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21D58087" w:rsidR="00677444" w:rsidRPr="004932A4" w:rsidRDefault="000D573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B766C">
            <w:rPr>
              <w:szCs w:val="32"/>
            </w:rPr>
            <w:t>CPCCBC4004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1E98E0BC" w:rsidR="004C3241" w:rsidRDefault="000D573E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76E8D">
            <w:rPr>
              <w:szCs w:val="32"/>
            </w:rPr>
            <w:t>Identify and produce estimated costs for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877D8E" w:rsidRDefault="00677444" w:rsidP="00677444">
      <w:pPr>
        <w:ind w:left="709" w:right="-24" w:hanging="709"/>
        <w:rPr>
          <w:rFonts w:ascii="Arial" w:hAnsi="Arial" w:cs="Arial"/>
          <w:bCs/>
          <w:sz w:val="14"/>
          <w:szCs w:val="14"/>
        </w:rPr>
      </w:pPr>
    </w:p>
    <w:p w14:paraId="614E11C8" w14:textId="4BBB26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B766C">
            <w:rPr>
              <w:rFonts w:ascii="Arial" w:hAnsi="Arial" w:cs="Arial"/>
              <w:i/>
              <w:sz w:val="18"/>
              <w:szCs w:val="18"/>
            </w:rPr>
            <w:t>CPCCBC4004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76E8D">
            <w:rPr>
              <w:rFonts w:ascii="Arial" w:hAnsi="Arial" w:cs="Arial"/>
              <w:i/>
              <w:sz w:val="18"/>
              <w:szCs w:val="18"/>
            </w:rPr>
            <w:t>Identify and produce estimated costs for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877D8E" w:rsidRDefault="00677444">
      <w:pPr>
        <w:jc w:val="left"/>
        <w:rPr>
          <w:rFonts w:ascii="Arial" w:hAnsi="Arial" w:cs="Arial"/>
          <w:sz w:val="14"/>
          <w:szCs w:val="14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877D8E" w:rsidRDefault="007C4FE0">
      <w:pPr>
        <w:jc w:val="left"/>
        <w:rPr>
          <w:rFonts w:ascii="Arial" w:hAnsi="Arial" w:cs="Arial"/>
          <w:sz w:val="14"/>
          <w:szCs w:val="14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877D8E" w:rsidRDefault="00A4462D">
      <w:pPr>
        <w:jc w:val="left"/>
        <w:rPr>
          <w:rFonts w:ascii="Arial" w:hAnsi="Arial" w:cs="Arial"/>
          <w:sz w:val="14"/>
          <w:szCs w:val="14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877D8E" w:rsidRDefault="007C4FE0">
      <w:pPr>
        <w:jc w:val="left"/>
        <w:rPr>
          <w:rFonts w:ascii="Arial" w:hAnsi="Arial" w:cs="Arial"/>
          <w:sz w:val="14"/>
          <w:szCs w:val="14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071C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071C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071C48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B07C68" w:rsidRDefault="00750D30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F74A9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613811" w:edGrp="everyone"/>
            <w:permEnd w:id="77613811"/>
          </w:p>
        </w:tc>
      </w:tr>
      <w:tr w:rsidR="000B1933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B1933" w:rsidRPr="00C15CA8" w:rsidRDefault="000B1933" w:rsidP="000B1933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2374660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3977883" w:rsidR="000B1933" w:rsidRPr="00F74A93" w:rsidRDefault="000B1933" w:rsidP="000B1933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4F719DF" wp14:editId="46A86983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37466017" w:displacedByCustomXml="prev"/>
      </w:tr>
    </w:tbl>
    <w:p w14:paraId="7E3C3978" w14:textId="77777777" w:rsidR="00B07C68" w:rsidRPr="00B07C68" w:rsidRDefault="00B07C68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4602A7">
        <w:trPr>
          <w:trHeight w:val="283"/>
        </w:trPr>
        <w:tc>
          <w:tcPr>
            <w:tcW w:w="8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4602A7">
        <w:trPr>
          <w:trHeight w:val="57"/>
        </w:trPr>
        <w:tc>
          <w:tcPr>
            <w:tcW w:w="8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0EE9CFF8" w:rsidR="00A4462D" w:rsidRPr="004C3241" w:rsidRDefault="000D573E" w:rsidP="00276E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6E8D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276E8D">
              <w:rPr>
                <w:rFonts w:ascii="Arial" w:hAnsi="Arial" w:cs="Arial"/>
                <w:sz w:val="20"/>
              </w:rPr>
              <w:t xml:space="preserve"> </w:t>
            </w:r>
            <w:r w:rsidR="00A4462D" w:rsidRPr="00276E8D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276E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B07C68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B1933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0B1933" w:rsidRPr="00C15CA8" w:rsidRDefault="000B1933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086928540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24C63D0C" w:rsidR="000B1933" w:rsidRPr="00C15CA8" w:rsidRDefault="000D573E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8ED0FE03369A4B61B5300DD84E9A906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3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86928540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2C6EA8F1" w:rsidR="000B1933" w:rsidRPr="004C3241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360696" w:edGrp="everyone"/>
                <w:r w:rsidR="000B193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3360696"/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5F728F8E" w:rsidR="000B1933" w:rsidRPr="004C3241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4178670" w:edGrp="everyone"/>
                <w:r w:rsidR="000B193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34178670"/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33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0B1933" w:rsidRPr="00C15CA8" w:rsidRDefault="000B1933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08778520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094E0169" w:rsidR="000B1933" w:rsidRPr="00C15CA8" w:rsidRDefault="000D573E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C7DC1EFCC0964244BF9E0F326BE996E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3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87785209"/>
          </w:p>
        </w:tc>
        <w:permStart w:id="1490485790" w:edGrp="everyone"/>
        <w:tc>
          <w:tcPr>
            <w:tcW w:w="2095" w:type="dxa"/>
            <w:vAlign w:val="center"/>
          </w:tcPr>
          <w:p w14:paraId="3387724F" w14:textId="085FE09C" w:rsidR="000B1933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3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90485790"/>
              </w:sdtContent>
            </w:sdt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2039FC83" w:rsidR="000B1933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98610040" w:edGrp="everyone"/>
                <w:r w:rsidR="000B193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98610040"/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33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B1933" w:rsidRPr="00C15CA8" w:rsidRDefault="000B1933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67289948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1504961" w:rsidR="000B1933" w:rsidRPr="00C15CA8" w:rsidRDefault="000D573E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92383FE8EED43E0A7528A76DA41E60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3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72899480"/>
          </w:p>
        </w:tc>
        <w:permStart w:id="2010339393" w:edGrp="everyone"/>
        <w:tc>
          <w:tcPr>
            <w:tcW w:w="2095" w:type="dxa"/>
            <w:vAlign w:val="center"/>
          </w:tcPr>
          <w:p w14:paraId="1708E32B" w14:textId="2F34A0B7" w:rsidR="000B1933" w:rsidRPr="004C3241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3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10339393"/>
              </w:sdtContent>
            </w:sdt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BA20A64" w:rsidR="000B1933" w:rsidRPr="004C3241" w:rsidRDefault="000D573E" w:rsidP="000B193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28702596" w:edGrp="everyone"/>
                <w:r w:rsidR="000B1933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28702596"/>
            <w:r w:rsidR="000B1933" w:rsidRPr="004C3241">
              <w:rPr>
                <w:rFonts w:ascii="Arial" w:hAnsi="Arial" w:cs="Arial"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B1933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2F2F661" w:rsidR="000B1933" w:rsidRPr="00C15CA8" w:rsidRDefault="000B1933" w:rsidP="000B1933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7A878886D651452D81A39D39BE723B8D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CPCCBC4004</w:t>
                </w:r>
              </w:sdtContent>
            </w:sdt>
          </w:p>
        </w:tc>
        <w:permStart w:id="26103870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1CDCA5A3" w:rsidR="000B1933" w:rsidRPr="00C15CA8" w:rsidRDefault="000D573E" w:rsidP="000B1933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5F44247CF28425EB8DCAA4BD10EC25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B1933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61038709"/>
          </w:p>
        </w:tc>
        <w:permStart w:id="18055741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10A635D4" w:rsidR="000B1933" w:rsidRPr="004C3241" w:rsidRDefault="000D573E" w:rsidP="000B193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3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0557418"/>
              </w:sdtContent>
            </w:sdt>
            <w:r w:rsidR="000B193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115317526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CD2DDAA" w:rsidR="000B1933" w:rsidRPr="004C3241" w:rsidRDefault="000D573E" w:rsidP="000B193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33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15317526"/>
              </w:sdtContent>
            </w:sdt>
            <w:r w:rsidR="000B1933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B1933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B07C68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6"/>
        <w:gridCol w:w="4900"/>
      </w:tblGrid>
      <w:tr w:rsidR="00A4462D" w:rsidRPr="004C3241" w14:paraId="65B9A09E" w14:textId="77777777" w:rsidTr="00B07C68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040654329" w:edGrp="everyone"/>
      <w:tr w:rsidR="00416046" w:rsidRPr="004C3241" w14:paraId="142DA14B" w14:textId="77777777" w:rsidTr="00B07C68">
        <w:trPr>
          <w:trHeight w:val="1285"/>
        </w:trPr>
        <w:tc>
          <w:tcPr>
            <w:tcW w:w="4096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436A8071" w:rsidR="00416046" w:rsidRPr="00276E8D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B193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0654329"/>
            <w:r w:rsidR="00416046" w:rsidRPr="004602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16046" w:rsidRPr="00276E8D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2BDA8442" w14:textId="63B5AA0B" w:rsidR="00630215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1271583" w:edGrp="everyone"/>
                <w:r w:rsidR="00630215" w:rsidRPr="004602A7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561271583"/>
              </w:sdtContent>
            </w:sdt>
            <w:r w:rsidR="00630215" w:rsidRPr="004602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30215" w:rsidRPr="00276E8D">
              <w:rPr>
                <w:rFonts w:ascii="Arial" w:hAnsi="Arial" w:cs="Arial"/>
                <w:sz w:val="18"/>
                <w:szCs w:val="18"/>
              </w:rPr>
              <w:t>Workbook</w:t>
            </w:r>
          </w:p>
          <w:permStart w:id="732979614" w:edGrp="everyone"/>
          <w:p w14:paraId="4B49504C" w14:textId="253A37CD" w:rsidR="00276E8D" w:rsidRPr="00276E8D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296562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6E8D" w:rsidRPr="004602A7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732979614"/>
              </w:sdtContent>
            </w:sdt>
            <w:r w:rsidR="004602A7" w:rsidRPr="004602A7">
              <w:rPr>
                <w:rFonts w:ascii="Arial" w:hAnsi="Arial" w:cs="Arial"/>
                <w:sz w:val="18"/>
                <w:szCs w:val="18"/>
              </w:rPr>
              <w:t xml:space="preserve"> Practical Assessment</w:t>
            </w:r>
          </w:p>
          <w:permStart w:id="2063822544" w:edGrp="everyone"/>
          <w:p w14:paraId="39B18AD2" w14:textId="7126FB79" w:rsidR="00276E8D" w:rsidRPr="004602A7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433210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44538" w:rsidRPr="004602A7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2063822544"/>
              </w:sdtContent>
            </w:sdt>
            <w:r w:rsidR="00D44538">
              <w:rPr>
                <w:rFonts w:ascii="Arial" w:hAnsi="Arial" w:cs="Arial"/>
                <w:sz w:val="20"/>
              </w:rPr>
              <w:t xml:space="preserve"> </w:t>
            </w:r>
            <w:r w:rsidR="004602A7" w:rsidRPr="004602A7">
              <w:rPr>
                <w:rFonts w:ascii="Arial" w:hAnsi="Arial" w:cs="Arial"/>
                <w:sz w:val="18"/>
                <w:szCs w:val="18"/>
              </w:rPr>
              <w:t>Compliance sheet (HO1)</w:t>
            </w:r>
          </w:p>
          <w:permStart w:id="775847284" w:edGrp="everyone"/>
          <w:p w14:paraId="223F9074" w14:textId="6F90F464" w:rsidR="004602A7" w:rsidRPr="004602A7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446971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2A7" w:rsidRPr="004602A7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775847284"/>
              </w:sdtContent>
            </w:sdt>
            <w:r w:rsidR="004602A7" w:rsidRPr="004602A7">
              <w:rPr>
                <w:rFonts w:ascii="Arial" w:hAnsi="Arial" w:cs="Arial"/>
                <w:sz w:val="18"/>
                <w:szCs w:val="18"/>
              </w:rPr>
              <w:t xml:space="preserve"> Project Details (HO2)</w:t>
            </w:r>
          </w:p>
          <w:permStart w:id="1431527428" w:edGrp="everyone"/>
          <w:p w14:paraId="31F60E55" w14:textId="14CBA8BC" w:rsidR="004602A7" w:rsidRPr="00276E8D" w:rsidRDefault="000D573E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784567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02A7" w:rsidRPr="004602A7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431527428"/>
              </w:sdtContent>
            </w:sdt>
            <w:r w:rsidR="004602A7" w:rsidRPr="004602A7">
              <w:rPr>
                <w:rFonts w:ascii="Arial" w:hAnsi="Arial" w:cs="Arial"/>
                <w:sz w:val="18"/>
                <w:szCs w:val="18"/>
              </w:rPr>
              <w:t xml:space="preserve"> Materials and consumables costing (HO3)</w:t>
            </w:r>
          </w:p>
        </w:tc>
        <w:tc>
          <w:tcPr>
            <w:tcW w:w="490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1236449B" w:rsidR="00416046" w:rsidRPr="00B07C68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4258249" w:edGrp="everyone"/>
                <w:r w:rsidR="00416046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654258249"/>
              </w:sdtContent>
            </w:sdt>
            <w:r w:rsidR="00416046" w:rsidRPr="00B07C6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7C68" w:rsidRPr="00B07C68">
              <w:rPr>
                <w:rFonts w:ascii="Arial" w:hAnsi="Arial" w:cs="Arial"/>
                <w:sz w:val="18"/>
                <w:szCs w:val="18"/>
              </w:rPr>
              <w:t>Off-site production cost estimation (HO4)</w:t>
            </w:r>
          </w:p>
          <w:p w14:paraId="16D68AEB" w14:textId="4B08AB23" w:rsidR="00416046" w:rsidRPr="00B07C68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71674404" w:edGrp="everyone"/>
                <w:r w:rsidR="00416046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371674404"/>
              </w:sdtContent>
            </w:sdt>
            <w:r w:rsidR="00416046" w:rsidRPr="00B07C6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7C68" w:rsidRPr="00B07C68">
              <w:rPr>
                <w:rFonts w:ascii="Arial" w:hAnsi="Arial" w:cs="Arial"/>
                <w:sz w:val="18"/>
                <w:szCs w:val="18"/>
              </w:rPr>
              <w:t>Labour cost estimation (HO5)</w:t>
            </w:r>
          </w:p>
          <w:p w14:paraId="75597D0C" w14:textId="083E9B3E" w:rsidR="00276E8D" w:rsidRPr="00B07C68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17625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64429916" w:edGrp="everyone"/>
                <w:r w:rsidR="00276E8D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564429916"/>
              </w:sdtContent>
            </w:sdt>
            <w:r w:rsidR="00D445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7C68" w:rsidRPr="00B07C68">
              <w:rPr>
                <w:rFonts w:ascii="Arial" w:hAnsi="Arial" w:cs="Arial"/>
                <w:sz w:val="18"/>
                <w:szCs w:val="18"/>
              </w:rPr>
              <w:t>Physical resources cost estimation (HO6)</w:t>
            </w:r>
          </w:p>
          <w:p w14:paraId="27B97194" w14:textId="79FCE89E" w:rsidR="004602A7" w:rsidRPr="00B07C68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95472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54558382" w:edGrp="everyone"/>
                <w:r w:rsidR="004602A7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954558382"/>
              </w:sdtContent>
            </w:sdt>
            <w:r w:rsidR="00D445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7C68" w:rsidRPr="00B07C68">
              <w:rPr>
                <w:rFonts w:ascii="Arial" w:hAnsi="Arial" w:cs="Arial"/>
                <w:sz w:val="18"/>
                <w:szCs w:val="18"/>
              </w:rPr>
              <w:t>Risk mitigation sheet (HO7)</w:t>
            </w:r>
          </w:p>
          <w:p w14:paraId="1F34306E" w14:textId="787137CE" w:rsidR="004602A7" w:rsidRPr="00B07C68" w:rsidRDefault="000D573E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402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3091829" w:edGrp="everyone"/>
                <w:r w:rsidR="004602A7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453091829"/>
              </w:sdtContent>
            </w:sdt>
            <w:r w:rsidR="00D445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07C68" w:rsidRPr="00B07C68">
              <w:rPr>
                <w:rFonts w:ascii="Arial" w:hAnsi="Arial" w:cs="Arial"/>
                <w:sz w:val="18"/>
                <w:szCs w:val="18"/>
              </w:rPr>
              <w:t>Costings estimate spreadsheet template (HO8)</w:t>
            </w:r>
          </w:p>
          <w:p w14:paraId="4790AC45" w14:textId="30728A28" w:rsidR="004602A7" w:rsidRPr="00276E8D" w:rsidRDefault="000D573E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442337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8131135" w:edGrp="everyone"/>
                <w:r w:rsidR="004602A7" w:rsidRPr="00B07C68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658131135"/>
              </w:sdtContent>
            </w:sdt>
            <w:r w:rsidR="00B07C68" w:rsidRPr="00B07C68">
              <w:rPr>
                <w:rFonts w:ascii="Arial" w:hAnsi="Arial" w:cs="Arial"/>
                <w:sz w:val="18"/>
                <w:szCs w:val="18"/>
              </w:rPr>
              <w:t xml:space="preserve"> Building Construction estimate spreadsheet (HO9)</w:t>
            </w:r>
          </w:p>
        </w:tc>
      </w:tr>
    </w:tbl>
    <w:p w14:paraId="0C01AA8E" w14:textId="77777777" w:rsidR="003430D8" w:rsidRPr="00B07C68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F74A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7297637" w:edGrp="everyone"/>
            <w:permEnd w:id="1367297637"/>
          </w:p>
        </w:tc>
      </w:tr>
      <w:tr w:rsidR="000B1933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B1933" w:rsidRPr="00C15CA8" w:rsidRDefault="000B1933" w:rsidP="000B1933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4571371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63505754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A8EC91D" w:rsidR="000B1933" w:rsidRPr="00F74A93" w:rsidRDefault="000B1933" w:rsidP="000B1933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2C63E7F" wp14:editId="5A584342">
                      <wp:extent cx="3913549" cy="360000"/>
                      <wp:effectExtent l="0" t="0" r="0" b="2540"/>
                      <wp:docPr id="1363361392" name="Picture 136336139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5713714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35F6233C" w:rsidR="00C76B5E" w:rsidRPr="004932A4" w:rsidRDefault="000D573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B766C">
            <w:rPr>
              <w:szCs w:val="32"/>
            </w:rPr>
            <w:t>CPCCBC4004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AB90197" w:rsidR="00C76B5E" w:rsidRDefault="000D573E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76E8D">
            <w:rPr>
              <w:szCs w:val="32"/>
            </w:rPr>
            <w:t>Identify and produce estimated costs for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F74A93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09214051" w:edGrp="everyone"/>
            <w:permEnd w:id="1309214051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24265C">
              <w:rPr>
                <w:rFonts w:ascii="Arial" w:hAnsi="Arial" w:cs="Arial"/>
                <w:sz w:val="20"/>
              </w:rPr>
              <w:t>two (2) hours, but</w:t>
            </w:r>
            <w:r w:rsidRPr="00750D30">
              <w:rPr>
                <w:rFonts w:ascii="Arial" w:hAnsi="Arial" w:cs="Arial"/>
                <w:sz w:val="20"/>
              </w:rPr>
              <w:t xml:space="preserve"> additional time may be allowed upon negotiation with the Assessor.</w:t>
            </w:r>
          </w:p>
          <w:p w14:paraId="15975E44" w14:textId="1E5AFB10" w:rsidR="00BE2234" w:rsidRPr="00750D30" w:rsidRDefault="002D0927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071C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91B88D2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1141B" w:rsidRPr="00BA4D9F" w14:paraId="676590DE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3B95102" w14:textId="77777777" w:rsidR="00C1141B" w:rsidRPr="00750D30" w:rsidRDefault="00C1141B" w:rsidP="009332DA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1141B" w:rsidRPr="00BA4D9F" w14:paraId="4CA2D5CB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737801" w14:textId="77777777" w:rsidR="00C1141B" w:rsidRPr="00DE303D" w:rsidRDefault="00C1141B" w:rsidP="009332D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ECF92A8" w14:textId="77777777" w:rsidR="00C1141B" w:rsidRPr="00DE303D" w:rsidRDefault="00C1141B" w:rsidP="00C1141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C3A1E22" w14:textId="77777777" w:rsidR="00C1141B" w:rsidRPr="00750D30" w:rsidRDefault="00C1141B" w:rsidP="00C1141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1141B" w:rsidRPr="00BA4D9F" w14:paraId="340E3BD9" w14:textId="77777777" w:rsidTr="009332D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F0A59D" w14:textId="77777777" w:rsidR="00C1141B" w:rsidRPr="001A3ED6" w:rsidRDefault="00C1141B" w:rsidP="009332D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51409635" w:edGrp="everyone"/>
            <w:permEnd w:id="1851409635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785511F2" w:rsidR="00B115D7" w:rsidRPr="00830749" w:rsidRDefault="00CE467E" w:rsidP="00136E8C">
      <w:pPr>
        <w:pStyle w:val="20TAQuestionNumber"/>
        <w:ind w:left="709" w:hanging="709"/>
      </w:pPr>
      <w:bookmarkStart w:id="2" w:name="_Ref131082164"/>
      <w:bookmarkEnd w:id="0"/>
      <w:r>
        <w:lastRenderedPageBreak/>
        <w:t>How is the construction industry in Australia regulated?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C1141B">
        <w:trPr>
          <w:trHeight w:val="61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3A22F080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430456866" w:edGrp="everyone"/>
            <w:permEnd w:id="430456866"/>
          </w:p>
        </w:tc>
        <w:permStart w:id="6112675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0D573E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1267551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35FC90F" w14:textId="77777777" w:rsidR="00CE467E" w:rsidRPr="000E310E" w:rsidRDefault="00CE467E" w:rsidP="00CE467E">
      <w:pPr>
        <w:jc w:val="left"/>
        <w:rPr>
          <w:rFonts w:ascii="Arial" w:hAnsi="Arial"/>
          <w:bCs/>
          <w:sz w:val="22"/>
          <w:szCs w:val="22"/>
        </w:rPr>
      </w:pPr>
    </w:p>
    <w:p w14:paraId="0CB0EF76" w14:textId="6CD435AD" w:rsidR="00CE467E" w:rsidRPr="00830749" w:rsidRDefault="00964593" w:rsidP="00CE467E">
      <w:pPr>
        <w:pStyle w:val="20TAQuestionNumber"/>
        <w:ind w:left="709" w:hanging="709"/>
      </w:pPr>
      <w:bookmarkStart w:id="4" w:name="_Ref131082166"/>
      <w:r>
        <w:t>How do you determine which Australian Standards are mandatory an</w:t>
      </w:r>
      <w:r w:rsidR="00F74A93">
        <w:t>d</w:t>
      </w:r>
      <w:r>
        <w:t xml:space="preserve"> therefore enforceable?</w:t>
      </w:r>
      <w:bookmarkEnd w:id="4"/>
    </w:p>
    <w:p w14:paraId="7ADF3F61" w14:textId="77777777" w:rsidR="00CE467E" w:rsidRPr="00830749" w:rsidRDefault="00CE467E" w:rsidP="00CE46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67E" w:rsidRPr="00830749" w14:paraId="4E35FEFD" w14:textId="77777777" w:rsidTr="00C1141B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8F714F" w14:textId="77777777" w:rsidR="00CE467E" w:rsidRPr="001C4084" w:rsidRDefault="00CE467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D451" w14:textId="324A5A30" w:rsidR="00CE467E" w:rsidRPr="001C4084" w:rsidRDefault="00CE467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616052226" w:edGrp="everyone"/>
            <w:permEnd w:id="616052226"/>
          </w:p>
        </w:tc>
        <w:permStart w:id="3125015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B0017D" w14:textId="77777777" w:rsidR="00CE467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22255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6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2501535"/>
          </w:p>
        </w:tc>
      </w:tr>
    </w:tbl>
    <w:p w14:paraId="0883FD04" w14:textId="77777777" w:rsidR="00CE467E" w:rsidRDefault="00CE467E" w:rsidP="00CE467E">
      <w:pPr>
        <w:rPr>
          <w:rFonts w:ascii="Arial" w:hAnsi="Arial" w:cs="Arial"/>
          <w:sz w:val="22"/>
          <w:szCs w:val="22"/>
        </w:rPr>
      </w:pPr>
    </w:p>
    <w:p w14:paraId="0B2930E1" w14:textId="77777777" w:rsidR="00CE467E" w:rsidRPr="000E310E" w:rsidRDefault="00CE467E" w:rsidP="00CE467E">
      <w:pPr>
        <w:jc w:val="left"/>
        <w:rPr>
          <w:rFonts w:ascii="Arial" w:hAnsi="Arial"/>
          <w:bCs/>
          <w:sz w:val="22"/>
          <w:szCs w:val="22"/>
        </w:rPr>
      </w:pPr>
    </w:p>
    <w:p w14:paraId="4644EF4B" w14:textId="69B94942" w:rsidR="00CE467E" w:rsidRPr="00830749" w:rsidRDefault="009A6453" w:rsidP="00CE467E">
      <w:pPr>
        <w:pStyle w:val="20TAQuestionNumber"/>
        <w:ind w:left="709" w:hanging="709"/>
      </w:pPr>
      <w:bookmarkStart w:id="5" w:name="_Ref131155429"/>
      <w:r>
        <w:lastRenderedPageBreak/>
        <w:t>Discuss how builders and others on construction sites and ensure the safety of all on site</w:t>
      </w:r>
      <w:r w:rsidR="00CE467E">
        <w:t>.</w:t>
      </w:r>
      <w:bookmarkEnd w:id="5"/>
    </w:p>
    <w:p w14:paraId="5D9CFBFE" w14:textId="77777777" w:rsidR="00CE467E" w:rsidRPr="00830749" w:rsidRDefault="00CE467E" w:rsidP="00CE46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67E" w:rsidRPr="00830749" w14:paraId="3D8755D9" w14:textId="77777777" w:rsidTr="00C1141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7C20C1" w14:textId="77777777" w:rsidR="00CE467E" w:rsidRPr="001C4084" w:rsidRDefault="00CE467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7204" w14:textId="05A2A2DD" w:rsidR="00CE467E" w:rsidRPr="001C4084" w:rsidRDefault="00CE467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764438902" w:edGrp="everyone"/>
            <w:permEnd w:id="764438902"/>
          </w:p>
        </w:tc>
        <w:permStart w:id="1198266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7FDE7E" w14:textId="77777777" w:rsidR="00CE467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74975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6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826652"/>
          </w:p>
        </w:tc>
      </w:tr>
    </w:tbl>
    <w:p w14:paraId="0BF54A04" w14:textId="77777777" w:rsidR="00CE467E" w:rsidRDefault="00CE467E" w:rsidP="00CE467E">
      <w:pPr>
        <w:rPr>
          <w:rFonts w:ascii="Arial" w:hAnsi="Arial" w:cs="Arial"/>
          <w:sz w:val="22"/>
          <w:szCs w:val="22"/>
        </w:rPr>
      </w:pPr>
    </w:p>
    <w:p w14:paraId="63ED87B5" w14:textId="77777777" w:rsidR="00CE467E" w:rsidRPr="000E310E" w:rsidRDefault="00CE467E" w:rsidP="00CE467E">
      <w:pPr>
        <w:jc w:val="left"/>
        <w:rPr>
          <w:rFonts w:ascii="Arial" w:hAnsi="Arial"/>
          <w:bCs/>
          <w:sz w:val="22"/>
          <w:szCs w:val="22"/>
        </w:rPr>
      </w:pPr>
    </w:p>
    <w:p w14:paraId="2A7C124E" w14:textId="0E1C51A5" w:rsidR="00CE467E" w:rsidRPr="00830749" w:rsidRDefault="009A6453" w:rsidP="00CE467E">
      <w:pPr>
        <w:pStyle w:val="20TAQuestionNumber"/>
        <w:ind w:left="709" w:hanging="709"/>
      </w:pPr>
      <w:bookmarkStart w:id="6" w:name="_Ref131143666"/>
      <w:r>
        <w:t>Why do construction projects have to abide by environmental protection legislation</w:t>
      </w:r>
      <w:r w:rsidR="0005424B">
        <w:t xml:space="preserve"> and regulations</w:t>
      </w:r>
      <w:r>
        <w:t>?</w:t>
      </w:r>
      <w:bookmarkEnd w:id="6"/>
    </w:p>
    <w:p w14:paraId="74D71539" w14:textId="77777777" w:rsidR="00CE467E" w:rsidRPr="00830749" w:rsidRDefault="00CE467E" w:rsidP="00CE46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67E" w:rsidRPr="00830749" w14:paraId="3DF88979" w14:textId="77777777" w:rsidTr="00C1141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561235" w14:textId="77777777" w:rsidR="00CE467E" w:rsidRPr="001C4084" w:rsidRDefault="00CE467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67AD" w14:textId="75E59645" w:rsidR="00CE467E" w:rsidRPr="001C4084" w:rsidRDefault="00CE467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616244213" w:edGrp="everyone"/>
            <w:permEnd w:id="616244213"/>
          </w:p>
        </w:tc>
        <w:permStart w:id="3351595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672B65" w14:textId="77777777" w:rsidR="00CE467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61301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6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5159544"/>
          </w:p>
        </w:tc>
      </w:tr>
    </w:tbl>
    <w:p w14:paraId="02BEC140" w14:textId="77777777" w:rsidR="00CE467E" w:rsidRDefault="00CE467E" w:rsidP="00CE467E">
      <w:pPr>
        <w:rPr>
          <w:rFonts w:ascii="Arial" w:hAnsi="Arial" w:cs="Arial"/>
          <w:sz w:val="22"/>
          <w:szCs w:val="22"/>
        </w:rPr>
      </w:pPr>
    </w:p>
    <w:p w14:paraId="75829DEB" w14:textId="77777777" w:rsidR="002E193F" w:rsidRPr="000E310E" w:rsidRDefault="002E193F" w:rsidP="002E193F">
      <w:pPr>
        <w:jc w:val="left"/>
        <w:rPr>
          <w:rFonts w:ascii="Arial" w:hAnsi="Arial"/>
          <w:bCs/>
          <w:sz w:val="22"/>
          <w:szCs w:val="22"/>
        </w:rPr>
      </w:pPr>
    </w:p>
    <w:p w14:paraId="2EF1436C" w14:textId="32234A13" w:rsidR="002E193F" w:rsidRPr="00830749" w:rsidRDefault="002E193F" w:rsidP="002E193F">
      <w:pPr>
        <w:pStyle w:val="20TAQuestionNumber"/>
        <w:ind w:left="709" w:hanging="709"/>
      </w:pPr>
      <w:bookmarkStart w:id="7" w:name="_Ref131143668"/>
      <w:r>
        <w:t xml:space="preserve">Describe the </w:t>
      </w:r>
      <w:r w:rsidRPr="002E193F">
        <w:t>Environmental Protection Authority (EPA)</w:t>
      </w:r>
      <w:r>
        <w:t xml:space="preserve"> and how environmental protection is monitored in the state/territory you work.</w:t>
      </w:r>
      <w:bookmarkEnd w:id="7"/>
    </w:p>
    <w:p w14:paraId="78B4543B" w14:textId="77777777" w:rsidR="002E193F" w:rsidRPr="00830749" w:rsidRDefault="002E193F" w:rsidP="002E193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193F" w:rsidRPr="00830749" w14:paraId="7AD976E8" w14:textId="77777777" w:rsidTr="00C1141B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105F02" w14:textId="77777777" w:rsidR="002E193F" w:rsidRPr="001C4084" w:rsidRDefault="002E193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A811" w14:textId="425E8317" w:rsidR="002E193F" w:rsidRPr="001C4084" w:rsidRDefault="002E193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11363876" w:edGrp="everyone"/>
            <w:permEnd w:id="1111363876"/>
          </w:p>
        </w:tc>
        <w:permStart w:id="6650176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5173F0" w14:textId="77777777" w:rsidR="002E193F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582843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193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5017604"/>
          </w:p>
        </w:tc>
      </w:tr>
    </w:tbl>
    <w:p w14:paraId="03B38F61" w14:textId="77777777" w:rsidR="002E193F" w:rsidRDefault="002E193F" w:rsidP="002E193F">
      <w:pPr>
        <w:rPr>
          <w:rFonts w:ascii="Arial" w:hAnsi="Arial" w:cs="Arial"/>
          <w:sz w:val="22"/>
          <w:szCs w:val="22"/>
        </w:rPr>
      </w:pPr>
    </w:p>
    <w:p w14:paraId="0E2C81FC" w14:textId="77777777" w:rsidR="002E193F" w:rsidRPr="000E310E" w:rsidRDefault="002E193F" w:rsidP="002E193F">
      <w:pPr>
        <w:jc w:val="left"/>
        <w:rPr>
          <w:rFonts w:ascii="Arial" w:hAnsi="Arial"/>
          <w:bCs/>
          <w:sz w:val="22"/>
          <w:szCs w:val="22"/>
        </w:rPr>
      </w:pPr>
    </w:p>
    <w:p w14:paraId="5C836927" w14:textId="146A49F2" w:rsidR="002E193F" w:rsidRPr="00830749" w:rsidRDefault="002C7DC1" w:rsidP="002E193F">
      <w:pPr>
        <w:pStyle w:val="20TAQuestionNumber"/>
        <w:ind w:left="709" w:hanging="709"/>
      </w:pPr>
      <w:bookmarkStart w:id="8" w:name="_Ref131144576"/>
      <w:r>
        <w:rPr>
          <w:rFonts w:cs="Arial"/>
          <w:color w:val="202124"/>
          <w:shd w:val="clear" w:color="auto" w:fill="FFFFFF"/>
        </w:rPr>
        <w:lastRenderedPageBreak/>
        <w:t>Explain why workplace policies and procedures are important in relation to legislation</w:t>
      </w:r>
      <w:r>
        <w:rPr>
          <w:rFonts w:cstheme="minorHAnsi"/>
          <w:color w:val="262626" w:themeColor="text1" w:themeTint="D9"/>
          <w:lang w:bidi="en-US"/>
        </w:rPr>
        <w:t>.</w:t>
      </w:r>
      <w:bookmarkEnd w:id="8"/>
    </w:p>
    <w:p w14:paraId="3865D762" w14:textId="77777777" w:rsidR="002E193F" w:rsidRPr="00830749" w:rsidRDefault="002E193F" w:rsidP="002E193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193F" w:rsidRPr="00830749" w14:paraId="575EDA2D" w14:textId="77777777" w:rsidTr="00C1141B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0498C1" w14:textId="77777777" w:rsidR="002E193F" w:rsidRPr="001C4084" w:rsidRDefault="002E193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E8E5" w14:textId="32D9E641" w:rsidR="002E193F" w:rsidRPr="001C4084" w:rsidRDefault="002E193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436827070" w:edGrp="everyone"/>
            <w:permEnd w:id="436827070"/>
          </w:p>
        </w:tc>
        <w:permStart w:id="18130539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478FA7" w14:textId="77777777" w:rsidR="002E193F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730310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193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3053959"/>
          </w:p>
        </w:tc>
      </w:tr>
    </w:tbl>
    <w:p w14:paraId="6CE4C863" w14:textId="77777777" w:rsidR="002E193F" w:rsidRDefault="002E193F" w:rsidP="002E193F">
      <w:pPr>
        <w:rPr>
          <w:rFonts w:ascii="Arial" w:hAnsi="Arial" w:cs="Arial"/>
          <w:sz w:val="22"/>
          <w:szCs w:val="22"/>
        </w:rPr>
      </w:pPr>
    </w:p>
    <w:p w14:paraId="24CAFFD9" w14:textId="77777777" w:rsidR="000A7772" w:rsidRDefault="000A7772" w:rsidP="000A7772">
      <w:pPr>
        <w:rPr>
          <w:rFonts w:ascii="Arial" w:hAnsi="Arial" w:cs="Arial"/>
          <w:sz w:val="22"/>
          <w:szCs w:val="22"/>
        </w:rPr>
      </w:pPr>
    </w:p>
    <w:p w14:paraId="1AC5FB74" w14:textId="7E75E27A" w:rsidR="000A7772" w:rsidRPr="00830749" w:rsidRDefault="000A7772" w:rsidP="000A7772">
      <w:pPr>
        <w:pStyle w:val="20TAQuestionNumber"/>
        <w:ind w:left="720" w:hanging="720"/>
      </w:pPr>
      <w:bookmarkStart w:id="9" w:name="_Ref131146191"/>
      <w:r>
        <w:t xml:space="preserve">Why should you understand the ‘scope’ of the workplace when </w:t>
      </w:r>
      <w:r w:rsidRPr="000A7772">
        <w:t>produc</w:t>
      </w:r>
      <w:r>
        <w:t>ing</w:t>
      </w:r>
      <w:r w:rsidRPr="000A7772">
        <w:t xml:space="preserve"> estimated costs for building and construction projects</w:t>
      </w:r>
      <w:bookmarkEnd w:id="9"/>
      <w:r w:rsidR="00F74A93">
        <w:t>?</w:t>
      </w:r>
    </w:p>
    <w:p w14:paraId="384C5FE4" w14:textId="77777777" w:rsidR="000A7772" w:rsidRPr="00830749" w:rsidRDefault="000A7772" w:rsidP="000A777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A7772" w:rsidRPr="00830749" w14:paraId="65A62001" w14:textId="77777777" w:rsidTr="00C1141B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0783FE" w14:textId="77777777" w:rsidR="000A7772" w:rsidRPr="001C4084" w:rsidRDefault="000A7772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A321" w14:textId="63CC423F" w:rsidR="000A7772" w:rsidRPr="001C4084" w:rsidRDefault="000A7772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938780273" w:edGrp="everyone"/>
            <w:permEnd w:id="1938780273"/>
          </w:p>
        </w:tc>
        <w:permStart w:id="13189786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020C7F" w14:textId="77777777" w:rsidR="000A7772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1008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777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8978675"/>
          </w:p>
        </w:tc>
      </w:tr>
    </w:tbl>
    <w:p w14:paraId="3126A539" w14:textId="77777777" w:rsidR="000A7772" w:rsidRDefault="000A7772" w:rsidP="000A7772">
      <w:pPr>
        <w:rPr>
          <w:rFonts w:ascii="Arial" w:hAnsi="Arial" w:cs="Arial"/>
          <w:sz w:val="22"/>
          <w:szCs w:val="22"/>
        </w:rPr>
      </w:pPr>
    </w:p>
    <w:p w14:paraId="1732D8CF" w14:textId="77777777" w:rsidR="000A7772" w:rsidRDefault="000A7772" w:rsidP="000A7772">
      <w:pPr>
        <w:rPr>
          <w:rFonts w:ascii="Arial" w:hAnsi="Arial" w:cs="Arial"/>
          <w:sz w:val="22"/>
          <w:szCs w:val="22"/>
        </w:rPr>
      </w:pPr>
    </w:p>
    <w:p w14:paraId="14B43D91" w14:textId="77777777" w:rsidR="000A7772" w:rsidRPr="00830749" w:rsidRDefault="000A7772" w:rsidP="000A7772">
      <w:pPr>
        <w:pStyle w:val="20TAQuestionNumber"/>
        <w:ind w:left="720" w:hanging="720"/>
      </w:pPr>
      <w:bookmarkStart w:id="10" w:name="_Ref126658606"/>
      <w:r>
        <w:lastRenderedPageBreak/>
        <w:t>Explain the importance of construction schedules in relation to contracting tradespeople, material resourcing and inspections.</w:t>
      </w:r>
      <w:bookmarkEnd w:id="10"/>
    </w:p>
    <w:p w14:paraId="61AA9846" w14:textId="77777777" w:rsidR="000A7772" w:rsidRPr="00830749" w:rsidRDefault="000A7772" w:rsidP="000A777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A7772" w:rsidRPr="00830749" w14:paraId="03370527" w14:textId="77777777" w:rsidTr="00C1141B">
        <w:trPr>
          <w:trHeight w:val="3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A0A2E6" w14:textId="77777777" w:rsidR="000A7772" w:rsidRPr="001C4084" w:rsidRDefault="000A7772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39DA" w14:textId="23678096" w:rsidR="000A7772" w:rsidRPr="001C4084" w:rsidRDefault="000A7772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37709786" w:edGrp="everyone"/>
            <w:permEnd w:id="137709786"/>
          </w:p>
        </w:tc>
        <w:permStart w:id="87359905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365A68" w14:textId="77777777" w:rsidR="000A7772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45730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777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3599054"/>
          </w:p>
        </w:tc>
      </w:tr>
    </w:tbl>
    <w:p w14:paraId="70CD5393" w14:textId="77777777" w:rsidR="000A7772" w:rsidRDefault="000A7772" w:rsidP="000A7772">
      <w:pPr>
        <w:rPr>
          <w:rFonts w:ascii="Arial" w:hAnsi="Arial" w:cs="Arial"/>
          <w:sz w:val="22"/>
          <w:szCs w:val="22"/>
        </w:rPr>
      </w:pPr>
    </w:p>
    <w:p w14:paraId="43393797" w14:textId="77777777" w:rsidR="00DA6A46" w:rsidRDefault="00DA6A46" w:rsidP="00DA6A46">
      <w:pPr>
        <w:rPr>
          <w:rFonts w:ascii="Arial" w:hAnsi="Arial" w:cs="Arial"/>
          <w:sz w:val="22"/>
          <w:szCs w:val="22"/>
        </w:rPr>
      </w:pPr>
    </w:p>
    <w:p w14:paraId="74AAE9A3" w14:textId="521AAFCC" w:rsidR="00DA6A46" w:rsidRPr="00830749" w:rsidRDefault="00DA6A46" w:rsidP="00DA6A46">
      <w:pPr>
        <w:pStyle w:val="20TAQuestionNumber"/>
        <w:ind w:left="709" w:hanging="709"/>
      </w:pPr>
      <w:bookmarkStart w:id="11" w:name="_Ref127447340"/>
      <w:r>
        <w:t xml:space="preserve">Discuss why builders should keep and maintain records of </w:t>
      </w:r>
      <w:bookmarkStart w:id="12" w:name="_Hlk131148222"/>
      <w:r w:rsidRPr="00DE11E6">
        <w:t xml:space="preserve">subcontractors, site supervisors and </w:t>
      </w:r>
      <w:r>
        <w:t>workers qualifications, competencies and licences</w:t>
      </w:r>
      <w:bookmarkEnd w:id="12"/>
      <w:r w:rsidRPr="00DE11E6">
        <w:t>.</w:t>
      </w:r>
      <w:bookmarkEnd w:id="11"/>
    </w:p>
    <w:p w14:paraId="5BD21A22" w14:textId="77777777" w:rsidR="00DA6A46" w:rsidRPr="00830749" w:rsidRDefault="00DA6A46" w:rsidP="00DA6A4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A6A46" w:rsidRPr="00830749" w14:paraId="586DAC77" w14:textId="77777777" w:rsidTr="00C1141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417760" w14:textId="77777777" w:rsidR="00DA6A46" w:rsidRPr="001C4084" w:rsidRDefault="00DA6A46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5C5E" w14:textId="4F43D021" w:rsidR="00DA6A46" w:rsidRPr="001C4084" w:rsidRDefault="00DA6A46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119368436" w:edGrp="everyone"/>
            <w:permEnd w:id="1119368436"/>
          </w:p>
        </w:tc>
        <w:permStart w:id="5418082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1D485C" w14:textId="77777777" w:rsidR="00DA6A46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6062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A6A4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1808275"/>
          </w:p>
        </w:tc>
      </w:tr>
    </w:tbl>
    <w:p w14:paraId="027E302B" w14:textId="77777777" w:rsidR="00DA6A46" w:rsidRDefault="00DA6A46" w:rsidP="00DA6A46">
      <w:pPr>
        <w:rPr>
          <w:rFonts w:ascii="Arial" w:hAnsi="Arial" w:cs="Arial"/>
          <w:sz w:val="22"/>
          <w:szCs w:val="22"/>
        </w:rPr>
      </w:pPr>
    </w:p>
    <w:p w14:paraId="24365072" w14:textId="77777777" w:rsidR="002E193F" w:rsidRPr="000E310E" w:rsidRDefault="002E193F" w:rsidP="002E193F">
      <w:pPr>
        <w:jc w:val="left"/>
        <w:rPr>
          <w:rFonts w:ascii="Arial" w:hAnsi="Arial"/>
          <w:bCs/>
          <w:sz w:val="22"/>
          <w:szCs w:val="22"/>
        </w:rPr>
      </w:pPr>
    </w:p>
    <w:p w14:paraId="52B8E494" w14:textId="553C1AB1" w:rsidR="002E193F" w:rsidRPr="00830749" w:rsidRDefault="00F01DC7" w:rsidP="002E193F">
      <w:pPr>
        <w:pStyle w:val="20TAQuestionNumber"/>
        <w:ind w:left="709" w:hanging="709"/>
      </w:pPr>
      <w:bookmarkStart w:id="13" w:name="_Ref131150974"/>
      <w:r>
        <w:t>Why is it important to identify the site conditions</w:t>
      </w:r>
      <w:r w:rsidR="00C46F60">
        <w:t xml:space="preserve"> during planning?</w:t>
      </w:r>
      <w:bookmarkEnd w:id="13"/>
    </w:p>
    <w:p w14:paraId="1A25E054" w14:textId="77777777" w:rsidR="002E193F" w:rsidRPr="00830749" w:rsidRDefault="002E193F" w:rsidP="002E193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193F" w:rsidRPr="00830749" w14:paraId="1F0CF57D" w14:textId="77777777" w:rsidTr="00C1141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BB2D5" w14:textId="77777777" w:rsidR="002E193F" w:rsidRPr="001C4084" w:rsidRDefault="002E193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77AF" w14:textId="2377ECAA" w:rsidR="002E193F" w:rsidRPr="001C4084" w:rsidRDefault="002E193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493184384" w:edGrp="everyone"/>
            <w:permEnd w:id="493184384"/>
          </w:p>
        </w:tc>
        <w:permStart w:id="1972847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045A68" w14:textId="77777777" w:rsidR="002E193F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62052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193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2847830"/>
          </w:p>
        </w:tc>
      </w:tr>
    </w:tbl>
    <w:p w14:paraId="4F328E9B" w14:textId="77777777" w:rsidR="002E193F" w:rsidRDefault="002E193F" w:rsidP="002E193F">
      <w:pPr>
        <w:rPr>
          <w:rFonts w:ascii="Arial" w:hAnsi="Arial" w:cs="Arial"/>
          <w:sz w:val="22"/>
          <w:szCs w:val="22"/>
        </w:rPr>
      </w:pPr>
    </w:p>
    <w:p w14:paraId="46F07EFE" w14:textId="77777777" w:rsidR="00C1141B" w:rsidRDefault="00C1141B" w:rsidP="002E193F">
      <w:pPr>
        <w:rPr>
          <w:rFonts w:ascii="Arial" w:hAnsi="Arial" w:cs="Arial"/>
          <w:sz w:val="22"/>
          <w:szCs w:val="22"/>
        </w:rPr>
      </w:pPr>
    </w:p>
    <w:p w14:paraId="759E134F" w14:textId="69B7574A" w:rsidR="002E193F" w:rsidRPr="00830749" w:rsidRDefault="00862FC7" w:rsidP="002E193F">
      <w:pPr>
        <w:pStyle w:val="20TAQuestionNumber"/>
        <w:ind w:left="709" w:hanging="709"/>
      </w:pPr>
      <w:bookmarkStart w:id="14" w:name="_Ref131155261"/>
      <w:r>
        <w:lastRenderedPageBreak/>
        <w:t>The ‘Managing the work environment and facilities Code of Practice’ states that a PCBU must so far as reasonably practicable provide adequate and accessible facilities for the welfare of workers</w:t>
      </w:r>
      <w:r w:rsidR="002E193F">
        <w:t>.</w:t>
      </w:r>
      <w:r>
        <w:t xml:space="preserve"> Discuss what must be organised to meet this requirement.</w:t>
      </w:r>
      <w:bookmarkEnd w:id="14"/>
    </w:p>
    <w:p w14:paraId="4C57A207" w14:textId="77777777" w:rsidR="002E193F" w:rsidRPr="00830749" w:rsidRDefault="002E193F" w:rsidP="002E193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193F" w:rsidRPr="00830749" w14:paraId="7B51A439" w14:textId="77777777" w:rsidTr="00C1141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EFC8C6" w14:textId="77777777" w:rsidR="002E193F" w:rsidRPr="001C4084" w:rsidRDefault="002E193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32CB" w14:textId="19811BE5" w:rsidR="002E193F" w:rsidRPr="001C4084" w:rsidRDefault="002E193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29807261" w:edGrp="everyone"/>
            <w:permEnd w:id="1429807261"/>
          </w:p>
        </w:tc>
        <w:permStart w:id="1340366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074792" w14:textId="77777777" w:rsidR="002E193F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5327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193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036620"/>
          </w:p>
        </w:tc>
      </w:tr>
    </w:tbl>
    <w:p w14:paraId="06161D0A" w14:textId="77777777" w:rsidR="002E193F" w:rsidRDefault="002E193F" w:rsidP="002E193F">
      <w:pPr>
        <w:rPr>
          <w:rFonts w:ascii="Arial" w:hAnsi="Arial" w:cs="Arial"/>
          <w:sz w:val="22"/>
          <w:szCs w:val="22"/>
        </w:rPr>
      </w:pPr>
    </w:p>
    <w:p w14:paraId="002E1E51" w14:textId="77777777" w:rsidR="00CE467E" w:rsidRPr="000E310E" w:rsidRDefault="00CE467E" w:rsidP="00CE467E">
      <w:pPr>
        <w:jc w:val="left"/>
        <w:rPr>
          <w:rFonts w:ascii="Arial" w:hAnsi="Arial"/>
          <w:bCs/>
          <w:sz w:val="22"/>
          <w:szCs w:val="22"/>
        </w:rPr>
      </w:pPr>
    </w:p>
    <w:p w14:paraId="044DAE4B" w14:textId="6068A524" w:rsidR="00CE467E" w:rsidRPr="00830749" w:rsidRDefault="00964AD8" w:rsidP="00CE467E">
      <w:pPr>
        <w:pStyle w:val="20TAQuestionNumber"/>
        <w:ind w:left="709" w:hanging="709"/>
      </w:pPr>
      <w:bookmarkStart w:id="15" w:name="_Ref131155273"/>
      <w:r>
        <w:t xml:space="preserve">Why should you determine the </w:t>
      </w:r>
      <w:r w:rsidRPr="00964AD8">
        <w:t>temporary boundary fencing requirements</w:t>
      </w:r>
      <w:r>
        <w:t xml:space="preserve"> for the site?</w:t>
      </w:r>
      <w:bookmarkEnd w:id="15"/>
    </w:p>
    <w:p w14:paraId="332434D0" w14:textId="77777777" w:rsidR="00CE467E" w:rsidRPr="00830749" w:rsidRDefault="00CE467E" w:rsidP="00CE46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67E" w:rsidRPr="00830749" w14:paraId="0FE3F562" w14:textId="77777777" w:rsidTr="00C1141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0ACEF1" w14:textId="77777777" w:rsidR="00CE467E" w:rsidRPr="001C4084" w:rsidRDefault="00CE467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A9C3" w14:textId="12CA1BEB" w:rsidR="00CE467E" w:rsidRPr="001C4084" w:rsidRDefault="00CE467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831359819" w:edGrp="everyone"/>
            <w:permEnd w:id="1831359819"/>
          </w:p>
        </w:tc>
        <w:permStart w:id="4666311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CA747F" w14:textId="77777777" w:rsidR="00CE467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63070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6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6631180"/>
          </w:p>
        </w:tc>
      </w:tr>
    </w:tbl>
    <w:p w14:paraId="3749661A" w14:textId="77777777" w:rsidR="00CE467E" w:rsidRDefault="00CE467E" w:rsidP="00CE467E">
      <w:pPr>
        <w:rPr>
          <w:rFonts w:ascii="Arial" w:hAnsi="Arial" w:cs="Arial"/>
          <w:sz w:val="22"/>
          <w:szCs w:val="22"/>
        </w:rPr>
      </w:pPr>
    </w:p>
    <w:p w14:paraId="1A6F61B7" w14:textId="77777777" w:rsidR="002E193F" w:rsidRPr="000E310E" w:rsidRDefault="002E193F" w:rsidP="002E193F">
      <w:pPr>
        <w:jc w:val="left"/>
        <w:rPr>
          <w:rFonts w:ascii="Arial" w:hAnsi="Arial"/>
          <w:bCs/>
          <w:sz w:val="22"/>
          <w:szCs w:val="22"/>
        </w:rPr>
      </w:pPr>
    </w:p>
    <w:p w14:paraId="3E0462BA" w14:textId="24FFF5A5" w:rsidR="002E193F" w:rsidRPr="00830749" w:rsidRDefault="00FA50C0" w:rsidP="002E193F">
      <w:pPr>
        <w:pStyle w:val="20TAQuestionNumber"/>
        <w:ind w:left="709" w:hanging="709"/>
      </w:pPr>
      <w:bookmarkStart w:id="16" w:name="_Ref131155283"/>
      <w:r>
        <w:t>Why is it important to establish communication protocols for the site?</w:t>
      </w:r>
      <w:bookmarkEnd w:id="16"/>
    </w:p>
    <w:p w14:paraId="494C4AB8" w14:textId="77777777" w:rsidR="002E193F" w:rsidRPr="00830749" w:rsidRDefault="002E193F" w:rsidP="002E193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193F" w:rsidRPr="00830749" w14:paraId="25F20F9E" w14:textId="77777777" w:rsidTr="00C1141B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DB43D2" w14:textId="77777777" w:rsidR="002E193F" w:rsidRPr="001C4084" w:rsidRDefault="002E193F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9400" w14:textId="7CD43CC5" w:rsidR="002E193F" w:rsidRPr="001C4084" w:rsidRDefault="002E193F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72064121" w:edGrp="everyone"/>
            <w:permEnd w:id="272064121"/>
          </w:p>
        </w:tc>
        <w:permStart w:id="17276655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CB8D22" w14:textId="77777777" w:rsidR="002E193F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5187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193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7665595"/>
          </w:p>
        </w:tc>
      </w:tr>
    </w:tbl>
    <w:p w14:paraId="524DF810" w14:textId="77777777" w:rsidR="002E193F" w:rsidRDefault="002E193F" w:rsidP="002E193F">
      <w:pPr>
        <w:rPr>
          <w:rFonts w:ascii="Arial" w:hAnsi="Arial" w:cs="Arial"/>
          <w:sz w:val="22"/>
          <w:szCs w:val="22"/>
        </w:rPr>
      </w:pPr>
    </w:p>
    <w:p w14:paraId="11EA9AD6" w14:textId="77777777" w:rsidR="00CE467E" w:rsidRPr="000E310E" w:rsidRDefault="00CE467E" w:rsidP="00CE467E">
      <w:pPr>
        <w:jc w:val="left"/>
        <w:rPr>
          <w:rFonts w:ascii="Arial" w:hAnsi="Arial"/>
          <w:bCs/>
          <w:sz w:val="22"/>
          <w:szCs w:val="22"/>
        </w:rPr>
      </w:pPr>
    </w:p>
    <w:p w14:paraId="7042BF75" w14:textId="18B15BBB" w:rsidR="00CE467E" w:rsidRPr="00830749" w:rsidRDefault="00EC200E" w:rsidP="00EC200E">
      <w:pPr>
        <w:pStyle w:val="20TAQuestionNumber"/>
        <w:ind w:left="709" w:hanging="709"/>
      </w:pPr>
      <w:bookmarkStart w:id="17" w:name="_Ref131156088"/>
      <w:r>
        <w:lastRenderedPageBreak/>
        <w:t>Discuss what must be determined when i</w:t>
      </w:r>
      <w:r w:rsidRPr="00EC200E">
        <w:t>dentify</w:t>
      </w:r>
      <w:r>
        <w:t>ing</w:t>
      </w:r>
      <w:r w:rsidRPr="00EC200E">
        <w:t xml:space="preserve"> waste removal requirements.</w:t>
      </w:r>
      <w:bookmarkEnd w:id="17"/>
    </w:p>
    <w:p w14:paraId="4BB7E2CA" w14:textId="77777777" w:rsidR="00CE467E" w:rsidRPr="00830749" w:rsidRDefault="00CE467E" w:rsidP="00CE467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E467E" w:rsidRPr="00830749" w14:paraId="25AD738F" w14:textId="77777777" w:rsidTr="00C1141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843FD0" w14:textId="77777777" w:rsidR="00CE467E" w:rsidRPr="001C4084" w:rsidRDefault="00CE467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0600" w14:textId="2F761BA4" w:rsidR="00CE467E" w:rsidRPr="001C4084" w:rsidRDefault="00CE467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9599463" w:edGrp="everyone"/>
            <w:permEnd w:id="19599463"/>
          </w:p>
        </w:tc>
        <w:permStart w:id="16090024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9FF602" w14:textId="77777777" w:rsidR="00CE467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202748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E467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9002453"/>
          </w:p>
        </w:tc>
      </w:tr>
    </w:tbl>
    <w:p w14:paraId="0A36FDB5" w14:textId="77777777" w:rsidR="00CE467E" w:rsidRDefault="00CE467E" w:rsidP="00CE467E">
      <w:pPr>
        <w:rPr>
          <w:rFonts w:ascii="Arial" w:hAnsi="Arial" w:cs="Arial"/>
          <w:sz w:val="22"/>
          <w:szCs w:val="22"/>
        </w:rPr>
      </w:pPr>
    </w:p>
    <w:p w14:paraId="422EE62A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1C40B01A" w14:textId="2554BF61" w:rsidR="00EC200E" w:rsidRPr="00830749" w:rsidRDefault="008C192D" w:rsidP="00EC200E">
      <w:pPr>
        <w:pStyle w:val="20TAQuestionNumber"/>
        <w:ind w:left="709" w:hanging="709"/>
      </w:pPr>
      <w:bookmarkStart w:id="18" w:name="_Ref131156266"/>
      <w:r>
        <w:t>What are the different cost</w:t>
      </w:r>
      <w:r w:rsidR="00EC200E">
        <w:t>s</w:t>
      </w:r>
      <w:r>
        <w:t xml:space="preserve"> to be considered when determining waste removal requirements for the site?</w:t>
      </w:r>
      <w:bookmarkEnd w:id="18"/>
    </w:p>
    <w:p w14:paraId="78B09CEC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3B1214C8" w14:textId="77777777" w:rsidTr="00C1141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114E1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BB0E" w14:textId="0FA51C1C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618931116" w:edGrp="everyone"/>
            <w:permEnd w:id="618931116"/>
          </w:p>
        </w:tc>
        <w:permStart w:id="3152941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B6CE37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9051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294109"/>
          </w:p>
        </w:tc>
      </w:tr>
    </w:tbl>
    <w:p w14:paraId="3FB41FC9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203DF413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03C92E5C" w14:textId="0B2BAD34" w:rsidR="00EC200E" w:rsidRPr="00830749" w:rsidRDefault="00EC200E" w:rsidP="00EC200E">
      <w:pPr>
        <w:pStyle w:val="20TAQuestionNumber"/>
        <w:ind w:left="709" w:hanging="709"/>
      </w:pPr>
      <w:bookmarkStart w:id="19" w:name="_Ref131156749"/>
      <w:r>
        <w:t xml:space="preserve">Discuss </w:t>
      </w:r>
      <w:r w:rsidR="00E01F1E" w:rsidRPr="00E01F1E">
        <w:t xml:space="preserve">additional project-specific statutory, approvals or compliance </w:t>
      </w:r>
      <w:r w:rsidR="00E01F1E">
        <w:t>costs that must be met.</w:t>
      </w:r>
      <w:bookmarkEnd w:id="19"/>
    </w:p>
    <w:p w14:paraId="58042E67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7E49EC54" w14:textId="77777777" w:rsidTr="00C1141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74FAFD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8006" w14:textId="655EB084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020628078" w:edGrp="everyone"/>
            <w:permEnd w:id="2020628078"/>
          </w:p>
        </w:tc>
        <w:permStart w:id="16520576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B51DED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28882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2057690"/>
          </w:p>
        </w:tc>
      </w:tr>
    </w:tbl>
    <w:p w14:paraId="74FC4D8C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7BF6085C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28AB9D65" w14:textId="5B4EFC56" w:rsidR="00EC200E" w:rsidRPr="00830749" w:rsidRDefault="00EC200E" w:rsidP="00EC200E">
      <w:pPr>
        <w:pStyle w:val="20TAQuestionNumber"/>
        <w:ind w:left="709" w:hanging="709"/>
      </w:pPr>
      <w:bookmarkStart w:id="20" w:name="_Ref131158545"/>
      <w:r>
        <w:t>Discuss</w:t>
      </w:r>
      <w:r w:rsidR="00146017">
        <w:t xml:space="preserve"> what a quantity take off is.</w:t>
      </w:r>
      <w:bookmarkEnd w:id="20"/>
      <w:r>
        <w:t xml:space="preserve"> </w:t>
      </w:r>
    </w:p>
    <w:p w14:paraId="5AC1FBCA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20472CC3" w14:textId="77777777" w:rsidTr="00C1141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E554E4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86DF" w14:textId="61D977A1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65105099" w:edGrp="everyone"/>
            <w:permEnd w:id="65105099"/>
          </w:p>
        </w:tc>
        <w:permStart w:id="208085630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A0DCE5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142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0856306"/>
          </w:p>
        </w:tc>
      </w:tr>
    </w:tbl>
    <w:p w14:paraId="658CFA26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4A419457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50E4AABE" w14:textId="08924300" w:rsidR="00EC200E" w:rsidRPr="00830749" w:rsidRDefault="00146017" w:rsidP="00EC200E">
      <w:pPr>
        <w:pStyle w:val="20TAQuestionNumber"/>
        <w:ind w:left="709" w:hanging="709"/>
      </w:pPr>
      <w:bookmarkStart w:id="21" w:name="_Ref131159129"/>
      <w:r>
        <w:lastRenderedPageBreak/>
        <w:t>How can you make use of modern technology when producing a take off?</w:t>
      </w:r>
      <w:bookmarkEnd w:id="21"/>
    </w:p>
    <w:p w14:paraId="6F770C65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4D589B51" w14:textId="77777777" w:rsidTr="00C1141B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236292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59D2" w14:textId="5512180E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311832866" w:edGrp="everyone"/>
            <w:permEnd w:id="311832866"/>
          </w:p>
        </w:tc>
        <w:permStart w:id="199270286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47C4E0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67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2702862"/>
          </w:p>
        </w:tc>
      </w:tr>
    </w:tbl>
    <w:p w14:paraId="5B4B5960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46425775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7A220D60" w14:textId="69F252CF" w:rsidR="00EC200E" w:rsidRPr="00830749" w:rsidRDefault="00EC200E" w:rsidP="00EC200E">
      <w:pPr>
        <w:pStyle w:val="20TAQuestionNumber"/>
        <w:ind w:left="709" w:hanging="709"/>
      </w:pPr>
      <w:bookmarkStart w:id="22" w:name="_Ref131160375"/>
      <w:r>
        <w:t xml:space="preserve">Discuss </w:t>
      </w:r>
      <w:r w:rsidR="00F72AD1">
        <w:t>how you would estimate the cost of precast concrete components.</w:t>
      </w:r>
      <w:bookmarkEnd w:id="22"/>
    </w:p>
    <w:p w14:paraId="07680EF8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742C0D86" w14:textId="77777777" w:rsidTr="00C1141B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12F392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F9B5" w14:textId="7F65957E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13633725" w:edGrp="everyone"/>
            <w:permEnd w:id="1413633725"/>
          </w:p>
        </w:tc>
        <w:permStart w:id="1000854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69482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9171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85485"/>
          </w:p>
        </w:tc>
      </w:tr>
    </w:tbl>
    <w:p w14:paraId="590FC6C3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0EB55378" w14:textId="77777777" w:rsidR="00393A1D" w:rsidRDefault="00393A1D" w:rsidP="00393A1D">
      <w:pPr>
        <w:rPr>
          <w:rFonts w:ascii="Arial" w:hAnsi="Arial" w:cs="Arial"/>
          <w:sz w:val="22"/>
          <w:szCs w:val="22"/>
        </w:rPr>
      </w:pPr>
    </w:p>
    <w:p w14:paraId="5BEDF589" w14:textId="15A037A6" w:rsidR="00393A1D" w:rsidRPr="00E6030F" w:rsidRDefault="00393A1D" w:rsidP="0099458E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3" w:name="_Ref127432488"/>
      <w:bookmarkStart w:id="24" w:name="_Ref131165418"/>
      <w:r>
        <w:lastRenderedPageBreak/>
        <w:t xml:space="preserve">Briefly discuss what is needed for the safe operation of the following physical resources </w:t>
      </w:r>
      <w:bookmarkEnd w:id="23"/>
      <w:r w:rsidR="00E6030F">
        <w:t>at a current and active worksite in your state or territory.</w:t>
      </w:r>
      <w:bookmarkEnd w:id="24"/>
    </w:p>
    <w:p w14:paraId="3DA921E7" w14:textId="77777777" w:rsidR="00E6030F" w:rsidRPr="00E6030F" w:rsidRDefault="00E6030F" w:rsidP="00E6030F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152"/>
        <w:gridCol w:w="5218"/>
        <w:gridCol w:w="609"/>
      </w:tblGrid>
      <w:tr w:rsidR="00393A1D" w14:paraId="53D91F24" w14:textId="77777777" w:rsidTr="0028702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2F1744A" w14:textId="77777777" w:rsidR="00393A1D" w:rsidRDefault="00393A1D" w:rsidP="0028702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072DD3" w14:textId="6C0DABE7" w:rsidR="00393A1D" w:rsidRDefault="00393A1D" w:rsidP="00287028">
            <w:pPr>
              <w:keepNext/>
              <w:ind w:left="993" w:hanging="993"/>
              <w:jc w:val="center"/>
            </w:pPr>
            <w:r>
              <w:t>Physical resource</w:t>
            </w:r>
          </w:p>
        </w:tc>
        <w:tc>
          <w:tcPr>
            <w:tcW w:w="28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275C38D" w14:textId="6D7C4C4F" w:rsidR="00393A1D" w:rsidRDefault="00393A1D" w:rsidP="00287028">
            <w:pPr>
              <w:pStyle w:val="TableHeading"/>
              <w:framePr w:hSpace="0" w:wrap="auto" w:vAnchor="margin" w:hAnchor="text" w:yAlign="inline"/>
            </w:pPr>
            <w:r>
              <w:t>Requirement for operation</w:t>
            </w:r>
          </w:p>
        </w:tc>
        <w:permStart w:id="45600297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ADBF880" w14:textId="77777777" w:rsidR="00393A1D" w:rsidRPr="00533511" w:rsidRDefault="000D573E" w:rsidP="0028702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93A1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6002977"/>
          </w:p>
        </w:tc>
      </w:tr>
      <w:tr w:rsidR="00393A1D" w14:paraId="253FDEDA" w14:textId="77777777" w:rsidTr="00287028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8C7D59" w14:textId="77777777" w:rsidR="00393A1D" w:rsidRPr="00FE608E" w:rsidRDefault="00393A1D" w:rsidP="0028702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84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8DEE" w14:textId="5CB64F6C" w:rsidR="00393A1D" w:rsidRPr="00447473" w:rsidRDefault="00393A1D" w:rsidP="00287028">
            <w:pPr>
              <w:jc w:val="center"/>
            </w:pPr>
            <w:r>
              <w:t>Bulldozer</w:t>
            </w:r>
          </w:p>
        </w:tc>
        <w:tc>
          <w:tcPr>
            <w:tcW w:w="2871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DC9B0B" w14:textId="34BEC672" w:rsidR="00393A1D" w:rsidRPr="00C1141B" w:rsidRDefault="00393A1D" w:rsidP="0028702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3415038" w:edGrp="everyone"/>
            <w:permEnd w:id="14534150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34DE45" w14:textId="77777777" w:rsidR="00393A1D" w:rsidRDefault="00393A1D" w:rsidP="00287028">
            <w:pPr>
              <w:ind w:left="993" w:hanging="993"/>
            </w:pPr>
          </w:p>
        </w:tc>
      </w:tr>
      <w:tr w:rsidR="00393A1D" w14:paraId="2ACB1547" w14:textId="77777777" w:rsidTr="00287028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55063F" w14:textId="77777777" w:rsidR="00393A1D" w:rsidRPr="00FE608E" w:rsidRDefault="00393A1D" w:rsidP="0028702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8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6971" w14:textId="59FBD071" w:rsidR="00393A1D" w:rsidRDefault="00393A1D" w:rsidP="00287028">
            <w:pPr>
              <w:jc w:val="center"/>
            </w:pPr>
            <w:r>
              <w:t>Excavator</w:t>
            </w:r>
          </w:p>
        </w:tc>
        <w:tc>
          <w:tcPr>
            <w:tcW w:w="287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834739" w14:textId="15CFD6E3" w:rsidR="00393A1D" w:rsidRPr="00C1141B" w:rsidRDefault="00393A1D" w:rsidP="0028702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89469328" w:edGrp="everyone"/>
            <w:permEnd w:id="6894693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4FFDDF" w14:textId="77777777" w:rsidR="00393A1D" w:rsidRDefault="00393A1D" w:rsidP="00287028">
            <w:pPr>
              <w:ind w:left="993" w:hanging="993"/>
            </w:pPr>
          </w:p>
        </w:tc>
      </w:tr>
      <w:tr w:rsidR="00393A1D" w14:paraId="7247C682" w14:textId="77777777" w:rsidTr="00287028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FC0049" w14:textId="77777777" w:rsidR="00393A1D" w:rsidRPr="00FE608E" w:rsidRDefault="00393A1D" w:rsidP="0028702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8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D2E7" w14:textId="6CF4A2E4" w:rsidR="00393A1D" w:rsidRPr="00257322" w:rsidRDefault="00393A1D" w:rsidP="00287028">
            <w:pPr>
              <w:jc w:val="center"/>
            </w:pPr>
            <w:r>
              <w:t>Hoist</w:t>
            </w:r>
          </w:p>
        </w:tc>
        <w:tc>
          <w:tcPr>
            <w:tcW w:w="287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DEAE5A" w14:textId="61738347" w:rsidR="00BE001A" w:rsidRPr="00C1141B" w:rsidRDefault="00BE001A" w:rsidP="0028702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29060434" w:edGrp="everyone"/>
            <w:permEnd w:id="18290604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D382A4" w14:textId="77777777" w:rsidR="00393A1D" w:rsidRDefault="00393A1D" w:rsidP="00287028">
            <w:pPr>
              <w:ind w:left="993" w:hanging="993"/>
            </w:pPr>
          </w:p>
        </w:tc>
      </w:tr>
      <w:tr w:rsidR="00393A1D" w14:paraId="25CA842E" w14:textId="77777777" w:rsidTr="00287028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976FDF" w14:textId="77777777" w:rsidR="00393A1D" w:rsidRPr="00FE608E" w:rsidRDefault="00393A1D" w:rsidP="0028702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8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A796" w14:textId="73FB5D0D" w:rsidR="00393A1D" w:rsidRPr="00257322" w:rsidRDefault="00393A1D" w:rsidP="00287028">
            <w:pPr>
              <w:jc w:val="center"/>
            </w:pPr>
            <w:r>
              <w:t>Forklift</w:t>
            </w:r>
          </w:p>
        </w:tc>
        <w:tc>
          <w:tcPr>
            <w:tcW w:w="287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714D71" w14:textId="27801934" w:rsidR="00BE001A" w:rsidRPr="00C1141B" w:rsidRDefault="00BE001A" w:rsidP="0028702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94575661" w:edGrp="everyone"/>
            <w:permEnd w:id="6945756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B4A92A" w14:textId="77777777" w:rsidR="00393A1D" w:rsidRDefault="00393A1D" w:rsidP="00287028">
            <w:pPr>
              <w:ind w:left="993" w:hanging="993"/>
            </w:pPr>
          </w:p>
        </w:tc>
      </w:tr>
      <w:tr w:rsidR="00393A1D" w14:paraId="1C64887D" w14:textId="77777777" w:rsidTr="00287028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3D9CF8" w14:textId="77777777" w:rsidR="00393A1D" w:rsidRPr="00FE608E" w:rsidRDefault="00393A1D" w:rsidP="0028702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8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C225" w14:textId="30815706" w:rsidR="00393A1D" w:rsidRPr="00257322" w:rsidRDefault="00393A1D" w:rsidP="00287028">
            <w:pPr>
              <w:jc w:val="center"/>
            </w:pPr>
            <w:r>
              <w:t>Mobile Crane</w:t>
            </w:r>
          </w:p>
        </w:tc>
        <w:tc>
          <w:tcPr>
            <w:tcW w:w="2871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3CA5F6" w14:textId="7853B4A2" w:rsidR="00BE001A" w:rsidRPr="00C1141B" w:rsidRDefault="00BE001A" w:rsidP="0028702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5695746" w:edGrp="everyone"/>
            <w:permEnd w:id="256957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B7848A" w14:textId="77777777" w:rsidR="00393A1D" w:rsidRDefault="00393A1D" w:rsidP="00287028">
            <w:pPr>
              <w:ind w:left="993" w:hanging="993"/>
            </w:pPr>
          </w:p>
        </w:tc>
      </w:tr>
    </w:tbl>
    <w:p w14:paraId="57D4DBAE" w14:textId="77777777" w:rsidR="00393A1D" w:rsidRDefault="00393A1D" w:rsidP="00393A1D">
      <w:pPr>
        <w:rPr>
          <w:rFonts w:ascii="Arial" w:hAnsi="Arial" w:cs="Arial"/>
          <w:sz w:val="22"/>
          <w:szCs w:val="22"/>
        </w:rPr>
      </w:pPr>
    </w:p>
    <w:p w14:paraId="39765492" w14:textId="631E706F" w:rsidR="00EC200E" w:rsidRPr="00830749" w:rsidRDefault="00EC200E" w:rsidP="001600CB">
      <w:pPr>
        <w:pStyle w:val="20TAQuestionNumber"/>
        <w:keepNext/>
        <w:ind w:left="709" w:hanging="709"/>
      </w:pPr>
      <w:bookmarkStart w:id="25" w:name="_Ref131163282"/>
      <w:r>
        <w:lastRenderedPageBreak/>
        <w:t xml:space="preserve">Discuss </w:t>
      </w:r>
      <w:r w:rsidR="00BE001A">
        <w:t>what you need for the safe and effective operation of a compressor, generator or a pump at the work site.</w:t>
      </w:r>
      <w:bookmarkEnd w:id="25"/>
    </w:p>
    <w:p w14:paraId="0B973597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1FD2D9A3" w14:textId="77777777" w:rsidTr="00C1141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EF9F72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BE17" w14:textId="56D103E4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714885078" w:edGrp="everyone"/>
            <w:permEnd w:id="714885078"/>
          </w:p>
        </w:tc>
        <w:permStart w:id="2090769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BD64D9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398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076978"/>
          </w:p>
        </w:tc>
      </w:tr>
    </w:tbl>
    <w:p w14:paraId="76F3FEFB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5FD1DC77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1103A6E9" w14:textId="1B23FB21" w:rsidR="00EC200E" w:rsidRPr="00830749" w:rsidRDefault="00EC200E" w:rsidP="00EC200E">
      <w:pPr>
        <w:pStyle w:val="20TAQuestionNumber"/>
        <w:ind w:left="709" w:hanging="709"/>
      </w:pPr>
      <w:bookmarkStart w:id="26" w:name="_Ref131163761"/>
      <w:r>
        <w:t>D</w:t>
      </w:r>
      <w:r w:rsidR="00BE001A">
        <w:t xml:space="preserve">escribe how you can obtain the supplier prices for physical resources such as </w:t>
      </w:r>
      <w:r w:rsidR="00246B35">
        <w:t xml:space="preserve">the hire of </w:t>
      </w:r>
      <w:r w:rsidR="00BE001A">
        <w:t>earthmoving equipment or smaller equipment such as generators.</w:t>
      </w:r>
      <w:bookmarkEnd w:id="26"/>
      <w:r>
        <w:t xml:space="preserve"> </w:t>
      </w:r>
    </w:p>
    <w:p w14:paraId="5426FEC7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6AF2C7A0" w14:textId="77777777" w:rsidTr="00C1141B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08F2BA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2FE" w14:textId="2985CFD2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429028476" w:edGrp="everyone"/>
            <w:permEnd w:id="1429028476"/>
          </w:p>
        </w:tc>
        <w:permStart w:id="3343741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2F12D9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556587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4374130"/>
          </w:p>
        </w:tc>
      </w:tr>
    </w:tbl>
    <w:p w14:paraId="7EE1392F" w14:textId="77777777" w:rsidR="00EC200E" w:rsidRDefault="00EC200E" w:rsidP="00EC200E">
      <w:pPr>
        <w:rPr>
          <w:rFonts w:ascii="Arial" w:hAnsi="Arial" w:cs="Arial"/>
          <w:sz w:val="22"/>
          <w:szCs w:val="22"/>
        </w:rPr>
      </w:pPr>
    </w:p>
    <w:p w14:paraId="17ED9374" w14:textId="77777777" w:rsidR="00EC200E" w:rsidRPr="000E310E" w:rsidRDefault="00EC200E" w:rsidP="00EC200E">
      <w:pPr>
        <w:jc w:val="left"/>
        <w:rPr>
          <w:rFonts w:ascii="Arial" w:hAnsi="Arial"/>
          <w:bCs/>
          <w:sz w:val="22"/>
          <w:szCs w:val="22"/>
        </w:rPr>
      </w:pPr>
    </w:p>
    <w:p w14:paraId="103E9858" w14:textId="7EE0B7FF" w:rsidR="00EC200E" w:rsidRPr="00830749" w:rsidRDefault="00EC200E" w:rsidP="00EC200E">
      <w:pPr>
        <w:pStyle w:val="20TAQuestionNumber"/>
        <w:ind w:left="709" w:hanging="709"/>
      </w:pPr>
      <w:bookmarkStart w:id="27" w:name="_Ref131165327"/>
      <w:r>
        <w:t xml:space="preserve">Discuss </w:t>
      </w:r>
      <w:r w:rsidR="00246B35">
        <w:t>how you confirm additional transport costs that may apply to the hire of plant and equipment.</w:t>
      </w:r>
      <w:bookmarkEnd w:id="27"/>
    </w:p>
    <w:p w14:paraId="4C671B38" w14:textId="77777777" w:rsidR="00EC200E" w:rsidRPr="00830749" w:rsidRDefault="00EC200E" w:rsidP="00EC200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200E" w:rsidRPr="00830749" w14:paraId="3FEA0EA9" w14:textId="77777777" w:rsidTr="00C1141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C167A" w14:textId="77777777" w:rsidR="00EC200E" w:rsidRPr="001C4084" w:rsidRDefault="00EC200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05B5" w14:textId="4E00343C" w:rsidR="00EC200E" w:rsidRPr="001C4084" w:rsidRDefault="00EC200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097819306" w:edGrp="everyone"/>
            <w:permEnd w:id="2097819306"/>
          </w:p>
        </w:tc>
        <w:permStart w:id="65695230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B2E438" w14:textId="77777777" w:rsidR="00EC200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84232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200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6952302"/>
          </w:p>
        </w:tc>
      </w:tr>
    </w:tbl>
    <w:p w14:paraId="1D921625" w14:textId="77777777" w:rsidR="00BA381E" w:rsidRPr="000E310E" w:rsidRDefault="00BA381E" w:rsidP="00BA381E">
      <w:pPr>
        <w:jc w:val="left"/>
        <w:rPr>
          <w:rFonts w:ascii="Arial" w:hAnsi="Arial"/>
          <w:bCs/>
          <w:sz w:val="22"/>
          <w:szCs w:val="22"/>
        </w:rPr>
      </w:pPr>
    </w:p>
    <w:p w14:paraId="08685BF1" w14:textId="5A5CC5C6" w:rsidR="00BA381E" w:rsidRPr="00830749" w:rsidRDefault="00BA381E" w:rsidP="00BA381E">
      <w:pPr>
        <w:pStyle w:val="20TAQuestionNumber"/>
        <w:ind w:left="709" w:hanging="709"/>
      </w:pPr>
      <w:bookmarkStart w:id="28" w:name="_Ref131400385"/>
      <w:r>
        <w:lastRenderedPageBreak/>
        <w:t>Discuss what is meant by ‘overhead costs’ and why these must be included when calculating and estimating costs for a job.</w:t>
      </w:r>
      <w:bookmarkEnd w:id="28"/>
    </w:p>
    <w:p w14:paraId="269BDF81" w14:textId="77777777" w:rsidR="00BA381E" w:rsidRPr="00830749" w:rsidRDefault="00BA381E" w:rsidP="00BA38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381E" w:rsidRPr="00830749" w14:paraId="5AB321E7" w14:textId="77777777" w:rsidTr="00C1141B">
        <w:trPr>
          <w:trHeight w:val="49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DA1F1F" w14:textId="77777777" w:rsidR="00BA381E" w:rsidRPr="001C4084" w:rsidRDefault="00BA381E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B822" w14:textId="27AD096C" w:rsidR="00BA381E" w:rsidRPr="001C4084" w:rsidRDefault="00BA381E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924844850" w:edGrp="everyone"/>
            <w:permEnd w:id="924844850"/>
          </w:p>
        </w:tc>
        <w:permStart w:id="4898888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ECE251" w14:textId="77777777" w:rsidR="00BA381E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865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38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9888876"/>
          </w:p>
        </w:tc>
      </w:tr>
    </w:tbl>
    <w:p w14:paraId="25288B03" w14:textId="77777777" w:rsidR="00BA381E" w:rsidRDefault="00BA381E" w:rsidP="00BA381E">
      <w:pPr>
        <w:rPr>
          <w:rFonts w:ascii="Arial" w:hAnsi="Arial" w:cs="Arial"/>
          <w:sz w:val="22"/>
          <w:szCs w:val="22"/>
        </w:rPr>
      </w:pPr>
    </w:p>
    <w:p w14:paraId="01A83764" w14:textId="77777777" w:rsidR="00EB5A33" w:rsidRPr="000E310E" w:rsidRDefault="00EB5A33" w:rsidP="00EB5A33">
      <w:pPr>
        <w:jc w:val="left"/>
        <w:rPr>
          <w:rFonts w:ascii="Arial" w:hAnsi="Arial"/>
          <w:bCs/>
          <w:sz w:val="22"/>
          <w:szCs w:val="22"/>
        </w:rPr>
      </w:pPr>
    </w:p>
    <w:p w14:paraId="2D61A722" w14:textId="2ACEB14E" w:rsidR="00EB5A33" w:rsidRPr="00830749" w:rsidRDefault="00EB5A33" w:rsidP="00EB5A33">
      <w:pPr>
        <w:pStyle w:val="20TAQuestionNumber"/>
        <w:ind w:left="709" w:hanging="709"/>
      </w:pPr>
      <w:bookmarkStart w:id="29" w:name="_Ref131401105"/>
      <w:r>
        <w:t>How is an overhead margin calculated?</w:t>
      </w:r>
      <w:bookmarkEnd w:id="29"/>
    </w:p>
    <w:p w14:paraId="165598D9" w14:textId="77777777" w:rsidR="00EB5A33" w:rsidRPr="00830749" w:rsidRDefault="00EB5A33" w:rsidP="00EB5A3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5A33" w:rsidRPr="00830749" w14:paraId="5EEDF63B" w14:textId="77777777" w:rsidTr="00C1141B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D58579" w14:textId="77777777" w:rsidR="00EB5A33" w:rsidRPr="001C4084" w:rsidRDefault="00EB5A33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63D6" w14:textId="05B70E81" w:rsidR="00EB5A33" w:rsidRPr="001C4084" w:rsidRDefault="00EB5A33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1588745941" w:edGrp="everyone"/>
            <w:permEnd w:id="1588745941"/>
          </w:p>
        </w:tc>
        <w:permStart w:id="12018182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F8E820" w14:textId="77777777" w:rsidR="00EB5A33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83248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5A3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1818263"/>
          </w:p>
        </w:tc>
      </w:tr>
    </w:tbl>
    <w:p w14:paraId="6A0C10C5" w14:textId="77777777" w:rsidR="00EB5A33" w:rsidRDefault="00EB5A33" w:rsidP="00EB5A33">
      <w:pPr>
        <w:rPr>
          <w:rFonts w:ascii="Arial" w:hAnsi="Arial" w:cs="Arial"/>
          <w:sz w:val="22"/>
          <w:szCs w:val="22"/>
        </w:rPr>
      </w:pPr>
    </w:p>
    <w:p w14:paraId="2040ACD9" w14:textId="77777777" w:rsidR="00BD68A8" w:rsidRPr="000E310E" w:rsidRDefault="00BD68A8" w:rsidP="00BD68A8">
      <w:pPr>
        <w:jc w:val="left"/>
        <w:rPr>
          <w:rFonts w:ascii="Arial" w:hAnsi="Arial"/>
          <w:bCs/>
          <w:sz w:val="22"/>
          <w:szCs w:val="22"/>
        </w:rPr>
      </w:pPr>
    </w:p>
    <w:p w14:paraId="6C33D5CC" w14:textId="571C7DB3" w:rsidR="00BD68A8" w:rsidRPr="00830749" w:rsidRDefault="00BD68A8" w:rsidP="00BD68A8">
      <w:pPr>
        <w:pStyle w:val="20TAQuestionNumber"/>
        <w:ind w:left="709" w:hanging="709"/>
      </w:pPr>
      <w:bookmarkStart w:id="30" w:name="_Ref131402045"/>
      <w:r>
        <w:lastRenderedPageBreak/>
        <w:t xml:space="preserve">Discuss </w:t>
      </w:r>
      <w:r w:rsidRPr="00BD68A8">
        <w:t>risks associated with estimating project costs</w:t>
      </w:r>
      <w:r>
        <w:t xml:space="preserve"> that you must manage and mitigate.</w:t>
      </w:r>
      <w:bookmarkEnd w:id="30"/>
    </w:p>
    <w:p w14:paraId="1B9DF291" w14:textId="77777777" w:rsidR="00BD68A8" w:rsidRPr="00830749" w:rsidRDefault="00BD68A8" w:rsidP="00BD68A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D68A8" w:rsidRPr="00830749" w14:paraId="0C31099A" w14:textId="77777777" w:rsidTr="00C1141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F571B" w14:textId="77777777" w:rsidR="00BD68A8" w:rsidRPr="001C4084" w:rsidRDefault="00BD68A8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3A6" w14:textId="499EA124" w:rsidR="00BD68A8" w:rsidRPr="001C4084" w:rsidRDefault="00BD68A8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253389314" w:edGrp="everyone"/>
            <w:permEnd w:id="253389314"/>
          </w:p>
        </w:tc>
        <w:permStart w:id="6138364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94C406" w14:textId="77777777" w:rsidR="00BD68A8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37873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68A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3836423"/>
          </w:p>
        </w:tc>
      </w:tr>
    </w:tbl>
    <w:p w14:paraId="504A103E" w14:textId="77777777" w:rsidR="00BD68A8" w:rsidRDefault="00BD68A8" w:rsidP="00BD68A8">
      <w:pPr>
        <w:rPr>
          <w:rFonts w:ascii="Arial" w:hAnsi="Arial" w:cs="Arial"/>
          <w:sz w:val="22"/>
          <w:szCs w:val="22"/>
        </w:rPr>
      </w:pPr>
    </w:p>
    <w:p w14:paraId="568321B9" w14:textId="77777777" w:rsidR="00BD68A8" w:rsidRPr="000E310E" w:rsidRDefault="00BD68A8" w:rsidP="00BD68A8">
      <w:pPr>
        <w:jc w:val="left"/>
        <w:rPr>
          <w:rFonts w:ascii="Arial" w:hAnsi="Arial"/>
          <w:bCs/>
          <w:sz w:val="22"/>
          <w:szCs w:val="22"/>
        </w:rPr>
      </w:pPr>
    </w:p>
    <w:p w14:paraId="7FB1A3E6" w14:textId="06E98075" w:rsidR="00BD68A8" w:rsidRPr="00830749" w:rsidRDefault="00BD68A8" w:rsidP="00BD68A8">
      <w:pPr>
        <w:pStyle w:val="20TAQuestionNumber"/>
        <w:ind w:left="709" w:hanging="709"/>
      </w:pPr>
      <w:bookmarkStart w:id="31" w:name="_Ref131402047"/>
      <w:r>
        <w:t>Describe how you manage and mitigate the risks associated with estimating costs?</w:t>
      </w:r>
      <w:bookmarkEnd w:id="31"/>
    </w:p>
    <w:p w14:paraId="5CE9ABC2" w14:textId="77777777" w:rsidR="00BD68A8" w:rsidRPr="00830749" w:rsidRDefault="00BD68A8" w:rsidP="00BD68A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D68A8" w:rsidRPr="00830749" w14:paraId="63D6B286" w14:textId="77777777" w:rsidTr="00C1141B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6F1F66" w14:textId="77777777" w:rsidR="00BD68A8" w:rsidRPr="001C4084" w:rsidRDefault="00BD68A8" w:rsidP="00E20D1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5170" w14:textId="7D2AFFCB" w:rsidR="00BD68A8" w:rsidRPr="001C4084" w:rsidRDefault="00BD68A8" w:rsidP="00E20D1D">
            <w:pPr>
              <w:rPr>
                <w:rFonts w:ascii="Arial" w:hAnsi="Arial" w:cs="Arial"/>
                <w:sz w:val="22"/>
                <w:szCs w:val="22"/>
              </w:rPr>
            </w:pPr>
            <w:permStart w:id="407775318" w:edGrp="everyone"/>
            <w:permEnd w:id="407775318"/>
          </w:p>
        </w:tc>
        <w:permStart w:id="12965800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85172B" w14:textId="77777777" w:rsidR="00BD68A8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26585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68A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6580059"/>
          </w:p>
        </w:tc>
      </w:tr>
    </w:tbl>
    <w:p w14:paraId="3E8B99B8" w14:textId="77777777" w:rsidR="00BD68A8" w:rsidRDefault="00BD68A8" w:rsidP="00BD68A8">
      <w:pPr>
        <w:rPr>
          <w:rFonts w:ascii="Arial" w:hAnsi="Arial" w:cs="Arial"/>
          <w:sz w:val="22"/>
          <w:szCs w:val="22"/>
        </w:rPr>
      </w:pPr>
    </w:p>
    <w:p w14:paraId="4CF1FE81" w14:textId="7777777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134CA439" w:rsidR="00787509" w:rsidRPr="004932A4" w:rsidRDefault="000D573E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76E8D">
            <w:rPr>
              <w:szCs w:val="32"/>
            </w:rPr>
            <w:t>CPCCBC4004</w:t>
          </w:r>
        </w:sdtContent>
      </w:sdt>
    </w:p>
    <w:p w14:paraId="439A7E8C" w14:textId="486F3856" w:rsidR="00787509" w:rsidRDefault="000D573E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76E8D">
            <w:rPr>
              <w:szCs w:val="32"/>
            </w:rPr>
            <w:t>Identify and produce estimated costs for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50D30" w:rsidRDefault="00787509" w:rsidP="009100AE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772431464" w:edGrp="everyone"/>
            <w:permEnd w:id="1772431464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071C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C4F3E90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1141B" w:rsidRPr="00BA4D9F" w14:paraId="14A57887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57DC2C3" w14:textId="77777777" w:rsidR="00C1141B" w:rsidRPr="00750D30" w:rsidRDefault="00C1141B" w:rsidP="009332DA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1141B" w:rsidRPr="00BA4D9F" w14:paraId="5CD3DC7E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0D83AC" w14:textId="77777777" w:rsidR="00C1141B" w:rsidRPr="00DE303D" w:rsidRDefault="00C1141B" w:rsidP="009332D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08132E7" w14:textId="77777777" w:rsidR="00C1141B" w:rsidRPr="00DE303D" w:rsidRDefault="00C1141B" w:rsidP="00C1141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78AA475" w14:textId="77777777" w:rsidR="00C1141B" w:rsidRPr="00750D30" w:rsidRDefault="00C1141B" w:rsidP="00C1141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1141B" w:rsidRPr="00FE6500" w14:paraId="1BE33BB1" w14:textId="77777777" w:rsidTr="009332D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BEAC42" w14:textId="77777777" w:rsidR="00C1141B" w:rsidRPr="00FE6500" w:rsidRDefault="00C1141B" w:rsidP="009332D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50541920" w:edGrp="everyone"/>
            <w:permEnd w:id="175054192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43E7A706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</w:t>
      </w:r>
      <w:r w:rsidR="003E11B0">
        <w:rPr>
          <w:rFonts w:cs="Arial"/>
          <w:b w:val="0"/>
          <w:bCs/>
          <w:sz w:val="22"/>
          <w:szCs w:val="22"/>
        </w:rPr>
        <w:t xml:space="preserve">State/ Territory </w:t>
      </w:r>
      <w:r w:rsidRPr="00594B1F">
        <w:rPr>
          <w:rFonts w:cs="Arial"/>
          <w:b w:val="0"/>
          <w:bCs/>
          <w:sz w:val="22"/>
          <w:szCs w:val="22"/>
        </w:rPr>
        <w:t>or Federal) documentation, including legislation, regulations, codes of practice, standards and guidance publications</w:t>
      </w:r>
      <w:r w:rsidR="003E11B0">
        <w:rPr>
          <w:rFonts w:cs="Arial"/>
          <w:b w:val="0"/>
          <w:bCs/>
          <w:sz w:val="22"/>
          <w:szCs w:val="22"/>
        </w:rPr>
        <w:t xml:space="preserve"> when required</w:t>
      </w:r>
      <w:r w:rsidRPr="00594B1F">
        <w:rPr>
          <w:rFonts w:cs="Arial"/>
          <w:b w:val="0"/>
          <w:bCs/>
          <w:sz w:val="22"/>
          <w:szCs w:val="22"/>
        </w:rPr>
        <w:t>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071C4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2" w:name="_Ref35349341"/>
          </w:p>
        </w:tc>
        <w:bookmarkEnd w:id="32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45012BEC" w14:textId="77777777" w:rsidR="00920F6C" w:rsidRDefault="003E11B0" w:rsidP="003E11B0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 the internet and locate the project plan below:</w:t>
            </w:r>
          </w:p>
          <w:p w14:paraId="19C132BC" w14:textId="1F6B2EEE" w:rsidR="003E11B0" w:rsidRDefault="003E11B0" w:rsidP="003E11B0">
            <w:pPr>
              <w:contextualSpacing/>
              <w:jc w:val="center"/>
              <w:rPr>
                <w:rFonts w:ascii="Arial" w:hAnsi="Arial" w:cs="Arial"/>
                <w:sz w:val="22"/>
              </w:rPr>
            </w:pPr>
            <w:hyperlink r:id="rId16" w:history="1">
              <w:r>
                <w:rPr>
                  <w:rStyle w:val="Hyperlink"/>
                  <w:rFonts w:ascii="Arial" w:hAnsi="Arial" w:cs="Arial"/>
                  <w:sz w:val="22"/>
                </w:rPr>
                <w:t xml:space="preserve">Case Study: Caloundra, Queensland </w:t>
              </w:r>
            </w:hyperlink>
          </w:p>
          <w:p w14:paraId="3BC42176" w14:textId="77777777" w:rsidR="003E11B0" w:rsidRDefault="003E11B0" w:rsidP="003E11B0">
            <w:pPr>
              <w:contextualSpacing/>
              <w:jc w:val="center"/>
              <w:rPr>
                <w:rFonts w:ascii="Arial" w:hAnsi="Arial" w:cs="Arial"/>
                <w:sz w:val="22"/>
              </w:rPr>
            </w:pPr>
          </w:p>
          <w:p w14:paraId="4DB432EA" w14:textId="77777777" w:rsidR="003E11B0" w:rsidRDefault="003E11B0" w:rsidP="003E11B0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After reviewing the project plan, answer the following questions:</w:t>
            </w:r>
          </w:p>
          <w:p w14:paraId="39273752" w14:textId="369A3617" w:rsidR="003E11B0" w:rsidRPr="003E11B0" w:rsidRDefault="003E11B0" w:rsidP="0090475D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is the size of the land?</w:t>
            </w:r>
          </w:p>
          <w:p w14:paraId="3B1C2C8E" w14:textId="77777777" w:rsidR="003E11B0" w:rsidRDefault="003E11B0" w:rsidP="0090475D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3E11B0">
              <w:rPr>
                <w:rFonts w:ascii="Arial" w:hAnsi="Arial" w:cs="Arial"/>
                <w:sz w:val="22"/>
              </w:rPr>
              <w:t>Based on the floor plan, how many bedrooms does the house have?</w:t>
            </w:r>
          </w:p>
          <w:p w14:paraId="57B79ADD" w14:textId="2F8C176D" w:rsidR="00071C48" w:rsidRPr="00071C48" w:rsidRDefault="00071C48" w:rsidP="0090475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</w:t>
            </w:r>
            <w:r w:rsidRPr="00071C48">
              <w:rPr>
                <w:rFonts w:ascii="Arial" w:hAnsi="Arial" w:cs="Arial"/>
                <w:sz w:val="22"/>
              </w:rPr>
              <w:t xml:space="preserve">n which cardinal direction is the </w:t>
            </w:r>
            <w:r>
              <w:rPr>
                <w:rFonts w:ascii="Arial" w:hAnsi="Arial" w:cs="Arial"/>
                <w:sz w:val="22"/>
              </w:rPr>
              <w:t>living room</w:t>
            </w:r>
            <w:r w:rsidRPr="00071C48">
              <w:rPr>
                <w:rFonts w:ascii="Arial" w:hAnsi="Arial" w:cs="Arial"/>
                <w:sz w:val="22"/>
              </w:rPr>
              <w:t xml:space="preserve"> oriented?</w:t>
            </w:r>
          </w:p>
          <w:p w14:paraId="571EBB51" w14:textId="2C754A61" w:rsidR="00071C48" w:rsidRDefault="00071C48" w:rsidP="0090475D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What type of slab is required?</w:t>
            </w:r>
          </w:p>
          <w:p w14:paraId="2AB330C6" w14:textId="601E155C" w:rsidR="00AA4EDB" w:rsidRDefault="00AA4EDB" w:rsidP="0090475D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 w:rsidRPr="00AA4EDB">
              <w:rPr>
                <w:rFonts w:ascii="Arial" w:hAnsi="Arial" w:cs="Arial"/>
                <w:sz w:val="22"/>
              </w:rPr>
              <w:t>What type of building is shown for this project?</w:t>
            </w:r>
          </w:p>
          <w:p w14:paraId="57A2C60A" w14:textId="373B6BB7" w:rsidR="00C46F60" w:rsidRPr="003E11B0" w:rsidRDefault="00C46F60" w:rsidP="0090475D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Specify the materials used to support the sustainability of this construction.</w:t>
            </w:r>
          </w:p>
        </w:tc>
      </w:tr>
    </w:tbl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3E11B0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31C70E30" w:rsidR="00920F6C" w:rsidRPr="003E11B0" w:rsidRDefault="003E11B0" w:rsidP="004B766C">
            <w:pPr>
              <w:pStyle w:val="ListParagraph"/>
              <w:keepNext/>
              <w:numPr>
                <w:ilvl w:val="0"/>
                <w:numId w:val="33"/>
              </w:numPr>
              <w:ind w:left="589"/>
              <w:jc w:val="left"/>
              <w:rPr>
                <w:rFonts w:ascii="Arial" w:hAnsi="Arial" w:cs="Arial"/>
                <w:sz w:val="22"/>
              </w:rPr>
            </w:pPr>
            <w:r w:rsidRPr="003E11B0">
              <w:rPr>
                <w:rFonts w:ascii="Arial" w:hAnsi="Arial" w:cs="Arial"/>
                <w:b/>
                <w:sz w:val="22"/>
              </w:rPr>
              <w:t>What is the size of the land?</w:t>
            </w:r>
            <w:r w:rsidR="00920F6C" w:rsidRPr="003E11B0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920F6C" w:rsidRPr="00C1141B" w14:paraId="548924B0" w14:textId="77777777" w:rsidTr="00AA4EDB">
        <w:trPr>
          <w:trHeight w:val="567"/>
        </w:trPr>
        <w:tc>
          <w:tcPr>
            <w:tcW w:w="9016" w:type="dxa"/>
          </w:tcPr>
          <w:p w14:paraId="6D258C6D" w14:textId="4FED3F11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86601961" w:edGrp="everyone"/>
            <w:permEnd w:id="2086601961"/>
          </w:p>
        </w:tc>
      </w:tr>
      <w:tr w:rsidR="00920F6C" w:rsidRPr="003E11B0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628856C2" w:rsidR="00920F6C" w:rsidRPr="00071C48" w:rsidRDefault="003E11B0" w:rsidP="004B766C">
            <w:pPr>
              <w:pStyle w:val="ListParagraph"/>
              <w:keepNext/>
              <w:numPr>
                <w:ilvl w:val="0"/>
                <w:numId w:val="34"/>
              </w:numPr>
              <w:ind w:left="589"/>
              <w:jc w:val="left"/>
              <w:rPr>
                <w:rFonts w:ascii="Arial" w:hAnsi="Arial" w:cs="Arial"/>
                <w:b/>
                <w:sz w:val="22"/>
              </w:rPr>
            </w:pPr>
            <w:r w:rsidRPr="00071C48">
              <w:rPr>
                <w:rFonts w:ascii="Arial" w:hAnsi="Arial" w:cs="Arial"/>
                <w:b/>
                <w:sz w:val="22"/>
              </w:rPr>
              <w:t>Based on the floor plan, how many bedrooms does the house have?</w:t>
            </w:r>
          </w:p>
        </w:tc>
      </w:tr>
      <w:tr w:rsidR="00920F6C" w:rsidRPr="00C1141B" w14:paraId="7E011A3B" w14:textId="77777777" w:rsidTr="00AA4EDB">
        <w:trPr>
          <w:trHeight w:val="567"/>
        </w:trPr>
        <w:tc>
          <w:tcPr>
            <w:tcW w:w="9016" w:type="dxa"/>
          </w:tcPr>
          <w:p w14:paraId="495FDF2A" w14:textId="17D0D469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53605504" w:edGrp="everyone"/>
            <w:permEnd w:id="753605504"/>
          </w:p>
        </w:tc>
      </w:tr>
      <w:tr w:rsidR="00920F6C" w:rsidRPr="003E11B0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2C44E2C6" w:rsidR="00920F6C" w:rsidRPr="003E11B0" w:rsidRDefault="00071C48" w:rsidP="004B766C">
            <w:pPr>
              <w:pStyle w:val="ListParagraph"/>
              <w:keepNext/>
              <w:numPr>
                <w:ilvl w:val="0"/>
                <w:numId w:val="34"/>
              </w:numPr>
              <w:ind w:left="589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071C48">
              <w:rPr>
                <w:rFonts w:ascii="Arial" w:hAnsi="Arial" w:cs="Arial"/>
                <w:b/>
                <w:sz w:val="22"/>
              </w:rPr>
              <w:t>In which cardinal direction is the living room oriented?</w:t>
            </w:r>
          </w:p>
        </w:tc>
      </w:tr>
      <w:tr w:rsidR="0024265C" w:rsidRPr="00C1141B" w14:paraId="43C0A9A0" w14:textId="77777777" w:rsidTr="0024265C">
        <w:trPr>
          <w:trHeight w:val="567"/>
        </w:trPr>
        <w:tc>
          <w:tcPr>
            <w:tcW w:w="9016" w:type="dxa"/>
            <w:shd w:val="clear" w:color="auto" w:fill="auto"/>
          </w:tcPr>
          <w:p w14:paraId="084E6D38" w14:textId="423969CE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49979199" w:edGrp="everyone"/>
            <w:permEnd w:id="1249979199"/>
          </w:p>
        </w:tc>
      </w:tr>
      <w:tr w:rsidR="00920F6C" w:rsidRPr="00DD1A2A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4E76826E" w:rsidR="00920F6C" w:rsidRPr="00071C48" w:rsidRDefault="00071C48" w:rsidP="004B766C">
            <w:pPr>
              <w:pStyle w:val="ListParagraph"/>
              <w:keepNext/>
              <w:numPr>
                <w:ilvl w:val="0"/>
                <w:numId w:val="35"/>
              </w:numPr>
              <w:ind w:left="589"/>
              <w:jc w:val="left"/>
              <w:rPr>
                <w:rFonts w:ascii="Arial" w:hAnsi="Arial" w:cs="Arial"/>
                <w:sz w:val="22"/>
              </w:rPr>
            </w:pPr>
            <w:r w:rsidRPr="00071C48">
              <w:rPr>
                <w:rFonts w:ascii="Arial" w:hAnsi="Arial" w:cs="Arial"/>
                <w:b/>
                <w:sz w:val="22"/>
              </w:rPr>
              <w:t>What type of slab is required?</w:t>
            </w:r>
            <w:r w:rsidR="00920F6C" w:rsidRPr="00071C48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920F6C" w:rsidRPr="00C1141B" w14:paraId="5A453CDF" w14:textId="77777777" w:rsidTr="00AA4EDB">
        <w:trPr>
          <w:trHeight w:val="567"/>
        </w:trPr>
        <w:tc>
          <w:tcPr>
            <w:tcW w:w="9016" w:type="dxa"/>
          </w:tcPr>
          <w:p w14:paraId="6813CA50" w14:textId="1FE0EBCA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87886153" w:edGrp="everyone"/>
            <w:permEnd w:id="1487886153"/>
          </w:p>
        </w:tc>
      </w:tr>
      <w:tr w:rsidR="00C46F60" w:rsidRPr="003E11B0" w14:paraId="36FA70C9" w14:textId="77777777" w:rsidTr="00C46F60">
        <w:tc>
          <w:tcPr>
            <w:tcW w:w="9016" w:type="dxa"/>
            <w:shd w:val="clear" w:color="auto" w:fill="D9D9D9" w:themeFill="background1" w:themeFillShade="D9"/>
          </w:tcPr>
          <w:p w14:paraId="5053B959" w14:textId="2F0A6023" w:rsidR="00C46F60" w:rsidRPr="00C46F60" w:rsidRDefault="00C46F60" w:rsidP="004B766C">
            <w:pPr>
              <w:pStyle w:val="ListParagraph"/>
              <w:keepNext/>
              <w:numPr>
                <w:ilvl w:val="0"/>
                <w:numId w:val="35"/>
              </w:numPr>
              <w:ind w:left="589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C46F60">
              <w:rPr>
                <w:rFonts w:ascii="Arial" w:hAnsi="Arial" w:cs="Arial"/>
                <w:b/>
                <w:sz w:val="22"/>
              </w:rPr>
              <w:t>What type of building is shown for this project?</w:t>
            </w:r>
          </w:p>
        </w:tc>
      </w:tr>
      <w:tr w:rsidR="0024265C" w:rsidRPr="00C1141B" w14:paraId="45202763" w14:textId="77777777" w:rsidTr="0024265C">
        <w:trPr>
          <w:trHeight w:val="624"/>
        </w:trPr>
        <w:tc>
          <w:tcPr>
            <w:tcW w:w="9016" w:type="dxa"/>
            <w:shd w:val="clear" w:color="auto" w:fill="auto"/>
          </w:tcPr>
          <w:p w14:paraId="5439B6A1" w14:textId="4881B72A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51175594" w:edGrp="everyone"/>
            <w:permEnd w:id="2051175594"/>
          </w:p>
        </w:tc>
      </w:tr>
      <w:tr w:rsidR="00C46F60" w:rsidRPr="00071C48" w14:paraId="10304B3F" w14:textId="77777777" w:rsidTr="00C46F60">
        <w:tc>
          <w:tcPr>
            <w:tcW w:w="9016" w:type="dxa"/>
            <w:shd w:val="clear" w:color="auto" w:fill="D9D9D9" w:themeFill="background1" w:themeFillShade="D9"/>
          </w:tcPr>
          <w:p w14:paraId="6B4D512E" w14:textId="18BF1269" w:rsidR="00C46F60" w:rsidRPr="00071C48" w:rsidRDefault="00AA4EDB" w:rsidP="004B766C">
            <w:pPr>
              <w:pStyle w:val="ListParagraph"/>
              <w:keepNext/>
              <w:numPr>
                <w:ilvl w:val="0"/>
                <w:numId w:val="35"/>
              </w:numPr>
              <w:ind w:left="589"/>
              <w:jc w:val="left"/>
              <w:rPr>
                <w:rFonts w:ascii="Arial" w:hAnsi="Arial" w:cs="Arial"/>
                <w:sz w:val="22"/>
              </w:rPr>
            </w:pPr>
            <w:r w:rsidRPr="00AA4EDB">
              <w:rPr>
                <w:rFonts w:ascii="Arial" w:hAnsi="Arial" w:cs="Arial"/>
                <w:b/>
                <w:sz w:val="22"/>
              </w:rPr>
              <w:t>Specify the materials used to support the sustainability of this construction</w:t>
            </w:r>
          </w:p>
        </w:tc>
      </w:tr>
      <w:tr w:rsidR="00C46F60" w:rsidRPr="00C1141B" w14:paraId="23AA154E" w14:textId="77777777" w:rsidTr="00AA4EDB">
        <w:trPr>
          <w:trHeight w:val="1701"/>
        </w:trPr>
        <w:tc>
          <w:tcPr>
            <w:tcW w:w="9016" w:type="dxa"/>
          </w:tcPr>
          <w:p w14:paraId="1A0096E9" w14:textId="0318BDE5" w:rsidR="004B766C" w:rsidRPr="00C1141B" w:rsidRDefault="004B766C" w:rsidP="00C1141B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71014524" w:edGrp="everyone"/>
            <w:permEnd w:id="271014524"/>
          </w:p>
        </w:tc>
      </w:tr>
    </w:tbl>
    <w:p w14:paraId="35BEEE18" w14:textId="2A7A3992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54F72C06" w14:textId="77777777" w:rsidR="00AA4EDB" w:rsidRPr="00830749" w:rsidRDefault="00AA4EDB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0D57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24369CEB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6998089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0D573E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9980897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071C4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3" w:name="_Ref35349352"/>
          </w:p>
        </w:tc>
        <w:bookmarkEnd w:id="33"/>
      </w:tr>
      <w:tr w:rsidR="004E206C" w:rsidRPr="00246B35" w14:paraId="0D9C712E" w14:textId="77777777" w:rsidTr="009100AE">
        <w:tc>
          <w:tcPr>
            <w:tcW w:w="9235" w:type="dxa"/>
            <w:shd w:val="clear" w:color="auto" w:fill="A1D7E1"/>
          </w:tcPr>
          <w:p w14:paraId="245430E6" w14:textId="7A67CE9F" w:rsidR="00162C07" w:rsidRDefault="00246B35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  <w:r w:rsidRPr="00246B35">
              <w:rPr>
                <w:rFonts w:ascii="Arial" w:hAnsi="Arial" w:cs="Arial"/>
                <w:sz w:val="22"/>
              </w:rPr>
              <w:t>Following organisational procedure,</w:t>
            </w:r>
            <w:r>
              <w:rPr>
                <w:rFonts w:ascii="Arial" w:hAnsi="Arial" w:cs="Arial"/>
                <w:sz w:val="22"/>
              </w:rPr>
              <w:t xml:space="preserve"> you have c</w:t>
            </w:r>
            <w:r w:rsidRPr="00246B35">
              <w:rPr>
                <w:rFonts w:ascii="Arial" w:hAnsi="Arial" w:cs="Arial"/>
                <w:sz w:val="22"/>
              </w:rPr>
              <w:t>ontact</w:t>
            </w:r>
            <w:r>
              <w:rPr>
                <w:rFonts w:ascii="Arial" w:hAnsi="Arial" w:cs="Arial"/>
                <w:sz w:val="22"/>
              </w:rPr>
              <w:t>ed</w:t>
            </w:r>
            <w:r w:rsidRPr="00246B35">
              <w:rPr>
                <w:rFonts w:ascii="Arial" w:hAnsi="Arial" w:cs="Arial"/>
                <w:sz w:val="22"/>
              </w:rPr>
              <w:t xml:space="preserve"> the</w:t>
            </w:r>
            <w:r>
              <w:rPr>
                <w:rFonts w:ascii="Arial" w:hAnsi="Arial" w:cs="Arial"/>
                <w:sz w:val="22"/>
              </w:rPr>
              <w:t xml:space="preserve"> appropriate supplier</w:t>
            </w:r>
            <w:r w:rsidRPr="00246B35">
              <w:rPr>
                <w:rFonts w:ascii="Arial" w:hAnsi="Arial" w:cs="Arial"/>
                <w:sz w:val="22"/>
              </w:rPr>
              <w:t xml:space="preserve"> to </w:t>
            </w:r>
            <w:r w:rsidR="0024265C">
              <w:rPr>
                <w:rFonts w:ascii="Arial" w:hAnsi="Arial" w:cs="Arial"/>
                <w:sz w:val="22"/>
              </w:rPr>
              <w:t>e</w:t>
            </w:r>
            <w:r w:rsidRPr="00246B35">
              <w:rPr>
                <w:rFonts w:ascii="Arial" w:hAnsi="Arial" w:cs="Arial"/>
                <w:sz w:val="22"/>
              </w:rPr>
              <w:t xml:space="preserve">nquire about the price to hire </w:t>
            </w:r>
            <w:r>
              <w:rPr>
                <w:rFonts w:ascii="Arial" w:hAnsi="Arial" w:cs="Arial"/>
                <w:sz w:val="22"/>
              </w:rPr>
              <w:t>a bulldozer and an excavator</w:t>
            </w:r>
            <w:r w:rsidRPr="00246B35">
              <w:rPr>
                <w:rFonts w:ascii="Arial" w:hAnsi="Arial" w:cs="Arial"/>
                <w:sz w:val="22"/>
              </w:rPr>
              <w:t xml:space="preserve"> </w:t>
            </w:r>
            <w:r w:rsidR="00162C07">
              <w:rPr>
                <w:rFonts w:ascii="Arial" w:hAnsi="Arial" w:cs="Arial"/>
                <w:sz w:val="22"/>
              </w:rPr>
              <w:t>for a</w:t>
            </w:r>
            <w:r w:rsidRPr="00246B35">
              <w:rPr>
                <w:rFonts w:ascii="Arial" w:hAnsi="Arial" w:cs="Arial"/>
                <w:sz w:val="22"/>
              </w:rPr>
              <w:t xml:space="preserve"> construction project </w:t>
            </w:r>
            <w:r w:rsidR="00162C07">
              <w:rPr>
                <w:rFonts w:ascii="Arial" w:hAnsi="Arial" w:cs="Arial"/>
                <w:sz w:val="22"/>
              </w:rPr>
              <w:t>across a 30 day period.</w:t>
            </w:r>
          </w:p>
          <w:p w14:paraId="5267644E" w14:textId="1F5E62E7" w:rsidR="004E206C" w:rsidRDefault="00162C07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You have</w:t>
            </w:r>
            <w:r w:rsidR="00246B35" w:rsidRPr="00246B35">
              <w:rPr>
                <w:rFonts w:ascii="Arial" w:hAnsi="Arial" w:cs="Arial"/>
                <w:sz w:val="22"/>
              </w:rPr>
              <w:t xml:space="preserve"> clarified </w:t>
            </w:r>
            <w:r w:rsidR="001E4563">
              <w:rPr>
                <w:rFonts w:ascii="Arial" w:hAnsi="Arial" w:cs="Arial"/>
                <w:sz w:val="22"/>
              </w:rPr>
              <w:t xml:space="preserve">workplace </w:t>
            </w:r>
            <w:r>
              <w:rPr>
                <w:rFonts w:ascii="Arial" w:hAnsi="Arial" w:cs="Arial"/>
                <w:sz w:val="22"/>
              </w:rPr>
              <w:t>requirement</w:t>
            </w:r>
            <w:r w:rsidR="001E4563">
              <w:rPr>
                <w:rFonts w:ascii="Arial" w:hAnsi="Arial" w:cs="Arial"/>
                <w:sz w:val="22"/>
              </w:rPr>
              <w:t>s that</w:t>
            </w:r>
            <w:r>
              <w:rPr>
                <w:rFonts w:ascii="Arial" w:hAnsi="Arial" w:cs="Arial"/>
                <w:sz w:val="22"/>
              </w:rPr>
              <w:t xml:space="preserve"> the supplier</w:t>
            </w:r>
            <w:r w:rsidR="00246B35" w:rsidRPr="00246B35">
              <w:rPr>
                <w:rFonts w:ascii="Arial" w:hAnsi="Arial" w:cs="Arial"/>
                <w:sz w:val="22"/>
              </w:rPr>
              <w:t xml:space="preserve"> transport the plant from the supplier to the construction site</w:t>
            </w:r>
            <w:r>
              <w:rPr>
                <w:rFonts w:ascii="Arial" w:hAnsi="Arial" w:cs="Arial"/>
                <w:sz w:val="22"/>
              </w:rPr>
              <w:t xml:space="preserve"> and collect after use</w:t>
            </w:r>
            <w:r w:rsidR="00246B35" w:rsidRPr="00246B35">
              <w:rPr>
                <w:rFonts w:ascii="Arial" w:hAnsi="Arial" w:cs="Arial"/>
                <w:sz w:val="22"/>
              </w:rPr>
              <w:t xml:space="preserve">. The supplier </w:t>
            </w:r>
            <w:r>
              <w:rPr>
                <w:rFonts w:ascii="Arial" w:hAnsi="Arial" w:cs="Arial"/>
                <w:sz w:val="22"/>
              </w:rPr>
              <w:t xml:space="preserve">has </w:t>
            </w:r>
            <w:r w:rsidR="00246B35" w:rsidRPr="00246B35">
              <w:rPr>
                <w:rFonts w:ascii="Arial" w:hAnsi="Arial" w:cs="Arial"/>
                <w:sz w:val="22"/>
              </w:rPr>
              <w:t>responded to with the following quote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291A6294" w14:textId="77777777" w:rsidR="00162C07" w:rsidRDefault="00162C07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419"/>
              <w:gridCol w:w="2382"/>
              <w:gridCol w:w="2989"/>
            </w:tblGrid>
            <w:tr w:rsidR="00162C07" w14:paraId="561DE8B1" w14:textId="77777777" w:rsidTr="00162C07">
              <w:trPr>
                <w:trHeight w:val="676"/>
              </w:trPr>
              <w:tc>
                <w:tcPr>
                  <w:tcW w:w="3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62719BA8" w14:textId="3AF755C5" w:rsidR="00162C07" w:rsidRPr="00015C8A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jc w:val="center"/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</w:pPr>
                  <w:r w:rsidRPr="00015C8A"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>Plant</w:t>
                  </w:r>
                  <w:r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 xml:space="preserve"> Hire</w:t>
                  </w:r>
                </w:p>
              </w:tc>
              <w:tc>
                <w:tcPr>
                  <w:tcW w:w="23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3B6D6B4D" w14:textId="062174DA" w:rsidR="00162C07" w:rsidRPr="00015C8A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jc w:val="center"/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</w:pPr>
                  <w:r w:rsidRPr="00015C8A"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 xml:space="preserve">Cost </w:t>
                  </w:r>
                  <w:r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>/</w:t>
                  </w:r>
                  <w:r w:rsidRPr="00015C8A"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>per day</w:t>
                  </w:r>
                </w:p>
              </w:tc>
              <w:tc>
                <w:tcPr>
                  <w:tcW w:w="298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53860482" w14:textId="77777777" w:rsidR="00162C07" w:rsidRDefault="00162C07" w:rsidP="00162C07">
                  <w:pPr>
                    <w:tabs>
                      <w:tab w:val="left" w:pos="180"/>
                    </w:tabs>
                    <w:jc w:val="center"/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>Transport c</w:t>
                  </w:r>
                  <w:r w:rsidRPr="00015C8A">
                    <w:rPr>
                      <w:rFonts w:cstheme="minorHAnsi"/>
                      <w:b/>
                      <w:bCs/>
                      <w:color w:val="262626" w:themeColor="text1" w:themeTint="D9"/>
                      <w:lang w:bidi="en-US"/>
                    </w:rPr>
                    <w:t xml:space="preserve">ost </w:t>
                  </w:r>
                </w:p>
                <w:p w14:paraId="6FBA38B2" w14:textId="07F9E2E6" w:rsidR="00162C07" w:rsidRPr="00162C07" w:rsidRDefault="00162C07" w:rsidP="00162C07">
                  <w:pPr>
                    <w:tabs>
                      <w:tab w:val="left" w:pos="180"/>
                    </w:tabs>
                    <w:spacing w:after="120"/>
                    <w:jc w:val="center"/>
                    <w:rPr>
                      <w:rFonts w:cstheme="minorHAnsi"/>
                      <w:i/>
                      <w:iCs/>
                      <w:color w:val="262626" w:themeColor="text1" w:themeTint="D9"/>
                      <w:sz w:val="20"/>
                      <w:lang w:bidi="en-US"/>
                    </w:rPr>
                  </w:pPr>
                  <w:r w:rsidRPr="00162C07">
                    <w:rPr>
                      <w:rFonts w:cstheme="minorHAnsi"/>
                      <w:i/>
                      <w:iCs/>
                      <w:color w:val="262626" w:themeColor="text1" w:themeTint="D9"/>
                      <w:sz w:val="20"/>
                      <w:lang w:bidi="en-US"/>
                    </w:rPr>
                    <w:t>(Combined delivery and pick-up)</w:t>
                  </w:r>
                </w:p>
              </w:tc>
            </w:tr>
            <w:tr w:rsidR="00162C07" w14:paraId="249B9767" w14:textId="77777777" w:rsidTr="00162C07">
              <w:tc>
                <w:tcPr>
                  <w:tcW w:w="3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474BB05" w14:textId="57F7899B" w:rsidR="00162C07" w:rsidRPr="00162C07" w:rsidRDefault="00162C07" w:rsidP="00162C07">
                  <w:pPr>
                    <w:tabs>
                      <w:tab w:val="left" w:pos="180"/>
                    </w:tabs>
                    <w:spacing w:before="120" w:after="120" w:line="276" w:lineRule="auto"/>
                    <w:ind w:left="360" w:right="101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color w:val="262626" w:themeColor="text1" w:themeTint="D9"/>
                      <w:lang w:bidi="en-US"/>
                    </w:rPr>
                    <w:t xml:space="preserve">1 x </w:t>
                  </w:r>
                  <w:r w:rsidRPr="00162C07">
                    <w:rPr>
                      <w:rFonts w:cstheme="minorHAnsi"/>
                      <w:color w:val="262626" w:themeColor="text1" w:themeTint="D9"/>
                      <w:lang w:bidi="en-US"/>
                    </w:rPr>
                    <w:t>Track-mounted excavator</w:t>
                  </w:r>
                </w:p>
              </w:tc>
              <w:tc>
                <w:tcPr>
                  <w:tcW w:w="23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1D379E2A" w14:textId="77777777" w:rsidR="00162C07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color w:val="262626" w:themeColor="text1" w:themeTint="D9"/>
                      <w:lang w:bidi="en-US"/>
                    </w:rPr>
                    <w:t>$120.60</w:t>
                  </w:r>
                </w:p>
              </w:tc>
              <w:tc>
                <w:tcPr>
                  <w:tcW w:w="2989" w:type="dxa"/>
                  <w:vMerge w:val="restart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79BB6195" w14:textId="77777777" w:rsidR="00162C07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jc w:val="center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color w:val="262626" w:themeColor="text1" w:themeTint="D9"/>
                      <w:lang w:bidi="en-US"/>
                    </w:rPr>
                    <w:t>$234.50</w:t>
                  </w:r>
                </w:p>
              </w:tc>
            </w:tr>
            <w:tr w:rsidR="00162C07" w14:paraId="00D35A9F" w14:textId="77777777" w:rsidTr="00162C07">
              <w:trPr>
                <w:trHeight w:val="654"/>
              </w:trPr>
              <w:tc>
                <w:tcPr>
                  <w:tcW w:w="34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00C1114" w14:textId="7826F25D" w:rsidR="00162C07" w:rsidRPr="00162C07" w:rsidRDefault="00162C07" w:rsidP="00162C07">
                  <w:pPr>
                    <w:tabs>
                      <w:tab w:val="left" w:pos="180"/>
                    </w:tabs>
                    <w:spacing w:before="120" w:after="120" w:line="276" w:lineRule="auto"/>
                    <w:ind w:left="360" w:right="101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color w:val="262626" w:themeColor="text1" w:themeTint="D9"/>
                      <w:lang w:bidi="en-US"/>
                    </w:rPr>
                    <w:t xml:space="preserve">1 x </w:t>
                  </w:r>
                  <w:r w:rsidRPr="00162C07">
                    <w:rPr>
                      <w:rFonts w:cstheme="minorHAnsi"/>
                      <w:color w:val="262626" w:themeColor="text1" w:themeTint="D9"/>
                      <w:lang w:bidi="en-US"/>
                    </w:rPr>
                    <w:t>Track-mounted bulldozer</w:t>
                  </w:r>
                </w:p>
              </w:tc>
              <w:tc>
                <w:tcPr>
                  <w:tcW w:w="238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  <w:vAlign w:val="center"/>
                </w:tcPr>
                <w:p w14:paraId="69F7EAC1" w14:textId="77777777" w:rsidR="00162C07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  <w:r>
                    <w:rPr>
                      <w:rFonts w:cstheme="minorHAnsi"/>
                      <w:color w:val="262626" w:themeColor="text1" w:themeTint="D9"/>
                      <w:lang w:bidi="en-US"/>
                    </w:rPr>
                    <w:t>$131.70</w:t>
                  </w:r>
                </w:p>
              </w:tc>
              <w:tc>
                <w:tcPr>
                  <w:tcW w:w="2989" w:type="dxa"/>
                  <w:vMerge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6F5DAAF" w14:textId="77777777" w:rsidR="00162C07" w:rsidRDefault="00162C07" w:rsidP="00162C07">
                  <w:pPr>
                    <w:tabs>
                      <w:tab w:val="left" w:pos="180"/>
                    </w:tabs>
                    <w:spacing w:after="120" w:line="276" w:lineRule="auto"/>
                    <w:rPr>
                      <w:rFonts w:cstheme="minorHAnsi"/>
                      <w:color w:val="262626" w:themeColor="text1" w:themeTint="D9"/>
                      <w:lang w:bidi="en-US"/>
                    </w:rPr>
                  </w:pPr>
                </w:p>
              </w:tc>
            </w:tr>
          </w:tbl>
          <w:p w14:paraId="21680259" w14:textId="77777777" w:rsidR="00162C07" w:rsidRDefault="00162C07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</w:p>
          <w:p w14:paraId="3E397C95" w14:textId="448DF4C6" w:rsidR="00162C07" w:rsidRDefault="00162C07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Complete the costing sheet</w:t>
            </w:r>
            <w:r w:rsidR="0024265C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 xml:space="preserve"> below for each item.</w:t>
            </w:r>
          </w:p>
          <w:p w14:paraId="563D6D71" w14:textId="5C2979FB" w:rsidR="00C65749" w:rsidRPr="00246B35" w:rsidRDefault="00C65749" w:rsidP="00246B35">
            <w:pPr>
              <w:ind w:left="36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5AE9F1E" w14:textId="5957B5E4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14E9CB84" w14:textId="77777777" w:rsidR="00E66340" w:rsidRPr="00246B35" w:rsidRDefault="00E66340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405"/>
        <w:gridCol w:w="600"/>
        <w:gridCol w:w="3005"/>
        <w:gridCol w:w="3006"/>
      </w:tblGrid>
      <w:tr w:rsidR="00C65749" w:rsidRPr="00246B35" w14:paraId="7F0E951C" w14:textId="77777777" w:rsidTr="00C65749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2AE08CA1" w14:textId="77777777" w:rsidR="00C65749" w:rsidRPr="00246B35" w:rsidRDefault="00C65749" w:rsidP="00C6574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Plant for hire: 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46712E6B" w14:textId="22C3899C" w:rsidR="00C65749" w:rsidRPr="00C1141B" w:rsidRDefault="00C65749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027045981" w:edGrp="everyone"/>
            <w:permEnd w:id="2027045981"/>
          </w:p>
        </w:tc>
      </w:tr>
      <w:tr w:rsidR="00C65749" w:rsidRPr="00246B35" w14:paraId="4B8BD502" w14:textId="77777777" w:rsidTr="00C65749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663D66A7" w14:textId="77777777" w:rsidR="00C65749" w:rsidRPr="00C65749" w:rsidRDefault="00C65749" w:rsidP="00C6574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Timeframe: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196B7C4A" w14:textId="4282DF84" w:rsidR="00C65749" w:rsidRPr="00C1141B" w:rsidRDefault="00C65749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655462816" w:edGrp="everyone"/>
            <w:permEnd w:id="1655462816"/>
          </w:p>
        </w:tc>
      </w:tr>
      <w:tr w:rsidR="00C65749" w:rsidRPr="00246B35" w14:paraId="5D925513" w14:textId="77777777" w:rsidTr="00C65749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12F04030" w14:textId="77777777" w:rsidR="00C65749" w:rsidRPr="00246B35" w:rsidRDefault="00C65749" w:rsidP="00C6574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Operational Costs: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4E779B6C" w14:textId="31C5AD7C" w:rsidR="00C65749" w:rsidRPr="00C1141B" w:rsidRDefault="00C65749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909789315" w:edGrp="everyone"/>
            <w:permEnd w:id="1909789315"/>
          </w:p>
        </w:tc>
      </w:tr>
      <w:tr w:rsidR="00C65749" w:rsidRPr="00246B35" w14:paraId="30FC3473" w14:textId="77777777" w:rsidTr="00C65749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64EC85A6" w14:textId="77777777" w:rsidR="00C65749" w:rsidRPr="00C65749" w:rsidRDefault="00C65749" w:rsidP="00C65749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Associated Costs: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60D0176E" w14:textId="5A21C421" w:rsidR="00C65749" w:rsidRPr="00C65749" w:rsidRDefault="00C65749" w:rsidP="00C65749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Cost per day of use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769443DC" w14:textId="0128015B" w:rsidR="00C65749" w:rsidRPr="00C65749" w:rsidRDefault="00C65749" w:rsidP="00C65749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Total</w:t>
            </w:r>
          </w:p>
        </w:tc>
      </w:tr>
      <w:tr w:rsidR="00E66340" w:rsidRPr="00246B35" w14:paraId="6150EBCB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210EA03C" w14:textId="51F41AF9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Fuel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4925EA39" w14:textId="1B47824E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996362796" w:edGrp="everyone"/>
            <w:permEnd w:id="996362796"/>
          </w:p>
        </w:tc>
        <w:tc>
          <w:tcPr>
            <w:tcW w:w="3006" w:type="dxa"/>
            <w:shd w:val="clear" w:color="auto" w:fill="auto"/>
            <w:vAlign w:val="center"/>
          </w:tcPr>
          <w:p w14:paraId="5674FE69" w14:textId="57C834A5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70634232" w:edGrp="everyone"/>
            <w:permEnd w:id="1370634232"/>
          </w:p>
        </w:tc>
      </w:tr>
      <w:tr w:rsidR="00E66340" w:rsidRPr="00246B35" w14:paraId="4D0EF5D9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7420FAEB" w14:textId="1CBB975A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Operator’s wage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04705AE" w14:textId="4A037641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468012236" w:edGrp="everyone"/>
            <w:permEnd w:id="1468012236"/>
          </w:p>
        </w:tc>
        <w:tc>
          <w:tcPr>
            <w:tcW w:w="3006" w:type="dxa"/>
            <w:shd w:val="clear" w:color="auto" w:fill="auto"/>
            <w:vAlign w:val="center"/>
          </w:tcPr>
          <w:p w14:paraId="2FB1A4E0" w14:textId="215EB99D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825733125" w:edGrp="everyone"/>
            <w:permEnd w:id="1825733125"/>
          </w:p>
        </w:tc>
      </w:tr>
      <w:tr w:rsidR="00E66340" w:rsidRPr="00246B35" w14:paraId="52E942E5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0EDF428E" w14:textId="63AA29D1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Maintenance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260903D3" w14:textId="02590BE5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121694286" w:edGrp="everyone"/>
            <w:permEnd w:id="2121694286"/>
          </w:p>
        </w:tc>
        <w:tc>
          <w:tcPr>
            <w:tcW w:w="3006" w:type="dxa"/>
            <w:shd w:val="clear" w:color="auto" w:fill="auto"/>
            <w:vAlign w:val="center"/>
          </w:tcPr>
          <w:p w14:paraId="42E47F02" w14:textId="01DC7AA0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687614442" w:edGrp="everyone"/>
            <w:permEnd w:id="687614442"/>
          </w:p>
        </w:tc>
      </w:tr>
      <w:tr w:rsidR="00E66340" w:rsidRPr="00246B35" w14:paraId="7217D53C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59B83CDB" w14:textId="3811AE01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C65749">
              <w:rPr>
                <w:rFonts w:ascii="Arial" w:hAnsi="Arial" w:cs="Arial"/>
                <w:b/>
                <w:sz w:val="22"/>
              </w:rPr>
              <w:t>Hire costs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C038C75" w14:textId="3D6BDBDB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108587956" w:edGrp="everyone"/>
            <w:permEnd w:id="2108587956"/>
          </w:p>
        </w:tc>
        <w:tc>
          <w:tcPr>
            <w:tcW w:w="3006" w:type="dxa"/>
            <w:shd w:val="clear" w:color="auto" w:fill="auto"/>
            <w:vAlign w:val="center"/>
          </w:tcPr>
          <w:p w14:paraId="7F301162" w14:textId="2D29F369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73298962" w:edGrp="everyone"/>
            <w:permEnd w:id="273298962"/>
          </w:p>
        </w:tc>
      </w:tr>
      <w:tr w:rsidR="00E66340" w:rsidRPr="00246B35" w14:paraId="7BDE3679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3BC2A2F5" w14:textId="04826E03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C65749">
              <w:rPr>
                <w:rFonts w:ascii="Arial" w:hAnsi="Arial" w:cs="Arial"/>
                <w:b/>
                <w:sz w:val="22"/>
              </w:rPr>
              <w:t>Transport</w:t>
            </w:r>
            <w:r>
              <w:rPr>
                <w:rFonts w:ascii="Arial" w:hAnsi="Arial" w:cs="Arial"/>
                <w:b/>
                <w:sz w:val="22"/>
              </w:rPr>
              <w:t xml:space="preserve"> cost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4F25D22" w14:textId="6DDE3526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005489919" w:edGrp="everyone"/>
            <w:permEnd w:id="2005489919"/>
          </w:p>
        </w:tc>
        <w:tc>
          <w:tcPr>
            <w:tcW w:w="3006" w:type="dxa"/>
            <w:shd w:val="clear" w:color="auto" w:fill="auto"/>
            <w:vAlign w:val="center"/>
          </w:tcPr>
          <w:p w14:paraId="50EBA9CE" w14:textId="77777777" w:rsidR="00E66340" w:rsidRPr="00C1141B" w:rsidRDefault="00E66340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773764205" w:edGrp="everyone"/>
            <w:permEnd w:id="1773764205"/>
          </w:p>
        </w:tc>
      </w:tr>
      <w:tr w:rsidR="00C65749" w:rsidRPr="00246B35" w14:paraId="62F804F6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D9D9D9" w:themeFill="background1" w:themeFillShade="D9"/>
            <w:vAlign w:val="center"/>
          </w:tcPr>
          <w:p w14:paraId="16DCBCB7" w14:textId="50C38479" w:rsidR="00C65749" w:rsidRPr="00C65749" w:rsidRDefault="00C65749" w:rsidP="00C6574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Total cost</w:t>
            </w:r>
          </w:p>
        </w:tc>
        <w:tc>
          <w:tcPr>
            <w:tcW w:w="6011" w:type="dxa"/>
            <w:gridSpan w:val="2"/>
            <w:shd w:val="clear" w:color="auto" w:fill="D9D9D9" w:themeFill="background1" w:themeFillShade="D9"/>
            <w:vAlign w:val="center"/>
          </w:tcPr>
          <w:p w14:paraId="1DF88AF8" w14:textId="00A9F5C9" w:rsidR="00C65749" w:rsidRPr="00C1141B" w:rsidRDefault="00C65749" w:rsidP="00C1141B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730215484" w:edGrp="everyone"/>
            <w:permEnd w:id="730215484"/>
          </w:p>
        </w:tc>
      </w:tr>
    </w:tbl>
    <w:p w14:paraId="5E507044" w14:textId="77777777" w:rsidR="004E206C" w:rsidRPr="00246B35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405"/>
        <w:gridCol w:w="600"/>
        <w:gridCol w:w="3005"/>
        <w:gridCol w:w="3006"/>
      </w:tblGrid>
      <w:tr w:rsidR="00E66340" w:rsidRPr="00246B35" w14:paraId="06718106" w14:textId="77777777" w:rsidTr="00E20D1D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481F3B42" w14:textId="77777777" w:rsidR="00E66340" w:rsidRPr="00246B35" w:rsidRDefault="00E66340" w:rsidP="00E20D1D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 xml:space="preserve">Plant for hire: 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71312BFD" w14:textId="254CADBB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453724205" w:edGrp="everyone"/>
            <w:permEnd w:id="453724205"/>
          </w:p>
        </w:tc>
      </w:tr>
      <w:tr w:rsidR="00E66340" w:rsidRPr="00246B35" w14:paraId="127F2529" w14:textId="77777777" w:rsidTr="00E20D1D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4B6F7D40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Timeframe: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0F24D153" w14:textId="09B1A37F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70017790" w:edGrp="everyone"/>
            <w:permEnd w:id="70017790"/>
          </w:p>
        </w:tc>
      </w:tr>
      <w:tr w:rsidR="00E66340" w:rsidRPr="00246B35" w14:paraId="40072E4E" w14:textId="77777777" w:rsidTr="00E20D1D">
        <w:trPr>
          <w:trHeight w:val="567"/>
        </w:trPr>
        <w:tc>
          <w:tcPr>
            <w:tcW w:w="2405" w:type="dxa"/>
            <w:shd w:val="clear" w:color="auto" w:fill="auto"/>
            <w:vAlign w:val="center"/>
          </w:tcPr>
          <w:p w14:paraId="32C15EBA" w14:textId="77777777" w:rsidR="00E66340" w:rsidRPr="00246B35" w:rsidRDefault="00E66340" w:rsidP="00E20D1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Operational Costs:</w:t>
            </w:r>
          </w:p>
        </w:tc>
        <w:tc>
          <w:tcPr>
            <w:tcW w:w="6611" w:type="dxa"/>
            <w:gridSpan w:val="3"/>
            <w:shd w:val="clear" w:color="auto" w:fill="auto"/>
            <w:vAlign w:val="center"/>
          </w:tcPr>
          <w:p w14:paraId="3F5BCE53" w14:textId="7ED9FA54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633159874" w:edGrp="everyone"/>
            <w:permEnd w:id="633159874"/>
          </w:p>
        </w:tc>
      </w:tr>
      <w:tr w:rsidR="00E66340" w:rsidRPr="00246B35" w14:paraId="04C54E9F" w14:textId="77777777" w:rsidTr="00E20D1D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6E882C3E" w14:textId="77777777" w:rsidR="00E66340" w:rsidRPr="00C65749" w:rsidRDefault="00E66340" w:rsidP="00E20D1D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Associated Costs: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7916326B" w14:textId="77777777" w:rsidR="00E66340" w:rsidRPr="00C65749" w:rsidRDefault="00E66340" w:rsidP="00E20D1D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Cost per day of use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399224A" w14:textId="77777777" w:rsidR="00E66340" w:rsidRPr="00C65749" w:rsidRDefault="00E66340" w:rsidP="00E20D1D">
            <w:pPr>
              <w:keepNext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Total</w:t>
            </w:r>
          </w:p>
        </w:tc>
      </w:tr>
      <w:tr w:rsidR="00E66340" w:rsidRPr="00246B35" w14:paraId="4AC27DEC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2065E628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Fuel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03B4F72" w14:textId="7B7DA8E1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788755397" w:edGrp="everyone"/>
            <w:permEnd w:id="788755397"/>
          </w:p>
        </w:tc>
        <w:tc>
          <w:tcPr>
            <w:tcW w:w="3006" w:type="dxa"/>
            <w:shd w:val="clear" w:color="auto" w:fill="auto"/>
            <w:vAlign w:val="center"/>
          </w:tcPr>
          <w:p w14:paraId="7E6383C1" w14:textId="605E32DE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202609463" w:edGrp="everyone"/>
            <w:permEnd w:id="1202609463"/>
          </w:p>
        </w:tc>
      </w:tr>
      <w:tr w:rsidR="00E66340" w:rsidRPr="00246B35" w14:paraId="35E2FF65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2265A3DF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Operator’s wage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04C7363" w14:textId="7A2FF2E2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17474159" w:edGrp="everyone"/>
            <w:permEnd w:id="1317474159"/>
          </w:p>
        </w:tc>
        <w:tc>
          <w:tcPr>
            <w:tcW w:w="3006" w:type="dxa"/>
            <w:shd w:val="clear" w:color="auto" w:fill="auto"/>
            <w:vAlign w:val="center"/>
          </w:tcPr>
          <w:p w14:paraId="7FF35A7A" w14:textId="1EC4AD10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54114313" w:edGrp="everyone"/>
            <w:permEnd w:id="254114313"/>
          </w:p>
        </w:tc>
      </w:tr>
      <w:tr w:rsidR="00E66340" w:rsidRPr="00246B35" w14:paraId="44056F15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606C8FF2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Cs/>
                <w:sz w:val="22"/>
              </w:rPr>
            </w:pPr>
            <w:r w:rsidRPr="00C65749">
              <w:rPr>
                <w:rFonts w:ascii="Arial" w:hAnsi="Arial" w:cs="Arial"/>
                <w:bCs/>
                <w:sz w:val="22"/>
              </w:rPr>
              <w:t>Maintenance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FDB10FA" w14:textId="54C3BA40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41647" w:edGrp="everyone"/>
            <w:permEnd w:id="1341647"/>
          </w:p>
        </w:tc>
        <w:tc>
          <w:tcPr>
            <w:tcW w:w="3006" w:type="dxa"/>
            <w:shd w:val="clear" w:color="auto" w:fill="auto"/>
            <w:vAlign w:val="center"/>
          </w:tcPr>
          <w:p w14:paraId="52272D65" w14:textId="1C85D186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195009749" w:edGrp="everyone"/>
            <w:permEnd w:id="1195009749"/>
          </w:p>
        </w:tc>
      </w:tr>
      <w:tr w:rsidR="00E66340" w:rsidRPr="00246B35" w14:paraId="5757BB8E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1F8347FB" w14:textId="77777777" w:rsidR="00E66340" w:rsidRPr="00C65749" w:rsidRDefault="00E66340" w:rsidP="00E6634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C65749">
              <w:rPr>
                <w:rFonts w:ascii="Arial" w:hAnsi="Arial" w:cs="Arial"/>
                <w:b/>
                <w:sz w:val="22"/>
              </w:rPr>
              <w:t>Hire costs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A6D2960" w14:textId="1BC871D9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884758795" w:edGrp="everyone"/>
            <w:permEnd w:id="884758795"/>
          </w:p>
        </w:tc>
        <w:tc>
          <w:tcPr>
            <w:tcW w:w="3006" w:type="dxa"/>
            <w:shd w:val="clear" w:color="auto" w:fill="auto"/>
            <w:vAlign w:val="center"/>
          </w:tcPr>
          <w:p w14:paraId="18D8FC67" w14:textId="73CD0868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020225400" w:edGrp="everyone"/>
            <w:permEnd w:id="2020225400"/>
          </w:p>
        </w:tc>
      </w:tr>
      <w:tr w:rsidR="00E66340" w:rsidRPr="00246B35" w14:paraId="5D966803" w14:textId="77777777" w:rsidTr="004B766C">
        <w:trPr>
          <w:trHeight w:val="567"/>
        </w:trPr>
        <w:tc>
          <w:tcPr>
            <w:tcW w:w="3005" w:type="dxa"/>
            <w:gridSpan w:val="2"/>
            <w:shd w:val="clear" w:color="auto" w:fill="auto"/>
            <w:vAlign w:val="center"/>
          </w:tcPr>
          <w:p w14:paraId="5BC32301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C65749">
              <w:rPr>
                <w:rFonts w:ascii="Arial" w:hAnsi="Arial" w:cs="Arial"/>
                <w:b/>
                <w:sz w:val="22"/>
              </w:rPr>
              <w:t>Transport</w:t>
            </w:r>
            <w:r>
              <w:rPr>
                <w:rFonts w:ascii="Arial" w:hAnsi="Arial" w:cs="Arial"/>
                <w:b/>
                <w:sz w:val="22"/>
              </w:rPr>
              <w:t xml:space="preserve"> cost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6822D732" w14:textId="73C4533E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453120381" w:edGrp="everyone"/>
            <w:permEnd w:id="453120381"/>
          </w:p>
        </w:tc>
        <w:tc>
          <w:tcPr>
            <w:tcW w:w="3006" w:type="dxa"/>
            <w:shd w:val="clear" w:color="auto" w:fill="auto"/>
            <w:vAlign w:val="center"/>
          </w:tcPr>
          <w:p w14:paraId="1BA68058" w14:textId="77777777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773301829" w:edGrp="everyone"/>
            <w:permEnd w:id="1773301829"/>
          </w:p>
        </w:tc>
      </w:tr>
      <w:tr w:rsidR="00E66340" w:rsidRPr="00246B35" w14:paraId="3FF35958" w14:textId="77777777" w:rsidTr="009C0219">
        <w:trPr>
          <w:trHeight w:val="567"/>
        </w:trPr>
        <w:tc>
          <w:tcPr>
            <w:tcW w:w="3005" w:type="dxa"/>
            <w:gridSpan w:val="2"/>
            <w:shd w:val="clear" w:color="auto" w:fill="D9D9D9" w:themeFill="background1" w:themeFillShade="D9"/>
            <w:vAlign w:val="center"/>
          </w:tcPr>
          <w:p w14:paraId="6E213632" w14:textId="77777777" w:rsidR="00E66340" w:rsidRPr="00C65749" w:rsidRDefault="00E66340" w:rsidP="00E20D1D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Total cost</w:t>
            </w:r>
          </w:p>
        </w:tc>
        <w:tc>
          <w:tcPr>
            <w:tcW w:w="6011" w:type="dxa"/>
            <w:gridSpan w:val="2"/>
            <w:shd w:val="clear" w:color="auto" w:fill="D9D9D9" w:themeFill="background1" w:themeFillShade="D9"/>
            <w:vAlign w:val="center"/>
          </w:tcPr>
          <w:p w14:paraId="0B2906B7" w14:textId="4DBA6151" w:rsidR="00E66340" w:rsidRPr="000A5E09" w:rsidRDefault="00E66340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642936810" w:edGrp="everyone"/>
            <w:permEnd w:id="642936810"/>
          </w:p>
        </w:tc>
      </w:tr>
    </w:tbl>
    <w:p w14:paraId="74B779B2" w14:textId="77777777" w:rsidR="00E66340" w:rsidRDefault="00E66340"/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0D57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0E580BDB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3598027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0D573E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5980270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8C46A8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071C4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4" w:name="_Ref35349356"/>
          </w:p>
        </w:tc>
        <w:bookmarkEnd w:id="34"/>
      </w:tr>
      <w:tr w:rsidR="004E206C" w:rsidRPr="003508AC" w14:paraId="07C2F908" w14:textId="77777777" w:rsidTr="008C46A8">
        <w:tc>
          <w:tcPr>
            <w:tcW w:w="9016" w:type="dxa"/>
            <w:shd w:val="clear" w:color="auto" w:fill="A1D7E1"/>
          </w:tcPr>
          <w:p w14:paraId="756AD24D" w14:textId="1F323365" w:rsid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Swayze Construction recently built a new bedroom as an extension to an already-existing bungalow. These are the specifications and features of the new room:</w:t>
            </w:r>
          </w:p>
          <w:p w14:paraId="63EA6089" w14:textId="77777777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1E12CDBC" w14:textId="4BF59CBA" w:rsidR="003508AC" w:rsidRPr="003508AC" w:rsidRDefault="003508AC" w:rsidP="004B766C">
            <w:pPr>
              <w:pStyle w:val="ListParagraph"/>
              <w:numPr>
                <w:ilvl w:val="0"/>
                <w:numId w:val="36"/>
              </w:numPr>
              <w:spacing w:line="276" w:lineRule="auto"/>
              <w:ind w:left="589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The room has a mat foundation that is 2 m deep.</w:t>
            </w:r>
          </w:p>
          <w:p w14:paraId="526B5F37" w14:textId="7FF3638D" w:rsidR="003508AC" w:rsidRDefault="003508AC" w:rsidP="004B766C">
            <w:pPr>
              <w:pStyle w:val="ListParagraph"/>
              <w:numPr>
                <w:ilvl w:val="0"/>
                <w:numId w:val="36"/>
              </w:numPr>
              <w:spacing w:line="276" w:lineRule="auto"/>
              <w:ind w:left="589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The room has four masonry walls:</w:t>
            </w:r>
          </w:p>
          <w:p w14:paraId="244CD308" w14:textId="77777777" w:rsidR="004B766C" w:rsidRDefault="004B766C" w:rsidP="004B766C">
            <w:pPr>
              <w:pStyle w:val="ListParagraph"/>
              <w:numPr>
                <w:ilvl w:val="1"/>
                <w:numId w:val="36"/>
              </w:numPr>
              <w:spacing w:line="276" w:lineRule="auto"/>
              <w:ind w:left="1014"/>
              <w:jc w:val="left"/>
              <w:rPr>
                <w:rFonts w:ascii="Arial" w:hAnsi="Arial" w:cs="Arial"/>
                <w:sz w:val="22"/>
              </w:rPr>
            </w:pPr>
            <w:r w:rsidRPr="004B766C">
              <w:rPr>
                <w:rFonts w:ascii="Arial" w:hAnsi="Arial" w:cs="Arial"/>
                <w:sz w:val="22"/>
              </w:rPr>
              <w:t>Two walls are 4 m wide and 3.5 m tall.</w:t>
            </w:r>
          </w:p>
          <w:p w14:paraId="720900EE" w14:textId="52D3D986" w:rsidR="003508AC" w:rsidRPr="004B766C" w:rsidRDefault="003508AC" w:rsidP="004B766C">
            <w:pPr>
              <w:pStyle w:val="ListParagraph"/>
              <w:numPr>
                <w:ilvl w:val="1"/>
                <w:numId w:val="36"/>
              </w:numPr>
              <w:spacing w:line="276" w:lineRule="auto"/>
              <w:ind w:left="1014"/>
              <w:jc w:val="left"/>
              <w:rPr>
                <w:rFonts w:ascii="Arial" w:hAnsi="Arial" w:cs="Arial"/>
                <w:sz w:val="22"/>
              </w:rPr>
            </w:pPr>
            <w:r w:rsidRPr="004B766C">
              <w:rPr>
                <w:rFonts w:ascii="Arial" w:hAnsi="Arial" w:cs="Arial"/>
                <w:sz w:val="22"/>
              </w:rPr>
              <w:t>Two walls are 3 m wide and 3.5 m tall.</w:t>
            </w:r>
          </w:p>
          <w:p w14:paraId="5E7598FB" w14:textId="03771F9C" w:rsidR="003508AC" w:rsidRPr="003508AC" w:rsidRDefault="003508AC" w:rsidP="004B766C">
            <w:pPr>
              <w:pStyle w:val="ListParagraph"/>
              <w:numPr>
                <w:ilvl w:val="0"/>
                <w:numId w:val="37"/>
              </w:numPr>
              <w:spacing w:line="276" w:lineRule="auto"/>
              <w:ind w:left="589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All walls are painted eggshell white.</w:t>
            </w:r>
          </w:p>
          <w:p w14:paraId="607AAC06" w14:textId="54EEE2C5" w:rsidR="003508AC" w:rsidRPr="003508AC" w:rsidRDefault="003508AC" w:rsidP="004B766C">
            <w:pPr>
              <w:pStyle w:val="ListParagraph"/>
              <w:numPr>
                <w:ilvl w:val="0"/>
                <w:numId w:val="37"/>
              </w:numPr>
              <w:spacing w:line="276" w:lineRule="auto"/>
              <w:ind w:left="589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The steel tray roofing is 20 m</w:t>
            </w:r>
            <w:r w:rsidR="004B766C" w:rsidRPr="004B766C">
              <w:rPr>
                <w:rFonts w:ascii="Arial" w:hAnsi="Arial" w:cs="Arial"/>
                <w:sz w:val="22"/>
                <w:vertAlign w:val="superscript"/>
              </w:rPr>
              <w:t>2</w:t>
            </w:r>
            <w:r w:rsidRPr="003508AC">
              <w:rPr>
                <w:rFonts w:ascii="Arial" w:hAnsi="Arial" w:cs="Arial"/>
                <w:sz w:val="22"/>
              </w:rPr>
              <w:t xml:space="preserve"> large.</w:t>
            </w:r>
          </w:p>
          <w:p w14:paraId="2C07E5C3" w14:textId="0E7580D4" w:rsid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5D265006" w14:textId="7DC28F7F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Laying the mat foundation cost $30,000.00. This includes labour and materials.</w:t>
            </w:r>
          </w:p>
          <w:p w14:paraId="21D8DAF6" w14:textId="50A81897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Putting up all the masonry walls cost $3,500.00. This includes labour and materials.</w:t>
            </w:r>
          </w:p>
          <w:p w14:paraId="1754CE9C" w14:textId="3CB8841F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Laying the steel tray roofing cost $5,000.00. This includes labour and materials.</w:t>
            </w:r>
          </w:p>
          <w:p w14:paraId="2B86F5D7" w14:textId="1DABBDFF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Painting the masonry walls cost $2,000.00. This includes labour and materials.</w:t>
            </w:r>
          </w:p>
          <w:p w14:paraId="32356C94" w14:textId="77777777" w:rsid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7391F14D" w14:textId="5C011FFF" w:rsidR="003508AC" w:rsidRPr="003508AC" w:rsidRDefault="003508AC" w:rsidP="003508AC">
            <w:pPr>
              <w:spacing w:line="276" w:lineRule="auto"/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Given the information above, calculate for the following:</w:t>
            </w:r>
          </w:p>
          <w:p w14:paraId="40E2F9A7" w14:textId="737430FB" w:rsidR="003508AC" w:rsidRPr="003508AC" w:rsidRDefault="003508AC" w:rsidP="0090475D">
            <w:pPr>
              <w:pStyle w:val="ListParagraph"/>
              <w:numPr>
                <w:ilvl w:val="0"/>
                <w:numId w:val="38"/>
              </w:num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Cost of laying the foundation per metre of depth.</w:t>
            </w:r>
          </w:p>
          <w:p w14:paraId="5E905E0C" w14:textId="6C3FE65C" w:rsidR="003508AC" w:rsidRPr="003508AC" w:rsidRDefault="003508AC" w:rsidP="0090475D">
            <w:pPr>
              <w:pStyle w:val="ListParagraph"/>
              <w:numPr>
                <w:ilvl w:val="0"/>
                <w:numId w:val="38"/>
              </w:num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Cost of building the masonry walls per square metre.</w:t>
            </w:r>
          </w:p>
          <w:p w14:paraId="6374DF27" w14:textId="7F9991BF" w:rsidR="003508AC" w:rsidRPr="003508AC" w:rsidRDefault="003508AC" w:rsidP="0090475D">
            <w:pPr>
              <w:pStyle w:val="ListParagraph"/>
              <w:numPr>
                <w:ilvl w:val="0"/>
                <w:numId w:val="38"/>
              </w:num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Cost of laying the steel tray roofing per square metre.</w:t>
            </w:r>
          </w:p>
          <w:p w14:paraId="15A1D17C" w14:textId="4CBD1614" w:rsidR="003508AC" w:rsidRPr="003508AC" w:rsidRDefault="003508AC" w:rsidP="0090475D">
            <w:pPr>
              <w:pStyle w:val="ListParagraph"/>
              <w:numPr>
                <w:ilvl w:val="0"/>
                <w:numId w:val="38"/>
              </w:num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  <w:r w:rsidRPr="003508AC">
              <w:rPr>
                <w:rFonts w:ascii="Arial" w:hAnsi="Arial" w:cs="Arial"/>
                <w:sz w:val="22"/>
              </w:rPr>
              <w:t>Cost of painting the masonry walls per square metre.</w:t>
            </w:r>
          </w:p>
          <w:p w14:paraId="4338DF9B" w14:textId="77777777" w:rsidR="003508AC" w:rsidRDefault="003508AC" w:rsidP="003508AC">
            <w:pPr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1ABFBAA3" w14:textId="7D10252A" w:rsidR="003508AC" w:rsidRDefault="003508AC" w:rsidP="003508AC">
            <w:pPr>
              <w:ind w:left="66"/>
              <w:contextualSpacing/>
              <w:jc w:val="left"/>
              <w:rPr>
                <w:rFonts w:ascii="Arial" w:hAnsi="Arial" w:cs="Arial"/>
                <w:i/>
                <w:iCs/>
                <w:sz w:val="22"/>
              </w:rPr>
            </w:pPr>
            <w:r w:rsidRPr="003508AC">
              <w:rPr>
                <w:rFonts w:ascii="Arial" w:hAnsi="Arial" w:cs="Arial"/>
                <w:i/>
                <w:iCs/>
                <w:sz w:val="22"/>
              </w:rPr>
              <w:t>You must show the calculations to your answers.</w:t>
            </w:r>
          </w:p>
          <w:p w14:paraId="6811A3BA" w14:textId="403DB7C4" w:rsidR="004E206C" w:rsidRPr="003508AC" w:rsidRDefault="003508AC" w:rsidP="003508AC">
            <w:pPr>
              <w:ind w:left="66"/>
              <w:contextualSpacing/>
              <w:jc w:val="left"/>
              <w:rPr>
                <w:rFonts w:ascii="Arial" w:hAnsi="Arial" w:cs="Arial"/>
                <w:i/>
                <w:iCs/>
                <w:sz w:val="22"/>
              </w:rPr>
            </w:pPr>
            <w:r w:rsidRPr="003508AC">
              <w:rPr>
                <w:rFonts w:ascii="Arial" w:hAnsi="Arial" w:cs="Arial"/>
                <w:i/>
                <w:iCs/>
                <w:sz w:val="22"/>
              </w:rPr>
              <w:t>Round up your answers to the nearest dollar.</w:t>
            </w:r>
          </w:p>
        </w:tc>
      </w:tr>
    </w:tbl>
    <w:p w14:paraId="5DD84EF1" w14:textId="112C8400" w:rsidR="004E206C" w:rsidRPr="003508A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3508AC" w14:paraId="56A0FCF8" w14:textId="77777777" w:rsidTr="002D2F16">
        <w:tc>
          <w:tcPr>
            <w:tcW w:w="9016" w:type="dxa"/>
            <w:shd w:val="clear" w:color="auto" w:fill="D9D9D9" w:themeFill="background1" w:themeFillShade="D9"/>
          </w:tcPr>
          <w:p w14:paraId="4E5965BE" w14:textId="48BAE872" w:rsidR="004E206C" w:rsidRPr="003508AC" w:rsidRDefault="003508AC" w:rsidP="0090475D">
            <w:pPr>
              <w:pStyle w:val="ListParagraph"/>
              <w:keepNext/>
              <w:numPr>
                <w:ilvl w:val="0"/>
                <w:numId w:val="39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3508AC">
              <w:rPr>
                <w:rFonts w:ascii="Arial" w:hAnsi="Arial" w:cs="Arial"/>
                <w:b/>
                <w:sz w:val="22"/>
              </w:rPr>
              <w:t>Cost of laying the foundation per metre of depth</w:t>
            </w:r>
          </w:p>
        </w:tc>
      </w:tr>
      <w:tr w:rsidR="003508AC" w:rsidRPr="000A5E09" w14:paraId="69D1A73D" w14:textId="77777777" w:rsidTr="004B766C">
        <w:trPr>
          <w:trHeight w:val="2381"/>
        </w:trPr>
        <w:tc>
          <w:tcPr>
            <w:tcW w:w="9016" w:type="dxa"/>
            <w:shd w:val="clear" w:color="auto" w:fill="auto"/>
          </w:tcPr>
          <w:p w14:paraId="1C5451C5" w14:textId="07318B1E" w:rsidR="004B766C" w:rsidRPr="000A5E09" w:rsidRDefault="004B766C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72233398" w:edGrp="everyone"/>
            <w:permEnd w:id="172233398"/>
          </w:p>
        </w:tc>
      </w:tr>
      <w:tr w:rsidR="004E206C" w:rsidRPr="003508AC" w14:paraId="05D56422" w14:textId="77777777" w:rsidTr="002D2F16">
        <w:tc>
          <w:tcPr>
            <w:tcW w:w="9016" w:type="dxa"/>
            <w:shd w:val="clear" w:color="auto" w:fill="D9D9D9" w:themeFill="background1" w:themeFillShade="D9"/>
          </w:tcPr>
          <w:p w14:paraId="5A583AD2" w14:textId="14D299DE" w:rsidR="004E206C" w:rsidRPr="003508AC" w:rsidRDefault="003508AC" w:rsidP="0090475D">
            <w:pPr>
              <w:pStyle w:val="ListParagraph"/>
              <w:keepNext/>
              <w:numPr>
                <w:ilvl w:val="0"/>
                <w:numId w:val="39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3508AC">
              <w:rPr>
                <w:rFonts w:ascii="Arial" w:hAnsi="Arial" w:cs="Arial"/>
                <w:b/>
                <w:sz w:val="22"/>
              </w:rPr>
              <w:t>Cost of building the masonry walls per square metre</w:t>
            </w:r>
          </w:p>
        </w:tc>
      </w:tr>
      <w:tr w:rsidR="004E206C" w:rsidRPr="003508AC" w14:paraId="3CC4F83F" w14:textId="77777777" w:rsidTr="004B766C">
        <w:trPr>
          <w:trHeight w:val="3572"/>
        </w:trPr>
        <w:tc>
          <w:tcPr>
            <w:tcW w:w="9016" w:type="dxa"/>
            <w:shd w:val="clear" w:color="auto" w:fill="auto"/>
          </w:tcPr>
          <w:p w14:paraId="4EEB87C9" w14:textId="46449ED5" w:rsidR="004E206C" w:rsidRPr="000A5E09" w:rsidRDefault="004E206C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089022936" w:edGrp="everyone"/>
            <w:permEnd w:id="1089022936"/>
          </w:p>
        </w:tc>
      </w:tr>
      <w:tr w:rsidR="004E206C" w:rsidRPr="003508AC" w14:paraId="07DD52DC" w14:textId="77777777" w:rsidTr="002D2F16">
        <w:tc>
          <w:tcPr>
            <w:tcW w:w="9016" w:type="dxa"/>
            <w:shd w:val="clear" w:color="auto" w:fill="D9D9D9"/>
          </w:tcPr>
          <w:p w14:paraId="70299F9E" w14:textId="56200F23" w:rsidR="004E206C" w:rsidRPr="002D2F16" w:rsidRDefault="002D2F16" w:rsidP="0090475D">
            <w:pPr>
              <w:pStyle w:val="ListParagraph"/>
              <w:keepNext/>
              <w:numPr>
                <w:ilvl w:val="0"/>
                <w:numId w:val="40"/>
              </w:numPr>
              <w:ind w:left="714" w:hanging="357"/>
              <w:rPr>
                <w:rFonts w:ascii="Arial" w:hAnsi="Arial" w:cs="Arial"/>
                <w:b/>
                <w:sz w:val="22"/>
              </w:rPr>
            </w:pPr>
            <w:r w:rsidRPr="002D2F16">
              <w:rPr>
                <w:rFonts w:ascii="Arial" w:hAnsi="Arial" w:cs="Arial"/>
                <w:b/>
                <w:sz w:val="22"/>
              </w:rPr>
              <w:lastRenderedPageBreak/>
              <w:t>Cost of laying the steel tray roofing per square metre.</w:t>
            </w:r>
          </w:p>
        </w:tc>
      </w:tr>
      <w:tr w:rsidR="002D2F16" w:rsidRPr="003508AC" w14:paraId="0AB8FD63" w14:textId="77777777" w:rsidTr="008C46A8">
        <w:trPr>
          <w:trHeight w:val="3402"/>
        </w:trPr>
        <w:tc>
          <w:tcPr>
            <w:tcW w:w="9016" w:type="dxa"/>
            <w:shd w:val="clear" w:color="auto" w:fill="auto"/>
          </w:tcPr>
          <w:p w14:paraId="756DA752" w14:textId="37943EA7" w:rsidR="002D2F16" w:rsidRPr="000A5E09" w:rsidRDefault="002D2F16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70698600" w:edGrp="everyone"/>
            <w:permEnd w:id="370698600"/>
          </w:p>
        </w:tc>
      </w:tr>
      <w:tr w:rsidR="004E206C" w:rsidRPr="003508AC" w14:paraId="4886C358" w14:textId="77777777" w:rsidTr="002D2F16">
        <w:tc>
          <w:tcPr>
            <w:tcW w:w="9016" w:type="dxa"/>
            <w:shd w:val="clear" w:color="auto" w:fill="D9D9D9"/>
          </w:tcPr>
          <w:p w14:paraId="246EC4F5" w14:textId="689504CC" w:rsidR="004E206C" w:rsidRPr="002D2F16" w:rsidRDefault="002D2F16" w:rsidP="0090475D">
            <w:pPr>
              <w:pStyle w:val="ListParagraph"/>
              <w:numPr>
                <w:ilvl w:val="1"/>
                <w:numId w:val="29"/>
              </w:numPr>
              <w:rPr>
                <w:rFonts w:ascii="Arial" w:hAnsi="Arial" w:cs="Arial"/>
                <w:b/>
                <w:sz w:val="22"/>
              </w:rPr>
            </w:pPr>
            <w:r w:rsidRPr="002D2F16">
              <w:rPr>
                <w:rFonts w:ascii="Arial" w:hAnsi="Arial" w:cs="Arial"/>
                <w:b/>
                <w:sz w:val="22"/>
              </w:rPr>
              <w:t>Cost of painting the masonry walls per square metre.</w:t>
            </w:r>
          </w:p>
        </w:tc>
      </w:tr>
      <w:tr w:rsidR="004E206C" w:rsidRPr="003508AC" w14:paraId="70C1F1E6" w14:textId="77777777" w:rsidTr="002D2F16">
        <w:trPr>
          <w:trHeight w:val="6350"/>
        </w:trPr>
        <w:tc>
          <w:tcPr>
            <w:tcW w:w="9016" w:type="dxa"/>
          </w:tcPr>
          <w:p w14:paraId="54237EBD" w14:textId="4D3451D4" w:rsidR="004E206C" w:rsidRPr="000A5E09" w:rsidRDefault="004E206C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92744802" w:edGrp="everyone"/>
            <w:permEnd w:id="1792744802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6BE63316" w14:textId="77777777" w:rsidR="002D2F16" w:rsidRPr="00830749" w:rsidRDefault="002D2F16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0D57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50E71459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7376450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0D573E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3764502"/>
          </w:p>
        </w:tc>
      </w:tr>
    </w:tbl>
    <w:p w14:paraId="58A99A52" w14:textId="77777777" w:rsidR="008C46A8" w:rsidRDefault="008C46A8" w:rsidP="008C46A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0"/>
          <w:szCs w:val="10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C46A8" w:rsidRPr="00594B1F" w14:paraId="68D02D99" w14:textId="77777777" w:rsidTr="00E20D1D">
        <w:tc>
          <w:tcPr>
            <w:tcW w:w="9016" w:type="dxa"/>
            <w:shd w:val="clear" w:color="auto" w:fill="232F84"/>
          </w:tcPr>
          <w:p w14:paraId="7D9218D9" w14:textId="77777777" w:rsidR="008C46A8" w:rsidRPr="00594B1F" w:rsidRDefault="008C46A8" w:rsidP="008C46A8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5" w:name="_Ref131399559"/>
          </w:p>
        </w:tc>
        <w:bookmarkEnd w:id="35"/>
      </w:tr>
      <w:tr w:rsidR="008C46A8" w:rsidRPr="003508AC" w14:paraId="62286689" w14:textId="77777777" w:rsidTr="00E20D1D">
        <w:tc>
          <w:tcPr>
            <w:tcW w:w="9016" w:type="dxa"/>
            <w:shd w:val="clear" w:color="auto" w:fill="A1D7E1"/>
          </w:tcPr>
          <w:p w14:paraId="7D142304" w14:textId="794ED9FB" w:rsidR="008C46A8" w:rsidRPr="008C46A8" w:rsidRDefault="008C46A8" w:rsidP="008C46A8">
            <w:pPr>
              <w:tabs>
                <w:tab w:val="left" w:pos="180"/>
              </w:tabs>
              <w:spacing w:before="120" w:after="120" w:line="276" w:lineRule="auto"/>
              <w:ind w:right="86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Swayze Construction recently built a new bathroom as an extension to an already existing bungalow. These are the specifications and features of the new bathroom:</w:t>
            </w:r>
          </w:p>
          <w:p w14:paraId="089042CC" w14:textId="77777777" w:rsidR="008C46A8" w:rsidRPr="008C46A8" w:rsidRDefault="008C46A8" w:rsidP="00A84750">
            <w:pPr>
              <w:pStyle w:val="ListParagraph"/>
              <w:numPr>
                <w:ilvl w:val="0"/>
                <w:numId w:val="42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The foundation slabs cover an area of 12 m</w:t>
            </w:r>
            <w:r w:rsidRPr="008C46A8">
              <w:rPr>
                <w:rFonts w:ascii="Arial" w:hAnsi="Arial" w:cs="Arial"/>
                <w:color w:val="262626" w:themeColor="text1" w:themeTint="D9"/>
                <w:sz w:val="22"/>
                <w:vertAlign w:val="superscript"/>
              </w:rPr>
              <w:t>2</w:t>
            </w:r>
          </w:p>
          <w:p w14:paraId="215F46C8" w14:textId="77777777" w:rsidR="008C46A8" w:rsidRPr="008C46A8" w:rsidRDefault="008C46A8" w:rsidP="00A84750">
            <w:pPr>
              <w:pStyle w:val="ListParagraph"/>
              <w:numPr>
                <w:ilvl w:val="0"/>
                <w:numId w:val="42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A total of 20 m of pipes were installed as part of the bathroom’s plumbing.</w:t>
            </w:r>
          </w:p>
          <w:p w14:paraId="5F2B22BF" w14:textId="77777777" w:rsidR="008C46A8" w:rsidRPr="008C46A8" w:rsidRDefault="008C46A8" w:rsidP="00A84750">
            <w:pPr>
              <w:pStyle w:val="ListParagraph"/>
              <w:numPr>
                <w:ilvl w:val="0"/>
                <w:numId w:val="42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There are eight new pieces of sanitary ware in the bathroom:</w:t>
            </w:r>
          </w:p>
          <w:p w14:paraId="14E0ED27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One toilet</w:t>
            </w:r>
          </w:p>
          <w:p w14:paraId="13F6BD00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Two washbasins</w:t>
            </w:r>
          </w:p>
          <w:p w14:paraId="7BBD5594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Two sink taps</w:t>
            </w:r>
          </w:p>
          <w:p w14:paraId="298911E4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Two shower taps</w:t>
            </w:r>
          </w:p>
          <w:p w14:paraId="0A802CE0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One shower outlet</w:t>
            </w:r>
          </w:p>
          <w:p w14:paraId="72464711" w14:textId="77777777" w:rsidR="008C46A8" w:rsidRPr="008C46A8" w:rsidRDefault="008C46A8" w:rsidP="00A84750">
            <w:pPr>
              <w:pStyle w:val="ListParagraph"/>
              <w:numPr>
                <w:ilvl w:val="0"/>
                <w:numId w:val="43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The floor area of the bathroom is 9 m</w:t>
            </w:r>
            <w:r w:rsidRPr="008C46A8">
              <w:rPr>
                <w:rFonts w:ascii="Arial" w:hAnsi="Arial" w:cs="Arial"/>
                <w:color w:val="262626" w:themeColor="text1" w:themeTint="D9"/>
                <w:sz w:val="22"/>
                <w:vertAlign w:val="superscript"/>
              </w:rPr>
              <w:t>2</w:t>
            </w: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. All of the bathroom floor is tiled.</w:t>
            </w:r>
          </w:p>
          <w:p w14:paraId="0D215223" w14:textId="77777777" w:rsidR="008C46A8" w:rsidRPr="008C46A8" w:rsidRDefault="008C46A8" w:rsidP="00A84750">
            <w:pPr>
              <w:pStyle w:val="ListParagraph"/>
              <w:numPr>
                <w:ilvl w:val="0"/>
                <w:numId w:val="43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The bathroom has four walls.</w:t>
            </w:r>
          </w:p>
          <w:p w14:paraId="5258BF09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Each wall is 3 m wide and 3 m tall.</w:t>
            </w:r>
          </w:p>
          <w:p w14:paraId="31A5B08F" w14:textId="77777777" w:rsidR="008C46A8" w:rsidRPr="008C46A8" w:rsidRDefault="008C46A8" w:rsidP="00A84750">
            <w:pPr>
              <w:pStyle w:val="ListParagraph"/>
              <w:numPr>
                <w:ilvl w:val="1"/>
                <w:numId w:val="41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Only half the height of the wall is tiled.</w:t>
            </w:r>
          </w:p>
          <w:p w14:paraId="3C733431" w14:textId="77777777" w:rsidR="008C46A8" w:rsidRPr="008C46A8" w:rsidRDefault="008C46A8" w:rsidP="00A84750">
            <w:pPr>
              <w:pStyle w:val="ListParagraph"/>
              <w:numPr>
                <w:ilvl w:val="0"/>
                <w:numId w:val="44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Laying the slabs cost $3,000.00. This includes labour and materials.</w:t>
            </w:r>
          </w:p>
          <w:p w14:paraId="2AA61844" w14:textId="77777777" w:rsidR="008C46A8" w:rsidRPr="008C46A8" w:rsidRDefault="008C46A8" w:rsidP="00A84750">
            <w:pPr>
              <w:pStyle w:val="ListParagraph"/>
              <w:numPr>
                <w:ilvl w:val="0"/>
                <w:numId w:val="44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Installing the pipes cost $6,000.00. This includes labour and materials.</w:t>
            </w:r>
          </w:p>
          <w:p w14:paraId="40FDA1B9" w14:textId="77777777" w:rsidR="008C46A8" w:rsidRPr="008C46A8" w:rsidRDefault="008C46A8" w:rsidP="00A84750">
            <w:pPr>
              <w:pStyle w:val="ListParagraph"/>
              <w:numPr>
                <w:ilvl w:val="0"/>
                <w:numId w:val="44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Installing all the sanitary ware cost $18,000.00. This includes labour and materials.</w:t>
            </w:r>
          </w:p>
          <w:p w14:paraId="5D3218D0" w14:textId="77777777" w:rsidR="008C46A8" w:rsidRPr="008C46A8" w:rsidRDefault="008C46A8" w:rsidP="00A84750">
            <w:pPr>
              <w:pStyle w:val="ListParagraph"/>
              <w:numPr>
                <w:ilvl w:val="0"/>
                <w:numId w:val="44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Tiling the tiled sections of the bathroom (i.e. all of the bathroom floor and half the height of each wall) cost $1,000.00. This includes labour and materials.</w:t>
            </w:r>
          </w:p>
          <w:p w14:paraId="65EEBEE6" w14:textId="77777777" w:rsidR="008C46A8" w:rsidRPr="008C46A8" w:rsidRDefault="008C46A8" w:rsidP="008C46A8">
            <w:pPr>
              <w:tabs>
                <w:tab w:val="left" w:pos="180"/>
              </w:tabs>
              <w:spacing w:after="120" w:line="276" w:lineRule="auto"/>
              <w:ind w:right="86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Given the information above, calculate for the following:</w:t>
            </w:r>
          </w:p>
          <w:p w14:paraId="131E6782" w14:textId="77777777" w:rsidR="008C46A8" w:rsidRPr="008C46A8" w:rsidRDefault="008C46A8" w:rsidP="00A84750">
            <w:pPr>
              <w:pStyle w:val="ListParagraph"/>
              <w:numPr>
                <w:ilvl w:val="0"/>
                <w:numId w:val="45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Cost of laying of the slabs per square metre.</w:t>
            </w:r>
          </w:p>
          <w:p w14:paraId="10759390" w14:textId="77777777" w:rsidR="008C46A8" w:rsidRPr="008C46A8" w:rsidRDefault="008C46A8" w:rsidP="00A84750">
            <w:pPr>
              <w:pStyle w:val="ListParagraph"/>
              <w:numPr>
                <w:ilvl w:val="0"/>
                <w:numId w:val="45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Cost of installing the pipes per square metre.</w:t>
            </w:r>
          </w:p>
          <w:p w14:paraId="09AAAAAC" w14:textId="77777777" w:rsidR="008C46A8" w:rsidRPr="008C46A8" w:rsidRDefault="008C46A8" w:rsidP="00A84750">
            <w:pPr>
              <w:pStyle w:val="ListParagraph"/>
              <w:numPr>
                <w:ilvl w:val="0"/>
                <w:numId w:val="45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Cost of installing sanitary ware per unit.</w:t>
            </w:r>
          </w:p>
          <w:p w14:paraId="7362342A" w14:textId="77777777" w:rsidR="008C46A8" w:rsidRPr="008C46A8" w:rsidRDefault="008C46A8" w:rsidP="00A84750">
            <w:pPr>
              <w:pStyle w:val="ListParagraph"/>
              <w:numPr>
                <w:ilvl w:val="0"/>
                <w:numId w:val="45"/>
              </w:numPr>
              <w:tabs>
                <w:tab w:val="left" w:pos="180"/>
              </w:tabs>
              <w:spacing w:before="120" w:after="120" w:line="276" w:lineRule="auto"/>
              <w:ind w:right="86"/>
              <w:contextualSpacing w:val="0"/>
              <w:rPr>
                <w:rFonts w:ascii="Arial" w:hAnsi="Arial" w:cs="Arial"/>
                <w:color w:val="262626" w:themeColor="text1" w:themeTint="D9"/>
                <w:sz w:val="22"/>
              </w:rPr>
            </w:pPr>
            <w:r w:rsidRPr="008C46A8">
              <w:rPr>
                <w:rFonts w:ascii="Arial" w:hAnsi="Arial" w:cs="Arial"/>
                <w:color w:val="262626" w:themeColor="text1" w:themeTint="D9"/>
                <w:sz w:val="22"/>
              </w:rPr>
              <w:t>Cost of tiling per square metre.</w:t>
            </w:r>
          </w:p>
          <w:p w14:paraId="21D6BF2A" w14:textId="3EBF0991" w:rsidR="008C46A8" w:rsidRDefault="008C46A8" w:rsidP="008C46A8">
            <w:pPr>
              <w:ind w:left="66"/>
              <w:contextualSpacing/>
              <w:jc w:val="left"/>
              <w:rPr>
                <w:rFonts w:ascii="Arial" w:hAnsi="Arial" w:cs="Arial"/>
                <w:i/>
                <w:iCs/>
                <w:sz w:val="22"/>
              </w:rPr>
            </w:pPr>
            <w:r w:rsidRPr="003508AC">
              <w:rPr>
                <w:rFonts w:ascii="Arial" w:hAnsi="Arial" w:cs="Arial"/>
                <w:i/>
                <w:iCs/>
                <w:sz w:val="22"/>
              </w:rPr>
              <w:t xml:space="preserve">You must show the calculations to your answers. </w:t>
            </w:r>
          </w:p>
          <w:p w14:paraId="46706D92" w14:textId="77777777" w:rsidR="008C46A8" w:rsidRPr="003508AC" w:rsidRDefault="008C46A8" w:rsidP="00E20D1D">
            <w:pPr>
              <w:ind w:left="66"/>
              <w:contextualSpacing/>
              <w:jc w:val="left"/>
              <w:rPr>
                <w:rFonts w:ascii="Arial" w:hAnsi="Arial" w:cs="Arial"/>
                <w:i/>
                <w:iCs/>
                <w:sz w:val="22"/>
              </w:rPr>
            </w:pPr>
            <w:r w:rsidRPr="003508AC">
              <w:rPr>
                <w:rFonts w:ascii="Arial" w:hAnsi="Arial" w:cs="Arial"/>
                <w:i/>
                <w:iCs/>
                <w:sz w:val="22"/>
              </w:rPr>
              <w:t>Round up your answers to the nearest dollar.</w:t>
            </w:r>
          </w:p>
        </w:tc>
      </w:tr>
    </w:tbl>
    <w:p w14:paraId="42F27035" w14:textId="77777777" w:rsidR="008C46A8" w:rsidRPr="003508AC" w:rsidRDefault="008C46A8" w:rsidP="008C46A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C46A8" w:rsidRPr="003508AC" w14:paraId="262BA97C" w14:textId="77777777" w:rsidTr="00E20D1D">
        <w:tc>
          <w:tcPr>
            <w:tcW w:w="9016" w:type="dxa"/>
            <w:shd w:val="clear" w:color="auto" w:fill="D9D9D9" w:themeFill="background1" w:themeFillShade="D9"/>
          </w:tcPr>
          <w:p w14:paraId="69C7844F" w14:textId="52B6C896" w:rsidR="008C46A8" w:rsidRPr="003508AC" w:rsidRDefault="008C46A8" w:rsidP="00A84750">
            <w:pPr>
              <w:pStyle w:val="ListParagraph"/>
              <w:keepNext/>
              <w:numPr>
                <w:ilvl w:val="0"/>
                <w:numId w:val="46"/>
              </w:numPr>
              <w:ind w:left="447"/>
              <w:jc w:val="left"/>
              <w:rPr>
                <w:rFonts w:ascii="Arial" w:hAnsi="Arial" w:cs="Arial"/>
                <w:b/>
                <w:sz w:val="22"/>
              </w:rPr>
            </w:pPr>
            <w:r w:rsidRPr="008C46A8">
              <w:rPr>
                <w:rFonts w:ascii="Arial" w:hAnsi="Arial" w:cs="Arial"/>
                <w:b/>
                <w:sz w:val="22"/>
              </w:rPr>
              <w:t>Cost of laying of the slabs per square metre</w:t>
            </w:r>
          </w:p>
        </w:tc>
      </w:tr>
      <w:tr w:rsidR="008C46A8" w:rsidRPr="000A5E09" w14:paraId="54E38F96" w14:textId="77777777" w:rsidTr="00E20D1D">
        <w:trPr>
          <w:trHeight w:val="2438"/>
        </w:trPr>
        <w:tc>
          <w:tcPr>
            <w:tcW w:w="9016" w:type="dxa"/>
            <w:shd w:val="clear" w:color="auto" w:fill="auto"/>
          </w:tcPr>
          <w:p w14:paraId="1CFDEFC1" w14:textId="71E230E2" w:rsidR="008C46A8" w:rsidRPr="000A5E09" w:rsidRDefault="008C46A8" w:rsidP="000A5E09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269765093" w:edGrp="everyone"/>
            <w:permEnd w:id="269765093"/>
          </w:p>
        </w:tc>
      </w:tr>
      <w:tr w:rsidR="008C46A8" w:rsidRPr="003508AC" w14:paraId="0E1E141F" w14:textId="77777777" w:rsidTr="00E20D1D">
        <w:tc>
          <w:tcPr>
            <w:tcW w:w="9016" w:type="dxa"/>
            <w:shd w:val="clear" w:color="auto" w:fill="D9D9D9" w:themeFill="background1" w:themeFillShade="D9"/>
          </w:tcPr>
          <w:p w14:paraId="39084A7B" w14:textId="4531628A" w:rsidR="008C46A8" w:rsidRPr="008C46A8" w:rsidRDefault="008C46A8" w:rsidP="00A84750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/>
                <w:sz w:val="22"/>
              </w:rPr>
            </w:pPr>
            <w:r w:rsidRPr="008C46A8">
              <w:rPr>
                <w:rFonts w:ascii="Arial" w:hAnsi="Arial" w:cs="Arial"/>
                <w:b/>
                <w:sz w:val="22"/>
              </w:rPr>
              <w:lastRenderedPageBreak/>
              <w:t>Cost of installing the pipes per square metre.</w:t>
            </w:r>
          </w:p>
        </w:tc>
      </w:tr>
      <w:tr w:rsidR="008C46A8" w:rsidRPr="003508AC" w14:paraId="284D1398" w14:textId="77777777" w:rsidTr="00BA381E">
        <w:trPr>
          <w:trHeight w:val="3118"/>
        </w:trPr>
        <w:tc>
          <w:tcPr>
            <w:tcW w:w="9016" w:type="dxa"/>
            <w:shd w:val="clear" w:color="auto" w:fill="auto"/>
          </w:tcPr>
          <w:p w14:paraId="3CA530C7" w14:textId="6CB277A5" w:rsidR="008C46A8" w:rsidRPr="000A5E09" w:rsidRDefault="008C46A8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84146037" w:edGrp="everyone"/>
            <w:permEnd w:id="484146037"/>
          </w:p>
        </w:tc>
      </w:tr>
      <w:tr w:rsidR="008C46A8" w:rsidRPr="003508AC" w14:paraId="74279608" w14:textId="77777777" w:rsidTr="00E20D1D">
        <w:tc>
          <w:tcPr>
            <w:tcW w:w="9016" w:type="dxa"/>
            <w:shd w:val="clear" w:color="auto" w:fill="D9D9D9"/>
          </w:tcPr>
          <w:p w14:paraId="2FF564C5" w14:textId="3BF2542E" w:rsidR="008C46A8" w:rsidRPr="00BA381E" w:rsidRDefault="00BA381E" w:rsidP="00A84750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b/>
                <w:sz w:val="22"/>
              </w:rPr>
            </w:pPr>
            <w:r w:rsidRPr="00BA381E">
              <w:rPr>
                <w:rFonts w:ascii="Arial" w:hAnsi="Arial" w:cs="Arial"/>
                <w:b/>
                <w:sz w:val="22"/>
              </w:rPr>
              <w:t>Cost of installing sanitary ware per unit.</w:t>
            </w:r>
          </w:p>
        </w:tc>
      </w:tr>
      <w:tr w:rsidR="008C46A8" w:rsidRPr="000A5E09" w14:paraId="052FA9BE" w14:textId="77777777" w:rsidTr="00BA381E">
        <w:trPr>
          <w:trHeight w:val="3288"/>
        </w:trPr>
        <w:tc>
          <w:tcPr>
            <w:tcW w:w="9016" w:type="dxa"/>
            <w:shd w:val="clear" w:color="auto" w:fill="auto"/>
          </w:tcPr>
          <w:p w14:paraId="50FFECE3" w14:textId="15A4D54D" w:rsidR="008C46A8" w:rsidRPr="000A5E09" w:rsidRDefault="008C46A8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05323856" w:edGrp="everyone"/>
            <w:permEnd w:id="905323856"/>
          </w:p>
        </w:tc>
      </w:tr>
      <w:tr w:rsidR="008C46A8" w:rsidRPr="003508AC" w14:paraId="6FFB7F97" w14:textId="77777777" w:rsidTr="00E20D1D">
        <w:tc>
          <w:tcPr>
            <w:tcW w:w="9016" w:type="dxa"/>
            <w:shd w:val="clear" w:color="auto" w:fill="D9D9D9"/>
          </w:tcPr>
          <w:p w14:paraId="108F995F" w14:textId="7A38F737" w:rsidR="008C46A8" w:rsidRPr="00BA381E" w:rsidRDefault="00BA381E" w:rsidP="00A84750">
            <w:pPr>
              <w:pStyle w:val="ListParagraph"/>
              <w:numPr>
                <w:ilvl w:val="0"/>
                <w:numId w:val="47"/>
              </w:numPr>
              <w:rPr>
                <w:rFonts w:ascii="Arial" w:hAnsi="Arial" w:cs="Arial"/>
                <w:b/>
                <w:sz w:val="22"/>
              </w:rPr>
            </w:pPr>
            <w:r w:rsidRPr="00BA381E">
              <w:rPr>
                <w:rFonts w:ascii="Arial" w:hAnsi="Arial" w:cs="Arial"/>
                <w:b/>
                <w:sz w:val="22"/>
              </w:rPr>
              <w:t>Cost of tiling per square metre.</w:t>
            </w:r>
          </w:p>
        </w:tc>
      </w:tr>
      <w:tr w:rsidR="008C46A8" w:rsidRPr="000A5E09" w14:paraId="1112ADB0" w14:textId="77777777" w:rsidTr="00BA381E">
        <w:trPr>
          <w:trHeight w:val="5102"/>
        </w:trPr>
        <w:tc>
          <w:tcPr>
            <w:tcW w:w="9016" w:type="dxa"/>
          </w:tcPr>
          <w:p w14:paraId="1973F88B" w14:textId="6F97B539" w:rsidR="008C46A8" w:rsidRPr="000A5E09" w:rsidRDefault="008C46A8" w:rsidP="004B766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7027152" w:edGrp="everyone"/>
            <w:permEnd w:id="1457027152"/>
          </w:p>
        </w:tc>
      </w:tr>
    </w:tbl>
    <w:p w14:paraId="00C75422" w14:textId="77777777" w:rsidR="008C46A8" w:rsidRDefault="008C46A8" w:rsidP="008C46A8">
      <w:pPr>
        <w:rPr>
          <w:rFonts w:ascii="Arial" w:hAnsi="Arial" w:cs="Arial"/>
          <w:sz w:val="22"/>
          <w:szCs w:val="22"/>
        </w:rPr>
      </w:pPr>
    </w:p>
    <w:p w14:paraId="382607A4" w14:textId="77777777" w:rsidR="004B766C" w:rsidRPr="00830749" w:rsidRDefault="004B766C" w:rsidP="008C46A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8C46A8" w:rsidRPr="00830749" w14:paraId="0E6E2F1F" w14:textId="77777777" w:rsidTr="000D57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9F34CFA" w14:textId="77777777" w:rsidR="008C46A8" w:rsidRPr="001C4084" w:rsidRDefault="008C46A8" w:rsidP="00E20D1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5DD0E9B" w14:textId="7D272B01" w:rsidR="008C46A8" w:rsidRPr="001C4084" w:rsidRDefault="008C46A8" w:rsidP="00E20D1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5764507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C861206" w14:textId="77777777" w:rsidR="008C46A8" w:rsidRPr="00533511" w:rsidRDefault="000D573E" w:rsidP="00E20D1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82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C46A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7645070"/>
          </w:p>
        </w:tc>
      </w:tr>
    </w:tbl>
    <w:p w14:paraId="4C55A848" w14:textId="77777777" w:rsidR="004E206C" w:rsidRPr="00616DE9" w:rsidRDefault="004E206C" w:rsidP="004E206C">
      <w:pPr>
        <w:rPr>
          <w:rFonts w:ascii="Arial" w:hAnsi="Arial" w:cs="Arial"/>
          <w:sz w:val="16"/>
          <w:szCs w:val="16"/>
        </w:rPr>
      </w:pPr>
    </w:p>
    <w:p w14:paraId="29FDC08B" w14:textId="33D3806F" w:rsidR="00C76B5E" w:rsidRPr="00616DE9" w:rsidRDefault="00C76B5E" w:rsidP="005037A0">
      <w:pPr>
        <w:pStyle w:val="02TACheckbox"/>
        <w:rPr>
          <w:sz w:val="56"/>
          <w:szCs w:val="56"/>
        </w:rPr>
        <w:sectPr w:rsidR="00C76B5E" w:rsidRPr="00616DE9" w:rsidSect="00787509">
          <w:headerReference w:type="even" r:id="rId17"/>
          <w:headerReference w:type="default" r:id="rId18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8DC0F31" w:rsidR="004E699E" w:rsidRPr="004932A4" w:rsidRDefault="000D573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B766C">
            <w:rPr>
              <w:szCs w:val="32"/>
            </w:rPr>
            <w:t>CPCCBC4004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FCABF90" w:rsidR="004E699E" w:rsidRDefault="000D573E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76E8D">
            <w:rPr>
              <w:szCs w:val="32"/>
            </w:rPr>
            <w:t>Identify and produce estimated costs for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4B766C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1575180" w:edGrp="everyone"/>
            <w:permEnd w:id="1641575180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DE51370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071C48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071C4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071C48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31"/>
        <w:gridCol w:w="1504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B666CF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3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504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B666CF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3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04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0A5E09" w:rsidRPr="004932A4" w14:paraId="33EE888A" w14:textId="77777777" w:rsidTr="00B666CF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1D2C8871" w:rsidR="000A5E09" w:rsidRPr="009E483E" w:rsidRDefault="000A5E09" w:rsidP="000A5E09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50A09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541806714" w:edGrp="everyone"/>
        <w:tc>
          <w:tcPr>
            <w:tcW w:w="1331" w:type="dxa"/>
            <w:tcBorders>
              <w:top w:val="single" w:sz="4" w:space="0" w:color="auto"/>
            </w:tcBorders>
            <w:vAlign w:val="center"/>
          </w:tcPr>
          <w:p w14:paraId="013F31AB" w14:textId="1D0E2354" w:rsidR="000A5E09" w:rsidRPr="00906AB7" w:rsidRDefault="000D573E" w:rsidP="000A5E0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A5E09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541806714"/>
          </w:p>
        </w:tc>
        <w:permStart w:id="991760729" w:edGrp="everyone"/>
        <w:tc>
          <w:tcPr>
            <w:tcW w:w="1504" w:type="dxa"/>
            <w:vAlign w:val="center"/>
          </w:tcPr>
          <w:p w14:paraId="1F5BD991" w14:textId="77777777" w:rsidR="000A5E09" w:rsidRPr="00906AB7" w:rsidRDefault="000D573E" w:rsidP="000A5E0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5E0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91760729"/>
            <w:r w:rsidR="000A5E09" w:rsidRPr="00D06775">
              <w:rPr>
                <w:rFonts w:ascii="Arial" w:hAnsi="Arial" w:cs="Arial"/>
                <w:sz w:val="28"/>
              </w:rPr>
              <w:t xml:space="preserve"> </w:t>
            </w:r>
            <w:r w:rsidR="000A5E09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1B643C1" w:rsidR="000A5E09" w:rsidRPr="00A44CB5" w:rsidRDefault="000D573E" w:rsidP="000A5E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13275012" w:edGrp="everyone"/>
                <w:r w:rsidR="000A5E0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113275012"/>
              </w:sdtContent>
            </w:sdt>
            <w:r w:rsidR="000A5E09" w:rsidRPr="00D06775">
              <w:rPr>
                <w:rFonts w:ascii="Arial" w:hAnsi="Arial" w:cs="Arial"/>
                <w:sz w:val="28"/>
              </w:rPr>
              <w:t xml:space="preserve"> </w:t>
            </w:r>
            <w:r w:rsidR="000A5E09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0A5E09" w:rsidRPr="00A44CB5" w:rsidRDefault="000A5E09" w:rsidP="000A5E0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91947543" w:edGrp="everyone"/>
            <w:permEnd w:id="1491947543"/>
          </w:p>
        </w:tc>
        <w:permStart w:id="716844239" w:edGrp="everyone"/>
        <w:tc>
          <w:tcPr>
            <w:tcW w:w="1287" w:type="dxa"/>
            <w:vAlign w:val="center"/>
          </w:tcPr>
          <w:p w14:paraId="70611D39" w14:textId="508C8D7D" w:rsidR="000A5E09" w:rsidRPr="00533511" w:rsidRDefault="000D573E" w:rsidP="000A5E0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5E09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16844239"/>
          </w:p>
        </w:tc>
        <w:permStart w:id="12755688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ECA1656" w:rsidR="000A5E09" w:rsidRPr="00533511" w:rsidRDefault="000D573E" w:rsidP="000A5E0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5E09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7556887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666CF" w:rsidRPr="00C92642" w14:paraId="50CC848D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747992F" w14:textId="77777777" w:rsidR="00B666CF" w:rsidRPr="00DE303D" w:rsidRDefault="00B666CF" w:rsidP="009332DA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666CF" w:rsidRPr="00C92642" w14:paraId="2BC87349" w14:textId="77777777" w:rsidTr="009332D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060551" w14:textId="77777777" w:rsidR="00B666CF" w:rsidRPr="00DE303D" w:rsidRDefault="00B666CF" w:rsidP="009332DA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6F06C412" w14:textId="77777777" w:rsidR="00B666CF" w:rsidRPr="00DE303D" w:rsidRDefault="00B666CF" w:rsidP="00B666C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719CE9F6" w14:textId="77777777" w:rsidR="00B666CF" w:rsidRPr="00DE303D" w:rsidRDefault="00B666CF" w:rsidP="00B666CF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666CF" w:rsidRPr="003102F8" w14:paraId="237D59AF" w14:textId="77777777" w:rsidTr="00B666CF">
        <w:trPr>
          <w:trHeight w:val="2777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FB872B" w14:textId="77777777" w:rsidR="00B666CF" w:rsidRPr="003102F8" w:rsidRDefault="00B666CF" w:rsidP="009332D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76161598" w:edGrp="everyone"/>
            <w:permEnd w:id="1776161598"/>
          </w:p>
        </w:tc>
      </w:tr>
    </w:tbl>
    <w:p w14:paraId="137CFAA8" w14:textId="77777777" w:rsidR="00B666CF" w:rsidRDefault="00B666CF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60C6AE6D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276E8D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93450810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0D573E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93450810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0D573E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20010460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920010460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7758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77758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42024332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0243326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4602A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4602A7">
        <w:trPr>
          <w:trHeight w:val="96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B8EDDEC" w:rsidR="00795D87" w:rsidRPr="00276E8D" w:rsidRDefault="008A001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_Ref131425400 \r \h </w:instrText>
            </w:r>
            <w:r w:rsidR="00B666C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529E7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5E802EFF" w:rsidR="00795D87" w:rsidRPr="00276E8D" w:rsidRDefault="008A001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76E8D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>drawings</w:t>
            </w:r>
            <w:r w:rsidR="004602A7">
              <w:rPr>
                <w:rFonts w:ascii="Arial" w:hAnsi="Arial" w:cs="Arial"/>
                <w:sz w:val="19"/>
                <w:szCs w:val="19"/>
              </w:rPr>
              <w:t>, specifications</w:t>
            </w:r>
            <w:r>
              <w:rPr>
                <w:rFonts w:ascii="Arial" w:hAnsi="Arial" w:cs="Arial"/>
                <w:sz w:val="19"/>
                <w:szCs w:val="19"/>
              </w:rPr>
              <w:t xml:space="preserve"> and plans reviewed for compliance</w:t>
            </w:r>
            <w:r w:rsidRPr="00276E8D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51432B5C" w:rsidR="009C22FD" w:rsidRPr="00B666CF" w:rsidRDefault="009C22FD" w:rsidP="009C22FD">
            <w:pPr>
              <w:pStyle w:val="38PASBenchmark"/>
              <w:rPr>
                <w:vanish w:val="0"/>
                <w:color w:val="auto"/>
              </w:rPr>
            </w:pPr>
            <w:permStart w:id="809238722" w:edGrp="everyone"/>
            <w:permEnd w:id="809238722"/>
          </w:p>
        </w:tc>
      </w:tr>
      <w:tr w:rsidR="006C1A6C" w:rsidRPr="00BA4D9F" w14:paraId="473FFD16" w14:textId="2463FF27" w:rsidTr="004602A7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3039FAB3" w:rsidR="006C1A6C" w:rsidRPr="00276E8D" w:rsidRDefault="004602A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_Ref131425600 \r \h </w:instrText>
            </w:r>
            <w:r w:rsidR="00B666C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529E7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B07C68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B07C68">
              <w:rPr>
                <w:rFonts w:ascii="Arial" w:hAnsi="Arial" w:cs="Arial"/>
                <w:sz w:val="19"/>
                <w:szCs w:val="19"/>
              </w:rPr>
              <w:instrText xml:space="preserve"> REF _Ref131426377 \r \h </w:instrText>
            </w:r>
            <w:r w:rsidR="00B666C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B07C68">
              <w:rPr>
                <w:rFonts w:ascii="Arial" w:hAnsi="Arial" w:cs="Arial"/>
                <w:sz w:val="19"/>
                <w:szCs w:val="19"/>
              </w:rPr>
            </w:r>
            <w:r w:rsidR="00B07C68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529E7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="00B07C68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0D9E1E" w14:textId="77777777" w:rsidR="006C1A6C" w:rsidRDefault="004602A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supplier list was determined:</w:t>
            </w:r>
            <w:r w:rsidR="006C1A6C" w:rsidRPr="00276E8D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B404400" w14:textId="283FACA1" w:rsidR="004602A7" w:rsidRPr="00B666CF" w:rsidRDefault="004602A7" w:rsidP="004602A7">
            <w:pPr>
              <w:pStyle w:val="38PASBenchmark"/>
              <w:rPr>
                <w:vanish w:val="0"/>
                <w:color w:val="auto"/>
              </w:rPr>
            </w:pPr>
            <w:permStart w:id="864770602" w:edGrp="everyone"/>
            <w:permEnd w:id="864770602"/>
          </w:p>
        </w:tc>
      </w:tr>
      <w:tr w:rsidR="00276E8D" w:rsidRPr="00BA4D9F" w14:paraId="693EF367" w14:textId="77777777" w:rsidTr="004602A7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5981CF" w14:textId="0CBE21C1" w:rsidR="00276E8D" w:rsidRPr="00276E8D" w:rsidRDefault="004602A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_Ref131425792 \r \h </w:instrText>
            </w:r>
            <w:r w:rsidR="00B666C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529E7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_Ref131425794 \r \h </w:instrText>
            </w:r>
            <w:r w:rsidR="00B666C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529E7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5923F1" w14:textId="77777777" w:rsidR="00276E8D" w:rsidRPr="00B666CF" w:rsidRDefault="004602A7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</w:t>
            </w:r>
            <w:r w:rsidRPr="00B666CF">
              <w:rPr>
                <w:rFonts w:ascii="Arial" w:hAnsi="Arial" w:cs="Arial"/>
                <w:sz w:val="19"/>
                <w:szCs w:val="19"/>
              </w:rPr>
              <w:t xml:space="preserve"> contractors, sub-contractors and employees were selected:</w:t>
            </w:r>
          </w:p>
          <w:p w14:paraId="1FD5D451" w14:textId="2FC1704D" w:rsidR="004602A7" w:rsidRPr="00B666CF" w:rsidRDefault="004602A7" w:rsidP="004602A7">
            <w:pPr>
              <w:pStyle w:val="38PASBenchmark"/>
              <w:rPr>
                <w:vanish w:val="0"/>
                <w:color w:val="auto"/>
              </w:rPr>
            </w:pPr>
            <w:permStart w:id="241043469" w:edGrp="everyone"/>
            <w:permEnd w:id="241043469"/>
          </w:p>
        </w:tc>
      </w:tr>
    </w:tbl>
    <w:p w14:paraId="4FB885F7" w14:textId="77777777" w:rsidR="00DB5E55" w:rsidRDefault="00A9666F" w:rsidP="00A9666F">
      <w:pPr>
        <w:jc w:val="left"/>
        <w:rPr>
          <w:rFonts w:ascii="Arial" w:hAnsi="Arial" w:cs="Arial"/>
          <w:sz w:val="22"/>
          <w:szCs w:val="22"/>
        </w:rPr>
      </w:pPr>
      <w:r>
        <w:br w:type="page"/>
      </w:r>
    </w:p>
    <w:p w14:paraId="74F82739" w14:textId="2292F898" w:rsidR="00FC083A" w:rsidRPr="00BF7956" w:rsidRDefault="000D573E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B766C">
            <w:rPr>
              <w:rFonts w:ascii="Arial Black" w:hAnsi="Arial Black"/>
            </w:rPr>
            <w:t>CPCCBC4004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2613E10" w:rsidR="00FC083A" w:rsidRPr="00BF7956" w:rsidRDefault="00276E8D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Identify and produce estimated costs for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1D41EDDB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276E8D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2155E877" w:rsidR="00FC083A" w:rsidRDefault="00012E77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and knowledge to effectively </w:t>
            </w:r>
            <w:r w:rsidRPr="00012E77">
              <w:rPr>
                <w:rFonts w:cs="Arial"/>
                <w:sz w:val="20"/>
              </w:rPr>
              <w:t>estimat</w:t>
            </w:r>
            <w:r>
              <w:rPr>
                <w:rFonts w:cs="Arial"/>
                <w:sz w:val="20"/>
              </w:rPr>
              <w:t>e</w:t>
            </w:r>
            <w:r w:rsidRPr="00012E77">
              <w:rPr>
                <w:rFonts w:cs="Arial"/>
                <w:sz w:val="20"/>
              </w:rPr>
              <w:t xml:space="preserve"> the cost of one</w:t>
            </w:r>
            <w:r>
              <w:rPr>
                <w:rFonts w:cs="Arial"/>
                <w:sz w:val="20"/>
              </w:rPr>
              <w:t xml:space="preserve"> (1)</w:t>
            </w:r>
            <w:r w:rsidRPr="00012E77">
              <w:rPr>
                <w:rFonts w:cs="Arial"/>
                <w:sz w:val="20"/>
              </w:rPr>
              <w:t xml:space="preserve"> residential </w:t>
            </w:r>
            <w:r>
              <w:rPr>
                <w:rFonts w:cs="Arial"/>
                <w:sz w:val="20"/>
              </w:rPr>
              <w:t xml:space="preserve">OR </w:t>
            </w:r>
            <w:r w:rsidRPr="00012E77">
              <w:rPr>
                <w:rFonts w:cs="Arial"/>
                <w:sz w:val="20"/>
              </w:rPr>
              <w:t>commercial building and construction project</w:t>
            </w:r>
            <w:r>
              <w:rPr>
                <w:rFonts w:cs="Arial"/>
                <w:sz w:val="20"/>
              </w:rPr>
              <w:t>, ideally, the task will be undertaken for a workplace project, using workplace documentation, however</w:t>
            </w:r>
            <w:r w:rsidR="00A84750">
              <w:rPr>
                <w:rFonts w:cs="Arial"/>
                <w:sz w:val="20"/>
              </w:rPr>
              <w:t>, own templates can be used for cost calculations. Some</w:t>
            </w:r>
            <w:r>
              <w:rPr>
                <w:rFonts w:cs="Arial"/>
                <w:sz w:val="20"/>
              </w:rPr>
              <w:t xml:space="preserve"> templates are available for use as needed if workplace documents are not available. The assessor will be looking for evidence of:</w:t>
            </w:r>
          </w:p>
          <w:p w14:paraId="08952EF9" w14:textId="77777777" w:rsidR="00012E77" w:rsidRPr="00012E77" w:rsidRDefault="00012E77" w:rsidP="00012E77">
            <w:pPr>
              <w:jc w:val="left"/>
              <w:rPr>
                <w:rFonts w:cs="Arial"/>
                <w:sz w:val="20"/>
              </w:rPr>
            </w:pPr>
            <w:r w:rsidRPr="00012E77">
              <w:rPr>
                <w:rFonts w:cs="Arial"/>
                <w:sz w:val="20"/>
              </w:rPr>
              <w:t>estimate project costing from construction drawings, specifications and written information</w:t>
            </w:r>
          </w:p>
          <w:p w14:paraId="5E37B390" w14:textId="77777777" w:rsidR="00012E77" w:rsidRPr="00012E77" w:rsidRDefault="00012E77" w:rsidP="00012E77">
            <w:pPr>
              <w:jc w:val="left"/>
              <w:rPr>
                <w:rFonts w:cs="Arial"/>
                <w:sz w:val="20"/>
              </w:rPr>
            </w:pPr>
            <w:r w:rsidRPr="00012E77">
              <w:rPr>
                <w:rFonts w:cs="Arial"/>
                <w:sz w:val="20"/>
              </w:rPr>
              <w:t>list physical resources appropriate for the construction of the project</w:t>
            </w:r>
          </w:p>
          <w:p w14:paraId="4F5D9D56" w14:textId="19F0827E" w:rsidR="00012E77" w:rsidRDefault="00012E77" w:rsidP="00012E77">
            <w:pPr>
              <w:jc w:val="left"/>
              <w:rPr>
                <w:rFonts w:cs="Arial"/>
                <w:sz w:val="20"/>
              </w:rPr>
            </w:pPr>
            <w:r w:rsidRPr="00012E77">
              <w:rPr>
                <w:rFonts w:cs="Arial"/>
                <w:sz w:val="20"/>
              </w:rPr>
              <w:t>produce project cost using an appropriate software program.</w:t>
            </w:r>
          </w:p>
          <w:p w14:paraId="5AD88611" w14:textId="1473AAE4" w:rsidR="00FC083A" w:rsidRDefault="005B5AED" w:rsidP="00A84750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Establish project requirements</w:t>
            </w:r>
          </w:p>
          <w:p w14:paraId="346FAA6C" w14:textId="235CA901" w:rsidR="005B5AED" w:rsidRDefault="005B5AED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construction drawings and plans in conjunction with local regulations, relevant codes and standards to determine</w:t>
            </w:r>
            <w:r w:rsidR="00A73222">
              <w:rPr>
                <w:rFonts w:cs="Arial"/>
                <w:sz w:val="20"/>
              </w:rPr>
              <w:t xml:space="preserve"> and document</w:t>
            </w:r>
            <w:r>
              <w:rPr>
                <w:rFonts w:cs="Arial"/>
                <w:sz w:val="20"/>
              </w:rPr>
              <w:t xml:space="preserve"> compliance requirements.</w:t>
            </w:r>
            <w:r w:rsidR="00A73222">
              <w:rPr>
                <w:rFonts w:cs="Arial"/>
                <w:sz w:val="20"/>
              </w:rPr>
              <w:t xml:space="preserve"> </w:t>
            </w:r>
            <w:r w:rsidR="00A73222" w:rsidRPr="00A73222">
              <w:rPr>
                <w:rFonts w:cs="Arial"/>
                <w:i/>
                <w:iCs/>
                <w:sz w:val="20"/>
              </w:rPr>
              <w:t>(template available – HO1)</w:t>
            </w:r>
          </w:p>
          <w:p w14:paraId="58A2B581" w14:textId="0CE9FBB3" w:rsidR="005B5AED" w:rsidRDefault="005B5AED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Confirm </w:t>
            </w:r>
            <w:r w:rsidRPr="005B5AED">
              <w:rPr>
                <w:rFonts w:cs="Arial"/>
                <w:sz w:val="20"/>
              </w:rPr>
              <w:t>site features, type of building and method of construction, and specified building materials.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2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2E7FFB85" w14:textId="43E18588" w:rsidR="005B5AED" w:rsidRDefault="005B5AED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site facilities, communication and temporary fencing requirements.</w:t>
            </w:r>
            <w:r w:rsidR="00DA3348">
              <w:rPr>
                <w:rFonts w:cs="Arial"/>
                <w:sz w:val="20"/>
              </w:rPr>
              <w:t xml:space="preserve"> </w:t>
            </w:r>
            <w:r w:rsidR="00DA3348" w:rsidRPr="00A73222">
              <w:rPr>
                <w:rFonts w:cs="Arial"/>
                <w:i/>
                <w:iCs/>
                <w:sz w:val="20"/>
              </w:rPr>
              <w:t>(template available – HO</w:t>
            </w:r>
            <w:r w:rsidR="00DA3348">
              <w:rPr>
                <w:rFonts w:cs="Arial"/>
                <w:i/>
                <w:iCs/>
                <w:sz w:val="20"/>
              </w:rPr>
              <w:t>2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3DB92E53" w14:textId="4192F5EA" w:rsidR="005B5AED" w:rsidRDefault="005B5AED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waste removal costs including waste management site fees.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2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53BBD2B1" w14:textId="4FD9E3DA" w:rsidR="005B5AED" w:rsidRDefault="005B5AED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other site specific statutory, approvals, permits or compliance costs.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2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5D7FE44C" w14:textId="0DCE750D" w:rsidR="005B5AED" w:rsidRDefault="00A84750" w:rsidP="00A84750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Calculate materials and labour costs</w:t>
            </w:r>
            <w:r>
              <w:rPr>
                <w:rFonts w:cs="Arial"/>
                <w:sz w:val="20"/>
              </w:rPr>
              <w:t>.</w:t>
            </w:r>
          </w:p>
          <w:p w14:paraId="446D289F" w14:textId="132232C2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Produce a materials and consumables quantity list and obtain a price from supplier.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3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1A4ABE9D" w14:textId="3C0A67AE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A84750">
              <w:rPr>
                <w:rFonts w:cs="Arial"/>
                <w:sz w:val="20"/>
              </w:rPr>
              <w:t>and estimate off-site production costs, including delivery.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4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158D29EA" w14:textId="08DADDBE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A84750">
              <w:rPr>
                <w:rFonts w:cs="Arial"/>
                <w:sz w:val="20"/>
              </w:rPr>
              <w:t>numbers of contractors, sub-contractors and employees appropriate for the project and work rates.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5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301DE69D" w14:textId="7C96FE6C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Estimate labour hours and calculate labour costs, including on-costs and worker insurance costs.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5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06A31065" w14:textId="155C20A1" w:rsidR="00A84750" w:rsidRDefault="00A84750" w:rsidP="00A84750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Identify type and cost of physical resources.</w:t>
            </w:r>
          </w:p>
          <w:p w14:paraId="0A5C8487" w14:textId="27B83ABD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A84750">
              <w:rPr>
                <w:rFonts w:cs="Arial"/>
                <w:sz w:val="20"/>
              </w:rPr>
              <w:t>physical resources required for the project.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6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51AC66EE" w14:textId="36DFB093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Determine limitations, conditions, operational costs and timeframes for hire of physical resources.</w:t>
            </w:r>
            <w:r w:rsidR="00DA3348">
              <w:rPr>
                <w:rFonts w:cs="Arial"/>
                <w:sz w:val="20"/>
              </w:rPr>
              <w:t xml:space="preserve"> </w:t>
            </w:r>
            <w:r w:rsidR="00DA3348" w:rsidRPr="00A73222">
              <w:rPr>
                <w:rFonts w:cs="Arial"/>
                <w:i/>
                <w:iCs/>
                <w:sz w:val="20"/>
              </w:rPr>
              <w:t>(template available – HO</w:t>
            </w:r>
            <w:r w:rsidR="00DA3348">
              <w:rPr>
                <w:rFonts w:cs="Arial"/>
                <w:i/>
                <w:iCs/>
                <w:sz w:val="20"/>
              </w:rPr>
              <w:t>6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576C833B" w14:textId="667544A7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Obtain supplier prices, including transport of physical resources.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6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45F7A13A" w14:textId="76379164" w:rsidR="00A84750" w:rsidRDefault="00A84750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Identify, itemise and cost plant, equipment and machinery.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6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52489620" w14:textId="06C06BEF" w:rsidR="00A84750" w:rsidRDefault="00A84750" w:rsidP="00A84750">
            <w:pPr>
              <w:pStyle w:val="ListParagraph"/>
              <w:numPr>
                <w:ilvl w:val="0"/>
                <w:numId w:val="48"/>
              </w:numPr>
              <w:jc w:val="left"/>
              <w:rPr>
                <w:rFonts w:cs="Arial"/>
                <w:sz w:val="20"/>
              </w:rPr>
            </w:pPr>
            <w:r w:rsidRPr="00A84750">
              <w:rPr>
                <w:rFonts w:cs="Arial"/>
                <w:sz w:val="20"/>
              </w:rPr>
              <w:t>Produce estimated project costs.</w:t>
            </w:r>
          </w:p>
          <w:p w14:paraId="1EF9657A" w14:textId="31AC31B7" w:rsidR="00A84750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document materials, consumables and off-site production costs and delivery charges.</w:t>
            </w:r>
          </w:p>
          <w:p w14:paraId="6C391697" w14:textId="71294444" w:rsidR="009617DF" w:rsidRPr="009617DF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</w:t>
            </w:r>
            <w:r w:rsidRPr="009617DF">
              <w:rPr>
                <w:rFonts w:cs="Arial"/>
                <w:sz w:val="20"/>
              </w:rPr>
              <w:t>labour costs inclusive of rates and entitlements.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5</w:t>
            </w:r>
            <w:r w:rsidR="008A0018">
              <w:rPr>
                <w:rFonts w:cs="Arial"/>
                <w:i/>
                <w:iCs/>
                <w:sz w:val="20"/>
              </w:rPr>
              <w:t>, HO9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36939ABD" w14:textId="6CE02168" w:rsidR="009617DF" w:rsidRPr="00DA3348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</w:t>
            </w:r>
            <w:r w:rsidRPr="009617DF">
              <w:rPr>
                <w:rFonts w:cs="Arial"/>
                <w:sz w:val="20"/>
              </w:rPr>
              <w:t xml:space="preserve"> costs of physical resources.</w:t>
            </w:r>
            <w:r w:rsidR="00DA3348" w:rsidRPr="00A73222">
              <w:rPr>
                <w:rFonts w:cs="Arial"/>
                <w:i/>
                <w:iCs/>
                <w:sz w:val="20"/>
              </w:rPr>
              <w:t xml:space="preserve"> (template available – HO</w:t>
            </w:r>
            <w:r w:rsidR="00DA3348">
              <w:rPr>
                <w:rFonts w:cs="Arial"/>
                <w:i/>
                <w:iCs/>
                <w:sz w:val="20"/>
              </w:rPr>
              <w:t>6</w:t>
            </w:r>
            <w:r w:rsidR="008A0018">
              <w:rPr>
                <w:rFonts w:cs="Arial"/>
                <w:i/>
                <w:iCs/>
                <w:sz w:val="20"/>
              </w:rPr>
              <w:t>, HO9</w:t>
            </w:r>
            <w:r w:rsidR="00DA3348" w:rsidRPr="00A73222">
              <w:rPr>
                <w:rFonts w:cs="Arial"/>
                <w:i/>
                <w:iCs/>
                <w:sz w:val="20"/>
              </w:rPr>
              <w:t>)</w:t>
            </w:r>
          </w:p>
          <w:p w14:paraId="272B3887" w14:textId="4C1BB54F" w:rsidR="009617DF" w:rsidRPr="009617DF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9617DF">
              <w:rPr>
                <w:rFonts w:cs="Arial"/>
                <w:sz w:val="20"/>
              </w:rPr>
              <w:t>Apply organisational overhead recovery and margins.</w:t>
            </w:r>
            <w:r w:rsidR="00DA3348">
              <w:rPr>
                <w:rFonts w:cs="Arial"/>
                <w:sz w:val="20"/>
              </w:rPr>
              <w:t xml:space="preserve"> </w:t>
            </w:r>
            <w:r w:rsidR="002D7D0E">
              <w:rPr>
                <w:rFonts w:cs="Arial"/>
                <w:sz w:val="20"/>
              </w:rPr>
              <w:t>(excel template available</w:t>
            </w:r>
            <w:r w:rsidR="008A0018">
              <w:rPr>
                <w:rFonts w:cs="Arial"/>
                <w:sz w:val="20"/>
              </w:rPr>
              <w:t>- HO8,HO9)</w:t>
            </w:r>
          </w:p>
          <w:p w14:paraId="0F7C505E" w14:textId="72296663" w:rsidR="009617DF" w:rsidRPr="009617DF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jc w:val="left"/>
              <w:rPr>
                <w:rFonts w:cs="Arial"/>
                <w:sz w:val="20"/>
              </w:rPr>
            </w:pPr>
            <w:r w:rsidRPr="009617DF">
              <w:rPr>
                <w:rFonts w:cs="Arial"/>
                <w:sz w:val="20"/>
              </w:rPr>
              <w:t>Produce estimated project costs for inclusion in a tender or bill.</w:t>
            </w:r>
            <w:r w:rsidR="008A0018">
              <w:rPr>
                <w:rFonts w:cs="Arial"/>
                <w:sz w:val="20"/>
              </w:rPr>
              <w:t xml:space="preserve"> (excel template available- HO8,HO9)</w:t>
            </w:r>
          </w:p>
          <w:p w14:paraId="35FC1352" w14:textId="2014D0DA" w:rsidR="009617DF" w:rsidRPr="002D7D0E" w:rsidRDefault="009617DF" w:rsidP="00616DE9">
            <w:pPr>
              <w:pStyle w:val="ListParagraph"/>
              <w:numPr>
                <w:ilvl w:val="1"/>
                <w:numId w:val="48"/>
              </w:numPr>
              <w:ind w:left="1171"/>
              <w:rPr>
                <w:rFonts w:cs="Arial"/>
                <w:sz w:val="20"/>
              </w:rPr>
            </w:pPr>
            <w:r w:rsidRPr="00DA3348">
              <w:rPr>
                <w:rFonts w:cs="Arial"/>
                <w:sz w:val="20"/>
              </w:rPr>
              <w:t>Manage and mitigate risks associated with estimating project costs.</w:t>
            </w:r>
            <w:r w:rsidR="00DA3348">
              <w:t xml:space="preserve"> </w:t>
            </w:r>
            <w:r w:rsidR="00DA3348" w:rsidRPr="00DA3348">
              <w:rPr>
                <w:rFonts w:cs="Arial"/>
                <w:sz w:val="20"/>
              </w:rPr>
              <w:t>(template available – HO</w:t>
            </w:r>
            <w:r w:rsidR="00DA3348">
              <w:rPr>
                <w:rFonts w:cs="Arial"/>
                <w:sz w:val="20"/>
              </w:rPr>
              <w:t>7</w:t>
            </w:r>
            <w:r w:rsidR="00DA3348" w:rsidRPr="00DA3348">
              <w:rPr>
                <w:rFonts w:cs="Arial"/>
                <w:sz w:val="20"/>
              </w:rPr>
              <w:t>)</w:t>
            </w:r>
          </w:p>
          <w:p w14:paraId="36C9C575" w14:textId="77777777" w:rsidR="009617DF" w:rsidRPr="00012E77" w:rsidRDefault="009617DF" w:rsidP="009617DF">
            <w:pPr>
              <w:pStyle w:val="ListParagraph"/>
              <w:ind w:left="1440"/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618BC144" w:rsidR="00FC083A" w:rsidRPr="000861CC" w:rsidRDefault="00A16CCA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Workplace documents including </w:t>
            </w:r>
            <w:r w:rsidRPr="00A16CCA">
              <w:rPr>
                <w:rFonts w:cs="Arial"/>
                <w:sz w:val="20"/>
              </w:rPr>
              <w:t>current construction drawings and specifications</w:t>
            </w:r>
            <w:r>
              <w:rPr>
                <w:rFonts w:cs="Arial"/>
                <w:sz w:val="20"/>
              </w:rPr>
              <w:t xml:space="preserve">, HR contractor files and rates, insurance information, Access to PC to research compliance requirements from NCC, </w:t>
            </w:r>
            <w:r w:rsidR="009F31CC">
              <w:rPr>
                <w:rFonts w:cs="Arial"/>
                <w:sz w:val="20"/>
              </w:rPr>
              <w:t>council, state legislation including WHS and environmental protection requirements. Access to take-off software or similar technology to achieve requirements.</w:t>
            </w:r>
            <w:r w:rsidR="00F41E07">
              <w:rPr>
                <w:rFonts w:cs="Arial"/>
                <w:sz w:val="20"/>
              </w:rPr>
              <w:t xml:space="preserve"> Templates (workplace or RTO).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B666CF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B666CF" w:rsidRPr="00696855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B666CF" w:rsidRPr="00DE6B06" w:rsidRDefault="00B666CF" w:rsidP="00B666CF">
            <w:pPr>
              <w:jc w:val="left"/>
              <w:rPr>
                <w:rFonts w:ascii="Arial" w:hAnsi="Arial" w:cs="Arial"/>
                <w:sz w:val="22"/>
              </w:rPr>
            </w:pPr>
            <w:permStart w:id="1458721452" w:edGrp="everyone"/>
            <w:permEnd w:id="1458721452"/>
          </w:p>
        </w:tc>
      </w:tr>
      <w:tr w:rsidR="00B666CF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B666CF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B666CF" w:rsidRPr="00696855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B666CF" w:rsidRPr="00DE6B06" w:rsidRDefault="00B666CF" w:rsidP="00B666CF">
            <w:pPr>
              <w:jc w:val="left"/>
              <w:rPr>
                <w:rFonts w:ascii="Arial" w:hAnsi="Arial" w:cs="Arial"/>
                <w:sz w:val="22"/>
              </w:rPr>
            </w:pPr>
            <w:permStart w:id="405812077" w:edGrp="everyone"/>
            <w:permEnd w:id="405812077"/>
          </w:p>
        </w:tc>
      </w:tr>
      <w:tr w:rsidR="00B666CF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B666CF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B666CF" w:rsidRPr="00DE6B06" w:rsidRDefault="00B666CF" w:rsidP="00B666CF">
            <w:pPr>
              <w:jc w:val="left"/>
              <w:rPr>
                <w:rFonts w:ascii="Arial" w:hAnsi="Arial" w:cs="Arial"/>
                <w:sz w:val="22"/>
              </w:rPr>
            </w:pPr>
            <w:permStart w:id="711421289" w:edGrp="everyone"/>
            <w:permEnd w:id="711421289"/>
          </w:p>
        </w:tc>
      </w:tr>
      <w:tr w:rsidR="00B666CF" w:rsidRPr="00683908" w14:paraId="1BEE3403" w14:textId="77777777" w:rsidTr="000A2063">
        <w:trPr>
          <w:trHeight w:val="794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B666CF" w:rsidRPr="00696855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718974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2251D54A" w:rsidR="00B666CF" w:rsidRPr="00DE6B06" w:rsidRDefault="00B666CF" w:rsidP="00B666CF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870370C" wp14:editId="43FCA5EB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71897490" w:displacedByCustomXml="prev"/>
      </w:tr>
      <w:tr w:rsidR="00B666CF" w:rsidRPr="00683908" w14:paraId="6BD19315" w14:textId="77777777" w:rsidTr="000A2063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B666CF" w:rsidRPr="00696855" w:rsidRDefault="00B666CF" w:rsidP="00B666C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563236469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18DCF660" w:rsidR="00B666CF" w:rsidRPr="00DE6B06" w:rsidRDefault="000D573E" w:rsidP="00B666CF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666CF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563236469"/>
          </w:p>
        </w:tc>
      </w:tr>
    </w:tbl>
    <w:p w14:paraId="521FB641" w14:textId="77777777" w:rsidR="004C68EC" w:rsidRPr="000A67AD" w:rsidRDefault="004C68EC">
      <w:pPr>
        <w:rPr>
          <w:sz w:val="14"/>
          <w:szCs w:val="14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2976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7EBD1042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1A7950" w:rsidRPr="001A7950">
              <w:rPr>
                <w:rFonts w:cs="Arial"/>
                <w:b/>
                <w:sz w:val="20"/>
              </w:rPr>
              <w:t>Establish project requirements</w:t>
            </w:r>
            <w:r w:rsidR="000A67AD">
              <w:rPr>
                <w:rFonts w:cs="Arial"/>
                <w:b/>
                <w:sz w:val="20"/>
              </w:rPr>
              <w:t>.</w:t>
            </w:r>
          </w:p>
        </w:tc>
      </w:tr>
      <w:tr w:rsidR="00B666CF" w:rsidRPr="00696855" w14:paraId="65B19E1E" w14:textId="77777777" w:rsidTr="0093666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5A9B4A69" w:rsidR="00B666CF" w:rsidRPr="00931795" w:rsidRDefault="00B666CF" w:rsidP="00B666CF">
            <w:pPr>
              <w:pStyle w:val="331PASListTask1"/>
            </w:pPr>
            <w:bookmarkStart w:id="36" w:name="_Ref131425400"/>
            <w:r w:rsidRPr="008F661B">
              <w:t xml:space="preserve">Read construction drawings and plans in conjunction with local regulations, relevant codes and standards to determine and document compliance requirements. </w:t>
            </w:r>
            <w:r w:rsidRPr="008F661B">
              <w:rPr>
                <w:i/>
                <w:iCs/>
              </w:rPr>
              <w:t>(template available – HO1)</w:t>
            </w:r>
            <w:bookmarkEnd w:id="36"/>
          </w:p>
        </w:tc>
        <w:permStart w:id="1911185046" w:edGrp="everyone" w:displacedByCustomXml="next"/>
        <w:sdt>
          <w:sdtPr>
            <w:rPr>
              <w:rFonts w:cs="Arial"/>
              <w:sz w:val="36"/>
              <w:szCs w:val="36"/>
            </w:rPr>
            <w:id w:val="1331497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5E15717C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1185046" w:displacedByCustomXml="prev"/>
      </w:tr>
      <w:tr w:rsidR="00B666CF" w:rsidRPr="00696855" w14:paraId="3EBDCDF5" w14:textId="77777777" w:rsidTr="0093666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128287CC" w:rsidR="00B666CF" w:rsidRPr="00931795" w:rsidRDefault="00B666CF" w:rsidP="00B666CF">
            <w:pPr>
              <w:pStyle w:val="331PASListTask1"/>
            </w:pPr>
            <w:bookmarkStart w:id="37" w:name="_Ref131426304"/>
            <w:r w:rsidRPr="008F661B">
              <w:t>Confirm site features, type of building and method of construction, and specified building materials.</w:t>
            </w:r>
            <w:r w:rsidRPr="008F661B">
              <w:rPr>
                <w:i/>
                <w:iCs/>
              </w:rPr>
              <w:t xml:space="preserve"> (template available – HO2)</w:t>
            </w:r>
            <w:bookmarkEnd w:id="37"/>
          </w:p>
        </w:tc>
        <w:permStart w:id="1148213532" w:edGrp="everyone" w:displacedByCustomXml="next"/>
        <w:sdt>
          <w:sdtPr>
            <w:rPr>
              <w:rFonts w:cs="Arial"/>
              <w:sz w:val="36"/>
              <w:szCs w:val="36"/>
            </w:rPr>
            <w:id w:val="-2790322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3387FE98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8213532" w:displacedByCustomXml="prev"/>
      </w:tr>
      <w:tr w:rsidR="00B666CF" w:rsidRPr="00696855" w14:paraId="230193EA" w14:textId="77777777" w:rsidTr="0093666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D88D8D" w14:textId="34A054EF" w:rsidR="00B666CF" w:rsidRPr="00931795" w:rsidRDefault="00B666CF" w:rsidP="00B666CF">
            <w:pPr>
              <w:pStyle w:val="331PASListTask1"/>
            </w:pPr>
            <w:bookmarkStart w:id="38" w:name="_Ref131426316"/>
            <w:r w:rsidRPr="008F661B">
              <w:t xml:space="preserve">Determine and document site facilities, communication and temporary fencing requirements. </w:t>
            </w:r>
            <w:r w:rsidRPr="008F661B">
              <w:rPr>
                <w:i/>
                <w:iCs/>
              </w:rPr>
              <w:t>(template available – HO2)</w:t>
            </w:r>
            <w:bookmarkEnd w:id="38"/>
          </w:p>
        </w:tc>
        <w:permStart w:id="1152541790" w:edGrp="everyone" w:displacedByCustomXml="next"/>
        <w:sdt>
          <w:sdtPr>
            <w:rPr>
              <w:rFonts w:cs="Arial"/>
              <w:sz w:val="36"/>
              <w:szCs w:val="36"/>
            </w:rPr>
            <w:id w:val="108871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04BB5D93" w14:textId="14BE4ED9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2541790" w:displacedByCustomXml="prev"/>
      </w:tr>
      <w:tr w:rsidR="00B666CF" w:rsidRPr="00696855" w14:paraId="67BFA71A" w14:textId="77777777" w:rsidTr="0093666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7684344" w14:textId="05E714AB" w:rsidR="00B666CF" w:rsidRPr="00931795" w:rsidRDefault="00B666CF" w:rsidP="00B666CF">
            <w:pPr>
              <w:pStyle w:val="331PASListTask1"/>
            </w:pPr>
            <w:bookmarkStart w:id="39" w:name="_Ref131426324"/>
            <w:r w:rsidRPr="008F661B">
              <w:t>Determine and document waste removal costs including waste management site fees.</w:t>
            </w:r>
            <w:r w:rsidRPr="008F661B">
              <w:rPr>
                <w:i/>
                <w:iCs/>
              </w:rPr>
              <w:t xml:space="preserve"> (template available – HO2)</w:t>
            </w:r>
            <w:bookmarkEnd w:id="39"/>
          </w:p>
        </w:tc>
        <w:permStart w:id="1270553226" w:edGrp="everyone" w:displacedByCustomXml="next"/>
        <w:sdt>
          <w:sdtPr>
            <w:rPr>
              <w:rFonts w:cs="Arial"/>
              <w:sz w:val="36"/>
              <w:szCs w:val="36"/>
            </w:rPr>
            <w:id w:val="-9433012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05E971CE" w14:textId="14706FD1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70553226" w:displacedByCustomXml="prev"/>
      </w:tr>
      <w:tr w:rsidR="00B666CF" w:rsidRPr="00696855" w14:paraId="77526D3F" w14:textId="77777777" w:rsidTr="0093666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E7A8449" w14:textId="0D108E4F" w:rsidR="00B666CF" w:rsidRPr="00931795" w:rsidRDefault="00B666CF" w:rsidP="00B666CF">
            <w:pPr>
              <w:pStyle w:val="331PASListTask1"/>
            </w:pPr>
            <w:bookmarkStart w:id="40" w:name="_Ref131426332"/>
            <w:r w:rsidRPr="008F661B">
              <w:t>Determine and document other site specific statutory, approvals, permits or compliance costs.</w:t>
            </w:r>
            <w:r w:rsidRPr="008F661B">
              <w:rPr>
                <w:i/>
                <w:iCs/>
              </w:rPr>
              <w:t xml:space="preserve"> (template available – HO2)</w:t>
            </w:r>
            <w:bookmarkEnd w:id="40"/>
          </w:p>
        </w:tc>
        <w:permStart w:id="767896419" w:edGrp="everyone" w:displacedByCustomXml="next"/>
        <w:sdt>
          <w:sdtPr>
            <w:rPr>
              <w:rFonts w:cs="Arial"/>
              <w:sz w:val="36"/>
              <w:szCs w:val="36"/>
            </w:rPr>
            <w:id w:val="18956129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7D31B750" w14:textId="28E03494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789641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1FD612B1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1A7950" w:rsidRPr="001A7950">
              <w:rPr>
                <w:rFonts w:cs="Arial"/>
                <w:b/>
                <w:sz w:val="20"/>
              </w:rPr>
              <w:t>Calculate materials and labour costs.</w:t>
            </w:r>
          </w:p>
        </w:tc>
      </w:tr>
      <w:tr w:rsidR="00B666CF" w:rsidRPr="00696855" w14:paraId="60E3723C" w14:textId="77777777" w:rsidTr="00C06A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63DCAEE6" w:rsidR="00B666CF" w:rsidRPr="00931795" w:rsidRDefault="00B666CF" w:rsidP="00B666CF">
            <w:pPr>
              <w:pStyle w:val="332PASListTask1"/>
            </w:pPr>
            <w:bookmarkStart w:id="41" w:name="_Ref131425600"/>
            <w:r w:rsidRPr="009324C1">
              <w:t>Produce a materials and consumables quantity list and obtain a price from supplier.</w:t>
            </w:r>
            <w:r w:rsidRPr="009324C1">
              <w:rPr>
                <w:i/>
                <w:iCs/>
              </w:rPr>
              <w:t xml:space="preserve"> (template available – HO3)</w:t>
            </w:r>
            <w:bookmarkEnd w:id="41"/>
          </w:p>
        </w:tc>
        <w:permStart w:id="1312767738" w:edGrp="everyone" w:displacedByCustomXml="next"/>
        <w:sdt>
          <w:sdtPr>
            <w:rPr>
              <w:rFonts w:cs="Arial"/>
              <w:sz w:val="36"/>
              <w:szCs w:val="36"/>
            </w:rPr>
            <w:id w:val="-425041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7F3550F1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2767738" w:displacedByCustomXml="prev"/>
      </w:tr>
      <w:tr w:rsidR="00B666CF" w:rsidRPr="00696855" w14:paraId="7854F013" w14:textId="77777777" w:rsidTr="00C06A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242E8EAA" w:rsidR="00B666CF" w:rsidRPr="00931795" w:rsidRDefault="00B666CF" w:rsidP="00B666CF">
            <w:pPr>
              <w:pStyle w:val="332PASListTask1"/>
            </w:pPr>
            <w:bookmarkStart w:id="42" w:name="_Ref131426347"/>
            <w:r w:rsidRPr="009324C1">
              <w:t>Determine and estimate off-site production costs, including delivery.</w:t>
            </w:r>
            <w:r w:rsidRPr="009324C1">
              <w:rPr>
                <w:i/>
                <w:iCs/>
              </w:rPr>
              <w:t xml:space="preserve"> (template available – HO4)</w:t>
            </w:r>
            <w:bookmarkEnd w:id="42"/>
          </w:p>
        </w:tc>
        <w:permStart w:id="945892389" w:edGrp="everyone" w:displacedByCustomXml="next"/>
        <w:sdt>
          <w:sdtPr>
            <w:rPr>
              <w:rFonts w:cs="Arial"/>
              <w:sz w:val="36"/>
              <w:szCs w:val="36"/>
            </w:rPr>
            <w:id w:val="1994221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16A9ECAF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5892389" w:displacedByCustomXml="prev"/>
      </w:tr>
      <w:tr w:rsidR="00B666CF" w:rsidRPr="00696855" w14:paraId="5D472E1B" w14:textId="77777777" w:rsidTr="00C06A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115241A" w14:textId="2923D2D2" w:rsidR="00B666CF" w:rsidRPr="00931795" w:rsidRDefault="00B666CF" w:rsidP="00B666CF">
            <w:pPr>
              <w:pStyle w:val="332PASListTask1"/>
            </w:pPr>
            <w:bookmarkStart w:id="43" w:name="_Ref131425792"/>
            <w:r w:rsidRPr="009324C1">
              <w:t>Determine numbers of contractors, sub-contractors and employees appropriate for the project and work rates.</w:t>
            </w:r>
            <w:r w:rsidRPr="009324C1">
              <w:rPr>
                <w:i/>
                <w:iCs/>
              </w:rPr>
              <w:t xml:space="preserve"> (template available – HO5)</w:t>
            </w:r>
            <w:bookmarkEnd w:id="43"/>
          </w:p>
        </w:tc>
        <w:permStart w:id="1236163328" w:edGrp="everyone" w:displacedByCustomXml="next"/>
        <w:sdt>
          <w:sdtPr>
            <w:rPr>
              <w:rFonts w:cs="Arial"/>
              <w:sz w:val="36"/>
              <w:szCs w:val="36"/>
            </w:rPr>
            <w:id w:val="5339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4316D070" w14:textId="51A73C8B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6163328" w:displacedByCustomXml="prev"/>
      </w:tr>
      <w:tr w:rsidR="00B666CF" w:rsidRPr="00696855" w14:paraId="238C5FFB" w14:textId="77777777" w:rsidTr="00C06A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8B10E5" w14:textId="5E5B8B91" w:rsidR="00B666CF" w:rsidRPr="00931795" w:rsidRDefault="00B666CF" w:rsidP="00B666CF">
            <w:pPr>
              <w:pStyle w:val="332PASListTask1"/>
            </w:pPr>
            <w:bookmarkStart w:id="44" w:name="_Ref131425794"/>
            <w:r w:rsidRPr="009324C1">
              <w:t>Estimate labour hours and calculate labour costs, including on-costs and worker insurance costs.</w:t>
            </w:r>
            <w:r w:rsidRPr="009324C1">
              <w:rPr>
                <w:i/>
                <w:iCs/>
              </w:rPr>
              <w:t xml:space="preserve"> (template available – HO5)</w:t>
            </w:r>
            <w:bookmarkEnd w:id="44"/>
          </w:p>
        </w:tc>
        <w:permStart w:id="496527003" w:edGrp="everyone" w:displacedByCustomXml="next"/>
        <w:sdt>
          <w:sdtPr>
            <w:rPr>
              <w:rFonts w:cs="Arial"/>
              <w:sz w:val="36"/>
              <w:szCs w:val="36"/>
            </w:rPr>
            <w:id w:val="798267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0FCAD4E1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6527003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02423C5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1A7950" w:rsidRPr="001A7950">
              <w:rPr>
                <w:rFonts w:cs="Arial"/>
                <w:b/>
                <w:sz w:val="20"/>
              </w:rPr>
              <w:t>Identify type and cost of physical resources.</w:t>
            </w:r>
          </w:p>
        </w:tc>
      </w:tr>
      <w:tr w:rsidR="00B666CF" w:rsidRPr="00696855" w14:paraId="688A7305" w14:textId="77777777" w:rsidTr="00AB23C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7918143C" w:rsidR="00B666CF" w:rsidRPr="00931795" w:rsidRDefault="00B666CF" w:rsidP="00B666CF">
            <w:pPr>
              <w:pStyle w:val="333PASListTask1"/>
            </w:pPr>
            <w:bookmarkStart w:id="45" w:name="_Ref131426366"/>
            <w:r w:rsidRPr="00FE5C95">
              <w:t>Determine physical resources required for the project.</w:t>
            </w:r>
            <w:r w:rsidRPr="00FE5C95">
              <w:rPr>
                <w:i/>
                <w:iCs/>
              </w:rPr>
              <w:t xml:space="preserve"> (template available – HO6)</w:t>
            </w:r>
            <w:bookmarkEnd w:id="45"/>
          </w:p>
        </w:tc>
        <w:permStart w:id="1864186596" w:edGrp="everyone" w:displacedByCustomXml="next"/>
        <w:sdt>
          <w:sdtPr>
            <w:rPr>
              <w:rFonts w:cs="Arial"/>
              <w:sz w:val="36"/>
              <w:szCs w:val="36"/>
            </w:rPr>
            <w:id w:val="-19479865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7E44033F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64186596" w:displacedByCustomXml="prev"/>
      </w:tr>
      <w:tr w:rsidR="00B666CF" w:rsidRPr="00696855" w14:paraId="50303B58" w14:textId="77777777" w:rsidTr="00AB23C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2BCD3B8F" w:rsidR="00B666CF" w:rsidRPr="00931795" w:rsidRDefault="00B666CF" w:rsidP="00B666CF">
            <w:pPr>
              <w:pStyle w:val="333PASListTask1"/>
            </w:pPr>
            <w:bookmarkStart w:id="46" w:name="_Ref131426371"/>
            <w:r w:rsidRPr="00FE5C95">
              <w:t xml:space="preserve">Determine limitations, conditions, operational costs and timeframes for hire of physical resources. </w:t>
            </w:r>
            <w:r w:rsidRPr="00FE5C95">
              <w:rPr>
                <w:i/>
                <w:iCs/>
              </w:rPr>
              <w:t>(template available – HO6)</w:t>
            </w:r>
            <w:bookmarkEnd w:id="46"/>
          </w:p>
        </w:tc>
        <w:permStart w:id="988287982" w:edGrp="everyone" w:displacedByCustomXml="next"/>
        <w:sdt>
          <w:sdtPr>
            <w:rPr>
              <w:rFonts w:cs="Arial"/>
              <w:sz w:val="36"/>
              <w:szCs w:val="36"/>
            </w:rPr>
            <w:id w:val="612022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10EEE5FF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8287982" w:displacedByCustomXml="prev"/>
      </w:tr>
      <w:tr w:rsidR="00B666CF" w:rsidRPr="00696855" w14:paraId="18E32B42" w14:textId="77777777" w:rsidTr="00AB23C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A184275" w14:textId="7B7296DE" w:rsidR="00B666CF" w:rsidRPr="00931795" w:rsidRDefault="00B666CF" w:rsidP="00B666CF">
            <w:pPr>
              <w:pStyle w:val="333PASListTask1"/>
            </w:pPr>
            <w:bookmarkStart w:id="47" w:name="_Ref131426377"/>
            <w:r w:rsidRPr="00FE5C95">
              <w:t>Obtain supplier prices, including transport of physical resources.</w:t>
            </w:r>
            <w:r w:rsidRPr="00FE5C95">
              <w:rPr>
                <w:i/>
                <w:iCs/>
              </w:rPr>
              <w:t xml:space="preserve"> (template available – HO6)</w:t>
            </w:r>
            <w:bookmarkEnd w:id="47"/>
          </w:p>
        </w:tc>
        <w:permStart w:id="1132624845" w:edGrp="everyone" w:displacedByCustomXml="next"/>
        <w:sdt>
          <w:sdtPr>
            <w:rPr>
              <w:rFonts w:cs="Arial"/>
              <w:sz w:val="36"/>
              <w:szCs w:val="36"/>
            </w:rPr>
            <w:id w:val="1878204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2FBA4B30" w14:textId="15DC412B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2624845" w:displacedByCustomXml="prev"/>
      </w:tr>
      <w:tr w:rsidR="00B666CF" w:rsidRPr="00696855" w14:paraId="1BC0730B" w14:textId="77777777" w:rsidTr="00AB23C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DFF4D01" w14:textId="7612AC25" w:rsidR="00B666CF" w:rsidRPr="00931795" w:rsidRDefault="00B666CF" w:rsidP="00B666CF">
            <w:pPr>
              <w:pStyle w:val="333PASListTask1"/>
            </w:pPr>
            <w:bookmarkStart w:id="48" w:name="_Ref131426478"/>
            <w:r w:rsidRPr="00FE5C95">
              <w:t>Identify, itemise and cost plant, equipment and machinery.</w:t>
            </w:r>
            <w:r w:rsidRPr="00FE5C95">
              <w:rPr>
                <w:i/>
                <w:iCs/>
              </w:rPr>
              <w:t xml:space="preserve"> (template available – HO6)</w:t>
            </w:r>
            <w:bookmarkEnd w:id="48"/>
          </w:p>
        </w:tc>
        <w:permStart w:id="1561600260" w:edGrp="everyone" w:displacedByCustomXml="next"/>
        <w:sdt>
          <w:sdtPr>
            <w:rPr>
              <w:rFonts w:cs="Arial"/>
              <w:sz w:val="36"/>
              <w:szCs w:val="36"/>
            </w:rPr>
            <w:id w:val="20715352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263A0AE3" w14:textId="0E96B036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1600260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D98EFB5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1A7950" w:rsidRPr="001A7950">
              <w:rPr>
                <w:rFonts w:cs="Arial"/>
                <w:b/>
                <w:sz w:val="20"/>
              </w:rPr>
              <w:t>Produce estimated project costs</w:t>
            </w:r>
            <w:r w:rsidR="001A7950">
              <w:rPr>
                <w:rFonts w:cs="Arial"/>
                <w:b/>
                <w:sz w:val="20"/>
              </w:rPr>
              <w:t>.</w:t>
            </w:r>
          </w:p>
        </w:tc>
      </w:tr>
      <w:tr w:rsidR="00B666CF" w:rsidRPr="00696855" w14:paraId="3C482F5B" w14:textId="77777777" w:rsidTr="00FB35C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4BB21F" w14:textId="6DA9705C" w:rsidR="00B666CF" w:rsidRPr="00931795" w:rsidRDefault="00B666CF" w:rsidP="00B666CF">
            <w:pPr>
              <w:pStyle w:val="334PASListTask1"/>
            </w:pPr>
            <w:bookmarkStart w:id="49" w:name="_Ref131426485"/>
            <w:r w:rsidRPr="006D1CFA">
              <w:t>Review and document materials, consumables and off-site production costs and delivery charges.</w:t>
            </w:r>
            <w:bookmarkEnd w:id="49"/>
          </w:p>
        </w:tc>
        <w:permStart w:id="1024621517" w:edGrp="everyone" w:displacedByCustomXml="next"/>
        <w:sdt>
          <w:sdtPr>
            <w:rPr>
              <w:rFonts w:cs="Arial"/>
              <w:sz w:val="36"/>
              <w:szCs w:val="36"/>
            </w:rPr>
            <w:id w:val="-1598242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6BE49C2C" w14:textId="121E483D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4621517" w:displacedByCustomXml="prev"/>
      </w:tr>
      <w:tr w:rsidR="00B666CF" w:rsidRPr="00696855" w14:paraId="5965B982" w14:textId="77777777" w:rsidTr="00FB35C8">
        <w:trPr>
          <w:trHeight w:val="23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84D9B23" w14:textId="18486745" w:rsidR="00B666CF" w:rsidRPr="00931795" w:rsidRDefault="00B666CF" w:rsidP="00B666CF">
            <w:pPr>
              <w:pStyle w:val="334PASListTask1"/>
            </w:pPr>
            <w:bookmarkStart w:id="50" w:name="_Ref131426437"/>
            <w:r w:rsidRPr="006D1CFA">
              <w:t>Document labour costs inclusive of rates and entitlements. (template available – HO5, HO9)</w:t>
            </w:r>
            <w:bookmarkEnd w:id="50"/>
          </w:p>
        </w:tc>
        <w:permStart w:id="1999049898" w:edGrp="everyone" w:displacedByCustomXml="next"/>
        <w:sdt>
          <w:sdtPr>
            <w:rPr>
              <w:rFonts w:cs="Arial"/>
              <w:sz w:val="36"/>
              <w:szCs w:val="36"/>
            </w:rPr>
            <w:id w:val="1569455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right w:val="single" w:sz="12" w:space="0" w:color="000000"/>
                </w:tcBorders>
                <w:vAlign w:val="center"/>
              </w:tcPr>
              <w:p w14:paraId="45D3620F" w14:textId="6C02CD1C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9049898" w:displacedByCustomXml="prev"/>
      </w:tr>
      <w:tr w:rsidR="00B666CF" w:rsidRPr="00696855" w14:paraId="7FC49E4D" w14:textId="77777777" w:rsidTr="00FB35C8">
        <w:trPr>
          <w:trHeight w:val="23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3A7684C" w14:textId="2CAE80A2" w:rsidR="00B666CF" w:rsidRPr="00931795" w:rsidRDefault="00B666CF" w:rsidP="00B666CF">
            <w:pPr>
              <w:pStyle w:val="334PASListTask1"/>
            </w:pPr>
            <w:bookmarkStart w:id="51" w:name="_Ref131426499"/>
            <w:r w:rsidRPr="006D1CFA">
              <w:t>Document costs of physical resources. (template available – HO6, HO9)</w:t>
            </w:r>
            <w:bookmarkEnd w:id="51"/>
          </w:p>
        </w:tc>
        <w:permStart w:id="1901362213" w:edGrp="everyone" w:displacedByCustomXml="next"/>
        <w:sdt>
          <w:sdtPr>
            <w:rPr>
              <w:rFonts w:cs="Arial"/>
              <w:sz w:val="36"/>
              <w:szCs w:val="36"/>
            </w:rPr>
            <w:id w:val="-2063165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8592A9D" w14:textId="7FDD908E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1362213" w:displacedByCustomXml="prev"/>
      </w:tr>
      <w:tr w:rsidR="00B666CF" w:rsidRPr="00696855" w14:paraId="69B72D7A" w14:textId="77777777" w:rsidTr="00FB35C8">
        <w:trPr>
          <w:trHeight w:val="23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34F9E4F0" w14:textId="0BBD23BF" w:rsidR="00B666CF" w:rsidRPr="00931795" w:rsidRDefault="00B666CF" w:rsidP="00B666CF">
            <w:pPr>
              <w:pStyle w:val="334PASListTask1"/>
            </w:pPr>
            <w:bookmarkStart w:id="52" w:name="_Ref131426506"/>
            <w:r w:rsidRPr="006D1CFA">
              <w:t>Apply organisational overhead recovery and margins. (excel template available- HO8,</w:t>
            </w:r>
            <w:r>
              <w:t xml:space="preserve"> </w:t>
            </w:r>
            <w:r w:rsidRPr="006D1CFA">
              <w:t>HO9)</w:t>
            </w:r>
            <w:bookmarkEnd w:id="52"/>
          </w:p>
        </w:tc>
        <w:permStart w:id="1301087937" w:edGrp="everyone" w:displacedByCustomXml="next"/>
        <w:sdt>
          <w:sdtPr>
            <w:rPr>
              <w:rFonts w:cs="Arial"/>
              <w:sz w:val="36"/>
              <w:szCs w:val="36"/>
            </w:rPr>
            <w:id w:val="-469831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71D0937E" w14:textId="684DADA3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1087937" w:displacedByCustomXml="prev"/>
      </w:tr>
      <w:tr w:rsidR="00B666CF" w:rsidRPr="00696855" w14:paraId="5A1F3A3C" w14:textId="77777777" w:rsidTr="00FB35C8">
        <w:trPr>
          <w:trHeight w:val="235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5156F0F0" w14:textId="306B7ABF" w:rsidR="00B666CF" w:rsidRPr="00931795" w:rsidRDefault="00B666CF" w:rsidP="00B666CF">
            <w:pPr>
              <w:pStyle w:val="334PASListTask1"/>
            </w:pPr>
            <w:bookmarkStart w:id="53" w:name="_Ref131426515"/>
            <w:r w:rsidRPr="006D1CFA">
              <w:t>Produce estimated project costs for inclusion in a tender or bill. (excel template available- HO8,</w:t>
            </w:r>
            <w:r>
              <w:t xml:space="preserve"> </w:t>
            </w:r>
            <w:r w:rsidRPr="006D1CFA">
              <w:t>HO9)</w:t>
            </w:r>
            <w:bookmarkEnd w:id="53"/>
          </w:p>
        </w:tc>
        <w:permStart w:id="1769548538" w:edGrp="everyone" w:displacedByCustomXml="next"/>
        <w:sdt>
          <w:sdtPr>
            <w:rPr>
              <w:rFonts w:cs="Arial"/>
              <w:sz w:val="36"/>
              <w:szCs w:val="36"/>
            </w:rPr>
            <w:id w:val="236364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top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0F661423" w14:textId="0BBADB52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9548538" w:displacedByCustomXml="prev"/>
      </w:tr>
      <w:tr w:rsidR="00B666CF" w:rsidRPr="00696855" w14:paraId="2BE447BD" w14:textId="77777777" w:rsidTr="00FB35C8">
        <w:trPr>
          <w:trHeight w:val="454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2E8A84D2" w14:textId="4F197D53" w:rsidR="00B666CF" w:rsidRPr="00931795" w:rsidRDefault="00B666CF" w:rsidP="00B666CF">
            <w:pPr>
              <w:pStyle w:val="334PASListTask1"/>
            </w:pPr>
            <w:bookmarkStart w:id="54" w:name="_Ref131426521"/>
            <w:r w:rsidRPr="006D1CFA">
              <w:t>Manage and mitigate risks associated with estimating project costs. (template available – HO7)</w:t>
            </w:r>
            <w:bookmarkEnd w:id="54"/>
          </w:p>
        </w:tc>
        <w:permStart w:id="148005100" w:edGrp="everyone" w:displacedByCustomXml="next"/>
        <w:sdt>
          <w:sdtPr>
            <w:rPr>
              <w:rFonts w:cs="Arial"/>
              <w:sz w:val="36"/>
              <w:szCs w:val="36"/>
            </w:rPr>
            <w:id w:val="888695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976" w:type="dxa"/>
                <w:tcBorders>
                  <w:top w:val="single" w:sz="4" w:space="0" w:color="000000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58F78CE0" w14:textId="0B54D43D" w:rsidR="00B666CF" w:rsidRPr="004E1BC5" w:rsidRDefault="00B666CF" w:rsidP="00B666CF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005100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94BEB" w:rsidRPr="00BA4D9F" w14:paraId="4BE7ACC1" w14:textId="77777777" w:rsidTr="009332DA">
        <w:tc>
          <w:tcPr>
            <w:tcW w:w="9072" w:type="dxa"/>
          </w:tcPr>
          <w:p w14:paraId="56711962" w14:textId="77777777" w:rsidR="00694BEB" w:rsidRPr="00BA4D9F" w:rsidRDefault="00694BEB" w:rsidP="009332DA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694BEB" w:rsidRPr="00F73091" w14:paraId="22392DEE" w14:textId="77777777" w:rsidTr="009332DA">
        <w:trPr>
          <w:trHeight w:val="13030"/>
        </w:trPr>
        <w:tc>
          <w:tcPr>
            <w:tcW w:w="9072" w:type="dxa"/>
          </w:tcPr>
          <w:p w14:paraId="11DB397D" w14:textId="77777777" w:rsidR="00694BEB" w:rsidRPr="00F73091" w:rsidRDefault="00694BEB" w:rsidP="009332DA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703686" w:edGrp="everyone"/>
            <w:permEnd w:id="18703686"/>
          </w:p>
        </w:tc>
      </w:tr>
    </w:tbl>
    <w:p w14:paraId="1200A142" w14:textId="218E2ED1" w:rsidR="0039623A" w:rsidRDefault="0039623A" w:rsidP="000B1933">
      <w:pPr>
        <w:jc w:val="left"/>
        <w:rPr>
          <w:rFonts w:ascii="Arial" w:hAnsi="Arial" w:cs="Arial"/>
          <w:sz w:val="22"/>
          <w:szCs w:val="22"/>
        </w:rPr>
      </w:pPr>
    </w:p>
    <w:sectPr w:rsidR="0039623A" w:rsidSect="000B1933">
      <w:headerReference w:type="even" r:id="rId19"/>
      <w:headerReference w:type="default" r:id="rId20"/>
      <w:footerReference w:type="default" r:id="rId21"/>
      <w:pgSz w:w="11906" w:h="16838"/>
      <w:pgMar w:top="1276" w:right="1440" w:bottom="1276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24284FE0" w:rsidR="006E5B7D" w:rsidRPr="00830749" w:rsidRDefault="000D573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36E61">
          <w:rPr>
            <w:rFonts w:ascii="Arial" w:hAnsi="Arial" w:cs="Arial"/>
            <w:b/>
            <w:sz w:val="16"/>
            <w:szCs w:val="16"/>
          </w:rPr>
          <w:t>v2-0_22/01/2025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BB9253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36E61">
          <w:rPr>
            <w:rFonts w:ascii="Arial" w:hAnsi="Arial" w:cs="Arial"/>
            <w:b/>
            <w:sz w:val="16"/>
            <w:szCs w:val="16"/>
          </w:rPr>
          <w:t>v2-0_22/01/2025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D573E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D2BB695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36E61">
          <w:rPr>
            <w:rFonts w:ascii="Arial" w:hAnsi="Arial" w:cs="Arial"/>
            <w:b/>
            <w:sz w:val="16"/>
            <w:szCs w:val="16"/>
          </w:rPr>
          <w:t>v2-0_22/01/2025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D573E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537CF2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36E61">
          <w:rPr>
            <w:rFonts w:ascii="Arial" w:hAnsi="Arial" w:cs="Arial"/>
            <w:b/>
            <w:sz w:val="16"/>
            <w:szCs w:val="16"/>
          </w:rPr>
          <w:t>v2-0_22/01/2025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D573E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42D917A" w:rsidR="006E5B7D" w:rsidRDefault="009C021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7F1E71E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276E8D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 w:rsidRP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535CE3C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4CD0" w14:textId="7021D946" w:rsidR="009C0219" w:rsidRDefault="009C021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3151331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18644249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70769C14" w14:textId="77777777" w:rsidR="009C0219" w:rsidRPr="00830749" w:rsidRDefault="009C021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0FE8A05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29681579" w:rsidR="006E5B7D" w:rsidRDefault="000B193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01745AC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B1933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B766C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6E8D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A47AB"/>
    <w:multiLevelType w:val="hybridMultilevel"/>
    <w:tmpl w:val="CC706C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24192"/>
    <w:multiLevelType w:val="hybridMultilevel"/>
    <w:tmpl w:val="102255EC"/>
    <w:lvl w:ilvl="0" w:tplc="0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08E03818"/>
    <w:multiLevelType w:val="hybridMultilevel"/>
    <w:tmpl w:val="124E765E"/>
    <w:lvl w:ilvl="0" w:tplc="0C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6" w15:restartNumberingAfterBreak="0">
    <w:nsid w:val="172B02BF"/>
    <w:multiLevelType w:val="hybridMultilevel"/>
    <w:tmpl w:val="77CA14C8"/>
    <w:lvl w:ilvl="0" w:tplc="D6588D1A">
      <w:start w:val="1"/>
      <w:numFmt w:val="lowerLetter"/>
      <w:lvlText w:val="%1)"/>
      <w:lvlJc w:val="left"/>
      <w:pPr>
        <w:ind w:left="54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18FD5359"/>
    <w:multiLevelType w:val="hybridMultilevel"/>
    <w:tmpl w:val="80DE40AA"/>
    <w:lvl w:ilvl="0" w:tplc="0C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351C56"/>
    <w:multiLevelType w:val="hybridMultilevel"/>
    <w:tmpl w:val="41E68FFC"/>
    <w:lvl w:ilvl="0" w:tplc="1DA6D180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F3BF1"/>
    <w:multiLevelType w:val="hybridMultilevel"/>
    <w:tmpl w:val="B258874A"/>
    <w:lvl w:ilvl="0" w:tplc="34090005">
      <w:start w:val="1"/>
      <w:numFmt w:val="bullet"/>
      <w:lvlText w:val=""/>
      <w:lvlJc w:val="left"/>
      <w:pPr>
        <w:ind w:left="1066" w:hanging="360"/>
      </w:pPr>
      <w:rPr>
        <w:rFonts w:ascii="Wingdings" w:hAnsi="Wingdings" w:cs="Wingdings" w:hint="default"/>
      </w:rPr>
    </w:lvl>
    <w:lvl w:ilvl="1" w:tplc="340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1" w15:restartNumberingAfterBreak="0">
    <w:nsid w:val="20187849"/>
    <w:multiLevelType w:val="hybridMultilevel"/>
    <w:tmpl w:val="A7FAD124"/>
    <w:lvl w:ilvl="0" w:tplc="0ABE7780">
      <w:start w:val="2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B55BE"/>
    <w:multiLevelType w:val="hybridMultilevel"/>
    <w:tmpl w:val="5DECA03A"/>
    <w:lvl w:ilvl="0" w:tplc="0C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F17475C"/>
    <w:multiLevelType w:val="hybridMultilevel"/>
    <w:tmpl w:val="AEEE5E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753B7D"/>
    <w:multiLevelType w:val="hybridMultilevel"/>
    <w:tmpl w:val="A128EC5C"/>
    <w:lvl w:ilvl="0" w:tplc="99E0CB4A">
      <w:start w:val="3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F43629"/>
    <w:multiLevelType w:val="hybridMultilevel"/>
    <w:tmpl w:val="03A42170"/>
    <w:lvl w:ilvl="0" w:tplc="D6588D1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3E7D7E0F"/>
    <w:multiLevelType w:val="hybridMultilevel"/>
    <w:tmpl w:val="A128EC5C"/>
    <w:lvl w:ilvl="0" w:tplc="FFFFFFFF">
      <w:start w:val="3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A364FAB"/>
    <w:multiLevelType w:val="hybridMultilevel"/>
    <w:tmpl w:val="F0EE7444"/>
    <w:lvl w:ilvl="0" w:tplc="BC4A09FC">
      <w:start w:val="4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b/>
        <w:bCs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55183211"/>
    <w:multiLevelType w:val="multilevel"/>
    <w:tmpl w:val="B4DA8C1C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53865"/>
    <w:multiLevelType w:val="hybridMultilevel"/>
    <w:tmpl w:val="26AC0F1E"/>
    <w:lvl w:ilvl="0" w:tplc="D6588D1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942CC"/>
    <w:multiLevelType w:val="hybridMultilevel"/>
    <w:tmpl w:val="BA6419F8"/>
    <w:lvl w:ilvl="0" w:tplc="D6588D1A">
      <w:start w:val="1"/>
      <w:numFmt w:val="lowerLetter"/>
      <w:lvlText w:val="%1)"/>
      <w:lvlJc w:val="left"/>
      <w:pPr>
        <w:ind w:left="786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7C14"/>
    <w:multiLevelType w:val="hybridMultilevel"/>
    <w:tmpl w:val="8FD0A8B6"/>
    <w:lvl w:ilvl="0" w:tplc="0C0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0"/>
  </w:num>
  <w:num w:numId="2" w16cid:durableId="938607714">
    <w:abstractNumId w:val="30"/>
  </w:num>
  <w:num w:numId="3" w16cid:durableId="958145445">
    <w:abstractNumId w:val="16"/>
  </w:num>
  <w:num w:numId="4" w16cid:durableId="1196194321">
    <w:abstractNumId w:val="27"/>
  </w:num>
  <w:num w:numId="5" w16cid:durableId="1867134969">
    <w:abstractNumId w:val="26"/>
  </w:num>
  <w:num w:numId="6" w16cid:durableId="1025326758">
    <w:abstractNumId w:val="39"/>
  </w:num>
  <w:num w:numId="7" w16cid:durableId="1482577371">
    <w:abstractNumId w:val="8"/>
  </w:num>
  <w:num w:numId="8" w16cid:durableId="1085491312">
    <w:abstractNumId w:val="4"/>
  </w:num>
  <w:num w:numId="9" w16cid:durableId="1369525979">
    <w:abstractNumId w:val="25"/>
  </w:num>
  <w:num w:numId="10" w16cid:durableId="744459">
    <w:abstractNumId w:val="19"/>
  </w:num>
  <w:num w:numId="11" w16cid:durableId="255016049">
    <w:abstractNumId w:val="14"/>
  </w:num>
  <w:num w:numId="12" w16cid:durableId="926841987">
    <w:abstractNumId w:val="45"/>
  </w:num>
  <w:num w:numId="13" w16cid:durableId="1303079462">
    <w:abstractNumId w:val="34"/>
  </w:num>
  <w:num w:numId="14" w16cid:durableId="1959607258">
    <w:abstractNumId w:val="0"/>
  </w:num>
  <w:num w:numId="15" w16cid:durableId="788476904">
    <w:abstractNumId w:val="29"/>
  </w:num>
  <w:num w:numId="16" w16cid:durableId="738527274">
    <w:abstractNumId w:val="43"/>
  </w:num>
  <w:num w:numId="17" w16cid:durableId="347292598">
    <w:abstractNumId w:val="33"/>
  </w:num>
  <w:num w:numId="18" w16cid:durableId="775098443">
    <w:abstractNumId w:val="42"/>
  </w:num>
  <w:num w:numId="19" w16cid:durableId="246036738">
    <w:abstractNumId w:val="32"/>
  </w:num>
  <w:num w:numId="20" w16cid:durableId="1151870601">
    <w:abstractNumId w:val="44"/>
  </w:num>
  <w:num w:numId="21" w16cid:durableId="1397627776">
    <w:abstractNumId w:val="41"/>
  </w:num>
  <w:num w:numId="22" w16cid:durableId="792098474">
    <w:abstractNumId w:val="37"/>
  </w:num>
  <w:num w:numId="23" w16cid:durableId="1861820168">
    <w:abstractNumId w:val="15"/>
  </w:num>
  <w:num w:numId="24" w16cid:durableId="431824439">
    <w:abstractNumId w:val="13"/>
  </w:num>
  <w:num w:numId="25" w16cid:durableId="1970740571">
    <w:abstractNumId w:val="3"/>
  </w:num>
  <w:num w:numId="26" w16cid:durableId="260532433">
    <w:abstractNumId w:val="38"/>
  </w:num>
  <w:num w:numId="27" w16cid:durableId="519197551">
    <w:abstractNumId w:val="23"/>
  </w:num>
  <w:num w:numId="28" w16cid:durableId="459954404">
    <w:abstractNumId w:val="18"/>
  </w:num>
  <w:num w:numId="29" w16cid:durableId="1327366359">
    <w:abstractNumId w:val="31"/>
  </w:num>
  <w:num w:numId="30" w16cid:durableId="9482037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2264876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3599958">
    <w:abstractNumId w:val="35"/>
  </w:num>
  <w:num w:numId="33" w16cid:durableId="899752856">
    <w:abstractNumId w:val="9"/>
  </w:num>
  <w:num w:numId="34" w16cid:durableId="1941208650">
    <w:abstractNumId w:val="11"/>
  </w:num>
  <w:num w:numId="35" w16cid:durableId="938610917">
    <w:abstractNumId w:val="28"/>
  </w:num>
  <w:num w:numId="36" w16cid:durableId="739983538">
    <w:abstractNumId w:val="12"/>
  </w:num>
  <w:num w:numId="37" w16cid:durableId="116458212">
    <w:abstractNumId w:val="2"/>
  </w:num>
  <w:num w:numId="38" w16cid:durableId="1477138730">
    <w:abstractNumId w:val="36"/>
  </w:num>
  <w:num w:numId="39" w16cid:durableId="304816825">
    <w:abstractNumId w:val="22"/>
  </w:num>
  <w:num w:numId="40" w16cid:durableId="1924295192">
    <w:abstractNumId w:val="21"/>
  </w:num>
  <w:num w:numId="41" w16cid:durableId="1518692569">
    <w:abstractNumId w:val="10"/>
  </w:num>
  <w:num w:numId="42" w16cid:durableId="1659377466">
    <w:abstractNumId w:val="40"/>
  </w:num>
  <w:num w:numId="43" w16cid:durableId="1048719386">
    <w:abstractNumId w:val="5"/>
  </w:num>
  <w:num w:numId="44" w16cid:durableId="1220943661">
    <w:abstractNumId w:val="7"/>
  </w:num>
  <w:num w:numId="45" w16cid:durableId="1973900531">
    <w:abstractNumId w:val="6"/>
  </w:num>
  <w:num w:numId="46" w16cid:durableId="985165433">
    <w:abstractNumId w:val="1"/>
  </w:num>
  <w:num w:numId="47" w16cid:durableId="1795516628">
    <w:abstractNumId w:val="24"/>
  </w:num>
  <w:num w:numId="48" w16cid:durableId="69935066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edit="readOnly" w:enforcement="1" w:cryptProviderType="rsaAES" w:cryptAlgorithmClass="hash" w:cryptAlgorithmType="typeAny" w:cryptAlgorithmSid="14" w:cryptSpinCount="100000" w:hash="dFPdu8ykm05bbqfUtbj8gQdcsx9dsfOunHQ/rFR3QSAkkc+Y53Y2X1p7QG1HdRgkJRI7ClCZgfsA6i9JLFLGaw==" w:salt="NKlr7EGbpLC1LfMxi5hUx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2E77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29E7"/>
    <w:rsid w:val="0005424B"/>
    <w:rsid w:val="00054D7B"/>
    <w:rsid w:val="00057BE5"/>
    <w:rsid w:val="00061726"/>
    <w:rsid w:val="000636A4"/>
    <w:rsid w:val="000653FD"/>
    <w:rsid w:val="000672EE"/>
    <w:rsid w:val="00067A5F"/>
    <w:rsid w:val="00071C48"/>
    <w:rsid w:val="00074457"/>
    <w:rsid w:val="00076AD6"/>
    <w:rsid w:val="0008468E"/>
    <w:rsid w:val="00090D03"/>
    <w:rsid w:val="00091491"/>
    <w:rsid w:val="0009164E"/>
    <w:rsid w:val="000A2303"/>
    <w:rsid w:val="000A5E09"/>
    <w:rsid w:val="000A67AD"/>
    <w:rsid w:val="000A7772"/>
    <w:rsid w:val="000A7B07"/>
    <w:rsid w:val="000B1933"/>
    <w:rsid w:val="000B346C"/>
    <w:rsid w:val="000B7B64"/>
    <w:rsid w:val="000C233D"/>
    <w:rsid w:val="000C4F46"/>
    <w:rsid w:val="000C5322"/>
    <w:rsid w:val="000C6FB4"/>
    <w:rsid w:val="000C7FA2"/>
    <w:rsid w:val="000D573E"/>
    <w:rsid w:val="000E310E"/>
    <w:rsid w:val="000E680F"/>
    <w:rsid w:val="000F0FCA"/>
    <w:rsid w:val="000F6AFC"/>
    <w:rsid w:val="00101E97"/>
    <w:rsid w:val="00103A5E"/>
    <w:rsid w:val="00106585"/>
    <w:rsid w:val="00110513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46017"/>
    <w:rsid w:val="00152592"/>
    <w:rsid w:val="00154A40"/>
    <w:rsid w:val="00154DAE"/>
    <w:rsid w:val="0015733E"/>
    <w:rsid w:val="001578F8"/>
    <w:rsid w:val="001600CB"/>
    <w:rsid w:val="001623EA"/>
    <w:rsid w:val="00162AE6"/>
    <w:rsid w:val="00162C07"/>
    <w:rsid w:val="00166E7F"/>
    <w:rsid w:val="001709EB"/>
    <w:rsid w:val="00175F6C"/>
    <w:rsid w:val="00184237"/>
    <w:rsid w:val="0018673D"/>
    <w:rsid w:val="00187D1C"/>
    <w:rsid w:val="00191E86"/>
    <w:rsid w:val="0019250A"/>
    <w:rsid w:val="00192A6A"/>
    <w:rsid w:val="001A77CF"/>
    <w:rsid w:val="001A7950"/>
    <w:rsid w:val="001B0445"/>
    <w:rsid w:val="001B09BC"/>
    <w:rsid w:val="001B28E5"/>
    <w:rsid w:val="001C0B34"/>
    <w:rsid w:val="001C4084"/>
    <w:rsid w:val="001D01D1"/>
    <w:rsid w:val="001D5C4E"/>
    <w:rsid w:val="001E05E8"/>
    <w:rsid w:val="001E4563"/>
    <w:rsid w:val="001E600A"/>
    <w:rsid w:val="001F3555"/>
    <w:rsid w:val="001F494F"/>
    <w:rsid w:val="001F6FA5"/>
    <w:rsid w:val="00201769"/>
    <w:rsid w:val="00201E01"/>
    <w:rsid w:val="00202782"/>
    <w:rsid w:val="00204C77"/>
    <w:rsid w:val="0021139D"/>
    <w:rsid w:val="00211926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265C"/>
    <w:rsid w:val="00246B35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6E8D"/>
    <w:rsid w:val="00281347"/>
    <w:rsid w:val="00281ED1"/>
    <w:rsid w:val="00282382"/>
    <w:rsid w:val="002824BE"/>
    <w:rsid w:val="00282828"/>
    <w:rsid w:val="002870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C7DC1"/>
    <w:rsid w:val="002D0927"/>
    <w:rsid w:val="002D1837"/>
    <w:rsid w:val="002D2F16"/>
    <w:rsid w:val="002D3E2B"/>
    <w:rsid w:val="002D4C72"/>
    <w:rsid w:val="002D67B4"/>
    <w:rsid w:val="002D7D0E"/>
    <w:rsid w:val="002E052A"/>
    <w:rsid w:val="002E193F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08AC"/>
    <w:rsid w:val="00354498"/>
    <w:rsid w:val="003548CB"/>
    <w:rsid w:val="0035771E"/>
    <w:rsid w:val="003614DC"/>
    <w:rsid w:val="00361CE5"/>
    <w:rsid w:val="00362760"/>
    <w:rsid w:val="00374DDE"/>
    <w:rsid w:val="003758B4"/>
    <w:rsid w:val="00376162"/>
    <w:rsid w:val="0039160D"/>
    <w:rsid w:val="00393A1D"/>
    <w:rsid w:val="0039623A"/>
    <w:rsid w:val="00396581"/>
    <w:rsid w:val="003B0094"/>
    <w:rsid w:val="003B0DC7"/>
    <w:rsid w:val="003B5C02"/>
    <w:rsid w:val="003B6997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1B0"/>
    <w:rsid w:val="003E1DAB"/>
    <w:rsid w:val="003E41CD"/>
    <w:rsid w:val="003F4120"/>
    <w:rsid w:val="003F4E60"/>
    <w:rsid w:val="00400774"/>
    <w:rsid w:val="00401C9F"/>
    <w:rsid w:val="00402AD2"/>
    <w:rsid w:val="00402F76"/>
    <w:rsid w:val="00407DBE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02A7"/>
    <w:rsid w:val="004624D6"/>
    <w:rsid w:val="0046338F"/>
    <w:rsid w:val="0046415C"/>
    <w:rsid w:val="00466598"/>
    <w:rsid w:val="00466B64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0E6E"/>
    <w:rsid w:val="004B42E2"/>
    <w:rsid w:val="004B6B29"/>
    <w:rsid w:val="004B766C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71C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36E6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5AED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0CDB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DE9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690C"/>
    <w:rsid w:val="00677444"/>
    <w:rsid w:val="006774E6"/>
    <w:rsid w:val="00680BFE"/>
    <w:rsid w:val="00685722"/>
    <w:rsid w:val="0068582E"/>
    <w:rsid w:val="006862FA"/>
    <w:rsid w:val="00691ED4"/>
    <w:rsid w:val="006923AD"/>
    <w:rsid w:val="00694BEB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31C0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4754D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FC7"/>
    <w:rsid w:val="008643F9"/>
    <w:rsid w:val="00864D30"/>
    <w:rsid w:val="00872007"/>
    <w:rsid w:val="008748CE"/>
    <w:rsid w:val="00875329"/>
    <w:rsid w:val="00877D8E"/>
    <w:rsid w:val="00881F05"/>
    <w:rsid w:val="00882B9D"/>
    <w:rsid w:val="0088349C"/>
    <w:rsid w:val="008868DF"/>
    <w:rsid w:val="008A0018"/>
    <w:rsid w:val="008A082C"/>
    <w:rsid w:val="008A257C"/>
    <w:rsid w:val="008A2F2D"/>
    <w:rsid w:val="008A3A99"/>
    <w:rsid w:val="008B22FC"/>
    <w:rsid w:val="008B39C9"/>
    <w:rsid w:val="008C192D"/>
    <w:rsid w:val="008C46A8"/>
    <w:rsid w:val="008C48F6"/>
    <w:rsid w:val="008D4DE9"/>
    <w:rsid w:val="008D6EB1"/>
    <w:rsid w:val="008F0BA8"/>
    <w:rsid w:val="008F464C"/>
    <w:rsid w:val="00901593"/>
    <w:rsid w:val="009025D4"/>
    <w:rsid w:val="00902BF8"/>
    <w:rsid w:val="009030D3"/>
    <w:rsid w:val="009046CD"/>
    <w:rsid w:val="0090475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7DF"/>
    <w:rsid w:val="00961ADD"/>
    <w:rsid w:val="00964593"/>
    <w:rsid w:val="00964AD8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A6453"/>
    <w:rsid w:val="009B2C5D"/>
    <w:rsid w:val="009B750D"/>
    <w:rsid w:val="009C0219"/>
    <w:rsid w:val="009C22FD"/>
    <w:rsid w:val="009C7961"/>
    <w:rsid w:val="009D06DA"/>
    <w:rsid w:val="009D1E85"/>
    <w:rsid w:val="009E08FC"/>
    <w:rsid w:val="009E3CED"/>
    <w:rsid w:val="009E4376"/>
    <w:rsid w:val="009E483E"/>
    <w:rsid w:val="009E78AF"/>
    <w:rsid w:val="009F31CC"/>
    <w:rsid w:val="009F34EB"/>
    <w:rsid w:val="00A07F94"/>
    <w:rsid w:val="00A16CCA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051D"/>
    <w:rsid w:val="00A61D78"/>
    <w:rsid w:val="00A67415"/>
    <w:rsid w:val="00A67754"/>
    <w:rsid w:val="00A706D2"/>
    <w:rsid w:val="00A7322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4750"/>
    <w:rsid w:val="00A86913"/>
    <w:rsid w:val="00A877AF"/>
    <w:rsid w:val="00A93221"/>
    <w:rsid w:val="00A93CB5"/>
    <w:rsid w:val="00A93E84"/>
    <w:rsid w:val="00A9666F"/>
    <w:rsid w:val="00A96EE8"/>
    <w:rsid w:val="00AA212D"/>
    <w:rsid w:val="00AA4EDB"/>
    <w:rsid w:val="00AA517E"/>
    <w:rsid w:val="00AA653D"/>
    <w:rsid w:val="00AB15C0"/>
    <w:rsid w:val="00AB3FCA"/>
    <w:rsid w:val="00AB5FF9"/>
    <w:rsid w:val="00AC0794"/>
    <w:rsid w:val="00AC3EE1"/>
    <w:rsid w:val="00AC6BE2"/>
    <w:rsid w:val="00AC79B9"/>
    <w:rsid w:val="00AD147B"/>
    <w:rsid w:val="00AD21DF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07C68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47DBA"/>
    <w:rsid w:val="00B50D23"/>
    <w:rsid w:val="00B60A8E"/>
    <w:rsid w:val="00B61114"/>
    <w:rsid w:val="00B63435"/>
    <w:rsid w:val="00B64BF7"/>
    <w:rsid w:val="00B65524"/>
    <w:rsid w:val="00B666CF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381E"/>
    <w:rsid w:val="00BA45C3"/>
    <w:rsid w:val="00BA7D5F"/>
    <w:rsid w:val="00BB14F2"/>
    <w:rsid w:val="00BB3713"/>
    <w:rsid w:val="00BB4C2C"/>
    <w:rsid w:val="00BD1359"/>
    <w:rsid w:val="00BD2445"/>
    <w:rsid w:val="00BD2F22"/>
    <w:rsid w:val="00BD4B75"/>
    <w:rsid w:val="00BD5D83"/>
    <w:rsid w:val="00BD68A8"/>
    <w:rsid w:val="00BE001A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6975"/>
    <w:rsid w:val="00C0790A"/>
    <w:rsid w:val="00C1141B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6F60"/>
    <w:rsid w:val="00C478B5"/>
    <w:rsid w:val="00C53DA4"/>
    <w:rsid w:val="00C547D1"/>
    <w:rsid w:val="00C55618"/>
    <w:rsid w:val="00C55A27"/>
    <w:rsid w:val="00C60356"/>
    <w:rsid w:val="00C65749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67E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1614"/>
    <w:rsid w:val="00D44406"/>
    <w:rsid w:val="00D44538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3C14"/>
    <w:rsid w:val="00D952D8"/>
    <w:rsid w:val="00D95463"/>
    <w:rsid w:val="00D95679"/>
    <w:rsid w:val="00DA162F"/>
    <w:rsid w:val="00DA2CF0"/>
    <w:rsid w:val="00DA3348"/>
    <w:rsid w:val="00DA34F5"/>
    <w:rsid w:val="00DA44D3"/>
    <w:rsid w:val="00DA6A46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1F1E"/>
    <w:rsid w:val="00E0429C"/>
    <w:rsid w:val="00E06C7B"/>
    <w:rsid w:val="00E07F3E"/>
    <w:rsid w:val="00E106BF"/>
    <w:rsid w:val="00E14FDF"/>
    <w:rsid w:val="00E20A05"/>
    <w:rsid w:val="00E264E3"/>
    <w:rsid w:val="00E26A4A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030F"/>
    <w:rsid w:val="00E6168D"/>
    <w:rsid w:val="00E62A2B"/>
    <w:rsid w:val="00E66340"/>
    <w:rsid w:val="00E7090F"/>
    <w:rsid w:val="00E73B42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A33"/>
    <w:rsid w:val="00EB5CE4"/>
    <w:rsid w:val="00EB7E28"/>
    <w:rsid w:val="00EC200E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1DC7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1E07"/>
    <w:rsid w:val="00F425D4"/>
    <w:rsid w:val="00F4286F"/>
    <w:rsid w:val="00F46E9C"/>
    <w:rsid w:val="00F4706B"/>
    <w:rsid w:val="00F47987"/>
    <w:rsid w:val="00F53932"/>
    <w:rsid w:val="00F56D33"/>
    <w:rsid w:val="00F715C5"/>
    <w:rsid w:val="00F7213B"/>
    <w:rsid w:val="00F72340"/>
    <w:rsid w:val="00F72AD1"/>
    <w:rsid w:val="00F72DC3"/>
    <w:rsid w:val="00F739DD"/>
    <w:rsid w:val="00F73AD5"/>
    <w:rsid w:val="00F74A93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5764"/>
    <w:rsid w:val="00F96AED"/>
    <w:rsid w:val="00F97200"/>
    <w:rsid w:val="00F97320"/>
    <w:rsid w:val="00FA33EB"/>
    <w:rsid w:val="00FA50C0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8A8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aliases w:val="Compliant 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46F6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46F6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C7DC1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3E11B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11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11B0"/>
    <w:rPr>
      <w:color w:val="800080" w:themeColor="followed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62FC7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rhome.gov.au/case-studies/hot-humid/caloundra-queensland" TargetMode="Externa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8A4903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8A4903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ED0FE03369A4B61B5300DD84E9A9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61A16-2DC8-4FA5-B7F0-D95E23C919F3}"/>
      </w:docPartPr>
      <w:docPartBody>
        <w:p w:rsidR="008E081B" w:rsidRDefault="008E081B" w:rsidP="008E081B">
          <w:pPr>
            <w:pStyle w:val="8ED0FE03369A4B61B5300DD84E9A906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7DC1EFCC0964244BF9E0F326BE996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9EAE8-AF3B-4A08-BE1D-00D4F8BACD6A}"/>
      </w:docPartPr>
      <w:docPartBody>
        <w:p w:rsidR="008E081B" w:rsidRDefault="008E081B" w:rsidP="008E081B">
          <w:pPr>
            <w:pStyle w:val="C7DC1EFCC0964244BF9E0F326BE996E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92383FE8EED43E0A7528A76DA41E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1ABA5-3A77-41BA-99BD-44696CD136E6}"/>
      </w:docPartPr>
      <w:docPartBody>
        <w:p w:rsidR="008E081B" w:rsidRDefault="008E081B" w:rsidP="008E081B">
          <w:pPr>
            <w:pStyle w:val="292383FE8EED43E0A7528A76DA41E60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A878886D651452D81A39D39BE723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36222-7F82-4EF6-99E8-9C36122FAAE7}"/>
      </w:docPartPr>
      <w:docPartBody>
        <w:p w:rsidR="008E081B" w:rsidRDefault="008E081B" w:rsidP="008E081B">
          <w:pPr>
            <w:pStyle w:val="7A878886D651452D81A39D39BE723B8D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5F44247CF28425EB8DCAA4BD10EC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A69A1-F00F-4E2E-9D1B-931A874196F9}"/>
      </w:docPartPr>
      <w:docPartBody>
        <w:p w:rsidR="008E081B" w:rsidRDefault="008E081B" w:rsidP="008E081B">
          <w:pPr>
            <w:pStyle w:val="55F44247CF28425EB8DCAA4BD10EC25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B6997"/>
    <w:rsid w:val="003D7AF8"/>
    <w:rsid w:val="00530616"/>
    <w:rsid w:val="005D3BC9"/>
    <w:rsid w:val="005F0CDB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03"/>
    <w:rsid w:val="008A49B9"/>
    <w:rsid w:val="008C1EB3"/>
    <w:rsid w:val="008E081B"/>
    <w:rsid w:val="008E6DF9"/>
    <w:rsid w:val="008F3A83"/>
    <w:rsid w:val="009133ED"/>
    <w:rsid w:val="0092096F"/>
    <w:rsid w:val="00945AF5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369D7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081B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8ED0FE03369A4B61B5300DD84E9A9065">
    <w:name w:val="8ED0FE03369A4B61B5300DD84E9A9065"/>
    <w:rsid w:val="008E081B"/>
    <w:pPr>
      <w:spacing w:after="160" w:line="259" w:lineRule="auto"/>
    </w:pPr>
    <w:rPr>
      <w:kern w:val="2"/>
      <w14:ligatures w14:val="standardContextual"/>
    </w:rPr>
  </w:style>
  <w:style w:type="paragraph" w:customStyle="1" w:styleId="C7DC1EFCC0964244BF9E0F326BE996E1">
    <w:name w:val="C7DC1EFCC0964244BF9E0F326BE996E1"/>
    <w:rsid w:val="008E081B"/>
    <w:pPr>
      <w:spacing w:after="160" w:line="259" w:lineRule="auto"/>
    </w:pPr>
    <w:rPr>
      <w:kern w:val="2"/>
      <w14:ligatures w14:val="standardContextual"/>
    </w:rPr>
  </w:style>
  <w:style w:type="paragraph" w:customStyle="1" w:styleId="292383FE8EED43E0A7528A76DA41E608">
    <w:name w:val="292383FE8EED43E0A7528A76DA41E608"/>
    <w:rsid w:val="008E081B"/>
    <w:pPr>
      <w:spacing w:after="160" w:line="259" w:lineRule="auto"/>
    </w:pPr>
    <w:rPr>
      <w:kern w:val="2"/>
      <w14:ligatures w14:val="standardContextual"/>
    </w:rPr>
  </w:style>
  <w:style w:type="paragraph" w:customStyle="1" w:styleId="7A878886D651452D81A39D39BE723B8D">
    <w:name w:val="7A878886D651452D81A39D39BE723B8D"/>
    <w:rsid w:val="008E081B"/>
    <w:pPr>
      <w:spacing w:after="160" w:line="259" w:lineRule="auto"/>
    </w:pPr>
    <w:rPr>
      <w:kern w:val="2"/>
      <w14:ligatures w14:val="standardContextual"/>
    </w:rPr>
  </w:style>
  <w:style w:type="paragraph" w:customStyle="1" w:styleId="55F44247CF28425EB8DCAA4BD10EC258">
    <w:name w:val="55F44247CF28425EB8DCAA4BD10EC258"/>
    <w:rsid w:val="008E081B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27</TotalTime>
  <Pages>31</Pages>
  <Words>3787</Words>
  <Characters>21592</Characters>
  <Application>Microsoft Office Word</Application>
  <DocSecurity>8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/>
  <LinksUpToDate>false</LinksUpToDate>
  <CharactersWithSpaces>25329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Author Name</dc:creator>
  <cp:lastModifiedBy>Jonathan Curro</cp:lastModifiedBy>
  <cp:revision>3</cp:revision>
  <cp:lastPrinted>2023-09-04T03:36:00Z</cp:lastPrinted>
  <dcterms:created xsi:type="dcterms:W3CDTF">2025-01-22T01:15:00Z</dcterms:created>
  <dcterms:modified xsi:type="dcterms:W3CDTF">2025-02-07T03:40:00Z</dcterms:modified>
  <cp:contentStatus>v2-0_22/01/2025</cp:contentStatus>
</cp:coreProperties>
</file>