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2CD" w14:textId="239E42DF" w:rsidR="00677444" w:rsidRPr="004932A4" w:rsidRDefault="001A0AC1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E96D4F">
            <w:rPr>
              <w:szCs w:val="32"/>
            </w:rPr>
            <w:t>CPCCBC4008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20E03B24" w:rsidR="004C3241" w:rsidRDefault="001A0AC1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E96D4F">
            <w:rPr>
              <w:szCs w:val="32"/>
            </w:rPr>
            <w:t>Supervise site communication and administration processes for building and construction projects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6BD1A1B2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E96D4F">
            <w:rPr>
              <w:rFonts w:ascii="Arial" w:hAnsi="Arial" w:cs="Arial"/>
              <w:i/>
              <w:sz w:val="18"/>
              <w:szCs w:val="18"/>
            </w:rPr>
            <w:t>CPCCBC4008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E96D4F">
            <w:rPr>
              <w:rFonts w:ascii="Arial" w:hAnsi="Arial" w:cs="Arial"/>
              <w:i/>
              <w:sz w:val="18"/>
              <w:szCs w:val="18"/>
            </w:rPr>
            <w:t>Supervise site communication and administration processes for building and construction projects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532E6A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532E6A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532E6A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7D376A" w:rsidRDefault="00750D30">
      <w:pPr>
        <w:jc w:val="left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047496" w:rsidRPr="007956AF" w14:paraId="12106531" w14:textId="77777777" w:rsidTr="00D47564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7CFB1F" w14:textId="77777777" w:rsidR="00047496" w:rsidRPr="00C15CA8" w:rsidRDefault="00047496" w:rsidP="00D47564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9BA7B13" w14:textId="77777777" w:rsidR="00047496" w:rsidRPr="00387875" w:rsidRDefault="00047496" w:rsidP="00D47564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29458591" w:edGrp="everyone"/>
            <w:permEnd w:id="229458591"/>
          </w:p>
        </w:tc>
      </w:tr>
      <w:tr w:rsidR="00047496" w:rsidRPr="007956AF" w14:paraId="0C2BFDA4" w14:textId="77777777" w:rsidTr="00D47564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06C1C0" w14:textId="77777777" w:rsidR="00047496" w:rsidRPr="00C15CA8" w:rsidRDefault="00047496" w:rsidP="00D47564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00010447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437142053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0439807" w14:textId="77777777" w:rsidR="00047496" w:rsidRPr="00C15CA8" w:rsidRDefault="00047496" w:rsidP="00D47564">
                <w:pPr>
                  <w:ind w:right="390"/>
                  <w:jc w:val="left"/>
                  <w:rPr>
                    <w:rFonts w:ascii="Arial" w:hAnsi="Arial" w:cs="Arial"/>
                    <w:sz w:val="18"/>
                    <w:szCs w:val="18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0EAE3FCB" wp14:editId="4DD1FF99">
                      <wp:extent cx="3913549" cy="360000"/>
                      <wp:effectExtent l="0" t="0" r="0" b="2540"/>
                      <wp:docPr id="107119319" name="Picture 107119319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000104470" w:displacedByCustomXml="prev"/>
      </w:tr>
    </w:tbl>
    <w:p w14:paraId="4F50AC4D" w14:textId="77777777" w:rsidR="00047496" w:rsidRPr="007D376A" w:rsidRDefault="00047496">
      <w:pPr>
        <w:jc w:val="left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F609C1">
        <w:trPr>
          <w:trHeight w:val="283"/>
        </w:trPr>
        <w:tc>
          <w:tcPr>
            <w:tcW w:w="8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F609C1">
        <w:trPr>
          <w:trHeight w:val="57"/>
        </w:trPr>
        <w:tc>
          <w:tcPr>
            <w:tcW w:w="8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71897577" w:rsidR="00A4462D" w:rsidRPr="004C3241" w:rsidRDefault="001A0AC1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4462D" w:rsidRPr="00E96D4F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r w:rsidR="00A4462D" w:rsidRPr="00E96D4F">
              <w:rPr>
                <w:rFonts w:ascii="Arial" w:hAnsi="Arial" w:cs="Arial"/>
                <w:sz w:val="20"/>
              </w:rPr>
              <w:t xml:space="preserve"> </w:t>
            </w:r>
            <w:r w:rsidR="00A4462D" w:rsidRPr="00E96D4F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E96D4F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54B5F73E" w14:textId="77777777" w:rsidR="00F609C1" w:rsidRPr="007D376A" w:rsidRDefault="00F609C1">
      <w:pPr>
        <w:rPr>
          <w:sz w:val="14"/>
          <w:szCs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047496" w:rsidRPr="004C3241" w14:paraId="7F3F0CED" w14:textId="77777777" w:rsidTr="00712511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149837AE" w:rsidR="00047496" w:rsidRPr="00C15CA8" w:rsidRDefault="00047496" w:rsidP="0004749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1301687964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B7C41E" w14:textId="3DE2F553" w:rsidR="00047496" w:rsidRPr="00C15CA8" w:rsidRDefault="001A0AC1" w:rsidP="0004749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631353CD85BB4AC2B197F2D211736142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047496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301687964"/>
          </w:p>
        </w:tc>
        <w:permStart w:id="1071996108" w:edGrp="everyone"/>
        <w:tc>
          <w:tcPr>
            <w:tcW w:w="2095" w:type="dxa"/>
            <w:vAlign w:val="center"/>
          </w:tcPr>
          <w:p w14:paraId="7AEB95E0" w14:textId="04EEBA51" w:rsidR="00047496" w:rsidRPr="004C3241" w:rsidRDefault="001A0AC1" w:rsidP="0004749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7496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071996108"/>
              </w:sdtContent>
            </w:sdt>
            <w:r w:rsidR="00047496" w:rsidRPr="004C3241">
              <w:rPr>
                <w:rFonts w:ascii="Arial" w:hAnsi="Arial" w:cs="Arial"/>
                <w:sz w:val="20"/>
              </w:rPr>
              <w:t xml:space="preserve"> </w:t>
            </w:r>
            <w:r w:rsidR="00047496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AE1B08E" w14:textId="37EE9AD7" w:rsidR="00047496" w:rsidRPr="004C3241" w:rsidRDefault="001A0AC1" w:rsidP="0004749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466096" w:edGrp="everyone"/>
                <w:r w:rsidR="00047496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9466096"/>
            <w:r w:rsidR="00047496" w:rsidRPr="004C3241">
              <w:rPr>
                <w:rFonts w:ascii="Arial" w:hAnsi="Arial" w:cs="Arial"/>
                <w:sz w:val="20"/>
              </w:rPr>
              <w:t xml:space="preserve"> </w:t>
            </w:r>
            <w:r w:rsidR="00047496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047496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233BF6C2" w:rsidR="00047496" w:rsidRPr="00C15CA8" w:rsidRDefault="00047496" w:rsidP="0004749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693849717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41793DFB" w:rsidR="00047496" w:rsidRPr="00C15CA8" w:rsidRDefault="001A0AC1" w:rsidP="0004749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887A60E9E96C49D78313F74D7D8EC9F5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047496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693849717"/>
          </w:p>
        </w:tc>
        <w:permStart w:id="1027148438" w:edGrp="everyone"/>
        <w:tc>
          <w:tcPr>
            <w:tcW w:w="2095" w:type="dxa"/>
            <w:vAlign w:val="center"/>
          </w:tcPr>
          <w:p w14:paraId="1708E32B" w14:textId="044DBB4E" w:rsidR="00047496" w:rsidRPr="004C3241" w:rsidRDefault="001A0AC1" w:rsidP="0004749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7496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027148438"/>
              </w:sdtContent>
            </w:sdt>
            <w:r w:rsidR="00047496" w:rsidRPr="004C3241">
              <w:rPr>
                <w:rFonts w:ascii="Arial" w:hAnsi="Arial" w:cs="Arial"/>
                <w:sz w:val="20"/>
              </w:rPr>
              <w:t xml:space="preserve"> </w:t>
            </w:r>
            <w:r w:rsidR="00047496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30AF526C" w:rsidR="00047496" w:rsidRPr="004C3241" w:rsidRDefault="001A0AC1" w:rsidP="0004749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34027025" w:edGrp="everyone"/>
                <w:r w:rsidR="00047496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734027025"/>
            <w:r w:rsidR="00047496" w:rsidRPr="004C3241">
              <w:rPr>
                <w:rFonts w:ascii="Arial" w:hAnsi="Arial" w:cs="Arial"/>
                <w:sz w:val="20"/>
              </w:rPr>
              <w:t xml:space="preserve"> </w:t>
            </w:r>
            <w:r w:rsidR="00047496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047496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234DB102" w:rsidR="00047496" w:rsidRPr="00C15CA8" w:rsidRDefault="00047496" w:rsidP="00047496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F75B53355D8842CBAB1763F624CD1830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CPCCBC4008</w:t>
                </w:r>
              </w:sdtContent>
            </w:sdt>
          </w:p>
        </w:tc>
        <w:permStart w:id="1942900840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77BF01C1" w:rsidR="00047496" w:rsidRPr="00C15CA8" w:rsidRDefault="001A0AC1" w:rsidP="00047496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7A4E224DF39F436DBE75FE80FB6C737B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047496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942900840"/>
          </w:p>
        </w:tc>
        <w:permStart w:id="1806070220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05FA0419" w:rsidR="00047496" w:rsidRPr="004C3241" w:rsidRDefault="001A0AC1" w:rsidP="00047496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7496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806070220"/>
              </w:sdtContent>
            </w:sdt>
            <w:r w:rsidR="00047496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047496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1453138714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1AD07127" w:rsidR="00047496" w:rsidRPr="004C3241" w:rsidRDefault="001A0AC1" w:rsidP="00047496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7496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453138714"/>
              </w:sdtContent>
            </w:sdt>
            <w:r w:rsidR="00047496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047496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7D376A" w:rsidRDefault="00622B2F">
      <w:pPr>
        <w:jc w:val="left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3"/>
        <w:gridCol w:w="4333"/>
      </w:tblGrid>
      <w:tr w:rsidR="00A4462D" w:rsidRPr="004C3241" w14:paraId="65B9A09E" w14:textId="77777777" w:rsidTr="000B12AF">
        <w:trPr>
          <w:trHeight w:val="283"/>
        </w:trPr>
        <w:tc>
          <w:tcPr>
            <w:tcW w:w="899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tr w:rsidR="00416046" w:rsidRPr="004C3241" w14:paraId="142DA14B" w14:textId="77777777" w:rsidTr="00DB12E2">
        <w:trPr>
          <w:trHeight w:val="454"/>
        </w:trPr>
        <w:tc>
          <w:tcPr>
            <w:tcW w:w="4663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377D4917" w14:textId="77777777" w:rsidR="00416046" w:rsidRPr="000B12AF" w:rsidRDefault="001A0AC1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19574441" w:edGrp="everyone"/>
                <w:r w:rsidR="00416046" w:rsidRPr="000B12AF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019574441"/>
              </w:sdtContent>
            </w:sdt>
            <w:r w:rsidR="00416046" w:rsidRPr="000B12AF">
              <w:rPr>
                <w:rFonts w:ascii="Arial" w:hAnsi="Arial" w:cs="Arial"/>
                <w:sz w:val="20"/>
              </w:rPr>
              <w:t xml:space="preserve"> </w:t>
            </w:r>
            <w:r w:rsidR="00416046" w:rsidRPr="000B12AF">
              <w:rPr>
                <w:rFonts w:ascii="Arial" w:hAnsi="Arial" w:cs="Arial"/>
                <w:sz w:val="18"/>
                <w:szCs w:val="18"/>
              </w:rPr>
              <w:t>Theory Exam</w:t>
            </w:r>
          </w:p>
          <w:p w14:paraId="1F30A055" w14:textId="35946CEE" w:rsidR="000B12AF" w:rsidRPr="000B12AF" w:rsidRDefault="007D376A" w:rsidP="000B12A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76580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144345286" w:edGrp="everyone"/>
                <w:r w:rsidRPr="000B12AF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144345286"/>
              </w:sdtContent>
            </w:sdt>
            <w:r w:rsidR="000B12AF" w:rsidRPr="000B12AF">
              <w:rPr>
                <w:rFonts w:ascii="Arial" w:hAnsi="Arial" w:cs="Arial"/>
                <w:sz w:val="20"/>
              </w:rPr>
              <w:t xml:space="preserve"> </w:t>
            </w:r>
            <w:r w:rsidR="000B12AF" w:rsidRPr="000B12AF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 w14:paraId="31F60E55" w14:textId="10D7F441" w:rsidR="000B12AF" w:rsidRPr="000B12AF" w:rsidRDefault="001A0AC1" w:rsidP="000B12AF">
            <w:pPr>
              <w:ind w:left="227" w:hanging="227"/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16856892" w:edGrp="everyone"/>
                <w:r w:rsidR="000B12AF" w:rsidRPr="000B12AF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516856892"/>
              </w:sdtContent>
            </w:sdt>
            <w:r w:rsidR="000B12AF" w:rsidRPr="000B12AF">
              <w:rPr>
                <w:rFonts w:ascii="Arial" w:hAnsi="Arial" w:cs="Arial"/>
                <w:sz w:val="20"/>
              </w:rPr>
              <w:t xml:space="preserve"> </w:t>
            </w:r>
            <w:r w:rsidR="000B12AF" w:rsidRPr="00F609C1">
              <w:rPr>
                <w:rFonts w:ascii="Arial" w:hAnsi="Arial" w:cs="Arial"/>
                <w:sz w:val="18"/>
                <w:szCs w:val="18"/>
              </w:rPr>
              <w:t xml:space="preserve">Quality Control </w:t>
            </w:r>
            <w:r w:rsidR="00DB12E2">
              <w:rPr>
                <w:rFonts w:ascii="Arial" w:hAnsi="Arial" w:cs="Arial"/>
                <w:sz w:val="18"/>
                <w:szCs w:val="18"/>
              </w:rPr>
              <w:t>P</w:t>
            </w:r>
            <w:r w:rsidR="000B12AF" w:rsidRPr="00F609C1">
              <w:rPr>
                <w:rFonts w:ascii="Arial" w:hAnsi="Arial" w:cs="Arial"/>
                <w:sz w:val="18"/>
                <w:szCs w:val="18"/>
              </w:rPr>
              <w:t>lan</w:t>
            </w:r>
            <w:r w:rsidR="00DB12E2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DB12E2" w:rsidRPr="00DB12E2">
              <w:rPr>
                <w:rFonts w:ascii="Arial" w:hAnsi="Arial" w:cs="Arial"/>
                <w:sz w:val="18"/>
                <w:szCs w:val="18"/>
              </w:rPr>
              <w:t>HO1</w:t>
            </w:r>
            <w:r w:rsidR="00DB12E2">
              <w:rPr>
                <w:rFonts w:ascii="Arial" w:hAnsi="Arial" w:cs="Arial"/>
                <w:sz w:val="18"/>
                <w:szCs w:val="18"/>
              </w:rPr>
              <w:t>)</w:t>
            </w:r>
            <w:r w:rsidR="000B12AF" w:rsidRPr="00F609C1">
              <w:rPr>
                <w:rFonts w:ascii="Arial" w:hAnsi="Arial" w:cs="Arial"/>
                <w:sz w:val="18"/>
                <w:szCs w:val="18"/>
              </w:rPr>
              <w:t xml:space="preserve"> including </w:t>
            </w:r>
            <w:r w:rsidR="00B15628">
              <w:rPr>
                <w:rFonts w:ascii="Arial" w:hAnsi="Arial" w:cs="Arial"/>
                <w:sz w:val="18"/>
                <w:szCs w:val="18"/>
              </w:rPr>
              <w:t>C</w:t>
            </w:r>
            <w:r w:rsidR="000B12AF" w:rsidRPr="00F609C1">
              <w:rPr>
                <w:rFonts w:ascii="Arial" w:hAnsi="Arial" w:cs="Arial"/>
                <w:sz w:val="18"/>
                <w:szCs w:val="18"/>
              </w:rPr>
              <w:t xml:space="preserve">ommunication </w:t>
            </w:r>
            <w:r w:rsidR="00B15628">
              <w:rPr>
                <w:rFonts w:ascii="Arial" w:hAnsi="Arial" w:cs="Arial"/>
                <w:sz w:val="18"/>
                <w:szCs w:val="18"/>
              </w:rPr>
              <w:t>P</w:t>
            </w:r>
            <w:r w:rsidR="000B12AF" w:rsidRPr="00F609C1">
              <w:rPr>
                <w:rFonts w:ascii="Arial" w:hAnsi="Arial" w:cs="Arial"/>
                <w:sz w:val="18"/>
                <w:szCs w:val="18"/>
              </w:rPr>
              <w:t>lan</w:t>
            </w:r>
            <w:r w:rsidR="00B15628">
              <w:rPr>
                <w:rFonts w:ascii="Arial" w:hAnsi="Arial" w:cs="Arial"/>
                <w:sz w:val="18"/>
                <w:szCs w:val="18"/>
              </w:rPr>
              <w:t xml:space="preserve"> (HO2)</w:t>
            </w:r>
            <w:r w:rsidR="000B12AF" w:rsidRPr="00F609C1">
              <w:rPr>
                <w:rFonts w:ascii="Arial" w:hAnsi="Arial" w:cs="Arial"/>
                <w:sz w:val="18"/>
                <w:szCs w:val="18"/>
              </w:rPr>
              <w:t>, monitoring inspection and recording</w:t>
            </w:r>
          </w:p>
        </w:tc>
        <w:tc>
          <w:tcPr>
            <w:tcW w:w="4333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883AC03" w14:textId="41C55E2F" w:rsidR="005A0589" w:rsidRPr="00F609C1" w:rsidRDefault="001A0AC1" w:rsidP="000B12AF">
            <w:pPr>
              <w:ind w:left="227" w:hanging="227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2967219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14110397" w:edGrp="everyone"/>
                <w:r w:rsidR="005A0589" w:rsidRPr="000B12AF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714110397"/>
              </w:sdtContent>
            </w:sdt>
            <w:r w:rsidR="005A0589" w:rsidRPr="000B12AF">
              <w:rPr>
                <w:rFonts w:ascii="Arial" w:hAnsi="Arial" w:cs="Arial"/>
                <w:sz w:val="20"/>
              </w:rPr>
              <w:t xml:space="preserve"> </w:t>
            </w:r>
            <w:r w:rsidR="005A0589" w:rsidRPr="00F609C1">
              <w:rPr>
                <w:rFonts w:ascii="Arial" w:hAnsi="Arial" w:cs="Arial"/>
                <w:sz w:val="18"/>
                <w:szCs w:val="18"/>
              </w:rPr>
              <w:t xml:space="preserve">Progress </w:t>
            </w:r>
            <w:r w:rsidR="005C6F86">
              <w:rPr>
                <w:rFonts w:ascii="Arial" w:hAnsi="Arial" w:cs="Arial"/>
                <w:sz w:val="18"/>
                <w:szCs w:val="18"/>
              </w:rPr>
              <w:t>I</w:t>
            </w:r>
            <w:r w:rsidR="005A0589" w:rsidRPr="00F609C1">
              <w:rPr>
                <w:rFonts w:ascii="Arial" w:hAnsi="Arial" w:cs="Arial"/>
                <w:sz w:val="18"/>
                <w:szCs w:val="18"/>
              </w:rPr>
              <w:t xml:space="preserve">nspection </w:t>
            </w:r>
            <w:r w:rsidR="005C6F86">
              <w:rPr>
                <w:rFonts w:ascii="Arial" w:hAnsi="Arial" w:cs="Arial"/>
                <w:sz w:val="18"/>
                <w:szCs w:val="18"/>
              </w:rPr>
              <w:t>C</w:t>
            </w:r>
            <w:r w:rsidR="005A0589" w:rsidRPr="00F609C1">
              <w:rPr>
                <w:rFonts w:ascii="Arial" w:hAnsi="Arial" w:cs="Arial"/>
                <w:sz w:val="18"/>
                <w:szCs w:val="18"/>
              </w:rPr>
              <w:t>hecklist for trade for a section of building</w:t>
            </w:r>
            <w:r w:rsidR="000B12AF" w:rsidRPr="00F609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C6F86">
              <w:rPr>
                <w:rFonts w:ascii="Arial" w:hAnsi="Arial" w:cs="Arial"/>
                <w:sz w:val="18"/>
                <w:szCs w:val="18"/>
              </w:rPr>
              <w:t xml:space="preserve">(HO3 </w:t>
            </w:r>
            <w:r w:rsidR="000B12AF" w:rsidRPr="00F609C1">
              <w:rPr>
                <w:rFonts w:ascii="Arial" w:hAnsi="Arial" w:cs="Arial"/>
                <w:sz w:val="18"/>
                <w:szCs w:val="18"/>
              </w:rPr>
              <w:t>x2</w:t>
            </w:r>
            <w:r w:rsidR="005C6F86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249E0D20" w14:textId="3BE75894" w:rsidR="000B12AF" w:rsidRPr="00F609C1" w:rsidRDefault="007D376A" w:rsidP="000B12AF">
            <w:pPr>
              <w:ind w:left="227" w:hanging="227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197544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7866832" w:edGrp="everyone"/>
                <w:r w:rsidRPr="000B12AF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67866832"/>
              </w:sdtContent>
            </w:sdt>
            <w:r w:rsidR="000B12AF" w:rsidRPr="00F609C1">
              <w:rPr>
                <w:rFonts w:ascii="Arial" w:hAnsi="Arial" w:cs="Arial"/>
                <w:sz w:val="18"/>
                <w:szCs w:val="18"/>
              </w:rPr>
              <w:t xml:space="preserve"> Rectification </w:t>
            </w:r>
            <w:r w:rsidR="00B15628">
              <w:rPr>
                <w:rFonts w:ascii="Arial" w:hAnsi="Arial" w:cs="Arial"/>
                <w:sz w:val="18"/>
                <w:szCs w:val="18"/>
              </w:rPr>
              <w:t>P</w:t>
            </w:r>
            <w:r w:rsidR="000B12AF" w:rsidRPr="00F609C1">
              <w:rPr>
                <w:rFonts w:ascii="Arial" w:hAnsi="Arial" w:cs="Arial"/>
                <w:sz w:val="18"/>
                <w:szCs w:val="18"/>
              </w:rPr>
              <w:t>lan</w:t>
            </w:r>
            <w:r w:rsidR="00B15628">
              <w:rPr>
                <w:rFonts w:ascii="Arial" w:hAnsi="Arial" w:cs="Arial"/>
                <w:sz w:val="18"/>
                <w:szCs w:val="18"/>
              </w:rPr>
              <w:t xml:space="preserve"> (HO4)</w:t>
            </w:r>
          </w:p>
          <w:p w14:paraId="4790AC45" w14:textId="29C4FD86" w:rsidR="005A0589" w:rsidRPr="00F609C1" w:rsidRDefault="007D376A" w:rsidP="00F609C1">
            <w:pPr>
              <w:ind w:left="227" w:hanging="227"/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546451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220297320" w:edGrp="everyone"/>
                <w:r w:rsidRPr="000B12AF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220297320"/>
              </w:sdtContent>
            </w:sdt>
            <w:r w:rsidR="00F609C1" w:rsidRPr="00F609C1">
              <w:rPr>
                <w:rFonts w:ascii="Arial" w:hAnsi="Arial" w:cs="Arial"/>
                <w:sz w:val="18"/>
                <w:szCs w:val="18"/>
              </w:rPr>
              <w:t xml:space="preserve"> Handover information (include guarantees, </w:t>
            </w:r>
            <w:r w:rsidR="00D4411B" w:rsidRPr="00F609C1">
              <w:rPr>
                <w:rFonts w:ascii="Arial" w:hAnsi="Arial" w:cs="Arial"/>
                <w:sz w:val="18"/>
                <w:szCs w:val="18"/>
              </w:rPr>
              <w:t>warranties,</w:t>
            </w:r>
            <w:r w:rsidR="00F609C1" w:rsidRPr="00F609C1">
              <w:rPr>
                <w:rFonts w:ascii="Arial" w:hAnsi="Arial" w:cs="Arial"/>
                <w:sz w:val="18"/>
                <w:szCs w:val="18"/>
              </w:rPr>
              <w:t xml:space="preserve"> and termite protection forms)</w:t>
            </w:r>
          </w:p>
        </w:tc>
      </w:tr>
    </w:tbl>
    <w:p w14:paraId="0C01AA8E" w14:textId="77777777" w:rsidR="003430D8" w:rsidRPr="007D376A" w:rsidRDefault="003430D8">
      <w:pPr>
        <w:jc w:val="left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735726" w:rsidRPr="004C3241" w14:paraId="5F4AB6F3" w14:textId="77777777" w:rsidTr="00D47564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F90D06D" w14:textId="77777777" w:rsidR="00735726" w:rsidRPr="00C15CA8" w:rsidRDefault="00735726" w:rsidP="00D47564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98D5B2" w14:textId="77777777" w:rsidR="00735726" w:rsidRPr="00387875" w:rsidRDefault="00735726" w:rsidP="00D4756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10678978" w:edGrp="everyone"/>
            <w:permEnd w:id="610678978"/>
          </w:p>
        </w:tc>
      </w:tr>
      <w:tr w:rsidR="00735726" w:rsidRPr="004C3241" w14:paraId="3B6051F1" w14:textId="77777777" w:rsidTr="00D47564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596557" w14:textId="77777777" w:rsidR="00735726" w:rsidRPr="00C15CA8" w:rsidRDefault="00735726" w:rsidP="00D47564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1317216089" w:edGrp="everyone" w:displacedByCustomXml="next"/>
        <w:sdt>
          <w:sdtPr>
            <w:rPr>
              <w:rFonts w:ascii="Arial" w:hAnsi="Arial" w:cs="Arial"/>
              <w:sz w:val="20"/>
            </w:rPr>
            <w:id w:val="723875735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1091907A" w14:textId="77777777" w:rsidR="00735726" w:rsidRPr="004C3241" w:rsidRDefault="00735726" w:rsidP="00D47564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4936E4">
                  <w:rPr>
                    <w:rFonts w:ascii="Arial" w:hAnsi="Arial" w:cs="Arial"/>
                    <w:noProof/>
                    <w:sz w:val="20"/>
                  </w:rPr>
                  <w:drawing>
                    <wp:inline distT="0" distB="0" distL="0" distR="0" wp14:anchorId="7934582C" wp14:editId="68279714">
                      <wp:extent cx="3913549" cy="360000"/>
                      <wp:effectExtent l="0" t="0" r="0" b="2540"/>
                      <wp:docPr id="1161707841" name="Picture 1161707841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61707841" name="Picture 1161707841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317216089" w:displacedByCustomXml="prev"/>
      </w:tr>
    </w:tbl>
    <w:p w14:paraId="3AD079C1" w14:textId="77777777" w:rsidR="00735726" w:rsidRDefault="00735726">
      <w:pPr>
        <w:jc w:val="left"/>
        <w:rPr>
          <w:szCs w:val="32"/>
        </w:rPr>
        <w:sectPr w:rsidR="00735726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6409BAA4" w:rsidR="00C76B5E" w:rsidRPr="004932A4" w:rsidRDefault="001A0AC1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E96D4F">
            <w:rPr>
              <w:szCs w:val="32"/>
            </w:rPr>
            <w:t>CPCCBC4008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4B77BF55" w:rsidR="00C76B5E" w:rsidRDefault="001A0AC1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E96D4F">
            <w:rPr>
              <w:szCs w:val="32"/>
            </w:rPr>
            <w:t>Supervise site communication and administration processes for building and construction projects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50D30" w:rsidRPr="00750D30" w14:paraId="3F6088CB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902BF8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735726" w:rsidRDefault="00750D30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04624630" w:edGrp="everyone"/>
            <w:permEnd w:id="904624630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532E6A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532E6A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0B12AF">
              <w:rPr>
                <w:rFonts w:ascii="Arial" w:hAnsi="Arial" w:cs="Arial"/>
                <w:sz w:val="20"/>
              </w:rPr>
              <w:t>two (2) hours,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15975E44" w14:textId="1E5AFB10" w:rsidR="00BE2234" w:rsidRPr="00750D30" w:rsidRDefault="002D0927" w:rsidP="00532E6A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532E6A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532E6A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532E6A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15EE73AA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532E6A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532E6A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532E6A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532E6A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735726" w:rsidRPr="00BA4D9F" w14:paraId="7A62EEA7" w14:textId="77777777" w:rsidTr="00D47564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C6784EB" w14:textId="77777777" w:rsidR="00735726" w:rsidRPr="00750D30" w:rsidRDefault="00735726" w:rsidP="00D47564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735726" w:rsidRPr="00BA4D9F" w14:paraId="572D799B" w14:textId="77777777" w:rsidTr="00D47564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06A8137" w14:textId="77777777" w:rsidR="00735726" w:rsidRPr="00DE303D" w:rsidRDefault="00735726" w:rsidP="00D47564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50EC0142" w14:textId="77777777" w:rsidR="00735726" w:rsidRPr="00DE303D" w:rsidRDefault="00735726" w:rsidP="0073572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08F9187F" w14:textId="77777777" w:rsidR="00735726" w:rsidRPr="00750D30" w:rsidRDefault="00735726" w:rsidP="00735726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735726" w:rsidRPr="00BA4D9F" w14:paraId="20035366" w14:textId="77777777" w:rsidTr="00D47564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9F155D" w14:textId="77777777" w:rsidR="00735726" w:rsidRPr="001A3ED6" w:rsidRDefault="00735726" w:rsidP="00D47564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982809165" w:edGrp="everyone"/>
            <w:permEnd w:id="982809165"/>
          </w:p>
        </w:tc>
      </w:tr>
      <w:bookmarkEnd w:id="1"/>
    </w:tbl>
    <w:p w14:paraId="42AC82CC" w14:textId="77777777" w:rsidR="000F0D3A" w:rsidRPr="000E310E" w:rsidRDefault="00C76B5E" w:rsidP="000F0D3A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6F22AD10" w14:textId="48E4CB3C" w:rsidR="000F0D3A" w:rsidRPr="00830749" w:rsidRDefault="000F0D3A" w:rsidP="00747F8E">
      <w:pPr>
        <w:pStyle w:val="20TAQuestionNumber"/>
      </w:pPr>
      <w:bookmarkStart w:id="2" w:name="_Ref126587855"/>
      <w:r>
        <w:lastRenderedPageBreak/>
        <w:t>Describe how you would confirm the quality control compliance requirements for a private home building project.</w:t>
      </w:r>
      <w:bookmarkEnd w:id="2"/>
    </w:p>
    <w:p w14:paraId="205640AA" w14:textId="77777777" w:rsidR="000F0D3A" w:rsidRPr="00830749" w:rsidRDefault="000F0D3A" w:rsidP="000F0D3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F0D3A" w:rsidRPr="00830749" w14:paraId="11B72F5D" w14:textId="77777777" w:rsidTr="00D43E71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FB8B5B" w14:textId="77777777" w:rsidR="000F0D3A" w:rsidRPr="001C4084" w:rsidRDefault="000F0D3A" w:rsidP="006617A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DF47A" w14:textId="02D2C47C" w:rsidR="000F0D3A" w:rsidRPr="001C4084" w:rsidRDefault="000F0D3A" w:rsidP="006617AC">
            <w:pPr>
              <w:rPr>
                <w:rFonts w:ascii="Arial" w:hAnsi="Arial" w:cs="Arial"/>
                <w:sz w:val="22"/>
                <w:szCs w:val="22"/>
              </w:rPr>
            </w:pPr>
            <w:permStart w:id="1216682774" w:edGrp="everyone"/>
            <w:permEnd w:id="1216682774"/>
          </w:p>
        </w:tc>
        <w:permStart w:id="75989264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38E508" w14:textId="77777777" w:rsidR="000F0D3A" w:rsidRPr="00533511" w:rsidRDefault="001A0AC1" w:rsidP="006617A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6731577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F0D3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59892646"/>
          </w:p>
        </w:tc>
      </w:tr>
    </w:tbl>
    <w:p w14:paraId="3BA0B2E4" w14:textId="77777777" w:rsidR="000F0D3A" w:rsidRDefault="000F0D3A" w:rsidP="000F0D3A">
      <w:pPr>
        <w:rPr>
          <w:rFonts w:ascii="Arial" w:hAnsi="Arial" w:cs="Arial"/>
          <w:sz w:val="22"/>
          <w:szCs w:val="22"/>
        </w:rPr>
      </w:pPr>
    </w:p>
    <w:p w14:paraId="69641849" w14:textId="1EFB9FD5" w:rsidR="00C76B5E" w:rsidRPr="000E310E" w:rsidRDefault="00C76B5E" w:rsidP="00C76B5E">
      <w:pPr>
        <w:jc w:val="left"/>
        <w:rPr>
          <w:rFonts w:ascii="Arial" w:hAnsi="Arial"/>
          <w:bCs/>
          <w:sz w:val="22"/>
          <w:szCs w:val="22"/>
        </w:rPr>
      </w:pPr>
    </w:p>
    <w:p w14:paraId="4004923E" w14:textId="42A8BADA" w:rsidR="00B115D7" w:rsidRPr="00830749" w:rsidRDefault="00877992" w:rsidP="00747F8E">
      <w:pPr>
        <w:pStyle w:val="20TAQuestionNumber"/>
      </w:pPr>
      <w:bookmarkStart w:id="3" w:name="_Ref126650472"/>
      <w:bookmarkEnd w:id="0"/>
      <w:r>
        <w:t>Access the Queensland Building and Construction Commission (QBCC) website</w:t>
      </w:r>
      <w:r w:rsidR="00501862">
        <w:t xml:space="preserve"> (if in Queensland) or your local authority</w:t>
      </w:r>
      <w:r>
        <w:t xml:space="preserve"> and summarise the requirements for contracts priced at $20</w:t>
      </w:r>
      <w:r w:rsidR="002D2F9C">
        <w:t>,</w:t>
      </w:r>
      <w:r>
        <w:t>000 or more</w:t>
      </w:r>
      <w:r w:rsidR="00B115D7">
        <w:t>.</w:t>
      </w:r>
      <w:bookmarkEnd w:id="3"/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D43E71">
        <w:trPr>
          <w:trHeight w:val="663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bookmarkStart w:id="4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263" w14:textId="4CC0FF55" w:rsidR="00B115D7" w:rsidRPr="001C4084" w:rsidRDefault="00B115D7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760747947" w:edGrp="everyone"/>
            <w:permEnd w:id="760747947"/>
          </w:p>
        </w:tc>
        <w:permStart w:id="209461230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1466E8B0" w:rsidR="00B115D7" w:rsidRPr="00533511" w:rsidRDefault="001A0AC1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09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94612306"/>
          </w:p>
        </w:tc>
      </w:tr>
      <w:bookmarkEnd w:id="4"/>
    </w:tbl>
    <w:p w14:paraId="0D29A3FA" w14:textId="189E958D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411AAED7" w14:textId="61ECE21E" w:rsidR="00083091" w:rsidRPr="00830749" w:rsidRDefault="00DD75A6" w:rsidP="00747F8E">
      <w:pPr>
        <w:pStyle w:val="20TAQuestionNumber"/>
      </w:pPr>
      <w:bookmarkStart w:id="5" w:name="_Ref126658606"/>
      <w:r>
        <w:lastRenderedPageBreak/>
        <w:t>Explain the importance of construction schedules in relation to contract</w:t>
      </w:r>
      <w:r w:rsidR="00A0675A">
        <w:t>ing</w:t>
      </w:r>
      <w:r>
        <w:t xml:space="preserve"> trades</w:t>
      </w:r>
      <w:r w:rsidR="00A0675A">
        <w:t xml:space="preserve">people, </w:t>
      </w:r>
      <w:r>
        <w:t>material resourc</w:t>
      </w:r>
      <w:r w:rsidR="00A0675A">
        <w:t>ing and inspections</w:t>
      </w:r>
      <w:r w:rsidR="00083091">
        <w:t>.</w:t>
      </w:r>
      <w:bookmarkEnd w:id="5"/>
    </w:p>
    <w:p w14:paraId="37B24BEB" w14:textId="77777777" w:rsidR="00083091" w:rsidRPr="00830749" w:rsidRDefault="00083091" w:rsidP="0008309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83091" w:rsidRPr="00830749" w14:paraId="5A5FFFE6" w14:textId="77777777" w:rsidTr="00D43E71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1739BB" w14:textId="77777777" w:rsidR="00083091" w:rsidRPr="001C4084" w:rsidRDefault="00083091" w:rsidP="006617A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EA016" w14:textId="5A5440D2" w:rsidR="00083091" w:rsidRPr="001C4084" w:rsidRDefault="00083091" w:rsidP="006617AC">
            <w:pPr>
              <w:rPr>
                <w:rFonts w:ascii="Arial" w:hAnsi="Arial" w:cs="Arial"/>
                <w:sz w:val="22"/>
                <w:szCs w:val="22"/>
              </w:rPr>
            </w:pPr>
            <w:permStart w:id="139268887" w:edGrp="everyone"/>
            <w:permEnd w:id="139268887"/>
          </w:p>
        </w:tc>
        <w:permStart w:id="35791191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8204E14" w14:textId="77777777" w:rsidR="00083091" w:rsidRPr="00533511" w:rsidRDefault="001A0AC1" w:rsidP="006617A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445730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309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57911914"/>
          </w:p>
        </w:tc>
      </w:tr>
    </w:tbl>
    <w:p w14:paraId="2FE901F5" w14:textId="77777777" w:rsidR="00083091" w:rsidRDefault="00083091" w:rsidP="00083091">
      <w:pPr>
        <w:rPr>
          <w:rFonts w:ascii="Arial" w:hAnsi="Arial" w:cs="Arial"/>
          <w:sz w:val="22"/>
          <w:szCs w:val="22"/>
        </w:rPr>
      </w:pPr>
    </w:p>
    <w:p w14:paraId="2721E394" w14:textId="77777777" w:rsidR="00083091" w:rsidRPr="000E310E" w:rsidRDefault="00083091" w:rsidP="00083091">
      <w:pPr>
        <w:jc w:val="left"/>
        <w:rPr>
          <w:rFonts w:ascii="Arial" w:hAnsi="Arial"/>
          <w:bCs/>
          <w:sz w:val="22"/>
          <w:szCs w:val="22"/>
        </w:rPr>
      </w:pPr>
    </w:p>
    <w:p w14:paraId="5A2467AD" w14:textId="2312F8FF" w:rsidR="00083091" w:rsidRPr="00830749" w:rsidRDefault="002A54EC" w:rsidP="00747F8E">
      <w:pPr>
        <w:pStyle w:val="20TAQuestionNumber"/>
      </w:pPr>
      <w:bookmarkStart w:id="6" w:name="_Ref126661152"/>
      <w:r>
        <w:t>Describe the waterfall methodology used in project management</w:t>
      </w:r>
      <w:r w:rsidR="00083091">
        <w:t>.</w:t>
      </w:r>
      <w:bookmarkEnd w:id="6"/>
    </w:p>
    <w:p w14:paraId="41AA47F1" w14:textId="77777777" w:rsidR="00083091" w:rsidRPr="00830749" w:rsidRDefault="00083091" w:rsidP="0008309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83091" w:rsidRPr="00830749" w14:paraId="74DE8C0D" w14:textId="77777777" w:rsidTr="00D43E71">
        <w:trPr>
          <w:trHeight w:val="635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96B833" w14:textId="77777777" w:rsidR="00083091" w:rsidRPr="001C4084" w:rsidRDefault="00083091" w:rsidP="006617A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55996" w14:textId="2CB4F725" w:rsidR="00083091" w:rsidRPr="001C4084" w:rsidRDefault="00083091" w:rsidP="006617AC">
            <w:pPr>
              <w:rPr>
                <w:rFonts w:ascii="Arial" w:hAnsi="Arial" w:cs="Arial"/>
                <w:sz w:val="22"/>
                <w:szCs w:val="22"/>
              </w:rPr>
            </w:pPr>
            <w:permStart w:id="1017535111" w:edGrp="everyone"/>
            <w:permEnd w:id="1017535111"/>
          </w:p>
        </w:tc>
        <w:permStart w:id="69226675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CEAC043" w14:textId="77777777" w:rsidR="00083091" w:rsidRPr="00533511" w:rsidRDefault="001A0AC1" w:rsidP="006617A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002851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309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92266757"/>
          </w:p>
        </w:tc>
      </w:tr>
    </w:tbl>
    <w:p w14:paraId="18AFB407" w14:textId="77777777" w:rsidR="00083091" w:rsidRDefault="00083091" w:rsidP="00083091">
      <w:pPr>
        <w:rPr>
          <w:rFonts w:ascii="Arial" w:hAnsi="Arial" w:cs="Arial"/>
          <w:sz w:val="22"/>
          <w:szCs w:val="22"/>
        </w:rPr>
      </w:pPr>
    </w:p>
    <w:p w14:paraId="090DB79D" w14:textId="77777777" w:rsidR="00083091" w:rsidRPr="000E310E" w:rsidRDefault="00083091" w:rsidP="00083091">
      <w:pPr>
        <w:jc w:val="left"/>
        <w:rPr>
          <w:rFonts w:ascii="Arial" w:hAnsi="Arial"/>
          <w:bCs/>
          <w:sz w:val="22"/>
          <w:szCs w:val="22"/>
        </w:rPr>
      </w:pPr>
    </w:p>
    <w:p w14:paraId="6E49C46B" w14:textId="1F58DE16" w:rsidR="00083091" w:rsidRPr="00830749" w:rsidRDefault="00E0024C" w:rsidP="00747F8E">
      <w:pPr>
        <w:pStyle w:val="20TAQuestionNumber"/>
      </w:pPr>
      <w:bookmarkStart w:id="7" w:name="_Ref126664601"/>
      <w:r>
        <w:lastRenderedPageBreak/>
        <w:t>Discuss WHS ‘duty of care’ requirements</w:t>
      </w:r>
      <w:r w:rsidR="00A44B78">
        <w:t xml:space="preserve"> located in site safety plans,</w:t>
      </w:r>
      <w:r>
        <w:t xml:space="preserve"> and how site induction, as well as </w:t>
      </w:r>
      <w:r w:rsidRPr="004E4FD9">
        <w:rPr>
          <w:rFonts w:cstheme="minorHAnsi"/>
          <w:color w:val="262626" w:themeColor="text1" w:themeTint="D9"/>
          <w:lang w:bidi="en-US"/>
        </w:rPr>
        <w:t>general construction induction training</w:t>
      </w:r>
      <w:r>
        <w:rPr>
          <w:rFonts w:cstheme="minorHAnsi"/>
          <w:color w:val="262626" w:themeColor="text1" w:themeTint="D9"/>
          <w:lang w:bidi="en-US"/>
        </w:rPr>
        <w:t>,</w:t>
      </w:r>
      <w:r>
        <w:t xml:space="preserve"> contribute</w:t>
      </w:r>
      <w:r w:rsidR="002D2F9C">
        <w:t>s</w:t>
      </w:r>
      <w:r>
        <w:t xml:space="preserve"> to this</w:t>
      </w:r>
      <w:r w:rsidR="00083091">
        <w:t>.</w:t>
      </w:r>
      <w:bookmarkEnd w:id="7"/>
    </w:p>
    <w:p w14:paraId="1F013A87" w14:textId="77777777" w:rsidR="00083091" w:rsidRPr="00830749" w:rsidRDefault="00083091" w:rsidP="0008309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83091" w:rsidRPr="00830749" w14:paraId="05B985DF" w14:textId="77777777" w:rsidTr="00D43E71">
        <w:trPr>
          <w:trHeight w:val="629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2F180D" w14:textId="77777777" w:rsidR="00083091" w:rsidRPr="001C4084" w:rsidRDefault="00083091" w:rsidP="006617A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A5761" w14:textId="7DA97173" w:rsidR="00083091" w:rsidRPr="001C4084" w:rsidRDefault="00083091" w:rsidP="006617AC">
            <w:pPr>
              <w:rPr>
                <w:rFonts w:ascii="Arial" w:hAnsi="Arial" w:cs="Arial"/>
                <w:sz w:val="22"/>
                <w:szCs w:val="22"/>
              </w:rPr>
            </w:pPr>
            <w:permStart w:id="64109851" w:edGrp="everyone"/>
            <w:permEnd w:id="64109851"/>
          </w:p>
        </w:tc>
        <w:permStart w:id="32186725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1B707F8" w14:textId="77777777" w:rsidR="00083091" w:rsidRPr="00533511" w:rsidRDefault="001A0AC1" w:rsidP="006617A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881205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309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21867250"/>
          </w:p>
        </w:tc>
      </w:tr>
    </w:tbl>
    <w:p w14:paraId="39516825" w14:textId="77777777" w:rsidR="00083091" w:rsidRDefault="00083091" w:rsidP="00083091">
      <w:pPr>
        <w:rPr>
          <w:rFonts w:ascii="Arial" w:hAnsi="Arial" w:cs="Arial"/>
          <w:sz w:val="22"/>
          <w:szCs w:val="22"/>
        </w:rPr>
      </w:pPr>
    </w:p>
    <w:p w14:paraId="03152CC3" w14:textId="77777777" w:rsidR="00083091" w:rsidRPr="000E310E" w:rsidRDefault="00083091" w:rsidP="00083091">
      <w:pPr>
        <w:jc w:val="left"/>
        <w:rPr>
          <w:rFonts w:ascii="Arial" w:hAnsi="Arial"/>
          <w:bCs/>
          <w:sz w:val="22"/>
          <w:szCs w:val="22"/>
        </w:rPr>
      </w:pPr>
    </w:p>
    <w:p w14:paraId="5E62D5BB" w14:textId="1610FACD" w:rsidR="00083091" w:rsidRPr="00830749" w:rsidRDefault="0075346C" w:rsidP="00747F8E">
      <w:pPr>
        <w:pStyle w:val="20TAQuestionNumber"/>
      </w:pPr>
      <w:bookmarkStart w:id="8" w:name="_Ref126666370"/>
      <w:bookmarkStart w:id="9" w:name="_Ref126667250"/>
      <w:r>
        <w:t xml:space="preserve">Describe </w:t>
      </w:r>
      <w:r w:rsidR="00172F3D">
        <w:t xml:space="preserve">five (5) </w:t>
      </w:r>
      <w:r>
        <w:t xml:space="preserve">different methods of communication used to share </w:t>
      </w:r>
      <w:r w:rsidRPr="0075346C">
        <w:t xml:space="preserve">quality control processes and industry requirements to </w:t>
      </w:r>
      <w:r>
        <w:t>site</w:t>
      </w:r>
      <w:r w:rsidRPr="0075346C">
        <w:t xml:space="preserve"> personnel</w:t>
      </w:r>
      <w:r w:rsidR="00083091">
        <w:t>.</w:t>
      </w:r>
      <w:bookmarkEnd w:id="8"/>
      <w:bookmarkEnd w:id="9"/>
    </w:p>
    <w:p w14:paraId="10AE5D2D" w14:textId="77777777" w:rsidR="00083091" w:rsidRPr="00830749" w:rsidRDefault="00083091" w:rsidP="0008309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83091" w:rsidRPr="00830749" w14:paraId="2B09E172" w14:textId="77777777" w:rsidTr="00D43E71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394398" w14:textId="77777777" w:rsidR="00083091" w:rsidRPr="001C4084" w:rsidRDefault="00083091" w:rsidP="006617A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22D67" w14:textId="0E880ABC" w:rsidR="00083091" w:rsidRDefault="00083091" w:rsidP="00371D60">
            <w:pPr>
              <w:pStyle w:val="ListParagraph"/>
              <w:numPr>
                <w:ilvl w:val="0"/>
                <w:numId w:val="42"/>
              </w:numPr>
              <w:ind w:left="279"/>
              <w:rPr>
                <w:rFonts w:ascii="Arial" w:hAnsi="Arial" w:cs="Arial"/>
                <w:sz w:val="22"/>
                <w:szCs w:val="22"/>
              </w:rPr>
            </w:pPr>
            <w:permStart w:id="1197553912" w:edGrp="everyone"/>
            <w:permEnd w:id="1197553912"/>
          </w:p>
          <w:p w14:paraId="4A75E257" w14:textId="23B33C1F" w:rsidR="00371D60" w:rsidRDefault="00371D60" w:rsidP="00371D60">
            <w:pPr>
              <w:pStyle w:val="ListParagraph"/>
              <w:ind w:left="279"/>
              <w:rPr>
                <w:rFonts w:ascii="Arial" w:hAnsi="Arial" w:cs="Arial"/>
                <w:sz w:val="22"/>
                <w:szCs w:val="22"/>
              </w:rPr>
            </w:pPr>
          </w:p>
          <w:p w14:paraId="0561F04C" w14:textId="13B482F2" w:rsidR="00371D60" w:rsidRDefault="00371D60" w:rsidP="00371D60">
            <w:pPr>
              <w:pStyle w:val="ListParagraph"/>
              <w:numPr>
                <w:ilvl w:val="0"/>
                <w:numId w:val="42"/>
              </w:numPr>
              <w:ind w:left="279"/>
              <w:rPr>
                <w:rFonts w:ascii="Arial" w:hAnsi="Arial" w:cs="Arial"/>
                <w:sz w:val="22"/>
                <w:szCs w:val="22"/>
              </w:rPr>
            </w:pPr>
            <w:permStart w:id="1745379283" w:edGrp="everyone"/>
            <w:permEnd w:id="1745379283"/>
          </w:p>
          <w:p w14:paraId="389B6656" w14:textId="6F018010" w:rsidR="00371D60" w:rsidRDefault="00371D60" w:rsidP="00371D60">
            <w:pPr>
              <w:pStyle w:val="ListParagraph"/>
              <w:ind w:left="279"/>
              <w:rPr>
                <w:rFonts w:ascii="Arial" w:hAnsi="Arial" w:cs="Arial"/>
                <w:sz w:val="22"/>
                <w:szCs w:val="22"/>
              </w:rPr>
            </w:pPr>
          </w:p>
          <w:p w14:paraId="55AF7546" w14:textId="072F4CED" w:rsidR="00371D60" w:rsidRDefault="00371D60" w:rsidP="00371D60">
            <w:pPr>
              <w:pStyle w:val="ListParagraph"/>
              <w:numPr>
                <w:ilvl w:val="0"/>
                <w:numId w:val="42"/>
              </w:numPr>
              <w:ind w:left="279"/>
              <w:rPr>
                <w:rFonts w:ascii="Arial" w:hAnsi="Arial" w:cs="Arial"/>
                <w:sz w:val="22"/>
                <w:szCs w:val="22"/>
              </w:rPr>
            </w:pPr>
            <w:permStart w:id="569509531" w:edGrp="everyone"/>
            <w:permEnd w:id="569509531"/>
          </w:p>
          <w:p w14:paraId="7357E827" w14:textId="4D2268BA" w:rsidR="00371D60" w:rsidRDefault="00371D60" w:rsidP="00371D60">
            <w:pPr>
              <w:pStyle w:val="ListParagraph"/>
              <w:ind w:left="279"/>
              <w:rPr>
                <w:rFonts w:ascii="Arial" w:hAnsi="Arial" w:cs="Arial"/>
                <w:sz w:val="22"/>
                <w:szCs w:val="22"/>
              </w:rPr>
            </w:pPr>
          </w:p>
          <w:p w14:paraId="3F8223D5" w14:textId="114E7A6A" w:rsidR="00371D60" w:rsidRDefault="00371D60" w:rsidP="00371D60">
            <w:pPr>
              <w:pStyle w:val="ListParagraph"/>
              <w:numPr>
                <w:ilvl w:val="0"/>
                <w:numId w:val="42"/>
              </w:numPr>
              <w:ind w:left="279"/>
              <w:rPr>
                <w:rFonts w:ascii="Arial" w:hAnsi="Arial" w:cs="Arial"/>
                <w:sz w:val="22"/>
                <w:szCs w:val="22"/>
              </w:rPr>
            </w:pPr>
            <w:permStart w:id="1827682103" w:edGrp="everyone"/>
            <w:permEnd w:id="1827682103"/>
          </w:p>
          <w:p w14:paraId="44D10EFC" w14:textId="77A6174B" w:rsidR="00371D60" w:rsidRDefault="00371D60" w:rsidP="00371D60">
            <w:pPr>
              <w:pStyle w:val="ListParagraph"/>
              <w:ind w:left="279"/>
              <w:rPr>
                <w:rFonts w:ascii="Arial" w:hAnsi="Arial" w:cs="Arial"/>
                <w:sz w:val="22"/>
                <w:szCs w:val="22"/>
              </w:rPr>
            </w:pPr>
          </w:p>
          <w:p w14:paraId="0BE2D332" w14:textId="6B3CD940" w:rsidR="00371D60" w:rsidRPr="00371D60" w:rsidRDefault="00371D60" w:rsidP="00371D60">
            <w:pPr>
              <w:pStyle w:val="ListParagraph"/>
              <w:numPr>
                <w:ilvl w:val="0"/>
                <w:numId w:val="42"/>
              </w:numPr>
              <w:ind w:left="279"/>
              <w:rPr>
                <w:rFonts w:ascii="Arial" w:hAnsi="Arial" w:cs="Arial"/>
                <w:sz w:val="22"/>
                <w:szCs w:val="22"/>
              </w:rPr>
            </w:pPr>
            <w:permStart w:id="850728682" w:edGrp="everyone"/>
            <w:permEnd w:id="850728682"/>
          </w:p>
        </w:tc>
        <w:permStart w:id="153518348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7CCE8C1" w14:textId="77777777" w:rsidR="00083091" w:rsidRPr="00533511" w:rsidRDefault="001A0AC1" w:rsidP="006617A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782070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309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35183487"/>
          </w:p>
        </w:tc>
      </w:tr>
    </w:tbl>
    <w:p w14:paraId="16DC0A15" w14:textId="54977BAC" w:rsidR="002D67B4" w:rsidRDefault="002D67B4" w:rsidP="00B115D7">
      <w:pPr>
        <w:rPr>
          <w:rFonts w:ascii="Arial" w:hAnsi="Arial" w:cs="Arial"/>
          <w:sz w:val="22"/>
          <w:szCs w:val="22"/>
        </w:rPr>
      </w:pPr>
    </w:p>
    <w:p w14:paraId="079D86DD" w14:textId="7ADD660A" w:rsidR="00E0024C" w:rsidRPr="00830749" w:rsidRDefault="00C6182E" w:rsidP="00747F8E">
      <w:pPr>
        <w:pStyle w:val="20TAQuestionNumber"/>
      </w:pPr>
      <w:bookmarkStart w:id="10" w:name="_Ref126667221"/>
      <w:r>
        <w:lastRenderedPageBreak/>
        <w:t>Discuss three (3) instances when you would be required to communicate with regulatory authorities in relation to the workplace quality management systems</w:t>
      </w:r>
      <w:r w:rsidR="00E0024C">
        <w:t>.</w:t>
      </w:r>
      <w:bookmarkEnd w:id="10"/>
    </w:p>
    <w:p w14:paraId="414B787E" w14:textId="77777777" w:rsidR="00E0024C" w:rsidRPr="00830749" w:rsidRDefault="00E0024C" w:rsidP="00E0024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0024C" w:rsidRPr="00830749" w14:paraId="6E4D771A" w14:textId="77777777" w:rsidTr="00D43E71">
        <w:trPr>
          <w:trHeight w:val="538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5A5A0F" w14:textId="77777777" w:rsidR="00E0024C" w:rsidRPr="001C4084" w:rsidRDefault="00E0024C" w:rsidP="006617A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B4264" w14:textId="46AEF6B0" w:rsidR="00E0024C" w:rsidRDefault="00E0024C" w:rsidP="00775182">
            <w:pPr>
              <w:pStyle w:val="ListParagraph"/>
              <w:numPr>
                <w:ilvl w:val="0"/>
                <w:numId w:val="41"/>
              </w:numPr>
              <w:ind w:left="279"/>
              <w:rPr>
                <w:rFonts w:ascii="Arial" w:hAnsi="Arial" w:cs="Arial"/>
                <w:sz w:val="22"/>
                <w:szCs w:val="22"/>
              </w:rPr>
            </w:pPr>
            <w:permStart w:id="863665111" w:edGrp="everyone"/>
            <w:permEnd w:id="863665111"/>
          </w:p>
          <w:p w14:paraId="54343CF8" w14:textId="60A9D3F3" w:rsidR="00775182" w:rsidRDefault="00775182" w:rsidP="00775182">
            <w:pPr>
              <w:pStyle w:val="ListParagraph"/>
              <w:ind w:left="279"/>
              <w:rPr>
                <w:rFonts w:ascii="Arial" w:hAnsi="Arial" w:cs="Arial"/>
                <w:sz w:val="22"/>
                <w:szCs w:val="22"/>
              </w:rPr>
            </w:pPr>
          </w:p>
          <w:p w14:paraId="4D25BBE8" w14:textId="70389441" w:rsidR="00775182" w:rsidRDefault="00775182" w:rsidP="00775182">
            <w:pPr>
              <w:pStyle w:val="ListParagraph"/>
              <w:numPr>
                <w:ilvl w:val="0"/>
                <w:numId w:val="41"/>
              </w:numPr>
              <w:ind w:left="279"/>
              <w:rPr>
                <w:rFonts w:ascii="Arial" w:hAnsi="Arial" w:cs="Arial"/>
                <w:sz w:val="22"/>
                <w:szCs w:val="22"/>
              </w:rPr>
            </w:pPr>
            <w:permStart w:id="1431185872" w:edGrp="everyone"/>
            <w:permEnd w:id="1431185872"/>
          </w:p>
          <w:p w14:paraId="702A970E" w14:textId="6164B2B6" w:rsidR="00775182" w:rsidRDefault="00775182" w:rsidP="00775182">
            <w:pPr>
              <w:pStyle w:val="ListParagraph"/>
              <w:ind w:left="279"/>
              <w:rPr>
                <w:rFonts w:ascii="Arial" w:hAnsi="Arial" w:cs="Arial"/>
                <w:sz w:val="22"/>
                <w:szCs w:val="22"/>
              </w:rPr>
            </w:pPr>
          </w:p>
          <w:p w14:paraId="303DB496" w14:textId="253AA2CB" w:rsidR="00775182" w:rsidRPr="00775182" w:rsidRDefault="00775182" w:rsidP="00775182">
            <w:pPr>
              <w:pStyle w:val="ListParagraph"/>
              <w:numPr>
                <w:ilvl w:val="0"/>
                <w:numId w:val="41"/>
              </w:numPr>
              <w:ind w:left="279"/>
              <w:rPr>
                <w:rFonts w:ascii="Arial" w:hAnsi="Arial" w:cs="Arial"/>
                <w:sz w:val="22"/>
                <w:szCs w:val="22"/>
              </w:rPr>
            </w:pPr>
            <w:permStart w:id="23087115" w:edGrp="everyone"/>
            <w:permEnd w:id="23087115"/>
          </w:p>
        </w:tc>
        <w:permStart w:id="76783602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A45AEBD" w14:textId="77777777" w:rsidR="00E0024C" w:rsidRPr="00533511" w:rsidRDefault="001A0AC1" w:rsidP="006617A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443906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0024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67836028"/>
          </w:p>
        </w:tc>
      </w:tr>
    </w:tbl>
    <w:p w14:paraId="2CDF169C" w14:textId="77777777" w:rsidR="00E0024C" w:rsidRDefault="00E0024C" w:rsidP="00E0024C">
      <w:pPr>
        <w:rPr>
          <w:rFonts w:ascii="Arial" w:hAnsi="Arial" w:cs="Arial"/>
          <w:sz w:val="22"/>
          <w:szCs w:val="22"/>
        </w:rPr>
      </w:pPr>
    </w:p>
    <w:p w14:paraId="04A1EC6F" w14:textId="77777777" w:rsidR="00E0024C" w:rsidRPr="000E310E" w:rsidRDefault="00E0024C" w:rsidP="00E0024C">
      <w:pPr>
        <w:jc w:val="left"/>
        <w:rPr>
          <w:rFonts w:ascii="Arial" w:hAnsi="Arial"/>
          <w:bCs/>
          <w:sz w:val="22"/>
          <w:szCs w:val="22"/>
        </w:rPr>
      </w:pPr>
    </w:p>
    <w:p w14:paraId="52F81A44" w14:textId="4BE6F2AD" w:rsidR="00E0024C" w:rsidRPr="00830749" w:rsidRDefault="00060F6C" w:rsidP="00747F8E">
      <w:pPr>
        <w:pStyle w:val="20TAQuestionNumber"/>
      </w:pPr>
      <w:bookmarkStart w:id="11" w:name="_Ref126670420"/>
      <w:r>
        <w:t>Describe the purpose and process of conducting a risk assessment when a work site hazard has been identified</w:t>
      </w:r>
      <w:r w:rsidR="00E0024C">
        <w:t>.</w:t>
      </w:r>
      <w:bookmarkEnd w:id="11"/>
    </w:p>
    <w:p w14:paraId="13148889" w14:textId="77777777" w:rsidR="00E0024C" w:rsidRPr="00830749" w:rsidRDefault="00E0024C" w:rsidP="00E0024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0024C" w:rsidRPr="00830749" w14:paraId="75908437" w14:textId="77777777" w:rsidTr="00D43E71">
        <w:trPr>
          <w:trHeight w:val="583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C69D7B" w14:textId="77777777" w:rsidR="00E0024C" w:rsidRPr="001C4084" w:rsidRDefault="00E0024C" w:rsidP="006617A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42383" w14:textId="1A51FBE8" w:rsidR="00E0024C" w:rsidRPr="001C4084" w:rsidRDefault="00E0024C" w:rsidP="006617AC">
            <w:pPr>
              <w:rPr>
                <w:rFonts w:ascii="Arial" w:hAnsi="Arial" w:cs="Arial"/>
                <w:sz w:val="22"/>
                <w:szCs w:val="22"/>
              </w:rPr>
            </w:pPr>
            <w:permStart w:id="1497446445" w:edGrp="everyone"/>
            <w:permEnd w:id="1497446445"/>
          </w:p>
        </w:tc>
        <w:permStart w:id="186083514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2362C1" w14:textId="77777777" w:rsidR="00E0024C" w:rsidRPr="00533511" w:rsidRDefault="001A0AC1" w:rsidP="006617A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621052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0024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60835145"/>
          </w:p>
        </w:tc>
      </w:tr>
    </w:tbl>
    <w:p w14:paraId="442D26CB" w14:textId="77777777" w:rsidR="00E0024C" w:rsidRDefault="00E0024C" w:rsidP="00E0024C">
      <w:pPr>
        <w:rPr>
          <w:rFonts w:ascii="Arial" w:hAnsi="Arial" w:cs="Arial"/>
          <w:sz w:val="22"/>
          <w:szCs w:val="22"/>
        </w:rPr>
      </w:pPr>
    </w:p>
    <w:p w14:paraId="34C407CE" w14:textId="651ABB4D" w:rsidR="00E0024C" w:rsidRPr="00830749" w:rsidRDefault="00A832FC" w:rsidP="00747F8E">
      <w:pPr>
        <w:pStyle w:val="20TAQuestionNumber"/>
      </w:pPr>
      <w:bookmarkStart w:id="12" w:name="_Ref126672886"/>
      <w:r>
        <w:lastRenderedPageBreak/>
        <w:t xml:space="preserve">Describe </w:t>
      </w:r>
      <w:r w:rsidR="007414DB">
        <w:t xml:space="preserve">in detail how the information in </w:t>
      </w:r>
      <w:r>
        <w:t>the image below</w:t>
      </w:r>
      <w:r w:rsidR="007414DB">
        <w:t xml:space="preserve"> is used</w:t>
      </w:r>
      <w:r w:rsidR="00E0024C">
        <w:t>.</w:t>
      </w:r>
      <w:bookmarkEnd w:id="12"/>
    </w:p>
    <w:p w14:paraId="5F6C36C9" w14:textId="0F689DA6" w:rsidR="00E0024C" w:rsidRDefault="007414DB" w:rsidP="00E0024C">
      <w:pPr>
        <w:rPr>
          <w:rFonts w:ascii="Arial" w:hAnsi="Arial" w:cs="Arial"/>
          <w:sz w:val="22"/>
          <w:szCs w:val="22"/>
        </w:rPr>
      </w:pPr>
      <w:r w:rsidRPr="00A832FC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73600" behindDoc="1" locked="0" layoutInCell="1" allowOverlap="1" wp14:anchorId="19E4D7F4" wp14:editId="180B65D2">
            <wp:simplePos x="0" y="0"/>
            <wp:positionH relativeFrom="column">
              <wp:posOffset>1047750</wp:posOffset>
            </wp:positionH>
            <wp:positionV relativeFrom="paragraph">
              <wp:posOffset>110490</wp:posOffset>
            </wp:positionV>
            <wp:extent cx="4048125" cy="1924050"/>
            <wp:effectExtent l="0" t="0" r="28575" b="19050"/>
            <wp:wrapTight wrapText="bothSides">
              <wp:wrapPolygon edited="0">
                <wp:start x="0" y="0"/>
                <wp:lineTo x="0" y="428"/>
                <wp:lineTo x="6404" y="13687"/>
                <wp:lineTo x="10571" y="21600"/>
                <wp:lineTo x="11181" y="21600"/>
                <wp:lineTo x="21651" y="428"/>
                <wp:lineTo x="21651" y="0"/>
                <wp:lineTo x="0" y="0"/>
              </wp:wrapPolygon>
            </wp:wrapTight>
            <wp:docPr id="20" name="Diagram 20">
              <a:extLst xmlns:a="http://schemas.openxmlformats.org/drawingml/2006/main">
                <a:ext uri="{FF2B5EF4-FFF2-40B4-BE49-F238E27FC236}">
                  <a16:creationId xmlns:a16="http://schemas.microsoft.com/office/drawing/2014/main" id="{49D8F7E7-0E44-6544-BBD6-43EACFEEF97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8CFDB8" w14:textId="0DC666F6" w:rsidR="00A832FC" w:rsidRDefault="00A832FC" w:rsidP="00E0024C">
      <w:pPr>
        <w:rPr>
          <w:rFonts w:ascii="Arial" w:hAnsi="Arial" w:cs="Arial"/>
          <w:sz w:val="22"/>
          <w:szCs w:val="22"/>
        </w:rPr>
      </w:pPr>
    </w:p>
    <w:p w14:paraId="3A070EBA" w14:textId="675836EB" w:rsidR="00A832FC" w:rsidRDefault="00A832FC" w:rsidP="00E0024C">
      <w:pPr>
        <w:rPr>
          <w:rFonts w:ascii="Arial" w:hAnsi="Arial" w:cs="Arial"/>
          <w:sz w:val="22"/>
          <w:szCs w:val="22"/>
        </w:rPr>
      </w:pPr>
    </w:p>
    <w:p w14:paraId="3E3FCA56" w14:textId="317CDFAA" w:rsidR="007414DB" w:rsidRDefault="007414DB" w:rsidP="00E0024C">
      <w:pPr>
        <w:rPr>
          <w:rFonts w:ascii="Arial" w:hAnsi="Arial" w:cs="Arial"/>
          <w:sz w:val="22"/>
          <w:szCs w:val="22"/>
        </w:rPr>
      </w:pPr>
    </w:p>
    <w:p w14:paraId="1E9D50AE" w14:textId="2B7DA09B" w:rsidR="007414DB" w:rsidRDefault="007414DB" w:rsidP="00E0024C">
      <w:pPr>
        <w:rPr>
          <w:rFonts w:ascii="Arial" w:hAnsi="Arial" w:cs="Arial"/>
          <w:sz w:val="22"/>
          <w:szCs w:val="22"/>
        </w:rPr>
      </w:pPr>
    </w:p>
    <w:p w14:paraId="0D87356D" w14:textId="4094B515" w:rsidR="007414DB" w:rsidRDefault="007414DB" w:rsidP="00E0024C">
      <w:pPr>
        <w:rPr>
          <w:rFonts w:ascii="Arial" w:hAnsi="Arial" w:cs="Arial"/>
          <w:sz w:val="22"/>
          <w:szCs w:val="22"/>
        </w:rPr>
      </w:pPr>
    </w:p>
    <w:p w14:paraId="23F3CD0F" w14:textId="07293D0A" w:rsidR="007414DB" w:rsidRDefault="007414DB" w:rsidP="00E0024C">
      <w:pPr>
        <w:rPr>
          <w:rFonts w:ascii="Arial" w:hAnsi="Arial" w:cs="Arial"/>
          <w:sz w:val="22"/>
          <w:szCs w:val="22"/>
        </w:rPr>
      </w:pPr>
    </w:p>
    <w:p w14:paraId="54176566" w14:textId="2E3B339B" w:rsidR="007414DB" w:rsidRDefault="007414DB" w:rsidP="00E0024C">
      <w:pPr>
        <w:rPr>
          <w:rFonts w:ascii="Arial" w:hAnsi="Arial" w:cs="Arial"/>
          <w:sz w:val="22"/>
          <w:szCs w:val="22"/>
        </w:rPr>
      </w:pPr>
    </w:p>
    <w:p w14:paraId="30377E00" w14:textId="6762FA36" w:rsidR="007414DB" w:rsidRDefault="007414DB" w:rsidP="00E0024C">
      <w:pPr>
        <w:rPr>
          <w:rFonts w:ascii="Arial" w:hAnsi="Arial" w:cs="Arial"/>
          <w:sz w:val="22"/>
          <w:szCs w:val="22"/>
        </w:rPr>
      </w:pPr>
    </w:p>
    <w:p w14:paraId="5B25E10D" w14:textId="0922EE46" w:rsidR="007414DB" w:rsidRDefault="007414DB" w:rsidP="00E0024C">
      <w:pPr>
        <w:rPr>
          <w:rFonts w:ascii="Arial" w:hAnsi="Arial" w:cs="Arial"/>
          <w:sz w:val="22"/>
          <w:szCs w:val="22"/>
        </w:rPr>
      </w:pPr>
    </w:p>
    <w:p w14:paraId="1C1B9D2B" w14:textId="1ACFD3BD" w:rsidR="007414DB" w:rsidRDefault="007414DB" w:rsidP="00E0024C">
      <w:pPr>
        <w:rPr>
          <w:rFonts w:ascii="Arial" w:hAnsi="Arial" w:cs="Arial"/>
          <w:sz w:val="22"/>
          <w:szCs w:val="22"/>
        </w:rPr>
      </w:pPr>
    </w:p>
    <w:p w14:paraId="31FABD52" w14:textId="404CCEB7" w:rsidR="007414DB" w:rsidRDefault="007414DB" w:rsidP="00E0024C">
      <w:pPr>
        <w:rPr>
          <w:rFonts w:ascii="Arial" w:hAnsi="Arial" w:cs="Arial"/>
          <w:sz w:val="22"/>
          <w:szCs w:val="22"/>
        </w:rPr>
      </w:pPr>
    </w:p>
    <w:p w14:paraId="5DA311FA" w14:textId="77777777" w:rsidR="007414DB" w:rsidRPr="00830749" w:rsidRDefault="007414DB" w:rsidP="00E0024C">
      <w:pPr>
        <w:rPr>
          <w:rFonts w:ascii="Arial" w:hAnsi="Arial" w:cs="Arial"/>
          <w:sz w:val="22"/>
          <w:szCs w:val="22"/>
        </w:rPr>
      </w:pPr>
    </w:p>
    <w:tbl>
      <w:tblPr>
        <w:tblW w:w="89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85" w:type="dxa"/>
          <w:right w:w="57" w:type="dxa"/>
        </w:tblCellMar>
        <w:tblLook w:val="04A0" w:firstRow="1" w:lastRow="0" w:firstColumn="1" w:lastColumn="0" w:noHBand="0" w:noVBand="1"/>
      </w:tblPr>
      <w:tblGrid>
        <w:gridCol w:w="1027"/>
        <w:gridCol w:w="7337"/>
        <w:gridCol w:w="624"/>
      </w:tblGrid>
      <w:tr w:rsidR="00E0024C" w:rsidRPr="00830749" w14:paraId="27017678" w14:textId="77777777" w:rsidTr="00D43E71">
        <w:trPr>
          <w:trHeight w:val="782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57EABC3" w14:textId="77777777" w:rsidR="00E0024C" w:rsidRPr="001C4084" w:rsidRDefault="00E0024C" w:rsidP="006617AC">
            <w:pPr>
              <w:pStyle w:val="AnswerHeading"/>
            </w:pPr>
            <w:r w:rsidRPr="001C4084">
              <w:t>Answer</w:t>
            </w:r>
          </w:p>
        </w:tc>
        <w:tc>
          <w:tcPr>
            <w:tcW w:w="7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04382" w14:textId="066F0D42" w:rsidR="00E0024C" w:rsidRPr="001C4084" w:rsidRDefault="00E0024C" w:rsidP="00A832FC">
            <w:pPr>
              <w:ind w:right="-247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49709041" w:edGrp="everyone"/>
            <w:permEnd w:id="249709041"/>
          </w:p>
        </w:tc>
        <w:permStart w:id="14807807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47AD31A" w14:textId="77777777" w:rsidR="00E0024C" w:rsidRPr="00533511" w:rsidRDefault="001A0AC1" w:rsidP="006617A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497019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0024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8078070"/>
          </w:p>
        </w:tc>
      </w:tr>
    </w:tbl>
    <w:p w14:paraId="7E2AB454" w14:textId="77777777" w:rsidR="00E0024C" w:rsidRDefault="00E0024C" w:rsidP="00E0024C">
      <w:pPr>
        <w:rPr>
          <w:rFonts w:ascii="Arial" w:hAnsi="Arial" w:cs="Arial"/>
          <w:sz w:val="22"/>
          <w:szCs w:val="22"/>
        </w:rPr>
      </w:pPr>
    </w:p>
    <w:p w14:paraId="5B3878C7" w14:textId="5CADAE1F" w:rsidR="008707FB" w:rsidRDefault="008707FB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07E525F" w14:textId="40BFF19A" w:rsidR="00E66A76" w:rsidRPr="00830749" w:rsidRDefault="00E66A76" w:rsidP="00E66A76">
      <w:pPr>
        <w:pStyle w:val="20TAQuestionNumber"/>
      </w:pPr>
      <w:bookmarkStart w:id="13" w:name="_Ref126912075"/>
      <w:r>
        <w:lastRenderedPageBreak/>
        <w:t>Clarify the following steps in relation to managing WHS risks.</w:t>
      </w:r>
      <w:bookmarkEnd w:id="13"/>
    </w:p>
    <w:p w14:paraId="292AC574" w14:textId="77777777" w:rsidR="00E66A76" w:rsidRPr="00830749" w:rsidRDefault="00E66A76" w:rsidP="00E66A7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2106"/>
        <w:gridCol w:w="5361"/>
        <w:gridCol w:w="609"/>
      </w:tblGrid>
      <w:tr w:rsidR="00E66A76" w14:paraId="4693ECEA" w14:textId="77777777" w:rsidTr="008707FB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8E5BCCB" w14:textId="77777777" w:rsidR="00E66A76" w:rsidRDefault="00E66A76" w:rsidP="008707F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1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088A6CA" w14:textId="660EFB03" w:rsidR="00E66A76" w:rsidRDefault="00E66A76" w:rsidP="008707FB">
            <w:pPr>
              <w:keepNext/>
              <w:ind w:left="993" w:hanging="993"/>
              <w:jc w:val="center"/>
            </w:pPr>
            <w:r>
              <w:t>Steps</w:t>
            </w:r>
          </w:p>
        </w:tc>
        <w:tc>
          <w:tcPr>
            <w:tcW w:w="295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5737491" w14:textId="77777777" w:rsidR="00E66A76" w:rsidRDefault="00E66A76" w:rsidP="008707FB">
            <w:pPr>
              <w:pStyle w:val="TableHeading"/>
              <w:framePr w:hSpace="0" w:wrap="auto" w:vAnchor="margin" w:hAnchor="text" w:yAlign="inline"/>
            </w:pPr>
            <w:r>
              <w:t>Description</w:t>
            </w:r>
          </w:p>
        </w:tc>
        <w:permStart w:id="837376940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94BA8B4" w14:textId="77777777" w:rsidR="00E66A76" w:rsidRPr="00533511" w:rsidRDefault="001A0AC1" w:rsidP="008707F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726207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66A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37376940"/>
          </w:p>
        </w:tc>
      </w:tr>
      <w:tr w:rsidR="00E66A76" w14:paraId="049CEC8D" w14:textId="77777777" w:rsidTr="008707FB">
        <w:trPr>
          <w:trHeight w:val="113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F49996" w14:textId="77777777" w:rsidR="00E66A76" w:rsidRPr="00FE608E" w:rsidRDefault="00E66A76" w:rsidP="008707F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59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4DB65" w14:textId="75E1376C" w:rsidR="00E66A76" w:rsidRPr="000D6512" w:rsidRDefault="00E66A76" w:rsidP="008707FB">
            <w:pPr>
              <w:pStyle w:val="23TATick"/>
              <w:framePr w:hSpace="0" w:wrap="auto" w:vAnchor="margin" w:hAnchor="text" w:yAlign="inline"/>
              <w:ind w:left="0" w:firstLine="0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Identify Hazard</w:t>
            </w:r>
          </w:p>
        </w:tc>
        <w:tc>
          <w:tcPr>
            <w:tcW w:w="2950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518B9B" w14:textId="1AAC8730" w:rsidR="00E66A76" w:rsidRPr="00D43E71" w:rsidRDefault="00E66A76" w:rsidP="00D43E7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53071830" w:edGrp="everyone"/>
            <w:permEnd w:id="55307183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6591F2" w14:textId="77777777" w:rsidR="00E66A76" w:rsidRDefault="00E66A76" w:rsidP="008707FB">
            <w:pPr>
              <w:ind w:left="993" w:hanging="993"/>
            </w:pPr>
          </w:p>
        </w:tc>
      </w:tr>
      <w:tr w:rsidR="00E66A76" w14:paraId="23BF447D" w14:textId="77777777" w:rsidTr="008707FB">
        <w:trPr>
          <w:trHeight w:val="113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2B8576" w14:textId="77777777" w:rsidR="00E66A76" w:rsidRPr="00FE608E" w:rsidRDefault="00E66A76" w:rsidP="008707F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59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BC81A" w14:textId="690A700F" w:rsidR="00E66A76" w:rsidRPr="000D6512" w:rsidRDefault="00E66A76" w:rsidP="008707FB">
            <w:pPr>
              <w:pStyle w:val="23TATick"/>
              <w:framePr w:hSpace="0" w:wrap="auto" w:vAnchor="margin" w:hAnchor="text" w:yAlign="inline"/>
              <w:ind w:left="0" w:firstLine="0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Assess Risk</w:t>
            </w:r>
          </w:p>
        </w:tc>
        <w:tc>
          <w:tcPr>
            <w:tcW w:w="2950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2844D1" w14:textId="67CAFB60" w:rsidR="00E66A76" w:rsidRPr="00D43E71" w:rsidRDefault="00E66A76" w:rsidP="00D43E7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87962567" w:edGrp="everyone"/>
            <w:permEnd w:id="98796256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E4E8AE" w14:textId="77777777" w:rsidR="00E66A76" w:rsidRDefault="00E66A76" w:rsidP="008707FB">
            <w:pPr>
              <w:ind w:left="993" w:hanging="993"/>
            </w:pPr>
          </w:p>
        </w:tc>
      </w:tr>
      <w:tr w:rsidR="00E66A76" w14:paraId="05164C24" w14:textId="77777777" w:rsidTr="00172F3D">
        <w:trPr>
          <w:trHeight w:val="113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B32AD3" w14:textId="77777777" w:rsidR="00E66A76" w:rsidRPr="00FE608E" w:rsidRDefault="00E66A76" w:rsidP="008707F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59" w:type="pct"/>
            <w:tcBorders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EE26E" w14:textId="0132C278" w:rsidR="00E66A76" w:rsidRPr="000D6512" w:rsidRDefault="00E66A76" w:rsidP="008707FB">
            <w:pPr>
              <w:pStyle w:val="23TATick"/>
              <w:framePr w:hSpace="0" w:wrap="auto" w:vAnchor="margin" w:hAnchor="text" w:yAlign="inline"/>
              <w:ind w:left="0" w:firstLine="0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Control Risk</w:t>
            </w:r>
          </w:p>
        </w:tc>
        <w:tc>
          <w:tcPr>
            <w:tcW w:w="2950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C16083" w14:textId="711A81E4" w:rsidR="00E66A76" w:rsidRPr="00D43E71" w:rsidRDefault="00E66A76" w:rsidP="00D43E7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51021796" w:edGrp="everyone"/>
            <w:permEnd w:id="35102179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6A07786" w14:textId="77777777" w:rsidR="00E66A76" w:rsidRDefault="00E66A76" w:rsidP="008707FB">
            <w:pPr>
              <w:ind w:left="993" w:hanging="993"/>
            </w:pPr>
          </w:p>
        </w:tc>
      </w:tr>
      <w:tr w:rsidR="00E66A76" w14:paraId="05F1A748" w14:textId="77777777" w:rsidTr="00172F3D">
        <w:trPr>
          <w:trHeight w:val="113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73A951" w14:textId="77777777" w:rsidR="00E66A76" w:rsidRPr="00FE608E" w:rsidRDefault="00E66A76" w:rsidP="008707F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59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350A8" w14:textId="481791CC" w:rsidR="00E66A76" w:rsidRDefault="00E66A76" w:rsidP="008707FB">
            <w:pPr>
              <w:pStyle w:val="23TATick"/>
              <w:framePr w:hSpace="0" w:wrap="auto" w:vAnchor="margin" w:hAnchor="text" w:yAlign="inline"/>
              <w:ind w:left="0" w:firstLine="0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Review Controls</w:t>
            </w:r>
          </w:p>
        </w:tc>
        <w:tc>
          <w:tcPr>
            <w:tcW w:w="2950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AA1AC5" w14:textId="20F5F6E0" w:rsidR="00E66A76" w:rsidRPr="00D43E71" w:rsidRDefault="00E66A76" w:rsidP="00D43E7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34335995" w:edGrp="everyone"/>
            <w:permEnd w:id="43433599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D1B3F6" w14:textId="77777777" w:rsidR="00E66A76" w:rsidRDefault="00E66A76" w:rsidP="008707FB">
            <w:pPr>
              <w:ind w:left="993" w:hanging="993"/>
            </w:pPr>
          </w:p>
        </w:tc>
      </w:tr>
    </w:tbl>
    <w:p w14:paraId="4F24198F" w14:textId="77777777" w:rsidR="00E66A76" w:rsidRDefault="00E66A76" w:rsidP="00E66A76">
      <w:pPr>
        <w:rPr>
          <w:rFonts w:ascii="Arial" w:hAnsi="Arial" w:cs="Arial"/>
          <w:sz w:val="22"/>
          <w:szCs w:val="22"/>
        </w:rPr>
      </w:pPr>
    </w:p>
    <w:p w14:paraId="51430BA8" w14:textId="77777777" w:rsidR="00E66A76" w:rsidRPr="000E310E" w:rsidRDefault="00E66A76" w:rsidP="007414DB">
      <w:pPr>
        <w:jc w:val="left"/>
        <w:rPr>
          <w:rFonts w:ascii="Arial" w:hAnsi="Arial"/>
          <w:bCs/>
          <w:sz w:val="22"/>
          <w:szCs w:val="22"/>
        </w:rPr>
      </w:pPr>
    </w:p>
    <w:p w14:paraId="09F22DAC" w14:textId="63C7B355" w:rsidR="007414DB" w:rsidRPr="00830749" w:rsidRDefault="00143B31" w:rsidP="00747F8E">
      <w:pPr>
        <w:pStyle w:val="20TAQuestionNumber"/>
      </w:pPr>
      <w:bookmarkStart w:id="14" w:name="_Ref126675576"/>
      <w:r>
        <w:t xml:space="preserve">Describe </w:t>
      </w:r>
      <w:r w:rsidRPr="007E7531">
        <w:t xml:space="preserve">project documents </w:t>
      </w:r>
      <w:r>
        <w:t>you must refer to and why, when determining administration requirements related to payments and variations to contracts</w:t>
      </w:r>
      <w:r w:rsidR="007414DB">
        <w:t>.</w:t>
      </w:r>
      <w:bookmarkEnd w:id="14"/>
    </w:p>
    <w:p w14:paraId="2ACEC8C6" w14:textId="77777777" w:rsidR="007414DB" w:rsidRPr="00830749" w:rsidRDefault="007414DB" w:rsidP="007414D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414DB" w:rsidRPr="00830749" w14:paraId="2E5D195A" w14:textId="77777777" w:rsidTr="00D43E71">
        <w:trPr>
          <w:trHeight w:val="629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F90AA0" w14:textId="77777777" w:rsidR="007414DB" w:rsidRPr="001C4084" w:rsidRDefault="007414DB" w:rsidP="006617A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98CE4" w14:textId="29027CD0" w:rsidR="007414DB" w:rsidRPr="001C4084" w:rsidRDefault="007414DB" w:rsidP="006617AC">
            <w:pPr>
              <w:rPr>
                <w:rFonts w:ascii="Arial" w:hAnsi="Arial" w:cs="Arial"/>
                <w:sz w:val="22"/>
                <w:szCs w:val="22"/>
              </w:rPr>
            </w:pPr>
            <w:permStart w:id="96168246" w:edGrp="everyone"/>
            <w:permEnd w:id="96168246"/>
          </w:p>
        </w:tc>
        <w:permStart w:id="180685537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93EEED4" w14:textId="77777777" w:rsidR="007414DB" w:rsidRPr="00533511" w:rsidRDefault="001A0AC1" w:rsidP="006617A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809089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14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06855371"/>
          </w:p>
        </w:tc>
      </w:tr>
    </w:tbl>
    <w:p w14:paraId="44A25F79" w14:textId="77777777" w:rsidR="007414DB" w:rsidRDefault="007414DB" w:rsidP="007414DB">
      <w:pPr>
        <w:rPr>
          <w:rFonts w:ascii="Arial" w:hAnsi="Arial" w:cs="Arial"/>
          <w:sz w:val="22"/>
          <w:szCs w:val="22"/>
        </w:rPr>
      </w:pPr>
    </w:p>
    <w:p w14:paraId="7FE2DE0C" w14:textId="69C87835" w:rsidR="007414DB" w:rsidRPr="00830749" w:rsidRDefault="00CD226B" w:rsidP="00747F8E">
      <w:pPr>
        <w:pStyle w:val="20TAQuestionNumber"/>
      </w:pPr>
      <w:bookmarkStart w:id="15" w:name="_Ref126676472"/>
      <w:r>
        <w:lastRenderedPageBreak/>
        <w:t>What are five</w:t>
      </w:r>
      <w:r w:rsidR="00763E1C">
        <w:t xml:space="preserve"> (5)</w:t>
      </w:r>
      <w:r>
        <w:t xml:space="preserve"> tasks associated with authorising payment of invoices for supplied materials?</w:t>
      </w:r>
      <w:bookmarkEnd w:id="15"/>
    </w:p>
    <w:p w14:paraId="3D6D7EA0" w14:textId="77777777" w:rsidR="007414DB" w:rsidRPr="00830749" w:rsidRDefault="007414DB" w:rsidP="007414D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414DB" w:rsidRPr="00830749" w14:paraId="14EE38AD" w14:textId="77777777" w:rsidTr="00D43E71">
        <w:trPr>
          <w:trHeight w:val="493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C9F9B2A" w14:textId="32FFA5C9" w:rsidR="00CD226B" w:rsidRPr="001C4084" w:rsidRDefault="007414DB" w:rsidP="00775182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E49A8" w14:textId="5E4DD542" w:rsidR="007414DB" w:rsidRDefault="007414DB" w:rsidP="00775182">
            <w:pPr>
              <w:pStyle w:val="ListParagraph"/>
              <w:numPr>
                <w:ilvl w:val="0"/>
                <w:numId w:val="40"/>
              </w:numPr>
              <w:ind w:left="276"/>
              <w:rPr>
                <w:rFonts w:ascii="Arial" w:hAnsi="Arial" w:cs="Arial"/>
                <w:sz w:val="22"/>
                <w:szCs w:val="22"/>
              </w:rPr>
            </w:pPr>
            <w:permStart w:id="714291217" w:edGrp="everyone"/>
            <w:permEnd w:id="714291217"/>
          </w:p>
          <w:p w14:paraId="193F7C58" w14:textId="1D3D2B35" w:rsidR="00775182" w:rsidRDefault="00775182" w:rsidP="00775182">
            <w:pPr>
              <w:pStyle w:val="ListParagraph"/>
              <w:ind w:left="276"/>
              <w:rPr>
                <w:rFonts w:ascii="Arial" w:hAnsi="Arial" w:cs="Arial"/>
                <w:sz w:val="22"/>
                <w:szCs w:val="22"/>
              </w:rPr>
            </w:pPr>
          </w:p>
          <w:p w14:paraId="5EC46C29" w14:textId="36491819" w:rsidR="00775182" w:rsidRDefault="00775182" w:rsidP="00775182">
            <w:pPr>
              <w:pStyle w:val="ListParagraph"/>
              <w:numPr>
                <w:ilvl w:val="0"/>
                <w:numId w:val="40"/>
              </w:numPr>
              <w:ind w:left="276"/>
              <w:rPr>
                <w:rFonts w:ascii="Arial" w:hAnsi="Arial" w:cs="Arial"/>
                <w:sz w:val="22"/>
                <w:szCs w:val="22"/>
              </w:rPr>
            </w:pPr>
            <w:permStart w:id="1803170000" w:edGrp="everyone"/>
            <w:permEnd w:id="1803170000"/>
          </w:p>
          <w:p w14:paraId="3A6A8A0F" w14:textId="649C01F3" w:rsidR="00775182" w:rsidRDefault="00775182" w:rsidP="00775182">
            <w:pPr>
              <w:pStyle w:val="ListParagraph"/>
              <w:ind w:left="276"/>
              <w:rPr>
                <w:rFonts w:ascii="Arial" w:hAnsi="Arial" w:cs="Arial"/>
                <w:sz w:val="22"/>
                <w:szCs w:val="22"/>
              </w:rPr>
            </w:pPr>
          </w:p>
          <w:p w14:paraId="03A3DF1B" w14:textId="0394FFA1" w:rsidR="00775182" w:rsidRDefault="00775182" w:rsidP="00775182">
            <w:pPr>
              <w:pStyle w:val="ListParagraph"/>
              <w:numPr>
                <w:ilvl w:val="0"/>
                <w:numId w:val="40"/>
              </w:numPr>
              <w:ind w:left="276"/>
              <w:rPr>
                <w:rFonts w:ascii="Arial" w:hAnsi="Arial" w:cs="Arial"/>
                <w:sz w:val="22"/>
                <w:szCs w:val="22"/>
              </w:rPr>
            </w:pPr>
            <w:permStart w:id="1864192534" w:edGrp="everyone"/>
            <w:permEnd w:id="1864192534"/>
          </w:p>
          <w:p w14:paraId="3F0C5273" w14:textId="647EF68B" w:rsidR="00775182" w:rsidRDefault="00775182" w:rsidP="00775182">
            <w:pPr>
              <w:pStyle w:val="ListParagraph"/>
              <w:ind w:left="276"/>
              <w:rPr>
                <w:rFonts w:ascii="Arial" w:hAnsi="Arial" w:cs="Arial"/>
                <w:sz w:val="22"/>
                <w:szCs w:val="22"/>
              </w:rPr>
            </w:pPr>
          </w:p>
          <w:p w14:paraId="12B104D7" w14:textId="696E90B3" w:rsidR="00775182" w:rsidRDefault="00775182" w:rsidP="00775182">
            <w:pPr>
              <w:pStyle w:val="ListParagraph"/>
              <w:numPr>
                <w:ilvl w:val="0"/>
                <w:numId w:val="40"/>
              </w:numPr>
              <w:ind w:left="276"/>
              <w:rPr>
                <w:rFonts w:ascii="Arial" w:hAnsi="Arial" w:cs="Arial"/>
                <w:sz w:val="22"/>
                <w:szCs w:val="22"/>
              </w:rPr>
            </w:pPr>
            <w:permStart w:id="1461275504" w:edGrp="everyone"/>
            <w:permEnd w:id="1461275504"/>
          </w:p>
          <w:p w14:paraId="09083A16" w14:textId="1735714C" w:rsidR="00775182" w:rsidRDefault="00775182" w:rsidP="00775182">
            <w:pPr>
              <w:pStyle w:val="ListParagraph"/>
              <w:ind w:left="276"/>
              <w:rPr>
                <w:rFonts w:ascii="Arial" w:hAnsi="Arial" w:cs="Arial"/>
                <w:sz w:val="22"/>
                <w:szCs w:val="22"/>
              </w:rPr>
            </w:pPr>
          </w:p>
          <w:p w14:paraId="02106856" w14:textId="0809EA89" w:rsidR="00775182" w:rsidRPr="00775182" w:rsidRDefault="00775182" w:rsidP="00775182">
            <w:pPr>
              <w:pStyle w:val="ListParagraph"/>
              <w:numPr>
                <w:ilvl w:val="0"/>
                <w:numId w:val="40"/>
              </w:numPr>
              <w:ind w:left="276"/>
              <w:rPr>
                <w:rFonts w:ascii="Arial" w:hAnsi="Arial" w:cs="Arial"/>
                <w:sz w:val="22"/>
                <w:szCs w:val="22"/>
              </w:rPr>
            </w:pPr>
            <w:permStart w:id="1258254655" w:edGrp="everyone"/>
            <w:permEnd w:id="1258254655"/>
          </w:p>
        </w:tc>
        <w:permStart w:id="139653091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A7F690F" w14:textId="77777777" w:rsidR="007414DB" w:rsidRPr="00533511" w:rsidRDefault="001A0AC1" w:rsidP="006617A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496185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14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96530917"/>
          </w:p>
        </w:tc>
      </w:tr>
    </w:tbl>
    <w:p w14:paraId="1200EF43" w14:textId="1FCDE5E0" w:rsidR="007414DB" w:rsidRDefault="007414DB" w:rsidP="007414DB">
      <w:pPr>
        <w:rPr>
          <w:rFonts w:ascii="Arial" w:hAnsi="Arial" w:cs="Arial"/>
          <w:sz w:val="22"/>
          <w:szCs w:val="22"/>
        </w:rPr>
      </w:pPr>
    </w:p>
    <w:p w14:paraId="400123A2" w14:textId="77777777" w:rsidR="00B11808" w:rsidRDefault="00B11808" w:rsidP="007414DB">
      <w:pPr>
        <w:rPr>
          <w:rFonts w:ascii="Arial" w:hAnsi="Arial" w:cs="Arial"/>
          <w:sz w:val="22"/>
          <w:szCs w:val="22"/>
        </w:rPr>
      </w:pPr>
    </w:p>
    <w:p w14:paraId="13E6666E" w14:textId="18E3BCE7" w:rsidR="007414DB" w:rsidRPr="00830749" w:rsidRDefault="007414DB" w:rsidP="00747F8E">
      <w:pPr>
        <w:pStyle w:val="20TAQuestionNumber"/>
      </w:pPr>
      <w:bookmarkStart w:id="16" w:name="_Ref126736117"/>
      <w:r>
        <w:t>A</w:t>
      </w:r>
      <w:r w:rsidR="00125666">
        <w:t xml:space="preserve">fter </w:t>
      </w:r>
      <w:r w:rsidR="00125666" w:rsidRPr="00125666">
        <w:t>identif</w:t>
      </w:r>
      <w:r w:rsidR="00125666">
        <w:t>ying</w:t>
      </w:r>
      <w:r w:rsidR="00125666" w:rsidRPr="00125666">
        <w:t xml:space="preserve"> the stakeholders’ requirements for communication, what information is needed </w:t>
      </w:r>
      <w:r w:rsidR="00125666">
        <w:t>for an effective communication management plan?</w:t>
      </w:r>
      <w:bookmarkEnd w:id="16"/>
    </w:p>
    <w:p w14:paraId="08F4441C" w14:textId="77777777" w:rsidR="007414DB" w:rsidRPr="00830749" w:rsidRDefault="007414DB" w:rsidP="007414D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414DB" w:rsidRPr="00830749" w14:paraId="685D66F9" w14:textId="77777777" w:rsidTr="00D43E71">
        <w:trPr>
          <w:trHeight w:val="589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E597DA" w14:textId="77777777" w:rsidR="007414DB" w:rsidRPr="001C4084" w:rsidRDefault="007414DB" w:rsidP="006617A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F4A15" w14:textId="14105171" w:rsidR="007414DB" w:rsidRPr="001C4084" w:rsidRDefault="007414DB" w:rsidP="006617AC">
            <w:pPr>
              <w:rPr>
                <w:rFonts w:ascii="Arial" w:hAnsi="Arial" w:cs="Arial"/>
                <w:sz w:val="22"/>
                <w:szCs w:val="22"/>
              </w:rPr>
            </w:pPr>
            <w:permStart w:id="983634742" w:edGrp="everyone"/>
            <w:permEnd w:id="983634742"/>
          </w:p>
        </w:tc>
        <w:permStart w:id="105267054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C9D0D5" w14:textId="77777777" w:rsidR="007414DB" w:rsidRPr="00533511" w:rsidRDefault="001A0AC1" w:rsidP="006617A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052432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14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52670541"/>
          </w:p>
        </w:tc>
      </w:tr>
    </w:tbl>
    <w:p w14:paraId="6244585D" w14:textId="77777777" w:rsidR="007414DB" w:rsidRDefault="007414DB" w:rsidP="007414DB">
      <w:pPr>
        <w:rPr>
          <w:rFonts w:ascii="Arial" w:hAnsi="Arial" w:cs="Arial"/>
          <w:sz w:val="22"/>
          <w:szCs w:val="22"/>
        </w:rPr>
      </w:pPr>
    </w:p>
    <w:p w14:paraId="527ACAAD" w14:textId="77777777" w:rsidR="007414DB" w:rsidRPr="000E310E" w:rsidRDefault="007414DB" w:rsidP="007414DB">
      <w:pPr>
        <w:jc w:val="left"/>
        <w:rPr>
          <w:rFonts w:ascii="Arial" w:hAnsi="Arial"/>
          <w:bCs/>
          <w:sz w:val="22"/>
          <w:szCs w:val="22"/>
        </w:rPr>
      </w:pPr>
    </w:p>
    <w:p w14:paraId="4BBE3DAB" w14:textId="7816E5E1" w:rsidR="007414DB" w:rsidRPr="00830749" w:rsidRDefault="00747F8E" w:rsidP="00747F8E">
      <w:pPr>
        <w:pStyle w:val="20TAQuestionNumber"/>
      </w:pPr>
      <w:bookmarkStart w:id="17" w:name="_Ref126739393"/>
      <w:r w:rsidRPr="007E7531">
        <w:lastRenderedPageBreak/>
        <w:t xml:space="preserve">When your subcontractors submit invoices to you for payment of their services, what four </w:t>
      </w:r>
      <w:r>
        <w:t xml:space="preserve">(4) </w:t>
      </w:r>
      <w:r w:rsidRPr="007E7531">
        <w:t xml:space="preserve">details must you secure from these invoices for inclusion in </w:t>
      </w:r>
      <w:r>
        <w:t>a</w:t>
      </w:r>
      <w:r w:rsidRPr="007E7531">
        <w:t xml:space="preserve"> T</w:t>
      </w:r>
      <w:r>
        <w:t xml:space="preserve">axable </w:t>
      </w:r>
      <w:r w:rsidR="00FC0E01">
        <w:t>P</w:t>
      </w:r>
      <w:r>
        <w:t xml:space="preserve">ayments </w:t>
      </w:r>
      <w:r w:rsidR="00FC0E01">
        <w:t>A</w:t>
      </w:r>
      <w:r>
        <w:t xml:space="preserve">nnual </w:t>
      </w:r>
      <w:r w:rsidR="00FC0E01">
        <w:t>R</w:t>
      </w:r>
      <w:r>
        <w:t>eport (T</w:t>
      </w:r>
      <w:r w:rsidRPr="007E7531">
        <w:t>PAR</w:t>
      </w:r>
      <w:r>
        <w:t>)</w:t>
      </w:r>
      <w:r w:rsidRPr="007E7531">
        <w:t>?</w:t>
      </w:r>
      <w:bookmarkEnd w:id="17"/>
    </w:p>
    <w:p w14:paraId="5C509566" w14:textId="77777777" w:rsidR="007414DB" w:rsidRPr="00830749" w:rsidRDefault="007414DB" w:rsidP="007414D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414DB" w:rsidRPr="00830749" w14:paraId="29C20DBF" w14:textId="77777777" w:rsidTr="00D43E71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804073" w14:textId="77777777" w:rsidR="007414DB" w:rsidRPr="001C4084" w:rsidRDefault="007414DB" w:rsidP="006617A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36390" w14:textId="055321D3" w:rsidR="0052011E" w:rsidRDefault="0052011E" w:rsidP="002308F0">
            <w:pPr>
              <w:pStyle w:val="ListParagraph"/>
              <w:numPr>
                <w:ilvl w:val="0"/>
                <w:numId w:val="44"/>
              </w:numPr>
              <w:ind w:left="279"/>
              <w:rPr>
                <w:rFonts w:ascii="Arial" w:hAnsi="Arial" w:cs="Arial"/>
                <w:sz w:val="22"/>
                <w:szCs w:val="22"/>
              </w:rPr>
            </w:pPr>
            <w:permStart w:id="877794419" w:edGrp="everyone"/>
            <w:permEnd w:id="877794419"/>
          </w:p>
          <w:p w14:paraId="3A07A15D" w14:textId="14D392B0" w:rsidR="0052011E" w:rsidRDefault="0052011E" w:rsidP="002308F0">
            <w:pPr>
              <w:pStyle w:val="ListParagraph"/>
              <w:ind w:left="279"/>
              <w:rPr>
                <w:rFonts w:ascii="Arial" w:hAnsi="Arial" w:cs="Arial"/>
                <w:sz w:val="22"/>
                <w:szCs w:val="22"/>
              </w:rPr>
            </w:pPr>
          </w:p>
          <w:p w14:paraId="5C4B6709" w14:textId="0D2F3DD2" w:rsidR="0052011E" w:rsidRDefault="0052011E" w:rsidP="002308F0">
            <w:pPr>
              <w:pStyle w:val="ListParagraph"/>
              <w:numPr>
                <w:ilvl w:val="0"/>
                <w:numId w:val="44"/>
              </w:numPr>
              <w:ind w:left="279"/>
              <w:rPr>
                <w:rFonts w:ascii="Arial" w:hAnsi="Arial" w:cs="Arial"/>
                <w:sz w:val="22"/>
                <w:szCs w:val="22"/>
              </w:rPr>
            </w:pPr>
            <w:permStart w:id="1106329985" w:edGrp="everyone"/>
            <w:permEnd w:id="1106329985"/>
          </w:p>
          <w:p w14:paraId="4CE18CDD" w14:textId="476C4AEF" w:rsidR="0052011E" w:rsidRDefault="0052011E" w:rsidP="002308F0">
            <w:pPr>
              <w:pStyle w:val="ListParagraph"/>
              <w:ind w:left="279"/>
              <w:rPr>
                <w:rFonts w:ascii="Arial" w:hAnsi="Arial" w:cs="Arial"/>
                <w:sz w:val="22"/>
                <w:szCs w:val="22"/>
              </w:rPr>
            </w:pPr>
          </w:p>
          <w:p w14:paraId="23207655" w14:textId="20DCFC71" w:rsidR="0052011E" w:rsidRDefault="0052011E" w:rsidP="002308F0">
            <w:pPr>
              <w:pStyle w:val="ListParagraph"/>
              <w:numPr>
                <w:ilvl w:val="0"/>
                <w:numId w:val="44"/>
              </w:numPr>
              <w:ind w:left="279"/>
              <w:rPr>
                <w:rFonts w:ascii="Arial" w:hAnsi="Arial" w:cs="Arial"/>
                <w:sz w:val="22"/>
                <w:szCs w:val="22"/>
              </w:rPr>
            </w:pPr>
            <w:permStart w:id="467534311" w:edGrp="everyone"/>
            <w:permEnd w:id="467534311"/>
          </w:p>
          <w:p w14:paraId="5825FA8C" w14:textId="29021E2B" w:rsidR="0052011E" w:rsidRDefault="0052011E" w:rsidP="002308F0">
            <w:pPr>
              <w:pStyle w:val="ListParagraph"/>
              <w:ind w:left="279"/>
              <w:rPr>
                <w:rFonts w:ascii="Arial" w:hAnsi="Arial" w:cs="Arial"/>
                <w:sz w:val="22"/>
                <w:szCs w:val="22"/>
              </w:rPr>
            </w:pPr>
          </w:p>
          <w:p w14:paraId="45353FD0" w14:textId="03838752" w:rsidR="0052011E" w:rsidRPr="0052011E" w:rsidRDefault="0052011E" w:rsidP="002308F0">
            <w:pPr>
              <w:pStyle w:val="ListParagraph"/>
              <w:numPr>
                <w:ilvl w:val="0"/>
                <w:numId w:val="44"/>
              </w:numPr>
              <w:ind w:left="279"/>
              <w:rPr>
                <w:rFonts w:ascii="Arial" w:hAnsi="Arial" w:cs="Arial"/>
                <w:sz w:val="22"/>
                <w:szCs w:val="22"/>
              </w:rPr>
            </w:pPr>
            <w:permStart w:id="434521439" w:edGrp="everyone"/>
            <w:permEnd w:id="434521439"/>
          </w:p>
        </w:tc>
        <w:permStart w:id="446947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6DDE5B5" w14:textId="77777777" w:rsidR="007414DB" w:rsidRPr="00533511" w:rsidRDefault="001A0AC1" w:rsidP="006617A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641973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14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469476"/>
          </w:p>
        </w:tc>
      </w:tr>
    </w:tbl>
    <w:p w14:paraId="14962CAF" w14:textId="77777777" w:rsidR="007414DB" w:rsidRDefault="007414DB" w:rsidP="007414DB">
      <w:pPr>
        <w:rPr>
          <w:rFonts w:ascii="Arial" w:hAnsi="Arial" w:cs="Arial"/>
          <w:sz w:val="22"/>
          <w:szCs w:val="22"/>
        </w:rPr>
      </w:pPr>
    </w:p>
    <w:p w14:paraId="3040E157" w14:textId="77777777" w:rsidR="008707FB" w:rsidRDefault="008707FB" w:rsidP="008707FB">
      <w:pPr>
        <w:rPr>
          <w:rFonts w:ascii="Arial" w:hAnsi="Arial" w:cs="Arial"/>
          <w:sz w:val="22"/>
          <w:szCs w:val="22"/>
        </w:rPr>
      </w:pPr>
    </w:p>
    <w:p w14:paraId="44118B51" w14:textId="77777777" w:rsidR="008707FB" w:rsidRPr="00830749" w:rsidRDefault="008707FB" w:rsidP="008707FB">
      <w:pPr>
        <w:pStyle w:val="20TAQuestionNumber"/>
      </w:pPr>
      <w:bookmarkStart w:id="18" w:name="_Ref126740093"/>
      <w:r>
        <w:t>Discuss the purpose and significance of maintaining a site diary.</w:t>
      </w:r>
      <w:bookmarkEnd w:id="18"/>
      <w:r>
        <w:t xml:space="preserve"> </w:t>
      </w:r>
    </w:p>
    <w:p w14:paraId="701A6B8E" w14:textId="77777777" w:rsidR="008707FB" w:rsidRPr="00830749" w:rsidRDefault="008707FB" w:rsidP="008707F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707FB" w:rsidRPr="00830749" w14:paraId="009DECD3" w14:textId="77777777" w:rsidTr="00D43E71">
        <w:trPr>
          <w:trHeight w:val="629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09D0B37" w14:textId="77777777" w:rsidR="008707FB" w:rsidRPr="001C4084" w:rsidRDefault="008707FB" w:rsidP="006617A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414B8" w14:textId="54C5162B" w:rsidR="008707FB" w:rsidRPr="001C4084" w:rsidRDefault="008707FB" w:rsidP="006617AC">
            <w:pPr>
              <w:rPr>
                <w:rFonts w:ascii="Arial" w:hAnsi="Arial" w:cs="Arial"/>
                <w:sz w:val="22"/>
                <w:szCs w:val="22"/>
              </w:rPr>
            </w:pPr>
            <w:permStart w:id="1878018158" w:edGrp="everyone"/>
            <w:permEnd w:id="1878018158"/>
          </w:p>
        </w:tc>
        <w:permStart w:id="133773565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45BCB94" w14:textId="77777777" w:rsidR="008707FB" w:rsidRPr="00533511" w:rsidRDefault="001A0AC1" w:rsidP="006617A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493761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707F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37735657"/>
          </w:p>
        </w:tc>
      </w:tr>
    </w:tbl>
    <w:p w14:paraId="4592F819" w14:textId="77777777" w:rsidR="008707FB" w:rsidRDefault="008707FB" w:rsidP="008707FB">
      <w:pPr>
        <w:rPr>
          <w:rFonts w:ascii="Arial" w:hAnsi="Arial" w:cs="Arial"/>
          <w:sz w:val="22"/>
          <w:szCs w:val="22"/>
        </w:rPr>
      </w:pPr>
    </w:p>
    <w:p w14:paraId="5B7854BD" w14:textId="068B96A0" w:rsidR="00747F8E" w:rsidRDefault="00747F8E" w:rsidP="00B11808">
      <w:pPr>
        <w:keepNext/>
        <w:rPr>
          <w:rFonts w:ascii="Arial" w:hAnsi="Arial" w:cs="Arial"/>
          <w:b/>
          <w:bCs/>
          <w:i/>
          <w:iCs/>
        </w:rPr>
      </w:pPr>
      <w:r w:rsidRPr="00747F8E">
        <w:rPr>
          <w:rFonts w:ascii="Arial" w:hAnsi="Arial" w:cs="Arial"/>
          <w:b/>
          <w:bCs/>
          <w:i/>
          <w:iCs/>
        </w:rPr>
        <w:lastRenderedPageBreak/>
        <w:t xml:space="preserve">Read the scenario below to respond to </w:t>
      </w:r>
      <w:r>
        <w:rPr>
          <w:rFonts w:ascii="Arial" w:hAnsi="Arial" w:cs="Arial"/>
          <w:b/>
          <w:bCs/>
          <w:i/>
          <w:iCs/>
        </w:rPr>
        <w:fldChar w:fldCharType="begin"/>
      </w:r>
      <w:r>
        <w:rPr>
          <w:rFonts w:ascii="Arial" w:hAnsi="Arial" w:cs="Arial"/>
          <w:b/>
          <w:bCs/>
          <w:i/>
          <w:iCs/>
        </w:rPr>
        <w:instrText xml:space="preserve"> REF _Ref126738884 \r \h </w:instrText>
      </w:r>
      <w:r>
        <w:rPr>
          <w:rFonts w:ascii="Arial" w:hAnsi="Arial" w:cs="Arial"/>
          <w:b/>
          <w:bCs/>
          <w:i/>
          <w:iCs/>
        </w:rPr>
      </w:r>
      <w:r>
        <w:rPr>
          <w:rFonts w:ascii="Arial" w:hAnsi="Arial" w:cs="Arial"/>
          <w:b/>
          <w:bCs/>
          <w:i/>
          <w:iCs/>
        </w:rPr>
        <w:fldChar w:fldCharType="separate"/>
      </w:r>
      <w:r w:rsidR="00881BE6">
        <w:rPr>
          <w:rFonts w:ascii="Arial" w:hAnsi="Arial" w:cs="Arial"/>
          <w:b/>
          <w:bCs/>
          <w:i/>
          <w:iCs/>
        </w:rPr>
        <w:t xml:space="preserve">Q16. </w:t>
      </w:r>
      <w:r>
        <w:rPr>
          <w:rFonts w:ascii="Arial" w:hAnsi="Arial" w:cs="Arial"/>
          <w:b/>
          <w:bCs/>
          <w:i/>
          <w:iCs/>
        </w:rPr>
        <w:fldChar w:fldCharType="end"/>
      </w:r>
      <w:r>
        <w:rPr>
          <w:rFonts w:ascii="Arial" w:hAnsi="Arial" w:cs="Arial"/>
          <w:b/>
          <w:bCs/>
          <w:i/>
          <w:iCs/>
        </w:rPr>
        <w:t xml:space="preserve">and </w:t>
      </w:r>
      <w:r>
        <w:rPr>
          <w:rFonts w:ascii="Arial" w:hAnsi="Arial" w:cs="Arial"/>
          <w:b/>
          <w:bCs/>
          <w:i/>
          <w:iCs/>
        </w:rPr>
        <w:fldChar w:fldCharType="begin"/>
      </w:r>
      <w:r>
        <w:rPr>
          <w:rFonts w:ascii="Arial" w:hAnsi="Arial" w:cs="Arial"/>
          <w:b/>
          <w:bCs/>
          <w:i/>
          <w:iCs/>
        </w:rPr>
        <w:instrText xml:space="preserve"> REF _Ref126738900 \r \h </w:instrText>
      </w:r>
      <w:r>
        <w:rPr>
          <w:rFonts w:ascii="Arial" w:hAnsi="Arial" w:cs="Arial"/>
          <w:b/>
          <w:bCs/>
          <w:i/>
          <w:iCs/>
        </w:rPr>
      </w:r>
      <w:r>
        <w:rPr>
          <w:rFonts w:ascii="Arial" w:hAnsi="Arial" w:cs="Arial"/>
          <w:b/>
          <w:bCs/>
          <w:i/>
          <w:iCs/>
        </w:rPr>
        <w:fldChar w:fldCharType="separate"/>
      </w:r>
      <w:r w:rsidR="00881BE6">
        <w:rPr>
          <w:rFonts w:ascii="Arial" w:hAnsi="Arial" w:cs="Arial"/>
          <w:b/>
          <w:bCs/>
          <w:i/>
          <w:iCs/>
        </w:rPr>
        <w:t xml:space="preserve">Q17. </w:t>
      </w:r>
      <w:r>
        <w:rPr>
          <w:rFonts w:ascii="Arial" w:hAnsi="Arial" w:cs="Arial"/>
          <w:b/>
          <w:bCs/>
          <w:i/>
          <w:iCs/>
        </w:rPr>
        <w:fldChar w:fldCharType="end"/>
      </w:r>
    </w:p>
    <w:p w14:paraId="19ABA525" w14:textId="77777777" w:rsidR="00747F8E" w:rsidRPr="00747F8E" w:rsidRDefault="00747F8E" w:rsidP="00747F8E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2E8A4867" w14:textId="35581AE2" w:rsidR="00747F8E" w:rsidRPr="00747F8E" w:rsidRDefault="00747F8E" w:rsidP="00B11808">
      <w:pPr>
        <w:pStyle w:val="ListParagraph"/>
        <w:spacing w:after="120" w:line="276" w:lineRule="auto"/>
        <w:ind w:left="567"/>
        <w:contextualSpacing w:val="0"/>
        <w:jc w:val="left"/>
        <w:rPr>
          <w:rFonts w:ascii="Arial" w:hAnsi="Arial" w:cs="Arial"/>
          <w:b/>
          <w:bCs/>
          <w:i/>
          <w:iCs/>
          <w:color w:val="262626" w:themeColor="text1" w:themeTint="D9"/>
          <w:szCs w:val="24"/>
        </w:rPr>
      </w:pPr>
      <w:r w:rsidRPr="00747F8E">
        <w:rPr>
          <w:rFonts w:ascii="Arial" w:hAnsi="Arial" w:cs="Arial"/>
          <w:b/>
          <w:bCs/>
          <w:i/>
          <w:iCs/>
          <w:szCs w:val="24"/>
        </w:rPr>
        <w:t>The subcontractor (first-tier subcontractor) you hired for this project is carrying on a business that is primarily in the building and construction industry. He has engaged another subcontractor (second-tier subcontractor) to assist with their current workload</w:t>
      </w:r>
      <w:r w:rsidRPr="00747F8E">
        <w:rPr>
          <w:rFonts w:ascii="Arial" w:hAnsi="Arial" w:cs="Arial"/>
          <w:b/>
          <w:bCs/>
          <w:i/>
          <w:iCs/>
          <w:color w:val="262626" w:themeColor="text1" w:themeTint="D9"/>
          <w:szCs w:val="24"/>
        </w:rPr>
        <w:t>.</w:t>
      </w:r>
    </w:p>
    <w:p w14:paraId="531F0263" w14:textId="77777777" w:rsidR="00747F8E" w:rsidRDefault="00747F8E" w:rsidP="00747F8E">
      <w:pPr>
        <w:jc w:val="left"/>
      </w:pPr>
    </w:p>
    <w:p w14:paraId="3AFCF3ED" w14:textId="36AE5FF9" w:rsidR="00747F8E" w:rsidRPr="00830749" w:rsidRDefault="00747F8E" w:rsidP="00747F8E">
      <w:pPr>
        <w:pStyle w:val="20TAQuestionNumber"/>
      </w:pPr>
      <w:bookmarkStart w:id="19" w:name="_Ref126738884"/>
      <w:r w:rsidRPr="00747F8E">
        <w:t>What subcontractor payments are you required to report to the Australian Taxation Office (ATO)?</w:t>
      </w:r>
      <w:bookmarkEnd w:id="19"/>
    </w:p>
    <w:p w14:paraId="1526A7A3" w14:textId="77777777" w:rsidR="00747F8E" w:rsidRPr="00830749" w:rsidRDefault="00747F8E" w:rsidP="00747F8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47F8E" w:rsidRPr="00830749" w14:paraId="75DBCFEB" w14:textId="77777777" w:rsidTr="00D43E71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F9D835" w14:textId="77777777" w:rsidR="00747F8E" w:rsidRPr="001C4084" w:rsidRDefault="00747F8E" w:rsidP="006617A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82160" w14:textId="4E9E316D" w:rsidR="00747F8E" w:rsidRPr="001C4084" w:rsidRDefault="00747F8E" w:rsidP="006617AC">
            <w:pPr>
              <w:rPr>
                <w:rFonts w:ascii="Arial" w:hAnsi="Arial" w:cs="Arial"/>
                <w:sz w:val="22"/>
                <w:szCs w:val="22"/>
              </w:rPr>
            </w:pPr>
            <w:permStart w:id="1316168494" w:edGrp="everyone"/>
            <w:permEnd w:id="1316168494"/>
          </w:p>
        </w:tc>
        <w:permStart w:id="64234011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9553B97" w14:textId="77777777" w:rsidR="00747F8E" w:rsidRPr="00533511" w:rsidRDefault="001A0AC1" w:rsidP="006617A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11807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7F8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42340116"/>
          </w:p>
        </w:tc>
      </w:tr>
    </w:tbl>
    <w:p w14:paraId="0CC44FD4" w14:textId="77777777" w:rsidR="00747F8E" w:rsidRDefault="00747F8E" w:rsidP="00747F8E">
      <w:pPr>
        <w:rPr>
          <w:rFonts w:ascii="Arial" w:hAnsi="Arial" w:cs="Arial"/>
          <w:sz w:val="22"/>
          <w:szCs w:val="22"/>
        </w:rPr>
      </w:pPr>
    </w:p>
    <w:p w14:paraId="77B2863E" w14:textId="77777777" w:rsidR="00747F8E" w:rsidRDefault="00747F8E" w:rsidP="00747F8E">
      <w:pPr>
        <w:rPr>
          <w:rFonts w:ascii="Arial" w:hAnsi="Arial" w:cs="Arial"/>
          <w:sz w:val="22"/>
          <w:szCs w:val="22"/>
        </w:rPr>
      </w:pPr>
    </w:p>
    <w:p w14:paraId="16D4FCB3" w14:textId="6CC42D99" w:rsidR="00747F8E" w:rsidRPr="00830749" w:rsidRDefault="00747F8E" w:rsidP="00747F8E">
      <w:pPr>
        <w:pStyle w:val="20TAQuestionNumber"/>
      </w:pPr>
      <w:bookmarkStart w:id="20" w:name="_Ref126738900"/>
      <w:r w:rsidRPr="007E7531">
        <w:rPr>
          <w:rFonts w:cstheme="minorHAnsi"/>
          <w:color w:val="262626" w:themeColor="text1" w:themeTint="D9"/>
          <w:szCs w:val="24"/>
        </w:rPr>
        <w:t xml:space="preserve">Will the first-tier subcontractor also be required to report to the Australian Taxation Office (ATO)? </w:t>
      </w:r>
      <w:r>
        <w:rPr>
          <w:rFonts w:cstheme="minorHAnsi"/>
          <w:color w:val="262626" w:themeColor="text1" w:themeTint="D9"/>
          <w:szCs w:val="24"/>
        </w:rPr>
        <w:t>Explain your answer.</w:t>
      </w:r>
      <w:bookmarkEnd w:id="20"/>
    </w:p>
    <w:p w14:paraId="03EF2264" w14:textId="77777777" w:rsidR="00747F8E" w:rsidRPr="00830749" w:rsidRDefault="00747F8E" w:rsidP="00747F8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47F8E" w:rsidRPr="00830749" w14:paraId="2CC6AB3E" w14:textId="77777777" w:rsidTr="00D43E71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07151F" w14:textId="77777777" w:rsidR="00747F8E" w:rsidRPr="001C4084" w:rsidRDefault="00747F8E" w:rsidP="006617A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201FC" w14:textId="6F065CEB" w:rsidR="00747F8E" w:rsidRPr="001C4084" w:rsidRDefault="00747F8E" w:rsidP="006617AC">
            <w:pPr>
              <w:rPr>
                <w:rFonts w:ascii="Arial" w:hAnsi="Arial" w:cs="Arial"/>
                <w:sz w:val="22"/>
                <w:szCs w:val="22"/>
              </w:rPr>
            </w:pPr>
            <w:permStart w:id="1705784202" w:edGrp="everyone"/>
            <w:permEnd w:id="1705784202"/>
          </w:p>
        </w:tc>
        <w:permStart w:id="101863435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7D2CB1B" w14:textId="77777777" w:rsidR="00747F8E" w:rsidRPr="00533511" w:rsidRDefault="001A0AC1" w:rsidP="006617A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893847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7F8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18634353"/>
          </w:p>
        </w:tc>
      </w:tr>
    </w:tbl>
    <w:p w14:paraId="5CA43A98" w14:textId="77777777" w:rsidR="00747F8E" w:rsidRDefault="00747F8E" w:rsidP="00747F8E">
      <w:pPr>
        <w:rPr>
          <w:rFonts w:ascii="Arial" w:hAnsi="Arial" w:cs="Arial"/>
          <w:sz w:val="22"/>
          <w:szCs w:val="22"/>
        </w:rPr>
      </w:pPr>
    </w:p>
    <w:p w14:paraId="3CAB7D7C" w14:textId="77777777" w:rsidR="00747F8E" w:rsidRDefault="00747F8E" w:rsidP="00747F8E">
      <w:pPr>
        <w:rPr>
          <w:rFonts w:ascii="Arial" w:hAnsi="Arial" w:cs="Arial"/>
          <w:sz w:val="22"/>
          <w:szCs w:val="22"/>
        </w:rPr>
      </w:pPr>
    </w:p>
    <w:p w14:paraId="19F9DF75" w14:textId="4EA57DAB" w:rsidR="00747F8E" w:rsidRPr="00830749" w:rsidRDefault="00747F8E" w:rsidP="00DA3DC0">
      <w:pPr>
        <w:pStyle w:val="20TAQuestionNumber"/>
      </w:pPr>
      <w:bookmarkStart w:id="21" w:name="_Ref126739399"/>
      <w:r>
        <w:t>A</w:t>
      </w:r>
      <w:r w:rsidR="0070027F">
        <w:t xml:space="preserve">s the principal contractor, you will be withholding tax from the payments you make to your workers and contractors through PAYG withholding. Provide the four </w:t>
      </w:r>
      <w:r w:rsidR="00E17626">
        <w:t xml:space="preserve">(4) </w:t>
      </w:r>
      <w:r w:rsidR="0070027F">
        <w:t>activities that you must complete in compliance with the Australian Taxation Office’s (ATO) requirements for those who make payments subject to withholding.</w:t>
      </w:r>
      <w:bookmarkEnd w:id="21"/>
    </w:p>
    <w:p w14:paraId="21FE4414" w14:textId="77777777" w:rsidR="00747F8E" w:rsidRPr="00830749" w:rsidRDefault="00747F8E" w:rsidP="00747F8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47F8E" w:rsidRPr="00830749" w14:paraId="53D5EBB5" w14:textId="77777777" w:rsidTr="00D43E71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866C10" w14:textId="253BAEC2" w:rsidR="0070027F" w:rsidRPr="0070027F" w:rsidRDefault="00747F8E" w:rsidP="00E17626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28766" w14:textId="0FA2B370" w:rsidR="00747F8E" w:rsidRDefault="00747F8E" w:rsidP="00E17626">
            <w:pPr>
              <w:pStyle w:val="ListParagraph"/>
              <w:numPr>
                <w:ilvl w:val="0"/>
                <w:numId w:val="43"/>
              </w:numPr>
              <w:ind w:left="279"/>
              <w:rPr>
                <w:rFonts w:ascii="Arial" w:hAnsi="Arial" w:cs="Arial"/>
                <w:sz w:val="22"/>
                <w:szCs w:val="22"/>
              </w:rPr>
            </w:pPr>
            <w:permStart w:id="115083554" w:edGrp="everyone"/>
            <w:permEnd w:id="115083554"/>
          </w:p>
          <w:p w14:paraId="6927DA99" w14:textId="1F66D1A3" w:rsidR="00E17626" w:rsidRDefault="00E17626" w:rsidP="00277C03">
            <w:pPr>
              <w:pStyle w:val="ListParagraph"/>
              <w:ind w:left="279"/>
              <w:rPr>
                <w:rFonts w:ascii="Arial" w:hAnsi="Arial" w:cs="Arial"/>
                <w:sz w:val="22"/>
                <w:szCs w:val="22"/>
              </w:rPr>
            </w:pPr>
          </w:p>
          <w:p w14:paraId="260FC86A" w14:textId="4758178B" w:rsidR="00E17626" w:rsidRDefault="00E17626" w:rsidP="00E17626">
            <w:pPr>
              <w:pStyle w:val="ListParagraph"/>
              <w:numPr>
                <w:ilvl w:val="0"/>
                <w:numId w:val="43"/>
              </w:numPr>
              <w:ind w:left="279"/>
              <w:rPr>
                <w:rFonts w:ascii="Arial" w:hAnsi="Arial" w:cs="Arial"/>
                <w:sz w:val="22"/>
                <w:szCs w:val="22"/>
              </w:rPr>
            </w:pPr>
            <w:permStart w:id="1801137941" w:edGrp="everyone"/>
            <w:permEnd w:id="1801137941"/>
          </w:p>
          <w:p w14:paraId="4E745285" w14:textId="0EC9FE88" w:rsidR="00E17626" w:rsidRDefault="00E17626" w:rsidP="00277C03">
            <w:pPr>
              <w:pStyle w:val="ListParagraph"/>
              <w:ind w:left="279"/>
              <w:rPr>
                <w:rFonts w:ascii="Arial" w:hAnsi="Arial" w:cs="Arial"/>
                <w:sz w:val="22"/>
                <w:szCs w:val="22"/>
              </w:rPr>
            </w:pPr>
          </w:p>
          <w:p w14:paraId="1711B93D" w14:textId="2B7BD8F9" w:rsidR="00277C03" w:rsidRDefault="00277C03" w:rsidP="00E17626">
            <w:pPr>
              <w:pStyle w:val="ListParagraph"/>
              <w:numPr>
                <w:ilvl w:val="0"/>
                <w:numId w:val="43"/>
              </w:numPr>
              <w:ind w:left="279"/>
              <w:rPr>
                <w:rFonts w:ascii="Arial" w:hAnsi="Arial" w:cs="Arial"/>
                <w:sz w:val="22"/>
                <w:szCs w:val="22"/>
              </w:rPr>
            </w:pPr>
            <w:permStart w:id="1315647682" w:edGrp="everyone"/>
            <w:permEnd w:id="1315647682"/>
          </w:p>
          <w:p w14:paraId="24AD2776" w14:textId="3052D909" w:rsidR="00277C03" w:rsidRDefault="00277C03" w:rsidP="00277C03">
            <w:pPr>
              <w:pStyle w:val="ListParagraph"/>
              <w:ind w:left="279"/>
              <w:rPr>
                <w:rFonts w:ascii="Arial" w:hAnsi="Arial" w:cs="Arial"/>
                <w:sz w:val="22"/>
                <w:szCs w:val="22"/>
              </w:rPr>
            </w:pPr>
          </w:p>
          <w:p w14:paraId="69EC6F83" w14:textId="232951F8" w:rsidR="00277C03" w:rsidRPr="00E17626" w:rsidRDefault="00277C03" w:rsidP="00E17626">
            <w:pPr>
              <w:pStyle w:val="ListParagraph"/>
              <w:numPr>
                <w:ilvl w:val="0"/>
                <w:numId w:val="43"/>
              </w:numPr>
              <w:ind w:left="279"/>
              <w:rPr>
                <w:rFonts w:ascii="Arial" w:hAnsi="Arial" w:cs="Arial"/>
                <w:sz w:val="22"/>
                <w:szCs w:val="22"/>
              </w:rPr>
            </w:pPr>
            <w:permStart w:id="1877167952" w:edGrp="everyone"/>
            <w:permEnd w:id="1877167952"/>
          </w:p>
        </w:tc>
        <w:permStart w:id="211871930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E7EDC4B" w14:textId="77777777" w:rsidR="00747F8E" w:rsidRPr="00533511" w:rsidRDefault="001A0AC1" w:rsidP="006617A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27205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7F8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18719305"/>
          </w:p>
        </w:tc>
      </w:tr>
    </w:tbl>
    <w:p w14:paraId="2950ECA9" w14:textId="77777777" w:rsidR="00747F8E" w:rsidRDefault="00747F8E" w:rsidP="00747F8E">
      <w:pPr>
        <w:rPr>
          <w:rFonts w:ascii="Arial" w:hAnsi="Arial" w:cs="Arial"/>
          <w:sz w:val="22"/>
          <w:szCs w:val="22"/>
        </w:rPr>
      </w:pPr>
    </w:p>
    <w:p w14:paraId="2093D59B" w14:textId="2D2EAFE4" w:rsidR="00747F8E" w:rsidRPr="00830749" w:rsidRDefault="00C977B3" w:rsidP="00747F8E">
      <w:pPr>
        <w:pStyle w:val="20TAQuestionNumber"/>
      </w:pPr>
      <w:bookmarkStart w:id="22" w:name="_Ref126747541"/>
      <w:r>
        <w:lastRenderedPageBreak/>
        <w:t>Soil contamination has been discovered during initial earthworks at the site. Clarify steps you will take to</w:t>
      </w:r>
      <w:r w:rsidR="00747F8E">
        <w:t xml:space="preserve"> </w:t>
      </w:r>
      <w:r>
        <w:t>organise and authorise variations to the contract to include removal of contaminated materials.</w:t>
      </w:r>
      <w:bookmarkEnd w:id="22"/>
    </w:p>
    <w:p w14:paraId="6276565A" w14:textId="77777777" w:rsidR="00747F8E" w:rsidRPr="00830749" w:rsidRDefault="00747F8E" w:rsidP="00747F8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47F8E" w:rsidRPr="00830749" w14:paraId="4FB837CE" w14:textId="77777777" w:rsidTr="00D43E71">
        <w:trPr>
          <w:trHeight w:val="116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DB99A0" w14:textId="77777777" w:rsidR="00747F8E" w:rsidRPr="001C4084" w:rsidRDefault="00747F8E" w:rsidP="006617A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194A6" w14:textId="306AB1FB" w:rsidR="00747F8E" w:rsidRPr="001C4084" w:rsidRDefault="00747F8E" w:rsidP="006617AC">
            <w:pPr>
              <w:rPr>
                <w:rFonts w:ascii="Arial" w:hAnsi="Arial" w:cs="Arial"/>
                <w:sz w:val="22"/>
                <w:szCs w:val="22"/>
              </w:rPr>
            </w:pPr>
            <w:permStart w:id="1651462588" w:edGrp="everyone"/>
            <w:permEnd w:id="1651462588"/>
          </w:p>
        </w:tc>
        <w:permStart w:id="154633933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8D07227" w14:textId="77777777" w:rsidR="00747F8E" w:rsidRPr="00533511" w:rsidRDefault="001A0AC1" w:rsidP="006617A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023900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7F8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46339331"/>
          </w:p>
        </w:tc>
      </w:tr>
    </w:tbl>
    <w:p w14:paraId="6941BA6B" w14:textId="77777777" w:rsidR="00747F8E" w:rsidRDefault="00747F8E" w:rsidP="00747F8E">
      <w:pPr>
        <w:rPr>
          <w:rFonts w:ascii="Arial" w:hAnsi="Arial" w:cs="Arial"/>
          <w:sz w:val="22"/>
          <w:szCs w:val="22"/>
        </w:rPr>
      </w:pPr>
    </w:p>
    <w:p w14:paraId="163F37B2" w14:textId="77777777" w:rsidR="00F14030" w:rsidRDefault="00F14030" w:rsidP="00F14030">
      <w:pPr>
        <w:rPr>
          <w:rFonts w:ascii="Arial" w:hAnsi="Arial" w:cs="Arial"/>
          <w:sz w:val="22"/>
          <w:szCs w:val="22"/>
        </w:rPr>
      </w:pPr>
    </w:p>
    <w:p w14:paraId="1248603D" w14:textId="0CE93CAA" w:rsidR="00F14030" w:rsidRPr="00830749" w:rsidRDefault="008D32FD" w:rsidP="00F14030">
      <w:pPr>
        <w:pStyle w:val="20TAQuestionNumber"/>
      </w:pPr>
      <w:bookmarkStart w:id="23" w:name="_Ref126748136"/>
      <w:r>
        <w:lastRenderedPageBreak/>
        <w:t xml:space="preserve">The site has been affected by </w:t>
      </w:r>
      <w:r w:rsidR="000B12AF">
        <w:t>an after-hours</w:t>
      </w:r>
      <w:r>
        <w:t xml:space="preserve"> break-in and theft of materials and subcontractor equipment; describe how you respond to this incident.</w:t>
      </w:r>
      <w:bookmarkEnd w:id="23"/>
    </w:p>
    <w:p w14:paraId="7DA0BCF4" w14:textId="77777777" w:rsidR="00F14030" w:rsidRPr="00830749" w:rsidRDefault="00F14030" w:rsidP="00F1403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14030" w:rsidRPr="00830749" w14:paraId="2D2EF4DD" w14:textId="77777777" w:rsidTr="00D43E71">
        <w:trPr>
          <w:trHeight w:val="538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7DD0B5" w14:textId="77777777" w:rsidR="00F14030" w:rsidRPr="001C4084" w:rsidRDefault="00F14030" w:rsidP="006617A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C712A" w14:textId="048900E1" w:rsidR="00F14030" w:rsidRPr="001C4084" w:rsidRDefault="00F14030" w:rsidP="006617AC">
            <w:pPr>
              <w:rPr>
                <w:rFonts w:ascii="Arial" w:hAnsi="Arial" w:cs="Arial"/>
                <w:sz w:val="22"/>
                <w:szCs w:val="22"/>
              </w:rPr>
            </w:pPr>
            <w:permStart w:id="197421880" w:edGrp="everyone"/>
            <w:permEnd w:id="197421880"/>
          </w:p>
        </w:tc>
        <w:permStart w:id="1556316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34E480D" w14:textId="77777777" w:rsidR="00F14030" w:rsidRPr="00533511" w:rsidRDefault="001A0AC1" w:rsidP="006617A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060480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1403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563160"/>
          </w:p>
        </w:tc>
      </w:tr>
    </w:tbl>
    <w:p w14:paraId="7D748977" w14:textId="77777777" w:rsidR="00F14030" w:rsidRDefault="00F14030" w:rsidP="00F14030">
      <w:pPr>
        <w:rPr>
          <w:rFonts w:ascii="Arial" w:hAnsi="Arial" w:cs="Arial"/>
          <w:sz w:val="22"/>
          <w:szCs w:val="22"/>
        </w:rPr>
      </w:pPr>
    </w:p>
    <w:p w14:paraId="40D54318" w14:textId="77777777" w:rsidR="00F14030" w:rsidRDefault="00F14030" w:rsidP="00F14030">
      <w:pPr>
        <w:rPr>
          <w:rFonts w:ascii="Arial" w:hAnsi="Arial" w:cs="Arial"/>
          <w:sz w:val="22"/>
          <w:szCs w:val="22"/>
        </w:rPr>
      </w:pPr>
    </w:p>
    <w:p w14:paraId="507BB45A" w14:textId="2355AAC1" w:rsidR="00F14030" w:rsidRPr="00830749" w:rsidRDefault="00F14030" w:rsidP="00F14030">
      <w:pPr>
        <w:pStyle w:val="20TAQuestionNumber"/>
      </w:pPr>
      <w:bookmarkStart w:id="24" w:name="_Ref126749468"/>
      <w:r>
        <w:t>A</w:t>
      </w:r>
      <w:r w:rsidR="00364F59">
        <w:t>ccess your local council to determine</w:t>
      </w:r>
      <w:r>
        <w:t xml:space="preserve"> </w:t>
      </w:r>
      <w:r w:rsidR="00364F59">
        <w:t>which records of building construction approval and certification information they require and who is responsible for issuing and lodging these with the council. Give a brief outline of the requirements.</w:t>
      </w:r>
      <w:bookmarkEnd w:id="24"/>
    </w:p>
    <w:p w14:paraId="34C2C939" w14:textId="77777777" w:rsidR="00F14030" w:rsidRPr="00830749" w:rsidRDefault="00F14030" w:rsidP="00F1403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14030" w:rsidRPr="00830749" w14:paraId="0D209BDF" w14:textId="77777777" w:rsidTr="00D43E71">
        <w:trPr>
          <w:trHeight w:val="493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AE5218" w14:textId="77777777" w:rsidR="00F14030" w:rsidRPr="001C4084" w:rsidRDefault="00F14030" w:rsidP="006617A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03A02" w14:textId="2133271E" w:rsidR="00F14030" w:rsidRPr="001C4084" w:rsidRDefault="00F14030" w:rsidP="006617AC">
            <w:pPr>
              <w:rPr>
                <w:rFonts w:ascii="Arial" w:hAnsi="Arial" w:cs="Arial"/>
                <w:sz w:val="22"/>
                <w:szCs w:val="22"/>
              </w:rPr>
            </w:pPr>
            <w:permStart w:id="848588027" w:edGrp="everyone"/>
            <w:permEnd w:id="848588027"/>
          </w:p>
        </w:tc>
        <w:permStart w:id="207548084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10E5005" w14:textId="77777777" w:rsidR="00F14030" w:rsidRPr="00533511" w:rsidRDefault="001A0AC1" w:rsidP="006617A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473800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1403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75480849"/>
          </w:p>
        </w:tc>
      </w:tr>
    </w:tbl>
    <w:p w14:paraId="37087B80" w14:textId="77777777" w:rsidR="00F14030" w:rsidRDefault="00F14030" w:rsidP="00F14030">
      <w:pPr>
        <w:rPr>
          <w:rFonts w:ascii="Arial" w:hAnsi="Arial" w:cs="Arial"/>
          <w:sz w:val="22"/>
          <w:szCs w:val="22"/>
        </w:rPr>
      </w:pPr>
    </w:p>
    <w:p w14:paraId="52705491" w14:textId="77777777" w:rsidR="00E0024C" w:rsidRDefault="00E0024C" w:rsidP="00B115D7">
      <w:pPr>
        <w:rPr>
          <w:rFonts w:ascii="Arial" w:hAnsi="Arial" w:cs="Arial"/>
          <w:sz w:val="22"/>
          <w:szCs w:val="22"/>
        </w:rPr>
      </w:pPr>
    </w:p>
    <w:p w14:paraId="21C8AD6D" w14:textId="2CBEA87B" w:rsidR="00B115D7" w:rsidRPr="00830749" w:rsidRDefault="000D6512" w:rsidP="00747F8E">
      <w:pPr>
        <w:pStyle w:val="20TAQuestionNumber"/>
      </w:pPr>
      <w:bookmarkStart w:id="25" w:name="_Ref126751188"/>
      <w:r>
        <w:lastRenderedPageBreak/>
        <w:t>Complete the table describing</w:t>
      </w:r>
      <w:r w:rsidRPr="004E4FD9">
        <w:rPr>
          <w:rFonts w:cstheme="minorHAnsi"/>
          <w:color w:val="262626" w:themeColor="text1" w:themeTint="D9"/>
          <w:lang w:bidi="en-US"/>
        </w:rPr>
        <w:t xml:space="preserve"> the different documents and information that should be prepared to be issued to the client during handover</w:t>
      </w:r>
      <w:r w:rsidR="00B115D7">
        <w:t>.</w:t>
      </w:r>
      <w:bookmarkEnd w:id="25"/>
    </w:p>
    <w:p w14:paraId="2AB1F063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2106"/>
        <w:gridCol w:w="5361"/>
        <w:gridCol w:w="609"/>
      </w:tblGrid>
      <w:tr w:rsidR="00533511" w14:paraId="06462B31" w14:textId="77777777" w:rsidTr="00363788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75FCBE0" w14:textId="77777777" w:rsidR="00533511" w:rsidRDefault="00533511" w:rsidP="0036378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1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11D15EA" w14:textId="4D9262D1" w:rsidR="00533511" w:rsidRDefault="00533511" w:rsidP="00363788">
            <w:pPr>
              <w:keepNext/>
              <w:ind w:left="993" w:hanging="993"/>
            </w:pPr>
            <w:r>
              <w:t>C</w:t>
            </w:r>
            <w:r w:rsidR="000D6512">
              <w:t xml:space="preserve">ertificate/ Document </w:t>
            </w:r>
          </w:p>
        </w:tc>
        <w:tc>
          <w:tcPr>
            <w:tcW w:w="295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3DE54B3" w14:textId="71D4E67E" w:rsidR="00533511" w:rsidRDefault="000D6512" w:rsidP="00363788">
            <w:pPr>
              <w:pStyle w:val="TableHeading"/>
              <w:framePr w:hSpace="0" w:wrap="auto" w:vAnchor="margin" w:hAnchor="text" w:yAlign="inline"/>
            </w:pPr>
            <w:r>
              <w:t>Description</w:t>
            </w:r>
          </w:p>
        </w:tc>
        <w:permStart w:id="1108236435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36434B1" w14:textId="77777777" w:rsidR="00533511" w:rsidRPr="00533511" w:rsidRDefault="001A0AC1" w:rsidP="00363788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966157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08236435"/>
          </w:p>
        </w:tc>
      </w:tr>
      <w:tr w:rsidR="00B115D7" w14:paraId="0DE6727E" w14:textId="77777777" w:rsidTr="00363788">
        <w:trPr>
          <w:trHeight w:val="130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CF3B5D1" w14:textId="77777777" w:rsidR="00B115D7" w:rsidRPr="00FE608E" w:rsidRDefault="00B115D7" w:rsidP="0036378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59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2E38D" w14:textId="1E1E8926" w:rsidR="00B115D7" w:rsidRPr="000D6512" w:rsidRDefault="000D6512" w:rsidP="00363788">
            <w:pPr>
              <w:pStyle w:val="23TATick"/>
              <w:framePr w:hSpace="0" w:wrap="auto" w:vAnchor="margin" w:hAnchor="text" w:yAlign="inline"/>
              <w:ind w:left="0" w:firstLine="0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Certificate of Practical Completion</w:t>
            </w:r>
          </w:p>
        </w:tc>
        <w:tc>
          <w:tcPr>
            <w:tcW w:w="2950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305CC8" w14:textId="36D1DA49" w:rsidR="00B115D7" w:rsidRPr="00047496" w:rsidRDefault="00B115D7" w:rsidP="00047496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33581866" w:edGrp="everyone"/>
            <w:permEnd w:id="33358186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644636" w14:textId="77777777" w:rsidR="00B115D7" w:rsidRDefault="00B115D7" w:rsidP="00363788">
            <w:pPr>
              <w:ind w:left="993" w:hanging="993"/>
            </w:pPr>
          </w:p>
        </w:tc>
      </w:tr>
      <w:tr w:rsidR="00B115D7" w14:paraId="55B8A28E" w14:textId="77777777" w:rsidTr="00363788">
        <w:trPr>
          <w:trHeight w:val="130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C2FC53" w14:textId="77777777" w:rsidR="00B115D7" w:rsidRPr="00FE608E" w:rsidRDefault="00B115D7" w:rsidP="0036378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59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6F0F7" w14:textId="448E6BFC" w:rsidR="00B115D7" w:rsidRPr="000D6512" w:rsidRDefault="000D6512" w:rsidP="00363788">
            <w:pPr>
              <w:pStyle w:val="23TATick"/>
              <w:framePr w:hSpace="0" w:wrap="auto" w:vAnchor="margin" w:hAnchor="text" w:yAlign="inline"/>
              <w:ind w:left="0" w:firstLine="0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 xml:space="preserve">Building Inspection Certificates </w:t>
            </w:r>
          </w:p>
        </w:tc>
        <w:tc>
          <w:tcPr>
            <w:tcW w:w="2950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671464" w14:textId="2BAFF265" w:rsidR="00B115D7" w:rsidRPr="00047496" w:rsidRDefault="00B115D7" w:rsidP="00047496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41640272" w:edGrp="everyone"/>
            <w:permEnd w:id="164164027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85FFF1" w14:textId="77777777" w:rsidR="00B115D7" w:rsidRDefault="00B115D7" w:rsidP="00363788">
            <w:pPr>
              <w:ind w:left="993" w:hanging="993"/>
            </w:pPr>
          </w:p>
        </w:tc>
      </w:tr>
      <w:tr w:rsidR="00B115D7" w14:paraId="7226D062" w14:textId="77777777" w:rsidTr="00363788">
        <w:trPr>
          <w:trHeight w:val="130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4111E8" w14:textId="77777777" w:rsidR="00B115D7" w:rsidRPr="00FE608E" w:rsidRDefault="00B115D7" w:rsidP="0036378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59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AF7A" w14:textId="2937AE33" w:rsidR="00B115D7" w:rsidRPr="000D6512" w:rsidRDefault="00F6130F" w:rsidP="00363788">
            <w:pPr>
              <w:pStyle w:val="23TATick"/>
              <w:framePr w:hSpace="0" w:wrap="auto" w:vAnchor="margin" w:hAnchor="text" w:yAlign="inline"/>
              <w:ind w:left="0" w:firstLine="0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Certificate of Occupancy</w:t>
            </w:r>
          </w:p>
        </w:tc>
        <w:tc>
          <w:tcPr>
            <w:tcW w:w="2950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5085A8" w14:textId="17F2D84C" w:rsidR="00B115D7" w:rsidRPr="00047496" w:rsidRDefault="00B115D7" w:rsidP="00047496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10611900" w:edGrp="everyone"/>
            <w:permEnd w:id="13106119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244990" w14:textId="77777777" w:rsidR="00B115D7" w:rsidRDefault="00B115D7" w:rsidP="00363788">
            <w:pPr>
              <w:ind w:left="993" w:hanging="993"/>
            </w:pPr>
          </w:p>
        </w:tc>
      </w:tr>
      <w:tr w:rsidR="00363788" w14:paraId="3A779386" w14:textId="77777777" w:rsidTr="00363788">
        <w:trPr>
          <w:trHeight w:val="130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85944C0" w14:textId="77777777" w:rsidR="00363788" w:rsidRPr="00FE608E" w:rsidRDefault="00363788" w:rsidP="0036378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59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F6919" w14:textId="1248A4A2" w:rsidR="00363788" w:rsidRDefault="00363788" w:rsidP="00363788">
            <w:pPr>
              <w:pStyle w:val="23TATick"/>
              <w:framePr w:hSpace="0" w:wrap="auto" w:vAnchor="margin" w:hAnchor="text" w:yAlign="inline"/>
              <w:ind w:left="0" w:firstLine="0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Warranties</w:t>
            </w:r>
          </w:p>
        </w:tc>
        <w:tc>
          <w:tcPr>
            <w:tcW w:w="2950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5F948F" w14:textId="5A6099A6" w:rsidR="00363788" w:rsidRPr="00047496" w:rsidRDefault="00363788" w:rsidP="00047496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45235782" w:edGrp="everyone"/>
            <w:permEnd w:id="184523578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D31FCC" w14:textId="77777777" w:rsidR="00363788" w:rsidRDefault="00363788" w:rsidP="00363788">
            <w:pPr>
              <w:ind w:left="993" w:hanging="993"/>
            </w:pPr>
          </w:p>
        </w:tc>
      </w:tr>
      <w:tr w:rsidR="00363788" w14:paraId="7C99B835" w14:textId="77777777" w:rsidTr="00363788">
        <w:trPr>
          <w:trHeight w:val="130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8636149" w14:textId="77777777" w:rsidR="00363788" w:rsidRPr="00FE608E" w:rsidRDefault="00363788" w:rsidP="0036378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59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7ECAF" w14:textId="4BFD86FB" w:rsidR="00363788" w:rsidRDefault="00363788" w:rsidP="00363788">
            <w:pPr>
              <w:pStyle w:val="23TATick"/>
              <w:framePr w:hSpace="0" w:wrap="auto" w:vAnchor="margin" w:hAnchor="text" w:yAlign="inline"/>
              <w:ind w:left="0" w:firstLine="0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Guarantees</w:t>
            </w:r>
          </w:p>
        </w:tc>
        <w:tc>
          <w:tcPr>
            <w:tcW w:w="2950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5FD422" w14:textId="46F35E6E" w:rsidR="00363788" w:rsidRPr="00047496" w:rsidRDefault="00363788" w:rsidP="00047496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34147049" w:edGrp="everyone"/>
            <w:permEnd w:id="153414704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59FF09" w14:textId="77777777" w:rsidR="00363788" w:rsidRDefault="00363788" w:rsidP="00363788">
            <w:pPr>
              <w:ind w:left="993" w:hanging="993"/>
            </w:pPr>
          </w:p>
        </w:tc>
      </w:tr>
      <w:tr w:rsidR="00363788" w14:paraId="7FF5C575" w14:textId="77777777" w:rsidTr="00363788">
        <w:trPr>
          <w:trHeight w:val="130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3CD572" w14:textId="77777777" w:rsidR="00363788" w:rsidRPr="00FE608E" w:rsidRDefault="00363788" w:rsidP="0036378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59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54A8F" w14:textId="4BB85574" w:rsidR="00363788" w:rsidRDefault="00363788" w:rsidP="00363788">
            <w:pPr>
              <w:pStyle w:val="23TATick"/>
              <w:framePr w:hSpace="0" w:wrap="auto" w:vAnchor="margin" w:hAnchor="text" w:yAlign="inline"/>
              <w:ind w:left="0" w:firstLine="0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Termite Protection Forms</w:t>
            </w:r>
          </w:p>
        </w:tc>
        <w:tc>
          <w:tcPr>
            <w:tcW w:w="2950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9A291E" w14:textId="017A75BC" w:rsidR="00363788" w:rsidRPr="00047496" w:rsidRDefault="00363788" w:rsidP="00047496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92027440" w:edGrp="everyone"/>
            <w:permEnd w:id="79202744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A281D38" w14:textId="77777777" w:rsidR="00363788" w:rsidRDefault="00363788" w:rsidP="00363788">
            <w:pPr>
              <w:ind w:left="993" w:hanging="993"/>
            </w:pPr>
          </w:p>
        </w:tc>
      </w:tr>
      <w:tr w:rsidR="00B115D7" w14:paraId="1EBD0FEE" w14:textId="77777777" w:rsidTr="00363788">
        <w:trPr>
          <w:trHeight w:val="130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6152CD9" w14:textId="77777777" w:rsidR="00B115D7" w:rsidRPr="00FE608E" w:rsidRDefault="00B115D7" w:rsidP="0036378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59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65462" w14:textId="5F425CFE" w:rsidR="00B115D7" w:rsidRPr="000D6512" w:rsidRDefault="00F6130F" w:rsidP="00363788">
            <w:pPr>
              <w:pStyle w:val="23TATick"/>
              <w:framePr w:hSpace="0" w:wrap="auto" w:vAnchor="margin" w:hAnchor="text" w:yAlign="inline"/>
              <w:ind w:left="0" w:firstLine="0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Defects Document</w:t>
            </w:r>
          </w:p>
        </w:tc>
        <w:tc>
          <w:tcPr>
            <w:tcW w:w="2950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BFD505" w14:textId="5203639E" w:rsidR="00B115D7" w:rsidRPr="00047496" w:rsidRDefault="00B115D7" w:rsidP="00047496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61470689" w:edGrp="everyone"/>
            <w:permEnd w:id="166147068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5BFB1A" w14:textId="77777777" w:rsidR="00B115D7" w:rsidRDefault="00B115D7" w:rsidP="00363788">
            <w:pPr>
              <w:ind w:left="993" w:hanging="993"/>
            </w:pPr>
          </w:p>
        </w:tc>
      </w:tr>
      <w:tr w:rsidR="00B115D7" w14:paraId="0B3B8395" w14:textId="77777777" w:rsidTr="00363788">
        <w:trPr>
          <w:trHeight w:val="130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618DE1F" w14:textId="77777777" w:rsidR="00B115D7" w:rsidRPr="00FE608E" w:rsidRDefault="00B115D7" w:rsidP="0036378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59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E421A" w14:textId="4236B6E8" w:rsidR="00B115D7" w:rsidRPr="000D6512" w:rsidRDefault="00F6130F" w:rsidP="00363788">
            <w:pPr>
              <w:pStyle w:val="23TATick"/>
              <w:framePr w:hSpace="0" w:wrap="auto" w:vAnchor="margin" w:hAnchor="text" w:yAlign="inline"/>
              <w:ind w:left="0" w:firstLine="0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Building Owner Manual</w:t>
            </w:r>
          </w:p>
        </w:tc>
        <w:tc>
          <w:tcPr>
            <w:tcW w:w="2950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0A9612" w14:textId="671198B0" w:rsidR="00B115D7" w:rsidRPr="00047496" w:rsidRDefault="00B115D7" w:rsidP="00047496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60915708" w:edGrp="everyone"/>
            <w:permEnd w:id="186091570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2BF3FA" w14:textId="77777777" w:rsidR="00B115D7" w:rsidRDefault="00B115D7" w:rsidP="00363788">
            <w:pPr>
              <w:ind w:left="993" w:hanging="993"/>
            </w:pPr>
          </w:p>
        </w:tc>
      </w:tr>
      <w:tr w:rsidR="000D6512" w14:paraId="02FD884D" w14:textId="77777777" w:rsidTr="00363788">
        <w:trPr>
          <w:trHeight w:val="130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164D3E" w14:textId="77777777" w:rsidR="000D6512" w:rsidRPr="00FE608E" w:rsidRDefault="000D6512" w:rsidP="0036378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59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E181E" w14:textId="58DED209" w:rsidR="000D6512" w:rsidRPr="000D6512" w:rsidRDefault="00F6130F" w:rsidP="00363788">
            <w:pPr>
              <w:pStyle w:val="23TATick"/>
              <w:framePr w:hSpace="0" w:wrap="auto" w:vAnchor="margin" w:hAnchor="text" w:yAlign="inline"/>
              <w:ind w:left="0" w:firstLine="0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Health and Safety Documents</w:t>
            </w:r>
          </w:p>
        </w:tc>
        <w:tc>
          <w:tcPr>
            <w:tcW w:w="2950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101382" w14:textId="291B79A5" w:rsidR="000D6512" w:rsidRPr="00047496" w:rsidRDefault="000D6512" w:rsidP="00047496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86185770" w:edGrp="everyone"/>
            <w:permEnd w:id="88618577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C94F8C" w14:textId="77777777" w:rsidR="000D6512" w:rsidRDefault="000D6512" w:rsidP="00363788">
            <w:pPr>
              <w:ind w:left="993" w:hanging="993"/>
            </w:pPr>
          </w:p>
        </w:tc>
      </w:tr>
    </w:tbl>
    <w:p w14:paraId="4CF1FE81" w14:textId="7F50D2E3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3263632E" w14:textId="77777777" w:rsidR="000D6512" w:rsidRDefault="000D6512" w:rsidP="00B115D7">
      <w:pPr>
        <w:rPr>
          <w:rFonts w:ascii="Arial" w:hAnsi="Arial" w:cs="Arial"/>
          <w:sz w:val="22"/>
          <w:szCs w:val="22"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101E97">
          <w:headerReference w:type="default" r:id="rId19"/>
          <w:footerReference w:type="default" r:id="rId20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7733F392" w:rsidR="004E699E" w:rsidRPr="004932A4" w:rsidRDefault="001A0AC1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E96D4F">
            <w:rPr>
              <w:szCs w:val="32"/>
            </w:rPr>
            <w:t>CPCCBC4008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363B8AF1" w:rsidR="004E699E" w:rsidRDefault="001A0AC1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E96D4F">
            <w:rPr>
              <w:szCs w:val="32"/>
            </w:rPr>
            <w:t>Supervise site communication and administration processes for building and construction projects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047496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44522736" w:edGrp="everyone"/>
            <w:permEnd w:id="1144522736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3AFEFEF1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532E6A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</w:t>
            </w:r>
            <w:proofErr w:type="gramStart"/>
            <w:r w:rsidRPr="00750D30">
              <w:rPr>
                <w:rFonts w:ascii="Arial" w:hAnsi="Arial" w:cs="Arial"/>
                <w:sz w:val="20"/>
              </w:rPr>
              <w:t>workplace</w:t>
            </w:r>
            <w:proofErr w:type="gramEnd"/>
            <w:r w:rsidRPr="00750D30">
              <w:rPr>
                <w:rFonts w:ascii="Arial" w:hAnsi="Arial" w:cs="Arial"/>
                <w:sz w:val="20"/>
              </w:rPr>
              <w:t xml:space="preserve"> or a simulated activity set by your Assessor/Observer. </w:t>
            </w:r>
          </w:p>
          <w:p w14:paraId="7FFF2AB1" w14:textId="02B4B578" w:rsidR="00D82F1D" w:rsidRPr="00750D30" w:rsidRDefault="00D82F1D" w:rsidP="00532E6A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532E6A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532E6A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532E6A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532E6A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532E6A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532E6A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532E6A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532E6A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532E6A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532E6A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6"/>
        <w:gridCol w:w="1417"/>
        <w:gridCol w:w="1418"/>
        <w:gridCol w:w="2804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AE2288">
        <w:trPr>
          <w:trHeight w:val="217"/>
          <w:jc w:val="center"/>
        </w:trPr>
        <w:tc>
          <w:tcPr>
            <w:tcW w:w="83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804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AE2288">
        <w:trPr>
          <w:cantSplit/>
          <w:jc w:val="center"/>
        </w:trPr>
        <w:tc>
          <w:tcPr>
            <w:tcW w:w="83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8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804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735726" w:rsidRPr="004932A4" w14:paraId="33EE888A" w14:textId="77777777" w:rsidTr="00AE2288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35CACCFA" w:rsidR="00735726" w:rsidRPr="00E96D4F" w:rsidRDefault="00735726" w:rsidP="00735726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2358FA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497106981" w:edGrp="everyone"/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013F31AB" w14:textId="6569D5C1" w:rsidR="00735726" w:rsidRPr="00906AB7" w:rsidRDefault="001A0AC1" w:rsidP="00735726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735726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497106981"/>
          </w:p>
        </w:tc>
        <w:permStart w:id="774593199" w:edGrp="everyone"/>
        <w:tc>
          <w:tcPr>
            <w:tcW w:w="1418" w:type="dxa"/>
            <w:vAlign w:val="center"/>
          </w:tcPr>
          <w:p w14:paraId="1F9C31D1" w14:textId="77777777" w:rsidR="00735726" w:rsidRPr="00906AB7" w:rsidRDefault="001A0AC1" w:rsidP="00735726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35726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774593199"/>
            <w:r w:rsidR="00735726" w:rsidRPr="00D06775">
              <w:rPr>
                <w:rFonts w:ascii="Arial" w:hAnsi="Arial" w:cs="Arial"/>
                <w:sz w:val="28"/>
              </w:rPr>
              <w:t xml:space="preserve"> </w:t>
            </w:r>
            <w:r w:rsidR="00735726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462FE01D" w:rsidR="00735726" w:rsidRPr="00A44CB5" w:rsidRDefault="001A0AC1" w:rsidP="00735726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54510650" w:edGrp="everyone"/>
                <w:r w:rsidR="00735726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1154510650"/>
              </w:sdtContent>
            </w:sdt>
            <w:r w:rsidR="00735726" w:rsidRPr="00D06775">
              <w:rPr>
                <w:rFonts w:ascii="Arial" w:hAnsi="Arial" w:cs="Arial"/>
                <w:sz w:val="28"/>
              </w:rPr>
              <w:t xml:space="preserve"> </w:t>
            </w:r>
            <w:r w:rsidR="00735726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804" w:type="dxa"/>
            <w:vAlign w:val="center"/>
          </w:tcPr>
          <w:p w14:paraId="413EA5E3" w14:textId="77777777" w:rsidR="00735726" w:rsidRPr="00A44CB5" w:rsidRDefault="00735726" w:rsidP="00735726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62834806" w:edGrp="everyone"/>
            <w:permEnd w:id="462834806"/>
          </w:p>
        </w:tc>
        <w:permStart w:id="737022437" w:edGrp="everyone"/>
        <w:tc>
          <w:tcPr>
            <w:tcW w:w="1287" w:type="dxa"/>
            <w:vAlign w:val="center"/>
          </w:tcPr>
          <w:p w14:paraId="70611D39" w14:textId="10607A51" w:rsidR="00735726" w:rsidRPr="00533511" w:rsidRDefault="001A0AC1" w:rsidP="00735726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35726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737022437"/>
          </w:p>
        </w:tc>
        <w:permStart w:id="947798218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74DC4434" w:rsidR="00735726" w:rsidRPr="00533511" w:rsidRDefault="001A0AC1" w:rsidP="00735726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35726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947798218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735726" w:rsidRPr="00C92642" w14:paraId="708B4E3B" w14:textId="77777777" w:rsidTr="00D47564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BE30D8B" w14:textId="77777777" w:rsidR="00735726" w:rsidRPr="00DE303D" w:rsidRDefault="00735726" w:rsidP="00D47564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735726" w:rsidRPr="00C92642" w14:paraId="0043DB31" w14:textId="77777777" w:rsidTr="00D47564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452B3D" w14:textId="77777777" w:rsidR="00735726" w:rsidRPr="00DE303D" w:rsidRDefault="00735726" w:rsidP="00D47564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17989C1A" w14:textId="77777777" w:rsidR="00735726" w:rsidRPr="00DE303D" w:rsidRDefault="00735726" w:rsidP="0073572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54A95C39" w14:textId="77777777" w:rsidR="00735726" w:rsidRPr="00DE303D" w:rsidRDefault="00735726" w:rsidP="0073572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735726" w:rsidRPr="00BA4D9F" w14:paraId="1B8D6346" w14:textId="77777777" w:rsidTr="00735726">
        <w:trPr>
          <w:trHeight w:val="215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3C8A2B" w14:textId="77777777" w:rsidR="00735726" w:rsidRPr="00466359" w:rsidRDefault="00735726" w:rsidP="00D47564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1748567973" w:edGrp="everyone"/>
            <w:permEnd w:id="1748567973"/>
          </w:p>
        </w:tc>
      </w:tr>
    </w:tbl>
    <w:p w14:paraId="0422BDB0" w14:textId="77777777" w:rsidR="00735726" w:rsidRDefault="00735726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BA4D9F" w14:paraId="788D9B59" w14:textId="34CD404B" w:rsidTr="00347747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145D62A2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 w:rsidR="00E96D4F">
              <w:rPr>
                <w:rFonts w:ascii="Arial" w:hAnsi="Arial" w:cs="Arial"/>
                <w:b/>
                <w:bCs/>
                <w:spacing w:val="-2"/>
                <w:sz w:val="20"/>
              </w:rPr>
              <w:t>1</w:t>
            </w:r>
          </w:p>
        </w:tc>
      </w:tr>
      <w:tr w:rsidR="00AC0794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0F7E67DE" w14:textId="77777777" w:rsidR="00AC0794" w:rsidRDefault="001A0AC1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83730319" w:edGrp="everyone"/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983730319"/>
              </w:sdtContent>
            </w:sdt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788D64E4" w14:textId="5FB7FED0" w:rsidR="00AC0794" w:rsidRDefault="001A0AC1" w:rsidP="0011416F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3324782" w:edGrp="everyone"/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13324782"/>
              </w:sdtContent>
            </w:sdt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584F56">
              <w:rPr>
                <w:rFonts w:ascii="Arial" w:hAnsi="Arial" w:cs="Arial"/>
                <w:sz w:val="19"/>
                <w:szCs w:val="19"/>
              </w:rPr>
              <w:t>[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80867326" w:edGrp="everyone"/>
                <w:r w:rsidR="002908D0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80867326"/>
              </w:sdtContent>
            </w:sdt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All from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54049241" w:edGrp="everyone"/>
                <w:r w:rsidR="002908D0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54049241"/>
              </w:sdtContent>
            </w:sdt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Specific </w:t>
            </w:r>
            <w:r w:rsidR="006C1A6C" w:rsidRPr="002908D0">
              <w:rPr>
                <w:rFonts w:ascii="Arial" w:hAnsi="Arial" w:cs="Arial"/>
                <w:sz w:val="19"/>
                <w:szCs w:val="19"/>
              </w:rPr>
              <w:t>student</w:t>
            </w:r>
            <w:r w:rsidR="006C1A6C">
              <w:rPr>
                <w:rFonts w:ascii="Arial" w:hAnsi="Arial" w:cs="Arial"/>
                <w:sz w:val="19"/>
                <w:szCs w:val="19"/>
              </w:rPr>
              <w:t>s involved</w:t>
            </w:r>
            <w:r w:rsidR="002908D0">
              <w:rPr>
                <w:rFonts w:ascii="Arial" w:hAnsi="Arial" w:cs="Arial"/>
                <w:sz w:val="19"/>
                <w:szCs w:val="19"/>
              </w:rPr>
              <w:t xml:space="preserve"> – </w:t>
            </w:r>
            <w:r w:rsidR="00584F56">
              <w:rPr>
                <w:rFonts w:ascii="Arial" w:hAnsi="Arial" w:cs="Arial"/>
                <w:sz w:val="19"/>
                <w:szCs w:val="19"/>
              </w:rPr>
              <w:t>identify students]</w:t>
            </w:r>
          </w:p>
        </w:tc>
      </w:tr>
      <w:tr w:rsidR="00AC0794" w:rsidRPr="00BA4D9F" w14:paraId="52227B5E" w14:textId="3EB974F1" w:rsidTr="00FC0E01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AC0794" w:rsidRPr="00BD2F22" w:rsidRDefault="0000720C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="00AC0794"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AC0794" w:rsidRPr="00BD2F22" w:rsidRDefault="00795D87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795D87" w:rsidRPr="00BA4D9F" w14:paraId="2835A828" w14:textId="77777777" w:rsidTr="00AE2288">
        <w:trPr>
          <w:trHeight w:val="181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041FA5E3" w:rsidR="00795D87" w:rsidRPr="00E96D4F" w:rsidRDefault="00AB3A1B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_Ref126758841 \r \h </w:instrText>
            </w:r>
            <w:r w:rsidR="00D4411B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881BE6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7AE5B0D4" w:rsidR="00795D87" w:rsidRPr="00E96D4F" w:rsidRDefault="006C1A6C" w:rsidP="00D4411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96D4F">
              <w:rPr>
                <w:rFonts w:ascii="Arial" w:hAnsi="Arial" w:cs="Arial"/>
                <w:sz w:val="19"/>
                <w:szCs w:val="19"/>
              </w:rPr>
              <w:t>Specify</w:t>
            </w:r>
            <w:r w:rsidR="00AB3A1B">
              <w:rPr>
                <w:rFonts w:ascii="Arial" w:hAnsi="Arial" w:cs="Arial"/>
                <w:sz w:val="19"/>
                <w:szCs w:val="19"/>
              </w:rPr>
              <w:t xml:space="preserve"> (</w:t>
            </w:r>
            <w:r w:rsidR="00AB3A1B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="00AB3A1B">
              <w:rPr>
                <w:rFonts w:ascii="Arial" w:hAnsi="Arial" w:cs="Arial"/>
                <w:sz w:val="19"/>
                <w:szCs w:val="19"/>
              </w:rPr>
              <w:t>)</w:t>
            </w:r>
            <w:r w:rsidRPr="00E96D4F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AB3A1B">
              <w:rPr>
                <w:rFonts w:ascii="Arial" w:hAnsi="Arial" w:cs="Arial"/>
                <w:sz w:val="19"/>
                <w:szCs w:val="19"/>
              </w:rPr>
              <w:t>websites and workplace documents accessed and reviewed:</w:t>
            </w:r>
            <w:r w:rsidR="00795D87" w:rsidRPr="00E96D4F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 w14:paraId="2ADBE538" w14:textId="77777777" w:rsidR="00967ADC" w:rsidRDefault="001A0AC1" w:rsidP="00D4411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5959048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15629842" w:edGrp="everyone"/>
                <w:r w:rsidR="00AB3A1B" w:rsidRPr="00E96D4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15629842"/>
              </w:sdtContent>
            </w:sdt>
            <w:r w:rsidR="00AB3A1B" w:rsidRPr="00E96D4F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AB3A1B">
              <w:rPr>
                <w:rFonts w:ascii="Arial" w:hAnsi="Arial" w:cs="Arial"/>
                <w:sz w:val="19"/>
                <w:szCs w:val="19"/>
              </w:rPr>
              <w:t>WorkSafe (state or national website)</w:t>
            </w:r>
            <w:r w:rsidR="00AB3A1B" w:rsidRPr="00E96D4F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3377385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60654245" w:edGrp="everyone"/>
                <w:r w:rsidR="00AB3A1B" w:rsidRPr="00E96D4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60654245"/>
              </w:sdtContent>
            </w:sdt>
            <w:r w:rsidR="00AB3A1B" w:rsidRPr="00E96D4F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AB3A1B">
              <w:rPr>
                <w:rFonts w:ascii="Arial" w:hAnsi="Arial" w:cs="Arial"/>
                <w:sz w:val="19"/>
                <w:szCs w:val="19"/>
              </w:rPr>
              <w:t xml:space="preserve">National Construction Code (NCC)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2099114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8733886" w:edGrp="everyone"/>
                <w:r w:rsidR="00AB3A1B" w:rsidRPr="00E96D4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58733886"/>
              </w:sdtContent>
            </w:sdt>
            <w:r w:rsidR="00AB3A1B" w:rsidRPr="00E96D4F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AB3A1B">
              <w:rPr>
                <w:rFonts w:ascii="Arial" w:hAnsi="Arial" w:cs="Arial"/>
                <w:sz w:val="19"/>
                <w:szCs w:val="19"/>
              </w:rPr>
              <w:t xml:space="preserve">Local Council  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9955293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19716552" w:edGrp="everyone"/>
                <w:r w:rsidR="00AB3A1B" w:rsidRPr="00E96D4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19716552"/>
              </w:sdtContent>
            </w:sdt>
            <w:r w:rsidR="00AB3A1B" w:rsidRPr="00E96D4F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AB3A1B">
              <w:rPr>
                <w:rFonts w:ascii="Arial" w:hAnsi="Arial" w:cs="Arial"/>
                <w:sz w:val="19"/>
                <w:szCs w:val="19"/>
              </w:rPr>
              <w:t xml:space="preserve">State building regulator </w:t>
            </w:r>
            <w:permStart w:id="169371668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4136035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B3A1B" w:rsidRPr="00E96D4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9371668"/>
              </w:sdtContent>
            </w:sdt>
            <w:r w:rsidR="00AB3A1B" w:rsidRPr="00E96D4F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AB3A1B">
              <w:rPr>
                <w:rFonts w:ascii="Arial" w:hAnsi="Arial" w:cs="Arial"/>
                <w:sz w:val="19"/>
                <w:szCs w:val="19"/>
              </w:rPr>
              <w:t>SAI Global or other site for Australian Standards</w:t>
            </w:r>
            <w:r w:rsidR="00967ADC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ermStart w:id="9509035" w:edGrp="everyone"/>
          <w:p w14:paraId="584F01FE" w14:textId="00F79516" w:rsidR="00967ADC" w:rsidRDefault="001A0AC1" w:rsidP="00D4411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610527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1463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9509035"/>
            <w:r w:rsidR="00967ADC" w:rsidRPr="00E96D4F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967ADC">
              <w:rPr>
                <w:rFonts w:ascii="Arial" w:hAnsi="Arial" w:cs="Arial"/>
                <w:sz w:val="19"/>
                <w:szCs w:val="19"/>
              </w:rPr>
              <w:t xml:space="preserve">Workplace intranet or files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6700923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99693103" w:edGrp="everyone"/>
                <w:r w:rsidR="00967ADC" w:rsidRPr="00E96D4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99693103"/>
              </w:sdtContent>
            </w:sdt>
            <w:r w:rsidR="00967ADC" w:rsidRPr="00E96D4F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967ADC">
              <w:rPr>
                <w:rFonts w:ascii="Arial" w:hAnsi="Arial" w:cs="Arial"/>
                <w:sz w:val="19"/>
                <w:szCs w:val="19"/>
              </w:rPr>
              <w:t xml:space="preserve">Project Scope document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4520559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14959749" w:edGrp="everyone"/>
                <w:r w:rsidR="00967ADC" w:rsidRPr="00E96D4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014959749"/>
              </w:sdtContent>
            </w:sdt>
            <w:r w:rsidR="00967ADC" w:rsidRPr="00E96D4F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967ADC">
              <w:rPr>
                <w:rFonts w:ascii="Arial" w:hAnsi="Arial" w:cs="Arial"/>
                <w:sz w:val="19"/>
                <w:szCs w:val="19"/>
              </w:rPr>
              <w:t xml:space="preserve">Site Safety Plan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8333033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52749333" w:edGrp="everyone"/>
                <w:r w:rsidR="00967ADC" w:rsidRPr="00E96D4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52749333"/>
              </w:sdtContent>
            </w:sdt>
            <w:r w:rsidR="00967ADC" w:rsidRPr="00E96D4F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967ADC">
              <w:rPr>
                <w:rFonts w:ascii="Arial" w:hAnsi="Arial" w:cs="Arial"/>
                <w:sz w:val="19"/>
                <w:szCs w:val="19"/>
              </w:rPr>
              <w:t xml:space="preserve">Schedule </w:t>
            </w:r>
          </w:p>
          <w:p w14:paraId="28979E89" w14:textId="77777777" w:rsidR="00BC5F7D" w:rsidRDefault="001A0AC1" w:rsidP="00D4411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5356175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93380224" w:edGrp="everyone"/>
                <w:r w:rsidR="00967ADC" w:rsidRPr="00E96D4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93380224"/>
              </w:sdtContent>
            </w:sdt>
            <w:r w:rsidR="00967ADC" w:rsidRPr="00E96D4F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967ADC">
              <w:rPr>
                <w:rFonts w:ascii="Arial" w:hAnsi="Arial" w:cs="Arial"/>
                <w:sz w:val="19"/>
                <w:szCs w:val="19"/>
              </w:rPr>
              <w:t xml:space="preserve">Project Performance Measurement baseline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4275494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75136225" w:edGrp="everyone"/>
                <w:r w:rsidR="00967ADC" w:rsidRPr="00E96D4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75136225"/>
              </w:sdtContent>
            </w:sdt>
            <w:r w:rsidR="00967ADC" w:rsidRPr="00E96D4F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967ADC">
              <w:rPr>
                <w:rFonts w:ascii="Arial" w:hAnsi="Arial" w:cs="Arial"/>
                <w:sz w:val="19"/>
                <w:szCs w:val="19"/>
              </w:rPr>
              <w:t xml:space="preserve">Communications plan </w:t>
            </w:r>
          </w:p>
          <w:p w14:paraId="0D9BAC82" w14:textId="7F38D7C6" w:rsidR="00AE2288" w:rsidRPr="00AE2288" w:rsidRDefault="001A0AC1" w:rsidP="00D4411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4841365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18315071" w:edGrp="everyone"/>
                <w:r w:rsidR="00AB3A1B" w:rsidRPr="00E96D4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18315071"/>
              </w:sdtContent>
            </w:sdt>
            <w:r w:rsidR="00AB3A1B" w:rsidRPr="00E96D4F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 w:rsidR="00967ADC" w:rsidRPr="00E96D4F"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829492298" w:edGrp="everyone"/>
            <w:permEnd w:id="829492298"/>
          </w:p>
        </w:tc>
      </w:tr>
      <w:tr w:rsidR="003F1188" w:rsidRPr="00BA4D9F" w14:paraId="033CD7F2" w14:textId="77777777" w:rsidTr="00FC0E01">
        <w:trPr>
          <w:trHeight w:val="1474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790A720" w14:textId="202C3995" w:rsidR="003F1188" w:rsidRDefault="003F1188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_Ref126836475 \r \h </w:instrText>
            </w:r>
            <w:r w:rsidR="00D4411B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881BE6"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  <w:p w14:paraId="3DE2DFE8" w14:textId="1A986DC4" w:rsidR="005A0589" w:rsidRPr="00E96D4F" w:rsidRDefault="005A0589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_Ref126839541 \r \h </w:instrText>
            </w:r>
            <w:r w:rsidR="00D4411B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881BE6">
              <w:rPr>
                <w:rFonts w:ascii="Arial" w:hAnsi="Arial" w:cs="Arial"/>
                <w:sz w:val="19"/>
                <w:szCs w:val="19"/>
              </w:rPr>
              <w:t xml:space="preserve">1.4A.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2E4BED1" w14:textId="77777777" w:rsidR="003F1188" w:rsidRDefault="003F1188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which trade work is to be inspected using the two (2) progress inspection checklists:</w:t>
            </w:r>
          </w:p>
          <w:p w14:paraId="18E17CC1" w14:textId="56F66A8B" w:rsidR="003F1188" w:rsidRDefault="003F1188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1.</w:t>
            </w:r>
            <w:r w:rsidR="00D4411B"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1749576049" w:edGrp="everyone"/>
            <w:permEnd w:id="1749576049"/>
          </w:p>
          <w:p w14:paraId="102084B0" w14:textId="77777777" w:rsidR="00C865DE" w:rsidRDefault="00C865DE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6FFBADCB" w14:textId="77777777" w:rsidR="00C865DE" w:rsidRPr="00D4411B" w:rsidRDefault="00C865DE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43B49ECC" w14:textId="1B46DB76" w:rsidR="003F1188" w:rsidRPr="00E96D4F" w:rsidRDefault="003F1188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2.</w:t>
            </w:r>
            <w:r w:rsidR="00D4411B"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1238437449" w:edGrp="everyone"/>
            <w:permEnd w:id="1238437449"/>
          </w:p>
        </w:tc>
      </w:tr>
      <w:tr w:rsidR="00347747" w:rsidRPr="00BA4D9F" w14:paraId="58AD6AC0" w14:textId="77777777" w:rsidTr="00FC0E01">
        <w:trPr>
          <w:trHeight w:val="1247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EE879DC" w14:textId="7824C2A5" w:rsidR="00347747" w:rsidRDefault="00347747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_Ref126837159 \r \h </w:instrText>
            </w:r>
            <w:r w:rsidR="00D4411B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881BE6">
              <w:rPr>
                <w:rFonts w:ascii="Arial" w:hAnsi="Arial" w:cs="Arial"/>
                <w:sz w:val="19"/>
                <w:szCs w:val="19"/>
              </w:rPr>
              <w:t xml:space="preserve">1.1E.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6F0FE0" w14:textId="77777777" w:rsidR="00347747" w:rsidRDefault="00347747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type of schedule accessed/developed:</w:t>
            </w:r>
          </w:p>
          <w:p w14:paraId="3797E15C" w14:textId="6CB3FC96" w:rsidR="00347747" w:rsidRPr="00D4411B" w:rsidRDefault="00347747" w:rsidP="00347747">
            <w:pPr>
              <w:pStyle w:val="38PASBenchmark"/>
              <w:rPr>
                <w:vanish w:val="0"/>
                <w:color w:val="auto"/>
              </w:rPr>
            </w:pPr>
            <w:permStart w:id="1935301497" w:edGrp="everyone"/>
            <w:permEnd w:id="1935301497"/>
          </w:p>
        </w:tc>
      </w:tr>
      <w:tr w:rsidR="00347747" w:rsidRPr="00BA4D9F" w14:paraId="3E1A1AC9" w14:textId="77777777" w:rsidTr="00FC0E01">
        <w:trPr>
          <w:trHeight w:val="1247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785478" w14:textId="43EA0A42" w:rsidR="00347747" w:rsidRDefault="00347747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_Ref126836856 \r \h </w:instrText>
            </w:r>
            <w:r w:rsidR="00D4411B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881BE6">
              <w:rPr>
                <w:rFonts w:ascii="Arial" w:hAnsi="Arial" w:cs="Arial"/>
                <w:sz w:val="19"/>
                <w:szCs w:val="19"/>
              </w:rPr>
              <w:t xml:space="preserve">1.1F.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988246" w14:textId="77777777" w:rsidR="00347747" w:rsidRDefault="00347747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how information relating to quality control standards was shared with quality team.</w:t>
            </w:r>
          </w:p>
          <w:p w14:paraId="504D3C96" w14:textId="32DD3549" w:rsidR="00347747" w:rsidRPr="00D4411B" w:rsidRDefault="00347747" w:rsidP="00347747">
            <w:pPr>
              <w:pStyle w:val="38PASBenchmark"/>
              <w:rPr>
                <w:vanish w:val="0"/>
                <w:color w:val="auto"/>
              </w:rPr>
            </w:pPr>
            <w:permStart w:id="2007530587" w:edGrp="everyone"/>
            <w:permEnd w:id="2007530587"/>
          </w:p>
        </w:tc>
      </w:tr>
      <w:tr w:rsidR="006C1A6C" w:rsidRPr="00BA4D9F" w14:paraId="473FFD16" w14:textId="2463FF27" w:rsidTr="00FC0E01">
        <w:trPr>
          <w:trHeight w:val="1247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77A3B41" w14:textId="66F3ABD3" w:rsidR="006C1A6C" w:rsidRPr="00E96D4F" w:rsidRDefault="00D66E81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_Ref126837807 \r \h </w:instrText>
            </w:r>
            <w:r w:rsidR="00D4411B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881BE6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6D23E67" w14:textId="0CE55095" w:rsidR="006C1A6C" w:rsidRDefault="00D66E81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how administrative requirements were determined</w:t>
            </w:r>
            <w:r w:rsidR="005A0589">
              <w:rPr>
                <w:rFonts w:ascii="Arial" w:hAnsi="Arial" w:cs="Arial"/>
                <w:sz w:val="19"/>
                <w:szCs w:val="19"/>
              </w:rPr>
              <w:t xml:space="preserve"> and recorded:</w:t>
            </w:r>
          </w:p>
          <w:p w14:paraId="2B404400" w14:textId="696FF121" w:rsidR="00D66E81" w:rsidRPr="00D4411B" w:rsidRDefault="00D66E81" w:rsidP="00D66E81">
            <w:pPr>
              <w:pStyle w:val="38PASBenchmark"/>
              <w:rPr>
                <w:vanish w:val="0"/>
                <w:color w:val="auto"/>
              </w:rPr>
            </w:pPr>
            <w:permStart w:id="518393603" w:edGrp="everyone"/>
            <w:permEnd w:id="518393603"/>
          </w:p>
        </w:tc>
      </w:tr>
      <w:tr w:rsidR="006C1A6C" w:rsidRPr="00BA4D9F" w14:paraId="564248C2" w14:textId="07D8BF3B" w:rsidTr="00FC0E01">
        <w:trPr>
          <w:trHeight w:val="1701"/>
        </w:trPr>
        <w:tc>
          <w:tcPr>
            <w:tcW w:w="67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6B0240" w14:textId="67FA3CA7" w:rsidR="006C1A6C" w:rsidRPr="00E96D4F" w:rsidRDefault="00C865DE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lastRenderedPageBreak/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_Ref126838101 \r \h </w:instrText>
            </w:r>
            <w:r w:rsidR="00D4411B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881BE6">
              <w:rPr>
                <w:rFonts w:ascii="Arial" w:hAnsi="Arial" w:cs="Arial"/>
                <w:sz w:val="19"/>
                <w:szCs w:val="19"/>
              </w:rPr>
              <w:t xml:space="preserve">1.2E.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009291" w14:textId="77777777" w:rsidR="006C1A6C" w:rsidRDefault="00C865DE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details of insurance claim made:</w:t>
            </w:r>
          </w:p>
          <w:p w14:paraId="212CFDF2" w14:textId="27576C28" w:rsidR="00AE2288" w:rsidRPr="00E96D4F" w:rsidRDefault="00AE2288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287849014" w:edGrp="everyone"/>
            <w:permEnd w:id="1287849014"/>
          </w:p>
        </w:tc>
      </w:tr>
      <w:tr w:rsidR="00E96D4F" w:rsidRPr="00BA4D9F" w14:paraId="388A41EB" w14:textId="77777777" w:rsidTr="00EA6E64">
        <w:trPr>
          <w:trHeight w:val="2966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23853D9" w14:textId="40883F20" w:rsidR="00E96D4F" w:rsidRDefault="00E4086F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_Ref126838888 \r \h </w:instrText>
            </w:r>
            <w:r w:rsidR="00D4411B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881BE6"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  <w:p w14:paraId="3EBC523F" w14:textId="6F1AA03B" w:rsidR="005A0589" w:rsidRPr="00E96D4F" w:rsidRDefault="005A0589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_Ref126839300 \r \h </w:instrText>
            </w:r>
            <w:r w:rsidR="00D4411B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881BE6">
              <w:rPr>
                <w:rFonts w:ascii="Arial" w:hAnsi="Arial" w:cs="Arial"/>
                <w:sz w:val="19"/>
                <w:szCs w:val="19"/>
              </w:rPr>
              <w:t xml:space="preserve">1.3B.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_Ref126839306 \r \h </w:instrText>
            </w:r>
            <w:r w:rsidR="00D4411B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881BE6"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="002A7D4A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="002A7D4A">
              <w:rPr>
                <w:rFonts w:ascii="Arial" w:hAnsi="Arial" w:cs="Arial"/>
                <w:sz w:val="19"/>
                <w:szCs w:val="19"/>
              </w:rPr>
              <w:instrText xml:space="preserve"> REF _Ref126841517 \r \h </w:instrText>
            </w:r>
            <w:r w:rsidR="00D4411B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="002A7D4A">
              <w:rPr>
                <w:rFonts w:ascii="Arial" w:hAnsi="Arial" w:cs="Arial"/>
                <w:sz w:val="19"/>
                <w:szCs w:val="19"/>
              </w:rPr>
            </w:r>
            <w:r w:rsidR="002A7D4A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881BE6">
              <w:rPr>
                <w:rFonts w:ascii="Arial" w:hAnsi="Arial" w:cs="Arial"/>
                <w:sz w:val="19"/>
                <w:szCs w:val="19"/>
              </w:rPr>
              <w:t xml:space="preserve">1.6C. </w:t>
            </w:r>
            <w:r w:rsidR="002A7D4A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1408D49" w14:textId="77777777" w:rsidR="00E96D4F" w:rsidRDefault="00E4086F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communication systems implemented effectively:</w:t>
            </w:r>
          </w:p>
          <w:p w14:paraId="59AC0D62" w14:textId="7C628756" w:rsidR="005A0589" w:rsidRPr="00D4411B" w:rsidRDefault="005A0589" w:rsidP="00E4086F">
            <w:pPr>
              <w:pStyle w:val="38PASBenchmark"/>
              <w:rPr>
                <w:vanish w:val="0"/>
                <w:color w:val="auto"/>
              </w:rPr>
            </w:pPr>
            <w:permStart w:id="943793555" w:edGrp="everyone"/>
            <w:permEnd w:id="943793555"/>
          </w:p>
        </w:tc>
      </w:tr>
      <w:tr w:rsidR="00E96D4F" w:rsidRPr="00BA4D9F" w14:paraId="6CD59E63" w14:textId="77777777" w:rsidTr="00EA6E64">
        <w:trPr>
          <w:trHeight w:val="140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B0F9BA1" w14:textId="70E9BDDB" w:rsidR="00E96D4F" w:rsidRPr="00E96D4F" w:rsidRDefault="000B12AF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_Ref126840291 \r \h </w:instrText>
            </w:r>
            <w:r w:rsidR="00D4411B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881BE6">
              <w:rPr>
                <w:rFonts w:ascii="Arial" w:hAnsi="Arial" w:cs="Arial"/>
                <w:sz w:val="19"/>
                <w:szCs w:val="19"/>
              </w:rPr>
              <w:t xml:space="preserve">1.4B.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3EA915E" w14:textId="77777777" w:rsidR="00E96D4F" w:rsidRDefault="000B12AF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Specify how site safety and </w:t>
            </w:r>
            <w:r w:rsidR="00935A74">
              <w:rPr>
                <w:rFonts w:ascii="Arial" w:hAnsi="Arial" w:cs="Arial"/>
                <w:sz w:val="19"/>
                <w:szCs w:val="19"/>
              </w:rPr>
              <w:t>workplace procedures were adhered to:</w:t>
            </w:r>
          </w:p>
          <w:p w14:paraId="10D23F5D" w14:textId="3AA35466" w:rsidR="00935A74" w:rsidRPr="00D4411B" w:rsidRDefault="00935A74" w:rsidP="00935A74">
            <w:pPr>
              <w:pStyle w:val="38PASBenchmark"/>
              <w:rPr>
                <w:vanish w:val="0"/>
                <w:color w:val="auto"/>
              </w:rPr>
            </w:pPr>
            <w:permStart w:id="1207459143" w:edGrp="everyone"/>
            <w:permEnd w:id="1207459143"/>
          </w:p>
        </w:tc>
      </w:tr>
      <w:tr w:rsidR="00E96D4F" w:rsidRPr="00BA4D9F" w14:paraId="30155DCD" w14:textId="77777777" w:rsidTr="00FC0E01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5E14C9" w14:textId="40BF49A9" w:rsidR="00E96D4F" w:rsidRPr="00E96D4F" w:rsidRDefault="00935A74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_Ref126840478 \r \h </w:instrText>
            </w:r>
            <w:r w:rsidR="00D4411B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881BE6">
              <w:rPr>
                <w:rFonts w:ascii="Arial" w:hAnsi="Arial" w:cs="Arial"/>
                <w:sz w:val="19"/>
                <w:szCs w:val="19"/>
              </w:rPr>
              <w:t xml:space="preserve">1.4C.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_Ref126840574 \r \h </w:instrText>
            </w:r>
            <w:r w:rsidR="00D4411B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881BE6">
              <w:rPr>
                <w:rFonts w:ascii="Arial" w:hAnsi="Arial" w:cs="Arial"/>
                <w:sz w:val="19"/>
                <w:szCs w:val="19"/>
              </w:rPr>
              <w:t xml:space="preserve">1.4D.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="002A7D4A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="002A7D4A">
              <w:rPr>
                <w:rFonts w:ascii="Arial" w:hAnsi="Arial" w:cs="Arial"/>
                <w:sz w:val="19"/>
                <w:szCs w:val="19"/>
              </w:rPr>
              <w:instrText xml:space="preserve"> REF _Ref126841138 \r \h </w:instrText>
            </w:r>
            <w:r w:rsidR="00D4411B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="002A7D4A">
              <w:rPr>
                <w:rFonts w:ascii="Arial" w:hAnsi="Arial" w:cs="Arial"/>
                <w:sz w:val="19"/>
                <w:szCs w:val="19"/>
              </w:rPr>
            </w:r>
            <w:r w:rsidR="002A7D4A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881BE6">
              <w:rPr>
                <w:rFonts w:ascii="Arial" w:hAnsi="Arial" w:cs="Arial"/>
                <w:sz w:val="19"/>
                <w:szCs w:val="19"/>
              </w:rPr>
              <w:t xml:space="preserve">1.6A. </w:t>
            </w:r>
            <w:r w:rsidR="002A7D4A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75CB15" w14:textId="64A6EDF0" w:rsidR="00E96D4F" w:rsidRDefault="00935A74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area being inspected for defects/issues:</w:t>
            </w:r>
          </w:p>
          <w:p w14:paraId="12505D3B" w14:textId="50D53DFF" w:rsidR="00935A74" w:rsidRPr="00D4411B" w:rsidRDefault="00935A74" w:rsidP="00935A74">
            <w:pPr>
              <w:pStyle w:val="38PASBenchmark"/>
              <w:rPr>
                <w:vanish w:val="0"/>
                <w:color w:val="auto"/>
              </w:rPr>
            </w:pPr>
            <w:permStart w:id="695696549" w:edGrp="everyone"/>
            <w:permEnd w:id="695696549"/>
          </w:p>
        </w:tc>
      </w:tr>
      <w:tr w:rsidR="002A7D4A" w:rsidRPr="00BA4D9F" w14:paraId="445761BC" w14:textId="77777777" w:rsidTr="00FC0E01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D85D7AE" w14:textId="2AE80040" w:rsidR="002A7D4A" w:rsidRDefault="002A7D4A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_Ref126841138 \r \h </w:instrText>
            </w:r>
            <w:r w:rsidR="00D4411B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881BE6">
              <w:rPr>
                <w:rFonts w:ascii="Arial" w:hAnsi="Arial" w:cs="Arial"/>
                <w:sz w:val="19"/>
                <w:szCs w:val="19"/>
              </w:rPr>
              <w:t xml:space="preserve">1.6A.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39937CF" w14:textId="77777777" w:rsidR="002A7D4A" w:rsidRDefault="002A7D4A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area being inspected following notification by external parties:</w:t>
            </w:r>
          </w:p>
          <w:p w14:paraId="52AFFBB0" w14:textId="7DBD2F80" w:rsidR="002A7D4A" w:rsidRPr="00D4411B" w:rsidRDefault="002A7D4A" w:rsidP="002A7D4A">
            <w:pPr>
              <w:pStyle w:val="38PASBenchmark"/>
              <w:rPr>
                <w:vanish w:val="0"/>
                <w:color w:val="auto"/>
              </w:rPr>
            </w:pPr>
            <w:permStart w:id="228023599" w:edGrp="everyone"/>
            <w:permEnd w:id="228023599"/>
          </w:p>
        </w:tc>
      </w:tr>
      <w:tr w:rsidR="002A7D4A" w:rsidRPr="00BA4D9F" w14:paraId="02540C5A" w14:textId="77777777" w:rsidTr="00FC0E01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C2D8A02" w14:textId="3F61AE50" w:rsidR="002A7D4A" w:rsidRDefault="002A7D4A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_Ref126841138 \r \h </w:instrText>
            </w:r>
            <w:r w:rsidR="00D4411B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881BE6">
              <w:rPr>
                <w:rFonts w:ascii="Arial" w:hAnsi="Arial" w:cs="Arial"/>
                <w:sz w:val="19"/>
                <w:szCs w:val="19"/>
              </w:rPr>
              <w:t xml:space="preserve">1.6A.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46E2B55" w14:textId="77777777" w:rsidR="002A7D4A" w:rsidRDefault="002A7D4A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liabilities/remedial action undertaken following notification of work defects:</w:t>
            </w:r>
          </w:p>
          <w:p w14:paraId="4A14281F" w14:textId="1C887BC1" w:rsidR="002A7D4A" w:rsidRPr="00D4411B" w:rsidRDefault="002A7D4A" w:rsidP="002A7D4A">
            <w:pPr>
              <w:pStyle w:val="38PASBenchmark"/>
              <w:rPr>
                <w:vanish w:val="0"/>
                <w:color w:val="auto"/>
              </w:rPr>
            </w:pPr>
            <w:permStart w:id="262305963" w:edGrp="everyone"/>
            <w:permEnd w:id="262305963"/>
          </w:p>
        </w:tc>
      </w:tr>
      <w:tr w:rsidR="00AB3A1B" w:rsidRPr="00BA4D9F" w14:paraId="5C667007" w14:textId="77777777" w:rsidTr="00FC0E01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3401AE" w14:textId="5496FD4E" w:rsidR="00AB3A1B" w:rsidRDefault="00935A74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_Ref126840574 \r \h </w:instrText>
            </w:r>
            <w:r w:rsidR="00D4411B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881BE6">
              <w:rPr>
                <w:rFonts w:ascii="Arial" w:hAnsi="Arial" w:cs="Arial"/>
                <w:sz w:val="19"/>
                <w:szCs w:val="19"/>
              </w:rPr>
              <w:t xml:space="preserve">1.4D.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  <w:p w14:paraId="06071C82" w14:textId="41DD0855" w:rsidR="002A7D4A" w:rsidRDefault="002A7D4A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_Ref126841443 \r \h </w:instrText>
            </w:r>
            <w:r w:rsidR="00D4411B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881BE6">
              <w:rPr>
                <w:rFonts w:ascii="Arial" w:hAnsi="Arial" w:cs="Arial"/>
                <w:sz w:val="19"/>
                <w:szCs w:val="19"/>
              </w:rPr>
              <w:t xml:space="preserve">1.6B.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  <w:p w14:paraId="2614F65E" w14:textId="1E5EBCAE" w:rsidR="002A7D4A" w:rsidRPr="00E96D4F" w:rsidRDefault="002A7D4A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_Ref126841517 \r \h </w:instrText>
            </w:r>
            <w:r w:rsidR="00D4411B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881BE6">
              <w:rPr>
                <w:rFonts w:ascii="Arial" w:hAnsi="Arial" w:cs="Arial"/>
                <w:sz w:val="19"/>
                <w:szCs w:val="19"/>
              </w:rPr>
              <w:t xml:space="preserve">1.6C.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7002AC0" w14:textId="3D77495B" w:rsidR="00AB3A1B" w:rsidRDefault="00935A74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who was notified of defect</w:t>
            </w:r>
            <w:r w:rsidR="002A7D4A">
              <w:rPr>
                <w:rFonts w:ascii="Arial" w:hAnsi="Arial" w:cs="Arial"/>
                <w:sz w:val="19"/>
                <w:szCs w:val="19"/>
              </w:rPr>
              <w:t xml:space="preserve"> and rectification plan</w:t>
            </w:r>
            <w:r>
              <w:rPr>
                <w:rFonts w:ascii="Arial" w:hAnsi="Arial" w:cs="Arial"/>
                <w:sz w:val="19"/>
                <w:szCs w:val="19"/>
              </w:rPr>
              <w:t>:</w:t>
            </w:r>
          </w:p>
          <w:p w14:paraId="0D3C466D" w14:textId="3A277B7D" w:rsidR="002A7D4A" w:rsidRPr="00D4411B" w:rsidRDefault="002A7D4A" w:rsidP="00935A74">
            <w:pPr>
              <w:pStyle w:val="38PASBenchmark"/>
              <w:rPr>
                <w:vanish w:val="0"/>
                <w:color w:val="auto"/>
              </w:rPr>
            </w:pPr>
            <w:permStart w:id="783054640" w:edGrp="everyone"/>
            <w:permEnd w:id="783054640"/>
          </w:p>
        </w:tc>
      </w:tr>
      <w:tr w:rsidR="00AB3A1B" w:rsidRPr="00BA4D9F" w14:paraId="03D7F3EA" w14:textId="77777777" w:rsidTr="00FC0E01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0E4B1BB" w14:textId="49A5FAE4" w:rsidR="00AB3A1B" w:rsidRPr="00E96D4F" w:rsidRDefault="00935A74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_Ref126840905 \r \h </w:instrText>
            </w:r>
            <w:r w:rsidR="00D4411B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881BE6">
              <w:rPr>
                <w:rFonts w:ascii="Arial" w:hAnsi="Arial" w:cs="Arial"/>
                <w:sz w:val="19"/>
                <w:szCs w:val="19"/>
              </w:rPr>
              <w:t xml:space="preserve">1.5H.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78D231" w14:textId="77777777" w:rsidR="00AB3A1B" w:rsidRDefault="00935A74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how rectified work was monitored:</w:t>
            </w:r>
          </w:p>
          <w:p w14:paraId="40833012" w14:textId="484EBC1F" w:rsidR="00935A74" w:rsidRPr="00D4411B" w:rsidRDefault="00935A74" w:rsidP="00935A74">
            <w:pPr>
              <w:pStyle w:val="38PASBenchmark"/>
              <w:rPr>
                <w:vanish w:val="0"/>
                <w:color w:val="auto"/>
              </w:rPr>
            </w:pPr>
            <w:permStart w:id="1872511126" w:edGrp="everyone"/>
            <w:permEnd w:id="1872511126"/>
          </w:p>
        </w:tc>
      </w:tr>
      <w:tr w:rsidR="00AB3A1B" w:rsidRPr="00BA4D9F" w14:paraId="41D48A95" w14:textId="77777777" w:rsidTr="00FC0E01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B51587" w14:textId="579F5C56" w:rsidR="00AB3A1B" w:rsidRPr="00E96D4F" w:rsidRDefault="002A7D4A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_Ref126841554 \r \h </w:instrText>
            </w:r>
            <w:r w:rsidR="00D4411B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881BE6">
              <w:rPr>
                <w:rFonts w:ascii="Arial" w:hAnsi="Arial" w:cs="Arial"/>
                <w:sz w:val="19"/>
                <w:szCs w:val="19"/>
              </w:rPr>
              <w:t xml:space="preserve">1.6D.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2CE9192" w14:textId="77777777" w:rsidR="00AB3A1B" w:rsidRDefault="002A7D4A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Who confirmed approval of contract achievement:</w:t>
            </w:r>
          </w:p>
          <w:p w14:paraId="54079463" w14:textId="46228278" w:rsidR="002A7D4A" w:rsidRPr="00D4411B" w:rsidRDefault="002A7D4A" w:rsidP="002A7D4A">
            <w:pPr>
              <w:pStyle w:val="38PASBenchmark"/>
              <w:rPr>
                <w:vanish w:val="0"/>
                <w:color w:val="auto"/>
              </w:rPr>
            </w:pPr>
            <w:permStart w:id="773601174" w:edGrp="everyone"/>
            <w:permEnd w:id="773601174"/>
          </w:p>
        </w:tc>
      </w:tr>
      <w:tr w:rsidR="00AB3A1B" w:rsidRPr="00BA4D9F" w14:paraId="1F35AC44" w14:textId="77777777" w:rsidTr="00FC0E01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1D55032" w14:textId="5EDE8124" w:rsidR="00AB3A1B" w:rsidRPr="00E96D4F" w:rsidRDefault="00F609C1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_Ref126841808 \r \h </w:instrText>
            </w:r>
            <w:r w:rsidR="00D4411B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881BE6">
              <w:rPr>
                <w:rFonts w:ascii="Arial" w:hAnsi="Arial" w:cs="Arial"/>
                <w:sz w:val="19"/>
                <w:szCs w:val="19"/>
              </w:rPr>
              <w:t xml:space="preserve">1.6F.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69C309A" w14:textId="77777777" w:rsidR="00AB3A1B" w:rsidRPr="00D4411B" w:rsidRDefault="00F609C1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4411B">
              <w:rPr>
                <w:rFonts w:ascii="Arial" w:hAnsi="Arial" w:cs="Arial"/>
                <w:sz w:val="19"/>
                <w:szCs w:val="19"/>
              </w:rPr>
              <w:t>Specify handover paperwork prepared for client:</w:t>
            </w:r>
          </w:p>
          <w:p w14:paraId="3F724E61" w14:textId="3D9AAEB2" w:rsidR="00F609C1" w:rsidRPr="00D4411B" w:rsidRDefault="00F609C1" w:rsidP="00F609C1">
            <w:pPr>
              <w:pStyle w:val="38PASBenchmark"/>
              <w:rPr>
                <w:vanish w:val="0"/>
                <w:color w:val="auto"/>
              </w:rPr>
            </w:pPr>
            <w:permStart w:id="294876945" w:edGrp="everyone"/>
            <w:permEnd w:id="294876945"/>
          </w:p>
        </w:tc>
      </w:tr>
    </w:tbl>
    <w:p w14:paraId="4FB885F7" w14:textId="1BED7700" w:rsidR="00DB5E55" w:rsidRPr="00AB3A1B" w:rsidRDefault="002908D0" w:rsidP="00E96D4F">
      <w:pPr>
        <w:jc w:val="left"/>
      </w:pPr>
      <w:r>
        <w:br w:type="page"/>
      </w:r>
    </w:p>
    <w:p w14:paraId="74F82739" w14:textId="3B71E386" w:rsidR="00FC083A" w:rsidRPr="00BF7956" w:rsidRDefault="001A0AC1" w:rsidP="00FC083A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-728684688"/>
          <w:placeholder>
            <w:docPart w:val="696ED913DD914085BEA781096DA96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E96D4F">
            <w:rPr>
              <w:rFonts w:ascii="Arial Black" w:hAnsi="Arial Black"/>
            </w:rPr>
            <w:t>CPCCBC4008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173453010"/>
        <w:placeholder>
          <w:docPart w:val="453F67D637E945B0AE9214EC705285D0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6F05B562" w14:textId="4AB69890" w:rsidR="00FC083A" w:rsidRPr="00BF7956" w:rsidRDefault="00E96D4F" w:rsidP="00FC083A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Supervise site communication and administration processes for building and construction projects</w:t>
          </w:r>
        </w:p>
      </w:sdtContent>
    </w:sdt>
    <w:p w14:paraId="490C5E39" w14:textId="77777777" w:rsidR="00FC083A" w:rsidRPr="005B31AD" w:rsidRDefault="00FC083A" w:rsidP="00FC083A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6474"/>
      </w:tblGrid>
      <w:tr w:rsidR="00FC083A" w:rsidRPr="00683908" w14:paraId="3B5F7F9A" w14:textId="77777777" w:rsidTr="000B12AF">
        <w:trPr>
          <w:trHeight w:val="567"/>
          <w:tblHeader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A8780A7" w14:textId="6B00038B" w:rsidR="00FC083A" w:rsidRPr="00696855" w:rsidRDefault="00FC083A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E96D4F">
              <w:rPr>
                <w:rFonts w:cs="Arial"/>
                <w:b/>
                <w:sz w:val="28"/>
                <w:szCs w:val="28"/>
              </w:rPr>
              <w:t xml:space="preserve">Practical Task 1 </w:t>
            </w:r>
          </w:p>
        </w:tc>
      </w:tr>
      <w:tr w:rsidR="00FC083A" w:rsidRPr="000559FC" w14:paraId="64EBEA44" w14:textId="77777777" w:rsidTr="00A80ACC">
        <w:trPr>
          <w:trHeight w:val="50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9AF1760" w14:textId="77777777" w:rsidR="00FC083A" w:rsidRPr="0047390E" w:rsidRDefault="00FC083A" w:rsidP="00A80ACC">
            <w:pPr>
              <w:jc w:val="left"/>
              <w:rPr>
                <w:rFonts w:cs="Arial"/>
                <w:b/>
                <w:sz w:val="20"/>
              </w:rPr>
            </w:pPr>
            <w:r w:rsidRPr="0047390E">
              <w:rPr>
                <w:rFonts w:cs="Arial"/>
                <w:b/>
                <w:sz w:val="20"/>
              </w:rPr>
              <w:t>Description of task:</w:t>
            </w:r>
          </w:p>
          <w:p w14:paraId="2743DD98" w14:textId="0516BC1C" w:rsidR="0084756C" w:rsidRDefault="0084756C" w:rsidP="0084756C">
            <w:pPr>
              <w:jc w:val="left"/>
              <w:rPr>
                <w:rFonts w:cs="Arial"/>
                <w:i/>
                <w:iCs/>
                <w:sz w:val="20"/>
              </w:rPr>
            </w:pPr>
            <w:r>
              <w:rPr>
                <w:rFonts w:cs="Arial"/>
                <w:sz w:val="20"/>
              </w:rPr>
              <w:t>The participant must demonstrate the skills and knowledge to d</w:t>
            </w:r>
            <w:r w:rsidRPr="00AB5603">
              <w:rPr>
                <w:rFonts w:cs="Arial"/>
                <w:sz w:val="20"/>
              </w:rPr>
              <w:t>evelop a plan to supervise the administration processes</w:t>
            </w:r>
            <w:r w:rsidR="00F609C1">
              <w:rPr>
                <w:rFonts w:cs="Arial"/>
                <w:sz w:val="20"/>
              </w:rPr>
              <w:t xml:space="preserve"> including quality control</w:t>
            </w:r>
            <w:r w:rsidRPr="00AB5603">
              <w:rPr>
                <w:rFonts w:cs="Arial"/>
                <w:sz w:val="20"/>
              </w:rPr>
              <w:t xml:space="preserve"> for one</w:t>
            </w:r>
            <w:r w:rsidR="00F609C1">
              <w:rPr>
                <w:rFonts w:cs="Arial"/>
                <w:sz w:val="20"/>
              </w:rPr>
              <w:t>(1)</w:t>
            </w:r>
            <w:r w:rsidRPr="00AB5603">
              <w:rPr>
                <w:rFonts w:cs="Arial"/>
                <w:sz w:val="20"/>
              </w:rPr>
              <w:t xml:space="preserve"> building and construction project which is either a</w:t>
            </w:r>
            <w:r>
              <w:rPr>
                <w:rFonts w:cs="Arial"/>
                <w:sz w:val="20"/>
              </w:rPr>
              <w:t xml:space="preserve"> </w:t>
            </w:r>
            <w:r w:rsidRPr="00AB5603">
              <w:rPr>
                <w:rFonts w:cs="Arial"/>
                <w:sz w:val="20"/>
              </w:rPr>
              <w:t>Class 1 to a maximum of two storeys, OR</w:t>
            </w:r>
            <w:r>
              <w:rPr>
                <w:rFonts w:cs="Arial"/>
                <w:sz w:val="20"/>
              </w:rPr>
              <w:t xml:space="preserve"> </w:t>
            </w:r>
            <w:r w:rsidRPr="00AB5603">
              <w:rPr>
                <w:rFonts w:cs="Arial"/>
                <w:sz w:val="20"/>
              </w:rPr>
              <w:t>Class 2 to 9, Type C building</w:t>
            </w:r>
            <w:r w:rsidR="00C865DE">
              <w:rPr>
                <w:rFonts w:cs="Arial"/>
                <w:sz w:val="20"/>
              </w:rPr>
              <w:t xml:space="preserve"> using workplace approved documentation and digital media. </w:t>
            </w:r>
            <w:r w:rsidR="0011253B">
              <w:rPr>
                <w:rFonts w:cs="Arial"/>
                <w:sz w:val="20"/>
              </w:rPr>
              <w:t xml:space="preserve"> </w:t>
            </w:r>
            <w:r w:rsidR="0011253B" w:rsidRPr="00F609C1">
              <w:rPr>
                <w:rFonts w:cs="Arial"/>
                <w:i/>
                <w:iCs/>
                <w:sz w:val="20"/>
              </w:rPr>
              <w:t xml:space="preserve">Note: Copies of documents </w:t>
            </w:r>
            <w:proofErr w:type="gramStart"/>
            <w:r w:rsidR="0011253B" w:rsidRPr="00F609C1">
              <w:rPr>
                <w:rFonts w:cs="Arial"/>
                <w:i/>
                <w:iCs/>
                <w:sz w:val="20"/>
              </w:rPr>
              <w:t>used</w:t>
            </w:r>
            <w:proofErr w:type="gramEnd"/>
            <w:r w:rsidR="0011253B" w:rsidRPr="00F609C1">
              <w:rPr>
                <w:rFonts w:cs="Arial"/>
                <w:i/>
                <w:iCs/>
                <w:sz w:val="20"/>
              </w:rPr>
              <w:t xml:space="preserve"> or screen shots of technology used must be submitted as evidence</w:t>
            </w:r>
            <w:r w:rsidR="00FC0E01">
              <w:rPr>
                <w:rFonts w:cs="Arial"/>
                <w:i/>
                <w:iCs/>
                <w:sz w:val="20"/>
              </w:rPr>
              <w:t>. The following are required to be submitted</w:t>
            </w:r>
            <w:r w:rsidR="00621535">
              <w:rPr>
                <w:rFonts w:cs="Arial"/>
                <w:i/>
                <w:iCs/>
                <w:sz w:val="20"/>
              </w:rPr>
              <w:t>- (</w:t>
            </w:r>
            <w:r w:rsidR="00753854">
              <w:rPr>
                <w:rFonts w:cs="Arial"/>
                <w:i/>
                <w:iCs/>
                <w:sz w:val="20"/>
              </w:rPr>
              <w:t>Some t</w:t>
            </w:r>
            <w:r w:rsidR="00621535">
              <w:rPr>
                <w:rFonts w:cs="Arial"/>
                <w:i/>
                <w:iCs/>
                <w:sz w:val="20"/>
              </w:rPr>
              <w:t xml:space="preserve">emplates available as handouts). </w:t>
            </w:r>
          </w:p>
          <w:p w14:paraId="37438F95" w14:textId="7E057A0D" w:rsidR="00FC0E01" w:rsidRDefault="00FC0E01" w:rsidP="00FC0E01">
            <w:pPr>
              <w:pStyle w:val="ListParagraph"/>
              <w:numPr>
                <w:ilvl w:val="0"/>
                <w:numId w:val="39"/>
              </w:numPr>
              <w:jc w:val="left"/>
              <w:rPr>
                <w:rFonts w:cs="Arial"/>
                <w:i/>
                <w:iCs/>
                <w:sz w:val="20"/>
              </w:rPr>
            </w:pPr>
            <w:r w:rsidRPr="00FC0E01">
              <w:rPr>
                <w:rFonts w:cs="Arial"/>
                <w:i/>
                <w:iCs/>
                <w:sz w:val="20"/>
              </w:rPr>
              <w:t>Quality Control plan including communication plan, monitoring inspection and recording.</w:t>
            </w:r>
          </w:p>
          <w:p w14:paraId="294CC399" w14:textId="1524C329" w:rsidR="00FC0E01" w:rsidRPr="00FC0E01" w:rsidRDefault="00FC0E01" w:rsidP="00FC0E01">
            <w:pPr>
              <w:pStyle w:val="ListParagraph"/>
              <w:numPr>
                <w:ilvl w:val="0"/>
                <w:numId w:val="39"/>
              </w:numPr>
              <w:jc w:val="left"/>
              <w:rPr>
                <w:rFonts w:cs="Arial"/>
                <w:i/>
                <w:iCs/>
                <w:sz w:val="20"/>
              </w:rPr>
            </w:pPr>
            <w:r w:rsidRPr="00FC0E01">
              <w:rPr>
                <w:rFonts w:cs="Arial"/>
                <w:i/>
                <w:iCs/>
                <w:sz w:val="20"/>
              </w:rPr>
              <w:t>Progress inspection checklist for trade for a section of building x 2</w:t>
            </w:r>
          </w:p>
          <w:p w14:paraId="00F89390" w14:textId="425E2B82" w:rsidR="00FC0E01" w:rsidRPr="00FC0E01" w:rsidRDefault="00FC0E01" w:rsidP="00FC0E01">
            <w:pPr>
              <w:pStyle w:val="ListParagraph"/>
              <w:numPr>
                <w:ilvl w:val="0"/>
                <w:numId w:val="39"/>
              </w:numPr>
              <w:jc w:val="left"/>
              <w:rPr>
                <w:rFonts w:cs="Arial"/>
                <w:i/>
                <w:iCs/>
                <w:sz w:val="20"/>
              </w:rPr>
            </w:pPr>
            <w:r w:rsidRPr="00FC0E01">
              <w:rPr>
                <w:rFonts w:cs="Arial"/>
                <w:i/>
                <w:iCs/>
                <w:sz w:val="20"/>
              </w:rPr>
              <w:t>Rectification plan</w:t>
            </w:r>
          </w:p>
          <w:p w14:paraId="332848F9" w14:textId="47D00B2F" w:rsidR="00FC0E01" w:rsidRPr="00FC0E01" w:rsidRDefault="00FC0E01" w:rsidP="00FC0E01">
            <w:pPr>
              <w:pStyle w:val="ListParagraph"/>
              <w:numPr>
                <w:ilvl w:val="0"/>
                <w:numId w:val="39"/>
              </w:numPr>
              <w:jc w:val="left"/>
              <w:rPr>
                <w:rFonts w:cs="Arial"/>
                <w:i/>
                <w:iCs/>
                <w:sz w:val="20"/>
              </w:rPr>
            </w:pPr>
            <w:r w:rsidRPr="00FC0E01">
              <w:rPr>
                <w:rFonts w:cs="Arial"/>
                <w:i/>
                <w:iCs/>
                <w:sz w:val="20"/>
              </w:rPr>
              <w:t xml:space="preserve">Handover information (include guarantees, </w:t>
            </w:r>
            <w:r w:rsidR="00D43E71" w:rsidRPr="00FC0E01">
              <w:rPr>
                <w:rFonts w:cs="Arial"/>
                <w:i/>
                <w:iCs/>
                <w:sz w:val="20"/>
              </w:rPr>
              <w:t>warranties,</w:t>
            </w:r>
            <w:r w:rsidRPr="00FC0E01">
              <w:rPr>
                <w:rFonts w:cs="Arial"/>
                <w:i/>
                <w:iCs/>
                <w:sz w:val="20"/>
              </w:rPr>
              <w:t xml:space="preserve"> and termite protection forms)</w:t>
            </w:r>
          </w:p>
          <w:p w14:paraId="43C9871E" w14:textId="77777777" w:rsidR="0011253B" w:rsidRDefault="0011253B" w:rsidP="0084756C">
            <w:pPr>
              <w:jc w:val="left"/>
              <w:rPr>
                <w:rFonts w:cs="Arial"/>
                <w:sz w:val="20"/>
              </w:rPr>
            </w:pPr>
          </w:p>
          <w:p w14:paraId="7198E556" w14:textId="13658835" w:rsidR="0084756C" w:rsidRDefault="0084756C" w:rsidP="0084756C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participant must be observed as</w:t>
            </w:r>
            <w:r w:rsidR="00F609C1">
              <w:rPr>
                <w:rFonts w:cs="Arial"/>
                <w:sz w:val="20"/>
              </w:rPr>
              <w:t xml:space="preserve"> collection of evidence </w:t>
            </w:r>
            <w:r w:rsidR="00D10930">
              <w:rPr>
                <w:rFonts w:cs="Arial"/>
                <w:sz w:val="20"/>
              </w:rPr>
              <w:t>during</w:t>
            </w:r>
            <w:r>
              <w:rPr>
                <w:rFonts w:cs="Arial"/>
                <w:sz w:val="20"/>
              </w:rPr>
              <w:t>:</w:t>
            </w:r>
          </w:p>
          <w:p w14:paraId="296730FA" w14:textId="12164646" w:rsidR="003309CC" w:rsidRPr="003309CC" w:rsidRDefault="003309CC" w:rsidP="003309CC">
            <w:pPr>
              <w:pStyle w:val="ListParagraph"/>
              <w:numPr>
                <w:ilvl w:val="0"/>
                <w:numId w:val="37"/>
              </w:numPr>
              <w:jc w:val="left"/>
              <w:rPr>
                <w:rFonts w:cs="Arial"/>
                <w:sz w:val="20"/>
              </w:rPr>
            </w:pPr>
            <w:r w:rsidRPr="003309CC">
              <w:rPr>
                <w:rFonts w:cs="Arial"/>
                <w:sz w:val="20"/>
              </w:rPr>
              <w:t>Supervise the administration of quality control compliance</w:t>
            </w:r>
          </w:p>
          <w:p w14:paraId="4EA36B1C" w14:textId="77777777" w:rsidR="003309CC" w:rsidRPr="003309CC" w:rsidRDefault="003309CC" w:rsidP="003309CC">
            <w:pPr>
              <w:pStyle w:val="ListParagraph"/>
              <w:numPr>
                <w:ilvl w:val="1"/>
                <w:numId w:val="37"/>
              </w:numPr>
              <w:rPr>
                <w:rFonts w:cs="Arial"/>
                <w:sz w:val="20"/>
              </w:rPr>
            </w:pPr>
            <w:r w:rsidRPr="003309CC">
              <w:rPr>
                <w:rFonts w:cs="Arial"/>
                <w:sz w:val="20"/>
              </w:rPr>
              <w:t>Determine quality control compliance requirements relevant to legislation and industry requirements.</w:t>
            </w:r>
          </w:p>
          <w:p w14:paraId="437680F9" w14:textId="70DFE273" w:rsidR="003309CC" w:rsidRPr="003309CC" w:rsidRDefault="0011253B" w:rsidP="003309CC">
            <w:pPr>
              <w:pStyle w:val="ListParagraph"/>
              <w:numPr>
                <w:ilvl w:val="1"/>
                <w:numId w:val="3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</w:t>
            </w:r>
            <w:r w:rsidR="003309CC" w:rsidRPr="003309CC">
              <w:rPr>
                <w:rFonts w:cs="Arial"/>
                <w:sz w:val="20"/>
              </w:rPr>
              <w:t>ncorpora</w:t>
            </w:r>
            <w:r>
              <w:rPr>
                <w:rFonts w:cs="Arial"/>
                <w:sz w:val="20"/>
              </w:rPr>
              <w:t>te site safety as interpreted from site safety plan</w:t>
            </w:r>
            <w:r w:rsidR="003309CC" w:rsidRPr="003309CC">
              <w:rPr>
                <w:rFonts w:cs="Arial"/>
                <w:sz w:val="20"/>
              </w:rPr>
              <w:t xml:space="preserve"> into work processes.</w:t>
            </w:r>
          </w:p>
          <w:p w14:paraId="348E569E" w14:textId="710BA51F" w:rsidR="0084756C" w:rsidRPr="003309CC" w:rsidRDefault="0084756C" w:rsidP="003309CC">
            <w:pPr>
              <w:pStyle w:val="ListParagraph"/>
              <w:numPr>
                <w:ilvl w:val="1"/>
                <w:numId w:val="37"/>
              </w:numPr>
              <w:jc w:val="left"/>
              <w:rPr>
                <w:rFonts w:cs="Arial"/>
                <w:sz w:val="20"/>
              </w:rPr>
            </w:pPr>
            <w:r w:rsidRPr="00AB5603">
              <w:rPr>
                <w:rFonts w:cs="Arial"/>
                <w:sz w:val="20"/>
              </w:rPr>
              <w:t>Create a plan to implement, administer, maintain and monitor site quality control</w:t>
            </w:r>
            <w:r w:rsidR="003309CC">
              <w:rPr>
                <w:rFonts w:cs="Arial"/>
                <w:sz w:val="20"/>
              </w:rPr>
              <w:t xml:space="preserve"> for a building classified as above that meets safety and legislated requirements</w:t>
            </w:r>
            <w:r w:rsidRPr="00AB5603">
              <w:rPr>
                <w:rFonts w:cs="Arial"/>
                <w:sz w:val="20"/>
              </w:rPr>
              <w:t>.</w:t>
            </w:r>
          </w:p>
          <w:p w14:paraId="6B2381FC" w14:textId="72231062" w:rsidR="0084756C" w:rsidRDefault="003309CC" w:rsidP="003309CC">
            <w:pPr>
              <w:pStyle w:val="ListParagraph"/>
              <w:numPr>
                <w:ilvl w:val="1"/>
                <w:numId w:val="37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Communicate to </w:t>
            </w:r>
            <w:r w:rsidR="003F1188">
              <w:rPr>
                <w:rFonts w:cs="Arial"/>
                <w:sz w:val="20"/>
              </w:rPr>
              <w:t>team</w:t>
            </w:r>
            <w:r w:rsidR="00347747">
              <w:rPr>
                <w:rFonts w:cs="Arial"/>
                <w:sz w:val="20"/>
              </w:rPr>
              <w:t>/</w:t>
            </w:r>
            <w:r>
              <w:rPr>
                <w:rFonts w:cs="Arial"/>
                <w:sz w:val="20"/>
              </w:rPr>
              <w:t>others</w:t>
            </w:r>
            <w:r w:rsidR="0084756C" w:rsidRPr="00AB5603">
              <w:rPr>
                <w:rFonts w:cs="Arial"/>
                <w:sz w:val="20"/>
              </w:rPr>
              <w:t xml:space="preserve"> the </w:t>
            </w:r>
            <w:r w:rsidR="00347747">
              <w:rPr>
                <w:rFonts w:cs="Arial"/>
                <w:sz w:val="20"/>
              </w:rPr>
              <w:t>quality control standards</w:t>
            </w:r>
            <w:r w:rsidR="0084756C" w:rsidRPr="00AB5603">
              <w:rPr>
                <w:rFonts w:cs="Arial"/>
                <w:sz w:val="20"/>
              </w:rPr>
              <w:t xml:space="preserve"> that will be used </w:t>
            </w:r>
            <w:r w:rsidRPr="003309CC">
              <w:rPr>
                <w:rFonts w:cs="Arial"/>
                <w:sz w:val="20"/>
              </w:rPr>
              <w:t>between onsite and offsite staff, contractors and suppliers that systematically gather onsite informatio</w:t>
            </w:r>
            <w:r>
              <w:rPr>
                <w:rFonts w:cs="Arial"/>
                <w:sz w:val="20"/>
              </w:rPr>
              <w:t>n</w:t>
            </w:r>
            <w:r w:rsidR="0084756C" w:rsidRPr="00AB5603">
              <w:rPr>
                <w:rFonts w:cs="Arial"/>
                <w:sz w:val="20"/>
              </w:rPr>
              <w:t>.</w:t>
            </w:r>
          </w:p>
          <w:p w14:paraId="7890F6C6" w14:textId="26D319C0" w:rsidR="003309CC" w:rsidRPr="00AB5603" w:rsidRDefault="003309CC" w:rsidP="003309CC">
            <w:pPr>
              <w:pStyle w:val="ListParagraph"/>
              <w:numPr>
                <w:ilvl w:val="1"/>
                <w:numId w:val="37"/>
              </w:numPr>
              <w:jc w:val="left"/>
              <w:rPr>
                <w:rFonts w:cs="Arial"/>
                <w:sz w:val="20"/>
              </w:rPr>
            </w:pPr>
            <w:r w:rsidRPr="003309CC">
              <w:rPr>
                <w:rFonts w:cs="Arial"/>
                <w:sz w:val="20"/>
              </w:rPr>
              <w:t>Access or develop schedules and checklists detailing specific inspections to be conducted at appropriate stages of construction</w:t>
            </w:r>
            <w:r>
              <w:rPr>
                <w:rFonts w:cs="Arial"/>
                <w:sz w:val="20"/>
              </w:rPr>
              <w:t>.</w:t>
            </w:r>
          </w:p>
          <w:p w14:paraId="4C3EA159" w14:textId="21D8B375" w:rsidR="0084756C" w:rsidRDefault="003309CC" w:rsidP="003309CC">
            <w:pPr>
              <w:pStyle w:val="ListParagraph"/>
              <w:numPr>
                <w:ilvl w:val="0"/>
                <w:numId w:val="37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Supervise the administration of projects</w:t>
            </w:r>
          </w:p>
          <w:p w14:paraId="1169411C" w14:textId="41BD39D6" w:rsidR="003309CC" w:rsidRDefault="003309CC" w:rsidP="003309CC">
            <w:pPr>
              <w:pStyle w:val="ListParagraph"/>
              <w:numPr>
                <w:ilvl w:val="1"/>
                <w:numId w:val="37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Determine project administrative requirements </w:t>
            </w:r>
          </w:p>
          <w:p w14:paraId="7D80B8AB" w14:textId="456DEE9E" w:rsidR="003309CC" w:rsidRPr="003309CC" w:rsidRDefault="003309CC" w:rsidP="003309CC">
            <w:pPr>
              <w:pStyle w:val="ListParagraph"/>
              <w:numPr>
                <w:ilvl w:val="1"/>
                <w:numId w:val="37"/>
              </w:numPr>
              <w:jc w:val="left"/>
              <w:rPr>
                <w:rFonts w:cs="Arial"/>
                <w:sz w:val="20"/>
              </w:rPr>
            </w:pPr>
            <w:r w:rsidRPr="003309CC">
              <w:rPr>
                <w:rFonts w:cs="Arial"/>
                <w:sz w:val="20"/>
              </w:rPr>
              <w:t>Authorise payment of material and contractor invoices, drawing against contract allowances and back-charges, as required</w:t>
            </w:r>
          </w:p>
          <w:p w14:paraId="7D8148B4" w14:textId="5A7999FA" w:rsidR="003309CC" w:rsidRPr="003309CC" w:rsidRDefault="003309CC" w:rsidP="003309CC">
            <w:pPr>
              <w:pStyle w:val="ListParagraph"/>
              <w:numPr>
                <w:ilvl w:val="1"/>
                <w:numId w:val="37"/>
              </w:numPr>
              <w:jc w:val="left"/>
              <w:rPr>
                <w:rFonts w:cs="Arial"/>
                <w:sz w:val="20"/>
              </w:rPr>
            </w:pPr>
            <w:r w:rsidRPr="003309CC">
              <w:rPr>
                <w:rFonts w:cs="Arial"/>
                <w:sz w:val="20"/>
              </w:rPr>
              <w:t>Authorise variations to contracts and take corrective action as required.</w:t>
            </w:r>
          </w:p>
          <w:p w14:paraId="13609100" w14:textId="3763A87F" w:rsidR="003309CC" w:rsidRDefault="003309CC" w:rsidP="003309CC">
            <w:pPr>
              <w:pStyle w:val="ListParagraph"/>
              <w:numPr>
                <w:ilvl w:val="1"/>
                <w:numId w:val="37"/>
              </w:numPr>
              <w:jc w:val="left"/>
              <w:rPr>
                <w:rFonts w:cs="Arial"/>
                <w:sz w:val="20"/>
              </w:rPr>
            </w:pPr>
            <w:r w:rsidRPr="003309CC">
              <w:rPr>
                <w:rFonts w:cs="Arial"/>
                <w:sz w:val="20"/>
              </w:rPr>
              <w:t>Process insurance claims for site loss or damage.</w:t>
            </w:r>
          </w:p>
          <w:p w14:paraId="0543E183" w14:textId="3E17F18F" w:rsidR="00941C7A" w:rsidRDefault="00941C7A" w:rsidP="00941C7A">
            <w:pPr>
              <w:pStyle w:val="ListParagraph"/>
              <w:numPr>
                <w:ilvl w:val="0"/>
                <w:numId w:val="37"/>
              </w:numPr>
              <w:jc w:val="left"/>
              <w:rPr>
                <w:rFonts w:cs="Arial"/>
                <w:sz w:val="20"/>
              </w:rPr>
            </w:pPr>
            <w:r w:rsidRPr="00941C7A">
              <w:rPr>
                <w:rFonts w:cs="Arial"/>
                <w:sz w:val="20"/>
              </w:rPr>
              <w:t>Supervise the use of site communications and record keeping systems</w:t>
            </w:r>
          </w:p>
          <w:p w14:paraId="379ADA1C" w14:textId="1DB60F2B" w:rsidR="00941C7A" w:rsidRDefault="00941C7A" w:rsidP="00941C7A">
            <w:pPr>
              <w:pStyle w:val="ListParagraph"/>
              <w:numPr>
                <w:ilvl w:val="1"/>
                <w:numId w:val="37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Effectively implement communication systems according to work site requirements</w:t>
            </w:r>
          </w:p>
          <w:p w14:paraId="6C70B398" w14:textId="7D4A0DB7" w:rsidR="00941C7A" w:rsidRPr="003309CC" w:rsidRDefault="00941C7A" w:rsidP="00941C7A">
            <w:pPr>
              <w:pStyle w:val="ListParagraph"/>
              <w:numPr>
                <w:ilvl w:val="1"/>
                <w:numId w:val="37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Adhere to workplace recording requirements to record project details including maintenance of diary and schedule (</w:t>
            </w:r>
            <w:r w:rsidR="005A0589">
              <w:rPr>
                <w:rFonts w:cs="Arial"/>
                <w:sz w:val="20"/>
              </w:rPr>
              <w:t>as</w:t>
            </w:r>
            <w:r>
              <w:rPr>
                <w:rFonts w:cs="Arial"/>
                <w:sz w:val="20"/>
              </w:rPr>
              <w:t xml:space="preserve"> applicable)</w:t>
            </w:r>
          </w:p>
          <w:p w14:paraId="19C0B677" w14:textId="559891C9" w:rsidR="0084756C" w:rsidRDefault="00941C7A" w:rsidP="00941C7A">
            <w:pPr>
              <w:pStyle w:val="ListParagraph"/>
              <w:numPr>
                <w:ilvl w:val="1"/>
                <w:numId w:val="37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Document</w:t>
            </w:r>
            <w:r w:rsidR="0084756C" w:rsidRPr="00AB5603">
              <w:rPr>
                <w:rFonts w:cs="Arial"/>
                <w:sz w:val="20"/>
              </w:rPr>
              <w:t xml:space="preserve"> how systematic gathering of onsite information will be recorded</w:t>
            </w:r>
            <w:r>
              <w:rPr>
                <w:rFonts w:cs="Arial"/>
                <w:sz w:val="20"/>
              </w:rPr>
              <w:t xml:space="preserve"> including scheduling </w:t>
            </w:r>
            <w:r w:rsidRPr="00941C7A">
              <w:rPr>
                <w:rFonts w:cs="Arial"/>
                <w:sz w:val="20"/>
              </w:rPr>
              <w:t>certifier inspections, union and legislative matter</w:t>
            </w:r>
            <w:r>
              <w:rPr>
                <w:rFonts w:cs="Arial"/>
                <w:sz w:val="20"/>
              </w:rPr>
              <w:t>s relevant to the site.</w:t>
            </w:r>
          </w:p>
          <w:p w14:paraId="591DC135" w14:textId="24EAA14E" w:rsidR="00941C7A" w:rsidRDefault="00941C7A" w:rsidP="00941C7A">
            <w:pPr>
              <w:pStyle w:val="ListParagraph"/>
              <w:numPr>
                <w:ilvl w:val="0"/>
                <w:numId w:val="37"/>
              </w:numPr>
              <w:jc w:val="left"/>
              <w:rPr>
                <w:rFonts w:cs="Arial"/>
                <w:sz w:val="20"/>
              </w:rPr>
            </w:pPr>
            <w:r w:rsidRPr="00941C7A">
              <w:rPr>
                <w:rFonts w:cs="Arial"/>
                <w:sz w:val="20"/>
              </w:rPr>
              <w:t>Conduct onsite project monitoring and inspection of work quality</w:t>
            </w:r>
          </w:p>
          <w:p w14:paraId="583AF8B6" w14:textId="65F70307" w:rsidR="0011253B" w:rsidRPr="0011253B" w:rsidRDefault="0011253B" w:rsidP="0011253B">
            <w:pPr>
              <w:pStyle w:val="ListParagraph"/>
              <w:numPr>
                <w:ilvl w:val="1"/>
                <w:numId w:val="37"/>
              </w:numPr>
              <w:jc w:val="left"/>
              <w:rPr>
                <w:rFonts w:cs="Arial"/>
                <w:sz w:val="20"/>
              </w:rPr>
            </w:pPr>
            <w:r w:rsidRPr="00AB5603">
              <w:rPr>
                <w:rFonts w:cs="Arial"/>
                <w:sz w:val="20"/>
              </w:rPr>
              <w:t>Develop</w:t>
            </w:r>
            <w:r>
              <w:rPr>
                <w:rFonts w:cs="Arial"/>
                <w:sz w:val="20"/>
              </w:rPr>
              <w:t xml:space="preserve"> and present as evidence</w:t>
            </w:r>
            <w:r w:rsidRPr="00AB5603">
              <w:rPr>
                <w:rFonts w:cs="Arial"/>
                <w:sz w:val="20"/>
              </w:rPr>
              <w:t xml:space="preserve"> a progress inspection checklist for two</w:t>
            </w:r>
            <w:r>
              <w:rPr>
                <w:rFonts w:cs="Arial"/>
                <w:sz w:val="20"/>
              </w:rPr>
              <w:t xml:space="preserve"> (2)</w:t>
            </w:r>
            <w:r w:rsidRPr="00AB5603">
              <w:rPr>
                <w:rFonts w:cs="Arial"/>
                <w:sz w:val="20"/>
              </w:rPr>
              <w:t xml:space="preserve"> trades for a section of building.</w:t>
            </w:r>
          </w:p>
          <w:p w14:paraId="72488D50" w14:textId="30A573B1" w:rsidR="00941C7A" w:rsidRDefault="00941C7A" w:rsidP="00941C7A">
            <w:pPr>
              <w:pStyle w:val="ListParagraph"/>
              <w:numPr>
                <w:ilvl w:val="1"/>
                <w:numId w:val="37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Adhere to site safety requirements and relevant project administration procedures during site visit.</w:t>
            </w:r>
          </w:p>
          <w:p w14:paraId="5AE67C22" w14:textId="148C6E1C" w:rsidR="00E905CE" w:rsidRPr="00941C7A" w:rsidRDefault="00E905CE" w:rsidP="00941C7A">
            <w:pPr>
              <w:pStyle w:val="ListParagraph"/>
              <w:numPr>
                <w:ilvl w:val="1"/>
                <w:numId w:val="37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Conduct a site inspection to evaluate safety, project progress and work quality for one </w:t>
            </w:r>
            <w:r w:rsidR="00941C7A">
              <w:rPr>
                <w:rFonts w:cs="Arial"/>
                <w:sz w:val="20"/>
              </w:rPr>
              <w:t xml:space="preserve">(1) </w:t>
            </w:r>
            <w:r>
              <w:rPr>
                <w:rFonts w:cs="Arial"/>
                <w:sz w:val="20"/>
              </w:rPr>
              <w:t xml:space="preserve">section of a building as </w:t>
            </w:r>
            <w:r w:rsidR="00941C7A">
              <w:rPr>
                <w:rFonts w:cs="Arial"/>
                <w:sz w:val="20"/>
              </w:rPr>
              <w:t>classified</w:t>
            </w:r>
            <w:r>
              <w:rPr>
                <w:rFonts w:cs="Arial"/>
                <w:sz w:val="20"/>
              </w:rPr>
              <w:t xml:space="preserve"> above.</w:t>
            </w:r>
          </w:p>
          <w:p w14:paraId="0A3F6A5F" w14:textId="344C3D12" w:rsidR="00941C7A" w:rsidRPr="00E905CE" w:rsidRDefault="00941C7A" w:rsidP="00941C7A">
            <w:pPr>
              <w:pStyle w:val="ListParagraph"/>
              <w:numPr>
                <w:ilvl w:val="1"/>
                <w:numId w:val="37"/>
              </w:numPr>
              <w:rPr>
                <w:rFonts w:cs="Arial"/>
                <w:sz w:val="20"/>
              </w:rPr>
            </w:pPr>
            <w:r w:rsidRPr="00941C7A">
              <w:rPr>
                <w:rFonts w:cs="Arial"/>
                <w:sz w:val="20"/>
              </w:rPr>
              <w:t xml:space="preserve">Inspect and record quality of work, notify relevant people of defects and </w:t>
            </w:r>
            <w:r>
              <w:rPr>
                <w:rFonts w:cs="Arial"/>
                <w:sz w:val="20"/>
              </w:rPr>
              <w:t>prepare and issue</w:t>
            </w:r>
            <w:r w:rsidRPr="00941C7A">
              <w:rPr>
                <w:rFonts w:cs="Arial"/>
                <w:sz w:val="20"/>
              </w:rPr>
              <w:t xml:space="preserve"> rectification notice.</w:t>
            </w:r>
          </w:p>
          <w:p w14:paraId="0469A0E2" w14:textId="7631CBB7" w:rsidR="00E905CE" w:rsidRPr="00E905CE" w:rsidRDefault="00E905CE" w:rsidP="00E905CE">
            <w:pPr>
              <w:pStyle w:val="ListParagraph"/>
              <w:numPr>
                <w:ilvl w:val="0"/>
                <w:numId w:val="37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Develop and present a rectification plan following inspection outlining:</w:t>
            </w:r>
          </w:p>
          <w:p w14:paraId="73D6631C" w14:textId="0ED66259" w:rsidR="00E905CE" w:rsidRPr="00E905CE" w:rsidRDefault="00E905CE" w:rsidP="00941C7A">
            <w:pPr>
              <w:pStyle w:val="ListParagraph"/>
              <w:numPr>
                <w:ilvl w:val="2"/>
                <w:numId w:val="37"/>
              </w:numPr>
              <w:jc w:val="left"/>
              <w:rPr>
                <w:rFonts w:cs="Arial"/>
                <w:sz w:val="20"/>
              </w:rPr>
            </w:pPr>
            <w:r w:rsidRPr="00E905CE">
              <w:rPr>
                <w:rFonts w:cs="Arial"/>
                <w:sz w:val="20"/>
              </w:rPr>
              <w:t>What must be rectified.</w:t>
            </w:r>
          </w:p>
          <w:p w14:paraId="1E606619" w14:textId="53059F99" w:rsidR="00E905CE" w:rsidRPr="00E905CE" w:rsidRDefault="00E905CE" w:rsidP="00941C7A">
            <w:pPr>
              <w:pStyle w:val="ListParagraph"/>
              <w:numPr>
                <w:ilvl w:val="2"/>
                <w:numId w:val="37"/>
              </w:numPr>
              <w:jc w:val="left"/>
              <w:rPr>
                <w:rFonts w:cs="Arial"/>
                <w:sz w:val="20"/>
              </w:rPr>
            </w:pPr>
            <w:r w:rsidRPr="00E905CE">
              <w:rPr>
                <w:rFonts w:cs="Arial"/>
                <w:sz w:val="20"/>
              </w:rPr>
              <w:t>Why it must be rectified (with reference to appropriate standard, code or plan specification, etc)</w:t>
            </w:r>
          </w:p>
          <w:p w14:paraId="67A0A8B7" w14:textId="0F26E8A8" w:rsidR="00E905CE" w:rsidRPr="00E905CE" w:rsidRDefault="00E905CE" w:rsidP="00941C7A">
            <w:pPr>
              <w:pStyle w:val="ListParagraph"/>
              <w:numPr>
                <w:ilvl w:val="2"/>
                <w:numId w:val="37"/>
              </w:numPr>
              <w:jc w:val="left"/>
              <w:rPr>
                <w:rFonts w:cs="Arial"/>
                <w:sz w:val="20"/>
              </w:rPr>
            </w:pPr>
            <w:r w:rsidRPr="00E905CE">
              <w:rPr>
                <w:rFonts w:cs="Arial"/>
                <w:sz w:val="20"/>
              </w:rPr>
              <w:t>The recommended order in which rectifications should be don</w:t>
            </w:r>
            <w:r w:rsidR="00935A74">
              <w:rPr>
                <w:rFonts w:cs="Arial"/>
                <w:sz w:val="20"/>
              </w:rPr>
              <w:t>e.</w:t>
            </w:r>
          </w:p>
          <w:p w14:paraId="45B018EB" w14:textId="64AC1139" w:rsidR="00E905CE" w:rsidRPr="00E905CE" w:rsidRDefault="00E905CE" w:rsidP="00941C7A">
            <w:pPr>
              <w:pStyle w:val="ListParagraph"/>
              <w:numPr>
                <w:ilvl w:val="2"/>
                <w:numId w:val="37"/>
              </w:numPr>
              <w:jc w:val="left"/>
              <w:rPr>
                <w:rFonts w:cs="Arial"/>
                <w:sz w:val="20"/>
              </w:rPr>
            </w:pPr>
            <w:r w:rsidRPr="00E905CE">
              <w:rPr>
                <w:rFonts w:cs="Arial"/>
                <w:sz w:val="20"/>
              </w:rPr>
              <w:t>Expected duration of each rectification and when they are expected to be rectified b</w:t>
            </w:r>
            <w:r w:rsidR="00935A74">
              <w:rPr>
                <w:rFonts w:cs="Arial"/>
                <w:sz w:val="20"/>
              </w:rPr>
              <w:t>y.</w:t>
            </w:r>
          </w:p>
          <w:p w14:paraId="781E8BD4" w14:textId="618EA24C" w:rsidR="00E905CE" w:rsidRPr="00E905CE" w:rsidRDefault="00E905CE" w:rsidP="00941C7A">
            <w:pPr>
              <w:pStyle w:val="ListParagraph"/>
              <w:numPr>
                <w:ilvl w:val="2"/>
                <w:numId w:val="37"/>
              </w:numPr>
              <w:jc w:val="left"/>
              <w:rPr>
                <w:rFonts w:cs="Arial"/>
                <w:sz w:val="20"/>
              </w:rPr>
            </w:pPr>
            <w:r w:rsidRPr="00E905CE">
              <w:rPr>
                <w:rFonts w:cs="Arial"/>
                <w:sz w:val="20"/>
              </w:rPr>
              <w:t>Who will carry out the rectification and how they will be notified</w:t>
            </w:r>
            <w:r w:rsidR="00935A74">
              <w:rPr>
                <w:rFonts w:cs="Arial"/>
                <w:sz w:val="20"/>
              </w:rPr>
              <w:t>.</w:t>
            </w:r>
          </w:p>
          <w:p w14:paraId="4C456F93" w14:textId="56CBC4F6" w:rsidR="00E905CE" w:rsidRDefault="00E905CE" w:rsidP="00941C7A">
            <w:pPr>
              <w:pStyle w:val="ListParagraph"/>
              <w:numPr>
                <w:ilvl w:val="2"/>
                <w:numId w:val="37"/>
              </w:numPr>
              <w:jc w:val="left"/>
              <w:rPr>
                <w:rFonts w:cs="Arial"/>
                <w:sz w:val="20"/>
              </w:rPr>
            </w:pPr>
            <w:r w:rsidRPr="00E905CE">
              <w:rPr>
                <w:rFonts w:cs="Arial"/>
                <w:sz w:val="20"/>
              </w:rPr>
              <w:t>Will any rectifications affect the work remaining schedule, if yes - who did you notify.</w:t>
            </w:r>
          </w:p>
          <w:p w14:paraId="624FECA1" w14:textId="761CF852" w:rsidR="00941C7A" w:rsidRDefault="00941C7A" w:rsidP="00E905CE">
            <w:pPr>
              <w:pStyle w:val="ListParagraph"/>
              <w:numPr>
                <w:ilvl w:val="1"/>
                <w:numId w:val="37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Monitor rectified work according to developed systems to ensure quality control, building standards and client satisfaction are achieved.</w:t>
            </w:r>
          </w:p>
          <w:p w14:paraId="3DA4E2D0" w14:textId="77777777" w:rsidR="005B31AD" w:rsidRDefault="005B31AD" w:rsidP="005B31AD">
            <w:pPr>
              <w:pStyle w:val="ListParagraph"/>
              <w:ind w:left="1080"/>
              <w:jc w:val="left"/>
              <w:rPr>
                <w:rFonts w:cs="Arial"/>
                <w:sz w:val="20"/>
              </w:rPr>
            </w:pPr>
          </w:p>
          <w:p w14:paraId="506F6357" w14:textId="5FE5EDFB" w:rsidR="00941C7A" w:rsidRDefault="00941C7A" w:rsidP="00941C7A">
            <w:pPr>
              <w:pStyle w:val="ListParagraph"/>
              <w:numPr>
                <w:ilvl w:val="0"/>
                <w:numId w:val="37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lastRenderedPageBreak/>
              <w:t>Complete project administration processes</w:t>
            </w:r>
          </w:p>
          <w:p w14:paraId="5CD2808A" w14:textId="6556C98B" w:rsidR="00C411F9" w:rsidRPr="00C411F9" w:rsidRDefault="00C411F9" w:rsidP="00C411F9">
            <w:pPr>
              <w:pStyle w:val="ListParagraph"/>
              <w:numPr>
                <w:ilvl w:val="1"/>
                <w:numId w:val="37"/>
              </w:numPr>
              <w:jc w:val="left"/>
              <w:rPr>
                <w:rFonts w:cs="Arial"/>
                <w:sz w:val="20"/>
              </w:rPr>
            </w:pPr>
            <w:r w:rsidRPr="00C411F9">
              <w:rPr>
                <w:rFonts w:cs="Arial"/>
                <w:sz w:val="20"/>
              </w:rPr>
              <w:t>Record work defects notified by external parties, establish liabilities and remedial action required, and develop inspection checklist.</w:t>
            </w:r>
          </w:p>
          <w:p w14:paraId="2C76F946" w14:textId="249C4D10" w:rsidR="00C411F9" w:rsidRPr="00C411F9" w:rsidRDefault="00C411F9" w:rsidP="00C411F9">
            <w:pPr>
              <w:pStyle w:val="ListParagraph"/>
              <w:numPr>
                <w:ilvl w:val="1"/>
                <w:numId w:val="37"/>
              </w:numPr>
              <w:jc w:val="left"/>
              <w:rPr>
                <w:rFonts w:cs="Arial"/>
                <w:sz w:val="20"/>
              </w:rPr>
            </w:pPr>
            <w:r w:rsidRPr="00C411F9">
              <w:rPr>
                <w:rFonts w:cs="Arial"/>
                <w:sz w:val="20"/>
              </w:rPr>
              <w:t>Notify client of rectification, and record client’s response to completed work.</w:t>
            </w:r>
          </w:p>
          <w:p w14:paraId="608BD779" w14:textId="20CDF876" w:rsidR="00C411F9" w:rsidRPr="00C411F9" w:rsidRDefault="00C411F9" w:rsidP="00C411F9">
            <w:pPr>
              <w:pStyle w:val="ListParagraph"/>
              <w:numPr>
                <w:ilvl w:val="1"/>
                <w:numId w:val="37"/>
              </w:numPr>
              <w:jc w:val="left"/>
              <w:rPr>
                <w:rFonts w:cs="Arial"/>
                <w:sz w:val="20"/>
              </w:rPr>
            </w:pPr>
            <w:r w:rsidRPr="00C411F9">
              <w:rPr>
                <w:rFonts w:cs="Arial"/>
                <w:sz w:val="20"/>
              </w:rPr>
              <w:t>Instigate procedures that will result in client approval and acceptance where this was not the client’s initial response.</w:t>
            </w:r>
          </w:p>
          <w:p w14:paraId="613C511F" w14:textId="45F57761" w:rsidR="00C411F9" w:rsidRPr="00C411F9" w:rsidRDefault="00C411F9" w:rsidP="00C411F9">
            <w:pPr>
              <w:pStyle w:val="ListParagraph"/>
              <w:numPr>
                <w:ilvl w:val="1"/>
                <w:numId w:val="37"/>
              </w:numPr>
              <w:jc w:val="left"/>
              <w:rPr>
                <w:rFonts w:cs="Arial"/>
                <w:sz w:val="20"/>
              </w:rPr>
            </w:pPr>
            <w:r w:rsidRPr="00C411F9">
              <w:rPr>
                <w:rFonts w:cs="Arial"/>
                <w:sz w:val="20"/>
              </w:rPr>
              <w:t xml:space="preserve">Confirm contract requirements are fulfilled with relevant </w:t>
            </w:r>
            <w:r>
              <w:rPr>
                <w:rFonts w:cs="Arial"/>
                <w:sz w:val="20"/>
              </w:rPr>
              <w:t>management</w:t>
            </w:r>
            <w:r w:rsidRPr="00C411F9">
              <w:rPr>
                <w:rFonts w:cs="Arial"/>
                <w:sz w:val="20"/>
              </w:rPr>
              <w:t xml:space="preserve"> and client.</w:t>
            </w:r>
          </w:p>
          <w:p w14:paraId="697868FE" w14:textId="5B022F89" w:rsidR="00C411F9" w:rsidRPr="00C411F9" w:rsidRDefault="00C411F9" w:rsidP="00C411F9">
            <w:pPr>
              <w:pStyle w:val="ListParagraph"/>
              <w:numPr>
                <w:ilvl w:val="1"/>
                <w:numId w:val="37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Organise certifier for</w:t>
            </w:r>
            <w:r w:rsidRPr="00C411F9">
              <w:rPr>
                <w:rFonts w:cs="Arial"/>
                <w:sz w:val="20"/>
              </w:rPr>
              <w:t xml:space="preserve"> completion inspection</w:t>
            </w:r>
            <w:r>
              <w:rPr>
                <w:rFonts w:cs="Arial"/>
                <w:sz w:val="20"/>
              </w:rPr>
              <w:t>.</w:t>
            </w:r>
          </w:p>
          <w:p w14:paraId="12E7A754" w14:textId="4B60BC01" w:rsidR="00941C7A" w:rsidRPr="00AB5603" w:rsidRDefault="00C411F9" w:rsidP="00C411F9">
            <w:pPr>
              <w:pStyle w:val="ListParagraph"/>
              <w:numPr>
                <w:ilvl w:val="1"/>
                <w:numId w:val="37"/>
              </w:numPr>
              <w:jc w:val="left"/>
              <w:rPr>
                <w:rFonts w:cs="Arial"/>
                <w:sz w:val="20"/>
              </w:rPr>
            </w:pPr>
            <w:r w:rsidRPr="00C411F9">
              <w:rPr>
                <w:rFonts w:cs="Arial"/>
                <w:sz w:val="20"/>
              </w:rPr>
              <w:t>Prepare certificates and appropriate client handover information, including all guarantees, warranties and termite protection forms</w:t>
            </w:r>
          </w:p>
          <w:p w14:paraId="5AD88611" w14:textId="77777777" w:rsidR="00FC083A" w:rsidRPr="0047390E" w:rsidRDefault="00FC083A" w:rsidP="00A80ACC">
            <w:pPr>
              <w:jc w:val="left"/>
              <w:rPr>
                <w:rFonts w:cs="Arial"/>
                <w:sz w:val="20"/>
              </w:rPr>
            </w:pPr>
          </w:p>
          <w:p w14:paraId="3F9C295F" w14:textId="5A7BCABF" w:rsidR="00041FA8" w:rsidRPr="0047390E" w:rsidRDefault="00FC083A" w:rsidP="00041FA8">
            <w:pPr>
              <w:jc w:val="left"/>
              <w:rPr>
                <w:rFonts w:cs="Arial"/>
                <w:sz w:val="20"/>
              </w:rPr>
            </w:pPr>
            <w:r w:rsidRPr="00FC083A">
              <w:rPr>
                <w:rFonts w:cs="Arial"/>
                <w:sz w:val="20"/>
              </w:rPr>
              <w:t xml:space="preserve">These tasks may be simulated or real. The </w:t>
            </w:r>
            <w:r w:rsidR="00750D30">
              <w:rPr>
                <w:rFonts w:cs="Arial"/>
                <w:sz w:val="20"/>
              </w:rPr>
              <w:t>Participant</w:t>
            </w:r>
            <w:r w:rsidRPr="00FC083A">
              <w:rPr>
                <w:rFonts w:cs="Arial"/>
                <w:sz w:val="20"/>
              </w:rPr>
              <w:t xml:space="preserve"> is to gather evidence of how they have completed each component of the Practical Task, which is to be submitted with this Practical Assessment sheet.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 xml:space="preserve">bserver is to provide detailed comments on the tasks completed by the </w:t>
            </w:r>
            <w:r w:rsidR="00BE45C9">
              <w:rPr>
                <w:rFonts w:cs="Arial"/>
                <w:sz w:val="20"/>
              </w:rPr>
              <w:t>P</w:t>
            </w:r>
            <w:r w:rsidRPr="00FC083A">
              <w:rPr>
                <w:rFonts w:cs="Arial"/>
                <w:sz w:val="20"/>
              </w:rPr>
              <w:t>articipant</w:t>
            </w:r>
            <w:r w:rsidR="00041FA8">
              <w:rPr>
                <w:rFonts w:cs="Arial"/>
                <w:sz w:val="20"/>
              </w:rPr>
              <w:t xml:space="preserve"> (on the Observer Comments, overleaf)</w:t>
            </w:r>
            <w:r w:rsidRPr="00FC083A">
              <w:rPr>
                <w:rFonts w:cs="Arial"/>
                <w:sz w:val="20"/>
              </w:rPr>
              <w:t xml:space="preserve">. The </w:t>
            </w:r>
            <w:r w:rsidR="00BE45C9">
              <w:rPr>
                <w:rFonts w:cs="Arial"/>
                <w:sz w:val="20"/>
              </w:rPr>
              <w:t>A</w:t>
            </w:r>
            <w:r w:rsidRPr="00FC083A">
              <w:rPr>
                <w:rFonts w:cs="Arial"/>
                <w:sz w:val="20"/>
              </w:rPr>
              <w:t xml:space="preserve">ssessor is to verify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>bserver’s comments</w:t>
            </w:r>
            <w:r w:rsidR="00041FA8">
              <w:rPr>
                <w:rFonts w:cs="Arial"/>
                <w:sz w:val="20"/>
              </w:rPr>
              <w:t>, noting their findings</w:t>
            </w:r>
            <w:r w:rsidRPr="00FC083A">
              <w:rPr>
                <w:rFonts w:cs="Arial"/>
                <w:sz w:val="20"/>
              </w:rPr>
              <w:t xml:space="preserve"> in the Assessor Comments </w:t>
            </w:r>
            <w:r w:rsidR="00041FA8">
              <w:rPr>
                <w:rFonts w:cs="Arial"/>
                <w:sz w:val="20"/>
              </w:rPr>
              <w:t>(on the back of the Practical Assessment cover page) and provide the assessment outcome</w:t>
            </w:r>
            <w:r w:rsidR="00041FA8"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1E5E0621" w14:textId="77777777" w:rsidTr="00A80ACC">
        <w:trPr>
          <w:trHeight w:val="70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9871ADA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lastRenderedPageBreak/>
              <w:t xml:space="preserve">Resources required: </w:t>
            </w:r>
          </w:p>
          <w:p w14:paraId="5F1E0977" w14:textId="00DEF50D" w:rsidR="00FC083A" w:rsidRPr="000861CC" w:rsidRDefault="0084756C" w:rsidP="003F1188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Work site; work team; local</w:t>
            </w:r>
            <w:r w:rsidRPr="00AB5603">
              <w:rPr>
                <w:rFonts w:cs="Arial"/>
                <w:sz w:val="20"/>
              </w:rPr>
              <w:t xml:space="preserve"> safety legislation and regulations</w:t>
            </w:r>
            <w:r>
              <w:rPr>
                <w:rFonts w:cs="Arial"/>
                <w:sz w:val="20"/>
              </w:rPr>
              <w:t xml:space="preserve">; </w:t>
            </w:r>
            <w:r w:rsidRPr="00AB5603">
              <w:rPr>
                <w:rFonts w:cs="Arial"/>
                <w:sz w:val="20"/>
              </w:rPr>
              <w:t>building and construction codes and standards</w:t>
            </w:r>
            <w:r>
              <w:rPr>
                <w:rFonts w:cs="Arial"/>
                <w:sz w:val="20"/>
              </w:rPr>
              <w:t xml:space="preserve">; </w:t>
            </w:r>
            <w:r w:rsidRPr="00AB5603">
              <w:rPr>
                <w:rFonts w:cs="Arial"/>
                <w:sz w:val="20"/>
              </w:rPr>
              <w:t>relevant project plans and specifications</w:t>
            </w:r>
            <w:r>
              <w:rPr>
                <w:rFonts w:cs="Arial"/>
                <w:sz w:val="20"/>
              </w:rPr>
              <w:t>; workplace</w:t>
            </w:r>
            <w:r w:rsidRPr="00AB5603">
              <w:rPr>
                <w:rFonts w:cs="Arial"/>
                <w:sz w:val="20"/>
              </w:rPr>
              <w:t xml:space="preserve"> quality control documentation relevant to supervising the administration of quality control compliance</w:t>
            </w:r>
            <w:r>
              <w:rPr>
                <w:rFonts w:cs="Arial"/>
                <w:sz w:val="20"/>
              </w:rPr>
              <w:t>;</w:t>
            </w:r>
            <w:r w:rsidRPr="00AB5603">
              <w:rPr>
                <w:rFonts w:cs="Arial"/>
                <w:sz w:val="20"/>
              </w:rPr>
              <w:t xml:space="preserve"> </w:t>
            </w:r>
            <w:r w:rsidR="003F1188">
              <w:rPr>
                <w:rFonts w:cs="Arial"/>
                <w:sz w:val="20"/>
              </w:rPr>
              <w:t xml:space="preserve">site safety plan, </w:t>
            </w:r>
            <w:r w:rsidRPr="00AB5603">
              <w:rPr>
                <w:rFonts w:cs="Arial"/>
                <w:sz w:val="20"/>
              </w:rPr>
              <w:t>communications and recording systems</w:t>
            </w:r>
            <w:r>
              <w:rPr>
                <w:rFonts w:cs="Arial"/>
                <w:sz w:val="20"/>
              </w:rPr>
              <w:t>;</w:t>
            </w:r>
            <w:r w:rsidRPr="00AB5603">
              <w:rPr>
                <w:rFonts w:cs="Arial"/>
                <w:sz w:val="20"/>
              </w:rPr>
              <w:t xml:space="preserve"> work progress and quality</w:t>
            </w:r>
            <w:r>
              <w:rPr>
                <w:rFonts w:cs="Arial"/>
                <w:sz w:val="20"/>
              </w:rPr>
              <w:t xml:space="preserve"> systems and documents</w:t>
            </w:r>
            <w:r w:rsidR="00CD11AB">
              <w:rPr>
                <w:rFonts w:cs="Arial"/>
                <w:sz w:val="20"/>
              </w:rPr>
              <w:t xml:space="preserve"> </w:t>
            </w:r>
            <w:r w:rsidR="00CD11AB">
              <w:rPr>
                <w:rFonts w:cs="Arial"/>
                <w:sz w:val="20"/>
              </w:rPr>
              <w:t>(HO1, HO2, HO3, HO4 supplied)</w:t>
            </w:r>
            <w:r>
              <w:rPr>
                <w:rFonts w:cs="Arial"/>
                <w:sz w:val="20"/>
              </w:rPr>
              <w:t>;</w:t>
            </w:r>
            <w:r w:rsidR="003F1188">
              <w:rPr>
                <w:rFonts w:cs="Arial"/>
                <w:sz w:val="20"/>
              </w:rPr>
              <w:t xml:space="preserve"> </w:t>
            </w:r>
            <w:r w:rsidRPr="00AB5603">
              <w:rPr>
                <w:rFonts w:cs="Arial"/>
                <w:sz w:val="20"/>
              </w:rPr>
              <w:t>business and safety equipment and materials</w:t>
            </w:r>
            <w:r>
              <w:rPr>
                <w:rFonts w:cs="Arial"/>
                <w:sz w:val="20"/>
              </w:rPr>
              <w:t>.</w:t>
            </w:r>
          </w:p>
        </w:tc>
      </w:tr>
      <w:tr w:rsidR="00FC083A" w:rsidRPr="00683908" w14:paraId="4E8228A8" w14:textId="77777777" w:rsidTr="00A80ACC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181DE90C" w14:textId="7F6C132E" w:rsidR="00FC083A" w:rsidRPr="00696855" w:rsidRDefault="00162AE6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Observer details</w:t>
            </w:r>
          </w:p>
        </w:tc>
      </w:tr>
      <w:tr w:rsidR="00AD6F7B" w:rsidRPr="00683908" w14:paraId="18151E20" w14:textId="77777777" w:rsidTr="00A80ACC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725E90D1" w14:textId="5C265233" w:rsidR="00AD6F7B" w:rsidRPr="00696855" w:rsidRDefault="00AD6F7B" w:rsidP="00AD6F7B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30E68F53" w14:textId="77777777" w:rsidR="00AD6F7B" w:rsidRPr="00DE6B06" w:rsidRDefault="00AD6F7B" w:rsidP="00AD6F7B">
            <w:pPr>
              <w:jc w:val="left"/>
              <w:rPr>
                <w:rFonts w:ascii="Arial" w:hAnsi="Arial" w:cs="Arial"/>
                <w:sz w:val="22"/>
              </w:rPr>
            </w:pPr>
            <w:permStart w:id="579631910" w:edGrp="everyone"/>
            <w:permEnd w:id="579631910"/>
          </w:p>
        </w:tc>
      </w:tr>
      <w:tr w:rsidR="00AD6F7B" w:rsidRPr="00683908" w14:paraId="47E71B4B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5198B086" w14:textId="77777777" w:rsidR="00AD6F7B" w:rsidRDefault="00AD6F7B" w:rsidP="00AD6F7B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1E26B098" w14:textId="69B8DE37" w:rsidR="00AD6F7B" w:rsidRPr="00696855" w:rsidRDefault="00AD6F7B" w:rsidP="00AD6F7B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D516D9E" w14:textId="77777777" w:rsidR="00AD6F7B" w:rsidRPr="00DE6B06" w:rsidRDefault="00AD6F7B" w:rsidP="00AD6F7B">
            <w:pPr>
              <w:jc w:val="left"/>
              <w:rPr>
                <w:rFonts w:ascii="Arial" w:hAnsi="Arial" w:cs="Arial"/>
                <w:sz w:val="22"/>
              </w:rPr>
            </w:pPr>
            <w:permStart w:id="1320582898" w:edGrp="everyone"/>
            <w:permEnd w:id="1320582898"/>
          </w:p>
        </w:tc>
      </w:tr>
      <w:tr w:rsidR="00AD6F7B" w:rsidRPr="00683908" w14:paraId="637AD768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80EDE5F" w14:textId="3964CCBD" w:rsidR="00AD6F7B" w:rsidRDefault="00AD6F7B" w:rsidP="00AD6F7B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3D7598FC" w14:textId="77777777" w:rsidR="00AD6F7B" w:rsidRPr="00DE6B06" w:rsidRDefault="00AD6F7B" w:rsidP="00AD6F7B">
            <w:pPr>
              <w:jc w:val="left"/>
              <w:rPr>
                <w:rFonts w:ascii="Arial" w:hAnsi="Arial" w:cs="Arial"/>
                <w:sz w:val="22"/>
              </w:rPr>
            </w:pPr>
            <w:permStart w:id="2091061361" w:edGrp="everyone"/>
            <w:permEnd w:id="2091061361"/>
          </w:p>
        </w:tc>
      </w:tr>
      <w:tr w:rsidR="00AD6F7B" w:rsidRPr="00683908" w14:paraId="1BEE3403" w14:textId="77777777" w:rsidTr="00A80ACC">
        <w:trPr>
          <w:trHeight w:val="850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7AA6A524" w14:textId="4268FEAD" w:rsidR="00AD6F7B" w:rsidRPr="00696855" w:rsidRDefault="00AD6F7B" w:rsidP="00AD6F7B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163986252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048728312"/>
            <w:showingPlcHdr/>
            <w:picture/>
          </w:sdtPr>
          <w:sdtEndPr/>
          <w:sdtContent>
            <w:tc>
              <w:tcPr>
                <w:tcW w:w="6474" w:type="dxa"/>
                <w:tcBorders>
                  <w:left w:val="single" w:sz="4" w:space="0" w:color="000000"/>
                  <w:right w:val="single" w:sz="12" w:space="0" w:color="000000"/>
                </w:tcBorders>
                <w:vAlign w:val="center"/>
              </w:tcPr>
              <w:p w14:paraId="661A59A6" w14:textId="7CA79CFD" w:rsidR="00AD6F7B" w:rsidRPr="00DE6B06" w:rsidRDefault="00AD6F7B" w:rsidP="00AD6F7B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2373CE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453E99C9" wp14:editId="0D9E81E0">
                      <wp:extent cx="3913549" cy="360000"/>
                      <wp:effectExtent l="0" t="0" r="0" b="2540"/>
                      <wp:docPr id="698657934" name="Picture 69865793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639862526" w:displacedByCustomXml="prev"/>
      </w:tr>
      <w:tr w:rsidR="00AD6F7B" w:rsidRPr="00683908" w14:paraId="6BD19315" w14:textId="77777777" w:rsidTr="007A7687">
        <w:trPr>
          <w:trHeight w:val="454"/>
        </w:trPr>
        <w:tc>
          <w:tcPr>
            <w:tcW w:w="2598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1C4E107D" w14:textId="4D2F2C1A" w:rsidR="00AD6F7B" w:rsidRPr="00696855" w:rsidRDefault="00AD6F7B" w:rsidP="00AD6F7B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785524155" w:edGrp="everyone"/>
        <w:tc>
          <w:tcPr>
            <w:tcW w:w="6474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9DB4421" w14:textId="70F108A5" w:rsidR="00AD6F7B" w:rsidRPr="00DE6B06" w:rsidRDefault="001A0AC1" w:rsidP="00AD6F7B">
            <w:pPr>
              <w:jc w:val="left"/>
              <w:rPr>
                <w:rFonts w:ascii="Arial" w:hAnsi="Arial" w:cs="Arial"/>
                <w:sz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790589695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AD6F7B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785524155"/>
          </w:p>
        </w:tc>
      </w:tr>
    </w:tbl>
    <w:p w14:paraId="6453315F" w14:textId="77777777" w:rsidR="003C59AC" w:rsidRPr="00AD6F7B" w:rsidRDefault="003C59AC">
      <w:pPr>
        <w:rPr>
          <w:sz w:val="12"/>
          <w:szCs w:val="8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513"/>
        <w:gridCol w:w="1559"/>
      </w:tblGrid>
      <w:tr w:rsidR="00FC083A" w:rsidRPr="00683908" w14:paraId="387DBEB9" w14:textId="77777777" w:rsidTr="003C59AC">
        <w:trPr>
          <w:tblHeader/>
        </w:trPr>
        <w:tc>
          <w:tcPr>
            <w:tcW w:w="7513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62047873" w14:textId="4870D474" w:rsidR="00FC083A" w:rsidRPr="0019760F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559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608DBC4D" w14:textId="77777777" w:rsidR="00FC083A" w:rsidRPr="00696855" w:rsidRDefault="00FC083A" w:rsidP="00A80ACC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FC083A" w:rsidRPr="00696855" w14:paraId="47954F60" w14:textId="77777777" w:rsidTr="00BE45C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9FC855E" w14:textId="79611B8F" w:rsidR="00FC083A" w:rsidRPr="005A68BC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11253B" w:rsidRPr="0011253B">
              <w:rPr>
                <w:rFonts w:cs="Arial"/>
                <w:b/>
                <w:sz w:val="20"/>
              </w:rPr>
              <w:t>Supervise the administration of quality control compliance</w:t>
            </w:r>
          </w:p>
        </w:tc>
      </w:tr>
      <w:tr w:rsidR="00AD6F7B" w:rsidRPr="00696855" w14:paraId="65B19E1E" w14:textId="77777777" w:rsidTr="00C44236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4612EE37" w14:textId="0CBAF901" w:rsidR="00AD6F7B" w:rsidRPr="00931795" w:rsidRDefault="00AD6F7B" w:rsidP="00AD6F7B">
            <w:pPr>
              <w:pStyle w:val="331PASListTask1"/>
            </w:pPr>
            <w:bookmarkStart w:id="26" w:name="_Ref126758841"/>
            <w:r w:rsidRPr="003309CC">
              <w:t>Determine quality control compliance requirements relevant to legislation and industry requirements</w:t>
            </w:r>
            <w:r>
              <w:t xml:space="preserve"> by accessing and reviewing relevant websites and workplace documents.</w:t>
            </w:r>
            <w:bookmarkEnd w:id="26"/>
          </w:p>
        </w:tc>
        <w:permStart w:id="1031890475" w:edGrp="everyone" w:displacedByCustomXml="next"/>
        <w:sdt>
          <w:sdtPr>
            <w:rPr>
              <w:rFonts w:cs="Arial"/>
              <w:sz w:val="36"/>
              <w:szCs w:val="36"/>
            </w:rPr>
            <w:id w:val="-419798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5F4993BD" w14:textId="499DB8B6" w:rsidR="00AD6F7B" w:rsidRPr="004E1BC5" w:rsidRDefault="00AD6F7B" w:rsidP="00AD6F7B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31890475" w:displacedByCustomXml="prev"/>
      </w:tr>
      <w:tr w:rsidR="00AD6F7B" w:rsidRPr="00696855" w14:paraId="3EBDCDF5" w14:textId="77777777" w:rsidTr="00C44236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6A0BD0B8" w14:textId="3AC13880" w:rsidR="00AD6F7B" w:rsidRPr="00931795" w:rsidRDefault="00AD6F7B" w:rsidP="00AD6F7B">
            <w:pPr>
              <w:pStyle w:val="331PASListTask1"/>
            </w:pPr>
            <w:bookmarkStart w:id="27" w:name="_Ref126842939"/>
            <w:r>
              <w:t>Read site safety plan and demonstrate understanding by incorporating information as interpreted from site safety plan</w:t>
            </w:r>
            <w:r w:rsidRPr="003309CC">
              <w:t xml:space="preserve"> into work processes</w:t>
            </w:r>
            <w:r>
              <w:t>.</w:t>
            </w:r>
            <w:bookmarkEnd w:id="27"/>
          </w:p>
        </w:tc>
        <w:permStart w:id="1607019137" w:edGrp="everyone" w:displacedByCustomXml="next"/>
        <w:sdt>
          <w:sdtPr>
            <w:rPr>
              <w:rFonts w:cs="Arial"/>
              <w:sz w:val="36"/>
              <w:szCs w:val="36"/>
            </w:rPr>
            <w:id w:val="-20546905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62530B4B" w14:textId="7EEC4982" w:rsidR="00AD6F7B" w:rsidRPr="004E1BC5" w:rsidRDefault="00AD6F7B" w:rsidP="00AD6F7B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07019137" w:displacedByCustomXml="prev"/>
      </w:tr>
      <w:tr w:rsidR="00AD6F7B" w:rsidRPr="00696855" w14:paraId="2EF54375" w14:textId="77777777" w:rsidTr="00C44236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1292FA90" w14:textId="5F6DD5E3" w:rsidR="00AD6F7B" w:rsidRPr="00931795" w:rsidRDefault="00AD6F7B" w:rsidP="00AD6F7B">
            <w:pPr>
              <w:pStyle w:val="331PASListTask1"/>
            </w:pPr>
            <w:bookmarkStart w:id="28" w:name="_Ref126842960"/>
            <w:r w:rsidRPr="00AB5603">
              <w:t>Create</w:t>
            </w:r>
            <w:r>
              <w:t xml:space="preserve"> or modify</w:t>
            </w:r>
            <w:r w:rsidRPr="00AB5603">
              <w:t xml:space="preserve"> a </w:t>
            </w:r>
            <w:r>
              <w:t xml:space="preserve">workplace quality control </w:t>
            </w:r>
            <w:r w:rsidRPr="00AB5603">
              <w:t>plan to implement, administer, maintain and monitor site quality control</w:t>
            </w:r>
            <w:r>
              <w:t xml:space="preserve"> for a building classified as </w:t>
            </w:r>
            <w:r w:rsidRPr="00AB5603">
              <w:t>either a</w:t>
            </w:r>
            <w:r>
              <w:t xml:space="preserve"> </w:t>
            </w:r>
            <w:r w:rsidRPr="00AB5603">
              <w:t>Class 1 to a maximum of two storeys, OR</w:t>
            </w:r>
            <w:r>
              <w:t xml:space="preserve"> </w:t>
            </w:r>
            <w:r w:rsidRPr="00AB5603">
              <w:t>Class 2 to 9, Type C building</w:t>
            </w:r>
            <w:r>
              <w:t xml:space="preserve">.  </w:t>
            </w:r>
            <w:r w:rsidRPr="003F1188">
              <w:rPr>
                <w:i/>
                <w:iCs/>
              </w:rPr>
              <w:t>(Note: plan to be attached.)</w:t>
            </w:r>
            <w:r>
              <w:rPr>
                <w:i/>
                <w:iCs/>
              </w:rPr>
              <w:t>.</w:t>
            </w:r>
            <w:bookmarkEnd w:id="28"/>
          </w:p>
        </w:tc>
        <w:permStart w:id="2087518751" w:edGrp="everyone" w:displacedByCustomXml="next"/>
        <w:sdt>
          <w:sdtPr>
            <w:rPr>
              <w:rFonts w:cs="Arial"/>
              <w:sz w:val="36"/>
              <w:szCs w:val="36"/>
            </w:rPr>
            <w:id w:val="-18186459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2BA30F86" w14:textId="222C2946" w:rsidR="00AD6F7B" w:rsidRPr="004E1BC5" w:rsidRDefault="00AD6F7B" w:rsidP="00AD6F7B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87518751" w:displacedByCustomXml="prev"/>
      </w:tr>
      <w:tr w:rsidR="00AD6F7B" w:rsidRPr="00696855" w14:paraId="0F79B69B" w14:textId="77777777" w:rsidTr="00C44236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2FEC2A12" w14:textId="7A03B194" w:rsidR="00AD6F7B" w:rsidRPr="00931795" w:rsidRDefault="00AD6F7B" w:rsidP="00AD6F7B">
            <w:pPr>
              <w:pStyle w:val="331PASListTask1"/>
            </w:pPr>
            <w:bookmarkStart w:id="29" w:name="_Ref126836475"/>
            <w:bookmarkStart w:id="30" w:name="_Ref126843246"/>
            <w:r>
              <w:t>Create or modify two (2)</w:t>
            </w:r>
            <w:r w:rsidRPr="003F1188">
              <w:t xml:space="preserve"> progress inspection checklist</w:t>
            </w:r>
            <w:r>
              <w:t>s to use for</w:t>
            </w:r>
            <w:r w:rsidRPr="003F1188">
              <w:t xml:space="preserve"> two</w:t>
            </w:r>
            <w:r>
              <w:t>(2)</w:t>
            </w:r>
            <w:r w:rsidRPr="003F1188">
              <w:t xml:space="preserve"> trades for a section of building</w:t>
            </w:r>
            <w:r>
              <w:t xml:space="preserve"> as described in 1.1C. to ensure </w:t>
            </w:r>
            <w:r w:rsidRPr="003F1188">
              <w:t>regulatory, jurisdictional and</w:t>
            </w:r>
            <w:r>
              <w:t xml:space="preserve"> workplace</w:t>
            </w:r>
            <w:r w:rsidRPr="003F1188">
              <w:t xml:space="preserve"> compliance and quality control requirements have been met</w:t>
            </w:r>
            <w:bookmarkEnd w:id="29"/>
            <w:r>
              <w:t xml:space="preserve">. </w:t>
            </w:r>
            <w:r w:rsidRPr="003F1188">
              <w:rPr>
                <w:i/>
                <w:iCs/>
              </w:rPr>
              <w:t xml:space="preserve">(Note: </w:t>
            </w:r>
            <w:r>
              <w:rPr>
                <w:i/>
                <w:iCs/>
              </w:rPr>
              <w:t>Completed checklists</w:t>
            </w:r>
            <w:r w:rsidRPr="003F1188">
              <w:rPr>
                <w:i/>
                <w:iCs/>
              </w:rPr>
              <w:t xml:space="preserve"> to be attached.)</w:t>
            </w:r>
            <w:r>
              <w:rPr>
                <w:i/>
                <w:iCs/>
              </w:rPr>
              <w:t>.</w:t>
            </w:r>
            <w:bookmarkEnd w:id="30"/>
          </w:p>
        </w:tc>
        <w:permStart w:id="1306204977" w:edGrp="everyone" w:displacedByCustomXml="next"/>
        <w:sdt>
          <w:sdtPr>
            <w:rPr>
              <w:rFonts w:cs="Arial"/>
              <w:sz w:val="36"/>
              <w:szCs w:val="36"/>
            </w:rPr>
            <w:id w:val="6449293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1216CB16" w14:textId="094A8623" w:rsidR="00AD6F7B" w:rsidRPr="004E1BC5" w:rsidRDefault="00AD6F7B" w:rsidP="00AD6F7B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06204977" w:displacedByCustomXml="prev"/>
      </w:tr>
      <w:tr w:rsidR="00AD6F7B" w:rsidRPr="00696855" w14:paraId="1965CC91" w14:textId="77777777" w:rsidTr="004A66DB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4" w:space="0" w:color="000000"/>
            </w:tcBorders>
          </w:tcPr>
          <w:p w14:paraId="762F6774" w14:textId="6E06F8B5" w:rsidR="00AD6F7B" w:rsidRPr="00347747" w:rsidRDefault="00AD6F7B" w:rsidP="00AD6F7B">
            <w:pPr>
              <w:pStyle w:val="331PASListTask1"/>
            </w:pPr>
            <w:bookmarkStart w:id="31" w:name="_Ref126837159"/>
            <w:r w:rsidRPr="00347747">
              <w:t xml:space="preserve">Access or develop schedules detailing </w:t>
            </w:r>
            <w:r>
              <w:t xml:space="preserve">when </w:t>
            </w:r>
            <w:r w:rsidRPr="00347747">
              <w:t xml:space="preserve">specific inspections </w:t>
            </w:r>
            <w:r>
              <w:t xml:space="preserve">are </w:t>
            </w:r>
            <w:r w:rsidRPr="00347747">
              <w:t>to be conducted at appropriate stages of construction</w:t>
            </w:r>
            <w:r>
              <w:t>.</w:t>
            </w:r>
            <w:bookmarkEnd w:id="31"/>
          </w:p>
        </w:tc>
        <w:permStart w:id="652557329" w:edGrp="everyone" w:displacedByCustomXml="next"/>
        <w:sdt>
          <w:sdtPr>
            <w:rPr>
              <w:rFonts w:cs="Arial"/>
              <w:sz w:val="36"/>
              <w:szCs w:val="36"/>
            </w:rPr>
            <w:id w:val="3702639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13A0C302" w14:textId="5DD2E5A2" w:rsidR="00AD6F7B" w:rsidRPr="004E1BC5" w:rsidRDefault="00AD6F7B" w:rsidP="00AD6F7B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52557329" w:displacedByCustomXml="prev"/>
      </w:tr>
      <w:tr w:rsidR="00AD6F7B" w:rsidRPr="00696855" w14:paraId="02F6CEA8" w14:textId="77777777" w:rsidTr="004A66DB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12" w:space="0" w:color="000000"/>
            </w:tcBorders>
          </w:tcPr>
          <w:p w14:paraId="4B5F00D8" w14:textId="0CAE8AE8" w:rsidR="00AD6F7B" w:rsidRPr="00931795" w:rsidRDefault="00AD6F7B" w:rsidP="00AD6F7B">
            <w:pPr>
              <w:pStyle w:val="331PASListTask1"/>
            </w:pPr>
            <w:bookmarkStart w:id="32" w:name="_Ref126836856"/>
            <w:r>
              <w:t>Communicate to team/others</w:t>
            </w:r>
            <w:r w:rsidRPr="00AB5603">
              <w:t xml:space="preserve"> the </w:t>
            </w:r>
            <w:r>
              <w:t>quality control standards</w:t>
            </w:r>
            <w:r w:rsidRPr="00AB5603">
              <w:t xml:space="preserve"> that will be used </w:t>
            </w:r>
            <w:r w:rsidRPr="003309CC">
              <w:t>between onsite and offsite staff, contractors and suppliers that systematically gather onsite informatio</w:t>
            </w:r>
            <w:r>
              <w:t>n.</w:t>
            </w:r>
            <w:bookmarkEnd w:id="32"/>
          </w:p>
        </w:tc>
        <w:permStart w:id="2088700734" w:edGrp="everyone" w:displacedByCustomXml="next"/>
        <w:sdt>
          <w:sdtPr>
            <w:rPr>
              <w:rFonts w:cs="Arial"/>
              <w:sz w:val="36"/>
              <w:szCs w:val="36"/>
            </w:rPr>
            <w:id w:val="-17111089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16B04293" w14:textId="7150447C" w:rsidR="00AD6F7B" w:rsidRPr="004E1BC5" w:rsidRDefault="00AD6F7B" w:rsidP="00AD6F7B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88700734" w:displacedByCustomXml="prev"/>
      </w:tr>
      <w:tr w:rsidR="00AD6F7B" w:rsidRPr="00696855" w14:paraId="6209610F" w14:textId="77777777" w:rsidTr="004A66DB">
        <w:trPr>
          <w:trHeight w:val="283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1229A0C5" w14:textId="6AEAE569" w:rsidR="00AD6F7B" w:rsidRPr="004E1BC5" w:rsidRDefault="00AD6F7B" w:rsidP="00AD6F7B">
            <w:pPr>
              <w:keepNext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lastRenderedPageBreak/>
              <w:t xml:space="preserve">2 </w:t>
            </w:r>
            <w:r w:rsidRPr="0011253B">
              <w:rPr>
                <w:rFonts w:cs="Arial"/>
                <w:b/>
                <w:sz w:val="20"/>
              </w:rPr>
              <w:t>Supervise the administration of projects.</w:t>
            </w:r>
          </w:p>
        </w:tc>
      </w:tr>
      <w:tr w:rsidR="00AD6F7B" w:rsidRPr="00696855" w14:paraId="60E3723C" w14:textId="77777777" w:rsidTr="00C43E71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1CDD5ED5" w14:textId="2AB02BA5" w:rsidR="00AD6F7B" w:rsidRPr="00931795" w:rsidRDefault="00AD6F7B" w:rsidP="00AD6F7B">
            <w:pPr>
              <w:numPr>
                <w:ilvl w:val="0"/>
                <w:numId w:val="23"/>
              </w:numPr>
              <w:ind w:left="459" w:hanging="455"/>
              <w:jc w:val="left"/>
              <w:rPr>
                <w:rFonts w:cs="Arial"/>
                <w:sz w:val="20"/>
              </w:rPr>
            </w:pPr>
            <w:bookmarkStart w:id="33" w:name="_Ref126837807"/>
            <w:r w:rsidRPr="001E7824">
              <w:rPr>
                <w:rFonts w:cs="Arial"/>
                <w:sz w:val="20"/>
              </w:rPr>
              <w:t>Determine project administrative requirements</w:t>
            </w:r>
            <w:r>
              <w:rPr>
                <w:rFonts w:cs="Arial"/>
                <w:sz w:val="20"/>
              </w:rPr>
              <w:t xml:space="preserve"> needed to supervise and monitor quality.</w:t>
            </w:r>
            <w:bookmarkEnd w:id="33"/>
            <w:r w:rsidRPr="001E7824">
              <w:rPr>
                <w:rFonts w:cs="Arial"/>
                <w:sz w:val="20"/>
              </w:rPr>
              <w:t xml:space="preserve"> </w:t>
            </w:r>
          </w:p>
        </w:tc>
        <w:permStart w:id="869147400" w:edGrp="everyone" w:displacedByCustomXml="next"/>
        <w:sdt>
          <w:sdtPr>
            <w:rPr>
              <w:rFonts w:cs="Arial"/>
              <w:sz w:val="36"/>
              <w:szCs w:val="36"/>
            </w:rPr>
            <w:id w:val="1929611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738BD7CF" w14:textId="12693671" w:rsidR="00AD6F7B" w:rsidRPr="004E1BC5" w:rsidRDefault="00AD6F7B" w:rsidP="00AD6F7B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69147400" w:displacedByCustomXml="prev"/>
      </w:tr>
      <w:tr w:rsidR="00AD6F7B" w:rsidRPr="00696855" w14:paraId="7854F013" w14:textId="77777777" w:rsidTr="00C43E71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10A24F0D" w14:textId="0EA221FE" w:rsidR="00AD6F7B" w:rsidRPr="00931795" w:rsidRDefault="00AD6F7B" w:rsidP="00AD6F7B">
            <w:pPr>
              <w:numPr>
                <w:ilvl w:val="0"/>
                <w:numId w:val="23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34" w:name="_Ref126837925"/>
            <w:bookmarkStart w:id="35" w:name="_Ref126843322"/>
            <w:r w:rsidRPr="001E7824">
              <w:rPr>
                <w:rFonts w:cs="Arial"/>
                <w:sz w:val="20"/>
              </w:rPr>
              <w:t xml:space="preserve">Authorise payment of material </w:t>
            </w:r>
            <w:bookmarkEnd w:id="34"/>
            <w:r>
              <w:rPr>
                <w:rFonts w:cs="Arial"/>
                <w:sz w:val="20"/>
              </w:rPr>
              <w:t>after first checking delivery against invoice/order and confirming quality/no defects.</w:t>
            </w:r>
            <w:bookmarkEnd w:id="35"/>
          </w:p>
        </w:tc>
        <w:permStart w:id="1232615849" w:edGrp="everyone" w:displacedByCustomXml="next"/>
        <w:sdt>
          <w:sdtPr>
            <w:rPr>
              <w:rFonts w:cs="Arial"/>
              <w:sz w:val="36"/>
              <w:szCs w:val="36"/>
            </w:rPr>
            <w:id w:val="-7599838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3DBF64BD" w14:textId="32F419CF" w:rsidR="00AD6F7B" w:rsidRPr="004E1BC5" w:rsidRDefault="00AD6F7B" w:rsidP="00AD6F7B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32615849" w:displacedByCustomXml="prev"/>
      </w:tr>
      <w:tr w:rsidR="00AD6F7B" w:rsidRPr="00696855" w14:paraId="4CE2C389" w14:textId="77777777" w:rsidTr="00C43E71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0FB742F9" w14:textId="20FFAF60" w:rsidR="00AD6F7B" w:rsidRPr="001E7824" w:rsidRDefault="00AD6F7B" w:rsidP="00AD6F7B">
            <w:pPr>
              <w:numPr>
                <w:ilvl w:val="0"/>
                <w:numId w:val="23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36" w:name="_Ref126843326"/>
            <w:r w:rsidRPr="001E7824">
              <w:rPr>
                <w:rFonts w:cs="Arial"/>
                <w:sz w:val="20"/>
              </w:rPr>
              <w:t>Authorise payment of contractor invoices, drawing against contract allowances and back-charges, as required</w:t>
            </w:r>
            <w:r>
              <w:rPr>
                <w:rFonts w:cs="Arial"/>
                <w:sz w:val="20"/>
              </w:rPr>
              <w:t>.</w:t>
            </w:r>
            <w:bookmarkEnd w:id="36"/>
          </w:p>
        </w:tc>
        <w:permStart w:id="552807941" w:edGrp="everyone" w:displacedByCustomXml="next"/>
        <w:sdt>
          <w:sdtPr>
            <w:rPr>
              <w:rFonts w:cs="Arial"/>
              <w:sz w:val="36"/>
              <w:szCs w:val="36"/>
            </w:rPr>
            <w:id w:val="-12898984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04911517" w14:textId="3587F612" w:rsidR="00AD6F7B" w:rsidRPr="004E1BC5" w:rsidRDefault="00AD6F7B" w:rsidP="00AD6F7B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52807941" w:displacedByCustomXml="prev"/>
      </w:tr>
      <w:tr w:rsidR="00AD6F7B" w:rsidRPr="00696855" w14:paraId="50AA2CF4" w14:textId="77777777" w:rsidTr="00C43E71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3484C164" w14:textId="61455F4E" w:rsidR="00AD6F7B" w:rsidRPr="00931795" w:rsidRDefault="00AD6F7B" w:rsidP="00AD6F7B">
            <w:pPr>
              <w:numPr>
                <w:ilvl w:val="0"/>
                <w:numId w:val="23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37" w:name="_Ref126843334"/>
            <w:r w:rsidRPr="001E7824">
              <w:rPr>
                <w:rFonts w:cs="Arial"/>
                <w:sz w:val="20"/>
              </w:rPr>
              <w:t>Authorise variations to contracts and take corrective action as required.</w:t>
            </w:r>
            <w:bookmarkEnd w:id="37"/>
          </w:p>
        </w:tc>
        <w:permStart w:id="824278535" w:edGrp="everyone" w:displacedByCustomXml="next"/>
        <w:sdt>
          <w:sdtPr>
            <w:rPr>
              <w:rFonts w:cs="Arial"/>
              <w:sz w:val="36"/>
              <w:szCs w:val="36"/>
            </w:rPr>
            <w:id w:val="20121760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63FBDF16" w14:textId="7176F397" w:rsidR="00AD6F7B" w:rsidRPr="004E1BC5" w:rsidRDefault="00AD6F7B" w:rsidP="00AD6F7B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24278535" w:displacedByCustomXml="prev"/>
      </w:tr>
      <w:tr w:rsidR="00AD6F7B" w:rsidRPr="00696855" w14:paraId="238C5FFB" w14:textId="77777777" w:rsidTr="00C43E71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6D8B10E5" w14:textId="5A9A1802" w:rsidR="00AD6F7B" w:rsidRPr="00931795" w:rsidRDefault="00AD6F7B" w:rsidP="00AD6F7B">
            <w:pPr>
              <w:numPr>
                <w:ilvl w:val="0"/>
                <w:numId w:val="23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38" w:name="_Ref126838101"/>
            <w:r w:rsidRPr="001E7824">
              <w:rPr>
                <w:rFonts w:cs="Arial"/>
                <w:sz w:val="20"/>
              </w:rPr>
              <w:t>Process insurance claims for site loss or damage</w:t>
            </w:r>
            <w:r>
              <w:rPr>
                <w:rFonts w:cs="Arial"/>
                <w:sz w:val="20"/>
              </w:rPr>
              <w:t>.</w:t>
            </w:r>
            <w:bookmarkEnd w:id="38"/>
          </w:p>
        </w:tc>
        <w:permStart w:id="916470915" w:edGrp="everyone" w:displacedByCustomXml="next"/>
        <w:sdt>
          <w:sdtPr>
            <w:rPr>
              <w:rFonts w:cs="Arial"/>
              <w:sz w:val="36"/>
              <w:szCs w:val="36"/>
            </w:rPr>
            <w:id w:val="-1536872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0B14151C" w14:textId="5DE1C650" w:rsidR="00AD6F7B" w:rsidRPr="004E1BC5" w:rsidRDefault="00AD6F7B" w:rsidP="00AD6F7B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16470915" w:displacedByCustomXml="prev"/>
      </w:tr>
      <w:tr w:rsidR="00AD6F7B" w:rsidRPr="00696855" w14:paraId="60958CD7" w14:textId="77777777" w:rsidTr="003C59AC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B4AD335" w14:textId="58B8B6E5" w:rsidR="00AD6F7B" w:rsidRPr="004E1BC5" w:rsidRDefault="00AD6F7B" w:rsidP="00AD6F7B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Pr="0011253B">
              <w:rPr>
                <w:rFonts w:cs="Arial"/>
                <w:b/>
                <w:sz w:val="20"/>
              </w:rPr>
              <w:t>Supervise the use of site communications and record keeping systems</w:t>
            </w:r>
          </w:p>
        </w:tc>
      </w:tr>
      <w:tr w:rsidR="00AD6F7B" w:rsidRPr="00696855" w14:paraId="688A7305" w14:textId="77777777" w:rsidTr="00A25490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64490638" w14:textId="74A71FB0" w:rsidR="00AD6F7B" w:rsidRPr="00931795" w:rsidRDefault="00AD6F7B" w:rsidP="00AD6F7B">
            <w:pPr>
              <w:numPr>
                <w:ilvl w:val="0"/>
                <w:numId w:val="24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39" w:name="_Ref126838888"/>
            <w:r w:rsidRPr="007641E7">
              <w:rPr>
                <w:rFonts w:cs="Arial"/>
                <w:sz w:val="20"/>
              </w:rPr>
              <w:t>Effectively implement communication systems according to work site requirements</w:t>
            </w:r>
            <w:r>
              <w:rPr>
                <w:rFonts w:cs="Arial"/>
                <w:sz w:val="20"/>
              </w:rPr>
              <w:t>.</w:t>
            </w:r>
            <w:bookmarkEnd w:id="39"/>
          </w:p>
        </w:tc>
        <w:permStart w:id="576412725" w:edGrp="everyone" w:displacedByCustomXml="next"/>
        <w:sdt>
          <w:sdtPr>
            <w:rPr>
              <w:rFonts w:cs="Arial"/>
              <w:sz w:val="36"/>
              <w:szCs w:val="36"/>
            </w:rPr>
            <w:id w:val="16074579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608084AF" w14:textId="46AC4DAB" w:rsidR="00AD6F7B" w:rsidRPr="004E1BC5" w:rsidRDefault="00AD6F7B" w:rsidP="00AD6F7B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76412725" w:displacedByCustomXml="prev"/>
      </w:tr>
      <w:tr w:rsidR="00AD6F7B" w:rsidRPr="00696855" w14:paraId="50303B58" w14:textId="77777777" w:rsidTr="00A25490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226B82D3" w14:textId="01D93BE4" w:rsidR="00AD6F7B" w:rsidRPr="00931795" w:rsidRDefault="00AD6F7B" w:rsidP="00AD6F7B">
            <w:pPr>
              <w:numPr>
                <w:ilvl w:val="0"/>
                <w:numId w:val="24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40" w:name="_Ref126839300"/>
            <w:r w:rsidRPr="007641E7">
              <w:rPr>
                <w:rFonts w:cs="Arial"/>
                <w:sz w:val="20"/>
              </w:rPr>
              <w:t>Adhere to workplace recording requirements to record project details including maintenance of diary and schedule (if applicable)</w:t>
            </w:r>
            <w:r>
              <w:rPr>
                <w:rFonts w:cs="Arial"/>
                <w:sz w:val="20"/>
              </w:rPr>
              <w:t>.</w:t>
            </w:r>
            <w:bookmarkEnd w:id="40"/>
          </w:p>
        </w:tc>
        <w:permStart w:id="1176839838" w:edGrp="everyone" w:displacedByCustomXml="next"/>
        <w:sdt>
          <w:sdtPr>
            <w:rPr>
              <w:rFonts w:cs="Arial"/>
              <w:sz w:val="36"/>
              <w:szCs w:val="36"/>
            </w:rPr>
            <w:id w:val="-12357036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1186A3BC" w14:textId="298A0360" w:rsidR="00AD6F7B" w:rsidRPr="004E1BC5" w:rsidRDefault="00AD6F7B" w:rsidP="00AD6F7B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76839838" w:displacedByCustomXml="prev"/>
      </w:tr>
      <w:tr w:rsidR="00AD6F7B" w:rsidRPr="00696855" w14:paraId="3F7EF81F" w14:textId="77777777" w:rsidTr="00A25490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6561701D" w14:textId="00C2B2D3" w:rsidR="00AD6F7B" w:rsidRPr="00931795" w:rsidRDefault="00AD6F7B" w:rsidP="00AD6F7B">
            <w:pPr>
              <w:numPr>
                <w:ilvl w:val="0"/>
                <w:numId w:val="24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41" w:name="_Ref126839306"/>
            <w:r w:rsidRPr="007641E7">
              <w:rPr>
                <w:rFonts w:cs="Arial"/>
                <w:sz w:val="20"/>
              </w:rPr>
              <w:t>Document how systematic gathering of onsite information will be recorded including scheduling certifier inspections, union and legislative matters relevant to the site.</w:t>
            </w:r>
            <w:bookmarkEnd w:id="41"/>
          </w:p>
        </w:tc>
        <w:permStart w:id="2144273794" w:edGrp="everyone" w:displacedByCustomXml="next"/>
        <w:sdt>
          <w:sdtPr>
            <w:rPr>
              <w:rFonts w:cs="Arial"/>
              <w:sz w:val="36"/>
              <w:szCs w:val="36"/>
            </w:rPr>
            <w:id w:val="15666035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6616FDDF" w14:textId="7D909D1A" w:rsidR="00AD6F7B" w:rsidRPr="004E1BC5" w:rsidRDefault="00AD6F7B" w:rsidP="00AD6F7B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44273794" w:displacedByCustomXml="prev"/>
      </w:tr>
      <w:tr w:rsidR="00AD6F7B" w:rsidRPr="00696855" w14:paraId="5F76313C" w14:textId="77777777" w:rsidTr="003C59AC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2A60D272" w14:textId="3B33809A" w:rsidR="00AD6F7B" w:rsidRPr="004E1BC5" w:rsidRDefault="00AD6F7B" w:rsidP="00AD6F7B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4 </w:t>
            </w:r>
            <w:r w:rsidRPr="0011253B">
              <w:rPr>
                <w:rFonts w:cs="Arial"/>
                <w:b/>
                <w:sz w:val="20"/>
              </w:rPr>
              <w:t>Conduct onsite project monitoring and inspection of work quality</w:t>
            </w:r>
          </w:p>
        </w:tc>
      </w:tr>
      <w:tr w:rsidR="00AD6F7B" w:rsidRPr="00696855" w14:paraId="3C482F5B" w14:textId="77777777" w:rsidTr="0094027C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544BB21F" w14:textId="094CF9B5" w:rsidR="00AD6F7B" w:rsidRPr="00931795" w:rsidRDefault="00AD6F7B" w:rsidP="00AD6F7B">
            <w:pPr>
              <w:pStyle w:val="334PASListTask1"/>
            </w:pPr>
            <w:bookmarkStart w:id="42" w:name="_Ref126839541"/>
            <w:r w:rsidRPr="003173E5">
              <w:t>Develop and present as evidence a progress inspection checklist for two (2) trades for a section of building.</w:t>
            </w:r>
            <w:bookmarkEnd w:id="42"/>
          </w:p>
        </w:tc>
        <w:permStart w:id="581110704" w:edGrp="everyone" w:displacedByCustomXml="next"/>
        <w:sdt>
          <w:sdtPr>
            <w:rPr>
              <w:rFonts w:cs="Arial"/>
              <w:sz w:val="36"/>
              <w:szCs w:val="36"/>
            </w:rPr>
            <w:id w:val="18908372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76FD3B9B" w14:textId="738A57E0" w:rsidR="00AD6F7B" w:rsidRPr="004E1BC5" w:rsidRDefault="00AD6F7B" w:rsidP="00AD6F7B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81110704" w:displacedByCustomXml="prev"/>
      </w:tr>
      <w:tr w:rsidR="00AD6F7B" w:rsidRPr="00696855" w14:paraId="5965B982" w14:textId="77777777" w:rsidTr="0094027C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384D9B23" w14:textId="69143B91" w:rsidR="00AD6F7B" w:rsidRPr="00931795" w:rsidRDefault="00AD6F7B" w:rsidP="00AD6F7B">
            <w:pPr>
              <w:pStyle w:val="334PASListTask1"/>
            </w:pPr>
            <w:bookmarkStart w:id="43" w:name="_Ref126840291"/>
            <w:r w:rsidRPr="003173E5">
              <w:t>Adhere to site safety requirements and relevant project administration procedures during site visit.</w:t>
            </w:r>
            <w:bookmarkEnd w:id="43"/>
          </w:p>
        </w:tc>
        <w:permStart w:id="2034455553" w:edGrp="everyone" w:displacedByCustomXml="next"/>
        <w:sdt>
          <w:sdtPr>
            <w:rPr>
              <w:rFonts w:cs="Arial"/>
              <w:sz w:val="36"/>
              <w:szCs w:val="36"/>
            </w:rPr>
            <w:id w:val="9848954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144568D5" w14:textId="4EF71C98" w:rsidR="00AD6F7B" w:rsidRPr="004E1BC5" w:rsidRDefault="00AD6F7B" w:rsidP="00AD6F7B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34455553" w:displacedByCustomXml="prev"/>
      </w:tr>
      <w:tr w:rsidR="00AD6F7B" w:rsidRPr="00696855" w14:paraId="2BE447BD" w14:textId="77777777" w:rsidTr="0094027C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2E8A84D2" w14:textId="3DB51940" w:rsidR="00AD6F7B" w:rsidRPr="00931795" w:rsidRDefault="00AD6F7B" w:rsidP="00AD6F7B">
            <w:pPr>
              <w:pStyle w:val="334PASListTask1"/>
            </w:pPr>
            <w:bookmarkStart w:id="44" w:name="_Ref126840478"/>
            <w:r w:rsidRPr="003173E5">
              <w:t>Conduct</w:t>
            </w:r>
            <w:r>
              <w:t xml:space="preserve"> a</w:t>
            </w:r>
            <w:r w:rsidRPr="003173E5">
              <w:t xml:space="preserve"> site inspection </w:t>
            </w:r>
            <w:r>
              <w:t xml:space="preserve">with inspection checklist </w:t>
            </w:r>
            <w:r w:rsidRPr="003173E5">
              <w:t>to evaluate safety, project progress and work quality for one (1) section of a building as classified above.</w:t>
            </w:r>
            <w:bookmarkEnd w:id="44"/>
          </w:p>
        </w:tc>
        <w:permStart w:id="1245061610" w:edGrp="everyone" w:displacedByCustomXml="next"/>
        <w:sdt>
          <w:sdtPr>
            <w:rPr>
              <w:rFonts w:cs="Arial"/>
              <w:sz w:val="36"/>
              <w:szCs w:val="36"/>
            </w:rPr>
            <w:id w:val="-2327718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131648E7" w14:textId="2DCD95B7" w:rsidR="00AD6F7B" w:rsidRPr="004E1BC5" w:rsidRDefault="00AD6F7B" w:rsidP="00AD6F7B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45061610" w:displacedByCustomXml="prev"/>
      </w:tr>
      <w:tr w:rsidR="00AD6F7B" w:rsidRPr="00696855" w14:paraId="26E008E7" w14:textId="77777777" w:rsidTr="0094027C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0C4172AB" w14:textId="0E9DEAAE" w:rsidR="00AD6F7B" w:rsidRPr="00931795" w:rsidRDefault="00AD6F7B" w:rsidP="00AD6F7B">
            <w:pPr>
              <w:pStyle w:val="334PASListTask1"/>
            </w:pPr>
            <w:bookmarkStart w:id="45" w:name="_Ref126840574"/>
            <w:r w:rsidRPr="003173E5">
              <w:t>Inspect and record quality of work, notify relevant people of defects and prepare and issue rectification notice</w:t>
            </w:r>
            <w:bookmarkEnd w:id="45"/>
          </w:p>
        </w:tc>
        <w:permStart w:id="1265785426" w:edGrp="everyone" w:displacedByCustomXml="next"/>
        <w:sdt>
          <w:sdtPr>
            <w:rPr>
              <w:rFonts w:cs="Arial"/>
              <w:sz w:val="36"/>
              <w:szCs w:val="36"/>
            </w:rPr>
            <w:id w:val="-20482173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45D8BD39" w14:textId="1974FEA7" w:rsidR="00AD6F7B" w:rsidRPr="004E1BC5" w:rsidRDefault="00AD6F7B" w:rsidP="00AD6F7B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65785426" w:displacedByCustomXml="prev"/>
      </w:tr>
      <w:tr w:rsidR="00AD6F7B" w:rsidRPr="00696855" w14:paraId="110B72D7" w14:textId="77777777" w:rsidTr="00AD6F7B">
        <w:trPr>
          <w:trHeight w:val="25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</w:tcPr>
          <w:p w14:paraId="6825E693" w14:textId="12F7F7F4" w:rsidR="00AD6F7B" w:rsidRPr="0011253B" w:rsidRDefault="00AD6F7B" w:rsidP="00AD6F7B">
            <w:pPr>
              <w:jc w:val="center"/>
              <w:rPr>
                <w:rFonts w:cs="Arial"/>
                <w:b/>
                <w:bCs/>
                <w:sz w:val="20"/>
              </w:rPr>
            </w:pPr>
            <w:r w:rsidRPr="0011253B">
              <w:rPr>
                <w:rFonts w:cs="Arial"/>
                <w:b/>
                <w:bCs/>
                <w:sz w:val="20"/>
              </w:rPr>
              <w:t>5. Develop and present a rectification plan following inspection</w:t>
            </w:r>
          </w:p>
        </w:tc>
      </w:tr>
      <w:tr w:rsidR="00AD6F7B" w:rsidRPr="00696855" w14:paraId="50B7E19E" w14:textId="77777777" w:rsidTr="00DA4838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7F4168FC" w14:textId="0538EA31" w:rsidR="00AD6F7B" w:rsidRPr="00931795" w:rsidRDefault="00AD6F7B" w:rsidP="00AD6F7B">
            <w:pPr>
              <w:pStyle w:val="335PASListTask1"/>
            </w:pPr>
            <w:bookmarkStart w:id="46" w:name="_Ref126843476"/>
            <w:r w:rsidRPr="00720DCB">
              <w:t>Develop and present a rectification plan following inspection outlining</w:t>
            </w:r>
            <w:r>
              <w:t xml:space="preserve"> information listed in 1.5.B to 1.5.G. </w:t>
            </w:r>
            <w:r w:rsidRPr="00935A74">
              <w:rPr>
                <w:i/>
                <w:iCs/>
              </w:rPr>
              <w:t>(Note: Rectification plan</w:t>
            </w:r>
            <w:r>
              <w:rPr>
                <w:i/>
                <w:iCs/>
              </w:rPr>
              <w:t xml:space="preserve"> with all information</w:t>
            </w:r>
            <w:r w:rsidRPr="00935A74">
              <w:rPr>
                <w:i/>
                <w:iCs/>
              </w:rPr>
              <w:t xml:space="preserve"> must be attached)</w:t>
            </w:r>
            <w:bookmarkEnd w:id="46"/>
          </w:p>
        </w:tc>
        <w:permStart w:id="2081900745" w:edGrp="everyone" w:displacedByCustomXml="next"/>
        <w:sdt>
          <w:sdtPr>
            <w:rPr>
              <w:rFonts w:cs="Arial"/>
              <w:sz w:val="36"/>
              <w:szCs w:val="36"/>
            </w:rPr>
            <w:id w:val="-759043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0B65854F" w14:textId="5CE2F8DC" w:rsidR="00AD6F7B" w:rsidRPr="004E1BC5" w:rsidRDefault="00AD6F7B" w:rsidP="00AD6F7B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81900745" w:displacedByCustomXml="prev"/>
      </w:tr>
      <w:tr w:rsidR="00AD6F7B" w:rsidRPr="00696855" w14:paraId="64DDBAED" w14:textId="77777777" w:rsidTr="00DA4838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0FB76158" w14:textId="030ED29F" w:rsidR="00AD6F7B" w:rsidRPr="00931795" w:rsidRDefault="00AD6F7B" w:rsidP="00AD6F7B">
            <w:pPr>
              <w:pStyle w:val="335PASListTask1"/>
            </w:pPr>
            <w:bookmarkStart w:id="47" w:name="_Ref126843487"/>
            <w:r w:rsidRPr="00720DCB">
              <w:t>What must be rectified.</w:t>
            </w:r>
            <w:bookmarkEnd w:id="47"/>
          </w:p>
        </w:tc>
        <w:permStart w:id="932781298" w:edGrp="everyone" w:displacedByCustomXml="next"/>
        <w:sdt>
          <w:sdtPr>
            <w:rPr>
              <w:rFonts w:cs="Arial"/>
              <w:sz w:val="36"/>
              <w:szCs w:val="36"/>
            </w:rPr>
            <w:id w:val="3504625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091E277E" w14:textId="21DC67CB" w:rsidR="00AD6F7B" w:rsidRPr="004E1BC5" w:rsidRDefault="00AD6F7B" w:rsidP="00AD6F7B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32781298" w:displacedByCustomXml="prev"/>
      </w:tr>
      <w:tr w:rsidR="00AD6F7B" w:rsidRPr="00696855" w14:paraId="42C14A05" w14:textId="77777777" w:rsidTr="00DA4838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08A1D9A8" w14:textId="5182DC4F" w:rsidR="00AD6F7B" w:rsidRPr="00931795" w:rsidRDefault="00AD6F7B" w:rsidP="00AD6F7B">
            <w:pPr>
              <w:pStyle w:val="335PASListTask1"/>
            </w:pPr>
            <w:bookmarkStart w:id="48" w:name="_Ref126843489"/>
            <w:r w:rsidRPr="00720DCB">
              <w:t>Why it must be rectified (with reference to appropriate standard, code or plan specification, etc)</w:t>
            </w:r>
            <w:r>
              <w:t>.</w:t>
            </w:r>
            <w:bookmarkEnd w:id="48"/>
          </w:p>
        </w:tc>
        <w:permStart w:id="24865838" w:edGrp="everyone" w:displacedByCustomXml="next"/>
        <w:sdt>
          <w:sdtPr>
            <w:rPr>
              <w:rFonts w:cs="Arial"/>
              <w:sz w:val="36"/>
              <w:szCs w:val="36"/>
            </w:rPr>
            <w:id w:val="10578227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4427B7C1" w14:textId="79253870" w:rsidR="00AD6F7B" w:rsidRPr="004E1BC5" w:rsidRDefault="00AD6F7B" w:rsidP="00AD6F7B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4865838" w:displacedByCustomXml="prev"/>
      </w:tr>
      <w:tr w:rsidR="00AD6F7B" w:rsidRPr="00696855" w14:paraId="479B1B6D" w14:textId="77777777" w:rsidTr="00DA4838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64860089" w14:textId="36D21A58" w:rsidR="00AD6F7B" w:rsidRPr="00931795" w:rsidRDefault="00AD6F7B" w:rsidP="00AD6F7B">
            <w:pPr>
              <w:pStyle w:val="335PASListTask1"/>
            </w:pPr>
            <w:bookmarkStart w:id="49" w:name="_Ref126843491"/>
            <w:r w:rsidRPr="00720DCB">
              <w:t>The recommended order in which rectifications should be don</w:t>
            </w:r>
            <w:r>
              <w:t>e.</w:t>
            </w:r>
            <w:bookmarkEnd w:id="49"/>
          </w:p>
        </w:tc>
        <w:permStart w:id="380462480" w:edGrp="everyone" w:displacedByCustomXml="next"/>
        <w:sdt>
          <w:sdtPr>
            <w:rPr>
              <w:rFonts w:cs="Arial"/>
              <w:sz w:val="36"/>
              <w:szCs w:val="36"/>
            </w:rPr>
            <w:id w:val="1206223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03CF6D27" w14:textId="26B3A5F0" w:rsidR="00AD6F7B" w:rsidRPr="004E1BC5" w:rsidRDefault="00AD6F7B" w:rsidP="00AD6F7B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80462480" w:displacedByCustomXml="prev"/>
      </w:tr>
      <w:tr w:rsidR="00AD6F7B" w:rsidRPr="00696855" w14:paraId="4B2A51E2" w14:textId="77777777" w:rsidTr="00DA4838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24780F86" w14:textId="7EF1B946" w:rsidR="00AD6F7B" w:rsidRPr="00931795" w:rsidRDefault="00AD6F7B" w:rsidP="00AD6F7B">
            <w:pPr>
              <w:pStyle w:val="335PASListTask1"/>
            </w:pPr>
            <w:bookmarkStart w:id="50" w:name="_Ref126843493"/>
            <w:r w:rsidRPr="00720DCB">
              <w:t>Expected duration of each rectification and when they are expected to be rectified b</w:t>
            </w:r>
            <w:r>
              <w:t>y.</w:t>
            </w:r>
            <w:bookmarkEnd w:id="50"/>
          </w:p>
        </w:tc>
        <w:permStart w:id="2038648576" w:edGrp="everyone" w:displacedByCustomXml="next"/>
        <w:sdt>
          <w:sdtPr>
            <w:rPr>
              <w:rFonts w:cs="Arial"/>
              <w:sz w:val="36"/>
              <w:szCs w:val="36"/>
            </w:rPr>
            <w:id w:val="-14447621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2CF842E0" w14:textId="59D74160" w:rsidR="00AD6F7B" w:rsidRPr="004E1BC5" w:rsidRDefault="00AD6F7B" w:rsidP="00AD6F7B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38648576" w:displacedByCustomXml="prev"/>
      </w:tr>
      <w:tr w:rsidR="00AD6F7B" w:rsidRPr="00696855" w14:paraId="5D9ED251" w14:textId="77777777" w:rsidTr="00DA4838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185FB2B0" w14:textId="4D304644" w:rsidR="00AD6F7B" w:rsidRPr="00931795" w:rsidRDefault="00AD6F7B" w:rsidP="00AD6F7B">
            <w:pPr>
              <w:pStyle w:val="335PASListTask1"/>
            </w:pPr>
            <w:bookmarkStart w:id="51" w:name="_Ref126843496"/>
            <w:r w:rsidRPr="00720DCB">
              <w:t>Who will carry out the rectification and how they will be notified</w:t>
            </w:r>
            <w:r>
              <w:t>.</w:t>
            </w:r>
            <w:bookmarkEnd w:id="51"/>
          </w:p>
        </w:tc>
        <w:permStart w:id="1845195385" w:edGrp="everyone" w:displacedByCustomXml="next"/>
        <w:sdt>
          <w:sdtPr>
            <w:rPr>
              <w:rFonts w:cs="Arial"/>
              <w:sz w:val="36"/>
              <w:szCs w:val="36"/>
            </w:rPr>
            <w:id w:val="16761441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2A56C3B5" w14:textId="77100D68" w:rsidR="00AD6F7B" w:rsidRPr="004E1BC5" w:rsidRDefault="00AD6F7B" w:rsidP="00AD6F7B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45195385" w:displacedByCustomXml="prev"/>
      </w:tr>
      <w:tr w:rsidR="00AD6F7B" w:rsidRPr="00696855" w14:paraId="1661433C" w14:textId="77777777" w:rsidTr="00DA4838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30F745EB" w14:textId="67D8F77F" w:rsidR="00AD6F7B" w:rsidRPr="00931795" w:rsidRDefault="00AD6F7B" w:rsidP="00AD6F7B">
            <w:pPr>
              <w:pStyle w:val="335PASListTask1"/>
            </w:pPr>
            <w:bookmarkStart w:id="52" w:name="_Ref126843500"/>
            <w:r w:rsidRPr="00720DCB">
              <w:t>Will any rectifications affect the work remaining schedule, if yes - who did you notify.</w:t>
            </w:r>
            <w:bookmarkEnd w:id="52"/>
          </w:p>
        </w:tc>
        <w:permStart w:id="327235490" w:edGrp="everyone" w:displacedByCustomXml="next"/>
        <w:sdt>
          <w:sdtPr>
            <w:rPr>
              <w:rFonts w:cs="Arial"/>
              <w:sz w:val="36"/>
              <w:szCs w:val="36"/>
            </w:rPr>
            <w:id w:val="20760125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19420FB5" w14:textId="69A1CEE8" w:rsidR="00AD6F7B" w:rsidRPr="004E1BC5" w:rsidRDefault="00AD6F7B" w:rsidP="00AD6F7B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27235490" w:displacedByCustomXml="prev"/>
      </w:tr>
      <w:tr w:rsidR="00AD6F7B" w:rsidRPr="00696855" w14:paraId="5E2920DB" w14:textId="77777777" w:rsidTr="00DA4838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20E2B166" w14:textId="099BB841" w:rsidR="00AD6F7B" w:rsidRPr="00931795" w:rsidRDefault="00AD6F7B" w:rsidP="00AD6F7B">
            <w:pPr>
              <w:pStyle w:val="335PASListTask1"/>
            </w:pPr>
            <w:bookmarkStart w:id="53" w:name="_Ref126840905"/>
            <w:r w:rsidRPr="00720DCB">
              <w:t>Monitor rectified work according to developed systems to ensure quality control, building standards and client satisfaction are achieved.</w:t>
            </w:r>
            <w:bookmarkEnd w:id="53"/>
          </w:p>
        </w:tc>
        <w:permStart w:id="1520382504" w:edGrp="everyone" w:displacedByCustomXml="next"/>
        <w:sdt>
          <w:sdtPr>
            <w:rPr>
              <w:rFonts w:cs="Arial"/>
              <w:sz w:val="36"/>
              <w:szCs w:val="36"/>
            </w:rPr>
            <w:id w:val="-153141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33BC6987" w14:textId="3D298AC4" w:rsidR="00AD6F7B" w:rsidRPr="004E1BC5" w:rsidRDefault="00AD6F7B" w:rsidP="00AD6F7B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20382504" w:displacedByCustomXml="prev"/>
      </w:tr>
      <w:tr w:rsidR="00AD6F7B" w:rsidRPr="00696855" w14:paraId="61E9495D" w14:textId="77777777" w:rsidTr="00AD6F7B">
        <w:trPr>
          <w:trHeight w:val="25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</w:tcPr>
          <w:p w14:paraId="6DAEB1D6" w14:textId="67994013" w:rsidR="00AD6F7B" w:rsidRPr="004E1BC5" w:rsidRDefault="00AD6F7B" w:rsidP="00AD6F7B">
            <w:pPr>
              <w:jc w:val="center"/>
              <w:rPr>
                <w:rFonts w:cs="Arial"/>
                <w:sz w:val="20"/>
              </w:rPr>
            </w:pPr>
            <w:r w:rsidRPr="0011253B">
              <w:rPr>
                <w:rFonts w:cs="Arial"/>
                <w:b/>
                <w:bCs/>
                <w:sz w:val="20"/>
              </w:rPr>
              <w:t>6. Complete project administration processes</w:t>
            </w:r>
          </w:p>
        </w:tc>
      </w:tr>
      <w:tr w:rsidR="00AD6F7B" w:rsidRPr="00696855" w14:paraId="63CB55D2" w14:textId="77777777" w:rsidTr="00361609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4DB060E8" w14:textId="63B033D7" w:rsidR="00AD6F7B" w:rsidRPr="00931795" w:rsidRDefault="00AD6F7B" w:rsidP="00AD6F7B">
            <w:pPr>
              <w:pStyle w:val="336PASListTask1"/>
            </w:pPr>
            <w:bookmarkStart w:id="54" w:name="_Ref126841138"/>
            <w:r w:rsidRPr="00845C46">
              <w:t>Record work defects notified by external parties, establish liabilities and remedial action required, and develop inspection checklist.</w:t>
            </w:r>
            <w:bookmarkEnd w:id="54"/>
          </w:p>
        </w:tc>
        <w:permStart w:id="1062996153" w:edGrp="everyone" w:displacedByCustomXml="next"/>
        <w:sdt>
          <w:sdtPr>
            <w:rPr>
              <w:rFonts w:cs="Arial"/>
              <w:sz w:val="36"/>
              <w:szCs w:val="36"/>
            </w:rPr>
            <w:id w:val="-7925275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0282823F" w14:textId="78007D3F" w:rsidR="00AD6F7B" w:rsidRPr="004E1BC5" w:rsidRDefault="00AD6F7B" w:rsidP="00AD6F7B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62996153" w:displacedByCustomXml="prev"/>
      </w:tr>
      <w:tr w:rsidR="00AD6F7B" w:rsidRPr="00696855" w14:paraId="3FE237DD" w14:textId="77777777" w:rsidTr="00361609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14AB9DD8" w14:textId="79C19B44" w:rsidR="00AD6F7B" w:rsidRPr="00931795" w:rsidRDefault="00AD6F7B" w:rsidP="00AD6F7B">
            <w:pPr>
              <w:pStyle w:val="336PASListTask1"/>
            </w:pPr>
            <w:bookmarkStart w:id="55" w:name="_Ref126841443"/>
            <w:r w:rsidRPr="00845C46">
              <w:t>Notify client of rectification, and record client’s response to completed work.</w:t>
            </w:r>
            <w:bookmarkEnd w:id="55"/>
          </w:p>
        </w:tc>
        <w:permStart w:id="2091668845" w:edGrp="everyone" w:displacedByCustomXml="next"/>
        <w:sdt>
          <w:sdtPr>
            <w:rPr>
              <w:rFonts w:cs="Arial"/>
              <w:sz w:val="36"/>
              <w:szCs w:val="36"/>
            </w:rPr>
            <w:id w:val="-19522361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16D33699" w14:textId="30D7F8E5" w:rsidR="00AD6F7B" w:rsidRPr="004E1BC5" w:rsidRDefault="00AD6F7B" w:rsidP="00AD6F7B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91668845" w:displacedByCustomXml="prev"/>
      </w:tr>
      <w:tr w:rsidR="00AD6F7B" w:rsidRPr="00696855" w14:paraId="5566D34E" w14:textId="77777777" w:rsidTr="00361609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702E6D24" w14:textId="136E6994" w:rsidR="00AD6F7B" w:rsidRPr="00931795" w:rsidRDefault="00AD6F7B" w:rsidP="00AD6F7B">
            <w:pPr>
              <w:pStyle w:val="336PASListTask1"/>
            </w:pPr>
            <w:bookmarkStart w:id="56" w:name="_Ref126841517"/>
            <w:r w:rsidRPr="00845C46">
              <w:t>Instigate procedures that will result in client approval and acceptance where this was not the client’s initial response.</w:t>
            </w:r>
            <w:bookmarkEnd w:id="56"/>
          </w:p>
        </w:tc>
        <w:permStart w:id="1708927731" w:edGrp="everyone" w:displacedByCustomXml="next"/>
        <w:sdt>
          <w:sdtPr>
            <w:rPr>
              <w:rFonts w:cs="Arial"/>
              <w:sz w:val="36"/>
              <w:szCs w:val="36"/>
            </w:rPr>
            <w:id w:val="-7901289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401DE1A8" w14:textId="6B15D94B" w:rsidR="00AD6F7B" w:rsidRPr="004E1BC5" w:rsidRDefault="00AD6F7B" w:rsidP="00AD6F7B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08927731" w:displacedByCustomXml="prev"/>
      </w:tr>
      <w:tr w:rsidR="00AD6F7B" w:rsidRPr="00696855" w14:paraId="4BB0B76A" w14:textId="77777777" w:rsidTr="00881BE6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4" w:space="0" w:color="000000"/>
            </w:tcBorders>
          </w:tcPr>
          <w:p w14:paraId="337572BF" w14:textId="0DD51F92" w:rsidR="00AD6F7B" w:rsidRPr="00931795" w:rsidRDefault="00AD6F7B" w:rsidP="00AD6F7B">
            <w:pPr>
              <w:pStyle w:val="336PASListTask1"/>
            </w:pPr>
            <w:bookmarkStart w:id="57" w:name="_Ref126841554"/>
            <w:r w:rsidRPr="00845C46">
              <w:t>Confirm contract requirements are fulfilled with relevant management and client.</w:t>
            </w:r>
            <w:bookmarkEnd w:id="57"/>
          </w:p>
        </w:tc>
        <w:permStart w:id="490158878" w:edGrp="everyone" w:displacedByCustomXml="next"/>
        <w:sdt>
          <w:sdtPr>
            <w:rPr>
              <w:rFonts w:cs="Arial"/>
              <w:sz w:val="36"/>
              <w:szCs w:val="36"/>
            </w:rPr>
            <w:id w:val="-21394038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3BBFE493" w14:textId="7D45AC71" w:rsidR="00AD6F7B" w:rsidRPr="004E1BC5" w:rsidRDefault="00AD6F7B" w:rsidP="00AD6F7B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90158878" w:displacedByCustomXml="prev"/>
      </w:tr>
      <w:tr w:rsidR="00AD6F7B" w:rsidRPr="00696855" w14:paraId="75627419" w14:textId="77777777" w:rsidTr="00881BE6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12" w:space="0" w:color="000000"/>
            </w:tcBorders>
          </w:tcPr>
          <w:p w14:paraId="41831921" w14:textId="4428DE7C" w:rsidR="00AD6F7B" w:rsidRPr="00931795" w:rsidRDefault="00AD6F7B" w:rsidP="00AD6F7B">
            <w:pPr>
              <w:pStyle w:val="336PASListTask1"/>
            </w:pPr>
            <w:bookmarkStart w:id="58" w:name="_Ref126843631"/>
            <w:r w:rsidRPr="00845C46">
              <w:t>Organise certifier for completion inspection.</w:t>
            </w:r>
            <w:bookmarkEnd w:id="58"/>
          </w:p>
        </w:tc>
        <w:permStart w:id="156988343" w:edGrp="everyone" w:displacedByCustomXml="next"/>
        <w:sdt>
          <w:sdtPr>
            <w:rPr>
              <w:rFonts w:cs="Arial"/>
              <w:sz w:val="36"/>
              <w:szCs w:val="36"/>
            </w:rPr>
            <w:id w:val="-3705366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5D67E253" w14:textId="0D0087AC" w:rsidR="00AD6F7B" w:rsidRPr="004E1BC5" w:rsidRDefault="00AD6F7B" w:rsidP="00AD6F7B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6988343" w:displacedByCustomXml="prev"/>
      </w:tr>
      <w:tr w:rsidR="00AD6F7B" w:rsidRPr="00696855" w14:paraId="39F9DC3E" w14:textId="77777777" w:rsidTr="00881BE6">
        <w:trPr>
          <w:trHeight w:val="25"/>
        </w:trPr>
        <w:tc>
          <w:tcPr>
            <w:tcW w:w="7513" w:type="dxa"/>
            <w:tcBorders>
              <w:top w:val="single" w:sz="12" w:space="0" w:color="000000"/>
              <w:left w:val="single" w:sz="12" w:space="0" w:color="000000"/>
              <w:bottom w:val="single" w:sz="12" w:space="0" w:color="auto"/>
            </w:tcBorders>
          </w:tcPr>
          <w:p w14:paraId="461F790E" w14:textId="1E37EBE4" w:rsidR="00AD6F7B" w:rsidRPr="00931795" w:rsidRDefault="00AD6F7B" w:rsidP="00AD6F7B">
            <w:pPr>
              <w:pStyle w:val="336PASListTask1"/>
            </w:pPr>
            <w:bookmarkStart w:id="59" w:name="_Ref126841808"/>
            <w:bookmarkStart w:id="60" w:name="_Ref126843636"/>
            <w:r w:rsidRPr="00845C46">
              <w:lastRenderedPageBreak/>
              <w:t>Prepare certificates and appropriate client handover information, including all guarantees, warranties and termi</w:t>
            </w:r>
            <w:r>
              <w:t>t</w:t>
            </w:r>
            <w:r w:rsidRPr="00845C46">
              <w:t>e protection forms</w:t>
            </w:r>
            <w:bookmarkEnd w:id="59"/>
            <w:r>
              <w:t xml:space="preserve"> </w:t>
            </w:r>
            <w:r w:rsidRPr="00F609C1">
              <w:rPr>
                <w:i/>
                <w:iCs/>
              </w:rPr>
              <w:t>(Note: copies to be presented as evidence)</w:t>
            </w:r>
            <w:bookmarkEnd w:id="60"/>
          </w:p>
        </w:tc>
        <w:permStart w:id="768671931" w:edGrp="everyone" w:displacedByCustomXml="next"/>
        <w:sdt>
          <w:sdtPr>
            <w:rPr>
              <w:rFonts w:cs="Arial"/>
              <w:sz w:val="36"/>
              <w:szCs w:val="36"/>
            </w:rPr>
            <w:id w:val="5906611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top w:val="single" w:sz="12" w:space="0" w:color="000000"/>
                  <w:bottom w:val="single" w:sz="12" w:space="0" w:color="auto"/>
                  <w:right w:val="single" w:sz="12" w:space="0" w:color="000000"/>
                </w:tcBorders>
                <w:vAlign w:val="center"/>
              </w:tcPr>
              <w:p w14:paraId="4073EA8C" w14:textId="6A14F809" w:rsidR="00AD6F7B" w:rsidRPr="004E1BC5" w:rsidRDefault="00AD6F7B" w:rsidP="00AD6F7B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68671931" w:displacedByCustomXml="prev"/>
      </w:tr>
    </w:tbl>
    <w:p w14:paraId="271F772F" w14:textId="77777777" w:rsidR="00FC083A" w:rsidRDefault="00FC083A" w:rsidP="00FC083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AD6F7B" w:rsidRPr="00BA4D9F" w14:paraId="16F5964E" w14:textId="77777777" w:rsidTr="00D47564">
        <w:tc>
          <w:tcPr>
            <w:tcW w:w="9072" w:type="dxa"/>
          </w:tcPr>
          <w:p w14:paraId="726E9275" w14:textId="77777777" w:rsidR="00AD6F7B" w:rsidRPr="00BA4D9F" w:rsidRDefault="00AD6F7B" w:rsidP="00D47564">
            <w:pPr>
              <w:jc w:val="left"/>
              <w:rPr>
                <w:rFonts w:ascii="Arial Black" w:hAnsi="Arial Black"/>
                <w:b/>
                <w:sz w:val="28"/>
                <w:szCs w:val="28"/>
              </w:rPr>
            </w:pPr>
            <w:r w:rsidRPr="00E24691">
              <w:rPr>
                <w:rFonts w:cs="Arial"/>
                <w:b/>
                <w:szCs w:val="22"/>
              </w:rPr>
              <w:t>Observer comments:</w:t>
            </w:r>
          </w:p>
        </w:tc>
      </w:tr>
      <w:tr w:rsidR="00AD6F7B" w:rsidRPr="00F73091" w14:paraId="5536189C" w14:textId="77777777" w:rsidTr="00881BE6">
        <w:trPr>
          <w:trHeight w:val="11509"/>
        </w:trPr>
        <w:tc>
          <w:tcPr>
            <w:tcW w:w="9072" w:type="dxa"/>
          </w:tcPr>
          <w:p w14:paraId="6693F54A" w14:textId="77777777" w:rsidR="00AD6F7B" w:rsidRPr="00F73091" w:rsidRDefault="00AD6F7B" w:rsidP="00D47564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583154208" w:edGrp="everyone"/>
            <w:permEnd w:id="1583154208"/>
          </w:p>
        </w:tc>
      </w:tr>
    </w:tbl>
    <w:p w14:paraId="1200A142" w14:textId="77777777" w:rsidR="005227F4" w:rsidRPr="00242146" w:rsidRDefault="005227F4" w:rsidP="00EE7E27">
      <w:pPr>
        <w:jc w:val="left"/>
        <w:rPr>
          <w:rFonts w:ascii="Arial" w:hAnsi="Arial" w:cs="Arial"/>
          <w:sz w:val="16"/>
          <w:szCs w:val="16"/>
        </w:rPr>
      </w:pPr>
    </w:p>
    <w:sectPr w:rsidR="005227F4" w:rsidRPr="00242146" w:rsidSect="00AD6F7B">
      <w:headerReference w:type="even" r:id="rId21"/>
      <w:headerReference w:type="default" r:id="rId22"/>
      <w:footerReference w:type="default" r:id="rId23"/>
      <w:pgSz w:w="11906" w:h="16838"/>
      <w:pgMar w:top="1276" w:right="1440" w:bottom="1276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old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4F397896" w:rsidR="006E5B7D" w:rsidRPr="00830749" w:rsidRDefault="001A0AC1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7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47348">
          <w:rPr>
            <w:rFonts w:ascii="Arial" w:hAnsi="Arial" w:cs="Arial"/>
            <w:b/>
            <w:sz w:val="16"/>
            <w:szCs w:val="16"/>
          </w:rPr>
          <w:t>v6-0_17/02/2025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3284BEF9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47348">
          <w:rPr>
            <w:rFonts w:ascii="Arial" w:hAnsi="Arial" w:cs="Arial"/>
            <w:b/>
            <w:sz w:val="16"/>
            <w:szCs w:val="16"/>
          </w:rPr>
          <w:t>v6-0_17/02/2025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881BE6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680D6B14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47348">
          <w:rPr>
            <w:rFonts w:ascii="Arial" w:hAnsi="Arial" w:cs="Arial"/>
            <w:b/>
            <w:sz w:val="16"/>
            <w:szCs w:val="16"/>
          </w:rPr>
          <w:t>v6-0_17/02/2025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881BE6">
          <w:rPr>
            <w:rFonts w:ascii="Arial" w:hAnsi="Arial" w:cs="Arial"/>
            <w:b/>
            <w:bCs/>
            <w:noProof/>
            <w:sz w:val="16"/>
            <w:szCs w:val="16"/>
          </w:rPr>
          <w:t>14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5EBC8EF2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47348">
          <w:rPr>
            <w:rFonts w:ascii="Arial" w:hAnsi="Arial" w:cs="Arial"/>
            <w:b/>
            <w:sz w:val="16"/>
            <w:szCs w:val="16"/>
          </w:rPr>
          <w:t>v6-0_17/02/2025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1A0AC1">
      <w:rPr>
        <w:rFonts w:ascii="Arial" w:hAnsi="Arial" w:cs="Arial"/>
        <w:b/>
        <w:noProof/>
        <w:sz w:val="16"/>
        <w:szCs w:val="16"/>
      </w:rPr>
      <w:t>7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409D" w14:textId="41D9604B" w:rsidR="006E5B7D" w:rsidRPr="00534672" w:rsidRDefault="006E5B7D" w:rsidP="00830749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pacing w:val="-6"/>
        <w:sz w:val="16"/>
        <w:szCs w:val="16"/>
      </w:rPr>
    </w:pPr>
    <w:r w:rsidRPr="00534672">
      <w:rPr>
        <w:rFonts w:ascii="Arial Bold" w:hAnsi="Arial Bold" w:cs="Arial"/>
        <w:b/>
        <w:spacing w:val="-6"/>
        <w:sz w:val="16"/>
        <w:szCs w:val="16"/>
      </w:rPr>
      <w:t xml:space="preserve">Theory Exam - </w:t>
    </w:r>
    <w:sdt>
      <w:sdtPr>
        <w:rPr>
          <w:rFonts w:ascii="Arial Bold" w:hAnsi="Arial Bold" w:cs="Arial"/>
          <w:b/>
          <w:spacing w:val="-6"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E96D4F" w:rsidRPr="00534672">
          <w:rPr>
            <w:rFonts w:ascii="Arial Bold" w:hAnsi="Arial Bold" w:cs="Arial"/>
            <w:b/>
            <w:spacing w:val="-6"/>
            <w:sz w:val="16"/>
            <w:szCs w:val="16"/>
          </w:rPr>
          <w:t>CPCCBC4008</w:t>
        </w:r>
      </w:sdtContent>
    </w:sdt>
    <w:r w:rsidRPr="00534672">
      <w:rPr>
        <w:rFonts w:ascii="Arial Bold" w:hAnsi="Arial Bold" w:cs="Arial"/>
        <w:b/>
        <w:spacing w:val="-6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6"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E96D4F" w:rsidRPr="00534672">
          <w:rPr>
            <w:rFonts w:ascii="Arial Bold" w:hAnsi="Arial Bold" w:cs="Arial"/>
            <w:b/>
            <w:spacing w:val="-6"/>
            <w:sz w:val="16"/>
            <w:szCs w:val="16"/>
          </w:rPr>
          <w:t>Supervise site communication and administration processes for building and construction projects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FCBC" w14:textId="3824BAC4" w:rsidR="006E5B7D" w:rsidRPr="00965B42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12"/>
        <w:sz w:val="16"/>
        <w:szCs w:val="16"/>
      </w:rPr>
    </w:pPr>
    <w:r w:rsidRPr="00965B42">
      <w:rPr>
        <w:rFonts w:ascii="Arial" w:hAnsi="Arial" w:cs="Arial"/>
        <w:b/>
        <w:spacing w:val="-12"/>
        <w:sz w:val="16"/>
        <w:szCs w:val="16"/>
      </w:rPr>
      <w:ptab w:relativeTo="margin" w:alignment="right" w:leader="none"/>
    </w:r>
    <w:r w:rsidRPr="00965B42">
      <w:rPr>
        <w:rFonts w:ascii="Arial" w:hAnsi="Arial" w:cs="Arial"/>
        <w:b/>
        <w:spacing w:val="-12"/>
        <w:sz w:val="16"/>
        <w:szCs w:val="16"/>
      </w:rPr>
      <w:t xml:space="preserve">Assessment Summary - </w:t>
    </w:r>
    <w:sdt>
      <w:sdtPr>
        <w:rPr>
          <w:rFonts w:ascii="Arial" w:hAnsi="Arial" w:cs="Arial"/>
          <w:b/>
          <w:spacing w:val="-12"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E96D4F" w:rsidRPr="00965B42">
          <w:rPr>
            <w:rFonts w:ascii="Arial" w:hAnsi="Arial" w:cs="Arial"/>
            <w:b/>
            <w:spacing w:val="-12"/>
            <w:sz w:val="16"/>
            <w:szCs w:val="16"/>
          </w:rPr>
          <w:t>CPCCBC4008</w:t>
        </w:r>
      </w:sdtContent>
    </w:sdt>
    <w:r w:rsidRPr="00965B42">
      <w:rPr>
        <w:rFonts w:ascii="Arial" w:hAnsi="Arial" w:cs="Arial"/>
        <w:b/>
        <w:spacing w:val="-12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12"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E96D4F" w:rsidRPr="00965B42">
          <w:rPr>
            <w:rFonts w:ascii="Arial" w:hAnsi="Arial" w:cs="Arial"/>
            <w:b/>
            <w:spacing w:val="-12"/>
            <w:sz w:val="16"/>
            <w:szCs w:val="16"/>
          </w:rPr>
          <w:t>Supervise site communication and administration processes for building and construction projects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13A1" w14:textId="62068752" w:rsidR="006E5B7D" w:rsidRPr="00534672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pacing w:val="-6"/>
        <w:sz w:val="16"/>
        <w:szCs w:val="16"/>
      </w:rPr>
    </w:pPr>
    <w:r w:rsidRPr="00534672">
      <w:rPr>
        <w:rFonts w:ascii="Arial Bold" w:hAnsi="Arial Bold" w:cs="Arial"/>
        <w:b/>
        <w:spacing w:val="-6"/>
        <w:sz w:val="16"/>
        <w:szCs w:val="16"/>
      </w:rPr>
      <w:ptab w:relativeTo="margin" w:alignment="right" w:leader="none"/>
    </w:r>
    <w:r w:rsidRPr="00534672">
      <w:rPr>
        <w:rFonts w:ascii="Arial Bold" w:hAnsi="Arial Bold" w:cs="Arial"/>
        <w:b/>
        <w:spacing w:val="-6"/>
        <w:sz w:val="16"/>
        <w:szCs w:val="16"/>
      </w:rPr>
      <w:t xml:space="preserve">Theory Exam - </w:t>
    </w:r>
    <w:sdt>
      <w:sdtPr>
        <w:rPr>
          <w:rFonts w:ascii="Arial Bold" w:hAnsi="Arial Bold" w:cs="Arial"/>
          <w:b/>
          <w:spacing w:val="-6"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E96D4F" w:rsidRPr="00534672">
          <w:rPr>
            <w:rFonts w:ascii="Arial Bold" w:hAnsi="Arial Bold" w:cs="Arial"/>
            <w:b/>
            <w:spacing w:val="-6"/>
            <w:sz w:val="16"/>
            <w:szCs w:val="16"/>
          </w:rPr>
          <w:t>CPCCBC4008</w:t>
        </w:r>
      </w:sdtContent>
    </w:sdt>
    <w:r w:rsidRPr="00534672">
      <w:rPr>
        <w:rFonts w:ascii="Arial Bold" w:hAnsi="Arial Bold" w:cs="Arial"/>
        <w:b/>
        <w:spacing w:val="-6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6"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E96D4F" w:rsidRPr="00534672">
          <w:rPr>
            <w:rFonts w:ascii="Arial Bold" w:hAnsi="Arial Bold" w:cs="Arial"/>
            <w:b/>
            <w:spacing w:val="-6"/>
            <w:sz w:val="16"/>
            <w:szCs w:val="16"/>
          </w:rPr>
          <w:t>Supervise site communication and administration processes for building and construction projects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C8F8F" w14:textId="77777777" w:rsidR="00EE7E27" w:rsidRDefault="00EE7E27" w:rsidP="00EE7E27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pacing w:val="-10"/>
        <w:sz w:val="16"/>
        <w:szCs w:val="16"/>
      </w:rPr>
    </w:pPr>
    <w:r>
      <w:rPr>
        <w:rFonts w:ascii="Arial Bold" w:hAnsi="Arial Bold" w:cs="Arial"/>
        <w:b/>
        <w:spacing w:val="-10"/>
        <w:sz w:val="16"/>
        <w:szCs w:val="16"/>
      </w:rPr>
      <w:ptab w:relativeTo="margin" w:alignment="right" w:leader="none"/>
    </w:r>
    <w:r>
      <w:rPr>
        <w:rFonts w:ascii="Arial Bold" w:hAnsi="Arial Bold" w:cs="Arial"/>
        <w:b/>
        <w:spacing w:val="-10"/>
        <w:sz w:val="16"/>
        <w:szCs w:val="16"/>
      </w:rPr>
      <w:t xml:space="preserve">Practical Assessment -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Title"/>
        <w:id w:val="-41563810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 Bold" w:hAnsi="Arial Bold" w:cs="Arial"/>
            <w:b/>
            <w:spacing w:val="-10"/>
            <w:sz w:val="16"/>
            <w:szCs w:val="16"/>
          </w:rPr>
          <w:t>CPCCBC4008</w:t>
        </w:r>
      </w:sdtContent>
    </w:sdt>
    <w:r>
      <w:rPr>
        <w:rFonts w:ascii="Arial Bold" w:hAnsi="Arial Bold" w:cs="Arial"/>
        <w:b/>
        <w:spacing w:val="-10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Subject"/>
        <w:id w:val="112127019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 Bold" w:hAnsi="Arial Bold" w:cs="Arial"/>
            <w:b/>
            <w:spacing w:val="-10"/>
            <w:sz w:val="16"/>
            <w:szCs w:val="16"/>
          </w:rPr>
          <w:t>Supervise site communication and administration processes for building and construction projects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E1CDC" w14:textId="77777777" w:rsidR="00EE7E27" w:rsidRDefault="00EE7E27" w:rsidP="00EE7E27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pacing w:val="-10"/>
        <w:sz w:val="16"/>
        <w:szCs w:val="16"/>
      </w:rPr>
    </w:pPr>
    <w:r>
      <w:rPr>
        <w:rFonts w:ascii="Arial Bold" w:hAnsi="Arial Bold" w:cs="Arial"/>
        <w:b/>
        <w:spacing w:val="-10"/>
        <w:sz w:val="16"/>
        <w:szCs w:val="16"/>
      </w:rPr>
      <w:ptab w:relativeTo="margin" w:alignment="right" w:leader="none"/>
    </w:r>
    <w:r>
      <w:rPr>
        <w:rFonts w:ascii="Arial Bold" w:hAnsi="Arial Bold" w:cs="Arial"/>
        <w:b/>
        <w:spacing w:val="-10"/>
        <w:sz w:val="16"/>
        <w:szCs w:val="16"/>
      </w:rPr>
      <w:t xml:space="preserve">Practical Assessment -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Title"/>
        <w:id w:val="15311367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 Bold" w:hAnsi="Arial Bold" w:cs="Arial"/>
            <w:b/>
            <w:spacing w:val="-10"/>
            <w:sz w:val="16"/>
            <w:szCs w:val="16"/>
          </w:rPr>
          <w:t>CPCCBC4008</w:t>
        </w:r>
      </w:sdtContent>
    </w:sdt>
    <w:r>
      <w:rPr>
        <w:rFonts w:ascii="Arial Bold" w:hAnsi="Arial Bold" w:cs="Arial"/>
        <w:b/>
        <w:spacing w:val="-10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Subject"/>
        <w:id w:val="-131009257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 Bold" w:hAnsi="Arial Bold" w:cs="Arial"/>
            <w:b/>
            <w:spacing w:val="-10"/>
            <w:sz w:val="16"/>
            <w:szCs w:val="16"/>
          </w:rPr>
          <w:t>Supervise site communication and administration processes for building and construction projects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2" w15:restartNumberingAfterBreak="0">
    <w:nsid w:val="05A53C08"/>
    <w:multiLevelType w:val="hybridMultilevel"/>
    <w:tmpl w:val="2ABE089C"/>
    <w:lvl w:ilvl="0" w:tplc="BE06934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4" w15:restartNumberingAfterBreak="0">
    <w:nsid w:val="0D257940"/>
    <w:multiLevelType w:val="hybridMultilevel"/>
    <w:tmpl w:val="520E5F14"/>
    <w:lvl w:ilvl="0" w:tplc="E844291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419F5"/>
    <w:multiLevelType w:val="hybridMultilevel"/>
    <w:tmpl w:val="1EC6F25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E8621E"/>
    <w:multiLevelType w:val="hybridMultilevel"/>
    <w:tmpl w:val="4E046AE2"/>
    <w:lvl w:ilvl="0" w:tplc="CFB870DC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FF93FB4"/>
    <w:multiLevelType w:val="multilevel"/>
    <w:tmpl w:val="1688BF4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8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0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2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41BE5EED"/>
    <w:multiLevelType w:val="hybridMultilevel"/>
    <w:tmpl w:val="FF865E3C"/>
    <w:lvl w:ilvl="0" w:tplc="93967E4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4C164022"/>
    <w:multiLevelType w:val="multilevel"/>
    <w:tmpl w:val="9F34102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20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2" w15:restartNumberingAfterBreak="0">
    <w:nsid w:val="4F40043B"/>
    <w:multiLevelType w:val="hybridMultilevel"/>
    <w:tmpl w:val="0E0C45F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B7CE5"/>
    <w:multiLevelType w:val="multilevel"/>
    <w:tmpl w:val="2B585D9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24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2026DD"/>
    <w:multiLevelType w:val="multilevel"/>
    <w:tmpl w:val="1688BF4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27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940A20"/>
    <w:multiLevelType w:val="hybridMultilevel"/>
    <w:tmpl w:val="539AD290"/>
    <w:lvl w:ilvl="0" w:tplc="F6745A0A">
      <w:start w:val="1"/>
      <w:numFmt w:val="lowerRoman"/>
      <w:lvlText w:val="%1."/>
      <w:lvlJc w:val="right"/>
      <w:pPr>
        <w:ind w:left="793" w:hanging="360"/>
      </w:pPr>
      <w:rPr>
        <w:rFonts w:hint="default"/>
        <w:b w:val="0"/>
        <w:i w:val="0"/>
        <w:color w:val="auto"/>
      </w:rPr>
    </w:lvl>
    <w:lvl w:ilvl="1" w:tplc="34090019" w:tentative="1">
      <w:start w:val="1"/>
      <w:numFmt w:val="lowerLetter"/>
      <w:lvlText w:val="%2."/>
      <w:lvlJc w:val="left"/>
      <w:pPr>
        <w:ind w:left="1513" w:hanging="360"/>
      </w:pPr>
    </w:lvl>
    <w:lvl w:ilvl="2" w:tplc="3409001B" w:tentative="1">
      <w:start w:val="1"/>
      <w:numFmt w:val="lowerRoman"/>
      <w:lvlText w:val="%3."/>
      <w:lvlJc w:val="right"/>
      <w:pPr>
        <w:ind w:left="2233" w:hanging="180"/>
      </w:pPr>
    </w:lvl>
    <w:lvl w:ilvl="3" w:tplc="3409000F" w:tentative="1">
      <w:start w:val="1"/>
      <w:numFmt w:val="decimal"/>
      <w:lvlText w:val="%4."/>
      <w:lvlJc w:val="left"/>
      <w:pPr>
        <w:ind w:left="2953" w:hanging="360"/>
      </w:pPr>
    </w:lvl>
    <w:lvl w:ilvl="4" w:tplc="34090019" w:tentative="1">
      <w:start w:val="1"/>
      <w:numFmt w:val="lowerLetter"/>
      <w:lvlText w:val="%5."/>
      <w:lvlJc w:val="left"/>
      <w:pPr>
        <w:ind w:left="3673" w:hanging="360"/>
      </w:pPr>
    </w:lvl>
    <w:lvl w:ilvl="5" w:tplc="3409001B" w:tentative="1">
      <w:start w:val="1"/>
      <w:numFmt w:val="lowerRoman"/>
      <w:lvlText w:val="%6."/>
      <w:lvlJc w:val="right"/>
      <w:pPr>
        <w:ind w:left="4393" w:hanging="180"/>
      </w:pPr>
    </w:lvl>
    <w:lvl w:ilvl="6" w:tplc="3409000F" w:tentative="1">
      <w:start w:val="1"/>
      <w:numFmt w:val="decimal"/>
      <w:lvlText w:val="%7."/>
      <w:lvlJc w:val="left"/>
      <w:pPr>
        <w:ind w:left="5113" w:hanging="360"/>
      </w:pPr>
    </w:lvl>
    <w:lvl w:ilvl="7" w:tplc="34090019" w:tentative="1">
      <w:start w:val="1"/>
      <w:numFmt w:val="lowerLetter"/>
      <w:lvlText w:val="%8."/>
      <w:lvlJc w:val="left"/>
      <w:pPr>
        <w:ind w:left="5833" w:hanging="360"/>
      </w:pPr>
    </w:lvl>
    <w:lvl w:ilvl="8" w:tplc="3409001B" w:tentative="1">
      <w:start w:val="1"/>
      <w:numFmt w:val="lowerRoman"/>
      <w:lvlText w:val="%9."/>
      <w:lvlJc w:val="right"/>
      <w:pPr>
        <w:ind w:left="6553" w:hanging="180"/>
      </w:pPr>
    </w:lvl>
  </w:abstractNum>
  <w:abstractNum w:abstractNumId="29" w15:restartNumberingAfterBreak="0">
    <w:nsid w:val="62883A45"/>
    <w:multiLevelType w:val="multilevel"/>
    <w:tmpl w:val="1688BF4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30" w15:restartNumberingAfterBreak="0">
    <w:nsid w:val="62EF2B79"/>
    <w:multiLevelType w:val="multilevel"/>
    <w:tmpl w:val="9F34102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31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6C9F6806"/>
    <w:multiLevelType w:val="hybridMultilevel"/>
    <w:tmpl w:val="CCFC8F6E"/>
    <w:lvl w:ilvl="0" w:tplc="15A6C22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34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473BE9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0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41" w15:restartNumberingAfterBreak="0">
    <w:nsid w:val="7EB95C0A"/>
    <w:multiLevelType w:val="hybridMultilevel"/>
    <w:tmpl w:val="3286BCF4"/>
    <w:lvl w:ilvl="0" w:tplc="675824B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0196601">
    <w:abstractNumId w:val="13"/>
  </w:num>
  <w:num w:numId="2" w16cid:durableId="938607714">
    <w:abstractNumId w:val="21"/>
  </w:num>
  <w:num w:numId="3" w16cid:durableId="958145445">
    <w:abstractNumId w:val="11"/>
  </w:num>
  <w:num w:numId="4" w16cid:durableId="1196194321">
    <w:abstractNumId w:val="18"/>
  </w:num>
  <w:num w:numId="5" w16cid:durableId="1867134969">
    <w:abstractNumId w:val="17"/>
  </w:num>
  <w:num w:numId="6" w16cid:durableId="1025326758">
    <w:abstractNumId w:val="34"/>
  </w:num>
  <w:num w:numId="7" w16cid:durableId="1482577371">
    <w:abstractNumId w:val="6"/>
  </w:num>
  <w:num w:numId="8" w16cid:durableId="1085491312">
    <w:abstractNumId w:val="3"/>
  </w:num>
  <w:num w:numId="9" w16cid:durableId="1369525979">
    <w:abstractNumId w:val="16"/>
  </w:num>
  <w:num w:numId="10" w16cid:durableId="744459">
    <w:abstractNumId w:val="12"/>
  </w:num>
  <w:num w:numId="11" w16cid:durableId="255016049">
    <w:abstractNumId w:val="9"/>
  </w:num>
  <w:num w:numId="12" w16cid:durableId="926841987">
    <w:abstractNumId w:val="40"/>
  </w:num>
  <w:num w:numId="13" w16cid:durableId="1303079462">
    <w:abstractNumId w:val="27"/>
  </w:num>
  <w:num w:numId="14" w16cid:durableId="1959607258">
    <w:abstractNumId w:val="0"/>
  </w:num>
  <w:num w:numId="15" w16cid:durableId="788476904">
    <w:abstractNumId w:val="20"/>
  </w:num>
  <w:num w:numId="16" w16cid:durableId="738527274">
    <w:abstractNumId w:val="37"/>
  </w:num>
  <w:num w:numId="17" w16cid:durableId="347292598">
    <w:abstractNumId w:val="25"/>
  </w:num>
  <w:num w:numId="18" w16cid:durableId="775098443">
    <w:abstractNumId w:val="36"/>
  </w:num>
  <w:num w:numId="19" w16cid:durableId="246036738">
    <w:abstractNumId w:val="24"/>
  </w:num>
  <w:num w:numId="20" w16cid:durableId="1151870601">
    <w:abstractNumId w:val="38"/>
  </w:num>
  <w:num w:numId="21" w16cid:durableId="1397627776">
    <w:abstractNumId w:val="35"/>
  </w:num>
  <w:num w:numId="22" w16cid:durableId="792098474">
    <w:abstractNumId w:val="31"/>
  </w:num>
  <w:num w:numId="23" w16cid:durableId="1861820168">
    <w:abstractNumId w:val="10"/>
  </w:num>
  <w:num w:numId="24" w16cid:durableId="431824439">
    <w:abstractNumId w:val="8"/>
  </w:num>
  <w:num w:numId="25" w16cid:durableId="1970740571">
    <w:abstractNumId w:val="1"/>
  </w:num>
  <w:num w:numId="26" w16cid:durableId="260532433">
    <w:abstractNumId w:val="33"/>
  </w:num>
  <w:num w:numId="27" w16cid:durableId="519197551">
    <w:abstractNumId w:val="14"/>
  </w:num>
  <w:num w:numId="28" w16cid:durableId="1987541280">
    <w:abstractNumId w:val="5"/>
  </w:num>
  <w:num w:numId="29" w16cid:durableId="630982589">
    <w:abstractNumId w:val="7"/>
  </w:num>
  <w:num w:numId="30" w16cid:durableId="180114928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17908135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940485023">
    <w:abstractNumId w:val="29"/>
  </w:num>
  <w:num w:numId="33" w16cid:durableId="1644461950">
    <w:abstractNumId w:val="26"/>
  </w:num>
  <w:num w:numId="34" w16cid:durableId="1395009445">
    <w:abstractNumId w:val="28"/>
  </w:num>
  <w:num w:numId="35" w16cid:durableId="1197230240">
    <w:abstractNumId w:val="30"/>
  </w:num>
  <w:num w:numId="36" w16cid:durableId="588392175">
    <w:abstractNumId w:val="19"/>
  </w:num>
  <w:num w:numId="37" w16cid:durableId="1806585386">
    <w:abstractNumId w:val="23"/>
  </w:num>
  <w:num w:numId="38" w16cid:durableId="160698548">
    <w:abstractNumId w:val="39"/>
  </w:num>
  <w:num w:numId="39" w16cid:durableId="1784493244">
    <w:abstractNumId w:val="22"/>
  </w:num>
  <w:num w:numId="40" w16cid:durableId="18629365">
    <w:abstractNumId w:val="32"/>
  </w:num>
  <w:num w:numId="41" w16cid:durableId="1392924253">
    <w:abstractNumId w:val="41"/>
  </w:num>
  <w:num w:numId="42" w16cid:durableId="918710469">
    <w:abstractNumId w:val="4"/>
  </w:num>
  <w:num w:numId="43" w16cid:durableId="399207749">
    <w:abstractNumId w:val="2"/>
  </w:num>
  <w:num w:numId="44" w16cid:durableId="1340502593">
    <w:abstractNumId w:val="15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1EHLMqmWFyg0Ygkyu44biMkMJ0n12lDpnyTsXyc7YNRmBSgZcBuzcbttuTQUUgF1M7+lE09xuI5OC1sba3shSA==" w:salt="kaIWsuvzHVQ0CppMYsxW0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20BB6"/>
    <w:rsid w:val="00024F65"/>
    <w:rsid w:val="00026079"/>
    <w:rsid w:val="00027B47"/>
    <w:rsid w:val="00035243"/>
    <w:rsid w:val="00041FA8"/>
    <w:rsid w:val="0004368E"/>
    <w:rsid w:val="00043AB3"/>
    <w:rsid w:val="0004675B"/>
    <w:rsid w:val="00046DA7"/>
    <w:rsid w:val="00047496"/>
    <w:rsid w:val="00052041"/>
    <w:rsid w:val="00054D7B"/>
    <w:rsid w:val="00060F6C"/>
    <w:rsid w:val="00061726"/>
    <w:rsid w:val="000636A4"/>
    <w:rsid w:val="0006424B"/>
    <w:rsid w:val="000653FD"/>
    <w:rsid w:val="000672EE"/>
    <w:rsid w:val="00067A5F"/>
    <w:rsid w:val="00074457"/>
    <w:rsid w:val="00076AD6"/>
    <w:rsid w:val="00083091"/>
    <w:rsid w:val="0008468E"/>
    <w:rsid w:val="00090D03"/>
    <w:rsid w:val="00091491"/>
    <w:rsid w:val="0009164E"/>
    <w:rsid w:val="000A2303"/>
    <w:rsid w:val="000A7B07"/>
    <w:rsid w:val="000B12AF"/>
    <w:rsid w:val="000B346C"/>
    <w:rsid w:val="000B7B64"/>
    <w:rsid w:val="000C233D"/>
    <w:rsid w:val="000C4F46"/>
    <w:rsid w:val="000C5322"/>
    <w:rsid w:val="000C6FB4"/>
    <w:rsid w:val="000C7FA2"/>
    <w:rsid w:val="000D6512"/>
    <w:rsid w:val="000E310E"/>
    <w:rsid w:val="000E680F"/>
    <w:rsid w:val="000F0D3A"/>
    <w:rsid w:val="000F0FCA"/>
    <w:rsid w:val="000F6AFC"/>
    <w:rsid w:val="00101E97"/>
    <w:rsid w:val="00103A5E"/>
    <w:rsid w:val="00106585"/>
    <w:rsid w:val="0011218C"/>
    <w:rsid w:val="0011253B"/>
    <w:rsid w:val="0011416F"/>
    <w:rsid w:val="001157AF"/>
    <w:rsid w:val="00116C30"/>
    <w:rsid w:val="0012562F"/>
    <w:rsid w:val="00125666"/>
    <w:rsid w:val="001266C6"/>
    <w:rsid w:val="00126C85"/>
    <w:rsid w:val="00132977"/>
    <w:rsid w:val="00133A08"/>
    <w:rsid w:val="00136E8C"/>
    <w:rsid w:val="00143B31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2F3D"/>
    <w:rsid w:val="00175F6C"/>
    <w:rsid w:val="00184237"/>
    <w:rsid w:val="0018673D"/>
    <w:rsid w:val="00187D1C"/>
    <w:rsid w:val="00191E86"/>
    <w:rsid w:val="0019250A"/>
    <w:rsid w:val="001A0AC1"/>
    <w:rsid w:val="001A77CF"/>
    <w:rsid w:val="001B0445"/>
    <w:rsid w:val="001B09BC"/>
    <w:rsid w:val="001B28E5"/>
    <w:rsid w:val="001B578A"/>
    <w:rsid w:val="001C0B34"/>
    <w:rsid w:val="001C4084"/>
    <w:rsid w:val="001D01D1"/>
    <w:rsid w:val="001E05E8"/>
    <w:rsid w:val="001E600A"/>
    <w:rsid w:val="001F3555"/>
    <w:rsid w:val="001F6FA5"/>
    <w:rsid w:val="00201769"/>
    <w:rsid w:val="00201E01"/>
    <w:rsid w:val="00202782"/>
    <w:rsid w:val="00203368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08F0"/>
    <w:rsid w:val="00233402"/>
    <w:rsid w:val="002337BA"/>
    <w:rsid w:val="002342BE"/>
    <w:rsid w:val="00242146"/>
    <w:rsid w:val="002517EB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77C03"/>
    <w:rsid w:val="00281347"/>
    <w:rsid w:val="00281ED1"/>
    <w:rsid w:val="00282382"/>
    <w:rsid w:val="002824BE"/>
    <w:rsid w:val="00282828"/>
    <w:rsid w:val="00287CC3"/>
    <w:rsid w:val="002908D0"/>
    <w:rsid w:val="00290D22"/>
    <w:rsid w:val="00294162"/>
    <w:rsid w:val="002A1EB3"/>
    <w:rsid w:val="002A316B"/>
    <w:rsid w:val="002A35D4"/>
    <w:rsid w:val="002A4B14"/>
    <w:rsid w:val="002A54EC"/>
    <w:rsid w:val="002A6D89"/>
    <w:rsid w:val="002A7D4A"/>
    <w:rsid w:val="002B03AC"/>
    <w:rsid w:val="002B2600"/>
    <w:rsid w:val="002B3B34"/>
    <w:rsid w:val="002B6786"/>
    <w:rsid w:val="002B7054"/>
    <w:rsid w:val="002B72F6"/>
    <w:rsid w:val="002C4301"/>
    <w:rsid w:val="002C66FA"/>
    <w:rsid w:val="002D0927"/>
    <w:rsid w:val="002D1837"/>
    <w:rsid w:val="002D2F9C"/>
    <w:rsid w:val="002D3E2B"/>
    <w:rsid w:val="002D4C72"/>
    <w:rsid w:val="002D67B4"/>
    <w:rsid w:val="002E052A"/>
    <w:rsid w:val="002E391C"/>
    <w:rsid w:val="002F1F27"/>
    <w:rsid w:val="00300073"/>
    <w:rsid w:val="00301207"/>
    <w:rsid w:val="00301C4E"/>
    <w:rsid w:val="0030233C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09CC"/>
    <w:rsid w:val="0033666D"/>
    <w:rsid w:val="00336763"/>
    <w:rsid w:val="00340FD1"/>
    <w:rsid w:val="003430D8"/>
    <w:rsid w:val="00343189"/>
    <w:rsid w:val="00347500"/>
    <w:rsid w:val="00347747"/>
    <w:rsid w:val="00347A6D"/>
    <w:rsid w:val="00354498"/>
    <w:rsid w:val="003548CB"/>
    <w:rsid w:val="00357B8E"/>
    <w:rsid w:val="003614DC"/>
    <w:rsid w:val="00361CE5"/>
    <w:rsid w:val="00362760"/>
    <w:rsid w:val="00363788"/>
    <w:rsid w:val="00364F59"/>
    <w:rsid w:val="00371D60"/>
    <w:rsid w:val="00374DDE"/>
    <w:rsid w:val="003758B4"/>
    <w:rsid w:val="00376162"/>
    <w:rsid w:val="0039160D"/>
    <w:rsid w:val="00396581"/>
    <w:rsid w:val="003B0094"/>
    <w:rsid w:val="003B0DC7"/>
    <w:rsid w:val="003B5C02"/>
    <w:rsid w:val="003C173C"/>
    <w:rsid w:val="003C33FB"/>
    <w:rsid w:val="003C3E0C"/>
    <w:rsid w:val="003C59A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E4F6F"/>
    <w:rsid w:val="003F1188"/>
    <w:rsid w:val="003F4120"/>
    <w:rsid w:val="003F4E60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316FB"/>
    <w:rsid w:val="0043335E"/>
    <w:rsid w:val="00433D65"/>
    <w:rsid w:val="00435D5B"/>
    <w:rsid w:val="004403AD"/>
    <w:rsid w:val="004467A9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6541"/>
    <w:rsid w:val="00494241"/>
    <w:rsid w:val="004A3499"/>
    <w:rsid w:val="004A66DB"/>
    <w:rsid w:val="004B007F"/>
    <w:rsid w:val="004B0525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3FB7"/>
    <w:rsid w:val="004E5C7F"/>
    <w:rsid w:val="004E6613"/>
    <w:rsid w:val="004E67D0"/>
    <w:rsid w:val="004E699E"/>
    <w:rsid w:val="004E7502"/>
    <w:rsid w:val="004E79AD"/>
    <w:rsid w:val="004F06CC"/>
    <w:rsid w:val="00501862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2011E"/>
    <w:rsid w:val="005227F4"/>
    <w:rsid w:val="00531973"/>
    <w:rsid w:val="00532738"/>
    <w:rsid w:val="00532E6A"/>
    <w:rsid w:val="005334E1"/>
    <w:rsid w:val="00533511"/>
    <w:rsid w:val="00534672"/>
    <w:rsid w:val="005362A7"/>
    <w:rsid w:val="00536B74"/>
    <w:rsid w:val="00536CB1"/>
    <w:rsid w:val="00543100"/>
    <w:rsid w:val="00544F28"/>
    <w:rsid w:val="00545C50"/>
    <w:rsid w:val="005539E1"/>
    <w:rsid w:val="00555130"/>
    <w:rsid w:val="00555943"/>
    <w:rsid w:val="00573C4A"/>
    <w:rsid w:val="0057509D"/>
    <w:rsid w:val="00583840"/>
    <w:rsid w:val="00584F56"/>
    <w:rsid w:val="005868D2"/>
    <w:rsid w:val="005948F5"/>
    <w:rsid w:val="005A0589"/>
    <w:rsid w:val="005A0F71"/>
    <w:rsid w:val="005A2186"/>
    <w:rsid w:val="005A435B"/>
    <w:rsid w:val="005B31AD"/>
    <w:rsid w:val="005B3783"/>
    <w:rsid w:val="005B3D52"/>
    <w:rsid w:val="005B424E"/>
    <w:rsid w:val="005B44C3"/>
    <w:rsid w:val="005B4B38"/>
    <w:rsid w:val="005B4F95"/>
    <w:rsid w:val="005B7523"/>
    <w:rsid w:val="005C1FB7"/>
    <w:rsid w:val="005C20EC"/>
    <w:rsid w:val="005C48AD"/>
    <w:rsid w:val="005C6F86"/>
    <w:rsid w:val="005D0D43"/>
    <w:rsid w:val="005D6DBE"/>
    <w:rsid w:val="005E26ED"/>
    <w:rsid w:val="005E2B40"/>
    <w:rsid w:val="005E2C83"/>
    <w:rsid w:val="005F3093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1A8"/>
    <w:rsid w:val="00621204"/>
    <w:rsid w:val="00621440"/>
    <w:rsid w:val="00621535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4A9D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33A3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D66"/>
    <w:rsid w:val="0070027F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35726"/>
    <w:rsid w:val="00740FE9"/>
    <w:rsid w:val="007414DB"/>
    <w:rsid w:val="00743307"/>
    <w:rsid w:val="00743AEF"/>
    <w:rsid w:val="00746981"/>
    <w:rsid w:val="00747137"/>
    <w:rsid w:val="00747348"/>
    <w:rsid w:val="00747F8E"/>
    <w:rsid w:val="00750D30"/>
    <w:rsid w:val="007518B1"/>
    <w:rsid w:val="0075346C"/>
    <w:rsid w:val="00753854"/>
    <w:rsid w:val="00754C46"/>
    <w:rsid w:val="00757B27"/>
    <w:rsid w:val="00760942"/>
    <w:rsid w:val="00761876"/>
    <w:rsid w:val="00763E1C"/>
    <w:rsid w:val="00764294"/>
    <w:rsid w:val="007649A3"/>
    <w:rsid w:val="00765796"/>
    <w:rsid w:val="0076703A"/>
    <w:rsid w:val="007678CD"/>
    <w:rsid w:val="007678DC"/>
    <w:rsid w:val="007715C5"/>
    <w:rsid w:val="0077287B"/>
    <w:rsid w:val="007750F4"/>
    <w:rsid w:val="00775182"/>
    <w:rsid w:val="00775598"/>
    <w:rsid w:val="00782E8C"/>
    <w:rsid w:val="007830B6"/>
    <w:rsid w:val="00791658"/>
    <w:rsid w:val="007956AF"/>
    <w:rsid w:val="00795D87"/>
    <w:rsid w:val="007A1BB4"/>
    <w:rsid w:val="007A1C82"/>
    <w:rsid w:val="007A5008"/>
    <w:rsid w:val="007A7687"/>
    <w:rsid w:val="007B0851"/>
    <w:rsid w:val="007B48B1"/>
    <w:rsid w:val="007C1D61"/>
    <w:rsid w:val="007C4FE0"/>
    <w:rsid w:val="007C52E8"/>
    <w:rsid w:val="007C63F4"/>
    <w:rsid w:val="007D3292"/>
    <w:rsid w:val="007D376A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3686B"/>
    <w:rsid w:val="00842AE4"/>
    <w:rsid w:val="00843997"/>
    <w:rsid w:val="0084756C"/>
    <w:rsid w:val="00847C7B"/>
    <w:rsid w:val="00855F97"/>
    <w:rsid w:val="00857092"/>
    <w:rsid w:val="00860AFB"/>
    <w:rsid w:val="008643F9"/>
    <w:rsid w:val="00864D30"/>
    <w:rsid w:val="008707FB"/>
    <w:rsid w:val="00872007"/>
    <w:rsid w:val="008748CE"/>
    <w:rsid w:val="00875329"/>
    <w:rsid w:val="00877992"/>
    <w:rsid w:val="00881BE6"/>
    <w:rsid w:val="00881F05"/>
    <w:rsid w:val="00882B9D"/>
    <w:rsid w:val="0088349C"/>
    <w:rsid w:val="008868DF"/>
    <w:rsid w:val="008A082C"/>
    <w:rsid w:val="008A257C"/>
    <w:rsid w:val="008A2F2D"/>
    <w:rsid w:val="008A3A99"/>
    <w:rsid w:val="008B22FC"/>
    <w:rsid w:val="008B39C9"/>
    <w:rsid w:val="008C2456"/>
    <w:rsid w:val="008C48F6"/>
    <w:rsid w:val="008D32FD"/>
    <w:rsid w:val="008D4DE9"/>
    <w:rsid w:val="008F0BA8"/>
    <w:rsid w:val="008F1930"/>
    <w:rsid w:val="008F464C"/>
    <w:rsid w:val="00901593"/>
    <w:rsid w:val="009025D4"/>
    <w:rsid w:val="00902BF8"/>
    <w:rsid w:val="009030D3"/>
    <w:rsid w:val="009046CD"/>
    <w:rsid w:val="009055FD"/>
    <w:rsid w:val="009056E2"/>
    <w:rsid w:val="00906AB7"/>
    <w:rsid w:val="00913160"/>
    <w:rsid w:val="00914CA4"/>
    <w:rsid w:val="00917FD2"/>
    <w:rsid w:val="00921288"/>
    <w:rsid w:val="00925912"/>
    <w:rsid w:val="009304CA"/>
    <w:rsid w:val="0093060F"/>
    <w:rsid w:val="0093095D"/>
    <w:rsid w:val="00931795"/>
    <w:rsid w:val="009324BA"/>
    <w:rsid w:val="00935A74"/>
    <w:rsid w:val="00936180"/>
    <w:rsid w:val="00941C7A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5B42"/>
    <w:rsid w:val="00966633"/>
    <w:rsid w:val="00967ADC"/>
    <w:rsid w:val="00970B74"/>
    <w:rsid w:val="00971AC8"/>
    <w:rsid w:val="0098186A"/>
    <w:rsid w:val="00986974"/>
    <w:rsid w:val="00986BC7"/>
    <w:rsid w:val="009915F8"/>
    <w:rsid w:val="00993997"/>
    <w:rsid w:val="00994CC6"/>
    <w:rsid w:val="00996BEA"/>
    <w:rsid w:val="009A34C4"/>
    <w:rsid w:val="009A4937"/>
    <w:rsid w:val="009B2C5D"/>
    <w:rsid w:val="009B750D"/>
    <w:rsid w:val="009C22FD"/>
    <w:rsid w:val="009C7961"/>
    <w:rsid w:val="009D06DA"/>
    <w:rsid w:val="009D1E85"/>
    <w:rsid w:val="009E08FC"/>
    <w:rsid w:val="009E3CED"/>
    <w:rsid w:val="009E4376"/>
    <w:rsid w:val="009E6232"/>
    <w:rsid w:val="009E78AF"/>
    <w:rsid w:val="009F34EB"/>
    <w:rsid w:val="00A0675A"/>
    <w:rsid w:val="00A07F94"/>
    <w:rsid w:val="00A15019"/>
    <w:rsid w:val="00A2147E"/>
    <w:rsid w:val="00A22472"/>
    <w:rsid w:val="00A25B81"/>
    <w:rsid w:val="00A25C5D"/>
    <w:rsid w:val="00A2624A"/>
    <w:rsid w:val="00A265D7"/>
    <w:rsid w:val="00A33567"/>
    <w:rsid w:val="00A34BA9"/>
    <w:rsid w:val="00A36B30"/>
    <w:rsid w:val="00A406B8"/>
    <w:rsid w:val="00A41676"/>
    <w:rsid w:val="00A42D15"/>
    <w:rsid w:val="00A43D76"/>
    <w:rsid w:val="00A44580"/>
    <w:rsid w:val="00A4462D"/>
    <w:rsid w:val="00A44B78"/>
    <w:rsid w:val="00A44CB5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32FC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3A1B"/>
    <w:rsid w:val="00AB3FCA"/>
    <w:rsid w:val="00AB4E23"/>
    <w:rsid w:val="00AB5603"/>
    <w:rsid w:val="00AB5FF9"/>
    <w:rsid w:val="00AC0794"/>
    <w:rsid w:val="00AC6BE2"/>
    <w:rsid w:val="00AC79B9"/>
    <w:rsid w:val="00AD147B"/>
    <w:rsid w:val="00AD2C30"/>
    <w:rsid w:val="00AD390C"/>
    <w:rsid w:val="00AD6F7B"/>
    <w:rsid w:val="00AD7FAE"/>
    <w:rsid w:val="00AE145E"/>
    <w:rsid w:val="00AE2288"/>
    <w:rsid w:val="00AE25FB"/>
    <w:rsid w:val="00AE2D04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08"/>
    <w:rsid w:val="00B11880"/>
    <w:rsid w:val="00B141EE"/>
    <w:rsid w:val="00B14637"/>
    <w:rsid w:val="00B15628"/>
    <w:rsid w:val="00B21A3B"/>
    <w:rsid w:val="00B21CC5"/>
    <w:rsid w:val="00B23004"/>
    <w:rsid w:val="00B23116"/>
    <w:rsid w:val="00B24E19"/>
    <w:rsid w:val="00B370F6"/>
    <w:rsid w:val="00B37A11"/>
    <w:rsid w:val="00B411AC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14F2"/>
    <w:rsid w:val="00BB3713"/>
    <w:rsid w:val="00BC5F7D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15FF"/>
    <w:rsid w:val="00BF51EE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5DC9"/>
    <w:rsid w:val="00C3636D"/>
    <w:rsid w:val="00C373BC"/>
    <w:rsid w:val="00C411F9"/>
    <w:rsid w:val="00C41923"/>
    <w:rsid w:val="00C42B32"/>
    <w:rsid w:val="00C478B5"/>
    <w:rsid w:val="00C53DA4"/>
    <w:rsid w:val="00C547D1"/>
    <w:rsid w:val="00C55618"/>
    <w:rsid w:val="00C55A27"/>
    <w:rsid w:val="00C60356"/>
    <w:rsid w:val="00C6182E"/>
    <w:rsid w:val="00C65EC9"/>
    <w:rsid w:val="00C731E3"/>
    <w:rsid w:val="00C7472B"/>
    <w:rsid w:val="00C76B5E"/>
    <w:rsid w:val="00C804A2"/>
    <w:rsid w:val="00C806B2"/>
    <w:rsid w:val="00C82BD7"/>
    <w:rsid w:val="00C83199"/>
    <w:rsid w:val="00C865DE"/>
    <w:rsid w:val="00C92642"/>
    <w:rsid w:val="00C931D7"/>
    <w:rsid w:val="00C9350D"/>
    <w:rsid w:val="00C95773"/>
    <w:rsid w:val="00C963C2"/>
    <w:rsid w:val="00C963E0"/>
    <w:rsid w:val="00C977B3"/>
    <w:rsid w:val="00C97C42"/>
    <w:rsid w:val="00CA0F42"/>
    <w:rsid w:val="00CA78C3"/>
    <w:rsid w:val="00CB7163"/>
    <w:rsid w:val="00CB7187"/>
    <w:rsid w:val="00CC2593"/>
    <w:rsid w:val="00CC3D35"/>
    <w:rsid w:val="00CC5E27"/>
    <w:rsid w:val="00CD0491"/>
    <w:rsid w:val="00CD11AB"/>
    <w:rsid w:val="00CD226B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930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3E71"/>
    <w:rsid w:val="00D4411B"/>
    <w:rsid w:val="00D44406"/>
    <w:rsid w:val="00D445AA"/>
    <w:rsid w:val="00D448E3"/>
    <w:rsid w:val="00D44AC7"/>
    <w:rsid w:val="00D51F14"/>
    <w:rsid w:val="00D521B0"/>
    <w:rsid w:val="00D52AE9"/>
    <w:rsid w:val="00D612CD"/>
    <w:rsid w:val="00D644BC"/>
    <w:rsid w:val="00D66E81"/>
    <w:rsid w:val="00D72E53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12E2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D0BB5"/>
    <w:rsid w:val="00DD2239"/>
    <w:rsid w:val="00DD533D"/>
    <w:rsid w:val="00DD571C"/>
    <w:rsid w:val="00DD75A6"/>
    <w:rsid w:val="00DE0A6A"/>
    <w:rsid w:val="00DE18C7"/>
    <w:rsid w:val="00DE303D"/>
    <w:rsid w:val="00DE37A3"/>
    <w:rsid w:val="00DE52AD"/>
    <w:rsid w:val="00DF0328"/>
    <w:rsid w:val="00DF5671"/>
    <w:rsid w:val="00DF71FB"/>
    <w:rsid w:val="00E0024C"/>
    <w:rsid w:val="00E015C8"/>
    <w:rsid w:val="00E0429C"/>
    <w:rsid w:val="00E06C7B"/>
    <w:rsid w:val="00E07F3E"/>
    <w:rsid w:val="00E106BF"/>
    <w:rsid w:val="00E14FDF"/>
    <w:rsid w:val="00E17626"/>
    <w:rsid w:val="00E20A05"/>
    <w:rsid w:val="00E264E3"/>
    <w:rsid w:val="00E26E31"/>
    <w:rsid w:val="00E3181C"/>
    <w:rsid w:val="00E31B3E"/>
    <w:rsid w:val="00E36EDD"/>
    <w:rsid w:val="00E4086F"/>
    <w:rsid w:val="00E42AA6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66A76"/>
    <w:rsid w:val="00E7090F"/>
    <w:rsid w:val="00E77A19"/>
    <w:rsid w:val="00E83A7C"/>
    <w:rsid w:val="00E85228"/>
    <w:rsid w:val="00E905CE"/>
    <w:rsid w:val="00E909B8"/>
    <w:rsid w:val="00E90CAF"/>
    <w:rsid w:val="00E91CA9"/>
    <w:rsid w:val="00E930E5"/>
    <w:rsid w:val="00E96D4F"/>
    <w:rsid w:val="00EA2593"/>
    <w:rsid w:val="00EA4ACC"/>
    <w:rsid w:val="00EA4C21"/>
    <w:rsid w:val="00EA5ACC"/>
    <w:rsid w:val="00EA6E64"/>
    <w:rsid w:val="00EA7937"/>
    <w:rsid w:val="00EB04E4"/>
    <w:rsid w:val="00EB0AA2"/>
    <w:rsid w:val="00EB100E"/>
    <w:rsid w:val="00EB2F5E"/>
    <w:rsid w:val="00EB5CE4"/>
    <w:rsid w:val="00EB7E28"/>
    <w:rsid w:val="00EC6E90"/>
    <w:rsid w:val="00EE0EDC"/>
    <w:rsid w:val="00EE235C"/>
    <w:rsid w:val="00EE272B"/>
    <w:rsid w:val="00EE4CDC"/>
    <w:rsid w:val="00EE7E27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14030"/>
    <w:rsid w:val="00F212C3"/>
    <w:rsid w:val="00F21DF2"/>
    <w:rsid w:val="00F22B42"/>
    <w:rsid w:val="00F23659"/>
    <w:rsid w:val="00F30473"/>
    <w:rsid w:val="00F3545B"/>
    <w:rsid w:val="00F425D4"/>
    <w:rsid w:val="00F4286F"/>
    <w:rsid w:val="00F45DE7"/>
    <w:rsid w:val="00F46E9C"/>
    <w:rsid w:val="00F4706B"/>
    <w:rsid w:val="00F47987"/>
    <w:rsid w:val="00F56D33"/>
    <w:rsid w:val="00F609C1"/>
    <w:rsid w:val="00F6130F"/>
    <w:rsid w:val="00F715C5"/>
    <w:rsid w:val="00F7213B"/>
    <w:rsid w:val="00F72340"/>
    <w:rsid w:val="00F739DD"/>
    <w:rsid w:val="00F73AD5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0E01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1698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6A76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747F8E"/>
    <w:pPr>
      <w:numPr>
        <w:numId w:val="7"/>
      </w:numPr>
      <w:ind w:left="720" w:hanging="720"/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027F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027F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7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747F8E"/>
    <w:rPr>
      <w:rFonts w:ascii="Arial Narrow" w:hAnsi="Arial Narrow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1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microsoft.com/office/2007/relationships/diagramDrawing" Target="diagrams/drawing1.xm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diagramColors" Target="diagrams/colors1.xml"/><Relationship Id="rId25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diagramQuickStyle" Target="diagrams/quickStyle1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diagramLayout" Target="diagrams/layout1.xml"/><Relationship Id="rId23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diagramData" Target="diagrams/data1.xml"/><Relationship Id="rId22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C7A4781-F195-7B47-9C53-49B88531F0EF}" type="doc">
      <dgm:prSet loTypeId="urn:microsoft.com/office/officeart/2005/8/layout/pyramid3" loCatId="pyramid" qsTypeId="urn:microsoft.com/office/officeart/2005/8/quickstyle/simple1" qsCatId="simple" csTypeId="urn:microsoft.com/office/officeart/2005/8/colors/colorful2" csCatId="colorful" phldr="1"/>
      <dgm:spPr/>
      <dgm:t>
        <a:bodyPr/>
        <a:lstStyle/>
        <a:p>
          <a:endParaRPr lang="en-GB"/>
        </a:p>
      </dgm:t>
    </dgm:pt>
    <dgm:pt modelId="{EC86BF08-C35F-3040-92D3-0BDB567A4A4C}">
      <dgm:prSet phldrT="[Text]" custT="1"/>
      <dgm:spPr/>
      <dgm:t>
        <a:bodyPr/>
        <a:lstStyle/>
        <a:p>
          <a:r>
            <a:rPr lang="en-AU" sz="1200" b="1" dirty="0">
              <a:latin typeface="Arial" panose="020B0604020202020204" pitchFamily="34" charset="0"/>
              <a:cs typeface="Arial" panose="020B0604020202020204" pitchFamily="34" charset="0"/>
            </a:rPr>
            <a:t>Eliminate</a:t>
          </a:r>
          <a:r>
            <a:rPr lang="en-AU" sz="1200" dirty="0">
              <a:latin typeface="Arial" panose="020B0604020202020204" pitchFamily="34" charset="0"/>
              <a:cs typeface="Arial" panose="020B0604020202020204" pitchFamily="34" charset="0"/>
            </a:rPr>
            <a:t> the hazard</a:t>
          </a:r>
          <a:endParaRPr lang="en-GB" sz="1200" dirty="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3E623D53-FB07-6043-8271-BCEE6EE8074D}" type="parTrans" cxnId="{9EE00C99-6616-2C4C-8E2E-4E65384909FF}">
      <dgm:prSet/>
      <dgm:spPr/>
      <dgm:t>
        <a:bodyPr/>
        <a:lstStyle/>
        <a:p>
          <a:endParaRPr lang="en-GB">
            <a:solidFill>
              <a:schemeClr val="bg1"/>
            </a:solidFill>
            <a:latin typeface="+mj-lt"/>
          </a:endParaRPr>
        </a:p>
      </dgm:t>
    </dgm:pt>
    <dgm:pt modelId="{46959E59-CB91-0C4E-BD39-240D802483C8}" type="sibTrans" cxnId="{9EE00C99-6616-2C4C-8E2E-4E65384909FF}">
      <dgm:prSet/>
      <dgm:spPr/>
      <dgm:t>
        <a:bodyPr/>
        <a:lstStyle/>
        <a:p>
          <a:endParaRPr lang="en-GB">
            <a:solidFill>
              <a:schemeClr val="bg1"/>
            </a:solidFill>
            <a:latin typeface="+mj-lt"/>
          </a:endParaRPr>
        </a:p>
      </dgm:t>
    </dgm:pt>
    <dgm:pt modelId="{231A81C4-E721-4543-B743-920AF7DB617D}">
      <dgm:prSet phldrT="[Text]" custT="1"/>
      <dgm:spPr/>
      <dgm:t>
        <a:bodyPr/>
        <a:lstStyle/>
        <a:p>
          <a:r>
            <a:rPr lang="en-AU" sz="1200" b="1" dirty="0">
              <a:latin typeface="Arial" panose="020B0604020202020204" pitchFamily="34" charset="0"/>
              <a:cs typeface="Arial" panose="020B0604020202020204" pitchFamily="34" charset="0"/>
            </a:rPr>
            <a:t>Substitute</a:t>
          </a:r>
          <a:r>
            <a:rPr lang="en-AU" sz="1200" dirty="0">
              <a:latin typeface="Arial" panose="020B0604020202020204" pitchFamily="34" charset="0"/>
              <a:cs typeface="Arial" panose="020B0604020202020204" pitchFamily="34" charset="0"/>
            </a:rPr>
            <a:t> the hazard</a:t>
          </a:r>
          <a:endParaRPr lang="en-GB" sz="1200" dirty="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FFF815F4-0D91-B040-B5D6-2EC9E1589E36}" type="parTrans" cxnId="{E4299AFE-CAD4-0E47-ADDD-51C21BCD209C}">
      <dgm:prSet/>
      <dgm:spPr/>
      <dgm:t>
        <a:bodyPr/>
        <a:lstStyle/>
        <a:p>
          <a:endParaRPr lang="en-GB">
            <a:solidFill>
              <a:schemeClr val="bg1"/>
            </a:solidFill>
            <a:latin typeface="+mj-lt"/>
          </a:endParaRPr>
        </a:p>
      </dgm:t>
    </dgm:pt>
    <dgm:pt modelId="{2B60D556-0E3F-E245-BDFA-D183D312E17F}" type="sibTrans" cxnId="{E4299AFE-CAD4-0E47-ADDD-51C21BCD209C}">
      <dgm:prSet/>
      <dgm:spPr/>
      <dgm:t>
        <a:bodyPr/>
        <a:lstStyle/>
        <a:p>
          <a:endParaRPr lang="en-GB">
            <a:solidFill>
              <a:schemeClr val="bg1"/>
            </a:solidFill>
            <a:latin typeface="+mj-lt"/>
          </a:endParaRPr>
        </a:p>
      </dgm:t>
    </dgm:pt>
    <dgm:pt modelId="{375246F2-A5E0-5741-A686-9693F55E1657}">
      <dgm:prSet phldrT="[Text]" custT="1"/>
      <dgm:spPr/>
      <dgm:t>
        <a:bodyPr/>
        <a:lstStyle/>
        <a:p>
          <a:r>
            <a:rPr lang="en-AU" sz="1200" b="1" dirty="0">
              <a:latin typeface="Arial" panose="020B0604020202020204" pitchFamily="34" charset="0"/>
              <a:cs typeface="Arial" panose="020B0604020202020204" pitchFamily="34" charset="0"/>
            </a:rPr>
            <a:t>Isolate</a:t>
          </a:r>
          <a:r>
            <a:rPr lang="en-AU" sz="1200" dirty="0">
              <a:latin typeface="Arial" panose="020B0604020202020204" pitchFamily="34" charset="0"/>
              <a:cs typeface="Arial" panose="020B0604020202020204" pitchFamily="34" charset="0"/>
            </a:rPr>
            <a:t> the hazard</a:t>
          </a:r>
          <a:endParaRPr lang="en-GB" sz="1200" dirty="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C13CF41F-DBCA-F940-9326-69FA18FD263B}" type="parTrans" cxnId="{BF189B1E-C031-254F-9883-3AB2F63DC5A8}">
      <dgm:prSet/>
      <dgm:spPr/>
      <dgm:t>
        <a:bodyPr/>
        <a:lstStyle/>
        <a:p>
          <a:endParaRPr lang="en-GB">
            <a:solidFill>
              <a:schemeClr val="bg1"/>
            </a:solidFill>
            <a:latin typeface="+mj-lt"/>
          </a:endParaRPr>
        </a:p>
      </dgm:t>
    </dgm:pt>
    <dgm:pt modelId="{05412B66-4F05-6242-B81B-9AE76E6504D1}" type="sibTrans" cxnId="{BF189B1E-C031-254F-9883-3AB2F63DC5A8}">
      <dgm:prSet/>
      <dgm:spPr/>
      <dgm:t>
        <a:bodyPr/>
        <a:lstStyle/>
        <a:p>
          <a:endParaRPr lang="en-GB">
            <a:solidFill>
              <a:schemeClr val="bg1"/>
            </a:solidFill>
            <a:latin typeface="+mj-lt"/>
          </a:endParaRPr>
        </a:p>
      </dgm:t>
    </dgm:pt>
    <dgm:pt modelId="{834DB926-0184-0D45-A80B-2ED4F4709F14}">
      <dgm:prSet custT="1"/>
      <dgm:spPr/>
      <dgm:t>
        <a:bodyPr/>
        <a:lstStyle/>
        <a:p>
          <a:r>
            <a:rPr lang="en-AU" sz="1100" b="1" dirty="0">
              <a:latin typeface="Arial" panose="020B0604020202020204" pitchFamily="34" charset="0"/>
              <a:cs typeface="Arial" panose="020B0604020202020204" pitchFamily="34" charset="0"/>
            </a:rPr>
            <a:t>Engineering controls</a:t>
          </a:r>
        </a:p>
      </dgm:t>
    </dgm:pt>
    <dgm:pt modelId="{FB937B57-7BA3-1744-8FC1-5678E12BE487}" type="parTrans" cxnId="{BA9722BB-0216-8147-BD2D-666247E3BB86}">
      <dgm:prSet/>
      <dgm:spPr/>
      <dgm:t>
        <a:bodyPr/>
        <a:lstStyle/>
        <a:p>
          <a:endParaRPr lang="en-GB">
            <a:solidFill>
              <a:schemeClr val="bg1"/>
            </a:solidFill>
            <a:latin typeface="+mj-lt"/>
          </a:endParaRPr>
        </a:p>
      </dgm:t>
    </dgm:pt>
    <dgm:pt modelId="{0DAEEEA2-608A-114B-B0F9-73EC220FFFDE}" type="sibTrans" cxnId="{BA9722BB-0216-8147-BD2D-666247E3BB86}">
      <dgm:prSet/>
      <dgm:spPr/>
      <dgm:t>
        <a:bodyPr/>
        <a:lstStyle/>
        <a:p>
          <a:endParaRPr lang="en-GB">
            <a:solidFill>
              <a:schemeClr val="bg1"/>
            </a:solidFill>
            <a:latin typeface="+mj-lt"/>
          </a:endParaRPr>
        </a:p>
      </dgm:t>
    </dgm:pt>
    <dgm:pt modelId="{62A010CF-90CF-5649-A0C0-3293EA9D6358}">
      <dgm:prSet custT="1"/>
      <dgm:spPr/>
      <dgm:t>
        <a:bodyPr/>
        <a:lstStyle/>
        <a:p>
          <a:r>
            <a:rPr lang="en-AU" sz="950" b="1" dirty="0">
              <a:latin typeface="Arial" panose="020B0604020202020204" pitchFamily="34" charset="0"/>
              <a:cs typeface="Arial" panose="020B0604020202020204" pitchFamily="34" charset="0"/>
            </a:rPr>
            <a:t>Administrative controls</a:t>
          </a:r>
        </a:p>
      </dgm:t>
    </dgm:pt>
    <dgm:pt modelId="{9BB74D11-0A1D-964C-AD8E-74E5D9D9704C}" type="parTrans" cxnId="{94FD6FB0-DF85-8B49-BFBD-82DDAF5EAD16}">
      <dgm:prSet/>
      <dgm:spPr/>
      <dgm:t>
        <a:bodyPr/>
        <a:lstStyle/>
        <a:p>
          <a:endParaRPr lang="en-GB">
            <a:solidFill>
              <a:schemeClr val="bg1"/>
            </a:solidFill>
            <a:latin typeface="+mj-lt"/>
          </a:endParaRPr>
        </a:p>
      </dgm:t>
    </dgm:pt>
    <dgm:pt modelId="{791303D6-2A44-2543-B0C6-6D7DE8E901D8}" type="sibTrans" cxnId="{94FD6FB0-DF85-8B49-BFBD-82DDAF5EAD16}">
      <dgm:prSet/>
      <dgm:spPr/>
      <dgm:t>
        <a:bodyPr/>
        <a:lstStyle/>
        <a:p>
          <a:endParaRPr lang="en-GB">
            <a:solidFill>
              <a:schemeClr val="bg1"/>
            </a:solidFill>
            <a:latin typeface="+mj-lt"/>
          </a:endParaRPr>
        </a:p>
      </dgm:t>
    </dgm:pt>
    <dgm:pt modelId="{28984E4C-7DBE-404A-B86F-9D98B0FF0B2D}">
      <dgm:prSet custT="1"/>
      <dgm:spPr/>
      <dgm:t>
        <a:bodyPr/>
        <a:lstStyle/>
        <a:p>
          <a:r>
            <a:rPr lang="en-AU" sz="950" b="1" dirty="0">
              <a:latin typeface="Arial" panose="020B0604020202020204" pitchFamily="34" charset="0"/>
              <a:cs typeface="Arial" panose="020B0604020202020204" pitchFamily="34" charset="0"/>
            </a:rPr>
            <a:t>PPE</a:t>
          </a:r>
        </a:p>
      </dgm:t>
    </dgm:pt>
    <dgm:pt modelId="{CE7D2EE4-D5F9-884A-9091-43B6F90D95A0}" type="parTrans" cxnId="{EF856563-C813-6442-B443-1EA6B7A1CADF}">
      <dgm:prSet/>
      <dgm:spPr/>
      <dgm:t>
        <a:bodyPr/>
        <a:lstStyle/>
        <a:p>
          <a:endParaRPr lang="en-GB">
            <a:solidFill>
              <a:schemeClr val="bg1"/>
            </a:solidFill>
            <a:latin typeface="+mj-lt"/>
          </a:endParaRPr>
        </a:p>
      </dgm:t>
    </dgm:pt>
    <dgm:pt modelId="{0A2DE319-0049-4F4D-A9B2-DBE25EAD3041}" type="sibTrans" cxnId="{EF856563-C813-6442-B443-1EA6B7A1CADF}">
      <dgm:prSet/>
      <dgm:spPr/>
      <dgm:t>
        <a:bodyPr/>
        <a:lstStyle/>
        <a:p>
          <a:endParaRPr lang="en-GB">
            <a:solidFill>
              <a:schemeClr val="bg1"/>
            </a:solidFill>
            <a:latin typeface="+mj-lt"/>
          </a:endParaRPr>
        </a:p>
      </dgm:t>
    </dgm:pt>
    <dgm:pt modelId="{2DB01EB3-7BEA-4304-B95E-75EC9EA344BE}" type="pres">
      <dgm:prSet presAssocID="{8C7A4781-F195-7B47-9C53-49B88531F0EF}" presName="Name0" presStyleCnt="0">
        <dgm:presLayoutVars>
          <dgm:dir/>
          <dgm:animLvl val="lvl"/>
          <dgm:resizeHandles val="exact"/>
        </dgm:presLayoutVars>
      </dgm:prSet>
      <dgm:spPr/>
    </dgm:pt>
    <dgm:pt modelId="{227F4AAD-06C8-463C-8E53-8E9418957853}" type="pres">
      <dgm:prSet presAssocID="{EC86BF08-C35F-3040-92D3-0BDB567A4A4C}" presName="Name8" presStyleCnt="0"/>
      <dgm:spPr/>
    </dgm:pt>
    <dgm:pt modelId="{B9622166-14B2-41D2-9D5E-D8E48BAD5D02}" type="pres">
      <dgm:prSet presAssocID="{EC86BF08-C35F-3040-92D3-0BDB567A4A4C}" presName="level" presStyleLbl="node1" presStyleIdx="0" presStyleCnt="6">
        <dgm:presLayoutVars>
          <dgm:chMax val="1"/>
          <dgm:bulletEnabled val="1"/>
        </dgm:presLayoutVars>
      </dgm:prSet>
      <dgm:spPr/>
    </dgm:pt>
    <dgm:pt modelId="{E516883B-3EAF-42AD-9F16-AB78B1F7AFE3}" type="pres">
      <dgm:prSet presAssocID="{EC86BF08-C35F-3040-92D3-0BDB567A4A4C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C70149F6-C073-4F3F-BE0E-1896C958B243}" type="pres">
      <dgm:prSet presAssocID="{231A81C4-E721-4543-B743-920AF7DB617D}" presName="Name8" presStyleCnt="0"/>
      <dgm:spPr/>
    </dgm:pt>
    <dgm:pt modelId="{0A4A06C1-84B9-4FB0-8277-99B3068747FE}" type="pres">
      <dgm:prSet presAssocID="{231A81C4-E721-4543-B743-920AF7DB617D}" presName="level" presStyleLbl="node1" presStyleIdx="1" presStyleCnt="6">
        <dgm:presLayoutVars>
          <dgm:chMax val="1"/>
          <dgm:bulletEnabled val="1"/>
        </dgm:presLayoutVars>
      </dgm:prSet>
      <dgm:spPr/>
    </dgm:pt>
    <dgm:pt modelId="{1981C7B2-23D9-4019-B4CA-3DC8A42436DD}" type="pres">
      <dgm:prSet presAssocID="{231A81C4-E721-4543-B743-920AF7DB617D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81B7C32-10BF-4AE1-AF14-593D9FF58632}" type="pres">
      <dgm:prSet presAssocID="{375246F2-A5E0-5741-A686-9693F55E1657}" presName="Name8" presStyleCnt="0"/>
      <dgm:spPr/>
    </dgm:pt>
    <dgm:pt modelId="{DBBAF4FB-1D12-46F7-8CF5-6D6E198A6BBD}" type="pres">
      <dgm:prSet presAssocID="{375246F2-A5E0-5741-A686-9693F55E1657}" presName="level" presStyleLbl="node1" presStyleIdx="2" presStyleCnt="6">
        <dgm:presLayoutVars>
          <dgm:chMax val="1"/>
          <dgm:bulletEnabled val="1"/>
        </dgm:presLayoutVars>
      </dgm:prSet>
      <dgm:spPr/>
    </dgm:pt>
    <dgm:pt modelId="{16150853-46EB-4A64-925D-ADD7C82C6A74}" type="pres">
      <dgm:prSet presAssocID="{375246F2-A5E0-5741-A686-9693F55E1657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999F056-EE5C-4D04-9219-4D9C0C5BFAC2}" type="pres">
      <dgm:prSet presAssocID="{834DB926-0184-0D45-A80B-2ED4F4709F14}" presName="Name8" presStyleCnt="0"/>
      <dgm:spPr/>
    </dgm:pt>
    <dgm:pt modelId="{CBB0B31D-7562-46A7-988B-DC8E5FB10BEA}" type="pres">
      <dgm:prSet presAssocID="{834DB926-0184-0D45-A80B-2ED4F4709F14}" presName="level" presStyleLbl="node1" presStyleIdx="3" presStyleCnt="6">
        <dgm:presLayoutVars>
          <dgm:chMax val="1"/>
          <dgm:bulletEnabled val="1"/>
        </dgm:presLayoutVars>
      </dgm:prSet>
      <dgm:spPr/>
    </dgm:pt>
    <dgm:pt modelId="{E8F86338-7C9F-4A00-812C-7D14038DF128}" type="pres">
      <dgm:prSet presAssocID="{834DB926-0184-0D45-A80B-2ED4F4709F14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D56F692E-C6CB-4B11-9D16-61267CAD1C58}" type="pres">
      <dgm:prSet presAssocID="{62A010CF-90CF-5649-A0C0-3293EA9D6358}" presName="Name8" presStyleCnt="0"/>
      <dgm:spPr/>
    </dgm:pt>
    <dgm:pt modelId="{3677E8E2-EF05-4449-9CB9-B183476FE181}" type="pres">
      <dgm:prSet presAssocID="{62A010CF-90CF-5649-A0C0-3293EA9D6358}" presName="level" presStyleLbl="node1" presStyleIdx="4" presStyleCnt="6">
        <dgm:presLayoutVars>
          <dgm:chMax val="1"/>
          <dgm:bulletEnabled val="1"/>
        </dgm:presLayoutVars>
      </dgm:prSet>
      <dgm:spPr/>
    </dgm:pt>
    <dgm:pt modelId="{95904A1E-EEFF-4BF0-B24C-6EB05CAB836F}" type="pres">
      <dgm:prSet presAssocID="{62A010CF-90CF-5649-A0C0-3293EA9D6358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CAF715E8-AD18-4779-BDF2-2516793B6F98}" type="pres">
      <dgm:prSet presAssocID="{28984E4C-7DBE-404A-B86F-9D98B0FF0B2D}" presName="Name8" presStyleCnt="0"/>
      <dgm:spPr/>
    </dgm:pt>
    <dgm:pt modelId="{494A6F1E-101B-471A-8A40-D423F81B65EF}" type="pres">
      <dgm:prSet presAssocID="{28984E4C-7DBE-404A-B86F-9D98B0FF0B2D}" presName="level" presStyleLbl="node1" presStyleIdx="5" presStyleCnt="6">
        <dgm:presLayoutVars>
          <dgm:chMax val="1"/>
          <dgm:bulletEnabled val="1"/>
        </dgm:presLayoutVars>
      </dgm:prSet>
      <dgm:spPr/>
    </dgm:pt>
    <dgm:pt modelId="{ABAA6ACA-2058-4682-B4FC-0D91D989D463}" type="pres">
      <dgm:prSet presAssocID="{28984E4C-7DBE-404A-B86F-9D98B0FF0B2D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BF189B1E-C031-254F-9883-3AB2F63DC5A8}" srcId="{8C7A4781-F195-7B47-9C53-49B88531F0EF}" destId="{375246F2-A5E0-5741-A686-9693F55E1657}" srcOrd="2" destOrd="0" parTransId="{C13CF41F-DBCA-F940-9326-69FA18FD263B}" sibTransId="{05412B66-4F05-6242-B81B-9AE76E6504D1}"/>
    <dgm:cxn modelId="{86D4E41F-6FF1-47FF-86AC-84C10956FFFC}" type="presOf" srcId="{8C7A4781-F195-7B47-9C53-49B88531F0EF}" destId="{2DB01EB3-7BEA-4304-B95E-75EC9EA344BE}" srcOrd="0" destOrd="0" presId="urn:microsoft.com/office/officeart/2005/8/layout/pyramid3"/>
    <dgm:cxn modelId="{C818EF1F-1D76-4B38-B19A-F6933D67E8D3}" type="presOf" srcId="{231A81C4-E721-4543-B743-920AF7DB617D}" destId="{1981C7B2-23D9-4019-B4CA-3DC8A42436DD}" srcOrd="1" destOrd="0" presId="urn:microsoft.com/office/officeart/2005/8/layout/pyramid3"/>
    <dgm:cxn modelId="{1CCFD240-CFD4-47E5-9708-E4C1A41869D0}" type="presOf" srcId="{375246F2-A5E0-5741-A686-9693F55E1657}" destId="{16150853-46EB-4A64-925D-ADD7C82C6A74}" srcOrd="1" destOrd="0" presId="urn:microsoft.com/office/officeart/2005/8/layout/pyramid3"/>
    <dgm:cxn modelId="{EF856563-C813-6442-B443-1EA6B7A1CADF}" srcId="{8C7A4781-F195-7B47-9C53-49B88531F0EF}" destId="{28984E4C-7DBE-404A-B86F-9D98B0FF0B2D}" srcOrd="5" destOrd="0" parTransId="{CE7D2EE4-D5F9-884A-9091-43B6F90D95A0}" sibTransId="{0A2DE319-0049-4F4D-A9B2-DBE25EAD3041}"/>
    <dgm:cxn modelId="{EAE3134A-7937-4598-854A-FBDFD0E696F6}" type="presOf" srcId="{EC86BF08-C35F-3040-92D3-0BDB567A4A4C}" destId="{B9622166-14B2-41D2-9D5E-D8E48BAD5D02}" srcOrd="0" destOrd="0" presId="urn:microsoft.com/office/officeart/2005/8/layout/pyramid3"/>
    <dgm:cxn modelId="{50499B4D-6E97-488C-9C0D-4A2AEBFF1896}" type="presOf" srcId="{375246F2-A5E0-5741-A686-9693F55E1657}" destId="{DBBAF4FB-1D12-46F7-8CF5-6D6E198A6BBD}" srcOrd="0" destOrd="0" presId="urn:microsoft.com/office/officeart/2005/8/layout/pyramid3"/>
    <dgm:cxn modelId="{9EE00C99-6616-2C4C-8E2E-4E65384909FF}" srcId="{8C7A4781-F195-7B47-9C53-49B88531F0EF}" destId="{EC86BF08-C35F-3040-92D3-0BDB567A4A4C}" srcOrd="0" destOrd="0" parTransId="{3E623D53-FB07-6043-8271-BCEE6EE8074D}" sibTransId="{46959E59-CB91-0C4E-BD39-240D802483C8}"/>
    <dgm:cxn modelId="{574A279D-A49A-4691-9155-D6E02611898F}" type="presOf" srcId="{28984E4C-7DBE-404A-B86F-9D98B0FF0B2D}" destId="{ABAA6ACA-2058-4682-B4FC-0D91D989D463}" srcOrd="1" destOrd="0" presId="urn:microsoft.com/office/officeart/2005/8/layout/pyramid3"/>
    <dgm:cxn modelId="{A3D476A3-9D4C-4B97-8546-F4421E003B9A}" type="presOf" srcId="{62A010CF-90CF-5649-A0C0-3293EA9D6358}" destId="{3677E8E2-EF05-4449-9CB9-B183476FE181}" srcOrd="0" destOrd="0" presId="urn:microsoft.com/office/officeart/2005/8/layout/pyramid3"/>
    <dgm:cxn modelId="{2242ACA5-D286-4F57-BD7C-C7E4FFD30C13}" type="presOf" srcId="{EC86BF08-C35F-3040-92D3-0BDB567A4A4C}" destId="{E516883B-3EAF-42AD-9F16-AB78B1F7AFE3}" srcOrd="1" destOrd="0" presId="urn:microsoft.com/office/officeart/2005/8/layout/pyramid3"/>
    <dgm:cxn modelId="{94FD6FB0-DF85-8B49-BFBD-82DDAF5EAD16}" srcId="{8C7A4781-F195-7B47-9C53-49B88531F0EF}" destId="{62A010CF-90CF-5649-A0C0-3293EA9D6358}" srcOrd="4" destOrd="0" parTransId="{9BB74D11-0A1D-964C-AD8E-74E5D9D9704C}" sibTransId="{791303D6-2A44-2543-B0C6-6D7DE8E901D8}"/>
    <dgm:cxn modelId="{BA9722BB-0216-8147-BD2D-666247E3BB86}" srcId="{8C7A4781-F195-7B47-9C53-49B88531F0EF}" destId="{834DB926-0184-0D45-A80B-2ED4F4709F14}" srcOrd="3" destOrd="0" parTransId="{FB937B57-7BA3-1744-8FC1-5678E12BE487}" sibTransId="{0DAEEEA2-608A-114B-B0F9-73EC220FFFDE}"/>
    <dgm:cxn modelId="{7D00A5CA-0850-4CB2-A0BD-CF21ECFD8F15}" type="presOf" srcId="{28984E4C-7DBE-404A-B86F-9D98B0FF0B2D}" destId="{494A6F1E-101B-471A-8A40-D423F81B65EF}" srcOrd="0" destOrd="0" presId="urn:microsoft.com/office/officeart/2005/8/layout/pyramid3"/>
    <dgm:cxn modelId="{0BE637CB-6F03-477E-BDE7-2CAE2B1CE97B}" type="presOf" srcId="{62A010CF-90CF-5649-A0C0-3293EA9D6358}" destId="{95904A1E-EEFF-4BF0-B24C-6EB05CAB836F}" srcOrd="1" destOrd="0" presId="urn:microsoft.com/office/officeart/2005/8/layout/pyramid3"/>
    <dgm:cxn modelId="{644734DE-73F3-4882-9373-57B3BE6A688B}" type="presOf" srcId="{834DB926-0184-0D45-A80B-2ED4F4709F14}" destId="{E8F86338-7C9F-4A00-812C-7D14038DF128}" srcOrd="1" destOrd="0" presId="urn:microsoft.com/office/officeart/2005/8/layout/pyramid3"/>
    <dgm:cxn modelId="{EF1BAEDE-9D71-461F-99B3-B8EF8DDA9C05}" type="presOf" srcId="{231A81C4-E721-4543-B743-920AF7DB617D}" destId="{0A4A06C1-84B9-4FB0-8277-99B3068747FE}" srcOrd="0" destOrd="0" presId="urn:microsoft.com/office/officeart/2005/8/layout/pyramid3"/>
    <dgm:cxn modelId="{861AADE7-368A-4349-ACB7-FD387E9EBD32}" type="presOf" srcId="{834DB926-0184-0D45-A80B-2ED4F4709F14}" destId="{CBB0B31D-7562-46A7-988B-DC8E5FB10BEA}" srcOrd="0" destOrd="0" presId="urn:microsoft.com/office/officeart/2005/8/layout/pyramid3"/>
    <dgm:cxn modelId="{E4299AFE-CAD4-0E47-ADDD-51C21BCD209C}" srcId="{8C7A4781-F195-7B47-9C53-49B88531F0EF}" destId="{231A81C4-E721-4543-B743-920AF7DB617D}" srcOrd="1" destOrd="0" parTransId="{FFF815F4-0D91-B040-B5D6-2EC9E1589E36}" sibTransId="{2B60D556-0E3F-E245-BDFA-D183D312E17F}"/>
    <dgm:cxn modelId="{733B23A7-004C-4AE6-BDB6-D91AC2A50CE5}" type="presParOf" srcId="{2DB01EB3-7BEA-4304-B95E-75EC9EA344BE}" destId="{227F4AAD-06C8-463C-8E53-8E9418957853}" srcOrd="0" destOrd="0" presId="urn:microsoft.com/office/officeart/2005/8/layout/pyramid3"/>
    <dgm:cxn modelId="{814CE10D-E4A9-437E-B6BF-9E4BBB9730F1}" type="presParOf" srcId="{227F4AAD-06C8-463C-8E53-8E9418957853}" destId="{B9622166-14B2-41D2-9D5E-D8E48BAD5D02}" srcOrd="0" destOrd="0" presId="urn:microsoft.com/office/officeart/2005/8/layout/pyramid3"/>
    <dgm:cxn modelId="{1060B825-9D1A-4FE6-98BB-719B1901AA01}" type="presParOf" srcId="{227F4AAD-06C8-463C-8E53-8E9418957853}" destId="{E516883B-3EAF-42AD-9F16-AB78B1F7AFE3}" srcOrd="1" destOrd="0" presId="urn:microsoft.com/office/officeart/2005/8/layout/pyramid3"/>
    <dgm:cxn modelId="{B21FE1D2-13B8-488D-AF32-8CE7B2956163}" type="presParOf" srcId="{2DB01EB3-7BEA-4304-B95E-75EC9EA344BE}" destId="{C70149F6-C073-4F3F-BE0E-1896C958B243}" srcOrd="1" destOrd="0" presId="urn:microsoft.com/office/officeart/2005/8/layout/pyramid3"/>
    <dgm:cxn modelId="{1A40914E-79C0-405E-8AE3-F6C402BF606C}" type="presParOf" srcId="{C70149F6-C073-4F3F-BE0E-1896C958B243}" destId="{0A4A06C1-84B9-4FB0-8277-99B3068747FE}" srcOrd="0" destOrd="0" presId="urn:microsoft.com/office/officeart/2005/8/layout/pyramid3"/>
    <dgm:cxn modelId="{AC20FD21-06B8-41D4-8D69-E33B9DEB7724}" type="presParOf" srcId="{C70149F6-C073-4F3F-BE0E-1896C958B243}" destId="{1981C7B2-23D9-4019-B4CA-3DC8A42436DD}" srcOrd="1" destOrd="0" presId="urn:microsoft.com/office/officeart/2005/8/layout/pyramid3"/>
    <dgm:cxn modelId="{D878B9E4-9A3C-4C00-AC00-BC745D5670F5}" type="presParOf" srcId="{2DB01EB3-7BEA-4304-B95E-75EC9EA344BE}" destId="{A81B7C32-10BF-4AE1-AF14-593D9FF58632}" srcOrd="2" destOrd="0" presId="urn:microsoft.com/office/officeart/2005/8/layout/pyramid3"/>
    <dgm:cxn modelId="{5A2D65ED-EA6C-4428-9EFA-AFF27C798AB7}" type="presParOf" srcId="{A81B7C32-10BF-4AE1-AF14-593D9FF58632}" destId="{DBBAF4FB-1D12-46F7-8CF5-6D6E198A6BBD}" srcOrd="0" destOrd="0" presId="urn:microsoft.com/office/officeart/2005/8/layout/pyramid3"/>
    <dgm:cxn modelId="{7517964C-0C41-44B1-A0CE-72E767C20977}" type="presParOf" srcId="{A81B7C32-10BF-4AE1-AF14-593D9FF58632}" destId="{16150853-46EB-4A64-925D-ADD7C82C6A74}" srcOrd="1" destOrd="0" presId="urn:microsoft.com/office/officeart/2005/8/layout/pyramid3"/>
    <dgm:cxn modelId="{A62C8059-4176-4205-AB78-170F754F73E0}" type="presParOf" srcId="{2DB01EB3-7BEA-4304-B95E-75EC9EA344BE}" destId="{A999F056-EE5C-4D04-9219-4D9C0C5BFAC2}" srcOrd="3" destOrd="0" presId="urn:microsoft.com/office/officeart/2005/8/layout/pyramid3"/>
    <dgm:cxn modelId="{0FC7574C-CC0A-4E05-B141-9E642DA350F7}" type="presParOf" srcId="{A999F056-EE5C-4D04-9219-4D9C0C5BFAC2}" destId="{CBB0B31D-7562-46A7-988B-DC8E5FB10BEA}" srcOrd="0" destOrd="0" presId="urn:microsoft.com/office/officeart/2005/8/layout/pyramid3"/>
    <dgm:cxn modelId="{D7D41741-0618-4298-8A5C-7F9D6363AF63}" type="presParOf" srcId="{A999F056-EE5C-4D04-9219-4D9C0C5BFAC2}" destId="{E8F86338-7C9F-4A00-812C-7D14038DF128}" srcOrd="1" destOrd="0" presId="urn:microsoft.com/office/officeart/2005/8/layout/pyramid3"/>
    <dgm:cxn modelId="{41EE23DD-58CE-44AC-A578-D193818DBE6C}" type="presParOf" srcId="{2DB01EB3-7BEA-4304-B95E-75EC9EA344BE}" destId="{D56F692E-C6CB-4B11-9D16-61267CAD1C58}" srcOrd="4" destOrd="0" presId="urn:microsoft.com/office/officeart/2005/8/layout/pyramid3"/>
    <dgm:cxn modelId="{4B1BEBB1-733C-4F14-BE4D-5EC7FBB5DA9E}" type="presParOf" srcId="{D56F692E-C6CB-4B11-9D16-61267CAD1C58}" destId="{3677E8E2-EF05-4449-9CB9-B183476FE181}" srcOrd="0" destOrd="0" presId="urn:microsoft.com/office/officeart/2005/8/layout/pyramid3"/>
    <dgm:cxn modelId="{5B921ADC-0A27-41AF-A4B5-A311104D4866}" type="presParOf" srcId="{D56F692E-C6CB-4B11-9D16-61267CAD1C58}" destId="{95904A1E-EEFF-4BF0-B24C-6EB05CAB836F}" srcOrd="1" destOrd="0" presId="urn:microsoft.com/office/officeart/2005/8/layout/pyramid3"/>
    <dgm:cxn modelId="{7AC9366E-B8FB-4CEB-83D8-C8D909FC068A}" type="presParOf" srcId="{2DB01EB3-7BEA-4304-B95E-75EC9EA344BE}" destId="{CAF715E8-AD18-4779-BDF2-2516793B6F98}" srcOrd="5" destOrd="0" presId="urn:microsoft.com/office/officeart/2005/8/layout/pyramid3"/>
    <dgm:cxn modelId="{B45DE83C-AE62-4FA7-A3E2-280350BF6323}" type="presParOf" srcId="{CAF715E8-AD18-4779-BDF2-2516793B6F98}" destId="{494A6F1E-101B-471A-8A40-D423F81B65EF}" srcOrd="0" destOrd="0" presId="urn:microsoft.com/office/officeart/2005/8/layout/pyramid3"/>
    <dgm:cxn modelId="{E83B522E-2D54-4612-8D23-A18E9091879A}" type="presParOf" srcId="{CAF715E8-AD18-4779-BDF2-2516793B6F98}" destId="{ABAA6ACA-2058-4682-B4FC-0D91D989D463}" srcOrd="1" destOrd="0" presId="urn:microsoft.com/office/officeart/2005/8/layout/pyramid3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9622166-14B2-41D2-9D5E-D8E48BAD5D02}">
      <dsp:nvSpPr>
        <dsp:cNvPr id="0" name=""/>
        <dsp:cNvSpPr/>
      </dsp:nvSpPr>
      <dsp:spPr>
        <a:xfrm rot="10800000">
          <a:off x="0" y="0"/>
          <a:ext cx="4048125" cy="320674"/>
        </a:xfrm>
        <a:prstGeom prst="trapezoid">
          <a:avLst>
            <a:gd name="adj" fmla="val 105198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b="1" kern="1200" dirty="0">
              <a:latin typeface="Arial" panose="020B0604020202020204" pitchFamily="34" charset="0"/>
              <a:cs typeface="Arial" panose="020B0604020202020204" pitchFamily="34" charset="0"/>
            </a:rPr>
            <a:t>Eliminate</a:t>
          </a:r>
          <a:r>
            <a:rPr lang="en-AU" sz="1200" kern="1200" dirty="0">
              <a:latin typeface="Arial" panose="020B0604020202020204" pitchFamily="34" charset="0"/>
              <a:cs typeface="Arial" panose="020B0604020202020204" pitchFamily="34" charset="0"/>
            </a:rPr>
            <a:t> the hazard</a:t>
          </a:r>
          <a:endParaRPr lang="en-GB" sz="1200" kern="1200" dirty="0">
            <a:latin typeface="Arial" panose="020B0604020202020204" pitchFamily="34" charset="0"/>
            <a:cs typeface="Arial" panose="020B0604020202020204" pitchFamily="34" charset="0"/>
          </a:endParaRPr>
        </a:p>
      </dsp:txBody>
      <dsp:txXfrm rot="-10800000">
        <a:off x="708421" y="0"/>
        <a:ext cx="2631281" cy="320674"/>
      </dsp:txXfrm>
    </dsp:sp>
    <dsp:sp modelId="{0A4A06C1-84B9-4FB0-8277-99B3068747FE}">
      <dsp:nvSpPr>
        <dsp:cNvPr id="0" name=""/>
        <dsp:cNvSpPr/>
      </dsp:nvSpPr>
      <dsp:spPr>
        <a:xfrm rot="10800000">
          <a:off x="337343" y="320674"/>
          <a:ext cx="3373437" cy="320674"/>
        </a:xfrm>
        <a:prstGeom prst="trapezoid">
          <a:avLst>
            <a:gd name="adj" fmla="val 105198"/>
          </a:avLst>
        </a:prstGeom>
        <a:solidFill>
          <a:schemeClr val="accent2">
            <a:hueOff val="936304"/>
            <a:satOff val="-1168"/>
            <a:lumOff val="275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b="1" kern="1200" dirty="0">
              <a:latin typeface="Arial" panose="020B0604020202020204" pitchFamily="34" charset="0"/>
              <a:cs typeface="Arial" panose="020B0604020202020204" pitchFamily="34" charset="0"/>
            </a:rPr>
            <a:t>Substitute</a:t>
          </a:r>
          <a:r>
            <a:rPr lang="en-AU" sz="1200" kern="1200" dirty="0">
              <a:latin typeface="Arial" panose="020B0604020202020204" pitchFamily="34" charset="0"/>
              <a:cs typeface="Arial" panose="020B0604020202020204" pitchFamily="34" charset="0"/>
            </a:rPr>
            <a:t> the hazard</a:t>
          </a:r>
          <a:endParaRPr lang="en-GB" sz="1200" kern="1200" dirty="0">
            <a:latin typeface="Arial" panose="020B0604020202020204" pitchFamily="34" charset="0"/>
            <a:cs typeface="Arial" panose="020B0604020202020204" pitchFamily="34" charset="0"/>
          </a:endParaRPr>
        </a:p>
      </dsp:txBody>
      <dsp:txXfrm rot="-10800000">
        <a:off x="927695" y="320674"/>
        <a:ext cx="2192734" cy="320674"/>
      </dsp:txXfrm>
    </dsp:sp>
    <dsp:sp modelId="{DBBAF4FB-1D12-46F7-8CF5-6D6E198A6BBD}">
      <dsp:nvSpPr>
        <dsp:cNvPr id="0" name=""/>
        <dsp:cNvSpPr/>
      </dsp:nvSpPr>
      <dsp:spPr>
        <a:xfrm rot="10800000">
          <a:off x="674687" y="641350"/>
          <a:ext cx="2698749" cy="320674"/>
        </a:xfrm>
        <a:prstGeom prst="trapezoid">
          <a:avLst>
            <a:gd name="adj" fmla="val 105198"/>
          </a:avLst>
        </a:prstGeom>
        <a:solidFill>
          <a:schemeClr val="accent2">
            <a:hueOff val="1872608"/>
            <a:satOff val="-2336"/>
            <a:lumOff val="549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b="1" kern="1200" dirty="0">
              <a:latin typeface="Arial" panose="020B0604020202020204" pitchFamily="34" charset="0"/>
              <a:cs typeface="Arial" panose="020B0604020202020204" pitchFamily="34" charset="0"/>
            </a:rPr>
            <a:t>Isolate</a:t>
          </a:r>
          <a:r>
            <a:rPr lang="en-AU" sz="1200" kern="1200" dirty="0">
              <a:latin typeface="Arial" panose="020B0604020202020204" pitchFamily="34" charset="0"/>
              <a:cs typeface="Arial" panose="020B0604020202020204" pitchFamily="34" charset="0"/>
            </a:rPr>
            <a:t> the hazard</a:t>
          </a:r>
          <a:endParaRPr lang="en-GB" sz="1200" kern="1200" dirty="0">
            <a:latin typeface="Arial" panose="020B0604020202020204" pitchFamily="34" charset="0"/>
            <a:cs typeface="Arial" panose="020B0604020202020204" pitchFamily="34" charset="0"/>
          </a:endParaRPr>
        </a:p>
      </dsp:txBody>
      <dsp:txXfrm rot="-10800000">
        <a:off x="1146968" y="641350"/>
        <a:ext cx="1754187" cy="320674"/>
      </dsp:txXfrm>
    </dsp:sp>
    <dsp:sp modelId="{CBB0B31D-7562-46A7-988B-DC8E5FB10BEA}">
      <dsp:nvSpPr>
        <dsp:cNvPr id="0" name=""/>
        <dsp:cNvSpPr/>
      </dsp:nvSpPr>
      <dsp:spPr>
        <a:xfrm rot="10800000">
          <a:off x="1012031" y="962025"/>
          <a:ext cx="2024062" cy="320674"/>
        </a:xfrm>
        <a:prstGeom prst="trapezoid">
          <a:avLst>
            <a:gd name="adj" fmla="val 105198"/>
          </a:avLst>
        </a:prstGeom>
        <a:solidFill>
          <a:schemeClr val="accent2">
            <a:hueOff val="2808911"/>
            <a:satOff val="-3503"/>
            <a:lumOff val="824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100" b="1" kern="1200" dirty="0">
              <a:latin typeface="Arial" panose="020B0604020202020204" pitchFamily="34" charset="0"/>
              <a:cs typeface="Arial" panose="020B0604020202020204" pitchFamily="34" charset="0"/>
            </a:rPr>
            <a:t>Engineering controls</a:t>
          </a:r>
        </a:p>
      </dsp:txBody>
      <dsp:txXfrm rot="-10800000">
        <a:off x="1366242" y="962025"/>
        <a:ext cx="1315640" cy="320674"/>
      </dsp:txXfrm>
    </dsp:sp>
    <dsp:sp modelId="{3677E8E2-EF05-4449-9CB9-B183476FE181}">
      <dsp:nvSpPr>
        <dsp:cNvPr id="0" name=""/>
        <dsp:cNvSpPr/>
      </dsp:nvSpPr>
      <dsp:spPr>
        <a:xfrm rot="10800000">
          <a:off x="1349375" y="1282700"/>
          <a:ext cx="1349374" cy="320674"/>
        </a:xfrm>
        <a:prstGeom prst="trapezoid">
          <a:avLst>
            <a:gd name="adj" fmla="val 105198"/>
          </a:avLst>
        </a:prstGeom>
        <a:solidFill>
          <a:schemeClr val="accent2">
            <a:hueOff val="3745215"/>
            <a:satOff val="-4671"/>
            <a:lumOff val="1098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222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950" b="1" kern="1200" dirty="0">
              <a:latin typeface="Arial" panose="020B0604020202020204" pitchFamily="34" charset="0"/>
              <a:cs typeface="Arial" panose="020B0604020202020204" pitchFamily="34" charset="0"/>
            </a:rPr>
            <a:t>Administrative controls</a:t>
          </a:r>
        </a:p>
      </dsp:txBody>
      <dsp:txXfrm rot="-10800000">
        <a:off x="1585515" y="1282700"/>
        <a:ext cx="877093" cy="320674"/>
      </dsp:txXfrm>
    </dsp:sp>
    <dsp:sp modelId="{494A6F1E-101B-471A-8A40-D423F81B65EF}">
      <dsp:nvSpPr>
        <dsp:cNvPr id="0" name=""/>
        <dsp:cNvSpPr/>
      </dsp:nvSpPr>
      <dsp:spPr>
        <a:xfrm rot="10800000">
          <a:off x="1686718" y="1603375"/>
          <a:ext cx="674687" cy="320674"/>
        </a:xfrm>
        <a:prstGeom prst="trapezoid">
          <a:avLst>
            <a:gd name="adj" fmla="val 105198"/>
          </a:avLst>
        </a:prstGeom>
        <a:solidFill>
          <a:schemeClr val="accent2">
            <a:hueOff val="4681519"/>
            <a:satOff val="-5839"/>
            <a:lumOff val="1373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222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950" b="1" kern="1200" dirty="0">
              <a:latin typeface="Arial" panose="020B0604020202020204" pitchFamily="34" charset="0"/>
              <a:cs typeface="Arial" panose="020B0604020202020204" pitchFamily="34" charset="0"/>
            </a:rPr>
            <a:t>PPE</a:t>
          </a:r>
        </a:p>
      </dsp:txBody>
      <dsp:txXfrm rot="-10800000">
        <a:off x="1686718" y="1603375"/>
        <a:ext cx="674687" cy="32067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3">
  <dgm:title val=""/>
  <dgm:desc val=""/>
  <dgm:catLst>
    <dgm:cat type="pyramid" pri="2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T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T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rev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t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696ED913DD914085BEA781096DA96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FE878-BCB4-4273-8F04-AB8EE0BDAC47}"/>
      </w:docPartPr>
      <w:docPartBody>
        <w:p w:rsidR="007F5DDF" w:rsidRDefault="00C86AC1" w:rsidP="00C86AC1">
          <w:pPr>
            <w:pStyle w:val="696ED913DD914085BEA781096DA96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3F67D637E945B0AE9214EC70528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F23B2-50E1-4593-B875-4C1A4DB685FF}"/>
      </w:docPartPr>
      <w:docPartBody>
        <w:p w:rsidR="007F5DDF" w:rsidRDefault="00C86AC1" w:rsidP="00C86AC1">
          <w:pPr>
            <w:pStyle w:val="453F67D637E945B0AE9214EC705285D0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31353CD85BB4AC2B197F2D2117361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1EE9FF-648F-4487-8FB8-E2EA7D7E1F0A}"/>
      </w:docPartPr>
      <w:docPartBody>
        <w:p w:rsidR="008C3733" w:rsidRDefault="00686378" w:rsidP="00686378">
          <w:pPr>
            <w:pStyle w:val="631353CD85BB4AC2B197F2D211736142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887A60E9E96C49D78313F74D7D8EC9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EEE8EE-3B63-4B77-88EE-6AB3440C416A}"/>
      </w:docPartPr>
      <w:docPartBody>
        <w:p w:rsidR="008C3733" w:rsidRDefault="00686378" w:rsidP="00686378">
          <w:pPr>
            <w:pStyle w:val="887A60E9E96C49D78313F74D7D8EC9F5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F75B53355D8842CBAB1763F624CD18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8E978B-A3F8-4569-AFEB-E4BED8DCE191}"/>
      </w:docPartPr>
      <w:docPartBody>
        <w:p w:rsidR="008C3733" w:rsidRDefault="00686378" w:rsidP="00686378">
          <w:pPr>
            <w:pStyle w:val="F75B53355D8842CBAB1763F624CD1830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7A4E224DF39F436DBE75FE80FB6C73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69D15-9F9D-4E84-865E-A2D04DCB5EBB}"/>
      </w:docPartPr>
      <w:docPartBody>
        <w:p w:rsidR="008C3733" w:rsidRDefault="00686378" w:rsidP="00686378">
          <w:pPr>
            <w:pStyle w:val="7A4E224DF39F436DBE75FE80FB6C737B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old"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55DCA"/>
    <w:rsid w:val="00181DB6"/>
    <w:rsid w:val="001B578A"/>
    <w:rsid w:val="001E4222"/>
    <w:rsid w:val="001F2D33"/>
    <w:rsid w:val="00216485"/>
    <w:rsid w:val="00217293"/>
    <w:rsid w:val="00247826"/>
    <w:rsid w:val="0026412C"/>
    <w:rsid w:val="002A67A7"/>
    <w:rsid w:val="003D7AF8"/>
    <w:rsid w:val="00530616"/>
    <w:rsid w:val="005D3BC9"/>
    <w:rsid w:val="00601A8E"/>
    <w:rsid w:val="006206DC"/>
    <w:rsid w:val="00645E48"/>
    <w:rsid w:val="00654A91"/>
    <w:rsid w:val="00686378"/>
    <w:rsid w:val="006A5ED9"/>
    <w:rsid w:val="007678CD"/>
    <w:rsid w:val="00776B89"/>
    <w:rsid w:val="007C130D"/>
    <w:rsid w:val="007E2E66"/>
    <w:rsid w:val="007F5DDF"/>
    <w:rsid w:val="00834F76"/>
    <w:rsid w:val="00854CEF"/>
    <w:rsid w:val="008946ED"/>
    <w:rsid w:val="008A49B9"/>
    <w:rsid w:val="008C1EB3"/>
    <w:rsid w:val="008C3733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B06821"/>
    <w:rsid w:val="00B321F8"/>
    <w:rsid w:val="00B4136F"/>
    <w:rsid w:val="00B4478C"/>
    <w:rsid w:val="00B50BE1"/>
    <w:rsid w:val="00B50CCC"/>
    <w:rsid w:val="00B54662"/>
    <w:rsid w:val="00B92AE2"/>
    <w:rsid w:val="00BB03B3"/>
    <w:rsid w:val="00C10BE1"/>
    <w:rsid w:val="00C86A9E"/>
    <w:rsid w:val="00C86AC1"/>
    <w:rsid w:val="00C942CC"/>
    <w:rsid w:val="00CF3EAC"/>
    <w:rsid w:val="00D1199A"/>
    <w:rsid w:val="00DA74E4"/>
    <w:rsid w:val="00DC0AEB"/>
    <w:rsid w:val="00DC549C"/>
    <w:rsid w:val="00DD1CB8"/>
    <w:rsid w:val="00E04351"/>
    <w:rsid w:val="00E45AA5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86378"/>
    <w:rPr>
      <w:color w:val="808080"/>
    </w:rPr>
  </w:style>
  <w:style w:type="paragraph" w:customStyle="1" w:styleId="631353CD85BB4AC2B197F2D211736142">
    <w:name w:val="631353CD85BB4AC2B197F2D211736142"/>
    <w:rsid w:val="00686378"/>
    <w:pPr>
      <w:spacing w:after="160" w:line="259" w:lineRule="auto"/>
    </w:pPr>
    <w:rPr>
      <w:kern w:val="2"/>
      <w14:ligatures w14:val="standardContextual"/>
    </w:rPr>
  </w:style>
  <w:style w:type="paragraph" w:customStyle="1" w:styleId="887A60E9E96C49D78313F74D7D8EC9F5">
    <w:name w:val="887A60E9E96C49D78313F74D7D8EC9F5"/>
    <w:rsid w:val="00686378"/>
    <w:pPr>
      <w:spacing w:after="160" w:line="259" w:lineRule="auto"/>
    </w:pPr>
    <w:rPr>
      <w:kern w:val="2"/>
      <w14:ligatures w14:val="standardContextual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F75B53355D8842CBAB1763F624CD1830">
    <w:name w:val="F75B53355D8842CBAB1763F624CD1830"/>
    <w:rsid w:val="00686378"/>
    <w:pPr>
      <w:spacing w:after="160" w:line="259" w:lineRule="auto"/>
    </w:pPr>
    <w:rPr>
      <w:kern w:val="2"/>
      <w14:ligatures w14:val="standardContextual"/>
    </w:rPr>
  </w:style>
  <w:style w:type="paragraph" w:customStyle="1" w:styleId="7A4E224DF39F436DBE75FE80FB6C737B">
    <w:name w:val="7A4E224DF39F436DBE75FE80FB6C737B"/>
    <w:rsid w:val="00686378"/>
    <w:pPr>
      <w:spacing w:after="160" w:line="259" w:lineRule="auto"/>
    </w:pPr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16</TotalTime>
  <Pages>23</Pages>
  <Words>3541</Words>
  <Characters>21073</Characters>
  <Application>Microsoft Office Word</Application>
  <DocSecurity>8</DocSecurity>
  <Lines>957</Lines>
  <Paragraphs>473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CPCCBC4008</vt:lpstr>
    </vt:vector>
  </TitlesOfParts>
  <Company/>
  <LinksUpToDate>false</LinksUpToDate>
  <CharactersWithSpaces>24141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CPCCBC4008</dc:title>
  <dc:subject>Supervise site communication and administration processes for building and construction projects</dc:subject>
  <dc:creator>Author Name</dc:creator>
  <cp:lastModifiedBy>Jonathan Curro</cp:lastModifiedBy>
  <cp:revision>28</cp:revision>
  <cp:lastPrinted>2023-05-09T05:19:00Z</cp:lastPrinted>
  <dcterms:created xsi:type="dcterms:W3CDTF">2025-02-17T02:12:00Z</dcterms:created>
  <dcterms:modified xsi:type="dcterms:W3CDTF">2025-02-21T04:13:00Z</dcterms:modified>
  <cp:contentStatus>v6-0_17/02/2025</cp:contentStatus>
</cp:coreProperties>
</file>