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00648087" w:rsidR="00677444" w:rsidRPr="004932A4" w:rsidRDefault="0085024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7662">
            <w:rPr>
              <w:szCs w:val="32"/>
            </w:rPr>
            <w:t>BSBWHS522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17264A49" w:rsidR="004C3241" w:rsidRDefault="0085024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7662">
            <w:rPr>
              <w:szCs w:val="32"/>
            </w:rPr>
            <w:t>Manage WHS consultation and participation processes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0073FE2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7662">
            <w:rPr>
              <w:rFonts w:ascii="Arial" w:hAnsi="Arial" w:cs="Arial"/>
              <w:i/>
              <w:sz w:val="18"/>
              <w:szCs w:val="18"/>
            </w:rPr>
            <w:t>BSBWHS522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7662">
            <w:rPr>
              <w:rFonts w:ascii="Arial" w:hAnsi="Arial" w:cs="Arial"/>
              <w:i/>
              <w:sz w:val="18"/>
              <w:szCs w:val="18"/>
            </w:rPr>
            <w:t>Manage WHS consultation and participation processes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FF4EFF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FF4EFF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FF4EFF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C40187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57722431" w:edGrp="everyone"/>
            <w:permEnd w:id="457722431"/>
          </w:p>
        </w:tc>
      </w:tr>
      <w:tr w:rsidR="00420CDB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420CDB" w:rsidRPr="00C15CA8" w:rsidRDefault="00420CDB" w:rsidP="00420CDB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866728731" w:edGrp="everyone" w:displacedByCustomXml="next"/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477364"/>
            <w:showingPlcHdr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0CA6735E" w:rsidR="00420CDB" w:rsidRPr="00420CDB" w:rsidRDefault="00420CDB" w:rsidP="00420CDB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420CDB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68A48C47" wp14:editId="0BA6634D">
                      <wp:extent cx="3913549" cy="360000"/>
                      <wp:effectExtent l="0" t="0" r="0" b="2540"/>
                      <wp:docPr id="1612818813" name="Picture 1612818813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66728731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F235058" w:rsidR="00A4462D" w:rsidRPr="004C3241" w:rsidRDefault="00850241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462D" w:rsidRPr="00517662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A4462D" w:rsidRPr="00517662">
              <w:rPr>
                <w:rFonts w:ascii="Arial" w:hAnsi="Arial" w:cs="Arial"/>
                <w:sz w:val="20"/>
              </w:rPr>
              <w:t xml:space="preserve"> </w:t>
            </w:r>
            <w:r w:rsidR="00A4462D" w:rsidRPr="00517662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51766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420CDB" w:rsidRPr="004C3241" w14:paraId="7F3F0CED" w14:textId="77777777" w:rsidTr="00D62568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420CDB" w:rsidRPr="00C15CA8" w:rsidRDefault="00420CDB" w:rsidP="00420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1030717006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1A7FD1D3" w:rsidR="00420CDB" w:rsidRPr="00C15CA8" w:rsidRDefault="00420CDB" w:rsidP="00420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3CEF42FE8D4A4B27841E37078D102E5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030717006"/>
          </w:p>
        </w:tc>
        <w:permStart w:id="1232631640" w:edGrp="everyone"/>
        <w:tc>
          <w:tcPr>
            <w:tcW w:w="2095" w:type="dxa"/>
            <w:vAlign w:val="center"/>
          </w:tcPr>
          <w:p w14:paraId="7AEB95E0" w14:textId="34575DC2" w:rsidR="00420CDB" w:rsidRPr="004C3241" w:rsidRDefault="00420CDB" w:rsidP="00420CD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32631640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06D35312" w:rsidR="00420CDB" w:rsidRPr="004C3241" w:rsidRDefault="00420CDB" w:rsidP="00420CD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14270916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14270916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20CDB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420CDB" w:rsidRPr="00C15CA8" w:rsidRDefault="00420CDB" w:rsidP="00420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1760131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7B38DD23" w:rsidR="00420CDB" w:rsidRPr="00C15CA8" w:rsidRDefault="00420CDB" w:rsidP="00420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2D8AB2908E9548D586A2BEAC595B769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17601317"/>
          </w:p>
        </w:tc>
        <w:permStart w:id="135935563" w:edGrp="everyone"/>
        <w:tc>
          <w:tcPr>
            <w:tcW w:w="2095" w:type="dxa"/>
            <w:vAlign w:val="center"/>
          </w:tcPr>
          <w:p w14:paraId="3387724F" w14:textId="03A92DDA" w:rsidR="00420CDB" w:rsidRDefault="00420CDB" w:rsidP="00420CD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5935563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3E372C4D" w:rsidR="00420CDB" w:rsidRDefault="00420CDB" w:rsidP="00420CD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82337077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82337077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20CDB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420CDB" w:rsidRPr="00C15CA8" w:rsidRDefault="00420CDB" w:rsidP="00420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2051106218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64B569CF" w:rsidR="00420CDB" w:rsidRPr="00C15CA8" w:rsidRDefault="00420CDB" w:rsidP="00420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C29BD07952544F25B937F1D34A685A7B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051106218"/>
          </w:p>
        </w:tc>
        <w:permStart w:id="584741943" w:edGrp="everyone"/>
        <w:tc>
          <w:tcPr>
            <w:tcW w:w="2095" w:type="dxa"/>
            <w:vAlign w:val="center"/>
          </w:tcPr>
          <w:p w14:paraId="1708E32B" w14:textId="44644669" w:rsidR="00420CDB" w:rsidRPr="004C3241" w:rsidRDefault="00420CDB" w:rsidP="00420CD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84741943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086B5736" w:rsidR="00420CDB" w:rsidRPr="004C3241" w:rsidRDefault="00420CDB" w:rsidP="00420CD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13794213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13794213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20CDB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41ED020A" w:rsidR="00420CDB" w:rsidRPr="00C15CA8" w:rsidRDefault="00420CDB" w:rsidP="00420CD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C1E44F7C839A4BE083049CDB043DB949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BSBWHS522</w:t>
                </w:r>
              </w:sdtContent>
            </w:sdt>
          </w:p>
        </w:tc>
        <w:permStart w:id="1317607677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1EE76586" w:rsidR="00420CDB" w:rsidRPr="00C15CA8" w:rsidRDefault="00420CDB" w:rsidP="00420CDB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2C119CAEB9244DAB8ECE64847BBBE63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17607677"/>
          </w:p>
        </w:tc>
        <w:permStart w:id="1210122354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4AB22F16" w:rsidR="00420CDB" w:rsidRPr="004C3241" w:rsidRDefault="00420CDB" w:rsidP="00420CD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210122354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28174520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014F7D4B" w:rsidR="00420CDB" w:rsidRPr="004C3241" w:rsidRDefault="00420CDB" w:rsidP="00420CD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81745209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68F3915E" w:rsidR="00416046" w:rsidRPr="00FF4EFF" w:rsidRDefault="00850241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92966475" w:edGrp="everyone"/>
                <w:r w:rsidR="00416046" w:rsidRPr="00FF4EF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92966475"/>
              </w:sdtContent>
            </w:sdt>
            <w:r w:rsidR="00416046" w:rsidRPr="00FF4EFF">
              <w:rPr>
                <w:rFonts w:ascii="Arial" w:hAnsi="Arial" w:cs="Arial"/>
                <w:sz w:val="20"/>
              </w:rPr>
              <w:t xml:space="preserve"> </w:t>
            </w:r>
            <w:r w:rsidR="00BC0661" w:rsidRPr="00FF4EFF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6257C8A3" w14:textId="77777777" w:rsidR="00630215" w:rsidRDefault="00850241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61308982" w:edGrp="everyone"/>
                <w:r w:rsidR="00630215" w:rsidRPr="00FF4EF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61308982"/>
              </w:sdtContent>
            </w:sdt>
            <w:r w:rsidR="00630215" w:rsidRPr="00FF4EFF">
              <w:rPr>
                <w:rFonts w:ascii="Arial" w:hAnsi="Arial" w:cs="Arial"/>
                <w:sz w:val="20"/>
              </w:rPr>
              <w:t xml:space="preserve"> </w:t>
            </w:r>
            <w:r w:rsidR="00630215" w:rsidRPr="00FF4EFF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400FE808" w:rsidR="00FF4EFF" w:rsidRPr="00FF4EFF" w:rsidRDefault="00850241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0528375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23440082" w:edGrp="everyone"/>
                <w:r w:rsidR="00FF4EFF" w:rsidRPr="00FF4EF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123440082"/>
              </w:sdtContent>
            </w:sdt>
            <w:r w:rsidR="00FF4EFF" w:rsidRPr="00FF4EFF">
              <w:rPr>
                <w:rFonts w:ascii="Arial" w:hAnsi="Arial" w:cs="Arial"/>
                <w:sz w:val="20"/>
              </w:rPr>
              <w:t xml:space="preserve"> </w:t>
            </w:r>
            <w:r w:rsidR="00FF4EFF" w:rsidRPr="00FF4EFF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201002087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2F9AEF33" w:rsidR="00416046" w:rsidRPr="00FF4EFF" w:rsidRDefault="00850241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FF4EF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1002087"/>
              </w:sdtContent>
            </w:sdt>
            <w:r w:rsidR="00416046" w:rsidRPr="00FF4EFF">
              <w:rPr>
                <w:rFonts w:ascii="Arial" w:hAnsi="Arial" w:cs="Arial"/>
                <w:sz w:val="20"/>
              </w:rPr>
              <w:t xml:space="preserve"> </w:t>
            </w:r>
            <w:r w:rsidR="00FF4EFF" w:rsidRPr="00FF4EFF">
              <w:rPr>
                <w:rFonts w:ascii="Arial" w:hAnsi="Arial" w:cs="Arial"/>
                <w:sz w:val="18"/>
                <w:szCs w:val="18"/>
              </w:rPr>
              <w:t>Presentation materials for PCBU and workers</w:t>
            </w:r>
          </w:p>
          <w:p w14:paraId="6548ACC5" w14:textId="594A4AF6" w:rsidR="00416046" w:rsidRDefault="00850241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57623264" w:edGrp="everyone"/>
                <w:r w:rsidR="00416046" w:rsidRPr="00FF4EF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57623264"/>
              </w:sdtContent>
            </w:sdt>
            <w:r w:rsidR="00416046" w:rsidRPr="00FF4EFF">
              <w:rPr>
                <w:rFonts w:ascii="Arial" w:hAnsi="Arial" w:cs="Arial"/>
                <w:sz w:val="20"/>
              </w:rPr>
              <w:t xml:space="preserve"> </w:t>
            </w:r>
            <w:r w:rsidR="00FF4EFF" w:rsidRPr="00FF4EFF">
              <w:rPr>
                <w:rFonts w:ascii="Arial" w:hAnsi="Arial" w:cs="Arial"/>
                <w:sz w:val="18"/>
                <w:szCs w:val="18"/>
              </w:rPr>
              <w:t>Action plans (original and modified)</w:t>
            </w:r>
          </w:p>
          <w:p w14:paraId="7519283E" w14:textId="6947AE3C" w:rsidR="00FF4EFF" w:rsidRPr="00FF4EFF" w:rsidRDefault="00850241" w:rsidP="00FF4EF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358020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16886384" w:edGrp="everyone"/>
                <w:r w:rsidR="00FF4EFF" w:rsidRPr="00FF4EF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16886384"/>
              </w:sdtContent>
            </w:sdt>
            <w:r w:rsidR="00FF4EFF" w:rsidRPr="00FF4EFF">
              <w:rPr>
                <w:rFonts w:ascii="Arial" w:hAnsi="Arial" w:cs="Arial"/>
                <w:sz w:val="20"/>
              </w:rPr>
              <w:t xml:space="preserve"> </w:t>
            </w:r>
            <w:r w:rsidR="00FF4EFF" w:rsidRPr="00FF4EFF">
              <w:rPr>
                <w:rFonts w:ascii="Arial" w:hAnsi="Arial" w:cs="Arial"/>
                <w:sz w:val="18"/>
                <w:szCs w:val="18"/>
              </w:rPr>
              <w:t>Survey and data</w:t>
            </w:r>
          </w:p>
          <w:p w14:paraId="4790AC45" w14:textId="38861A96" w:rsidR="00FF4EFF" w:rsidRPr="00FF4EFF" w:rsidRDefault="00850241" w:rsidP="00FF4EF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149400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7086666" w:edGrp="everyone"/>
                <w:r w:rsidR="00FF4EFF" w:rsidRPr="00FF4EF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7086666"/>
              </w:sdtContent>
            </w:sdt>
            <w:r w:rsidR="00FF4EFF" w:rsidRPr="00FF4EFF">
              <w:rPr>
                <w:rFonts w:ascii="Arial" w:hAnsi="Arial" w:cs="Arial"/>
                <w:sz w:val="20"/>
              </w:rPr>
              <w:t xml:space="preserve"> </w:t>
            </w:r>
            <w:r w:rsidR="00FF4EFF" w:rsidRPr="00FF4EFF">
              <w:rPr>
                <w:rFonts w:ascii="Arial" w:hAnsi="Arial" w:cs="Arial"/>
                <w:sz w:val="18"/>
                <w:szCs w:val="18"/>
              </w:rPr>
              <w:t>Report of monitoring and evaluation findings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C40187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42570636" w:edGrp="everyone"/>
            <w:permEnd w:id="442570636"/>
          </w:p>
        </w:tc>
      </w:tr>
      <w:tr w:rsidR="00420CDB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420CDB" w:rsidRPr="00C15CA8" w:rsidRDefault="00420CDB" w:rsidP="00420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83061510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05319573" w:rsidR="00420CDB" w:rsidRPr="00C40187" w:rsidRDefault="00420CDB" w:rsidP="00420CDB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5A3F0397" wp14:editId="3E799524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30615105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6799681D" w:rsidR="00787509" w:rsidRPr="004932A4" w:rsidRDefault="00850241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7662">
            <w:rPr>
              <w:szCs w:val="32"/>
            </w:rPr>
            <w:t>BSBWHS522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6A36952C" w:rsidR="00787509" w:rsidRDefault="00850241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7662">
            <w:rPr>
              <w:szCs w:val="32"/>
            </w:rPr>
            <w:t>Manage WHS consultation and participation processes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C40187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15723819" w:edGrp="everyone"/>
            <w:permEnd w:id="1515723819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FF4EF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FF4EF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FF4EFF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2184901B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420CDB" w:rsidRPr="00BA4D9F" w14:paraId="3FF97386" w14:textId="77777777" w:rsidTr="0071385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FF47355" w14:textId="77777777" w:rsidR="00420CDB" w:rsidRPr="00750D30" w:rsidRDefault="00420CDB" w:rsidP="0071385A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420CDB" w:rsidRPr="00BA4D9F" w14:paraId="0B73AA4C" w14:textId="77777777" w:rsidTr="0071385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D1A7E1" w14:textId="77777777" w:rsidR="00420CDB" w:rsidRPr="00DE303D" w:rsidRDefault="00420CDB" w:rsidP="0071385A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9225887" w14:textId="77777777" w:rsidR="00420CDB" w:rsidRPr="00DE303D" w:rsidRDefault="00420CDB" w:rsidP="00420CD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5AAFB34" w14:textId="77777777" w:rsidR="00420CDB" w:rsidRPr="00750D30" w:rsidRDefault="00420CDB" w:rsidP="00420CDB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420CDB" w:rsidRPr="00BE6808" w14:paraId="40811C29" w14:textId="77777777" w:rsidTr="0071385A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58E61F" w14:textId="77777777" w:rsidR="00420CDB" w:rsidRPr="00BE6808" w:rsidRDefault="00420CDB" w:rsidP="0071385A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342690266" w:edGrp="everyone"/>
            <w:permEnd w:id="342690266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130F872D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6D3339DD" w14:textId="77777777" w:rsidR="007345DC" w:rsidRPr="00F767E6" w:rsidRDefault="007345DC" w:rsidP="007345DC">
      <w:pPr>
        <w:rPr>
          <w:rFonts w:ascii="Arial" w:hAnsi="Arial" w:cs="Arial"/>
          <w:sz w:val="22"/>
          <w:szCs w:val="22"/>
        </w:rPr>
      </w:pPr>
      <w:r w:rsidRPr="00F767E6">
        <w:rPr>
          <w:rFonts w:ascii="Arial" w:hAnsi="Arial" w:cs="Arial"/>
          <w:sz w:val="22"/>
          <w:szCs w:val="22"/>
        </w:rPr>
        <w:t>For the following activities, name a workplace that you wish to examine.</w:t>
      </w:r>
    </w:p>
    <w:p w14:paraId="613FBAD6" w14:textId="77777777" w:rsidR="007345DC" w:rsidRPr="0076313E" w:rsidRDefault="007345DC" w:rsidP="007345D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405"/>
        <w:gridCol w:w="6830"/>
      </w:tblGrid>
      <w:tr w:rsidR="007345DC" w:rsidRPr="0076313E" w14:paraId="6526C61C" w14:textId="77777777" w:rsidTr="00543AC9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64EF7EC7" w14:textId="77777777" w:rsidR="007345DC" w:rsidRPr="0076313E" w:rsidRDefault="007345DC" w:rsidP="00543AC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830" w:type="dxa"/>
            <w:vAlign w:val="center"/>
          </w:tcPr>
          <w:p w14:paraId="52DF8CBB" w14:textId="58AEE6F8" w:rsidR="007345DC" w:rsidRPr="00420CDB" w:rsidRDefault="007345DC" w:rsidP="00543AC9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740063040" w:edGrp="everyone"/>
            <w:permEnd w:id="1740063040"/>
          </w:p>
        </w:tc>
      </w:tr>
    </w:tbl>
    <w:p w14:paraId="1B8B1AC2" w14:textId="77777777" w:rsidR="007345DC" w:rsidRPr="0076313E" w:rsidRDefault="007345DC" w:rsidP="007345DC">
      <w:pPr>
        <w:pStyle w:val="11CSTCPLQuestionBullet"/>
        <w:rPr>
          <w:sz w:val="22"/>
          <w:szCs w:val="22"/>
        </w:rPr>
      </w:pPr>
    </w:p>
    <w:p w14:paraId="428E3E3F" w14:textId="77777777" w:rsidR="007345DC" w:rsidRPr="00B6169A" w:rsidRDefault="007345DC" w:rsidP="007345D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9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7345DC" w:rsidRPr="00B6169A" w14:paraId="48F45E44" w14:textId="77777777" w:rsidTr="00543AC9">
        <w:tc>
          <w:tcPr>
            <w:tcW w:w="9235" w:type="dxa"/>
            <w:shd w:val="clear" w:color="auto" w:fill="232F84"/>
          </w:tcPr>
          <w:p w14:paraId="65F6D272" w14:textId="77777777" w:rsidR="007345DC" w:rsidRPr="00B6169A" w:rsidRDefault="007345DC" w:rsidP="00FF4EFF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63249961"/>
          </w:p>
        </w:tc>
        <w:bookmarkEnd w:id="0"/>
      </w:tr>
      <w:tr w:rsidR="007345DC" w:rsidRPr="00B6169A" w14:paraId="29CE0E6F" w14:textId="77777777" w:rsidTr="00543AC9">
        <w:tc>
          <w:tcPr>
            <w:tcW w:w="9235" w:type="dxa"/>
            <w:shd w:val="clear" w:color="auto" w:fill="A1D7E1"/>
          </w:tcPr>
          <w:p w14:paraId="61D14465" w14:textId="77777777" w:rsidR="007345DC" w:rsidRPr="00B6169A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B6169A">
              <w:rPr>
                <w:rFonts w:ascii="Arial" w:hAnsi="Arial" w:cs="Arial"/>
                <w:bCs/>
                <w:sz w:val="22"/>
              </w:rPr>
              <w:t>Four (4) individuals and parties who may be involved in WHS consultation and participation processes in your nominated workplace are PCBUs (</w:t>
            </w:r>
            <w:r>
              <w:rPr>
                <w:rFonts w:ascii="Arial" w:hAnsi="Arial" w:cs="Arial"/>
                <w:bCs/>
                <w:sz w:val="22"/>
              </w:rPr>
              <w:t>and</w:t>
            </w:r>
            <w:r w:rsidRPr="00B6169A">
              <w:rPr>
                <w:rFonts w:ascii="Arial" w:hAnsi="Arial" w:cs="Arial"/>
                <w:bCs/>
                <w:sz w:val="22"/>
              </w:rPr>
              <w:t xml:space="preserve"> their officers), workers, inspectors, entry permit holders. </w:t>
            </w:r>
          </w:p>
          <w:p w14:paraId="3439D3E6" w14:textId="77777777" w:rsidR="007345DC" w:rsidRPr="00B6169A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</w:p>
          <w:p w14:paraId="2982E60A" w14:textId="77777777" w:rsidR="007345DC" w:rsidRPr="00B6169A" w:rsidRDefault="007345DC" w:rsidP="00FF4EFF">
            <w:pPr>
              <w:numPr>
                <w:ilvl w:val="0"/>
                <w:numId w:val="25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" w:name="_Ref63249962"/>
            <w:r w:rsidRPr="00B6169A">
              <w:rPr>
                <w:rFonts w:ascii="Arial" w:hAnsi="Arial" w:cs="Arial"/>
                <w:bCs/>
                <w:sz w:val="22"/>
              </w:rPr>
              <w:t>Explain the roles, duties, rights and responsibilities of these parties regarding</w:t>
            </w:r>
            <w:r>
              <w:rPr>
                <w:rFonts w:ascii="Arial" w:hAnsi="Arial" w:cs="Arial"/>
                <w:bCs/>
                <w:sz w:val="22"/>
              </w:rPr>
              <w:t xml:space="preserve"> c</w:t>
            </w:r>
            <w:r w:rsidRPr="00B6169A">
              <w:rPr>
                <w:rFonts w:ascii="Arial" w:hAnsi="Arial" w:cs="Arial"/>
                <w:bCs/>
                <w:sz w:val="22"/>
              </w:rPr>
              <w:t>onsultation, representation and participation</w:t>
            </w:r>
            <w:r>
              <w:rPr>
                <w:rFonts w:ascii="Arial" w:hAnsi="Arial" w:cs="Arial"/>
                <w:bCs/>
                <w:sz w:val="22"/>
              </w:rPr>
              <w:t xml:space="preserve"> – according to </w:t>
            </w:r>
            <w:r w:rsidRPr="00B6169A">
              <w:rPr>
                <w:rFonts w:ascii="Arial" w:hAnsi="Arial" w:cs="Arial"/>
                <w:bCs/>
                <w:sz w:val="22"/>
              </w:rPr>
              <w:t>legislative and organisational documents (i.e. Act, Regulation, Codes of practice, standards, guidance material, policies, procedures and systems)</w:t>
            </w:r>
            <w:bookmarkEnd w:id="1"/>
            <w:r w:rsidRPr="00B6169A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1DBFCC0D" w14:textId="77777777" w:rsidR="007345DC" w:rsidRPr="00B6169A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B6169A">
              <w:rPr>
                <w:rFonts w:ascii="Arial" w:hAnsi="Arial" w:cs="Arial"/>
                <w:bCs/>
                <w:sz w:val="22"/>
              </w:rPr>
              <w:t>Identify where these documents can be accessed</w:t>
            </w:r>
          </w:p>
          <w:p w14:paraId="6203CDF6" w14:textId="77777777" w:rsidR="007345DC" w:rsidRPr="00B6169A" w:rsidRDefault="007345DC" w:rsidP="00FF4EFF">
            <w:pPr>
              <w:numPr>
                <w:ilvl w:val="0"/>
                <w:numId w:val="25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" w:name="_Ref63250108"/>
            <w:r w:rsidRPr="00B6169A">
              <w:rPr>
                <w:rFonts w:ascii="Arial" w:hAnsi="Arial" w:cs="Arial"/>
                <w:bCs/>
                <w:sz w:val="22"/>
              </w:rPr>
              <w:t>Explain the roles, duties, rights and responsibilities of these parties regarding</w:t>
            </w:r>
            <w:r>
              <w:rPr>
                <w:rFonts w:ascii="Arial" w:hAnsi="Arial" w:cs="Arial"/>
                <w:bCs/>
                <w:sz w:val="22"/>
              </w:rPr>
              <w:t xml:space="preserve"> d</w:t>
            </w:r>
            <w:r w:rsidRPr="00B6169A">
              <w:rPr>
                <w:rFonts w:ascii="Arial" w:hAnsi="Arial" w:cs="Arial"/>
                <w:bCs/>
                <w:sz w:val="22"/>
              </w:rPr>
              <w:t>iscriminatory, coercive and misleading conduct</w:t>
            </w:r>
            <w:r>
              <w:rPr>
                <w:rFonts w:ascii="Arial" w:hAnsi="Arial" w:cs="Arial"/>
                <w:bCs/>
                <w:sz w:val="22"/>
              </w:rPr>
              <w:t xml:space="preserve"> </w:t>
            </w:r>
            <w:r w:rsidRPr="00B6169A">
              <w:rPr>
                <w:rFonts w:ascii="Arial" w:hAnsi="Arial" w:cs="Arial"/>
                <w:bCs/>
                <w:sz w:val="22"/>
              </w:rPr>
              <w:t>– according to legislative and organisational documents (i.e. Act, Regulation, Codes of practice, standards, guidance material, policies, procedures and systems)</w:t>
            </w:r>
            <w:bookmarkEnd w:id="2"/>
            <w:r w:rsidRPr="00B6169A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47013BE5" w14:textId="77777777" w:rsidR="007345DC" w:rsidRPr="00B6169A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B6169A">
              <w:rPr>
                <w:rFonts w:ascii="Arial" w:hAnsi="Arial" w:cs="Arial"/>
                <w:bCs/>
                <w:sz w:val="22"/>
              </w:rPr>
              <w:t>Identify where these documents can be accessed</w:t>
            </w:r>
          </w:p>
          <w:p w14:paraId="15639EC1" w14:textId="77777777" w:rsidR="007345DC" w:rsidRPr="00B6169A" w:rsidRDefault="007345DC" w:rsidP="00FF4EFF">
            <w:pPr>
              <w:pStyle w:val="ListParagraph"/>
              <w:numPr>
                <w:ilvl w:val="0"/>
                <w:numId w:val="2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bookmarkStart w:id="3" w:name="_Ref63249986"/>
            <w:r>
              <w:rPr>
                <w:rFonts w:ascii="Arial" w:hAnsi="Arial" w:cs="Arial"/>
                <w:bCs/>
                <w:sz w:val="22"/>
              </w:rPr>
              <w:t xml:space="preserve">Referring to your workplace procedures, explain </w:t>
            </w:r>
            <w:r w:rsidRPr="00B6169A">
              <w:rPr>
                <w:rFonts w:ascii="Arial" w:hAnsi="Arial" w:cs="Arial"/>
                <w:bCs/>
                <w:sz w:val="22"/>
              </w:rPr>
              <w:t xml:space="preserve">how you would </w:t>
            </w:r>
            <w:r>
              <w:rPr>
                <w:rFonts w:ascii="Arial" w:hAnsi="Arial" w:cs="Arial"/>
                <w:bCs/>
                <w:sz w:val="22"/>
              </w:rPr>
              <w:t>inform</w:t>
            </w:r>
            <w:r w:rsidRPr="00B6169A">
              <w:rPr>
                <w:rFonts w:ascii="Arial" w:hAnsi="Arial" w:cs="Arial"/>
                <w:bCs/>
                <w:sz w:val="22"/>
              </w:rPr>
              <w:t xml:space="preserve"> the</w:t>
            </w:r>
            <w:r>
              <w:rPr>
                <w:rFonts w:ascii="Arial" w:hAnsi="Arial" w:cs="Arial"/>
                <w:bCs/>
                <w:sz w:val="22"/>
              </w:rPr>
              <w:t>se</w:t>
            </w:r>
            <w:r w:rsidRPr="00B6169A">
              <w:rPr>
                <w:rFonts w:ascii="Arial" w:hAnsi="Arial" w:cs="Arial"/>
                <w:bCs/>
                <w:sz w:val="22"/>
              </w:rPr>
              <w:t xml:space="preserve"> individual</w:t>
            </w:r>
            <w:r>
              <w:rPr>
                <w:rFonts w:ascii="Arial" w:hAnsi="Arial" w:cs="Arial"/>
                <w:bCs/>
                <w:sz w:val="22"/>
              </w:rPr>
              <w:t>s</w:t>
            </w:r>
            <w:r w:rsidRPr="00B6169A">
              <w:rPr>
                <w:rFonts w:ascii="Arial" w:hAnsi="Arial" w:cs="Arial"/>
                <w:bCs/>
                <w:sz w:val="22"/>
              </w:rPr>
              <w:t>/part</w:t>
            </w:r>
            <w:r>
              <w:rPr>
                <w:rFonts w:ascii="Arial" w:hAnsi="Arial" w:cs="Arial"/>
                <w:bCs/>
                <w:sz w:val="22"/>
              </w:rPr>
              <w:t>ies</w:t>
            </w:r>
            <w:r w:rsidRPr="00B6169A">
              <w:rPr>
                <w:rFonts w:ascii="Arial" w:hAnsi="Arial" w:cs="Arial"/>
                <w:bCs/>
                <w:sz w:val="22"/>
              </w:rPr>
              <w:t xml:space="preserve"> to inform them about their roles, duties, rights and responsibilities</w:t>
            </w:r>
            <w:r>
              <w:rPr>
                <w:rFonts w:ascii="Arial" w:hAnsi="Arial" w:cs="Arial"/>
                <w:bCs/>
                <w:sz w:val="22"/>
              </w:rPr>
              <w:t>.</w:t>
            </w:r>
            <w:bookmarkEnd w:id="3"/>
          </w:p>
        </w:tc>
      </w:tr>
    </w:tbl>
    <w:p w14:paraId="610C7444" w14:textId="77777777" w:rsidR="007345DC" w:rsidRPr="00B6169A" w:rsidRDefault="007345DC" w:rsidP="007345D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345DC" w:rsidRPr="00B6169A" w14:paraId="5A49E584" w14:textId="77777777" w:rsidTr="007345DC">
        <w:tc>
          <w:tcPr>
            <w:tcW w:w="9016" w:type="dxa"/>
            <w:shd w:val="clear" w:color="auto" w:fill="000000"/>
          </w:tcPr>
          <w:p w14:paraId="5033477A" w14:textId="77777777" w:rsidR="007345DC" w:rsidRPr="00B6169A" w:rsidRDefault="007345DC" w:rsidP="00543AC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B6169A">
              <w:rPr>
                <w:rFonts w:ascii="Arial" w:hAnsi="Arial" w:cs="Arial"/>
                <w:b/>
                <w:sz w:val="22"/>
              </w:rPr>
              <w:t>Consultation, representation and participation</w:t>
            </w:r>
          </w:p>
        </w:tc>
      </w:tr>
      <w:tr w:rsidR="007345DC" w:rsidRPr="00B6169A" w14:paraId="1C7FD638" w14:textId="77777777" w:rsidTr="007345DC">
        <w:tc>
          <w:tcPr>
            <w:tcW w:w="9016" w:type="dxa"/>
            <w:shd w:val="clear" w:color="auto" w:fill="D9D9D9"/>
          </w:tcPr>
          <w:p w14:paraId="5FF6DCC2" w14:textId="77777777" w:rsidR="007345DC" w:rsidRPr="00B6169A" w:rsidRDefault="007345DC" w:rsidP="00543AC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B6169A">
              <w:rPr>
                <w:rFonts w:ascii="Arial" w:hAnsi="Arial" w:cs="Arial"/>
                <w:b/>
                <w:sz w:val="22"/>
              </w:rPr>
              <w:t>PCBUs</w:t>
            </w:r>
            <w:r>
              <w:rPr>
                <w:rFonts w:ascii="Arial" w:hAnsi="Arial" w:cs="Arial"/>
                <w:b/>
                <w:sz w:val="22"/>
              </w:rPr>
              <w:t xml:space="preserve"> and their officers</w:t>
            </w:r>
          </w:p>
        </w:tc>
      </w:tr>
      <w:tr w:rsidR="007345DC" w:rsidRPr="00420CDB" w14:paraId="12237FB6" w14:textId="77777777" w:rsidTr="007345DC">
        <w:trPr>
          <w:trHeight w:val="4365"/>
        </w:trPr>
        <w:tc>
          <w:tcPr>
            <w:tcW w:w="9016" w:type="dxa"/>
          </w:tcPr>
          <w:p w14:paraId="67E332DF" w14:textId="77777777" w:rsidR="007345DC" w:rsidRPr="00420CDB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875960135" w:edGrp="everyone"/>
            <w:permEnd w:id="875960135"/>
          </w:p>
        </w:tc>
      </w:tr>
      <w:tr w:rsidR="00C43082" w:rsidRPr="00B6169A" w14:paraId="75C6309A" w14:textId="77777777" w:rsidTr="00CA64BE">
        <w:tc>
          <w:tcPr>
            <w:tcW w:w="9016" w:type="dxa"/>
            <w:shd w:val="clear" w:color="auto" w:fill="D9D9D9"/>
          </w:tcPr>
          <w:p w14:paraId="4388E501" w14:textId="55EF9F21" w:rsidR="00C43082" w:rsidRPr="00B6169A" w:rsidRDefault="00C43082" w:rsidP="00CA64B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B6169A">
              <w:rPr>
                <w:rFonts w:ascii="Arial" w:hAnsi="Arial" w:cs="Arial"/>
                <w:b/>
                <w:sz w:val="22"/>
              </w:rPr>
              <w:lastRenderedPageBreak/>
              <w:t>PCBUs</w:t>
            </w:r>
            <w:r>
              <w:rPr>
                <w:rFonts w:ascii="Arial" w:hAnsi="Arial" w:cs="Arial"/>
                <w:b/>
                <w:sz w:val="22"/>
              </w:rPr>
              <w:t xml:space="preserve"> and their officers (continued)</w:t>
            </w:r>
          </w:p>
        </w:tc>
      </w:tr>
      <w:tr w:rsidR="007345DC" w:rsidRPr="00420CDB" w14:paraId="231635BA" w14:textId="77777777" w:rsidTr="007345DC">
        <w:trPr>
          <w:trHeight w:val="2825"/>
        </w:trPr>
        <w:tc>
          <w:tcPr>
            <w:tcW w:w="9016" w:type="dxa"/>
          </w:tcPr>
          <w:p w14:paraId="3E717EB2" w14:textId="77777777" w:rsidR="007345DC" w:rsidRPr="00420CDB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1851936" w:edGrp="everyone"/>
            <w:permEnd w:id="21851936"/>
          </w:p>
        </w:tc>
      </w:tr>
      <w:tr w:rsidR="007345DC" w:rsidRPr="00B6169A" w14:paraId="7E731C65" w14:textId="77777777" w:rsidTr="007345DC">
        <w:trPr>
          <w:trHeight w:val="70"/>
        </w:trPr>
        <w:tc>
          <w:tcPr>
            <w:tcW w:w="9016" w:type="dxa"/>
            <w:shd w:val="clear" w:color="auto" w:fill="D9D9D9"/>
          </w:tcPr>
          <w:p w14:paraId="2617E9DA" w14:textId="77777777" w:rsidR="007345DC" w:rsidRPr="00B6169A" w:rsidRDefault="007345DC" w:rsidP="00543AC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B6169A">
              <w:rPr>
                <w:rFonts w:ascii="Arial" w:hAnsi="Arial" w:cs="Arial"/>
                <w:b/>
                <w:sz w:val="22"/>
              </w:rPr>
              <w:t>Workers</w:t>
            </w:r>
          </w:p>
        </w:tc>
      </w:tr>
      <w:tr w:rsidR="007345DC" w:rsidRPr="00420CDB" w14:paraId="6342EA5D" w14:textId="77777777" w:rsidTr="007345DC">
        <w:trPr>
          <w:trHeight w:val="2334"/>
        </w:trPr>
        <w:tc>
          <w:tcPr>
            <w:tcW w:w="9016" w:type="dxa"/>
          </w:tcPr>
          <w:p w14:paraId="198A21E4" w14:textId="77777777" w:rsidR="007345DC" w:rsidRPr="00420CDB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1192573" w:edGrp="everyone"/>
            <w:permEnd w:id="21192573"/>
          </w:p>
        </w:tc>
      </w:tr>
      <w:tr w:rsidR="007345DC" w:rsidRPr="00B6169A" w14:paraId="5D6FB353" w14:textId="77777777" w:rsidTr="007345DC">
        <w:trPr>
          <w:trHeight w:val="70"/>
        </w:trPr>
        <w:tc>
          <w:tcPr>
            <w:tcW w:w="9016" w:type="dxa"/>
            <w:shd w:val="clear" w:color="auto" w:fill="D9D9D9"/>
          </w:tcPr>
          <w:p w14:paraId="1925E284" w14:textId="77777777" w:rsidR="007345DC" w:rsidRPr="00B6169A" w:rsidRDefault="007345DC" w:rsidP="00543AC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B6169A">
              <w:rPr>
                <w:rFonts w:ascii="Arial" w:hAnsi="Arial" w:cs="Arial"/>
                <w:b/>
                <w:sz w:val="22"/>
              </w:rPr>
              <w:t>Inspectors</w:t>
            </w:r>
          </w:p>
        </w:tc>
      </w:tr>
      <w:tr w:rsidR="007345DC" w:rsidRPr="00420CDB" w14:paraId="4BB417A7" w14:textId="77777777" w:rsidTr="007345DC">
        <w:trPr>
          <w:trHeight w:val="1070"/>
        </w:trPr>
        <w:tc>
          <w:tcPr>
            <w:tcW w:w="9016" w:type="dxa"/>
          </w:tcPr>
          <w:p w14:paraId="1694209E" w14:textId="77777777" w:rsidR="007345DC" w:rsidRPr="00420CDB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292575684" w:edGrp="everyone"/>
            <w:permEnd w:id="1292575684"/>
          </w:p>
        </w:tc>
      </w:tr>
      <w:tr w:rsidR="007345DC" w:rsidRPr="00B6169A" w14:paraId="258C5B83" w14:textId="77777777" w:rsidTr="007345DC">
        <w:trPr>
          <w:trHeight w:val="70"/>
        </w:trPr>
        <w:tc>
          <w:tcPr>
            <w:tcW w:w="9016" w:type="dxa"/>
            <w:shd w:val="clear" w:color="auto" w:fill="D9D9D9"/>
          </w:tcPr>
          <w:p w14:paraId="56FC3BBB" w14:textId="77777777" w:rsidR="007345DC" w:rsidRPr="00B6169A" w:rsidRDefault="007345DC" w:rsidP="00543AC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B6169A">
              <w:rPr>
                <w:rFonts w:ascii="Arial" w:hAnsi="Arial" w:cs="Arial"/>
                <w:b/>
                <w:sz w:val="22"/>
              </w:rPr>
              <w:t>Entry permit holders</w:t>
            </w:r>
          </w:p>
        </w:tc>
      </w:tr>
      <w:tr w:rsidR="007345DC" w:rsidRPr="00420CDB" w14:paraId="0E96B868" w14:textId="77777777" w:rsidTr="007345DC">
        <w:trPr>
          <w:trHeight w:val="2041"/>
        </w:trPr>
        <w:tc>
          <w:tcPr>
            <w:tcW w:w="9016" w:type="dxa"/>
          </w:tcPr>
          <w:p w14:paraId="6E214D13" w14:textId="77777777" w:rsidR="007345DC" w:rsidRPr="00420CDB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191598527" w:edGrp="everyone"/>
            <w:permEnd w:id="1191598527"/>
          </w:p>
        </w:tc>
      </w:tr>
      <w:tr w:rsidR="007345DC" w:rsidRPr="00B6169A" w14:paraId="2C2A9294" w14:textId="77777777" w:rsidTr="007345DC">
        <w:trPr>
          <w:trHeight w:val="70"/>
        </w:trPr>
        <w:tc>
          <w:tcPr>
            <w:tcW w:w="9016" w:type="dxa"/>
            <w:shd w:val="clear" w:color="auto" w:fill="D9D9D9"/>
          </w:tcPr>
          <w:p w14:paraId="472D33D7" w14:textId="77777777" w:rsidR="007345DC" w:rsidRPr="00B6169A" w:rsidRDefault="007345DC" w:rsidP="00543AC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B6169A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7345DC" w:rsidRPr="00420CDB" w14:paraId="5C4784D8" w14:textId="77777777" w:rsidTr="00C43082">
        <w:trPr>
          <w:trHeight w:val="3402"/>
        </w:trPr>
        <w:tc>
          <w:tcPr>
            <w:tcW w:w="9016" w:type="dxa"/>
          </w:tcPr>
          <w:p w14:paraId="111B3832" w14:textId="77777777" w:rsidR="007345DC" w:rsidRPr="00420CDB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896016250" w:edGrp="everyone"/>
            <w:permEnd w:id="896016250"/>
          </w:p>
        </w:tc>
      </w:tr>
    </w:tbl>
    <w:p w14:paraId="3EC03287" w14:textId="77777777" w:rsidR="007345DC" w:rsidRPr="00B6169A" w:rsidRDefault="007345DC" w:rsidP="007345D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345DC" w:rsidRPr="00B6169A" w14:paraId="5632FED3" w14:textId="77777777" w:rsidTr="00543AC9">
        <w:tc>
          <w:tcPr>
            <w:tcW w:w="9242" w:type="dxa"/>
            <w:shd w:val="clear" w:color="auto" w:fill="000000"/>
          </w:tcPr>
          <w:p w14:paraId="6E5F39A2" w14:textId="77777777" w:rsidR="007345DC" w:rsidRPr="00B6169A" w:rsidRDefault="007345DC" w:rsidP="00543AC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B6169A">
              <w:rPr>
                <w:rFonts w:ascii="Arial" w:hAnsi="Arial" w:cs="Arial"/>
                <w:b/>
                <w:sz w:val="22"/>
              </w:rPr>
              <w:lastRenderedPageBreak/>
              <w:t>Discriminatory, coercive and misleading conduct</w:t>
            </w:r>
          </w:p>
        </w:tc>
      </w:tr>
      <w:tr w:rsidR="007345DC" w:rsidRPr="00420CDB" w14:paraId="187FACEF" w14:textId="77777777" w:rsidTr="00543AC9">
        <w:trPr>
          <w:trHeight w:val="3061"/>
        </w:trPr>
        <w:tc>
          <w:tcPr>
            <w:tcW w:w="9242" w:type="dxa"/>
          </w:tcPr>
          <w:p w14:paraId="56B929A6" w14:textId="77777777" w:rsidR="007345DC" w:rsidRPr="00420CDB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469793770" w:edGrp="everyone"/>
            <w:permEnd w:id="469793770"/>
          </w:p>
        </w:tc>
      </w:tr>
      <w:tr w:rsidR="007345DC" w:rsidRPr="00B6169A" w14:paraId="02BDEDD0" w14:textId="77777777" w:rsidTr="00543AC9">
        <w:trPr>
          <w:trHeight w:val="70"/>
        </w:trPr>
        <w:tc>
          <w:tcPr>
            <w:tcW w:w="9242" w:type="dxa"/>
            <w:shd w:val="clear" w:color="auto" w:fill="D9D9D9"/>
          </w:tcPr>
          <w:p w14:paraId="751A0850" w14:textId="77777777" w:rsidR="007345DC" w:rsidRPr="00B6169A" w:rsidRDefault="007345DC" w:rsidP="00543AC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B6169A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7345DC" w:rsidRPr="00420CDB" w14:paraId="765AC417" w14:textId="77777777" w:rsidTr="00543AC9">
        <w:trPr>
          <w:trHeight w:val="1587"/>
        </w:trPr>
        <w:tc>
          <w:tcPr>
            <w:tcW w:w="9242" w:type="dxa"/>
          </w:tcPr>
          <w:p w14:paraId="697987C7" w14:textId="77777777" w:rsidR="007345DC" w:rsidRPr="00420CDB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752069253" w:edGrp="everyone"/>
            <w:permEnd w:id="1752069253"/>
          </w:p>
        </w:tc>
      </w:tr>
    </w:tbl>
    <w:p w14:paraId="1321AEA7" w14:textId="77777777" w:rsidR="007345DC" w:rsidRPr="00B6169A" w:rsidRDefault="007345DC" w:rsidP="007345DC">
      <w:pPr>
        <w:jc w:val="left"/>
        <w:rPr>
          <w:rFonts w:ascii="Arial" w:eastAsia="Calibri" w:hAnsi="Arial" w:cs="Arial"/>
          <w:sz w:val="22"/>
          <w:szCs w:val="22"/>
        </w:rPr>
      </w:pPr>
    </w:p>
    <w:p w14:paraId="0E35FFBB" w14:textId="77777777" w:rsidR="007345DC" w:rsidRPr="00B6169A" w:rsidRDefault="007345DC" w:rsidP="007345D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345DC" w:rsidRPr="00B6169A" w14:paraId="4E4A742F" w14:textId="77777777" w:rsidTr="00543AC9">
        <w:tc>
          <w:tcPr>
            <w:tcW w:w="9016" w:type="dxa"/>
            <w:shd w:val="clear" w:color="auto" w:fill="000000"/>
          </w:tcPr>
          <w:p w14:paraId="48A07237" w14:textId="77777777" w:rsidR="007345DC" w:rsidRPr="00B6169A" w:rsidRDefault="007345DC" w:rsidP="00543AC9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Informing individuals/parties</w:t>
            </w:r>
          </w:p>
        </w:tc>
      </w:tr>
      <w:tr w:rsidR="007345DC" w:rsidRPr="00420CDB" w14:paraId="46663A4A" w14:textId="77777777" w:rsidTr="00543AC9">
        <w:trPr>
          <w:trHeight w:val="2551"/>
        </w:trPr>
        <w:tc>
          <w:tcPr>
            <w:tcW w:w="9016" w:type="dxa"/>
          </w:tcPr>
          <w:p w14:paraId="71F7B1A0" w14:textId="77777777" w:rsidR="007345DC" w:rsidRPr="00420CDB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444611821" w:edGrp="everyone"/>
            <w:permEnd w:id="1444611821"/>
          </w:p>
        </w:tc>
      </w:tr>
    </w:tbl>
    <w:p w14:paraId="5AD709C4" w14:textId="77777777" w:rsidR="007345DC" w:rsidRPr="00232AA7" w:rsidRDefault="007345DC" w:rsidP="007345DC">
      <w:pPr>
        <w:jc w:val="left"/>
        <w:rPr>
          <w:rFonts w:ascii="Arial" w:eastAsia="Calibri" w:hAnsi="Arial" w:cs="Arial"/>
          <w:sz w:val="22"/>
          <w:szCs w:val="22"/>
        </w:rPr>
      </w:pPr>
    </w:p>
    <w:p w14:paraId="30FCEA55" w14:textId="77777777" w:rsidR="003F5961" w:rsidRDefault="003F5961" w:rsidP="003F5961">
      <w:pPr>
        <w:rPr>
          <w:rFonts w:ascii="Arial" w:hAnsi="Arial" w:cs="Arial"/>
          <w:sz w:val="22"/>
          <w:szCs w:val="22"/>
        </w:rPr>
      </w:pPr>
    </w:p>
    <w:tbl>
      <w:tblPr>
        <w:tblW w:w="9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1"/>
        <w:gridCol w:w="6947"/>
        <w:gridCol w:w="567"/>
      </w:tblGrid>
      <w:tr w:rsidR="003F5961" w14:paraId="59886A2E" w14:textId="77777777" w:rsidTr="003F5961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B68815" w14:textId="77777777" w:rsidR="003F5961" w:rsidRDefault="003F59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8F793B" w14:textId="041BD1EB" w:rsidR="003F5961" w:rsidRDefault="003F596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69451523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2A799D" w14:textId="77777777" w:rsidR="003F5961" w:rsidRDefault="0085024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9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9451523"/>
          </w:p>
        </w:tc>
      </w:tr>
    </w:tbl>
    <w:p w14:paraId="615E5800" w14:textId="77777777" w:rsidR="003F5961" w:rsidRDefault="003F5961" w:rsidP="003F5961">
      <w:pPr>
        <w:rPr>
          <w:rFonts w:ascii="Arial" w:hAnsi="Arial" w:cs="Arial"/>
          <w:sz w:val="22"/>
          <w:szCs w:val="22"/>
        </w:rPr>
      </w:pPr>
    </w:p>
    <w:p w14:paraId="34ABFC5B" w14:textId="77777777" w:rsidR="007345DC" w:rsidRPr="00BB2635" w:rsidRDefault="007345DC" w:rsidP="007345DC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0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7345DC" w:rsidRPr="00BB2635" w14:paraId="372095B3" w14:textId="77777777" w:rsidTr="00543AC9">
        <w:tc>
          <w:tcPr>
            <w:tcW w:w="9235" w:type="dxa"/>
            <w:shd w:val="clear" w:color="auto" w:fill="232F84"/>
          </w:tcPr>
          <w:p w14:paraId="44FCF3C5" w14:textId="77777777" w:rsidR="007345DC" w:rsidRPr="00BB2635" w:rsidRDefault="007345DC" w:rsidP="00FF4EFF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" w:name="_Ref63252781"/>
          </w:p>
        </w:tc>
        <w:bookmarkEnd w:id="4"/>
      </w:tr>
      <w:tr w:rsidR="007345DC" w:rsidRPr="00BB2635" w14:paraId="46C4A008" w14:textId="77777777" w:rsidTr="00543AC9">
        <w:tc>
          <w:tcPr>
            <w:tcW w:w="9235" w:type="dxa"/>
            <w:shd w:val="clear" w:color="auto" w:fill="A1D7E1"/>
          </w:tcPr>
          <w:p w14:paraId="781BB24A" w14:textId="77777777" w:rsidR="007345DC" w:rsidRPr="00BB2635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BB2635">
              <w:rPr>
                <w:rFonts w:ascii="Arial" w:hAnsi="Arial" w:cs="Arial"/>
                <w:bCs/>
                <w:sz w:val="22"/>
              </w:rPr>
              <w:t xml:space="preserve">Identify one (1) WHS consultation and participation process that exists in your workplace. </w:t>
            </w:r>
          </w:p>
          <w:p w14:paraId="5993BEE9" w14:textId="77777777" w:rsidR="007345DC" w:rsidRPr="00BB2635" w:rsidRDefault="007345DC" w:rsidP="00FF4EFF">
            <w:pPr>
              <w:numPr>
                <w:ilvl w:val="0"/>
                <w:numId w:val="26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5" w:name="_Ref63252942"/>
            <w:r w:rsidRPr="00BB2635">
              <w:rPr>
                <w:rFonts w:ascii="Arial" w:hAnsi="Arial" w:cs="Arial"/>
                <w:sz w:val="22"/>
              </w:rPr>
              <w:t>Identify individuals/parties to be involved in reviewing the process and identifying improvements</w:t>
            </w:r>
            <w:bookmarkEnd w:id="5"/>
          </w:p>
          <w:p w14:paraId="140FDE91" w14:textId="77777777" w:rsidR="007345DC" w:rsidRPr="00BB263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BB2635">
              <w:rPr>
                <w:rFonts w:ascii="Arial" w:hAnsi="Arial" w:cs="Arial"/>
                <w:sz w:val="22"/>
              </w:rPr>
              <w:t>How would feedback from these individuals/parties be collected?</w:t>
            </w:r>
          </w:p>
          <w:p w14:paraId="3FDA260F" w14:textId="77777777" w:rsidR="007345DC" w:rsidRPr="00BB2635" w:rsidRDefault="007345DC" w:rsidP="00FF4EFF">
            <w:pPr>
              <w:numPr>
                <w:ilvl w:val="0"/>
                <w:numId w:val="26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6" w:name="_Ref63252783"/>
            <w:r w:rsidRPr="00BB2635">
              <w:rPr>
                <w:rFonts w:ascii="Arial" w:hAnsi="Arial" w:cs="Arial"/>
                <w:bCs/>
                <w:sz w:val="22"/>
              </w:rPr>
              <w:t>Undertake a review of its effectiveness</w:t>
            </w:r>
            <w:bookmarkEnd w:id="6"/>
          </w:p>
          <w:p w14:paraId="2EF2EEEF" w14:textId="77777777" w:rsidR="007345DC" w:rsidRPr="00BB263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BB2635">
              <w:rPr>
                <w:rFonts w:ascii="Arial" w:hAnsi="Arial" w:cs="Arial"/>
                <w:bCs/>
                <w:sz w:val="22"/>
              </w:rPr>
              <w:t>Compare it with the requirements identified in Activity 1</w:t>
            </w:r>
          </w:p>
          <w:p w14:paraId="38C5065D" w14:textId="77777777" w:rsidR="007345DC" w:rsidRPr="00BB263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BB2635">
              <w:rPr>
                <w:rFonts w:ascii="Arial" w:hAnsi="Arial" w:cs="Arial"/>
                <w:bCs/>
                <w:sz w:val="22"/>
              </w:rPr>
              <w:t>Identify factors that may impact on the process. Consider the impact of:</w:t>
            </w:r>
          </w:p>
          <w:p w14:paraId="7991F8D2" w14:textId="77777777" w:rsidR="007345DC" w:rsidRPr="00BB2635" w:rsidRDefault="007345DC" w:rsidP="00FF4EFF">
            <w:pPr>
              <w:numPr>
                <w:ilvl w:val="1"/>
                <w:numId w:val="24"/>
              </w:numPr>
              <w:ind w:left="127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BB2635">
              <w:rPr>
                <w:rFonts w:ascii="Arial" w:hAnsi="Arial" w:cs="Arial"/>
                <w:bCs/>
                <w:sz w:val="22"/>
              </w:rPr>
              <w:t>Workers with specific needs and limitations (e.g. cultural background and diversity, low language, literacy and numeracy levels)</w:t>
            </w:r>
          </w:p>
          <w:p w14:paraId="700384BA" w14:textId="77777777" w:rsidR="007345DC" w:rsidRPr="00BB2635" w:rsidRDefault="007345DC" w:rsidP="00FF4EFF">
            <w:pPr>
              <w:numPr>
                <w:ilvl w:val="1"/>
                <w:numId w:val="24"/>
              </w:numPr>
              <w:ind w:left="127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BB2635">
              <w:rPr>
                <w:rFonts w:ascii="Arial" w:hAnsi="Arial" w:cs="Arial"/>
                <w:bCs/>
                <w:sz w:val="22"/>
              </w:rPr>
              <w:t>Structure and organisation of the workforce (i.e. part time vs casual vs contract workers; shift rosters; geographical location)</w:t>
            </w:r>
          </w:p>
          <w:p w14:paraId="5207B7E6" w14:textId="77777777" w:rsidR="007345DC" w:rsidRPr="00BB2635" w:rsidRDefault="007345DC" w:rsidP="00FF4EFF">
            <w:pPr>
              <w:numPr>
                <w:ilvl w:val="1"/>
                <w:numId w:val="24"/>
              </w:numPr>
              <w:ind w:left="127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BB2635">
              <w:rPr>
                <w:rFonts w:ascii="Arial" w:hAnsi="Arial" w:cs="Arial"/>
                <w:bCs/>
                <w:sz w:val="22"/>
              </w:rPr>
              <w:t xml:space="preserve">Workplace culture relating to gender </w:t>
            </w:r>
          </w:p>
          <w:p w14:paraId="0D26D4CA" w14:textId="77777777" w:rsidR="007345DC" w:rsidRPr="00BB2635" w:rsidRDefault="007345DC" w:rsidP="00FF4EFF">
            <w:pPr>
              <w:numPr>
                <w:ilvl w:val="0"/>
                <w:numId w:val="26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63252919"/>
            <w:r w:rsidRPr="00BB2635">
              <w:rPr>
                <w:rFonts w:ascii="Arial" w:hAnsi="Arial" w:cs="Arial"/>
                <w:sz w:val="22"/>
              </w:rPr>
              <w:t>Identify specific areas for improvement and opportunities to enhance the process</w:t>
            </w:r>
            <w:bookmarkEnd w:id="7"/>
          </w:p>
          <w:p w14:paraId="25BE01E1" w14:textId="77777777" w:rsidR="007345DC" w:rsidRPr="00BB263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BB2635">
              <w:rPr>
                <w:rFonts w:ascii="Arial" w:hAnsi="Arial" w:cs="Arial"/>
                <w:sz w:val="22"/>
              </w:rPr>
              <w:t xml:space="preserve">Justify the appropriateness of such improvements and outline how they will integrate with existing WHS systems </w:t>
            </w:r>
          </w:p>
          <w:p w14:paraId="055AECEF" w14:textId="77777777" w:rsidR="007345DC" w:rsidRPr="00BB2635" w:rsidRDefault="007345DC" w:rsidP="00FF4EFF">
            <w:pPr>
              <w:numPr>
                <w:ilvl w:val="0"/>
                <w:numId w:val="26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8" w:name="_Ref63252921"/>
            <w:r w:rsidRPr="00BB2635">
              <w:rPr>
                <w:rFonts w:ascii="Arial" w:hAnsi="Arial" w:cs="Arial"/>
                <w:sz w:val="22"/>
              </w:rPr>
              <w:t>Outline how such improvements will be implemented in the form of an action plan.</w:t>
            </w:r>
            <w:bookmarkEnd w:id="8"/>
            <w:r w:rsidRPr="00BB2635">
              <w:rPr>
                <w:rFonts w:ascii="Arial" w:hAnsi="Arial" w:cs="Arial"/>
                <w:sz w:val="22"/>
              </w:rPr>
              <w:t xml:space="preserve"> </w:t>
            </w:r>
          </w:p>
          <w:p w14:paraId="0C403849" w14:textId="77777777" w:rsidR="007345DC" w:rsidRPr="00BB263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BB2635">
              <w:rPr>
                <w:rFonts w:ascii="Arial" w:hAnsi="Arial" w:cs="Arial"/>
                <w:sz w:val="22"/>
              </w:rPr>
              <w:t xml:space="preserve">Identify resourcing requirements, allocate roles and responsibilities, and training needs required for implementation. </w:t>
            </w:r>
          </w:p>
          <w:p w14:paraId="16BC097C" w14:textId="77777777" w:rsidR="007345DC" w:rsidRPr="00BB263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BB2635">
              <w:rPr>
                <w:rFonts w:ascii="Arial" w:hAnsi="Arial" w:cs="Arial"/>
                <w:sz w:val="22"/>
              </w:rPr>
              <w:t>Prioritise tasks and specify timelines for implementation.</w:t>
            </w:r>
          </w:p>
        </w:tc>
      </w:tr>
    </w:tbl>
    <w:p w14:paraId="003C1F6A" w14:textId="77777777" w:rsidR="007345DC" w:rsidRPr="00BB2635" w:rsidRDefault="007345DC" w:rsidP="007345DC">
      <w:pPr>
        <w:jc w:val="left"/>
        <w:rPr>
          <w:rFonts w:ascii="Arial" w:eastAsia="Calibri" w:hAnsi="Arial" w:cs="Arial"/>
          <w:sz w:val="22"/>
          <w:szCs w:val="22"/>
        </w:rPr>
      </w:pPr>
    </w:p>
    <w:p w14:paraId="1D8DC415" w14:textId="77777777" w:rsidR="007345DC" w:rsidRPr="00BB2635" w:rsidRDefault="007345DC" w:rsidP="007345D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345DC" w:rsidRPr="00BB2635" w14:paraId="64AC9D9F" w14:textId="77777777" w:rsidTr="00543AC9">
        <w:tc>
          <w:tcPr>
            <w:tcW w:w="9242" w:type="dxa"/>
            <w:shd w:val="clear" w:color="auto" w:fill="D9D9D9"/>
          </w:tcPr>
          <w:p w14:paraId="62A8114D" w14:textId="77777777" w:rsidR="007345DC" w:rsidRPr="00BB2635" w:rsidRDefault="007345DC" w:rsidP="00543AC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BB2635">
              <w:rPr>
                <w:rFonts w:ascii="Arial" w:hAnsi="Arial" w:cs="Arial"/>
                <w:b/>
                <w:sz w:val="22"/>
              </w:rPr>
              <w:t>Name of WHS consultation and participation process</w:t>
            </w:r>
          </w:p>
        </w:tc>
      </w:tr>
      <w:tr w:rsidR="007345DC" w:rsidRPr="00420CDB" w14:paraId="2EEA149C" w14:textId="77777777" w:rsidTr="00543AC9">
        <w:trPr>
          <w:trHeight w:val="794"/>
        </w:trPr>
        <w:tc>
          <w:tcPr>
            <w:tcW w:w="9242" w:type="dxa"/>
          </w:tcPr>
          <w:p w14:paraId="6E182255" w14:textId="18E440CB" w:rsidR="007345DC" w:rsidRPr="00420CDB" w:rsidRDefault="007345DC" w:rsidP="00420CDB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089385718" w:edGrp="everyone"/>
            <w:permEnd w:id="2089385718"/>
          </w:p>
        </w:tc>
      </w:tr>
      <w:tr w:rsidR="007345DC" w:rsidRPr="00BB2635" w14:paraId="694846B6" w14:textId="77777777" w:rsidTr="00543AC9">
        <w:tc>
          <w:tcPr>
            <w:tcW w:w="9242" w:type="dxa"/>
            <w:shd w:val="clear" w:color="auto" w:fill="D9D9D9"/>
          </w:tcPr>
          <w:p w14:paraId="652576B7" w14:textId="77777777" w:rsidR="007345DC" w:rsidRPr="00BB2635" w:rsidRDefault="007345DC" w:rsidP="00543AC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BB2635">
              <w:rPr>
                <w:rFonts w:ascii="Arial" w:hAnsi="Arial" w:cs="Arial"/>
                <w:b/>
                <w:sz w:val="22"/>
              </w:rPr>
              <w:t>Individual/parties involved in review</w:t>
            </w:r>
          </w:p>
        </w:tc>
      </w:tr>
      <w:tr w:rsidR="007345DC" w:rsidRPr="00420CDB" w14:paraId="76357AE3" w14:textId="77777777" w:rsidTr="00543AC9">
        <w:trPr>
          <w:trHeight w:val="2041"/>
        </w:trPr>
        <w:tc>
          <w:tcPr>
            <w:tcW w:w="9242" w:type="dxa"/>
          </w:tcPr>
          <w:p w14:paraId="20E7C321" w14:textId="5AED9980" w:rsidR="007345DC" w:rsidRPr="00420CDB" w:rsidRDefault="007345DC" w:rsidP="00420CDB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971283520" w:edGrp="everyone"/>
            <w:permEnd w:id="1971283520"/>
          </w:p>
        </w:tc>
      </w:tr>
      <w:tr w:rsidR="007345DC" w:rsidRPr="00BB2635" w14:paraId="46B971AE" w14:textId="77777777" w:rsidTr="00543AC9">
        <w:trPr>
          <w:trHeight w:val="70"/>
        </w:trPr>
        <w:tc>
          <w:tcPr>
            <w:tcW w:w="9242" w:type="dxa"/>
            <w:shd w:val="clear" w:color="auto" w:fill="D9D9D9"/>
          </w:tcPr>
          <w:p w14:paraId="7CB8559D" w14:textId="77777777" w:rsidR="007345DC" w:rsidRPr="00BB2635" w:rsidRDefault="007345DC" w:rsidP="00543AC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BB2635">
              <w:rPr>
                <w:rFonts w:ascii="Arial" w:hAnsi="Arial" w:cs="Arial"/>
                <w:b/>
                <w:sz w:val="22"/>
              </w:rPr>
              <w:t>Review outcomes</w:t>
            </w:r>
          </w:p>
        </w:tc>
      </w:tr>
      <w:tr w:rsidR="007345DC" w:rsidRPr="00420CDB" w14:paraId="483A497A" w14:textId="77777777" w:rsidTr="00543AC9">
        <w:trPr>
          <w:trHeight w:val="3572"/>
        </w:trPr>
        <w:tc>
          <w:tcPr>
            <w:tcW w:w="9242" w:type="dxa"/>
          </w:tcPr>
          <w:p w14:paraId="31E8BA27" w14:textId="47DD9680" w:rsidR="007345DC" w:rsidRPr="00420CDB" w:rsidRDefault="007345DC" w:rsidP="00420CDB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026437544" w:edGrp="everyone"/>
            <w:permEnd w:id="1026437544"/>
          </w:p>
        </w:tc>
      </w:tr>
      <w:tr w:rsidR="007345DC" w:rsidRPr="00BB2635" w14:paraId="495B9E76" w14:textId="77777777" w:rsidTr="00543AC9">
        <w:trPr>
          <w:trHeight w:val="70"/>
        </w:trPr>
        <w:tc>
          <w:tcPr>
            <w:tcW w:w="9242" w:type="dxa"/>
            <w:shd w:val="clear" w:color="auto" w:fill="D9D9D9"/>
          </w:tcPr>
          <w:p w14:paraId="7F21A8F4" w14:textId="77777777" w:rsidR="007345DC" w:rsidRPr="00BB2635" w:rsidRDefault="007345DC" w:rsidP="00543AC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BB2635">
              <w:rPr>
                <w:rFonts w:ascii="Arial" w:hAnsi="Arial" w:cs="Arial"/>
                <w:b/>
                <w:sz w:val="22"/>
              </w:rPr>
              <w:lastRenderedPageBreak/>
              <w:t>Areas for improvement and opportunities for extending process</w:t>
            </w:r>
          </w:p>
        </w:tc>
      </w:tr>
      <w:tr w:rsidR="007345DC" w:rsidRPr="00420CDB" w14:paraId="6A0D46BC" w14:textId="77777777" w:rsidTr="00543AC9">
        <w:trPr>
          <w:trHeight w:val="2324"/>
        </w:trPr>
        <w:tc>
          <w:tcPr>
            <w:tcW w:w="9242" w:type="dxa"/>
          </w:tcPr>
          <w:p w14:paraId="096E5DB3" w14:textId="77777777" w:rsidR="007345DC" w:rsidRPr="00420CDB" w:rsidRDefault="007345DC" w:rsidP="00420CDB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723089276" w:edGrp="everyone"/>
            <w:permEnd w:id="1723089276"/>
          </w:p>
        </w:tc>
      </w:tr>
      <w:tr w:rsidR="007345DC" w:rsidRPr="00BB2635" w14:paraId="5E0AD0F3" w14:textId="77777777" w:rsidTr="00543AC9">
        <w:trPr>
          <w:trHeight w:val="70"/>
        </w:trPr>
        <w:tc>
          <w:tcPr>
            <w:tcW w:w="9242" w:type="dxa"/>
            <w:shd w:val="clear" w:color="auto" w:fill="D9D9D9"/>
          </w:tcPr>
          <w:p w14:paraId="1A5F88AB" w14:textId="77777777" w:rsidR="007345DC" w:rsidRPr="00BB2635" w:rsidRDefault="007345DC" w:rsidP="00543AC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BB2635">
              <w:rPr>
                <w:rFonts w:ascii="Arial" w:hAnsi="Arial" w:cs="Arial"/>
                <w:b/>
                <w:sz w:val="22"/>
              </w:rPr>
              <w:t>Action plan</w:t>
            </w:r>
          </w:p>
        </w:tc>
      </w:tr>
      <w:tr w:rsidR="007345DC" w:rsidRPr="00420CDB" w14:paraId="3EA94B0B" w14:textId="77777777" w:rsidTr="00543AC9">
        <w:trPr>
          <w:trHeight w:val="1814"/>
        </w:trPr>
        <w:tc>
          <w:tcPr>
            <w:tcW w:w="9242" w:type="dxa"/>
          </w:tcPr>
          <w:p w14:paraId="7BE29634" w14:textId="77777777" w:rsidR="007345DC" w:rsidRPr="00420CDB" w:rsidRDefault="007345DC" w:rsidP="00420CDB">
            <w:pPr>
              <w:jc w:val="left"/>
              <w:rPr>
                <w:rFonts w:ascii="Arial" w:eastAsia="Times New Roman" w:hAnsi="Arial" w:cs="Arial"/>
                <w:bCs/>
                <w:sz w:val="22"/>
              </w:rPr>
            </w:pPr>
            <w:permStart w:id="1624600508" w:edGrp="everyone"/>
            <w:permEnd w:id="1624600508"/>
          </w:p>
        </w:tc>
      </w:tr>
    </w:tbl>
    <w:p w14:paraId="7FB0AC19" w14:textId="77777777" w:rsidR="007345DC" w:rsidRPr="00BB2635" w:rsidRDefault="007345DC" w:rsidP="007345DC">
      <w:pPr>
        <w:jc w:val="left"/>
        <w:rPr>
          <w:rFonts w:ascii="Arial" w:eastAsia="Calibri" w:hAnsi="Arial" w:cs="Arial"/>
          <w:sz w:val="22"/>
          <w:szCs w:val="22"/>
        </w:rPr>
      </w:pPr>
    </w:p>
    <w:p w14:paraId="3445BE64" w14:textId="77777777" w:rsidR="003F5961" w:rsidRDefault="003F5961" w:rsidP="003F5961">
      <w:pPr>
        <w:rPr>
          <w:rFonts w:ascii="Arial" w:hAnsi="Arial" w:cs="Arial"/>
          <w:sz w:val="22"/>
          <w:szCs w:val="22"/>
        </w:rPr>
      </w:pPr>
    </w:p>
    <w:tbl>
      <w:tblPr>
        <w:tblW w:w="9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1"/>
        <w:gridCol w:w="6947"/>
        <w:gridCol w:w="567"/>
      </w:tblGrid>
      <w:tr w:rsidR="003F5961" w14:paraId="05FF7EEE" w14:textId="77777777" w:rsidTr="003F5961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A5CFE0" w14:textId="77777777" w:rsidR="003F5961" w:rsidRDefault="003F59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24C480" w14:textId="6A574E45" w:rsidR="003F5961" w:rsidRDefault="003F596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34443231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9353B7" w14:textId="77777777" w:rsidR="003F5961" w:rsidRDefault="0085024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51240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9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4443231"/>
          </w:p>
        </w:tc>
      </w:tr>
    </w:tbl>
    <w:p w14:paraId="35B53612" w14:textId="77777777" w:rsidR="003F5961" w:rsidRDefault="003F5961" w:rsidP="003F5961">
      <w:pPr>
        <w:rPr>
          <w:rFonts w:ascii="Arial" w:hAnsi="Arial" w:cs="Arial"/>
          <w:sz w:val="22"/>
          <w:szCs w:val="22"/>
        </w:rPr>
      </w:pPr>
    </w:p>
    <w:p w14:paraId="489DA097" w14:textId="77777777" w:rsidR="007345DC" w:rsidRPr="00ED5FB5" w:rsidRDefault="007345DC" w:rsidP="007345DC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7345DC" w:rsidRPr="00ED5FB5" w14:paraId="7E936A20" w14:textId="77777777" w:rsidTr="00543AC9">
        <w:tc>
          <w:tcPr>
            <w:tcW w:w="9235" w:type="dxa"/>
            <w:shd w:val="clear" w:color="auto" w:fill="232F84"/>
          </w:tcPr>
          <w:p w14:paraId="62269E4A" w14:textId="77777777" w:rsidR="007345DC" w:rsidRPr="00ED5FB5" w:rsidRDefault="007345DC" w:rsidP="00FF4EFF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9" w:name="_Ref63255589"/>
          </w:p>
        </w:tc>
        <w:bookmarkEnd w:id="9"/>
      </w:tr>
      <w:tr w:rsidR="007345DC" w:rsidRPr="00ED5FB5" w14:paraId="22FFF39F" w14:textId="77777777" w:rsidTr="00543AC9">
        <w:tc>
          <w:tcPr>
            <w:tcW w:w="9235" w:type="dxa"/>
            <w:shd w:val="clear" w:color="auto" w:fill="A1D7E1"/>
          </w:tcPr>
          <w:p w14:paraId="785B4761" w14:textId="77777777" w:rsidR="007345DC" w:rsidRPr="00ED5FB5" w:rsidRDefault="007345DC" w:rsidP="00543AC9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ED5FB5">
              <w:rPr>
                <w:rFonts w:ascii="Arial" w:hAnsi="Arial" w:cs="Arial"/>
                <w:bCs/>
                <w:sz w:val="22"/>
              </w:rPr>
              <w:t>Refer to the process improvements developed in Activity 2. Consider the following:</w:t>
            </w:r>
          </w:p>
          <w:p w14:paraId="60CE5AE2" w14:textId="77777777" w:rsidR="007345DC" w:rsidRPr="00ED5FB5" w:rsidRDefault="007345DC" w:rsidP="00FF4EFF">
            <w:pPr>
              <w:numPr>
                <w:ilvl w:val="0"/>
                <w:numId w:val="27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0" w:name="_Ref63255590"/>
            <w:r w:rsidRPr="00ED5FB5">
              <w:rPr>
                <w:rFonts w:ascii="Arial" w:hAnsi="Arial" w:cs="Arial"/>
                <w:bCs/>
                <w:sz w:val="22"/>
              </w:rPr>
              <w:t>Apart from training, what other advice and support might be offered during the implementation of these improvements?</w:t>
            </w:r>
            <w:bookmarkEnd w:id="10"/>
          </w:p>
          <w:p w14:paraId="678179AC" w14:textId="77777777" w:rsidR="007345DC" w:rsidRPr="00ED5FB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ED5FB5">
              <w:rPr>
                <w:rFonts w:ascii="Arial" w:hAnsi="Arial" w:cs="Arial"/>
                <w:sz w:val="22"/>
              </w:rPr>
              <w:t>Who would need such advice and support?</w:t>
            </w:r>
          </w:p>
          <w:p w14:paraId="6D25B910" w14:textId="77777777" w:rsidR="007345DC" w:rsidRPr="00ED5FB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ED5FB5">
              <w:rPr>
                <w:rFonts w:ascii="Arial" w:hAnsi="Arial" w:cs="Arial"/>
                <w:bCs/>
                <w:sz w:val="22"/>
              </w:rPr>
              <w:t>Who might you consult to assist with providing such advice and support?</w:t>
            </w:r>
          </w:p>
          <w:p w14:paraId="5B398522" w14:textId="77777777" w:rsidR="007345DC" w:rsidRPr="00ED5FB5" w:rsidRDefault="007345DC" w:rsidP="00FF4EFF">
            <w:pPr>
              <w:numPr>
                <w:ilvl w:val="0"/>
                <w:numId w:val="27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1" w:name="_Ref63255612"/>
            <w:r w:rsidRPr="00ED5FB5">
              <w:rPr>
                <w:rFonts w:ascii="Arial" w:hAnsi="Arial" w:cs="Arial"/>
                <w:bCs/>
                <w:sz w:val="22"/>
              </w:rPr>
              <w:t>How would you monitor evaluate the success of each improved process?</w:t>
            </w:r>
            <w:bookmarkEnd w:id="11"/>
          </w:p>
          <w:p w14:paraId="48B55FF6" w14:textId="77777777" w:rsidR="007345DC" w:rsidRPr="00ED5FB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ED5FB5">
              <w:rPr>
                <w:rFonts w:ascii="Arial" w:hAnsi="Arial" w:cs="Arial"/>
                <w:bCs/>
                <w:sz w:val="22"/>
              </w:rPr>
              <w:t>Identify the criteria used for the evaluation (i.e. positive performance indicators).</w:t>
            </w:r>
          </w:p>
          <w:p w14:paraId="712F4ECF" w14:textId="77777777" w:rsidR="007345DC" w:rsidRPr="00ED5FB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ED5FB5">
              <w:rPr>
                <w:rFonts w:ascii="Arial" w:hAnsi="Arial" w:cs="Arial"/>
                <w:sz w:val="22"/>
              </w:rPr>
              <w:t>What type of information will you gather? Who will be required to gather this information?</w:t>
            </w:r>
          </w:p>
          <w:p w14:paraId="3EEF515D" w14:textId="77777777" w:rsidR="007345DC" w:rsidRPr="00ED5FB5" w:rsidRDefault="007345DC" w:rsidP="00FF4EFF">
            <w:pPr>
              <w:numPr>
                <w:ilvl w:val="0"/>
                <w:numId w:val="27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2" w:name="_Ref63255605"/>
            <w:r w:rsidRPr="00ED5FB5">
              <w:rPr>
                <w:rFonts w:ascii="Arial" w:hAnsi="Arial" w:cs="Arial"/>
                <w:bCs/>
                <w:sz w:val="22"/>
              </w:rPr>
              <w:t>Identify two (2) potential barriers to the implementation and effectiveness of the improved processes</w:t>
            </w:r>
            <w:bookmarkEnd w:id="12"/>
          </w:p>
          <w:p w14:paraId="7E11217E" w14:textId="77777777" w:rsidR="007345DC" w:rsidRPr="00ED5FB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ED5FB5">
              <w:rPr>
                <w:rFonts w:ascii="Arial" w:hAnsi="Arial" w:cs="Arial"/>
                <w:bCs/>
                <w:sz w:val="22"/>
              </w:rPr>
              <w:t>Identify measures that could be implemented to remove these barriers.</w:t>
            </w:r>
          </w:p>
          <w:p w14:paraId="723ECE44" w14:textId="77777777" w:rsidR="007345DC" w:rsidRPr="00ED5FB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ED5FB5">
              <w:rPr>
                <w:rFonts w:ascii="Arial" w:hAnsi="Arial" w:cs="Arial"/>
                <w:sz w:val="22"/>
              </w:rPr>
              <w:t xml:space="preserve">Identify resourcing requirements, allocate roles and responsibilities, and training needs required for implementation of these measures. </w:t>
            </w:r>
          </w:p>
          <w:p w14:paraId="6E7BEB54" w14:textId="77777777" w:rsidR="007345DC" w:rsidRPr="00ED5FB5" w:rsidRDefault="007345DC" w:rsidP="00FF4EFF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ED5FB5">
              <w:rPr>
                <w:rFonts w:ascii="Arial" w:hAnsi="Arial" w:cs="Arial"/>
                <w:sz w:val="22"/>
              </w:rPr>
              <w:t>Prioritise tasks and specify timelines for implementation of these measures.</w:t>
            </w:r>
          </w:p>
        </w:tc>
      </w:tr>
    </w:tbl>
    <w:p w14:paraId="5031E936" w14:textId="77777777" w:rsidR="007345DC" w:rsidRPr="00ED5FB5" w:rsidRDefault="007345DC" w:rsidP="007345D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345DC" w:rsidRPr="00ED5FB5" w14:paraId="35BA6C68" w14:textId="77777777" w:rsidTr="00543AC9">
        <w:tc>
          <w:tcPr>
            <w:tcW w:w="9016" w:type="dxa"/>
            <w:shd w:val="clear" w:color="auto" w:fill="D9D9D9"/>
          </w:tcPr>
          <w:p w14:paraId="25CC9D47" w14:textId="77777777" w:rsidR="007345DC" w:rsidRPr="00ED5FB5" w:rsidRDefault="007345DC" w:rsidP="00543AC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D5FB5">
              <w:rPr>
                <w:rFonts w:ascii="Arial" w:hAnsi="Arial" w:cs="Arial"/>
                <w:b/>
                <w:sz w:val="22"/>
              </w:rPr>
              <w:t>Advice and support</w:t>
            </w:r>
          </w:p>
        </w:tc>
      </w:tr>
      <w:tr w:rsidR="007345DC" w:rsidRPr="00420CDB" w14:paraId="4F20F3CE" w14:textId="77777777" w:rsidTr="007345DC">
        <w:trPr>
          <w:trHeight w:val="1417"/>
        </w:trPr>
        <w:tc>
          <w:tcPr>
            <w:tcW w:w="9016" w:type="dxa"/>
          </w:tcPr>
          <w:p w14:paraId="2930C5CC" w14:textId="45B4E34A" w:rsidR="00C43082" w:rsidRPr="00420CDB" w:rsidRDefault="00C43082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95240307" w:edGrp="everyone"/>
            <w:permEnd w:id="295240307"/>
          </w:p>
        </w:tc>
      </w:tr>
      <w:tr w:rsidR="007345DC" w:rsidRPr="00ED5FB5" w14:paraId="3C391802" w14:textId="77777777" w:rsidTr="00543AC9">
        <w:tc>
          <w:tcPr>
            <w:tcW w:w="9016" w:type="dxa"/>
            <w:shd w:val="clear" w:color="auto" w:fill="D9D9D9"/>
          </w:tcPr>
          <w:p w14:paraId="3E3617BA" w14:textId="77777777" w:rsidR="007345DC" w:rsidRPr="00ED5FB5" w:rsidRDefault="007345DC" w:rsidP="00543AC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D5FB5">
              <w:rPr>
                <w:rFonts w:ascii="Arial" w:hAnsi="Arial" w:cs="Arial"/>
                <w:b/>
                <w:sz w:val="22"/>
              </w:rPr>
              <w:t>Evaluating success of improvements</w:t>
            </w:r>
          </w:p>
        </w:tc>
      </w:tr>
      <w:tr w:rsidR="007345DC" w:rsidRPr="00420CDB" w14:paraId="19EF7901" w14:textId="77777777" w:rsidTr="007345DC">
        <w:trPr>
          <w:trHeight w:val="1701"/>
        </w:trPr>
        <w:tc>
          <w:tcPr>
            <w:tcW w:w="9016" w:type="dxa"/>
          </w:tcPr>
          <w:p w14:paraId="7816B375" w14:textId="0ED6D89A" w:rsidR="007345DC" w:rsidRPr="00420CDB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479302886" w:edGrp="everyone"/>
            <w:permEnd w:id="1479302886"/>
          </w:p>
        </w:tc>
      </w:tr>
      <w:tr w:rsidR="007345DC" w:rsidRPr="00ED5FB5" w14:paraId="4BB8AE1E" w14:textId="77777777" w:rsidTr="00543AC9">
        <w:trPr>
          <w:trHeight w:val="70"/>
        </w:trPr>
        <w:tc>
          <w:tcPr>
            <w:tcW w:w="9016" w:type="dxa"/>
            <w:shd w:val="clear" w:color="auto" w:fill="D9D9D9"/>
          </w:tcPr>
          <w:p w14:paraId="1301EB9D" w14:textId="77777777" w:rsidR="007345DC" w:rsidRPr="00ED5FB5" w:rsidRDefault="007345DC" w:rsidP="00543AC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D5FB5">
              <w:rPr>
                <w:rFonts w:ascii="Arial" w:hAnsi="Arial" w:cs="Arial"/>
                <w:b/>
                <w:sz w:val="22"/>
              </w:rPr>
              <w:t>Addressing potential barriers</w:t>
            </w:r>
          </w:p>
        </w:tc>
      </w:tr>
      <w:tr w:rsidR="007345DC" w:rsidRPr="00420CDB" w14:paraId="35FFB237" w14:textId="77777777" w:rsidTr="007345DC">
        <w:trPr>
          <w:trHeight w:val="3969"/>
        </w:trPr>
        <w:tc>
          <w:tcPr>
            <w:tcW w:w="9016" w:type="dxa"/>
          </w:tcPr>
          <w:p w14:paraId="65CAF401" w14:textId="63403AA0" w:rsidR="007345DC" w:rsidRPr="00420CDB" w:rsidRDefault="007345DC" w:rsidP="00543AC9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047727936" w:edGrp="everyone"/>
            <w:permEnd w:id="1047727936"/>
          </w:p>
        </w:tc>
      </w:tr>
    </w:tbl>
    <w:p w14:paraId="2F4E538D" w14:textId="77777777" w:rsidR="003F5961" w:rsidRDefault="003F5961" w:rsidP="003F5961">
      <w:pPr>
        <w:rPr>
          <w:rFonts w:ascii="Arial" w:hAnsi="Arial" w:cs="Arial"/>
          <w:sz w:val="22"/>
          <w:szCs w:val="22"/>
        </w:rPr>
      </w:pPr>
    </w:p>
    <w:p w14:paraId="5D45165B" w14:textId="77777777" w:rsidR="003F5961" w:rsidRDefault="003F5961" w:rsidP="003F5961">
      <w:pPr>
        <w:rPr>
          <w:rFonts w:ascii="Arial" w:hAnsi="Arial" w:cs="Arial"/>
          <w:sz w:val="22"/>
          <w:szCs w:val="22"/>
        </w:rPr>
      </w:pPr>
    </w:p>
    <w:tbl>
      <w:tblPr>
        <w:tblW w:w="9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1"/>
        <w:gridCol w:w="6947"/>
        <w:gridCol w:w="567"/>
      </w:tblGrid>
      <w:tr w:rsidR="003F5961" w14:paraId="75CBB42D" w14:textId="77777777" w:rsidTr="003F5961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E80FC7" w14:textId="77777777" w:rsidR="003F5961" w:rsidRDefault="003F59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B2310A" w14:textId="5E552D83" w:rsidR="003F5961" w:rsidRDefault="003F596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38924498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102E44" w14:textId="77777777" w:rsidR="003F5961" w:rsidRDefault="0085024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62787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9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8924498"/>
          </w:p>
        </w:tc>
      </w:tr>
    </w:tbl>
    <w:p w14:paraId="22CC1B82" w14:textId="77777777" w:rsidR="003F5961" w:rsidRDefault="003F5961" w:rsidP="003F5961">
      <w:pPr>
        <w:rPr>
          <w:rFonts w:ascii="Arial" w:hAnsi="Arial" w:cs="Arial"/>
          <w:sz w:val="22"/>
          <w:szCs w:val="22"/>
        </w:rPr>
      </w:pPr>
    </w:p>
    <w:p w14:paraId="677038F1" w14:textId="77777777" w:rsidR="003F5961" w:rsidRDefault="003F5961" w:rsidP="004E206C">
      <w:pPr>
        <w:rPr>
          <w:rFonts w:ascii="Arial" w:hAnsi="Arial" w:cs="Arial"/>
          <w:sz w:val="10"/>
          <w:szCs w:val="10"/>
        </w:rPr>
      </w:pPr>
    </w:p>
    <w:p w14:paraId="7F7DABF6" w14:textId="77777777" w:rsidR="003F5961" w:rsidRPr="00020700" w:rsidRDefault="003F5961" w:rsidP="004E206C">
      <w:pPr>
        <w:rPr>
          <w:rFonts w:ascii="Arial" w:hAnsi="Arial" w:cs="Arial"/>
          <w:sz w:val="10"/>
          <w:szCs w:val="10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15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4B5AB008" w:rsidR="0070031D" w:rsidRPr="004932A4" w:rsidRDefault="00850241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7662">
            <w:rPr>
              <w:szCs w:val="32"/>
            </w:rPr>
            <w:t>BSBWHS522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1E2A7EA8" w:rsidR="0070031D" w:rsidRDefault="00850241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7662">
            <w:rPr>
              <w:szCs w:val="32"/>
            </w:rPr>
            <w:t>Manage WHS consultation and participation processes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C43082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12171169" w:edGrp="everyone"/>
            <w:permEnd w:id="1212171169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498D19A4" w:rsidR="0070031D" w:rsidRPr="00750D30" w:rsidRDefault="0070031D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7345DC">
              <w:rPr>
                <w:rFonts w:ascii="Arial" w:hAnsi="Arial" w:cs="Arial"/>
                <w:sz w:val="20"/>
              </w:rPr>
              <w:t>o</w:t>
            </w:r>
            <w:r w:rsidR="007345DC">
              <w:rPr>
                <w:rFonts w:ascii="Arial" w:hAnsi="Arial" w:cs="Arial"/>
                <w:sz w:val="20"/>
              </w:rPr>
              <w:t>ne</w:t>
            </w:r>
            <w:r w:rsidRPr="007345DC">
              <w:rPr>
                <w:rFonts w:ascii="Arial" w:hAnsi="Arial" w:cs="Arial"/>
                <w:sz w:val="20"/>
              </w:rPr>
              <w:t xml:space="preserve"> (</w:t>
            </w:r>
            <w:r w:rsidR="007345DC">
              <w:rPr>
                <w:rFonts w:ascii="Arial" w:hAnsi="Arial" w:cs="Arial"/>
                <w:sz w:val="20"/>
              </w:rPr>
              <w:t>1</w:t>
            </w:r>
            <w:r w:rsidRPr="007345DC">
              <w:rPr>
                <w:rFonts w:ascii="Arial" w:hAnsi="Arial" w:cs="Arial"/>
                <w:sz w:val="20"/>
              </w:rPr>
              <w:t>) hour,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4B109D63" w14:textId="77777777" w:rsidR="0070031D" w:rsidRPr="00750D30" w:rsidRDefault="0070031D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FF4EF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FF4EF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FF4EFF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18E5A3E0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13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420CDB" w:rsidRPr="00BA4D9F" w14:paraId="1A88293F" w14:textId="77777777" w:rsidTr="0071385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EBE6DD3" w14:textId="77777777" w:rsidR="00420CDB" w:rsidRPr="00750D30" w:rsidRDefault="00420CDB" w:rsidP="0071385A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4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420CDB" w:rsidRPr="00BA4D9F" w14:paraId="7C64B846" w14:textId="77777777" w:rsidTr="0071385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A31772" w14:textId="77777777" w:rsidR="00420CDB" w:rsidRPr="00DE303D" w:rsidRDefault="00420CDB" w:rsidP="0071385A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FC76E25" w14:textId="77777777" w:rsidR="00420CDB" w:rsidRPr="00DE303D" w:rsidRDefault="00420CDB" w:rsidP="00420CD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0D9537E" w14:textId="77777777" w:rsidR="00420CDB" w:rsidRPr="00750D30" w:rsidRDefault="00420CDB" w:rsidP="00420CDB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420CDB" w:rsidRPr="00BE6808" w14:paraId="3F13AEFE" w14:textId="77777777" w:rsidTr="0071385A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FE5BC7" w14:textId="77777777" w:rsidR="00420CDB" w:rsidRPr="00BE6808" w:rsidRDefault="00420CDB" w:rsidP="0071385A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771322875" w:edGrp="everyone"/>
            <w:permEnd w:id="771322875"/>
          </w:p>
        </w:tc>
      </w:tr>
      <w:bookmarkEnd w:id="14"/>
    </w:tbl>
    <w:p w14:paraId="33FBC5EB" w14:textId="77777777" w:rsidR="007345DC" w:rsidRDefault="0070031D" w:rsidP="007345DC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  <w:bookmarkEnd w:id="13"/>
    </w:p>
    <w:p w14:paraId="5CE48BA8" w14:textId="77777777" w:rsidR="007345DC" w:rsidRPr="00830749" w:rsidRDefault="007345DC" w:rsidP="00FF4EFF">
      <w:pPr>
        <w:pStyle w:val="11CSTCPLQuestionBullet"/>
        <w:numPr>
          <w:ilvl w:val="0"/>
          <w:numId w:val="7"/>
        </w:numPr>
        <w:ind w:left="709" w:hanging="709"/>
      </w:pPr>
      <w:bookmarkStart w:id="15" w:name="_Ref35350969"/>
      <w:r>
        <w:lastRenderedPageBreak/>
        <w:t xml:space="preserve">Which of the following matters are addressed within the </w:t>
      </w:r>
      <w:r>
        <w:rPr>
          <w:i/>
        </w:rPr>
        <w:t xml:space="preserve">Work Health and Safety Act 2011 </w:t>
      </w:r>
      <w:r>
        <w:t xml:space="preserve">(Qld) and </w:t>
      </w:r>
      <w:r>
        <w:rPr>
          <w:i/>
          <w:iCs/>
        </w:rPr>
        <w:t xml:space="preserve">Work Health and Safety Act 2011 </w:t>
      </w:r>
      <w:r>
        <w:t>(</w:t>
      </w:r>
      <w:proofErr w:type="spellStart"/>
      <w:r>
        <w:t>Cth</w:t>
      </w:r>
      <w:proofErr w:type="spellEnd"/>
      <w:r>
        <w:t>)?</w:t>
      </w:r>
      <w:r w:rsidRPr="00ED32CC">
        <w:t xml:space="preserve"> </w:t>
      </w:r>
      <w:r>
        <w:t>Tick all that apply.</w:t>
      </w:r>
      <w:bookmarkEnd w:id="15"/>
    </w:p>
    <w:p w14:paraId="46CE8A37" w14:textId="77777777" w:rsidR="007345DC" w:rsidRPr="00830749" w:rsidRDefault="007345DC" w:rsidP="007345D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345DC" w14:paraId="06E13AEC" w14:textId="77777777" w:rsidTr="00543AC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99462E" w14:textId="77777777" w:rsidR="007345DC" w:rsidRDefault="007345DC" w:rsidP="00543AC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F2649A0" w14:textId="77777777" w:rsidR="007345DC" w:rsidRDefault="007345DC" w:rsidP="00543AC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AE33CCB" w14:textId="77777777" w:rsidR="007345DC" w:rsidRDefault="007345DC" w:rsidP="00543AC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4704715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A9FFE08" w14:textId="77777777" w:rsidR="007345DC" w:rsidRPr="00533511" w:rsidRDefault="00850241" w:rsidP="00543A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345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7047154"/>
          </w:p>
        </w:tc>
      </w:tr>
      <w:tr w:rsidR="00420CDB" w14:paraId="0284B796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9E2430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20075168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209482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DEFE9C" w14:textId="2E68A157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0751684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DA70DB" w14:textId="77777777" w:rsidR="00420CDB" w:rsidRDefault="00420CDB" w:rsidP="00420CDB">
            <w:pPr>
              <w:jc w:val="center"/>
            </w:pPr>
            <w:r w:rsidRPr="00EB4F7E">
              <w:t>Health and safety duties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282E4A" w14:textId="77777777" w:rsidR="00420CDB" w:rsidRDefault="00420CDB" w:rsidP="00420CDB">
            <w:pPr>
              <w:ind w:left="993" w:hanging="993"/>
            </w:pPr>
          </w:p>
        </w:tc>
      </w:tr>
      <w:tr w:rsidR="00420CDB" w14:paraId="47A9F4A8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839BC8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18450626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86238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FC1A88" w14:textId="443FF408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450626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9299D8" w14:textId="77777777" w:rsidR="00420CDB" w:rsidRDefault="00420CDB" w:rsidP="00420CDB">
            <w:pPr>
              <w:jc w:val="center"/>
            </w:pPr>
            <w:r w:rsidRPr="00EB4F7E">
              <w:t>Consultation, representation and participation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249D0D" w14:textId="77777777" w:rsidR="00420CDB" w:rsidRDefault="00420CDB" w:rsidP="00420CDB">
            <w:pPr>
              <w:ind w:left="993" w:hanging="993"/>
            </w:pPr>
          </w:p>
        </w:tc>
      </w:tr>
      <w:tr w:rsidR="00420CDB" w14:paraId="00D47052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1BBCDA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3265722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2568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28DFA5" w14:textId="5E0515A9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65722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189EB9" w14:textId="77777777" w:rsidR="00420CDB" w:rsidRDefault="00420CDB" w:rsidP="00420CDB">
            <w:pPr>
              <w:jc w:val="center"/>
            </w:pPr>
            <w:r w:rsidRPr="00EB4F7E">
              <w:t>Tips for communication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8DFA9F" w14:textId="77777777" w:rsidR="00420CDB" w:rsidRDefault="00420CDB" w:rsidP="00420CDB">
            <w:pPr>
              <w:ind w:left="993" w:hanging="993"/>
            </w:pPr>
          </w:p>
        </w:tc>
      </w:tr>
      <w:tr w:rsidR="00420CDB" w14:paraId="179BFAB7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E5A2FF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9936089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80161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AB0D18" w14:textId="42F1C340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36089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222BDC" w14:textId="77777777" w:rsidR="00420CDB" w:rsidRDefault="00420CDB" w:rsidP="00420CDB">
            <w:pPr>
              <w:jc w:val="center"/>
            </w:pPr>
            <w:r w:rsidRPr="00EB4F7E">
              <w:t>Discriminatory, coercive and misleading conduct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F95E1B" w14:textId="77777777" w:rsidR="00420CDB" w:rsidRDefault="00420CDB" w:rsidP="00420CDB">
            <w:pPr>
              <w:ind w:left="993" w:hanging="993"/>
            </w:pPr>
          </w:p>
        </w:tc>
      </w:tr>
      <w:tr w:rsidR="00420CDB" w14:paraId="77ED94D3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EE0E34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243904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24422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A3C4EC" w14:textId="7FF68B22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43904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C65805" w14:textId="77777777" w:rsidR="00420CDB" w:rsidRDefault="00420CDB" w:rsidP="00420CDB">
            <w:pPr>
              <w:jc w:val="center"/>
            </w:pPr>
            <w:r w:rsidRPr="00EB4F7E">
              <w:t>Workplace entry by WHS entry permit holders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2B79D4" w14:textId="77777777" w:rsidR="00420CDB" w:rsidRDefault="00420CDB" w:rsidP="00420CDB">
            <w:pPr>
              <w:ind w:left="993" w:hanging="993"/>
            </w:pPr>
          </w:p>
        </w:tc>
      </w:tr>
    </w:tbl>
    <w:p w14:paraId="7073688C" w14:textId="77777777" w:rsidR="007345DC" w:rsidRDefault="007345DC" w:rsidP="007345DC">
      <w:pPr>
        <w:rPr>
          <w:rFonts w:ascii="Arial" w:hAnsi="Arial" w:cs="Arial"/>
          <w:sz w:val="22"/>
          <w:szCs w:val="22"/>
        </w:rPr>
      </w:pPr>
    </w:p>
    <w:p w14:paraId="167EB37B" w14:textId="77777777" w:rsidR="007345DC" w:rsidRDefault="007345DC" w:rsidP="007345DC">
      <w:pPr>
        <w:rPr>
          <w:rFonts w:ascii="Arial" w:hAnsi="Arial" w:cs="Arial"/>
          <w:sz w:val="22"/>
          <w:szCs w:val="22"/>
        </w:rPr>
      </w:pPr>
    </w:p>
    <w:p w14:paraId="15B82976" w14:textId="77777777" w:rsidR="007345DC" w:rsidRPr="00830749" w:rsidRDefault="007345DC" w:rsidP="00FF4EFF">
      <w:pPr>
        <w:pStyle w:val="11CSTCPLQuestionBullet"/>
        <w:numPr>
          <w:ilvl w:val="0"/>
          <w:numId w:val="7"/>
        </w:numPr>
        <w:ind w:left="709" w:hanging="709"/>
      </w:pPr>
      <w:bookmarkStart w:id="16" w:name="_Ref35417543"/>
      <w:r w:rsidRPr="00EB4F7E">
        <w:rPr>
          <w:rFonts w:cs="Arial"/>
        </w:rPr>
        <w:t>Which of the following are types of WHS consultation and participation processes</w:t>
      </w:r>
      <w:r w:rsidRPr="00832717">
        <w:t>?</w:t>
      </w:r>
      <w:r>
        <w:t xml:space="preserve"> Tick all that apply.</w:t>
      </w:r>
      <w:bookmarkEnd w:id="16"/>
    </w:p>
    <w:p w14:paraId="551B5B0C" w14:textId="77777777" w:rsidR="007345DC" w:rsidRPr="00830749" w:rsidRDefault="007345DC" w:rsidP="007345D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345DC" w14:paraId="66E05DDE" w14:textId="77777777" w:rsidTr="00543AC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580CAA1" w14:textId="77777777" w:rsidR="007345DC" w:rsidRDefault="007345DC" w:rsidP="00543AC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8EA5237" w14:textId="77777777" w:rsidR="007345DC" w:rsidRDefault="007345DC" w:rsidP="00543AC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060C5A6" w14:textId="77777777" w:rsidR="007345DC" w:rsidRDefault="007345DC" w:rsidP="00543AC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6623956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B8B3797" w14:textId="77777777" w:rsidR="007345DC" w:rsidRPr="00533511" w:rsidRDefault="00850241" w:rsidP="00543A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345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6239569"/>
          </w:p>
        </w:tc>
      </w:tr>
      <w:tr w:rsidR="00420CDB" w14:paraId="338C869F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7DE876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10915280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80192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4BD667" w14:textId="30463B5D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915280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6CF798" w14:textId="77777777" w:rsidR="00420CDB" w:rsidRDefault="00420CDB" w:rsidP="00420CDB">
            <w:pPr>
              <w:jc w:val="center"/>
            </w:pPr>
            <w:r w:rsidRPr="00EB4F7E">
              <w:t>Health and safety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637BAD" w14:textId="77777777" w:rsidR="00420CDB" w:rsidRDefault="00420CDB" w:rsidP="00420CDB">
            <w:pPr>
              <w:ind w:left="993" w:hanging="993"/>
            </w:pPr>
          </w:p>
        </w:tc>
      </w:tr>
      <w:tr w:rsidR="00420CDB" w14:paraId="5B5A112A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155575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20118926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257923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7C3F39" w14:textId="4A9266F1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118926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923FC1" w14:textId="77777777" w:rsidR="00420CDB" w:rsidRDefault="00420CDB" w:rsidP="00420CDB">
            <w:pPr>
              <w:jc w:val="center"/>
            </w:pPr>
            <w:r w:rsidRPr="00EB4F7E">
              <w:t>Internal involvement in inspections and audits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A4A4FC" w14:textId="77777777" w:rsidR="00420CDB" w:rsidRDefault="00420CDB" w:rsidP="00420CDB">
            <w:pPr>
              <w:ind w:left="993" w:hanging="993"/>
            </w:pPr>
          </w:p>
        </w:tc>
      </w:tr>
      <w:tr w:rsidR="00420CDB" w14:paraId="44A5FFE3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516C40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20939474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27832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B28D9F" w14:textId="70E70F67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939474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EFD358" w14:textId="77777777" w:rsidR="00420CDB" w:rsidRDefault="00420CDB" w:rsidP="00420CDB">
            <w:pPr>
              <w:jc w:val="center"/>
            </w:pPr>
            <w:r w:rsidRPr="00EB4F7E">
              <w:t>Team meetings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8BB4DC" w14:textId="77777777" w:rsidR="00420CDB" w:rsidRDefault="00420CDB" w:rsidP="00420CDB">
            <w:pPr>
              <w:ind w:left="993" w:hanging="993"/>
            </w:pPr>
          </w:p>
        </w:tc>
      </w:tr>
      <w:tr w:rsidR="00420CDB" w14:paraId="258F330D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568880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12271788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1871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BF6999" w14:textId="66316DB7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271788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42D6EB" w14:textId="77777777" w:rsidR="00420CDB" w:rsidRDefault="00420CDB" w:rsidP="00420CDB">
            <w:pPr>
              <w:jc w:val="center"/>
            </w:pPr>
            <w:r w:rsidRPr="00EB4F7E">
              <w:t>Planning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3BC207" w14:textId="77777777" w:rsidR="00420CDB" w:rsidRDefault="00420CDB" w:rsidP="00420CDB">
            <w:pPr>
              <w:ind w:left="993" w:hanging="993"/>
            </w:pPr>
          </w:p>
        </w:tc>
      </w:tr>
    </w:tbl>
    <w:p w14:paraId="01A64F85" w14:textId="77777777" w:rsidR="007345DC" w:rsidRDefault="007345DC" w:rsidP="007345DC">
      <w:pPr>
        <w:rPr>
          <w:rFonts w:ascii="Arial" w:hAnsi="Arial" w:cs="Arial"/>
          <w:sz w:val="22"/>
          <w:szCs w:val="22"/>
        </w:rPr>
      </w:pPr>
    </w:p>
    <w:p w14:paraId="644553F7" w14:textId="77777777" w:rsidR="007345DC" w:rsidRDefault="007345DC" w:rsidP="007345DC">
      <w:pPr>
        <w:rPr>
          <w:rFonts w:ascii="Arial" w:hAnsi="Arial" w:cs="Arial"/>
          <w:sz w:val="22"/>
          <w:szCs w:val="22"/>
        </w:rPr>
      </w:pPr>
    </w:p>
    <w:p w14:paraId="52B322D7" w14:textId="77777777" w:rsidR="007345DC" w:rsidRPr="00830749" w:rsidRDefault="007345DC" w:rsidP="00FF4EFF">
      <w:pPr>
        <w:pStyle w:val="11CSTCPLQuestionBullet"/>
        <w:numPr>
          <w:ilvl w:val="0"/>
          <w:numId w:val="7"/>
        </w:numPr>
        <w:ind w:left="709" w:hanging="709"/>
      </w:pPr>
      <w:r w:rsidRPr="00EB4F7E">
        <w:rPr>
          <w:rFonts w:cs="Arial"/>
        </w:rPr>
        <w:tab/>
      </w:r>
      <w:bookmarkStart w:id="17" w:name="_Ref63258056"/>
      <w:r w:rsidRPr="00EB4F7E">
        <w:rPr>
          <w:rFonts w:cs="Arial"/>
        </w:rPr>
        <w:t>Which of the following individuals and parties may be involved (directly or indirectly) with WHS consultation and participation processes and their outcomes</w:t>
      </w:r>
      <w:r w:rsidRPr="00832717">
        <w:t>?</w:t>
      </w:r>
      <w:r>
        <w:t xml:space="preserve"> Tick all that apply.</w:t>
      </w:r>
      <w:bookmarkEnd w:id="17"/>
    </w:p>
    <w:p w14:paraId="3D4C7DEE" w14:textId="77777777" w:rsidR="007345DC" w:rsidRPr="00830749" w:rsidRDefault="007345DC" w:rsidP="007345D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345DC" w14:paraId="6CBC5596" w14:textId="77777777" w:rsidTr="00543AC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A87D58C" w14:textId="77777777" w:rsidR="007345DC" w:rsidRDefault="007345DC" w:rsidP="00543AC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8183DA5" w14:textId="77777777" w:rsidR="007345DC" w:rsidRDefault="007345DC" w:rsidP="00543AC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50197FE" w14:textId="77777777" w:rsidR="007345DC" w:rsidRDefault="007345DC" w:rsidP="00543AC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874486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930B5D4" w14:textId="77777777" w:rsidR="007345DC" w:rsidRPr="00533511" w:rsidRDefault="00850241" w:rsidP="00543A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95953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345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7448628"/>
          </w:p>
        </w:tc>
      </w:tr>
      <w:tr w:rsidR="00420CDB" w14:paraId="649208C5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2C57F4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3868023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7820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36D3E1" w14:textId="2AB4B82E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68023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6B26F9" w14:textId="77777777" w:rsidR="00420CDB" w:rsidRDefault="00420CDB" w:rsidP="00420CDB">
            <w:pPr>
              <w:jc w:val="center"/>
            </w:pPr>
            <w:r w:rsidRPr="00EB4F7E">
              <w:t>Health and safety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C2D5D5" w14:textId="77777777" w:rsidR="00420CDB" w:rsidRDefault="00420CDB" w:rsidP="00420CDB">
            <w:pPr>
              <w:ind w:left="993" w:hanging="993"/>
            </w:pPr>
          </w:p>
        </w:tc>
      </w:tr>
      <w:tr w:rsidR="00420CDB" w14:paraId="59CDC09E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6756D7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17545385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29403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7B57D1" w14:textId="39FA63CB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5453853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E49B03" w14:textId="77777777" w:rsidR="00420CDB" w:rsidRDefault="00420CDB" w:rsidP="00420CDB">
            <w:pPr>
              <w:jc w:val="center"/>
            </w:pPr>
            <w:r w:rsidRPr="00EB4F7E">
              <w:t>Managers and supervisors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1B6A66" w14:textId="77777777" w:rsidR="00420CDB" w:rsidRDefault="00420CDB" w:rsidP="00420CDB">
            <w:pPr>
              <w:ind w:left="993" w:hanging="993"/>
            </w:pPr>
          </w:p>
        </w:tc>
      </w:tr>
      <w:tr w:rsidR="00420CDB" w14:paraId="68E953C2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634716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475925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209444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AB0118" w14:textId="7BEF50D1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5925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55B0FD" w14:textId="77777777" w:rsidR="00420CDB" w:rsidRDefault="00420CDB" w:rsidP="00420CDB">
            <w:pPr>
              <w:jc w:val="center"/>
            </w:pPr>
            <w:r w:rsidRPr="00EB4F7E">
              <w:t>PCBUs or their officers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73A763" w14:textId="77777777" w:rsidR="00420CDB" w:rsidRDefault="00420CDB" w:rsidP="00420CDB">
            <w:pPr>
              <w:ind w:left="993" w:hanging="993"/>
            </w:pPr>
          </w:p>
        </w:tc>
      </w:tr>
      <w:tr w:rsidR="00420CDB" w14:paraId="4C8BBC96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3F2EAA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21339345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55137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EE0CE5" w14:textId="4EA34472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3393458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717E8F" w14:textId="77777777" w:rsidR="00420CDB" w:rsidRDefault="00420CDB" w:rsidP="00420CDB">
            <w:pPr>
              <w:jc w:val="center"/>
            </w:pPr>
            <w:r w:rsidRPr="00EB4F7E">
              <w:t>Workers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113E31" w14:textId="77777777" w:rsidR="00420CDB" w:rsidRDefault="00420CDB" w:rsidP="00420CDB">
            <w:pPr>
              <w:ind w:left="993" w:hanging="993"/>
            </w:pPr>
          </w:p>
        </w:tc>
      </w:tr>
    </w:tbl>
    <w:p w14:paraId="27CE97B7" w14:textId="77777777" w:rsidR="007345DC" w:rsidRDefault="007345DC" w:rsidP="007345DC">
      <w:pPr>
        <w:rPr>
          <w:rFonts w:ascii="Arial" w:hAnsi="Arial" w:cs="Arial"/>
          <w:sz w:val="22"/>
          <w:szCs w:val="22"/>
        </w:rPr>
      </w:pPr>
    </w:p>
    <w:p w14:paraId="3B9F1D6C" w14:textId="77777777" w:rsidR="007345DC" w:rsidRDefault="007345DC" w:rsidP="007345D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2389F2F" w14:textId="77777777" w:rsidR="007345DC" w:rsidRPr="004B4F5D" w:rsidRDefault="007345DC" w:rsidP="00FF4EFF">
      <w:pPr>
        <w:pStyle w:val="11CSTCPLQuestionBullet"/>
        <w:numPr>
          <w:ilvl w:val="0"/>
          <w:numId w:val="7"/>
        </w:numPr>
        <w:ind w:left="709" w:hanging="709"/>
      </w:pPr>
      <w:bookmarkStart w:id="18" w:name="_Ref453074655"/>
      <w:r>
        <w:lastRenderedPageBreak/>
        <w:t xml:space="preserve">Which of the following provide guidance and support when planning and implementing WHS consultation and participation arrangements? </w:t>
      </w:r>
      <w:r>
        <w:br/>
        <w:t>Tick all that apply</w:t>
      </w:r>
      <w:r w:rsidRPr="004B4F5D">
        <w:t>.</w:t>
      </w:r>
      <w:bookmarkEnd w:id="18"/>
    </w:p>
    <w:p w14:paraId="313FBDF2" w14:textId="77777777" w:rsidR="007345DC" w:rsidRPr="00830749" w:rsidRDefault="007345DC" w:rsidP="007345D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345DC" w14:paraId="536060E4" w14:textId="77777777" w:rsidTr="00543AC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566A7A8" w14:textId="77777777" w:rsidR="007345DC" w:rsidRDefault="007345DC" w:rsidP="00543AC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E3AC174" w14:textId="77777777" w:rsidR="007345DC" w:rsidRDefault="007345DC" w:rsidP="00543AC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1C6EDC" w14:textId="77777777" w:rsidR="007345DC" w:rsidRDefault="007345DC" w:rsidP="00543AC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9311776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0D5C12A" w14:textId="77777777" w:rsidR="007345DC" w:rsidRPr="00533511" w:rsidRDefault="00850241" w:rsidP="00543A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12366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345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93117767"/>
          </w:p>
        </w:tc>
      </w:tr>
      <w:tr w:rsidR="00420CDB" w14:paraId="4D709B6F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71F5C0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14832775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4257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5EDA84F" w14:textId="0D237FC2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832775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5EA534" w14:textId="77777777" w:rsidR="00420CDB" w:rsidRDefault="00420CDB" w:rsidP="00420CDB">
            <w:pPr>
              <w:jc w:val="center"/>
            </w:pPr>
            <w:r>
              <w:t>Action plans with allocated responsibilities and timelines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F4B92C" w14:textId="77777777" w:rsidR="00420CDB" w:rsidRDefault="00420CDB" w:rsidP="00420CDB">
            <w:pPr>
              <w:ind w:left="993" w:hanging="993"/>
            </w:pPr>
          </w:p>
        </w:tc>
      </w:tr>
      <w:tr w:rsidR="00420CDB" w14:paraId="3124EA54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07D1FB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14288991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88649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0F7029" w14:textId="197E22B2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288991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4EB6FA" w14:textId="77777777" w:rsidR="00420CDB" w:rsidRDefault="00420CDB" w:rsidP="00420CDB">
            <w:pPr>
              <w:jc w:val="center"/>
            </w:pPr>
            <w:r>
              <w:t>Training and advice to required personnel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CE65D1" w14:textId="77777777" w:rsidR="00420CDB" w:rsidRDefault="00420CDB" w:rsidP="00420CDB">
            <w:pPr>
              <w:ind w:left="993" w:hanging="993"/>
            </w:pPr>
          </w:p>
        </w:tc>
      </w:tr>
      <w:tr w:rsidR="00420CDB" w14:paraId="4CAE684E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3E6577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16161881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24391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C774FA" w14:textId="6EB69AAF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161881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DF6048" w14:textId="77777777" w:rsidR="00420CDB" w:rsidRDefault="00420CDB" w:rsidP="00420CDB">
            <w:pPr>
              <w:jc w:val="center"/>
            </w:pPr>
            <w:r>
              <w:t>Monitoring success against positive performance indicators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7D6C3F" w14:textId="77777777" w:rsidR="00420CDB" w:rsidRDefault="00420CDB" w:rsidP="00420CDB">
            <w:pPr>
              <w:ind w:left="993" w:hanging="993"/>
            </w:pPr>
          </w:p>
        </w:tc>
      </w:tr>
      <w:tr w:rsidR="00420CDB" w14:paraId="001D2B30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E453BF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4151238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144998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6DB74E" w14:textId="613382C0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151238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1DFAE9" w14:textId="77777777" w:rsidR="00420CDB" w:rsidRDefault="00420CDB" w:rsidP="00420CDB">
            <w:pPr>
              <w:jc w:val="center"/>
            </w:pPr>
            <w:r>
              <w:t>Facilitating change, as based on evaluations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2F92BD" w14:textId="77777777" w:rsidR="00420CDB" w:rsidRDefault="00420CDB" w:rsidP="00420CDB">
            <w:pPr>
              <w:ind w:left="993" w:hanging="993"/>
            </w:pPr>
          </w:p>
        </w:tc>
      </w:tr>
    </w:tbl>
    <w:p w14:paraId="7A0E91B2" w14:textId="77777777" w:rsidR="007345DC" w:rsidRDefault="007345DC" w:rsidP="007345DC">
      <w:pPr>
        <w:rPr>
          <w:rFonts w:ascii="Arial" w:hAnsi="Arial" w:cs="Arial"/>
          <w:sz w:val="22"/>
          <w:szCs w:val="22"/>
        </w:rPr>
      </w:pPr>
    </w:p>
    <w:p w14:paraId="1BF861E3" w14:textId="77777777" w:rsidR="007345DC" w:rsidRDefault="007345DC" w:rsidP="007345DC">
      <w:pPr>
        <w:jc w:val="left"/>
        <w:rPr>
          <w:rFonts w:ascii="Arial" w:hAnsi="Arial" w:cs="Arial"/>
          <w:sz w:val="22"/>
          <w:szCs w:val="22"/>
        </w:rPr>
      </w:pPr>
    </w:p>
    <w:p w14:paraId="22D00BDF" w14:textId="77777777" w:rsidR="007345DC" w:rsidRPr="00830749" w:rsidRDefault="007345DC" w:rsidP="00FF4EFF">
      <w:pPr>
        <w:pStyle w:val="11CSTCPLQuestionBullet"/>
        <w:numPr>
          <w:ilvl w:val="0"/>
          <w:numId w:val="7"/>
        </w:numPr>
        <w:ind w:left="709" w:hanging="709"/>
      </w:pPr>
      <w:r w:rsidRPr="00EB4F7E">
        <w:rPr>
          <w:rFonts w:cs="Arial"/>
        </w:rPr>
        <w:tab/>
      </w:r>
      <w:bookmarkStart w:id="19" w:name="_Ref63258145"/>
      <w:r w:rsidRPr="00EB4F7E">
        <w:rPr>
          <w:rFonts w:cs="Arial"/>
        </w:rPr>
        <w:t>Which of the following systems need to be considered when implementing changes to WHS consultation and participation processes</w:t>
      </w:r>
      <w:r w:rsidRPr="00832717">
        <w:t>?</w:t>
      </w:r>
      <w:r>
        <w:t xml:space="preserve"> Tick all that apply.</w:t>
      </w:r>
      <w:bookmarkEnd w:id="19"/>
    </w:p>
    <w:p w14:paraId="22642BA7" w14:textId="77777777" w:rsidR="007345DC" w:rsidRPr="00830749" w:rsidRDefault="007345DC" w:rsidP="007345D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345DC" w14:paraId="51B546D3" w14:textId="77777777" w:rsidTr="00543AC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EB5DA3" w14:textId="77777777" w:rsidR="007345DC" w:rsidRDefault="007345DC" w:rsidP="00543AC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B742A5B" w14:textId="77777777" w:rsidR="007345DC" w:rsidRDefault="007345DC" w:rsidP="00543AC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289AD83" w14:textId="77777777" w:rsidR="007345DC" w:rsidRDefault="007345DC" w:rsidP="00543AC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6060824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6D26D3C" w14:textId="77777777" w:rsidR="007345DC" w:rsidRPr="00533511" w:rsidRDefault="00850241" w:rsidP="00543A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61372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345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0608247"/>
          </w:p>
        </w:tc>
      </w:tr>
      <w:tr w:rsidR="00420CDB" w14:paraId="63F11A30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6AF70D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12405372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65953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9484DD" w14:textId="7287FE59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05372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B9F5A3" w14:textId="77777777" w:rsidR="00420CDB" w:rsidRDefault="00420CDB" w:rsidP="00420CDB">
            <w:pPr>
              <w:jc w:val="center"/>
            </w:pPr>
            <w:r w:rsidRPr="00EB4F7E">
              <w:t>WHS policy procedures, processes and systems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1168E0" w14:textId="77777777" w:rsidR="00420CDB" w:rsidRDefault="00420CDB" w:rsidP="00420CDB">
            <w:pPr>
              <w:ind w:left="993" w:hanging="993"/>
            </w:pPr>
          </w:p>
        </w:tc>
      </w:tr>
      <w:tr w:rsidR="00420CDB" w14:paraId="563B782C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8681D9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5304683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32766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303693" w14:textId="35A09E62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304683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AA8FF4" w14:textId="77777777" w:rsidR="00420CDB" w:rsidRDefault="00420CDB" w:rsidP="00420CDB">
            <w:pPr>
              <w:jc w:val="center"/>
            </w:pPr>
            <w:r w:rsidRPr="00EB4F7E">
              <w:t>Accounting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61425B" w14:textId="77777777" w:rsidR="00420CDB" w:rsidRDefault="00420CDB" w:rsidP="00420CDB">
            <w:pPr>
              <w:ind w:left="993" w:hanging="993"/>
            </w:pPr>
          </w:p>
        </w:tc>
      </w:tr>
      <w:tr w:rsidR="00420CDB" w14:paraId="62DB414A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7E0507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845610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351843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93BD99" w14:textId="6E07A075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45610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DD9189" w14:textId="77777777" w:rsidR="00420CDB" w:rsidRDefault="00420CDB" w:rsidP="00420CDB">
            <w:pPr>
              <w:jc w:val="center"/>
            </w:pPr>
            <w:r w:rsidRPr="00EB4F7E">
              <w:t>Human resources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2537D2" w14:textId="77777777" w:rsidR="00420CDB" w:rsidRDefault="00420CDB" w:rsidP="00420CDB">
            <w:pPr>
              <w:ind w:left="993" w:hanging="993"/>
            </w:pPr>
          </w:p>
        </w:tc>
      </w:tr>
      <w:tr w:rsidR="00420CDB" w14:paraId="0D5D0D15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649119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14321780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171446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1F1E0E" w14:textId="23CD85F0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21780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D10536" w14:textId="77777777" w:rsidR="00420CDB" w:rsidRDefault="00420CDB" w:rsidP="00420CDB">
            <w:pPr>
              <w:jc w:val="center"/>
            </w:pPr>
            <w:r w:rsidRPr="00EB4F7E">
              <w:t>Management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C1A17D" w14:textId="77777777" w:rsidR="00420CDB" w:rsidRDefault="00420CDB" w:rsidP="00420CDB">
            <w:pPr>
              <w:ind w:left="993" w:hanging="993"/>
            </w:pPr>
          </w:p>
        </w:tc>
      </w:tr>
    </w:tbl>
    <w:p w14:paraId="45CB9BD8" w14:textId="77777777" w:rsidR="007345DC" w:rsidRDefault="007345DC" w:rsidP="007345DC">
      <w:pPr>
        <w:rPr>
          <w:rFonts w:ascii="Arial" w:hAnsi="Arial" w:cs="Arial"/>
          <w:sz w:val="22"/>
          <w:szCs w:val="22"/>
        </w:rPr>
      </w:pPr>
    </w:p>
    <w:p w14:paraId="2F2696AB" w14:textId="77777777" w:rsidR="007345DC" w:rsidRDefault="007345DC" w:rsidP="007345DC">
      <w:pPr>
        <w:rPr>
          <w:rFonts w:ascii="Arial" w:hAnsi="Arial" w:cs="Arial"/>
          <w:sz w:val="22"/>
          <w:szCs w:val="22"/>
        </w:rPr>
      </w:pPr>
    </w:p>
    <w:p w14:paraId="766EF8DB" w14:textId="77777777" w:rsidR="007345DC" w:rsidRPr="00830749" w:rsidRDefault="007345DC" w:rsidP="00FF4EFF">
      <w:pPr>
        <w:pStyle w:val="11CSTCPLQuestionBullet"/>
        <w:numPr>
          <w:ilvl w:val="0"/>
          <w:numId w:val="7"/>
        </w:numPr>
        <w:ind w:left="709" w:hanging="709"/>
      </w:pPr>
      <w:r w:rsidRPr="00EB4F7E">
        <w:rPr>
          <w:rFonts w:cs="Arial"/>
        </w:rPr>
        <w:tab/>
      </w:r>
      <w:bookmarkStart w:id="20" w:name="_Ref63258247"/>
      <w:r w:rsidRPr="00EB4F7E">
        <w:rPr>
          <w:rFonts w:cs="Arial"/>
        </w:rPr>
        <w:t>Which of the following may constitute barriers to the implementation and effectiveness of WHS consultation and participation processes</w:t>
      </w:r>
      <w:r w:rsidRPr="00832717">
        <w:t>?</w:t>
      </w:r>
      <w:r>
        <w:t xml:space="preserve"> Tick all that apply.</w:t>
      </w:r>
      <w:bookmarkEnd w:id="20"/>
    </w:p>
    <w:p w14:paraId="1A4DE87D" w14:textId="77777777" w:rsidR="007345DC" w:rsidRPr="00830749" w:rsidRDefault="007345DC" w:rsidP="007345D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345DC" w14:paraId="1329CFDD" w14:textId="77777777" w:rsidTr="00543AC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DCD1DC" w14:textId="77777777" w:rsidR="007345DC" w:rsidRDefault="007345DC" w:rsidP="00543AC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6BC594" w14:textId="77777777" w:rsidR="007345DC" w:rsidRDefault="007345DC" w:rsidP="00543AC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C87A4BF" w14:textId="77777777" w:rsidR="007345DC" w:rsidRDefault="007345DC" w:rsidP="00543AC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6810765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AC7EF07" w14:textId="77777777" w:rsidR="007345DC" w:rsidRPr="00533511" w:rsidRDefault="00850241" w:rsidP="00543A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821921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345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8107652"/>
          </w:p>
        </w:tc>
      </w:tr>
      <w:tr w:rsidR="00420CDB" w14:paraId="0033CC09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180F8D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5925424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059341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196BE4" w14:textId="20A16CB3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925424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4CD13B" w14:textId="77777777" w:rsidR="00420CDB" w:rsidRDefault="00420CDB" w:rsidP="00420CDB">
            <w:pPr>
              <w:jc w:val="center"/>
            </w:pPr>
            <w:r w:rsidRPr="00EB4F7E">
              <w:t>Consultation meetings being too long and boring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03C89B" w14:textId="77777777" w:rsidR="00420CDB" w:rsidRDefault="00420CDB" w:rsidP="00420CDB">
            <w:pPr>
              <w:ind w:left="993" w:hanging="993"/>
            </w:pPr>
          </w:p>
        </w:tc>
      </w:tr>
      <w:tr w:rsidR="00420CDB" w14:paraId="3CBFDF5C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27340F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16072994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71266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050589" w14:textId="0786C3B7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072994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B211B7" w14:textId="77777777" w:rsidR="00420CDB" w:rsidRDefault="00420CDB" w:rsidP="00420CDB">
            <w:pPr>
              <w:jc w:val="center"/>
            </w:pPr>
            <w:r w:rsidRPr="00EB4F7E">
              <w:t>Language, literacy and numeracy levels of the workforce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5E751E" w14:textId="77777777" w:rsidR="00420CDB" w:rsidRDefault="00420CDB" w:rsidP="00420CDB">
            <w:pPr>
              <w:ind w:left="993" w:hanging="993"/>
            </w:pPr>
          </w:p>
        </w:tc>
      </w:tr>
      <w:tr w:rsidR="00420CDB" w14:paraId="304AEEF6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E88FA2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15396563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44963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DB1112" w14:textId="5B02F0BF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396563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2AA380" w14:textId="77777777" w:rsidR="00420CDB" w:rsidRDefault="00420CDB" w:rsidP="00420CDB">
            <w:pPr>
              <w:jc w:val="center"/>
            </w:pPr>
            <w:r w:rsidRPr="00EB4F7E">
              <w:t>Workplace culture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CF35AD" w14:textId="77777777" w:rsidR="00420CDB" w:rsidRDefault="00420CDB" w:rsidP="00420CDB">
            <w:pPr>
              <w:ind w:left="993" w:hanging="993"/>
            </w:pPr>
          </w:p>
        </w:tc>
      </w:tr>
      <w:tr w:rsidR="00420CDB" w14:paraId="424513D1" w14:textId="77777777" w:rsidTr="00543AC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BE2749" w14:textId="77777777" w:rsidR="00420CDB" w:rsidRPr="00FE608E" w:rsidRDefault="00420CDB" w:rsidP="00420CDB">
            <w:pPr>
              <w:ind w:left="993" w:hanging="993"/>
              <w:jc w:val="center"/>
              <w:rPr>
                <w:vanish/>
              </w:rPr>
            </w:pPr>
          </w:p>
        </w:tc>
        <w:permStart w:id="16278612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0962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F60625" w14:textId="02E88275" w:rsidR="00420CDB" w:rsidRPr="00447473" w:rsidRDefault="00420CDB" w:rsidP="00420CDB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278612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567F20" w14:textId="77777777" w:rsidR="00420CDB" w:rsidRDefault="00420CDB" w:rsidP="00420CDB">
            <w:pPr>
              <w:jc w:val="center"/>
            </w:pPr>
            <w:r w:rsidRPr="00EB4F7E">
              <w:t>Having separate work sites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57C59F" w14:textId="77777777" w:rsidR="00420CDB" w:rsidRDefault="00420CDB" w:rsidP="00420CDB">
            <w:pPr>
              <w:ind w:left="993" w:hanging="993"/>
            </w:pPr>
          </w:p>
        </w:tc>
      </w:tr>
    </w:tbl>
    <w:p w14:paraId="72028C05" w14:textId="77777777" w:rsidR="007345DC" w:rsidRDefault="007345DC" w:rsidP="007345DC">
      <w:pPr>
        <w:rPr>
          <w:rFonts w:ascii="Arial" w:hAnsi="Arial" w:cs="Arial"/>
          <w:sz w:val="22"/>
          <w:szCs w:val="22"/>
        </w:rPr>
      </w:pPr>
    </w:p>
    <w:p w14:paraId="5E210F75" w14:textId="77777777" w:rsidR="007345DC" w:rsidRDefault="007345DC" w:rsidP="007345DC">
      <w:pPr>
        <w:rPr>
          <w:rFonts w:ascii="Arial" w:hAnsi="Arial" w:cs="Arial"/>
          <w:sz w:val="22"/>
          <w:szCs w:val="22"/>
        </w:rPr>
      </w:pPr>
    </w:p>
    <w:p w14:paraId="081C091E" w14:textId="77777777" w:rsidR="00C76B5E" w:rsidRPr="004932A4" w:rsidRDefault="00C76B5E" w:rsidP="005037A0">
      <w:pPr>
        <w:pStyle w:val="02TACheckbox"/>
        <w:sectPr w:rsidR="00C76B5E" w:rsidRPr="004932A4" w:rsidSect="0070031D">
          <w:headerReference w:type="even" r:id="rId16"/>
          <w:headerReference w:type="default" r:id="rId17"/>
          <w:foot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25C4D905" w:rsidR="004E699E" w:rsidRPr="004932A4" w:rsidRDefault="0085024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7662">
            <w:rPr>
              <w:szCs w:val="32"/>
            </w:rPr>
            <w:t>BSBWHS522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552DF48F" w:rsidR="004E699E" w:rsidRDefault="0085024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7662">
            <w:rPr>
              <w:szCs w:val="32"/>
            </w:rPr>
            <w:t>Manage WHS consultation and participation processes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C43082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3172724" w:edGrp="everyone"/>
            <w:permEnd w:id="103172724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A1C2C9A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FF4EF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FF4EF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FF4EFF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FF4EF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FF4EF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FF4EF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FF4EF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417"/>
        <w:gridCol w:w="1418"/>
        <w:gridCol w:w="2662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C43082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6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C43082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6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420CDB" w:rsidRPr="004932A4" w14:paraId="33EE888A" w14:textId="77777777" w:rsidTr="00C43082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28FDA951" w:rsidR="00420CDB" w:rsidRPr="00906AB7" w:rsidRDefault="00420CDB" w:rsidP="00420CDB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7345DC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038575754" w:edGrp="everyone"/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13F31AB" w14:textId="77D72F3B" w:rsidR="00420CDB" w:rsidRPr="00906AB7" w:rsidRDefault="00420CDB" w:rsidP="00420CDB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038575754"/>
          </w:p>
        </w:tc>
        <w:permStart w:id="1805333249" w:edGrp="everyone"/>
        <w:tc>
          <w:tcPr>
            <w:tcW w:w="1418" w:type="dxa"/>
            <w:vAlign w:val="center"/>
          </w:tcPr>
          <w:p w14:paraId="4924EB76" w14:textId="77777777" w:rsidR="00420CDB" w:rsidRPr="00906AB7" w:rsidRDefault="00420CDB" w:rsidP="00420CD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805333249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2869DCEB" w:rsidR="00420CDB" w:rsidRPr="00A44CB5" w:rsidRDefault="00420CDB" w:rsidP="00420CD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24376497" w:edGrp="everyone"/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524376497"/>
              </w:sdtContent>
            </w:sdt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62" w:type="dxa"/>
            <w:vAlign w:val="center"/>
          </w:tcPr>
          <w:p w14:paraId="413EA5E3" w14:textId="77777777" w:rsidR="00420CDB" w:rsidRPr="00A44CB5" w:rsidRDefault="00420CDB" w:rsidP="00420CD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28021902" w:edGrp="everyone"/>
            <w:permEnd w:id="1028021902"/>
          </w:p>
        </w:tc>
        <w:permStart w:id="2021991035" w:edGrp="everyone"/>
        <w:tc>
          <w:tcPr>
            <w:tcW w:w="1287" w:type="dxa"/>
            <w:vAlign w:val="center"/>
          </w:tcPr>
          <w:p w14:paraId="70611D39" w14:textId="49AB35B8" w:rsidR="00420CDB" w:rsidRPr="00533511" w:rsidRDefault="00420CDB" w:rsidP="00420CD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21991035"/>
          </w:p>
        </w:tc>
        <w:permStart w:id="159916047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74BFC96B" w:rsidR="00420CDB" w:rsidRPr="00533511" w:rsidRDefault="00420CDB" w:rsidP="00420CD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599160476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29268F" w:rsidRPr="00F23186" w14:paraId="3A79644A" w14:textId="77777777" w:rsidTr="0071385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7C7BF52B" w14:textId="77777777" w:rsidR="0029268F" w:rsidRPr="00AA3134" w:rsidRDefault="0029268F" w:rsidP="0071385A">
            <w:pPr>
              <w:rPr>
                <w:rFonts w:ascii="Arial" w:hAnsi="Arial" w:cs="Arial"/>
                <w:b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sz w:val="20"/>
                <w:szCs w:val="16"/>
              </w:rPr>
              <w:t>ASSESSOR COMMENTS: GENERAL</w:t>
            </w:r>
          </w:p>
        </w:tc>
      </w:tr>
      <w:tr w:rsidR="0029268F" w:rsidRPr="00F23186" w14:paraId="43F70C94" w14:textId="77777777" w:rsidTr="0071385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E09337D" w14:textId="77777777" w:rsidR="0029268F" w:rsidRPr="00AA3134" w:rsidRDefault="0029268F" w:rsidP="0071385A">
            <w:pPr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bCs/>
                <w:sz w:val="20"/>
                <w:szCs w:val="16"/>
              </w:rPr>
              <w:t>As necessary, outline:</w:t>
            </w:r>
          </w:p>
          <w:p w14:paraId="22091CA0" w14:textId="77777777" w:rsidR="0029268F" w:rsidRPr="00AA3134" w:rsidRDefault="0029268F" w:rsidP="0029268F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Details on reattempts, alternative arrangements or reasonable adjustments made.</w:t>
            </w:r>
          </w:p>
          <w:p w14:paraId="529BF446" w14:textId="77777777" w:rsidR="0029268F" w:rsidRPr="00AA3134" w:rsidRDefault="0029268F" w:rsidP="0029268F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Where a Participant is deemed ‘Not Satisfactory’, provide recommendations for future training.</w:t>
            </w:r>
          </w:p>
        </w:tc>
      </w:tr>
      <w:tr w:rsidR="0029268F" w:rsidRPr="00F23186" w14:paraId="5D4653CB" w14:textId="77777777" w:rsidTr="0071385A">
        <w:trPr>
          <w:trHeight w:val="5048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AA59DC" w14:textId="77777777" w:rsidR="0029268F" w:rsidRPr="001F4ED7" w:rsidRDefault="0029268F" w:rsidP="0071385A">
            <w:pPr>
              <w:rPr>
                <w:rFonts w:ascii="Arial" w:hAnsi="Arial" w:cs="Arial"/>
                <w:bCs/>
                <w:sz w:val="22"/>
                <w:szCs w:val="18"/>
              </w:rPr>
            </w:pPr>
            <w:permStart w:id="297078227" w:edGrp="everyone"/>
            <w:permEnd w:id="297078227"/>
          </w:p>
        </w:tc>
      </w:tr>
    </w:tbl>
    <w:p w14:paraId="28893514" w14:textId="77777777" w:rsidR="0029268F" w:rsidRDefault="0029268F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29268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3DA6133C" w:rsidR="00E6168D" w:rsidRPr="0029268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29268F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AC0794" w:rsidRPr="0029268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Pr="0029268F" w:rsidRDefault="00850241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43375419" w:edGrp="everyone"/>
                <w:r w:rsidR="00AC0794" w:rsidRPr="0029268F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343375419"/>
              </w:sdtContent>
            </w:sdt>
            <w:r w:rsidR="00AC0794" w:rsidRPr="0029268F">
              <w:rPr>
                <w:rFonts w:ascii="Arial" w:hAnsi="Arial" w:cs="Arial"/>
                <w:szCs w:val="18"/>
              </w:rPr>
              <w:t xml:space="preserve"> </w:t>
            </w:r>
            <w:r w:rsidR="00AC0794" w:rsidRPr="0029268F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Pr="0029268F" w:rsidRDefault="00850241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8527521" w:edGrp="everyone"/>
                <w:r w:rsidR="00AC0794" w:rsidRPr="0029268F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48527521"/>
              </w:sdtContent>
            </w:sdt>
            <w:r w:rsidR="00AC0794" w:rsidRPr="0029268F">
              <w:rPr>
                <w:rFonts w:ascii="Arial" w:hAnsi="Arial" w:cs="Arial"/>
                <w:szCs w:val="18"/>
              </w:rPr>
              <w:t xml:space="preserve"> </w:t>
            </w:r>
            <w:r w:rsidR="00AC0794" w:rsidRPr="0029268F">
              <w:rPr>
                <w:rFonts w:ascii="Arial" w:hAnsi="Arial" w:cs="Arial"/>
                <w:sz w:val="19"/>
                <w:szCs w:val="19"/>
              </w:rPr>
              <w:t xml:space="preserve">Multiple students </w:t>
            </w:r>
            <w:r w:rsidR="00584F56" w:rsidRPr="0029268F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38403349" w:edGrp="everyone"/>
                <w:r w:rsidR="002908D0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38403349"/>
              </w:sdtContent>
            </w:sdt>
            <w:r w:rsidR="002908D0" w:rsidRPr="0029268F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268F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145006921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8D0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50069212"/>
              </w:sdtContent>
            </w:sdt>
            <w:r w:rsidR="002908D0" w:rsidRPr="0029268F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268F">
              <w:rPr>
                <w:rFonts w:ascii="Arial" w:hAnsi="Arial" w:cs="Arial"/>
                <w:sz w:val="19"/>
                <w:szCs w:val="19"/>
              </w:rPr>
              <w:t>students involved</w:t>
            </w:r>
            <w:r w:rsidR="002908D0" w:rsidRPr="0029268F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 w:rsidRPr="0029268F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29268F" w14:paraId="52227B5E" w14:textId="3EB974F1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29268F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29268F"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29268F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29268F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29268F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29268F" w14:paraId="2835A828" w14:textId="77777777" w:rsidTr="00FF4EFF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66E7D9C4" w:rsidR="00795D87" w:rsidRPr="0029268F" w:rsidRDefault="007345D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29268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29268F">
              <w:rPr>
                <w:rFonts w:ascii="Arial" w:hAnsi="Arial" w:cs="Arial"/>
                <w:sz w:val="19"/>
                <w:szCs w:val="19"/>
              </w:rPr>
              <w:instrText xml:space="preserve"> REF _Ref36106065 \r \h </w:instrText>
            </w:r>
            <w:r w:rsidRPr="0029268F">
              <w:rPr>
                <w:rFonts w:ascii="Arial" w:hAnsi="Arial" w:cs="Arial"/>
                <w:sz w:val="19"/>
                <w:szCs w:val="19"/>
              </w:rPr>
            </w:r>
            <w:r w:rsidR="0029268F" w:rsidRPr="0029268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29268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B65039" w:rsidRPr="0029268F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29268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34D6CBFD" w:rsidR="00795D87" w:rsidRPr="0029268F" w:rsidRDefault="006C1A6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29268F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="007345DC" w:rsidRPr="0029268F">
              <w:rPr>
                <w:rFonts w:ascii="Arial" w:hAnsi="Arial" w:cs="Arial"/>
                <w:sz w:val="19"/>
                <w:szCs w:val="19"/>
              </w:rPr>
              <w:t>method applied to present information to PCBU</w:t>
            </w:r>
            <w:r w:rsidR="00795D87" w:rsidRPr="0029268F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D9BAC82" w14:textId="31B97165" w:rsidR="009C22FD" w:rsidRPr="0029268F" w:rsidRDefault="009C22FD" w:rsidP="009C22FD">
            <w:pPr>
              <w:pStyle w:val="38PASBenchmark"/>
              <w:rPr>
                <w:vanish w:val="0"/>
              </w:rPr>
            </w:pPr>
            <w:permStart w:id="1786922017" w:edGrp="everyone"/>
            <w:permEnd w:id="1786922017"/>
          </w:p>
        </w:tc>
      </w:tr>
      <w:tr w:rsidR="006C1A6C" w:rsidRPr="0029268F" w14:paraId="473FFD16" w14:textId="2463FF27" w:rsidTr="00FF4EFF">
        <w:trPr>
          <w:trHeight w:val="1304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679A10E3" w:rsidR="006C1A6C" w:rsidRPr="0029268F" w:rsidRDefault="007345DC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29268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29268F">
              <w:rPr>
                <w:rFonts w:ascii="Arial" w:hAnsi="Arial" w:cs="Arial"/>
                <w:sz w:val="19"/>
                <w:szCs w:val="19"/>
              </w:rPr>
              <w:instrText xml:space="preserve"> REF _Ref36106080 \r \h </w:instrText>
            </w:r>
            <w:r w:rsidRPr="0029268F">
              <w:rPr>
                <w:rFonts w:ascii="Arial" w:hAnsi="Arial" w:cs="Arial"/>
                <w:sz w:val="19"/>
                <w:szCs w:val="19"/>
              </w:rPr>
            </w:r>
            <w:r w:rsidR="0029268F" w:rsidRPr="0029268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29268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B65039" w:rsidRPr="0029268F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29268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6C5A71" w14:textId="77777777" w:rsidR="007345DC" w:rsidRPr="0029268F" w:rsidRDefault="007345DC" w:rsidP="007345DC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29268F">
              <w:rPr>
                <w:rFonts w:ascii="Arial" w:hAnsi="Arial" w:cs="Arial"/>
                <w:sz w:val="19"/>
                <w:szCs w:val="19"/>
              </w:rPr>
              <w:t>Specify (</w:t>
            </w:r>
            <w:r w:rsidRPr="0029268F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29268F">
              <w:rPr>
                <w:rFonts w:ascii="Arial" w:hAnsi="Arial" w:cs="Arial"/>
                <w:sz w:val="19"/>
                <w:szCs w:val="19"/>
              </w:rPr>
              <w:t>) feedback sought from PCBU regarding current meetings</w:t>
            </w:r>
            <w:r w:rsidR="006C1A6C" w:rsidRPr="0029268F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6EC48CF" w14:textId="77777777" w:rsidR="007345DC" w:rsidRPr="0029268F" w:rsidRDefault="00850241" w:rsidP="007345DC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2967935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92273565" w:edGrp="everyone"/>
                <w:r w:rsidR="006C1A6C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92273565"/>
              </w:sdtContent>
            </w:sdt>
            <w:r w:rsidR="006C1A6C" w:rsidRPr="0029268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7345DC" w:rsidRPr="0029268F">
              <w:rPr>
                <w:rFonts w:ascii="Arial" w:hAnsi="Arial" w:cs="Arial"/>
                <w:sz w:val="19"/>
                <w:szCs w:val="19"/>
              </w:rPr>
              <w:t>Effectiveness of current WHS meeting</w:t>
            </w:r>
            <w:r w:rsidR="006C1A6C" w:rsidRPr="0029268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7345DC" w:rsidRPr="0029268F">
              <w:rPr>
                <w:rFonts w:ascii="Arial" w:hAnsi="Arial" w:cs="Arial"/>
                <w:sz w:val="19"/>
                <w:szCs w:val="19"/>
              </w:rPr>
              <w:t xml:space="preserve">types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761956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95047589" w:edGrp="everyone"/>
                <w:r w:rsidR="007345DC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95047589"/>
              </w:sdtContent>
            </w:sdt>
            <w:r w:rsidR="007345DC" w:rsidRPr="0029268F">
              <w:rPr>
                <w:rFonts w:ascii="Arial" w:hAnsi="Arial" w:cs="Arial"/>
                <w:sz w:val="19"/>
                <w:szCs w:val="19"/>
              </w:rPr>
              <w:t xml:space="preserve"> Ineffective clarification of responsibilities </w:t>
            </w:r>
          </w:p>
          <w:p w14:paraId="2B404400" w14:textId="2C3B9B11" w:rsidR="00420CDB" w:rsidRPr="0029268F" w:rsidRDefault="00850241" w:rsidP="007345DC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6689417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01212115" w:edGrp="everyone"/>
                <w:r w:rsidR="006C1A6C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01212115"/>
              </w:sdtContent>
            </w:sdt>
            <w:r w:rsidR="006C1A6C" w:rsidRPr="0029268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7345DC" w:rsidRPr="0029268F">
              <w:rPr>
                <w:rFonts w:ascii="Arial" w:hAnsi="Arial" w:cs="Arial"/>
                <w:sz w:val="19"/>
                <w:szCs w:val="19"/>
              </w:rPr>
              <w:t>Inconsistencies between meeting processes and requirements</w:t>
            </w:r>
            <w:r w:rsidR="006C1A6C" w:rsidRPr="0029268F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19692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11033338" w:edGrp="everyone"/>
                <w:r w:rsidR="006C1A6C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11033338"/>
              </w:sdtContent>
            </w:sdt>
            <w:r w:rsidR="006C1A6C" w:rsidRPr="0029268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7345DC" w:rsidRPr="0029268F">
              <w:rPr>
                <w:rFonts w:ascii="Arial" w:hAnsi="Arial" w:cs="Arial"/>
                <w:sz w:val="19"/>
                <w:szCs w:val="19"/>
              </w:rPr>
              <w:t>Effect of workplace culture</w:t>
            </w:r>
            <w:r w:rsidR="006C1A6C" w:rsidRPr="0029268F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61147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91656997" w:edGrp="everyone"/>
                <w:r w:rsidR="006C1A6C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91656997"/>
              </w:sdtContent>
            </w:sdt>
            <w:r w:rsidR="006C1A6C" w:rsidRPr="0029268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7345DC" w:rsidRPr="0029268F">
              <w:rPr>
                <w:rFonts w:ascii="Arial" w:hAnsi="Arial" w:cs="Arial"/>
                <w:sz w:val="19"/>
                <w:szCs w:val="19"/>
              </w:rPr>
              <w:t xml:space="preserve">Areas requiring improvement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51186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32945216" w:edGrp="everyone"/>
                <w:r w:rsidR="006C1A6C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32945216"/>
              </w:sdtContent>
            </w:sdt>
            <w:r w:rsidR="006C1A6C" w:rsidRPr="0029268F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504078330" w:edGrp="everyone"/>
            <w:permEnd w:id="1504078330"/>
          </w:p>
        </w:tc>
      </w:tr>
      <w:tr w:rsidR="007345DC" w:rsidRPr="0029268F" w14:paraId="5384E0E9" w14:textId="77777777" w:rsidTr="00FF4EFF">
        <w:trPr>
          <w:trHeight w:val="107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565B6B" w14:textId="1C86C8C2" w:rsidR="007345DC" w:rsidRPr="0029268F" w:rsidRDefault="007345DC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29268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29268F">
              <w:rPr>
                <w:rFonts w:ascii="Arial" w:hAnsi="Arial" w:cs="Arial"/>
                <w:sz w:val="19"/>
                <w:szCs w:val="19"/>
              </w:rPr>
              <w:instrText xml:space="preserve"> REF _Ref63687540 \r \h </w:instrText>
            </w:r>
            <w:r w:rsidRPr="0029268F">
              <w:rPr>
                <w:rFonts w:ascii="Arial" w:hAnsi="Arial" w:cs="Arial"/>
                <w:sz w:val="19"/>
                <w:szCs w:val="19"/>
              </w:rPr>
            </w:r>
            <w:r w:rsidR="0029268F" w:rsidRPr="0029268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29268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B65039" w:rsidRPr="0029268F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29268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EB0F21" w14:textId="1FC8B197" w:rsidR="007345DC" w:rsidRPr="0029268F" w:rsidRDefault="007345DC" w:rsidP="007345DC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29268F">
              <w:rPr>
                <w:rFonts w:ascii="Arial" w:hAnsi="Arial" w:cs="Arial"/>
                <w:sz w:val="19"/>
                <w:szCs w:val="19"/>
              </w:rPr>
              <w:t>Specify (</w:t>
            </w:r>
            <w:r w:rsidRPr="0029268F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29268F">
              <w:rPr>
                <w:rFonts w:ascii="Arial" w:hAnsi="Arial" w:cs="Arial"/>
                <w:sz w:val="19"/>
                <w:szCs w:val="19"/>
              </w:rPr>
              <w:t xml:space="preserve">) what was outlined in action plan developed with PCBU: </w:t>
            </w:r>
          </w:p>
          <w:p w14:paraId="32FDF3F6" w14:textId="57BBD5DE" w:rsidR="00420CDB" w:rsidRPr="0029268F" w:rsidRDefault="00850241" w:rsidP="007345DC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9012133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21856607" w:edGrp="everyone"/>
                <w:r w:rsidR="007345DC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21856607"/>
              </w:sdtContent>
            </w:sdt>
            <w:r w:rsidR="007345DC" w:rsidRPr="0029268F">
              <w:rPr>
                <w:rFonts w:ascii="Arial" w:hAnsi="Arial" w:cs="Arial"/>
                <w:sz w:val="19"/>
                <w:szCs w:val="19"/>
              </w:rPr>
              <w:t xml:space="preserve"> Resources required and sources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190604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52690823" w:edGrp="everyone"/>
                <w:r w:rsidR="007345DC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52690823"/>
              </w:sdtContent>
            </w:sdt>
            <w:r w:rsidR="007345DC" w:rsidRPr="0029268F">
              <w:rPr>
                <w:rFonts w:ascii="Arial" w:hAnsi="Arial" w:cs="Arial"/>
                <w:sz w:val="19"/>
                <w:szCs w:val="19"/>
              </w:rPr>
              <w:t xml:space="preserve"> Roles and responsibilities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082993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65068739" w:edGrp="everyone"/>
                <w:r w:rsidR="007345DC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65068739"/>
              </w:sdtContent>
            </w:sdt>
            <w:r w:rsidR="007345DC" w:rsidRPr="0029268F">
              <w:rPr>
                <w:rFonts w:ascii="Arial" w:hAnsi="Arial" w:cs="Arial"/>
                <w:sz w:val="19"/>
                <w:szCs w:val="19"/>
              </w:rPr>
              <w:t xml:space="preserve"> Training needs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0534915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26799527" w:edGrp="everyone"/>
                <w:r w:rsidR="007345DC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26799527"/>
              </w:sdtContent>
            </w:sdt>
            <w:r w:rsidR="007345DC" w:rsidRPr="0029268F">
              <w:rPr>
                <w:rFonts w:ascii="Arial" w:hAnsi="Arial" w:cs="Arial"/>
                <w:sz w:val="19"/>
                <w:szCs w:val="19"/>
              </w:rPr>
              <w:t xml:space="preserve"> Timelines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04067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88327564" w:edGrp="everyone"/>
                <w:r w:rsidR="007345DC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88327564"/>
              </w:sdtContent>
            </w:sdt>
            <w:r w:rsidR="007345DC" w:rsidRPr="0029268F">
              <w:rPr>
                <w:rFonts w:ascii="Arial" w:hAnsi="Arial" w:cs="Arial"/>
                <w:sz w:val="19"/>
                <w:szCs w:val="19"/>
              </w:rPr>
              <w:t xml:space="preserve"> Performance indicators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841784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38093584" w:edGrp="everyone"/>
                <w:r w:rsidR="007345DC" w:rsidRPr="0029268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38093584"/>
              </w:sdtContent>
            </w:sdt>
            <w:r w:rsidR="007345DC" w:rsidRPr="0029268F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420CDB" w:rsidRPr="0029268F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570126854" w:edGrp="everyone"/>
            <w:permEnd w:id="570126854"/>
          </w:p>
        </w:tc>
      </w:tr>
      <w:tr w:rsidR="006C1A6C" w:rsidRPr="0029268F" w14:paraId="564248C2" w14:textId="07D8BF3B" w:rsidTr="00FF4EFF">
        <w:trPr>
          <w:trHeight w:val="850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79D06A5A" w:rsidR="006C1A6C" w:rsidRPr="0029268F" w:rsidRDefault="007345DC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29268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29268F">
              <w:rPr>
                <w:rFonts w:ascii="Arial" w:hAnsi="Arial" w:cs="Arial"/>
                <w:sz w:val="19"/>
                <w:szCs w:val="19"/>
              </w:rPr>
              <w:instrText xml:space="preserve"> REF _Ref63687609 \r \h </w:instrText>
            </w:r>
            <w:r w:rsidRPr="0029268F">
              <w:rPr>
                <w:rFonts w:ascii="Arial" w:hAnsi="Arial" w:cs="Arial"/>
                <w:sz w:val="19"/>
                <w:szCs w:val="19"/>
              </w:rPr>
            </w:r>
            <w:r w:rsidR="0029268F" w:rsidRPr="0029268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29268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B65039" w:rsidRPr="0029268F"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 w:rsidRPr="0029268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6BC4552" w14:textId="77777777" w:rsidR="006C1A6C" w:rsidRPr="0029268F" w:rsidRDefault="007345DC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29268F">
              <w:rPr>
                <w:rFonts w:ascii="Arial" w:hAnsi="Arial" w:cs="Arial"/>
                <w:sz w:val="19"/>
                <w:szCs w:val="19"/>
              </w:rPr>
              <w:t>Specify who survey was distributed to:</w:t>
            </w:r>
          </w:p>
          <w:p w14:paraId="212CFDF2" w14:textId="59E0286B" w:rsidR="007345DC" w:rsidRPr="0029268F" w:rsidRDefault="007345DC" w:rsidP="007345DC">
            <w:pPr>
              <w:pStyle w:val="38PASBenchmark"/>
              <w:rPr>
                <w:vanish w:val="0"/>
              </w:rPr>
            </w:pPr>
            <w:permStart w:id="1304453518" w:edGrp="everyone"/>
            <w:permEnd w:id="1304453518"/>
          </w:p>
        </w:tc>
      </w:tr>
    </w:tbl>
    <w:p w14:paraId="1CA676E3" w14:textId="25D9F975" w:rsidR="00A9666F" w:rsidRDefault="00C76B5E" w:rsidP="007345DC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392BB064" w14:textId="5A7E12F1" w:rsidR="00E572E5" w:rsidRPr="00043AB3" w:rsidRDefault="00850241" w:rsidP="00DC54D7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7662">
            <w:rPr>
              <w:rFonts w:ascii="Arial Black" w:hAnsi="Arial Black"/>
            </w:rPr>
            <w:t>BSBWHS522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345D39D2" w:rsidR="00E572E5" w:rsidRPr="00043AB3" w:rsidRDefault="00517662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Manage WHS consultation and participation processes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7345DC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7345DC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7345DC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361124A7" w14:textId="77777777" w:rsidR="007345DC" w:rsidRDefault="007345DC" w:rsidP="007345DC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 are required to hold meetings with various parties with regards to WHS consultation and participation, including:</w:t>
            </w:r>
          </w:p>
          <w:p w14:paraId="4AB7DFFA" w14:textId="06A02B57" w:rsidR="007345DC" w:rsidRDefault="007345DC" w:rsidP="00FF4EFF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1C0F8A">
              <w:rPr>
                <w:rFonts w:cs="Arial"/>
                <w:sz w:val="20"/>
              </w:rPr>
              <w:t>Develop</w:t>
            </w:r>
            <w:r>
              <w:rPr>
                <w:rFonts w:cs="Arial"/>
                <w:sz w:val="20"/>
              </w:rPr>
              <w:t>ing</w:t>
            </w:r>
            <w:r w:rsidRPr="001C0F8A">
              <w:rPr>
                <w:rFonts w:cs="Arial"/>
                <w:sz w:val="20"/>
              </w:rPr>
              <w:t xml:space="preserve"> and deliver</w:t>
            </w:r>
            <w:r>
              <w:rPr>
                <w:rFonts w:cs="Arial"/>
                <w:sz w:val="20"/>
              </w:rPr>
              <w:t>ing</w:t>
            </w:r>
            <w:r w:rsidRPr="001C0F8A">
              <w:rPr>
                <w:rFonts w:cs="Arial"/>
                <w:sz w:val="20"/>
              </w:rPr>
              <w:t xml:space="preserve"> short presentation</w:t>
            </w:r>
            <w:r>
              <w:rPr>
                <w:rFonts w:cs="Arial"/>
                <w:sz w:val="20"/>
              </w:rPr>
              <w:t>s</w:t>
            </w:r>
            <w:r w:rsidRPr="001C0F8A">
              <w:rPr>
                <w:rFonts w:cs="Arial"/>
                <w:sz w:val="20"/>
              </w:rPr>
              <w:t xml:space="preserve"> (e.g. PowerPoint presentation slides with accompanying face-to-face delivery or real-time video, </w:t>
            </w:r>
            <w:r w:rsidR="00A42C96">
              <w:rPr>
                <w:rFonts w:cs="Arial"/>
                <w:sz w:val="20"/>
              </w:rPr>
              <w:t>in a simulated environment</w:t>
            </w:r>
            <w:r w:rsidRPr="001C0F8A">
              <w:rPr>
                <w:rFonts w:cs="Arial"/>
                <w:sz w:val="20"/>
              </w:rPr>
              <w:t xml:space="preserve"> arranged with your </w:t>
            </w:r>
            <w:r w:rsidR="007740C1">
              <w:rPr>
                <w:rFonts w:cs="Arial"/>
                <w:sz w:val="20"/>
              </w:rPr>
              <w:t>A</w:t>
            </w:r>
            <w:r w:rsidRPr="001C0F8A">
              <w:rPr>
                <w:rFonts w:cs="Arial"/>
                <w:sz w:val="20"/>
              </w:rPr>
              <w:t xml:space="preserve">ssessor) </w:t>
            </w:r>
            <w:r>
              <w:rPr>
                <w:rFonts w:cs="Arial"/>
                <w:sz w:val="20"/>
              </w:rPr>
              <w:t>about WHS consultation and participation</w:t>
            </w:r>
          </w:p>
          <w:p w14:paraId="0B185456" w14:textId="77777777" w:rsidR="007345DC" w:rsidRDefault="007345DC" w:rsidP="00FF4EFF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Seeking PCBU and worker feedback about WHS consultation and participation processes</w:t>
            </w:r>
          </w:p>
          <w:p w14:paraId="3F682AE7" w14:textId="77777777" w:rsidR="007345DC" w:rsidRDefault="007345DC" w:rsidP="00FF4EFF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Developing action plans to improve WHS consultation and participation arrangements</w:t>
            </w:r>
          </w:p>
          <w:p w14:paraId="1A42BA95" w14:textId="77777777" w:rsidR="007345DC" w:rsidRDefault="007345DC" w:rsidP="00FF4EFF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Monitoring and evaluating changed WHS consultation and participation arrangements</w:t>
            </w:r>
          </w:p>
          <w:p w14:paraId="0CFCB7BB" w14:textId="77777777" w:rsidR="007345DC" w:rsidRPr="00491932" w:rsidRDefault="007345DC" w:rsidP="00491932">
            <w:pPr>
              <w:jc w:val="left"/>
              <w:rPr>
                <w:rFonts w:cs="Arial"/>
                <w:sz w:val="20"/>
              </w:rPr>
            </w:pPr>
          </w:p>
          <w:p w14:paraId="56212CFE" w14:textId="77777777" w:rsidR="007345DC" w:rsidRPr="0067479F" w:rsidRDefault="007345DC" w:rsidP="007345DC">
            <w:pPr>
              <w:jc w:val="left"/>
              <w:rPr>
                <w:rFonts w:cs="Arial"/>
                <w:sz w:val="20"/>
              </w:rPr>
            </w:pPr>
            <w:r w:rsidRPr="0067479F">
              <w:rPr>
                <w:rFonts w:cs="Arial"/>
                <w:sz w:val="20"/>
              </w:rPr>
              <w:t xml:space="preserve">The participant is to submit the following evidence with this Practical Assessment sheet. </w:t>
            </w:r>
            <w:r>
              <w:rPr>
                <w:rFonts w:cs="Arial"/>
                <w:sz w:val="20"/>
              </w:rPr>
              <w:t>This includes:</w:t>
            </w:r>
          </w:p>
          <w:p w14:paraId="51C7DE9E" w14:textId="77777777" w:rsidR="007345DC" w:rsidRDefault="007345DC" w:rsidP="00FF4EFF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Presentation materials (e.g. PowerPoint) for PCBU and workers</w:t>
            </w:r>
          </w:p>
          <w:p w14:paraId="7BB44523" w14:textId="77777777" w:rsidR="007345DC" w:rsidRDefault="007345DC" w:rsidP="00FF4EFF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Action plans (original and modified)</w:t>
            </w:r>
          </w:p>
          <w:p w14:paraId="4DCD4594" w14:textId="77777777" w:rsidR="007345DC" w:rsidRDefault="007345DC" w:rsidP="00FF4EFF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Survey and data</w:t>
            </w:r>
          </w:p>
          <w:p w14:paraId="56F30DF7" w14:textId="77777777" w:rsidR="007345DC" w:rsidRDefault="007345DC" w:rsidP="00FF4EFF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Report of monitoring and evaluation findings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390479B6" w:rsidR="00FC083A" w:rsidRPr="000861CC" w:rsidRDefault="007345DC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Computer, Report template (HO1)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78A81F8D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7345DC">
              <w:t>Identifying WHS consultation and participation requirements</w:t>
            </w:r>
          </w:p>
        </w:tc>
      </w:tr>
      <w:tr w:rsidR="00DC54D7" w:rsidRPr="00696855" w14:paraId="3E1E16F1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397D110F" w:rsidR="00DC54D7" w:rsidRPr="007345DC" w:rsidRDefault="00DC54D7" w:rsidP="00DC54D7">
            <w:pPr>
              <w:pStyle w:val="331PASListTask1"/>
            </w:pPr>
            <w:bookmarkStart w:id="21" w:name="_Ref36106014"/>
            <w:bookmarkStart w:id="22" w:name="_Ref63687352"/>
            <w:r w:rsidRPr="007345DC">
              <w:t>Develop a presentation for the PBCU which explains</w:t>
            </w:r>
            <w:bookmarkEnd w:id="21"/>
            <w:r w:rsidRPr="007345DC">
              <w:t xml:space="preserve"> legal and organisational requirements regarding WHS consultation and participation – including duties, rights and responsibilities of the PCBU (and their officers) and workers.</w:t>
            </w:r>
            <w:bookmarkEnd w:id="22"/>
          </w:p>
        </w:tc>
        <w:permStart w:id="213411483" w:edGrp="everyone" w:displacedByCustomXml="next"/>
        <w:sdt>
          <w:sdtPr>
            <w:rPr>
              <w:rFonts w:cs="Arial"/>
              <w:sz w:val="36"/>
              <w:szCs w:val="36"/>
            </w:rPr>
            <w:id w:val="17900804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2D6C6D10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3411483" w:displacedByCustomXml="prev"/>
      </w:tr>
      <w:tr w:rsidR="00DC54D7" w:rsidRPr="00696855" w14:paraId="2575592D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62FA56" w14:textId="0E04416C" w:rsidR="00DC54D7" w:rsidRPr="007345DC" w:rsidRDefault="00DC54D7" w:rsidP="00DC54D7">
            <w:pPr>
              <w:pStyle w:val="331PASListTask1"/>
            </w:pPr>
            <w:bookmarkStart w:id="23" w:name="_Ref36106065"/>
            <w:r w:rsidRPr="007345DC">
              <w:t>Deliver presentation (in person/via live stream video).</w:t>
            </w:r>
            <w:bookmarkEnd w:id="23"/>
          </w:p>
        </w:tc>
        <w:permStart w:id="2042692317" w:edGrp="everyone" w:displacedByCustomXml="next"/>
        <w:sdt>
          <w:sdtPr>
            <w:rPr>
              <w:rFonts w:cs="Arial"/>
              <w:sz w:val="36"/>
              <w:szCs w:val="36"/>
            </w:rPr>
            <w:id w:val="1732343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30F3CD79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42692317" w:displacedByCustomXml="prev"/>
      </w:tr>
      <w:tr w:rsidR="00D95679" w:rsidRPr="005E24F1" w14:paraId="12CB5E6C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31EAF945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7345DC">
              <w:rPr>
                <w:rFonts w:cs="Arial"/>
                <w:b/>
                <w:sz w:val="20"/>
              </w:rPr>
              <w:t>Review existing processes</w:t>
            </w:r>
          </w:p>
        </w:tc>
      </w:tr>
      <w:tr w:rsidR="00DC54D7" w:rsidRPr="00696855" w14:paraId="7B32AF17" w14:textId="77777777" w:rsidTr="00A42C96">
        <w:trPr>
          <w:trHeight w:val="124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F0BC420" w14:textId="77777777" w:rsidR="00DC54D7" w:rsidRDefault="00DC54D7" w:rsidP="00DC54D7">
            <w:pPr>
              <w:pStyle w:val="332PASListTask1"/>
            </w:pPr>
            <w:bookmarkStart w:id="24" w:name="_Ref36106080"/>
            <w:r>
              <w:t>Seek PCBU feedback about meetings, as a current WHS consultation and participation process, considering:</w:t>
            </w:r>
            <w:bookmarkEnd w:id="24"/>
          </w:p>
          <w:p w14:paraId="216FCE3A" w14:textId="77777777" w:rsidR="00DC54D7" w:rsidRDefault="00DC54D7" w:rsidP="00DC54D7">
            <w:pPr>
              <w:pStyle w:val="ListParagraph"/>
              <w:keepNext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Effectiveness of WHS meetings</w:t>
            </w:r>
          </w:p>
          <w:p w14:paraId="6F46F384" w14:textId="77777777" w:rsidR="00DC54D7" w:rsidRDefault="00DC54D7" w:rsidP="00DC54D7">
            <w:pPr>
              <w:pStyle w:val="ListParagraph"/>
              <w:keepNext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Inconsistencies between current meeting processes and identified requirements for WHS consultation and participation </w:t>
            </w:r>
          </w:p>
          <w:p w14:paraId="1EF21AFF" w14:textId="75378DC7" w:rsidR="00DC54D7" w:rsidRPr="007345DC" w:rsidRDefault="00DC54D7" w:rsidP="00DC54D7">
            <w:pPr>
              <w:pStyle w:val="ListParagraph"/>
              <w:keepNext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 w:rsidRPr="007345DC">
              <w:rPr>
                <w:rFonts w:cs="Arial"/>
                <w:sz w:val="20"/>
              </w:rPr>
              <w:t>Areas for improvement</w:t>
            </w:r>
          </w:p>
        </w:tc>
        <w:permStart w:id="863398706" w:edGrp="everyone" w:displacedByCustomXml="next"/>
        <w:sdt>
          <w:sdtPr>
            <w:rPr>
              <w:rFonts w:cs="Arial"/>
              <w:sz w:val="36"/>
              <w:szCs w:val="36"/>
            </w:rPr>
            <w:id w:val="16171036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02603C" w14:textId="78B6C6EE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63398706" w:displacedByCustomXml="prev"/>
      </w:tr>
      <w:tr w:rsidR="00DC54D7" w:rsidRPr="00696855" w14:paraId="64FF72AB" w14:textId="77777777" w:rsidTr="00A42C96">
        <w:trPr>
          <w:trHeight w:val="1020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0FEEB9C2" w14:textId="77777777" w:rsidR="00DC54D7" w:rsidRPr="00582C4A" w:rsidRDefault="00DC54D7" w:rsidP="00DC54D7">
            <w:pPr>
              <w:pStyle w:val="332PASListTask1"/>
            </w:pPr>
            <w:bookmarkStart w:id="25" w:name="_Ref63687498"/>
            <w:bookmarkStart w:id="26" w:name="_Ref387224637"/>
            <w:r>
              <w:t>Wo</w:t>
            </w:r>
            <w:r w:rsidRPr="00582C4A">
              <w:t>rk with the PCBU to modify existing processes to achieve requirement improvements, considering:</w:t>
            </w:r>
            <w:bookmarkEnd w:id="25"/>
          </w:p>
          <w:p w14:paraId="238FC163" w14:textId="77777777" w:rsidR="00DC54D7" w:rsidRDefault="00DC54D7" w:rsidP="00DC54D7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 w:rsidRPr="00582C4A">
              <w:rPr>
                <w:rFonts w:cs="Arial"/>
                <w:sz w:val="20"/>
              </w:rPr>
              <w:t>Characteristics and composition of the workforce (e.g. Language, Literacy and Numeracy [LLN] skills, culture, gender, labour market/structure)</w:t>
            </w:r>
          </w:p>
          <w:p w14:paraId="627408A1" w14:textId="50D557A2" w:rsidR="00DC54D7" w:rsidRPr="007345DC" w:rsidRDefault="00DC54D7" w:rsidP="00DC54D7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 w:rsidRPr="007345DC">
              <w:rPr>
                <w:rFonts w:cs="Arial"/>
                <w:sz w:val="20"/>
              </w:rPr>
              <w:t>Existing WHS and other systems (including WHSMS)</w:t>
            </w:r>
          </w:p>
        </w:tc>
        <w:permStart w:id="39604626" w:edGrp="everyone" w:displacedByCustomXml="next"/>
        <w:sdt>
          <w:sdtPr>
            <w:rPr>
              <w:rFonts w:cs="Arial"/>
              <w:sz w:val="36"/>
              <w:szCs w:val="36"/>
            </w:rPr>
            <w:id w:val="7709845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187BEB52" w14:textId="25A013D1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9604626" w:displacedByCustomXml="prev"/>
      </w:tr>
      <w:tr w:rsidR="00DC54D7" w:rsidRPr="00696855" w14:paraId="656CD58E" w14:textId="77777777" w:rsidTr="00A42C96">
        <w:trPr>
          <w:trHeight w:val="1247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57498C7" w14:textId="77777777" w:rsidR="00DC54D7" w:rsidRDefault="00DC54D7" w:rsidP="00DC54D7">
            <w:pPr>
              <w:pStyle w:val="332PASListTask1"/>
            </w:pPr>
            <w:bookmarkStart w:id="27" w:name="_Ref63687540"/>
            <w:r>
              <w:t>With the PCBU, develop an action plan which outlines:</w:t>
            </w:r>
            <w:bookmarkEnd w:id="27"/>
          </w:p>
          <w:p w14:paraId="6515BEF7" w14:textId="77777777" w:rsidR="00DC54D7" w:rsidRDefault="00DC54D7" w:rsidP="00DC54D7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Resourcing requirements</w:t>
            </w:r>
          </w:p>
          <w:p w14:paraId="0E4BFE2C" w14:textId="77777777" w:rsidR="00DC54D7" w:rsidRDefault="00DC54D7" w:rsidP="00DC54D7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Roles and responsibilities</w:t>
            </w:r>
          </w:p>
          <w:p w14:paraId="14629BCE" w14:textId="77777777" w:rsidR="00DC54D7" w:rsidRDefault="00DC54D7" w:rsidP="00DC54D7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Training needs </w:t>
            </w:r>
          </w:p>
          <w:p w14:paraId="6427151D" w14:textId="77777777" w:rsidR="00DC54D7" w:rsidRDefault="00DC54D7" w:rsidP="00DC54D7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Timelines, including priorities for implementation</w:t>
            </w:r>
          </w:p>
          <w:p w14:paraId="36DEE7B5" w14:textId="699715AA" w:rsidR="00DC54D7" w:rsidRPr="007345DC" w:rsidRDefault="00DC54D7" w:rsidP="00DC54D7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 w:rsidRPr="007345DC">
              <w:rPr>
                <w:rFonts w:cs="Arial"/>
                <w:sz w:val="20"/>
              </w:rPr>
              <w:t>Positive performance indicators that will be used to determine effectiveness</w:t>
            </w:r>
          </w:p>
        </w:tc>
        <w:permStart w:id="668605202" w:edGrp="everyone" w:displacedByCustomXml="next"/>
        <w:sdt>
          <w:sdtPr>
            <w:rPr>
              <w:rFonts w:cs="Arial"/>
              <w:sz w:val="36"/>
              <w:szCs w:val="36"/>
            </w:rPr>
            <w:id w:val="3068957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206BDF93" w14:textId="1DFA8E4D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68605202" w:displacedByCustomXml="prev"/>
      </w:tr>
      <w:bookmarkEnd w:id="26"/>
      <w:tr w:rsidR="004E5C7F" w:rsidRPr="005E24F1" w14:paraId="2FD335BA" w14:textId="77777777" w:rsidTr="007345DC">
        <w:trPr>
          <w:trHeight w:val="305"/>
        </w:trPr>
        <w:tc>
          <w:tcPr>
            <w:tcW w:w="907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3825EC99" w:rsidR="004E5C7F" w:rsidRPr="004E1BC5" w:rsidRDefault="004E5C7F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3 </w:t>
            </w:r>
            <w:r w:rsidR="007345DC">
              <w:rPr>
                <w:rFonts w:cs="Arial"/>
                <w:b/>
                <w:sz w:val="20"/>
              </w:rPr>
              <w:t>Facilitate implementation of updated processes</w:t>
            </w:r>
          </w:p>
        </w:tc>
      </w:tr>
      <w:tr w:rsidR="00DC54D7" w:rsidRPr="00696855" w14:paraId="17FD64FE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C0FF6E" w14:textId="270B1D1E" w:rsidR="00DC54D7" w:rsidRPr="007345DC" w:rsidRDefault="00DC54D7" w:rsidP="00DC54D7">
            <w:pPr>
              <w:pStyle w:val="333PASListTask1"/>
            </w:pPr>
            <w:bookmarkStart w:id="28" w:name="_Ref63687565"/>
            <w:r w:rsidRPr="007345DC">
              <w:t>Develop a presentation for workers which explains updated meeting processes, as per the action plan.</w:t>
            </w:r>
            <w:bookmarkEnd w:id="28"/>
            <w:r w:rsidRPr="007345DC">
              <w:t xml:space="preserve"> </w:t>
            </w:r>
          </w:p>
        </w:tc>
        <w:permStart w:id="1429625914" w:edGrp="everyone" w:displacedByCustomXml="next"/>
        <w:sdt>
          <w:sdtPr>
            <w:rPr>
              <w:rFonts w:cs="Arial"/>
              <w:sz w:val="36"/>
              <w:szCs w:val="36"/>
            </w:rPr>
            <w:id w:val="-2931479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B13F728" w14:textId="4E7B3ACF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9625914" w:displacedByCustomXml="prev"/>
      </w:tr>
      <w:tr w:rsidR="00DC54D7" w:rsidRPr="00696855" w14:paraId="5B0A67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F18253C" w14:textId="7068D17A" w:rsidR="00DC54D7" w:rsidRPr="007345DC" w:rsidRDefault="00DC54D7" w:rsidP="00DC54D7">
            <w:pPr>
              <w:pStyle w:val="333PASListTask1"/>
            </w:pPr>
            <w:bookmarkStart w:id="29" w:name="_Ref35418579"/>
            <w:r w:rsidRPr="007345DC">
              <w:t>Deliver presentation (in person/via live stream video), demonstrating improved processes, and listen to your audience to respond appropriately to any questions.</w:t>
            </w:r>
            <w:bookmarkEnd w:id="29"/>
          </w:p>
        </w:tc>
        <w:permStart w:id="772475298" w:edGrp="everyone" w:displacedByCustomXml="next"/>
        <w:sdt>
          <w:sdtPr>
            <w:rPr>
              <w:rFonts w:cs="Arial"/>
              <w:sz w:val="36"/>
              <w:szCs w:val="36"/>
            </w:rPr>
            <w:id w:val="-786973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C595B26" w14:textId="1108330B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72475298" w:displacedByCustomXml="prev"/>
      </w:tr>
      <w:tr w:rsidR="00DC54D7" w:rsidRPr="00696855" w14:paraId="3B1A9D52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921D697" w14:textId="00391D66" w:rsidR="00DC54D7" w:rsidRPr="007345DC" w:rsidRDefault="00DC54D7" w:rsidP="00DC54D7">
            <w:pPr>
              <w:pStyle w:val="333PASListTask1"/>
            </w:pPr>
            <w:bookmarkStart w:id="30" w:name="_Ref63687592"/>
            <w:r w:rsidRPr="007345DC">
              <w:t>Seek worker feedback/adjustments to action plan.</w:t>
            </w:r>
            <w:bookmarkEnd w:id="30"/>
          </w:p>
        </w:tc>
        <w:permStart w:id="823750571" w:edGrp="everyone" w:displacedByCustomXml="next"/>
        <w:sdt>
          <w:sdtPr>
            <w:rPr>
              <w:rFonts w:cs="Arial"/>
              <w:sz w:val="36"/>
              <w:szCs w:val="36"/>
            </w:rPr>
            <w:id w:val="11308316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623234A6" w14:textId="5B300594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23750571" w:displacedByCustomXml="prev"/>
      </w:tr>
      <w:tr w:rsidR="00DC54D7" w:rsidRPr="00696855" w14:paraId="3976C818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712248A" w14:textId="2A299112" w:rsidR="00DC54D7" w:rsidRPr="007345DC" w:rsidRDefault="00DC54D7" w:rsidP="00DC54D7">
            <w:pPr>
              <w:pStyle w:val="333PASListTask1"/>
            </w:pPr>
            <w:bookmarkStart w:id="31" w:name="_Ref63687605"/>
            <w:r w:rsidRPr="007345DC">
              <w:t>Document improved processes (considering worker adjustments).</w:t>
            </w:r>
            <w:bookmarkEnd w:id="31"/>
          </w:p>
        </w:tc>
        <w:permStart w:id="1065633300" w:edGrp="everyone" w:displacedByCustomXml="next"/>
        <w:sdt>
          <w:sdtPr>
            <w:rPr>
              <w:rFonts w:cs="Arial"/>
              <w:sz w:val="36"/>
              <w:szCs w:val="36"/>
            </w:rPr>
            <w:id w:val="-11970858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5E107C20" w14:textId="7829D0FE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65633300" w:displacedByCustomXml="prev"/>
      </w:tr>
      <w:tr w:rsidR="00D95679" w:rsidRPr="005E24F1" w14:paraId="4485FC06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825866" w14:textId="202DC73E" w:rsidR="00D95679" w:rsidRPr="004E1BC5" w:rsidRDefault="00FB203E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FC083A" w:rsidRPr="004E1BC5">
              <w:rPr>
                <w:rFonts w:cs="Arial"/>
                <w:b/>
                <w:sz w:val="20"/>
              </w:rPr>
              <w:t xml:space="preserve"> </w:t>
            </w:r>
            <w:r w:rsidR="007345DC" w:rsidRPr="00854756">
              <w:rPr>
                <w:rFonts w:cs="Arial"/>
                <w:b/>
                <w:bCs/>
                <w:sz w:val="20"/>
              </w:rPr>
              <w:t>Monitor and evaluate updated processes</w:t>
            </w:r>
          </w:p>
        </w:tc>
      </w:tr>
      <w:tr w:rsidR="00DC54D7" w:rsidRPr="00696855" w14:paraId="09BC9689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3224A25" w14:textId="512EFD57" w:rsidR="00DC54D7" w:rsidRPr="00486541" w:rsidRDefault="00DC54D7" w:rsidP="00DC54D7">
            <w:pPr>
              <w:pStyle w:val="334PASListTask1"/>
            </w:pPr>
            <w:bookmarkStart w:id="32" w:name="_Ref63687609"/>
            <w:r>
              <w:t>Develop and distribute survey to determine effectiveness of updated meeting process (Note: Assessor may complete survey if simulated).</w:t>
            </w:r>
            <w:bookmarkEnd w:id="32"/>
          </w:p>
        </w:tc>
        <w:permStart w:id="1598770316" w:edGrp="everyone" w:displacedByCustomXml="next"/>
        <w:sdt>
          <w:sdtPr>
            <w:rPr>
              <w:rFonts w:cs="Arial"/>
              <w:sz w:val="36"/>
              <w:szCs w:val="36"/>
            </w:rPr>
            <w:id w:val="-16850444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358350B9" w14:textId="03C32DC4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98770316" w:displacedByCustomXml="prev"/>
      </w:tr>
      <w:tr w:rsidR="00DC54D7" w:rsidRPr="00696855" w14:paraId="325978F9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2E7CAA1" w14:textId="12B9D896" w:rsidR="00DC54D7" w:rsidRPr="00486541" w:rsidRDefault="00DC54D7" w:rsidP="00DC54D7">
            <w:pPr>
              <w:pStyle w:val="334PASListTask1"/>
            </w:pPr>
            <w:bookmarkStart w:id="33" w:name="_Ref63687649"/>
            <w:r>
              <w:t xml:space="preserve">Review survey data </w:t>
            </w:r>
            <w:proofErr w:type="gramStart"/>
            <w:r>
              <w:t>in light of</w:t>
            </w:r>
            <w:proofErr w:type="gramEnd"/>
            <w:r>
              <w:t xml:space="preserve"> positive performance indicators.</w:t>
            </w:r>
            <w:bookmarkEnd w:id="33"/>
          </w:p>
        </w:tc>
        <w:permStart w:id="593057888" w:edGrp="everyone" w:displacedByCustomXml="next"/>
        <w:sdt>
          <w:sdtPr>
            <w:rPr>
              <w:rFonts w:cs="Arial"/>
              <w:sz w:val="36"/>
              <w:szCs w:val="36"/>
            </w:rPr>
            <w:id w:val="-4783039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3155598E" w14:textId="5611CF13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93057888" w:displacedByCustomXml="prev"/>
      </w:tr>
      <w:tr w:rsidR="00DC54D7" w:rsidRPr="00696855" w14:paraId="5E6B5A9F" w14:textId="77777777" w:rsidTr="00B65039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7EB6AE22" w14:textId="77777777" w:rsidR="00DC54D7" w:rsidRDefault="00DC54D7" w:rsidP="00DC54D7">
            <w:pPr>
              <w:pStyle w:val="334PASListTask1"/>
            </w:pPr>
            <w:bookmarkStart w:id="34" w:name="_Ref63687653"/>
            <w:r>
              <w:t>Develop recommendations for improvement and develop an action plan which outlines:</w:t>
            </w:r>
            <w:bookmarkEnd w:id="34"/>
          </w:p>
          <w:p w14:paraId="41433EAB" w14:textId="77777777" w:rsidR="00DC54D7" w:rsidRDefault="00DC54D7" w:rsidP="00DC54D7">
            <w:pPr>
              <w:pStyle w:val="334PASListTask1"/>
              <w:numPr>
                <w:ilvl w:val="0"/>
                <w:numId w:val="29"/>
              </w:numPr>
            </w:pPr>
            <w:r>
              <w:t>Resourcing requirements</w:t>
            </w:r>
          </w:p>
          <w:p w14:paraId="4BC80AC0" w14:textId="77777777" w:rsidR="00DC54D7" w:rsidRDefault="00DC54D7" w:rsidP="00DC54D7">
            <w:pPr>
              <w:pStyle w:val="334PASListTask1"/>
              <w:numPr>
                <w:ilvl w:val="0"/>
                <w:numId w:val="29"/>
              </w:numPr>
            </w:pPr>
            <w:r>
              <w:t>Roles and responsibilities</w:t>
            </w:r>
          </w:p>
          <w:p w14:paraId="54513F6A" w14:textId="77777777" w:rsidR="00DC54D7" w:rsidRDefault="00DC54D7" w:rsidP="00DC54D7">
            <w:pPr>
              <w:pStyle w:val="334PASListTask1"/>
              <w:numPr>
                <w:ilvl w:val="0"/>
                <w:numId w:val="29"/>
              </w:numPr>
            </w:pPr>
            <w:r>
              <w:t xml:space="preserve">Training needs </w:t>
            </w:r>
          </w:p>
          <w:p w14:paraId="4BFAB347" w14:textId="77777777" w:rsidR="00DC54D7" w:rsidRDefault="00DC54D7" w:rsidP="00DC54D7">
            <w:pPr>
              <w:pStyle w:val="334PASListTask1"/>
              <w:numPr>
                <w:ilvl w:val="0"/>
                <w:numId w:val="29"/>
              </w:numPr>
            </w:pPr>
            <w:r>
              <w:t>Timelines, including priorities for implementation</w:t>
            </w:r>
          </w:p>
          <w:p w14:paraId="2D82C0E0" w14:textId="6BBC889A" w:rsidR="00DC54D7" w:rsidRPr="00486541" w:rsidRDefault="00DC54D7" w:rsidP="00DC54D7">
            <w:pPr>
              <w:pStyle w:val="334PASListTask1"/>
              <w:numPr>
                <w:ilvl w:val="0"/>
                <w:numId w:val="29"/>
              </w:numPr>
            </w:pPr>
            <w:r>
              <w:t>Positive performance indicators that will be used to determine effectiveness</w:t>
            </w:r>
          </w:p>
        </w:tc>
        <w:permStart w:id="213066707" w:edGrp="everyone" w:displacedByCustomXml="next"/>
        <w:sdt>
          <w:sdtPr>
            <w:rPr>
              <w:rFonts w:cs="Arial"/>
              <w:sz w:val="36"/>
              <w:szCs w:val="36"/>
            </w:rPr>
            <w:id w:val="1428608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0C2E11BE" w14:textId="4E91B3D2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3066707" w:displacedByCustomXml="prev"/>
      </w:tr>
      <w:tr w:rsidR="00DC54D7" w:rsidRPr="00696855" w14:paraId="022AAE25" w14:textId="77777777" w:rsidTr="007345D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5780733B" w14:textId="3AD165AB" w:rsidR="00DC54D7" w:rsidRPr="00486541" w:rsidRDefault="00DC54D7" w:rsidP="00DC54D7">
            <w:pPr>
              <w:pStyle w:val="334PASListTask1"/>
            </w:pPr>
            <w:bookmarkStart w:id="35" w:name="_Ref63687670"/>
            <w:r>
              <w:t>Summarise outcomes of monitoring and evaluation for PCBU in a report.</w:t>
            </w:r>
            <w:bookmarkEnd w:id="35"/>
            <w:r>
              <w:t xml:space="preserve"> </w:t>
            </w:r>
          </w:p>
        </w:tc>
        <w:permStart w:id="1112547795" w:edGrp="everyone" w:displacedByCustomXml="next"/>
        <w:sdt>
          <w:sdtPr>
            <w:rPr>
              <w:rFonts w:cs="Arial"/>
              <w:sz w:val="36"/>
              <w:szCs w:val="36"/>
            </w:rPr>
            <w:id w:val="-1923564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75D186BB" w14:textId="3E5E96B6" w:rsidR="00DC54D7" w:rsidRPr="004E1BC5" w:rsidRDefault="00DC54D7" w:rsidP="00DC54D7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2547795" w:displacedByCustomXml="prev"/>
      </w:tr>
    </w:tbl>
    <w:p w14:paraId="29687C40" w14:textId="77777777" w:rsidR="00D95679" w:rsidRDefault="00D95679" w:rsidP="00E572E5"/>
    <w:sectPr w:rsidR="00D95679" w:rsidSect="00420CDB">
      <w:headerReference w:type="even" r:id="rId19"/>
      <w:headerReference w:type="default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3D9A5E11" w:rsidR="006E5B7D" w:rsidRPr="00830749" w:rsidRDefault="00850241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270E9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30B3C381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17662" w:rsidRPr="00517662">
          <w:rPr>
            <w:rFonts w:ascii="Arial" w:hAnsi="Arial" w:cs="Arial"/>
            <w:b/>
            <w:sz w:val="16"/>
            <w:szCs w:val="16"/>
          </w:rPr>
          <w:t>v1-1_</w:t>
        </w:r>
        <w:r w:rsidR="007270E9">
          <w:rPr>
            <w:rFonts w:ascii="Arial" w:hAnsi="Arial" w:cs="Arial"/>
            <w:b/>
            <w:sz w:val="16"/>
            <w:szCs w:val="16"/>
          </w:rPr>
          <w:t>02/08</w:t>
        </w:r>
        <w:r w:rsidR="00517662" w:rsidRPr="00517662">
          <w:rPr>
            <w:rFonts w:ascii="Arial" w:hAnsi="Arial" w:cs="Arial"/>
            <w:b/>
            <w:sz w:val="16"/>
            <w:szCs w:val="16"/>
          </w:rPr>
          <w:t>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50241">
          <w:rPr>
            <w:rFonts w:ascii="Arial" w:hAnsi="Arial" w:cs="Arial"/>
            <w:b/>
            <w:bCs/>
            <w:noProof/>
            <w:sz w:val="16"/>
            <w:szCs w:val="16"/>
          </w:rPr>
          <w:t>8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0C0F7C4B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270E9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50241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6B56A07E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270E9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50241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20A5C49D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17662">
          <w:rPr>
            <w:rFonts w:ascii="Arial" w:hAnsi="Arial" w:cs="Arial"/>
            <w:b/>
            <w:sz w:val="16"/>
            <w:szCs w:val="16"/>
          </w:rPr>
          <w:t>BSBWHS522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7662">
          <w:rPr>
            <w:rFonts w:ascii="Arial" w:hAnsi="Arial" w:cs="Arial"/>
            <w:b/>
            <w:sz w:val="16"/>
            <w:szCs w:val="16"/>
          </w:rPr>
          <w:t>Manage WHS consultation and participation processes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2D39DCA2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17662" w:rsidRPr="00517662">
          <w:rPr>
            <w:rFonts w:ascii="Arial" w:hAnsi="Arial" w:cs="Arial"/>
            <w:b/>
            <w:sz w:val="16"/>
            <w:szCs w:val="16"/>
          </w:rPr>
          <w:t>BSBWHS522</w:t>
        </w:r>
      </w:sdtContent>
    </w:sdt>
    <w:r w:rsidRPr="0051766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7662" w:rsidRPr="00517662">
          <w:rPr>
            <w:rFonts w:ascii="Arial" w:hAnsi="Arial" w:cs="Arial"/>
            <w:b/>
            <w:sz w:val="16"/>
            <w:szCs w:val="16"/>
          </w:rPr>
          <w:t>Manage WHS consultation and participation processes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639F829F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17662">
          <w:rPr>
            <w:rFonts w:ascii="Arial" w:hAnsi="Arial" w:cs="Arial"/>
            <w:b/>
            <w:sz w:val="16"/>
            <w:szCs w:val="16"/>
          </w:rPr>
          <w:t>BSBWHS522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7662">
          <w:rPr>
            <w:rFonts w:ascii="Arial" w:hAnsi="Arial" w:cs="Arial"/>
            <w:b/>
            <w:sz w:val="16"/>
            <w:szCs w:val="16"/>
          </w:rPr>
          <w:t>Manage WHS consultation and participation processes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2D7229DF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17662">
          <w:rPr>
            <w:rFonts w:ascii="Arial" w:hAnsi="Arial" w:cs="Arial"/>
            <w:b/>
            <w:sz w:val="16"/>
            <w:szCs w:val="16"/>
          </w:rPr>
          <w:t>BSBWHS522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7662">
          <w:rPr>
            <w:rFonts w:ascii="Arial" w:hAnsi="Arial" w:cs="Arial"/>
            <w:b/>
            <w:sz w:val="16"/>
            <w:szCs w:val="16"/>
          </w:rPr>
          <w:t>Manage WHS consultation and participation processes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531605E2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17662">
          <w:rPr>
            <w:rFonts w:ascii="Arial" w:hAnsi="Arial" w:cs="Arial"/>
            <w:b/>
            <w:sz w:val="16"/>
            <w:szCs w:val="16"/>
          </w:rPr>
          <w:t>BSBWHS522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7662">
          <w:rPr>
            <w:rFonts w:ascii="Arial" w:hAnsi="Arial" w:cs="Arial"/>
            <w:b/>
            <w:sz w:val="16"/>
            <w:szCs w:val="16"/>
          </w:rPr>
          <w:t>Manage WHS consultation and participation processes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6D724F0E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17662">
          <w:rPr>
            <w:rFonts w:ascii="Arial" w:hAnsi="Arial" w:cs="Arial"/>
            <w:b/>
            <w:sz w:val="16"/>
            <w:szCs w:val="16"/>
          </w:rPr>
          <w:t>BSBWHS522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7662">
          <w:rPr>
            <w:rFonts w:ascii="Arial" w:hAnsi="Arial" w:cs="Arial"/>
            <w:b/>
            <w:sz w:val="16"/>
            <w:szCs w:val="16"/>
          </w:rPr>
          <w:t>Manage WHS consultation and participation processes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3872F5D0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17662">
          <w:rPr>
            <w:rFonts w:ascii="Arial" w:hAnsi="Arial" w:cs="Arial"/>
            <w:b/>
            <w:sz w:val="16"/>
            <w:szCs w:val="16"/>
          </w:rPr>
          <w:t>BSBWHS522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7662">
          <w:rPr>
            <w:rFonts w:ascii="Arial" w:hAnsi="Arial" w:cs="Arial"/>
            <w:b/>
            <w:sz w:val="16"/>
            <w:szCs w:val="16"/>
          </w:rPr>
          <w:t>Manage WHS consultation and participation processes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1A22E4C"/>
    <w:multiLevelType w:val="hybridMultilevel"/>
    <w:tmpl w:val="A0FA0EDE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9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0E635E"/>
    <w:multiLevelType w:val="hybridMultilevel"/>
    <w:tmpl w:val="9D2C4FE2"/>
    <w:lvl w:ilvl="0" w:tplc="F69C766C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6"/>
  </w:num>
  <w:num w:numId="2" w16cid:durableId="938607714">
    <w:abstractNumId w:val="26"/>
  </w:num>
  <w:num w:numId="3" w16cid:durableId="958145445">
    <w:abstractNumId w:val="12"/>
  </w:num>
  <w:num w:numId="4" w16cid:durableId="1196194321">
    <w:abstractNumId w:val="22"/>
  </w:num>
  <w:num w:numId="5" w16cid:durableId="1867134969">
    <w:abstractNumId w:val="21"/>
  </w:num>
  <w:num w:numId="6" w16cid:durableId="1025326758">
    <w:abstractNumId w:val="34"/>
  </w:num>
  <w:num w:numId="7" w16cid:durableId="1482577371">
    <w:abstractNumId w:val="9"/>
  </w:num>
  <w:num w:numId="8" w16cid:durableId="1085491312">
    <w:abstractNumId w:val="2"/>
  </w:num>
  <w:num w:numId="9" w16cid:durableId="1369525979">
    <w:abstractNumId w:val="19"/>
  </w:num>
  <w:num w:numId="10" w16cid:durableId="744459">
    <w:abstractNumId w:val="15"/>
  </w:num>
  <w:num w:numId="11" w16cid:durableId="255016049">
    <w:abstractNumId w:val="11"/>
  </w:num>
  <w:num w:numId="12" w16cid:durableId="926841987">
    <w:abstractNumId w:val="41"/>
  </w:num>
  <w:num w:numId="13" w16cid:durableId="1303079462">
    <w:abstractNumId w:val="31"/>
  </w:num>
  <w:num w:numId="14" w16cid:durableId="1959607258">
    <w:abstractNumId w:val="0"/>
  </w:num>
  <w:num w:numId="15" w16cid:durableId="788476904">
    <w:abstractNumId w:val="25"/>
  </w:num>
  <w:num w:numId="16" w16cid:durableId="738527274">
    <w:abstractNumId w:val="37"/>
  </w:num>
  <w:num w:numId="17" w16cid:durableId="347292598">
    <w:abstractNumId w:val="30"/>
  </w:num>
  <w:num w:numId="18" w16cid:durableId="775098443">
    <w:abstractNumId w:val="36"/>
  </w:num>
  <w:num w:numId="19" w16cid:durableId="246036738">
    <w:abstractNumId w:val="28"/>
  </w:num>
  <w:num w:numId="20" w16cid:durableId="1151870601">
    <w:abstractNumId w:val="38"/>
  </w:num>
  <w:num w:numId="21" w16cid:durableId="1397627776">
    <w:abstractNumId w:val="35"/>
  </w:num>
  <w:num w:numId="22" w16cid:durableId="519197551">
    <w:abstractNumId w:val="17"/>
  </w:num>
  <w:num w:numId="23" w16cid:durableId="459954404">
    <w:abstractNumId w:val="14"/>
  </w:num>
  <w:num w:numId="24" w16cid:durableId="1636257339">
    <w:abstractNumId w:val="32"/>
  </w:num>
  <w:num w:numId="25" w16cid:durableId="1829596198">
    <w:abstractNumId w:val="6"/>
  </w:num>
  <w:num w:numId="26" w16cid:durableId="457915608">
    <w:abstractNumId w:val="23"/>
  </w:num>
  <w:num w:numId="27" w16cid:durableId="578296080">
    <w:abstractNumId w:val="33"/>
  </w:num>
  <w:num w:numId="28" w16cid:durableId="123351251">
    <w:abstractNumId w:val="40"/>
  </w:num>
  <w:num w:numId="29" w16cid:durableId="702679882">
    <w:abstractNumId w:val="18"/>
  </w:num>
  <w:num w:numId="30" w16cid:durableId="1038431261">
    <w:abstractNumId w:val="3"/>
  </w:num>
  <w:num w:numId="31" w16cid:durableId="307560968">
    <w:abstractNumId w:val="7"/>
  </w:num>
  <w:num w:numId="32" w16cid:durableId="774328838">
    <w:abstractNumId w:val="13"/>
  </w:num>
  <w:num w:numId="33" w16cid:durableId="2078934712">
    <w:abstractNumId w:val="29"/>
  </w:num>
  <w:num w:numId="34" w16cid:durableId="2063215461">
    <w:abstractNumId w:val="4"/>
  </w:num>
  <w:num w:numId="35" w16cid:durableId="1225948930">
    <w:abstractNumId w:val="8"/>
  </w:num>
  <w:num w:numId="36" w16cid:durableId="1093861419">
    <w:abstractNumId w:val="39"/>
  </w:num>
  <w:num w:numId="37" w16cid:durableId="468668402">
    <w:abstractNumId w:val="1"/>
  </w:num>
  <w:num w:numId="38" w16cid:durableId="610556787">
    <w:abstractNumId w:val="5"/>
  </w:num>
  <w:num w:numId="39" w16cid:durableId="852914928">
    <w:abstractNumId w:val="27"/>
  </w:num>
  <w:num w:numId="40" w16cid:durableId="5911282">
    <w:abstractNumId w:val="24"/>
  </w:num>
  <w:num w:numId="41" w16cid:durableId="1032000225">
    <w:abstractNumId w:val="10"/>
  </w:num>
  <w:num w:numId="42" w16cid:durableId="811486303">
    <w:abstractNumId w:val="20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+36C0MAud2lj/erLj110PSDXnr+xb+sXqRBphOLHhRzZdS86hFy9iPxszVPwcrgob9KHPbNk9/pHogGZoK4v5A==" w:salt="XjSFEyIqEkM7uN8AiV3Yl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5B24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2727B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40A2E"/>
    <w:rsid w:val="00252300"/>
    <w:rsid w:val="00252494"/>
    <w:rsid w:val="00257541"/>
    <w:rsid w:val="0025778A"/>
    <w:rsid w:val="0026277F"/>
    <w:rsid w:val="00265A8F"/>
    <w:rsid w:val="0026676B"/>
    <w:rsid w:val="00267C62"/>
    <w:rsid w:val="00271B12"/>
    <w:rsid w:val="002724CB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268F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3E0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134F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B0094"/>
    <w:rsid w:val="003B0DC7"/>
    <w:rsid w:val="003B1730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3F5961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CDB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1932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25E2"/>
    <w:rsid w:val="004E3FB7"/>
    <w:rsid w:val="004E5C7F"/>
    <w:rsid w:val="004E6613"/>
    <w:rsid w:val="004E67D0"/>
    <w:rsid w:val="004E699E"/>
    <w:rsid w:val="004E7502"/>
    <w:rsid w:val="004E79AD"/>
    <w:rsid w:val="004F06CC"/>
    <w:rsid w:val="004F5F5B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7662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70E9"/>
    <w:rsid w:val="007317A7"/>
    <w:rsid w:val="00732F50"/>
    <w:rsid w:val="007339D1"/>
    <w:rsid w:val="00734157"/>
    <w:rsid w:val="00734580"/>
    <w:rsid w:val="007345DC"/>
    <w:rsid w:val="00740FE9"/>
    <w:rsid w:val="00741A18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40C1"/>
    <w:rsid w:val="007750F4"/>
    <w:rsid w:val="00775598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6C1D"/>
    <w:rsid w:val="008121F4"/>
    <w:rsid w:val="008133D3"/>
    <w:rsid w:val="00816758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0241"/>
    <w:rsid w:val="00855F97"/>
    <w:rsid w:val="00860AFB"/>
    <w:rsid w:val="008643F9"/>
    <w:rsid w:val="00864D30"/>
    <w:rsid w:val="00872007"/>
    <w:rsid w:val="008748CE"/>
    <w:rsid w:val="00875329"/>
    <w:rsid w:val="00876A4C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866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6391"/>
    <w:rsid w:val="009C7961"/>
    <w:rsid w:val="009D002B"/>
    <w:rsid w:val="009D06DA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C9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039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0187"/>
    <w:rsid w:val="00C41923"/>
    <w:rsid w:val="00C42B32"/>
    <w:rsid w:val="00C4308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1AF9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54D7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3731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4EF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082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9">
    <w:name w:val="Table Grid9"/>
    <w:basedOn w:val="TableNormal"/>
    <w:next w:val="TableGrid"/>
    <w:uiPriority w:val="39"/>
    <w:rsid w:val="007345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7345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7345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7345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7345DC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7345DC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7345DC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7345DC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7345DC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7345DC"/>
    <w:pPr>
      <w:numPr>
        <w:numId w:val="30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7345DC"/>
    <w:pPr>
      <w:numPr>
        <w:numId w:val="31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7345DC"/>
    <w:pPr>
      <w:numPr>
        <w:numId w:val="32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7345DC"/>
    <w:pPr>
      <w:numPr>
        <w:numId w:val="33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7345DC"/>
    <w:pPr>
      <w:numPr>
        <w:numId w:val="34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7345DC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7345DC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7345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7345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7345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7345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7345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CEF42FE8D4A4B27841E37078D102E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21B1AC-ED2B-4737-B0C9-C765477A66DF}"/>
      </w:docPartPr>
      <w:docPartBody>
        <w:p w:rsidR="00CE2A30" w:rsidRDefault="00CE2A30" w:rsidP="00CE2A30">
          <w:pPr>
            <w:pStyle w:val="3CEF42FE8D4A4B27841E37078D102E5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D8AB2908E9548D586A2BEAC595B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7BBF3F-B821-4024-8B26-F70C701B2C19}"/>
      </w:docPartPr>
      <w:docPartBody>
        <w:p w:rsidR="00CE2A30" w:rsidRDefault="00CE2A30" w:rsidP="00CE2A30">
          <w:pPr>
            <w:pStyle w:val="2D8AB2908E9548D586A2BEAC595B769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29BD07952544F25B937F1D34A685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510705-35C5-4658-9D60-C7C0DF55422D}"/>
      </w:docPartPr>
      <w:docPartBody>
        <w:p w:rsidR="00CE2A30" w:rsidRDefault="00CE2A30" w:rsidP="00CE2A30">
          <w:pPr>
            <w:pStyle w:val="C29BD07952544F25B937F1D34A685A7B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1E44F7C839A4BE083049CDB043DB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2A97D-755D-461F-B8C1-E6358F8B8A66}"/>
      </w:docPartPr>
      <w:docPartBody>
        <w:p w:rsidR="00CE2A30" w:rsidRDefault="00CE2A30" w:rsidP="00CE2A30">
          <w:pPr>
            <w:pStyle w:val="C1E44F7C839A4BE083049CDB043DB949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2C119CAEB9244DAB8ECE64847BBBE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E132A-D0A3-405E-BB31-1C204EEFB669}"/>
      </w:docPartPr>
      <w:docPartBody>
        <w:p w:rsidR="00CE2A30" w:rsidRDefault="00CE2A30" w:rsidP="00CE2A30">
          <w:pPr>
            <w:pStyle w:val="2C119CAEB9244DAB8ECE64847BBBE63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0825B6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24CB"/>
    <w:rsid w:val="00276B73"/>
    <w:rsid w:val="002A67A7"/>
    <w:rsid w:val="0034134F"/>
    <w:rsid w:val="003D7AF8"/>
    <w:rsid w:val="004E25E2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25866"/>
    <w:rsid w:val="009328B3"/>
    <w:rsid w:val="00955000"/>
    <w:rsid w:val="009662BC"/>
    <w:rsid w:val="00980089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E2A30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7628E"/>
    <w:rsid w:val="00FA7C23"/>
    <w:rsid w:val="00FB0158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2A30"/>
    <w:rPr>
      <w:color w:val="808080"/>
    </w:r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72EB2D731E32465583F6D58AD99C2DC5">
    <w:name w:val="72EB2D731E32465583F6D58AD99C2DC5"/>
    <w:rsid w:val="00E37314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3CEF42FE8D4A4B27841E37078D102E5C">
    <w:name w:val="3CEF42FE8D4A4B27841E37078D102E5C"/>
    <w:rsid w:val="00CE2A3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D8AB2908E9548D586A2BEAC595B7693">
    <w:name w:val="2D8AB2908E9548D586A2BEAC595B7693"/>
    <w:rsid w:val="00CE2A3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29BD07952544F25B937F1D34A685A7B">
    <w:name w:val="C29BD07952544F25B937F1D34A685A7B"/>
    <w:rsid w:val="00CE2A3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1E44F7C839A4BE083049CDB043DB949">
    <w:name w:val="C1E44F7C839A4BE083049CDB043DB949"/>
    <w:rsid w:val="00CE2A3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C119CAEB9244DAB8ECE64847BBBE639">
    <w:name w:val="2C119CAEB9244DAB8ECE64847BBBE639"/>
    <w:rsid w:val="00CE2A30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179</TotalTime>
  <Pages>18</Pages>
  <Words>3086</Words>
  <Characters>17594</Characters>
  <Application>Microsoft Office Word</Application>
  <DocSecurity>8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BSBWHS522</vt:lpstr>
    </vt:vector>
  </TitlesOfParts>
  <Company/>
  <LinksUpToDate>false</LinksUpToDate>
  <CharactersWithSpaces>20639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BSBWHS522</dc:title>
  <dc:subject>Manage WHS consultation and participation processes</dc:subject>
  <dc:creator>Author Name</dc:creator>
  <cp:lastModifiedBy>Jonathan Curro</cp:lastModifiedBy>
  <cp:revision>14</cp:revision>
  <cp:lastPrinted>2024-11-05T05:01:00Z</cp:lastPrinted>
  <dcterms:created xsi:type="dcterms:W3CDTF">2024-07-29T22:32:00Z</dcterms:created>
  <dcterms:modified xsi:type="dcterms:W3CDTF">2024-11-06T02:47:00Z</dcterms:modified>
  <cp:contentStatus>v1-1_02/08/2024</cp:contentStatus>
</cp:coreProperties>
</file>