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B32826" w14:textId="77777777" w:rsidR="00A844ED" w:rsidRPr="004932A4" w:rsidRDefault="00C96830"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05182122" w14:textId="77777777" w:rsidR="00A844ED" w:rsidRDefault="00C96830"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09BBDB57" w14:textId="77777777" w:rsidR="00A844ED" w:rsidRPr="004932A4" w:rsidRDefault="00A844ED" w:rsidP="00A844ED">
      <w:pPr>
        <w:pStyle w:val="01CSTCPLHeading1"/>
        <w:rPr>
          <w:szCs w:val="32"/>
        </w:rPr>
      </w:pPr>
      <w:r>
        <w:rPr>
          <w:szCs w:val="32"/>
        </w:rPr>
        <w:t>ASSESSMENT SUMMARY</w:t>
      </w:r>
    </w:p>
    <w:p w14:paraId="06DA3EBF" w14:textId="77777777" w:rsidR="00A844ED" w:rsidRPr="004C3241" w:rsidRDefault="00A844ED" w:rsidP="00A844ED">
      <w:pPr>
        <w:ind w:left="709" w:right="-24" w:hanging="709"/>
        <w:rPr>
          <w:rFonts w:ascii="Arial" w:hAnsi="Arial" w:cs="Arial"/>
          <w:b/>
          <w:sz w:val="20"/>
        </w:rPr>
      </w:pPr>
    </w:p>
    <w:p w14:paraId="7DA5EA51"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11B29D3" w14:textId="77777777" w:rsidR="00A844ED" w:rsidRPr="004C3241" w:rsidRDefault="00A844ED" w:rsidP="00A844ED">
      <w:pPr>
        <w:jc w:val="left"/>
        <w:rPr>
          <w:rFonts w:ascii="Arial" w:hAnsi="Arial" w:cs="Arial"/>
          <w:sz w:val="20"/>
        </w:rPr>
      </w:pPr>
    </w:p>
    <w:p w14:paraId="6A205BFE"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675FF07" w14:textId="77777777" w:rsidR="00A844ED" w:rsidRPr="004C3241" w:rsidRDefault="00A844ED" w:rsidP="00A844ED">
      <w:pPr>
        <w:jc w:val="left"/>
        <w:rPr>
          <w:rFonts w:ascii="Arial" w:hAnsi="Arial" w:cs="Arial"/>
          <w:sz w:val="20"/>
        </w:rPr>
      </w:pPr>
    </w:p>
    <w:p w14:paraId="27C5B4FE"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6BD3B14" w14:textId="77777777" w:rsidR="00A844ED" w:rsidRPr="004C3241" w:rsidRDefault="00A844ED" w:rsidP="00A844ED">
      <w:pPr>
        <w:jc w:val="left"/>
        <w:rPr>
          <w:rFonts w:ascii="Arial" w:hAnsi="Arial" w:cs="Arial"/>
          <w:sz w:val="20"/>
        </w:rPr>
      </w:pPr>
    </w:p>
    <w:p w14:paraId="0490610F"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1E83A6B" w14:textId="77777777" w:rsidR="00A844ED" w:rsidRDefault="00A844ED" w:rsidP="00A844ED">
      <w:pPr>
        <w:jc w:val="left"/>
        <w:rPr>
          <w:rFonts w:ascii="Arial" w:hAnsi="Arial" w:cs="Arial"/>
          <w:sz w:val="20"/>
        </w:rPr>
      </w:pPr>
    </w:p>
    <w:p w14:paraId="3515D6AA"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164191D9" w14:textId="77777777" w:rsidTr="00D5102B">
        <w:trPr>
          <w:trHeight w:val="397"/>
        </w:trPr>
        <w:tc>
          <w:tcPr>
            <w:tcW w:w="3681" w:type="dxa"/>
            <w:shd w:val="clear" w:color="auto" w:fill="D9D9D9" w:themeFill="background1" w:themeFillShade="D9"/>
            <w:vAlign w:val="center"/>
          </w:tcPr>
          <w:p w14:paraId="21D90FA7" w14:textId="77777777" w:rsidR="00A844ED" w:rsidRPr="004C3241" w:rsidRDefault="00A844ED" w:rsidP="00D5102B">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1F3A2F9E" w14:textId="3BD46775" w:rsidR="00A844ED" w:rsidRPr="00455CC3" w:rsidRDefault="00FC1058" w:rsidP="00D5102B">
            <w:pPr>
              <w:jc w:val="left"/>
              <w:rPr>
                <w:rFonts w:ascii="Arial" w:hAnsi="Arial" w:cs="Arial"/>
                <w:sz w:val="22"/>
              </w:rPr>
            </w:pPr>
            <w:permStart w:id="1769425573" w:edGrp="everyone"/>
            <w:r>
              <w:rPr>
                <w:rFonts w:ascii="Arial" w:hAnsi="Arial" w:cs="Arial"/>
                <w:sz w:val="22"/>
              </w:rPr>
              <w:t>Micheal Dawkins</w:t>
            </w:r>
            <w:permEnd w:id="1769425573"/>
          </w:p>
        </w:tc>
      </w:tr>
    </w:tbl>
    <w:p w14:paraId="6C84F650" w14:textId="77777777" w:rsidR="00A844ED" w:rsidRDefault="00A844ED" w:rsidP="00A844ED">
      <w:pPr>
        <w:jc w:val="left"/>
        <w:rPr>
          <w:rFonts w:ascii="Arial" w:hAnsi="Arial" w:cs="Arial"/>
          <w:sz w:val="20"/>
        </w:rPr>
      </w:pPr>
    </w:p>
    <w:p w14:paraId="43EA5C04"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395BAFD9" w14:textId="77777777" w:rsidTr="00D5102B">
        <w:trPr>
          <w:trHeight w:val="283"/>
        </w:trPr>
        <w:tc>
          <w:tcPr>
            <w:tcW w:w="3681" w:type="dxa"/>
            <w:shd w:val="clear" w:color="auto" w:fill="000000" w:themeFill="text1"/>
            <w:vAlign w:val="center"/>
          </w:tcPr>
          <w:p w14:paraId="10D8D029" w14:textId="77777777" w:rsidR="00A844ED" w:rsidRPr="004C3241" w:rsidRDefault="00A844ED" w:rsidP="00D5102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8B66C0A" w14:textId="77777777" w:rsidR="00A844ED" w:rsidRPr="004C3241" w:rsidRDefault="00A844ED" w:rsidP="00D5102B">
            <w:pPr>
              <w:jc w:val="left"/>
              <w:rPr>
                <w:rFonts w:ascii="Arial" w:hAnsi="Arial" w:cs="Arial"/>
                <w:b/>
                <w:sz w:val="20"/>
              </w:rPr>
            </w:pPr>
            <w:r w:rsidRPr="004C3241">
              <w:rPr>
                <w:rFonts w:ascii="Arial" w:hAnsi="Arial" w:cs="Arial"/>
                <w:b/>
                <w:sz w:val="20"/>
              </w:rPr>
              <w:t xml:space="preserve">Assessment Results </w:t>
            </w:r>
          </w:p>
        </w:tc>
      </w:tr>
      <w:tr w:rsidR="00A844ED" w:rsidRPr="004C3241" w14:paraId="2E05275F" w14:textId="77777777" w:rsidTr="00D5102B">
        <w:trPr>
          <w:trHeight w:val="454"/>
        </w:trPr>
        <w:tc>
          <w:tcPr>
            <w:tcW w:w="3681" w:type="dxa"/>
            <w:shd w:val="clear" w:color="auto" w:fill="D9D9D9" w:themeFill="background1" w:themeFillShade="D9"/>
            <w:vAlign w:val="center"/>
          </w:tcPr>
          <w:p w14:paraId="0D75E71C" w14:textId="77777777" w:rsidR="00A844ED" w:rsidRPr="004C3241" w:rsidRDefault="00A844ED" w:rsidP="00D5102B">
            <w:pPr>
              <w:jc w:val="left"/>
              <w:rPr>
                <w:rFonts w:ascii="Arial" w:hAnsi="Arial" w:cs="Arial"/>
                <w:sz w:val="20"/>
              </w:rPr>
            </w:pPr>
            <w:r w:rsidRPr="004C3241">
              <w:rPr>
                <w:rFonts w:ascii="Arial" w:hAnsi="Arial" w:cs="Arial"/>
                <w:sz w:val="20"/>
              </w:rPr>
              <w:t>Theory Exam</w:t>
            </w:r>
          </w:p>
        </w:tc>
        <w:tc>
          <w:tcPr>
            <w:tcW w:w="2667" w:type="dxa"/>
            <w:vAlign w:val="center"/>
          </w:tcPr>
          <w:p w14:paraId="7F2FD763" w14:textId="77777777" w:rsidR="00A844ED" w:rsidRPr="004C3241" w:rsidRDefault="00C96830" w:rsidP="00D5102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91772298" w:edGrp="everyone"/>
                <w:r w:rsidR="00A844ED" w:rsidRPr="004C3241">
                  <w:rPr>
                    <w:rFonts w:ascii="Arial" w:hAnsi="Arial" w:cs="Arial"/>
                    <w:sz w:val="20"/>
                  </w:rPr>
                  <w:sym w:font="Wingdings" w:char="F0A8"/>
                </w:r>
                <w:permEnd w:id="191772298"/>
              </w:sdtContent>
            </w:sdt>
            <w:r w:rsidR="00A844ED" w:rsidRPr="004C3241">
              <w:rPr>
                <w:rFonts w:ascii="Arial" w:hAnsi="Arial" w:cs="Arial"/>
                <w:sz w:val="20"/>
              </w:rPr>
              <w:t xml:space="preserve"> Satisfactory </w:t>
            </w:r>
          </w:p>
        </w:tc>
        <w:permStart w:id="1195790873" w:edGrp="everyone"/>
        <w:tc>
          <w:tcPr>
            <w:tcW w:w="2668" w:type="dxa"/>
            <w:vAlign w:val="center"/>
          </w:tcPr>
          <w:p w14:paraId="6966F656" w14:textId="77777777" w:rsidR="00A844ED" w:rsidRPr="004C3241" w:rsidRDefault="00C96830" w:rsidP="00D5102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1195790873"/>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648ED65B" w14:textId="77777777" w:rsidTr="00D5102B">
        <w:trPr>
          <w:trHeight w:val="454"/>
        </w:trPr>
        <w:tc>
          <w:tcPr>
            <w:tcW w:w="3681" w:type="dxa"/>
            <w:shd w:val="clear" w:color="auto" w:fill="D9D9D9" w:themeFill="background1" w:themeFillShade="D9"/>
            <w:vAlign w:val="center"/>
          </w:tcPr>
          <w:p w14:paraId="16C43118" w14:textId="77777777" w:rsidR="00A844ED" w:rsidRPr="004C3241" w:rsidRDefault="00A844ED" w:rsidP="00D5102B">
            <w:pPr>
              <w:jc w:val="left"/>
              <w:rPr>
                <w:rFonts w:ascii="Arial" w:hAnsi="Arial" w:cs="Arial"/>
                <w:sz w:val="20"/>
              </w:rPr>
            </w:pPr>
            <w:r w:rsidRPr="004C3241">
              <w:rPr>
                <w:rFonts w:ascii="Arial" w:hAnsi="Arial" w:cs="Arial"/>
                <w:sz w:val="20"/>
              </w:rPr>
              <w:t>Practical Assessment</w:t>
            </w:r>
          </w:p>
        </w:tc>
        <w:tc>
          <w:tcPr>
            <w:tcW w:w="2667" w:type="dxa"/>
            <w:vAlign w:val="center"/>
          </w:tcPr>
          <w:p w14:paraId="7F9C276D" w14:textId="77777777" w:rsidR="00A844ED" w:rsidRPr="004C3241" w:rsidRDefault="00C96830" w:rsidP="00D5102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188641553" w:edGrp="everyone"/>
                <w:r w:rsidR="00A844ED">
                  <w:rPr>
                    <w:rFonts w:ascii="Arial" w:hAnsi="Arial" w:cs="Arial"/>
                    <w:sz w:val="20"/>
                  </w:rPr>
                  <w:sym w:font="Wingdings" w:char="F0A8"/>
                </w:r>
                <w:permEnd w:id="1188641553"/>
              </w:sdtContent>
            </w:sdt>
            <w:r w:rsidR="00A844ED" w:rsidRPr="004C3241">
              <w:rPr>
                <w:rFonts w:ascii="Arial" w:hAnsi="Arial" w:cs="Arial"/>
                <w:sz w:val="20"/>
              </w:rPr>
              <w:t xml:space="preserve"> Satisfactory </w:t>
            </w:r>
          </w:p>
        </w:tc>
        <w:tc>
          <w:tcPr>
            <w:tcW w:w="2668" w:type="dxa"/>
            <w:vAlign w:val="center"/>
          </w:tcPr>
          <w:p w14:paraId="24A18C44" w14:textId="77777777" w:rsidR="00A844ED" w:rsidRPr="004C3241" w:rsidRDefault="00C96830" w:rsidP="00D5102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27543012" w:edGrp="everyone"/>
                <w:r w:rsidR="00A844ED" w:rsidRPr="004C3241">
                  <w:rPr>
                    <w:rFonts w:ascii="Arial" w:hAnsi="Arial" w:cs="Arial"/>
                    <w:sz w:val="20"/>
                  </w:rPr>
                  <w:sym w:font="Wingdings" w:char="F0A8"/>
                </w:r>
                <w:permEnd w:id="727543012"/>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3EEABB7A" w14:textId="77777777" w:rsidTr="00D5102B">
        <w:trPr>
          <w:trHeight w:val="454"/>
        </w:trPr>
        <w:tc>
          <w:tcPr>
            <w:tcW w:w="3681" w:type="dxa"/>
            <w:shd w:val="clear" w:color="auto" w:fill="000000" w:themeFill="text1"/>
            <w:vAlign w:val="center"/>
          </w:tcPr>
          <w:p w14:paraId="56C2501A" w14:textId="77777777" w:rsidR="00A844ED" w:rsidRPr="004C3241" w:rsidRDefault="00A844ED" w:rsidP="00D5102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5185449" w:edGrp="everyone"/>
        <w:tc>
          <w:tcPr>
            <w:tcW w:w="2667" w:type="dxa"/>
            <w:vAlign w:val="center"/>
          </w:tcPr>
          <w:p w14:paraId="7787D6A0" w14:textId="77777777" w:rsidR="00A844ED" w:rsidRPr="004C3241" w:rsidRDefault="00C96830" w:rsidP="00D5102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105185449"/>
            <w:r w:rsidR="00A844ED" w:rsidRPr="004C3241">
              <w:rPr>
                <w:rFonts w:ascii="Arial" w:hAnsi="Arial" w:cs="Arial"/>
                <w:b/>
                <w:sz w:val="20"/>
              </w:rPr>
              <w:t xml:space="preserve"> Competent</w:t>
            </w:r>
          </w:p>
        </w:tc>
        <w:tc>
          <w:tcPr>
            <w:tcW w:w="2668" w:type="dxa"/>
            <w:vAlign w:val="center"/>
          </w:tcPr>
          <w:p w14:paraId="3141A885" w14:textId="77777777" w:rsidR="00A844ED" w:rsidRPr="004C3241" w:rsidRDefault="00C96830" w:rsidP="00D5102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65766147" w:edGrp="everyone"/>
                <w:r w:rsidR="00A844ED" w:rsidRPr="004C3241">
                  <w:rPr>
                    <w:rFonts w:ascii="Arial" w:hAnsi="Arial" w:cs="Arial"/>
                    <w:b/>
                    <w:sz w:val="20"/>
                  </w:rPr>
                  <w:sym w:font="Wingdings" w:char="F0A8"/>
                </w:r>
                <w:permEnd w:id="2065766147"/>
              </w:sdtContent>
            </w:sdt>
            <w:r w:rsidR="00A844ED" w:rsidRPr="004C3241">
              <w:rPr>
                <w:rFonts w:ascii="Arial" w:hAnsi="Arial" w:cs="Arial"/>
                <w:b/>
                <w:sz w:val="20"/>
              </w:rPr>
              <w:t xml:space="preserve"> Not Yet Competent</w:t>
            </w:r>
          </w:p>
        </w:tc>
      </w:tr>
    </w:tbl>
    <w:p w14:paraId="4E2703E6" w14:textId="77777777" w:rsidR="00A844ED" w:rsidRDefault="00A844ED" w:rsidP="00A844ED">
      <w:pPr>
        <w:jc w:val="left"/>
        <w:rPr>
          <w:rFonts w:ascii="Arial" w:hAnsi="Arial" w:cs="Arial"/>
          <w:sz w:val="20"/>
        </w:rPr>
      </w:pPr>
    </w:p>
    <w:p w14:paraId="49CD5A75"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228BE7DC" w14:textId="77777777" w:rsidTr="00D5102B">
        <w:trPr>
          <w:trHeight w:val="397"/>
        </w:trPr>
        <w:tc>
          <w:tcPr>
            <w:tcW w:w="3681" w:type="dxa"/>
            <w:shd w:val="clear" w:color="auto" w:fill="D9D9D9" w:themeFill="background1" w:themeFillShade="D9"/>
            <w:vAlign w:val="center"/>
          </w:tcPr>
          <w:p w14:paraId="6614146A" w14:textId="77777777" w:rsidR="00A844ED" w:rsidRPr="004C3241" w:rsidRDefault="00A844ED" w:rsidP="00D5102B">
            <w:pPr>
              <w:jc w:val="left"/>
              <w:rPr>
                <w:rFonts w:ascii="Arial" w:hAnsi="Arial" w:cs="Arial"/>
                <w:sz w:val="20"/>
              </w:rPr>
            </w:pPr>
            <w:r w:rsidRPr="004C3241">
              <w:rPr>
                <w:rFonts w:ascii="Arial" w:hAnsi="Arial" w:cs="Arial"/>
                <w:sz w:val="20"/>
              </w:rPr>
              <w:t>Assessor Name</w:t>
            </w:r>
          </w:p>
        </w:tc>
        <w:tc>
          <w:tcPr>
            <w:tcW w:w="5335" w:type="dxa"/>
            <w:vAlign w:val="center"/>
          </w:tcPr>
          <w:p w14:paraId="2B602583" w14:textId="77777777" w:rsidR="00A844ED" w:rsidRPr="00455CC3" w:rsidRDefault="00A844ED" w:rsidP="00D5102B">
            <w:pPr>
              <w:jc w:val="left"/>
              <w:rPr>
                <w:rFonts w:ascii="Arial" w:hAnsi="Arial" w:cs="Arial"/>
                <w:sz w:val="22"/>
              </w:rPr>
            </w:pPr>
            <w:permStart w:id="1430339826" w:edGrp="everyone"/>
            <w:permEnd w:id="1430339826"/>
          </w:p>
        </w:tc>
      </w:tr>
      <w:tr w:rsidR="00A844ED" w:rsidRPr="004C3241" w14:paraId="1119AD62" w14:textId="77777777" w:rsidTr="00D5102B">
        <w:trPr>
          <w:trHeight w:val="680"/>
        </w:trPr>
        <w:tc>
          <w:tcPr>
            <w:tcW w:w="3681" w:type="dxa"/>
            <w:shd w:val="clear" w:color="auto" w:fill="D9D9D9" w:themeFill="background1" w:themeFillShade="D9"/>
            <w:vAlign w:val="center"/>
          </w:tcPr>
          <w:p w14:paraId="6C4AB185" w14:textId="77777777" w:rsidR="00A844ED" w:rsidRPr="004C3241" w:rsidRDefault="00A844ED" w:rsidP="00D5102B">
            <w:pPr>
              <w:jc w:val="left"/>
              <w:rPr>
                <w:rFonts w:ascii="Arial" w:hAnsi="Arial" w:cs="Arial"/>
                <w:sz w:val="20"/>
              </w:rPr>
            </w:pPr>
            <w:r w:rsidRPr="004C3241">
              <w:rPr>
                <w:rFonts w:ascii="Arial" w:hAnsi="Arial" w:cs="Arial"/>
                <w:sz w:val="20"/>
              </w:rPr>
              <w:t>Assessor Signature</w:t>
            </w:r>
          </w:p>
        </w:tc>
        <w:permStart w:id="1642290164" w:edGrp="everyone" w:displacedByCustomXml="next"/>
        <w:sdt>
          <w:sdtPr>
            <w:rPr>
              <w:rFonts w:ascii="Arial" w:hAnsi="Arial" w:cs="Arial"/>
              <w:sz w:val="22"/>
              <w:szCs w:val="22"/>
            </w:rPr>
            <w:id w:val="909501784"/>
            <w:showingPlcHdr/>
            <w:picture/>
          </w:sdtPr>
          <w:sdtContent>
            <w:tc>
              <w:tcPr>
                <w:tcW w:w="5335" w:type="dxa"/>
                <w:vAlign w:val="center"/>
              </w:tcPr>
              <w:p w14:paraId="088929EA" w14:textId="77777777" w:rsidR="00A844ED" w:rsidRPr="004C3241" w:rsidRDefault="00A844ED" w:rsidP="00D5102B">
                <w:pPr>
                  <w:jc w:val="left"/>
                  <w:rPr>
                    <w:rFonts w:ascii="Arial" w:hAnsi="Arial" w:cs="Arial"/>
                    <w:sz w:val="20"/>
                  </w:rPr>
                </w:pPr>
                <w:r w:rsidRPr="00553DDB">
                  <w:rPr>
                    <w:rFonts w:ascii="Arial" w:hAnsi="Arial" w:cs="Arial"/>
                    <w:noProof/>
                    <w:sz w:val="22"/>
                    <w:szCs w:val="22"/>
                    <w:lang w:eastAsia="en-AU"/>
                  </w:rPr>
                  <w:drawing>
                    <wp:inline distT="0" distB="0" distL="0" distR="0" wp14:anchorId="4C78E5EF" wp14:editId="5519D06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42290164" w:displacedByCustomXml="prev"/>
      </w:tr>
      <w:tr w:rsidR="00A844ED" w:rsidRPr="004C3241" w14:paraId="64CAB590" w14:textId="77777777" w:rsidTr="00D5102B">
        <w:trPr>
          <w:trHeight w:val="397"/>
        </w:trPr>
        <w:tc>
          <w:tcPr>
            <w:tcW w:w="3681" w:type="dxa"/>
            <w:shd w:val="clear" w:color="auto" w:fill="D9D9D9" w:themeFill="background1" w:themeFillShade="D9"/>
            <w:vAlign w:val="center"/>
          </w:tcPr>
          <w:p w14:paraId="211D44FF" w14:textId="77777777" w:rsidR="00A844ED" w:rsidRPr="004C3241" w:rsidRDefault="00A844ED" w:rsidP="00D5102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2598326" w:edGrp="everyone"/>
        <w:tc>
          <w:tcPr>
            <w:tcW w:w="5335" w:type="dxa"/>
            <w:tcBorders>
              <w:top w:val="nil"/>
              <w:left w:val="nil"/>
              <w:bottom w:val="single" w:sz="8" w:space="0" w:color="auto"/>
              <w:right w:val="single" w:sz="4" w:space="0" w:color="auto"/>
            </w:tcBorders>
            <w:vAlign w:val="center"/>
          </w:tcPr>
          <w:p w14:paraId="7AECAD8B" w14:textId="77777777" w:rsidR="00A844ED" w:rsidRPr="00DD7A44" w:rsidRDefault="00C96830" w:rsidP="00D5102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202598326"/>
          </w:p>
        </w:tc>
      </w:tr>
    </w:tbl>
    <w:p w14:paraId="4FA4501F"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6DA283EF" w14:textId="77777777" w:rsidR="00A844ED" w:rsidRPr="004932A4" w:rsidRDefault="00C96830"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0EAC5D64" w14:textId="77777777" w:rsidR="00A844ED" w:rsidRPr="004932A4" w:rsidRDefault="00C96830"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058778A8"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124F6A82" w14:textId="77777777" w:rsidTr="00D5102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92C88C4" w14:textId="77777777" w:rsidR="00A844ED" w:rsidRDefault="00A844ED" w:rsidP="00D5102B">
            <w:pPr>
              <w:ind w:right="-24"/>
              <w:jc w:val="center"/>
              <w:rPr>
                <w:rFonts w:ascii="Arial" w:hAnsi="Arial" w:cs="Arial"/>
                <w:b/>
                <w:szCs w:val="24"/>
              </w:rPr>
            </w:pPr>
            <w:r w:rsidRPr="0032118C">
              <w:rPr>
                <w:rFonts w:ascii="Arial" w:hAnsi="Arial" w:cs="Arial"/>
                <w:b/>
                <w:szCs w:val="24"/>
              </w:rPr>
              <w:t>THEORY EXAM INSTRUCTIONS</w:t>
            </w:r>
          </w:p>
          <w:p w14:paraId="7C87A8D5" w14:textId="77777777" w:rsidR="00A844ED" w:rsidRPr="0032118C" w:rsidRDefault="00A844ED" w:rsidP="00D5102B">
            <w:pPr>
              <w:ind w:right="-24"/>
              <w:jc w:val="center"/>
              <w:rPr>
                <w:rFonts w:ascii="Arial" w:hAnsi="Arial" w:cs="Arial"/>
                <w:b/>
                <w:szCs w:val="24"/>
              </w:rPr>
            </w:pPr>
          </w:p>
          <w:p w14:paraId="7B64E737" w14:textId="77777777" w:rsidR="00A844ED" w:rsidRPr="0032118C" w:rsidRDefault="00A844ED" w:rsidP="00D5102B">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907224A" w14:textId="77777777" w:rsidR="00A844ED" w:rsidRPr="0032118C" w:rsidRDefault="00A844ED" w:rsidP="00D5102B">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1BB4DB8" w14:textId="77777777" w:rsidR="00A844ED" w:rsidRPr="0032118C" w:rsidRDefault="00A844ED" w:rsidP="00D5102B">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9A167B5" w14:textId="77777777" w:rsidR="00A844ED" w:rsidRDefault="00A844ED" w:rsidP="00D5102B">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01458C1" w14:textId="77777777" w:rsidR="00A844ED" w:rsidRPr="0032118C" w:rsidRDefault="00A844ED" w:rsidP="00D5102B">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79DC154" w14:textId="77777777" w:rsidR="00A844ED" w:rsidRDefault="00A844ED" w:rsidP="00D5102B">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A0E657E" w14:textId="77777777" w:rsidR="00A844ED" w:rsidRPr="0032118C" w:rsidRDefault="00A844ED" w:rsidP="00D5102B">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5587289" w14:textId="77777777" w:rsidR="00A844ED" w:rsidRPr="0032118C" w:rsidRDefault="00A844ED" w:rsidP="00D5102B">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D2EAA7D" w14:textId="77777777" w:rsidR="00A844ED" w:rsidRPr="00923E1E" w:rsidRDefault="00A844ED" w:rsidP="00D5102B">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B5C2B0" w14:textId="77777777" w:rsidR="00A844ED" w:rsidRDefault="00A844ED" w:rsidP="00A844ED">
      <w:pPr>
        <w:ind w:right="-24"/>
        <w:rPr>
          <w:rFonts w:ascii="Arial" w:hAnsi="Arial" w:cs="Arial"/>
          <w:sz w:val="22"/>
          <w:szCs w:val="22"/>
        </w:rPr>
      </w:pPr>
    </w:p>
    <w:p w14:paraId="56FA9C06"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510BE636" w14:textId="77777777" w:rsidTr="00D5102B">
        <w:tc>
          <w:tcPr>
            <w:tcW w:w="2552" w:type="dxa"/>
            <w:tcBorders>
              <w:top w:val="nil"/>
              <w:left w:val="nil"/>
              <w:bottom w:val="nil"/>
              <w:right w:val="nil"/>
            </w:tcBorders>
          </w:tcPr>
          <w:p w14:paraId="674073F6" w14:textId="77777777" w:rsidR="00A844ED" w:rsidRPr="001C4084" w:rsidRDefault="00A844ED" w:rsidP="00D5102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AD7FC8" w14:textId="3DA29550" w:rsidR="00A844ED" w:rsidRPr="001C4084" w:rsidRDefault="00FC1058" w:rsidP="00D5102B">
            <w:pPr>
              <w:ind w:right="-24"/>
              <w:rPr>
                <w:rFonts w:ascii="Arial" w:hAnsi="Arial" w:cs="Arial"/>
                <w:sz w:val="22"/>
                <w:szCs w:val="22"/>
              </w:rPr>
            </w:pPr>
            <w:permStart w:id="36402323" w:edGrp="everyone"/>
            <w:r>
              <w:rPr>
                <w:rFonts w:ascii="Arial" w:hAnsi="Arial" w:cs="Arial"/>
                <w:sz w:val="22"/>
                <w:szCs w:val="22"/>
              </w:rPr>
              <w:t>Micheal Dawkins</w:t>
            </w:r>
            <w:permEnd w:id="36402323"/>
          </w:p>
        </w:tc>
      </w:tr>
      <w:tr w:rsidR="00A844ED" w:rsidRPr="004E05D0" w14:paraId="6E1155B7" w14:textId="77777777" w:rsidTr="00D5102B">
        <w:tc>
          <w:tcPr>
            <w:tcW w:w="2552" w:type="dxa"/>
            <w:tcBorders>
              <w:top w:val="nil"/>
              <w:left w:val="nil"/>
              <w:bottom w:val="nil"/>
              <w:right w:val="nil"/>
            </w:tcBorders>
          </w:tcPr>
          <w:p w14:paraId="508B7531" w14:textId="77777777" w:rsidR="00A844ED" w:rsidRPr="004E05D0" w:rsidRDefault="00A844ED" w:rsidP="00D5102B">
            <w:pPr>
              <w:ind w:right="-24"/>
              <w:rPr>
                <w:rFonts w:ascii="Arial" w:hAnsi="Arial" w:cs="Arial"/>
                <w:sz w:val="10"/>
                <w:szCs w:val="10"/>
              </w:rPr>
            </w:pPr>
          </w:p>
        </w:tc>
        <w:tc>
          <w:tcPr>
            <w:tcW w:w="6520" w:type="dxa"/>
            <w:tcBorders>
              <w:top w:val="single" w:sz="8" w:space="0" w:color="auto"/>
              <w:left w:val="nil"/>
              <w:bottom w:val="nil"/>
              <w:right w:val="nil"/>
            </w:tcBorders>
          </w:tcPr>
          <w:p w14:paraId="111BAEE6" w14:textId="77777777" w:rsidR="00A844ED" w:rsidRPr="004E05D0" w:rsidRDefault="00A844ED" w:rsidP="00D5102B">
            <w:pPr>
              <w:ind w:right="-24"/>
              <w:rPr>
                <w:rFonts w:ascii="Arial" w:hAnsi="Arial" w:cs="Arial"/>
                <w:sz w:val="10"/>
                <w:szCs w:val="10"/>
              </w:rPr>
            </w:pPr>
          </w:p>
        </w:tc>
      </w:tr>
      <w:tr w:rsidR="00A844ED" w:rsidRPr="00830749" w14:paraId="77E9F202" w14:textId="77777777" w:rsidTr="00D5102B">
        <w:tc>
          <w:tcPr>
            <w:tcW w:w="2552" w:type="dxa"/>
            <w:tcBorders>
              <w:top w:val="nil"/>
              <w:left w:val="nil"/>
              <w:bottom w:val="nil"/>
              <w:right w:val="nil"/>
            </w:tcBorders>
          </w:tcPr>
          <w:p w14:paraId="2A12351C" w14:textId="77777777" w:rsidR="00A844ED" w:rsidRPr="001C4084" w:rsidRDefault="00A844ED" w:rsidP="00D5102B">
            <w:pPr>
              <w:ind w:right="-24"/>
              <w:rPr>
                <w:rFonts w:ascii="Arial" w:hAnsi="Arial" w:cs="Arial"/>
                <w:sz w:val="22"/>
                <w:szCs w:val="22"/>
              </w:rPr>
            </w:pPr>
            <w:r>
              <w:rPr>
                <w:rFonts w:ascii="Arial" w:hAnsi="Arial" w:cs="Arial"/>
                <w:sz w:val="22"/>
                <w:szCs w:val="22"/>
              </w:rPr>
              <w:t>Participant signature</w:t>
            </w:r>
          </w:p>
        </w:tc>
        <w:permStart w:id="1171877543"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178C2EBE" w14:textId="77777777" w:rsidR="00A844ED" w:rsidRPr="00DD7A44" w:rsidRDefault="00A844ED" w:rsidP="00D5102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A5DADD4" wp14:editId="56E27BC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71877543" w:displacedByCustomXml="prev"/>
      </w:tr>
      <w:tr w:rsidR="00A844ED" w:rsidRPr="00830749" w14:paraId="40EA61F2" w14:textId="77777777" w:rsidTr="00D5102B">
        <w:tc>
          <w:tcPr>
            <w:tcW w:w="2552" w:type="dxa"/>
            <w:tcBorders>
              <w:top w:val="nil"/>
              <w:left w:val="nil"/>
              <w:bottom w:val="nil"/>
              <w:right w:val="nil"/>
            </w:tcBorders>
          </w:tcPr>
          <w:p w14:paraId="64F61F66" w14:textId="77777777" w:rsidR="00A844ED" w:rsidRDefault="00A844ED" w:rsidP="00D5102B">
            <w:pPr>
              <w:ind w:right="-24"/>
              <w:rPr>
                <w:rFonts w:ascii="Arial" w:hAnsi="Arial" w:cs="Arial"/>
                <w:sz w:val="22"/>
                <w:szCs w:val="22"/>
              </w:rPr>
            </w:pPr>
          </w:p>
        </w:tc>
        <w:tc>
          <w:tcPr>
            <w:tcW w:w="6520" w:type="dxa"/>
            <w:tcBorders>
              <w:top w:val="single" w:sz="8" w:space="0" w:color="auto"/>
              <w:left w:val="nil"/>
              <w:bottom w:val="nil"/>
              <w:right w:val="nil"/>
            </w:tcBorders>
          </w:tcPr>
          <w:p w14:paraId="511F82D1" w14:textId="77777777" w:rsidR="00A844ED" w:rsidRPr="001C4084" w:rsidRDefault="00A844ED" w:rsidP="00D5102B">
            <w:pPr>
              <w:ind w:right="-24"/>
              <w:rPr>
                <w:rFonts w:ascii="Arial" w:hAnsi="Arial" w:cs="Arial"/>
                <w:sz w:val="22"/>
                <w:szCs w:val="22"/>
              </w:rPr>
            </w:pPr>
          </w:p>
        </w:tc>
      </w:tr>
      <w:tr w:rsidR="00A844ED" w:rsidRPr="0077428E" w14:paraId="229A5E3D" w14:textId="77777777" w:rsidTr="00D5102B">
        <w:tc>
          <w:tcPr>
            <w:tcW w:w="2552" w:type="dxa"/>
            <w:tcBorders>
              <w:top w:val="nil"/>
              <w:left w:val="nil"/>
              <w:bottom w:val="nil"/>
              <w:right w:val="nil"/>
            </w:tcBorders>
          </w:tcPr>
          <w:p w14:paraId="7ABC4878" w14:textId="77777777" w:rsidR="00A844ED" w:rsidRPr="0077428E" w:rsidRDefault="00A844ED" w:rsidP="00D5102B">
            <w:pPr>
              <w:ind w:right="-24"/>
              <w:rPr>
                <w:rFonts w:ascii="Arial" w:hAnsi="Arial" w:cs="Arial"/>
                <w:sz w:val="22"/>
                <w:szCs w:val="22"/>
              </w:rPr>
            </w:pPr>
            <w:r w:rsidRPr="0077428E">
              <w:rPr>
                <w:rFonts w:ascii="Arial" w:hAnsi="Arial" w:cs="Arial"/>
                <w:sz w:val="22"/>
                <w:szCs w:val="22"/>
              </w:rPr>
              <w:t>Date</w:t>
            </w:r>
          </w:p>
        </w:tc>
        <w:permStart w:id="1112437552" w:edGrp="everyone" w:displacedByCustomXml="next"/>
        <w:sdt>
          <w:sdtPr>
            <w:rPr>
              <w:rFonts w:ascii="Arial" w:hAnsi="Arial" w:cs="Arial"/>
              <w:sz w:val="22"/>
              <w:szCs w:val="22"/>
            </w:rPr>
            <w:id w:val="1824854710"/>
            <w:placeholder>
              <w:docPart w:val="1E11A6D093BA4D6B992C38C125365314"/>
            </w:placeholder>
            <w:date w:fullDate="2020-10-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4350F58" w14:textId="477A45F1" w:rsidR="00A844ED" w:rsidRPr="00DD7A44" w:rsidRDefault="00FC1058" w:rsidP="00D5102B">
                <w:pPr>
                  <w:ind w:right="-24"/>
                  <w:rPr>
                    <w:rFonts w:ascii="Arial" w:hAnsi="Arial" w:cs="Arial"/>
                    <w:sz w:val="22"/>
                    <w:szCs w:val="22"/>
                  </w:rPr>
                </w:pPr>
                <w:r>
                  <w:rPr>
                    <w:rFonts w:ascii="Arial" w:hAnsi="Arial" w:cs="Arial"/>
                    <w:sz w:val="22"/>
                    <w:szCs w:val="22"/>
                  </w:rPr>
                  <w:t>22/10/2020</w:t>
                </w:r>
              </w:p>
            </w:tc>
          </w:sdtContent>
        </w:sdt>
        <w:permEnd w:id="1112437552" w:displacedByCustomXml="prev"/>
      </w:tr>
    </w:tbl>
    <w:p w14:paraId="171E17A4" w14:textId="77777777" w:rsidR="00A844ED" w:rsidRDefault="00A844ED" w:rsidP="00A844ED">
      <w:pPr>
        <w:ind w:right="-24"/>
        <w:rPr>
          <w:rFonts w:ascii="Arial" w:hAnsi="Arial" w:cs="Arial"/>
          <w:sz w:val="22"/>
          <w:szCs w:val="22"/>
        </w:rPr>
      </w:pPr>
    </w:p>
    <w:p w14:paraId="787D9B02"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5AC0E2D0" w14:textId="77777777" w:rsidTr="00D5102B">
        <w:tc>
          <w:tcPr>
            <w:tcW w:w="2552" w:type="dxa"/>
            <w:tcBorders>
              <w:top w:val="nil"/>
              <w:left w:val="nil"/>
              <w:bottom w:val="nil"/>
              <w:right w:val="nil"/>
            </w:tcBorders>
          </w:tcPr>
          <w:p w14:paraId="05B090EB" w14:textId="77777777" w:rsidR="00A844ED" w:rsidRPr="0032118C" w:rsidRDefault="00A844ED" w:rsidP="00D5102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1B43E24" w14:textId="77777777" w:rsidR="00A844ED" w:rsidRPr="0032118C" w:rsidRDefault="00A844ED" w:rsidP="00D5102B">
            <w:pPr>
              <w:ind w:right="-24"/>
              <w:rPr>
                <w:rFonts w:ascii="Arial" w:hAnsi="Arial" w:cs="Arial"/>
                <w:sz w:val="22"/>
                <w:szCs w:val="22"/>
              </w:rPr>
            </w:pPr>
            <w:permStart w:id="224027210" w:edGrp="everyone"/>
            <w:permEnd w:id="224027210"/>
          </w:p>
        </w:tc>
      </w:tr>
      <w:tr w:rsidR="00A844ED" w:rsidRPr="004E05D0" w14:paraId="2B6AAD18" w14:textId="77777777" w:rsidTr="00D5102B">
        <w:trPr>
          <w:trHeight w:val="113"/>
        </w:trPr>
        <w:tc>
          <w:tcPr>
            <w:tcW w:w="2552" w:type="dxa"/>
            <w:tcBorders>
              <w:top w:val="nil"/>
              <w:left w:val="nil"/>
              <w:bottom w:val="nil"/>
              <w:right w:val="nil"/>
            </w:tcBorders>
          </w:tcPr>
          <w:p w14:paraId="34CA2971" w14:textId="77777777" w:rsidR="00A844ED" w:rsidRPr="004E05D0" w:rsidRDefault="00A844ED" w:rsidP="00D5102B">
            <w:pPr>
              <w:ind w:right="-24"/>
              <w:rPr>
                <w:rFonts w:ascii="Arial" w:hAnsi="Arial" w:cs="Arial"/>
                <w:sz w:val="10"/>
                <w:szCs w:val="10"/>
              </w:rPr>
            </w:pPr>
          </w:p>
        </w:tc>
        <w:tc>
          <w:tcPr>
            <w:tcW w:w="6520" w:type="dxa"/>
            <w:tcBorders>
              <w:top w:val="single" w:sz="8" w:space="0" w:color="auto"/>
              <w:left w:val="nil"/>
              <w:bottom w:val="nil"/>
              <w:right w:val="nil"/>
            </w:tcBorders>
          </w:tcPr>
          <w:p w14:paraId="4AA4B2C3" w14:textId="77777777" w:rsidR="00A844ED" w:rsidRPr="004E05D0" w:rsidRDefault="00A844ED" w:rsidP="00D5102B">
            <w:pPr>
              <w:ind w:right="-24"/>
              <w:rPr>
                <w:rFonts w:ascii="Arial" w:hAnsi="Arial" w:cs="Arial"/>
                <w:sz w:val="10"/>
                <w:szCs w:val="10"/>
              </w:rPr>
            </w:pPr>
          </w:p>
        </w:tc>
      </w:tr>
      <w:tr w:rsidR="00A844ED" w:rsidRPr="0032118C" w14:paraId="1013B0D4" w14:textId="77777777" w:rsidTr="00D5102B">
        <w:tc>
          <w:tcPr>
            <w:tcW w:w="2552" w:type="dxa"/>
            <w:tcBorders>
              <w:top w:val="nil"/>
              <w:left w:val="nil"/>
              <w:bottom w:val="nil"/>
              <w:right w:val="nil"/>
            </w:tcBorders>
          </w:tcPr>
          <w:p w14:paraId="367F4BC9" w14:textId="77777777" w:rsidR="00A844ED" w:rsidRPr="0032118C" w:rsidRDefault="00A844ED" w:rsidP="00D5102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198271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C8B1E3C" w14:textId="77777777" w:rsidR="00A844ED" w:rsidRPr="00DD7A44" w:rsidRDefault="00A844ED" w:rsidP="00D5102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B25781" wp14:editId="59D3D92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1982711" w:displacedByCustomXml="prev"/>
      </w:tr>
      <w:tr w:rsidR="00A844ED" w:rsidRPr="0032118C" w14:paraId="5016B51C" w14:textId="77777777" w:rsidTr="00D5102B">
        <w:tc>
          <w:tcPr>
            <w:tcW w:w="2552" w:type="dxa"/>
            <w:tcBorders>
              <w:top w:val="nil"/>
              <w:left w:val="nil"/>
              <w:bottom w:val="nil"/>
              <w:right w:val="nil"/>
            </w:tcBorders>
          </w:tcPr>
          <w:p w14:paraId="5E735E00" w14:textId="77777777" w:rsidR="00A844ED" w:rsidRDefault="00A844ED" w:rsidP="00D5102B">
            <w:pPr>
              <w:ind w:right="-24"/>
              <w:rPr>
                <w:rFonts w:ascii="Arial" w:hAnsi="Arial" w:cs="Arial"/>
                <w:sz w:val="22"/>
                <w:szCs w:val="22"/>
              </w:rPr>
            </w:pPr>
          </w:p>
        </w:tc>
        <w:tc>
          <w:tcPr>
            <w:tcW w:w="6520" w:type="dxa"/>
            <w:tcBorders>
              <w:top w:val="single" w:sz="8" w:space="0" w:color="auto"/>
              <w:left w:val="nil"/>
              <w:bottom w:val="nil"/>
              <w:right w:val="nil"/>
            </w:tcBorders>
          </w:tcPr>
          <w:p w14:paraId="0AEA0D8E" w14:textId="77777777" w:rsidR="00A844ED" w:rsidRPr="0032118C" w:rsidRDefault="00A844ED" w:rsidP="00D5102B">
            <w:pPr>
              <w:ind w:right="-24"/>
              <w:rPr>
                <w:rFonts w:ascii="Arial" w:hAnsi="Arial" w:cs="Arial"/>
                <w:sz w:val="22"/>
                <w:szCs w:val="22"/>
              </w:rPr>
            </w:pPr>
          </w:p>
        </w:tc>
      </w:tr>
      <w:tr w:rsidR="00A844ED" w:rsidRPr="0077428E" w14:paraId="7AA7A2C0" w14:textId="77777777" w:rsidTr="00D5102B">
        <w:tc>
          <w:tcPr>
            <w:tcW w:w="2552" w:type="dxa"/>
            <w:tcBorders>
              <w:top w:val="nil"/>
              <w:left w:val="nil"/>
              <w:bottom w:val="nil"/>
              <w:right w:val="nil"/>
            </w:tcBorders>
          </w:tcPr>
          <w:p w14:paraId="122ED9AD" w14:textId="77777777" w:rsidR="00A844ED" w:rsidRPr="0077428E" w:rsidRDefault="00A844ED" w:rsidP="00D5102B">
            <w:pPr>
              <w:ind w:right="-24"/>
              <w:rPr>
                <w:rFonts w:ascii="Arial" w:hAnsi="Arial" w:cs="Arial"/>
                <w:sz w:val="22"/>
                <w:szCs w:val="22"/>
              </w:rPr>
            </w:pPr>
            <w:r w:rsidRPr="0077428E">
              <w:rPr>
                <w:rFonts w:ascii="Arial" w:hAnsi="Arial" w:cs="Arial"/>
                <w:sz w:val="22"/>
                <w:szCs w:val="22"/>
              </w:rPr>
              <w:t>Date</w:t>
            </w:r>
          </w:p>
        </w:tc>
        <w:permStart w:id="387211117" w:edGrp="everyone"/>
        <w:tc>
          <w:tcPr>
            <w:tcW w:w="6520" w:type="dxa"/>
            <w:tcBorders>
              <w:top w:val="nil"/>
              <w:left w:val="nil"/>
              <w:bottom w:val="single" w:sz="8" w:space="0" w:color="auto"/>
              <w:right w:val="nil"/>
            </w:tcBorders>
          </w:tcPr>
          <w:p w14:paraId="2A6187E8" w14:textId="77777777" w:rsidR="00A844ED" w:rsidRPr="00DD7A44" w:rsidRDefault="00C96830" w:rsidP="00D5102B">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387211117"/>
          </w:p>
        </w:tc>
      </w:tr>
    </w:tbl>
    <w:p w14:paraId="0C1B86EE" w14:textId="77777777" w:rsidR="00A844ED" w:rsidRPr="0077428E" w:rsidRDefault="00A844ED" w:rsidP="00A844ED">
      <w:pPr>
        <w:ind w:right="-24"/>
        <w:rPr>
          <w:rFonts w:ascii="Arial" w:hAnsi="Arial" w:cs="Arial"/>
          <w:sz w:val="22"/>
          <w:szCs w:val="22"/>
        </w:rPr>
      </w:pPr>
    </w:p>
    <w:p w14:paraId="17141096"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1976A663" w14:textId="77777777" w:rsidTr="00D5102B">
        <w:trPr>
          <w:trHeight w:val="217"/>
          <w:jc w:val="center"/>
        </w:trPr>
        <w:tc>
          <w:tcPr>
            <w:tcW w:w="2528" w:type="dxa"/>
            <w:shd w:val="clear" w:color="auto" w:fill="F3F3F3"/>
            <w:vAlign w:val="center"/>
          </w:tcPr>
          <w:p w14:paraId="77CCFFD7" w14:textId="77777777" w:rsidR="00A844ED" w:rsidRPr="004932A4" w:rsidRDefault="00A844ED" w:rsidP="00D5102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E7FC189" w14:textId="77777777" w:rsidR="00A844ED" w:rsidRPr="004932A4" w:rsidRDefault="00A844ED" w:rsidP="00D5102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63063EF" w14:textId="77777777" w:rsidR="00A844ED" w:rsidRPr="004932A4" w:rsidRDefault="00A844ED" w:rsidP="00D5102B">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6BA1CE5D" w14:textId="77777777" w:rsidTr="00D5102B">
        <w:trPr>
          <w:cantSplit/>
          <w:jc w:val="center"/>
        </w:trPr>
        <w:tc>
          <w:tcPr>
            <w:tcW w:w="2528" w:type="dxa"/>
            <w:vMerge w:val="restart"/>
            <w:vAlign w:val="center"/>
          </w:tcPr>
          <w:p w14:paraId="77D9E047" w14:textId="77777777" w:rsidR="00A844ED" w:rsidRPr="004932A4" w:rsidRDefault="00A844ED" w:rsidP="00D5102B">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7C7E0C75" w14:textId="77777777" w:rsidR="00A844ED" w:rsidRPr="004932A4" w:rsidRDefault="00A844ED" w:rsidP="00D5102B">
            <w:pPr>
              <w:ind w:right="-24"/>
              <w:jc w:val="center"/>
              <w:rPr>
                <w:rFonts w:ascii="Arial" w:hAnsi="Arial" w:cs="Arial"/>
                <w:sz w:val="22"/>
                <w:szCs w:val="22"/>
              </w:rPr>
            </w:pPr>
            <w:permStart w:id="1147079798" w:edGrp="everyone"/>
            <w:permEnd w:id="1147079798"/>
          </w:p>
        </w:tc>
        <w:tc>
          <w:tcPr>
            <w:tcW w:w="1346" w:type="dxa"/>
            <w:vAlign w:val="center"/>
          </w:tcPr>
          <w:p w14:paraId="0AB0F0B3" w14:textId="77777777" w:rsidR="00A844ED" w:rsidRPr="004932A4" w:rsidRDefault="00A844ED" w:rsidP="00D5102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10EB0CF" w14:textId="77777777" w:rsidR="00A844ED" w:rsidRPr="004932A4" w:rsidRDefault="00A844ED" w:rsidP="00D5102B">
            <w:pPr>
              <w:ind w:right="-24"/>
              <w:jc w:val="center"/>
              <w:rPr>
                <w:rFonts w:ascii="Arial" w:hAnsi="Arial" w:cs="Arial"/>
                <w:sz w:val="22"/>
                <w:szCs w:val="22"/>
              </w:rPr>
            </w:pPr>
            <w:r>
              <w:rPr>
                <w:rFonts w:ascii="Arial" w:hAnsi="Arial" w:cs="Arial"/>
                <w:sz w:val="22"/>
                <w:szCs w:val="22"/>
              </w:rPr>
              <w:t>Not Yet Satisfactory</w:t>
            </w:r>
          </w:p>
        </w:tc>
      </w:tr>
      <w:tr w:rsidR="00A844ED" w:rsidRPr="004932A4" w14:paraId="10B3EF4F" w14:textId="77777777" w:rsidTr="00D5102B">
        <w:trPr>
          <w:cantSplit/>
          <w:trHeight w:val="454"/>
          <w:jc w:val="center"/>
        </w:trPr>
        <w:tc>
          <w:tcPr>
            <w:tcW w:w="2528" w:type="dxa"/>
            <w:vMerge/>
            <w:vAlign w:val="center"/>
          </w:tcPr>
          <w:p w14:paraId="3976A578" w14:textId="77777777" w:rsidR="00A844ED" w:rsidRPr="004932A4" w:rsidRDefault="00A844ED" w:rsidP="00D5102B">
            <w:pPr>
              <w:ind w:right="-24"/>
              <w:jc w:val="center"/>
              <w:rPr>
                <w:rFonts w:ascii="Arial" w:hAnsi="Arial" w:cs="Arial"/>
                <w:sz w:val="22"/>
                <w:szCs w:val="22"/>
              </w:rPr>
            </w:pPr>
          </w:p>
        </w:tc>
        <w:tc>
          <w:tcPr>
            <w:tcW w:w="2411" w:type="dxa"/>
            <w:vMerge/>
            <w:vAlign w:val="center"/>
          </w:tcPr>
          <w:p w14:paraId="17B6C4CA" w14:textId="77777777" w:rsidR="00A844ED" w:rsidRPr="004932A4" w:rsidRDefault="00A844ED" w:rsidP="00D5102B">
            <w:pPr>
              <w:ind w:right="-24"/>
              <w:jc w:val="center"/>
              <w:rPr>
                <w:rFonts w:ascii="Arial" w:hAnsi="Arial" w:cs="Arial"/>
                <w:sz w:val="22"/>
                <w:szCs w:val="22"/>
              </w:rPr>
            </w:pPr>
          </w:p>
        </w:tc>
        <w:permStart w:id="486424363" w:edGrp="everyone"/>
        <w:tc>
          <w:tcPr>
            <w:tcW w:w="1346" w:type="dxa"/>
            <w:vAlign w:val="center"/>
          </w:tcPr>
          <w:p w14:paraId="59A824D7" w14:textId="77777777" w:rsidR="00A844ED" w:rsidRPr="00533511" w:rsidRDefault="00C96830" w:rsidP="00D5102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486424363"/>
          </w:p>
        </w:tc>
        <w:permStart w:id="1251505908" w:edGrp="everyone"/>
        <w:tc>
          <w:tcPr>
            <w:tcW w:w="1347" w:type="dxa"/>
            <w:vAlign w:val="center"/>
          </w:tcPr>
          <w:p w14:paraId="229A336F" w14:textId="77777777" w:rsidR="00A844ED" w:rsidRPr="00533511" w:rsidRDefault="00C96830" w:rsidP="00D5102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25150590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60F36DD3" w14:textId="77777777" w:rsidTr="00D5102B">
        <w:tc>
          <w:tcPr>
            <w:tcW w:w="9057" w:type="dxa"/>
            <w:shd w:val="clear" w:color="auto" w:fill="D9D9D9" w:themeFill="background1" w:themeFillShade="D9"/>
          </w:tcPr>
          <w:p w14:paraId="61F07633" w14:textId="77777777" w:rsidR="00A844ED" w:rsidRPr="000C0B14" w:rsidRDefault="00A844ED" w:rsidP="00D5102B">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3E51D934" w14:textId="77777777" w:rsidTr="00D5102B">
        <w:trPr>
          <w:trHeight w:val="13433"/>
        </w:trPr>
        <w:tc>
          <w:tcPr>
            <w:tcW w:w="9057" w:type="dxa"/>
          </w:tcPr>
          <w:p w14:paraId="75C915AF" w14:textId="77777777" w:rsidR="00A844ED" w:rsidRPr="000C0B14" w:rsidRDefault="00A844ED" w:rsidP="00D5102B">
            <w:pPr>
              <w:rPr>
                <w:rFonts w:ascii="Arial" w:hAnsi="Arial" w:cs="Arial"/>
                <w:szCs w:val="24"/>
              </w:rPr>
            </w:pPr>
            <w:permStart w:id="2044427075" w:edGrp="everyone"/>
            <w:permEnd w:id="2044427075"/>
          </w:p>
        </w:tc>
      </w:tr>
    </w:tbl>
    <w:bookmarkEnd w:id="0"/>
    <w:p w14:paraId="650678D4"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44564E2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90ED83F" w14:textId="77777777" w:rsidTr="00D5102B">
        <w:trPr>
          <w:trHeight w:val="1814"/>
        </w:trPr>
        <w:tc>
          <w:tcPr>
            <w:tcW w:w="1027" w:type="dxa"/>
            <w:tcBorders>
              <w:top w:val="nil"/>
              <w:left w:val="nil"/>
              <w:bottom w:val="nil"/>
              <w:right w:val="single" w:sz="4" w:space="0" w:color="auto"/>
            </w:tcBorders>
          </w:tcPr>
          <w:p w14:paraId="3E01390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F4F1D2" w14:textId="1C8AB088" w:rsidR="00A844ED" w:rsidRPr="00A844ED" w:rsidRDefault="00D5102B" w:rsidP="00A844ED">
            <w:pPr>
              <w:rPr>
                <w:rFonts w:ascii="Arial" w:hAnsi="Arial" w:cs="Arial"/>
                <w:sz w:val="22"/>
                <w:szCs w:val="22"/>
              </w:rPr>
            </w:pPr>
            <w:permStart w:id="1319242850" w:edGrp="everyone"/>
            <w:r w:rsidRPr="00D5102B">
              <w:rPr>
                <w:rFonts w:ascii="Arial" w:hAnsi="Arial" w:cs="Arial"/>
                <w:i/>
                <w:iCs/>
                <w:sz w:val="22"/>
                <w:szCs w:val="22"/>
              </w:rPr>
              <w:t xml:space="preserve">Queensland Building and Construction Commission Act 2018 </w:t>
            </w:r>
            <w:r w:rsidRPr="00D5102B">
              <w:rPr>
                <w:rFonts w:ascii="Arial" w:hAnsi="Arial" w:cs="Arial"/>
                <w:sz w:val="22"/>
                <w:szCs w:val="22"/>
              </w:rPr>
              <w:t>(Qld)</w:t>
            </w:r>
            <w:permEnd w:id="1319242850"/>
          </w:p>
        </w:tc>
        <w:permStart w:id="801987577"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EDD4F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01987577" w:displacedByCustomXml="prev"/>
      </w:tr>
    </w:tbl>
    <w:p w14:paraId="498AD9A8" w14:textId="77777777" w:rsidR="00A844ED" w:rsidRPr="00A844ED" w:rsidRDefault="00A844ED" w:rsidP="00A844ED">
      <w:pPr>
        <w:rPr>
          <w:rFonts w:ascii="Arial" w:hAnsi="Arial" w:cs="Arial"/>
          <w:sz w:val="22"/>
          <w:szCs w:val="22"/>
        </w:rPr>
      </w:pPr>
    </w:p>
    <w:p w14:paraId="6ECCDAAB" w14:textId="77777777" w:rsidR="00A844ED" w:rsidRPr="00A844ED" w:rsidRDefault="00A844ED" w:rsidP="00A844ED">
      <w:pPr>
        <w:rPr>
          <w:rFonts w:ascii="Arial" w:hAnsi="Arial" w:cs="Arial"/>
          <w:sz w:val="22"/>
          <w:szCs w:val="22"/>
        </w:rPr>
      </w:pPr>
    </w:p>
    <w:p w14:paraId="43EDCDC1"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14FB33D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EE9BED1" w14:textId="77777777" w:rsidTr="00D5102B">
        <w:tc>
          <w:tcPr>
            <w:tcW w:w="624" w:type="pct"/>
            <w:tcBorders>
              <w:top w:val="nil"/>
              <w:left w:val="nil"/>
              <w:bottom w:val="nil"/>
              <w:right w:val="single" w:sz="12" w:space="0" w:color="auto"/>
            </w:tcBorders>
            <w:shd w:val="clear" w:color="auto" w:fill="auto"/>
          </w:tcPr>
          <w:p w14:paraId="04017B7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7E9E6A2"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7341B85B" w14:textId="77777777" w:rsidR="00A844ED" w:rsidRPr="00A844ED" w:rsidRDefault="00A844ED" w:rsidP="00A844ED">
            <w:pPr>
              <w:keepNext/>
              <w:ind w:left="993" w:right="82" w:hanging="993"/>
              <w:jc w:val="center"/>
            </w:pPr>
            <w:r w:rsidRPr="00A844ED">
              <w:t>Scope of work</w:t>
            </w:r>
          </w:p>
        </w:tc>
        <w:permStart w:id="1746087657"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4A5D4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46087657" w:displacedByCustomXml="prev"/>
      </w:tr>
      <w:tr w:rsidR="00A844ED" w:rsidRPr="00A844ED" w14:paraId="600886FC" w14:textId="77777777" w:rsidTr="00D5102B">
        <w:trPr>
          <w:trHeight w:val="2551"/>
          <w:hidden/>
        </w:trPr>
        <w:tc>
          <w:tcPr>
            <w:tcW w:w="624" w:type="pct"/>
            <w:tcBorders>
              <w:top w:val="nil"/>
              <w:left w:val="nil"/>
              <w:bottom w:val="nil"/>
              <w:right w:val="single" w:sz="12" w:space="0" w:color="auto"/>
            </w:tcBorders>
          </w:tcPr>
          <w:p w14:paraId="584A371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23014B2" w14:textId="4E0548E6" w:rsidR="00A844ED" w:rsidRPr="00A844ED" w:rsidRDefault="00D5102B" w:rsidP="00A844ED">
            <w:pPr>
              <w:jc w:val="left"/>
              <w:rPr>
                <w:rFonts w:ascii="Arial" w:hAnsi="Arial" w:cs="Arial"/>
                <w:sz w:val="22"/>
                <w:szCs w:val="22"/>
              </w:rPr>
            </w:pPr>
            <w:permStart w:id="1291407727" w:edGrp="everyone"/>
            <w:r w:rsidRPr="00D5102B">
              <w:rPr>
                <w:rFonts w:ascii="Arial" w:hAnsi="Arial" w:cs="Arial"/>
                <w:sz w:val="22"/>
                <w:szCs w:val="22"/>
              </w:rPr>
              <w:t>Builder</w:t>
            </w:r>
            <w:r w:rsidR="002F3348">
              <w:rPr>
                <w:rFonts w:ascii="Arial" w:hAnsi="Arial" w:cs="Arial"/>
                <w:sz w:val="22"/>
                <w:szCs w:val="22"/>
              </w:rPr>
              <w:t xml:space="preserve"> – Low Rise</w:t>
            </w:r>
            <w:permEnd w:id="1291407727"/>
          </w:p>
        </w:tc>
        <w:tc>
          <w:tcPr>
            <w:tcW w:w="2559" w:type="pct"/>
            <w:tcBorders>
              <w:top w:val="single" w:sz="12" w:space="0" w:color="auto"/>
              <w:left w:val="single" w:sz="4" w:space="0" w:color="auto"/>
            </w:tcBorders>
            <w:shd w:val="clear" w:color="auto" w:fill="auto"/>
            <w:vAlign w:val="center"/>
          </w:tcPr>
          <w:p w14:paraId="0CBCDFFE" w14:textId="5D3DA5F1" w:rsidR="00AF36B2" w:rsidRPr="00AF36B2" w:rsidRDefault="00AF36B2" w:rsidP="00AF36B2">
            <w:pPr>
              <w:numPr>
                <w:ilvl w:val="0"/>
                <w:numId w:val="69"/>
              </w:numPr>
              <w:jc w:val="left"/>
              <w:rPr>
                <w:rFonts w:ascii="Arial" w:hAnsi="Arial" w:cs="Arial"/>
                <w:sz w:val="22"/>
                <w:szCs w:val="22"/>
              </w:rPr>
            </w:pPr>
            <w:permStart w:id="368722931" w:edGrp="everyone"/>
            <w:r w:rsidRPr="00AF36B2">
              <w:rPr>
                <w:rFonts w:ascii="Arial" w:hAnsi="Arial" w:cs="Arial"/>
                <w:sz w:val="22"/>
                <w:szCs w:val="22"/>
              </w:rPr>
              <w:t>building work on a </w:t>
            </w:r>
            <w:hyperlink r:id="rId16" w:tgtFrame="_blank" w:history="1">
              <w:r w:rsidRPr="00AF36B2">
                <w:rPr>
                  <w:rStyle w:val="Hyperlink"/>
                  <w:rFonts w:ascii="Arial" w:hAnsi="Arial" w:cs="Arial"/>
                  <w:sz w:val="22"/>
                  <w:szCs w:val="22"/>
                </w:rPr>
                <w:t>class 1 or class 10 building</w:t>
              </w:r>
            </w:hyperlink>
          </w:p>
          <w:p w14:paraId="44E9BE5B" w14:textId="77777777" w:rsidR="00AF36B2" w:rsidRPr="00AF36B2" w:rsidRDefault="00AF36B2" w:rsidP="00AF36B2">
            <w:pPr>
              <w:numPr>
                <w:ilvl w:val="0"/>
                <w:numId w:val="69"/>
              </w:numPr>
              <w:jc w:val="left"/>
              <w:rPr>
                <w:rFonts w:ascii="Arial" w:hAnsi="Arial" w:cs="Arial"/>
                <w:sz w:val="22"/>
                <w:szCs w:val="22"/>
              </w:rPr>
            </w:pPr>
            <w:r w:rsidRPr="00AF36B2">
              <w:rPr>
                <w:rFonts w:ascii="Arial" w:hAnsi="Arial" w:cs="Arial"/>
                <w:sz w:val="22"/>
                <w:szCs w:val="22"/>
              </w:rPr>
              <w:t>Building work on </w:t>
            </w:r>
            <w:hyperlink r:id="rId17" w:tgtFrame="_blank" w:history="1">
              <w:r w:rsidRPr="00AF36B2">
                <w:rPr>
                  <w:rStyle w:val="Hyperlink"/>
                  <w:rFonts w:ascii="Arial" w:hAnsi="Arial" w:cs="Arial"/>
                  <w:sz w:val="22"/>
                  <w:szCs w:val="22"/>
                </w:rPr>
                <w:t>classes 2 to 9 buildings</w:t>
              </w:r>
            </w:hyperlink>
            <w:r w:rsidRPr="00AF36B2">
              <w:rPr>
                <w:rFonts w:ascii="Arial" w:hAnsi="Arial" w:cs="Arial"/>
                <w:sz w:val="22"/>
                <w:szCs w:val="22"/>
              </w:rPr>
              <w:t> with a gross floor area not more than 2000m², but not including Type A or Type B construction</w:t>
            </w:r>
          </w:p>
          <w:p w14:paraId="563893E8" w14:textId="77777777" w:rsidR="00AF36B2" w:rsidRPr="00AF36B2" w:rsidRDefault="00AF36B2" w:rsidP="00AF36B2">
            <w:pPr>
              <w:numPr>
                <w:ilvl w:val="0"/>
                <w:numId w:val="69"/>
              </w:numPr>
              <w:jc w:val="left"/>
              <w:rPr>
                <w:rFonts w:ascii="Arial" w:hAnsi="Arial" w:cs="Arial"/>
                <w:sz w:val="22"/>
                <w:szCs w:val="22"/>
              </w:rPr>
            </w:pPr>
            <w:r w:rsidRPr="00AF36B2">
              <w:rPr>
                <w:rFonts w:ascii="Arial" w:hAnsi="Arial" w:cs="Arial"/>
                <w:sz w:val="22"/>
                <w:szCs w:val="22"/>
              </w:rPr>
              <w:t xml:space="preserve">Building work that consists of </w:t>
            </w:r>
            <w:proofErr w:type="spellStart"/>
            <w:proofErr w:type="gramStart"/>
            <w:r w:rsidRPr="00AF36B2">
              <w:rPr>
                <w:rFonts w:ascii="Arial" w:hAnsi="Arial" w:cs="Arial"/>
                <w:sz w:val="22"/>
                <w:szCs w:val="22"/>
              </w:rPr>
              <w:t>non structural</w:t>
            </w:r>
            <w:proofErr w:type="spellEnd"/>
            <w:proofErr w:type="gramEnd"/>
            <w:r w:rsidRPr="00AF36B2">
              <w:rPr>
                <w:rFonts w:ascii="Arial" w:hAnsi="Arial" w:cs="Arial"/>
                <w:sz w:val="22"/>
                <w:szCs w:val="22"/>
              </w:rPr>
              <w:t xml:space="preserve"> work on a building, regardless of—</w:t>
            </w:r>
          </w:p>
          <w:p w14:paraId="538F05DE" w14:textId="77777777" w:rsidR="00AF36B2" w:rsidRPr="00AF36B2" w:rsidRDefault="00AF36B2" w:rsidP="00AF36B2">
            <w:pPr>
              <w:numPr>
                <w:ilvl w:val="1"/>
                <w:numId w:val="69"/>
              </w:numPr>
              <w:jc w:val="left"/>
              <w:rPr>
                <w:rFonts w:ascii="Arial" w:hAnsi="Arial" w:cs="Arial"/>
                <w:sz w:val="22"/>
                <w:szCs w:val="22"/>
              </w:rPr>
            </w:pPr>
            <w:r w:rsidRPr="00AF36B2">
              <w:rPr>
                <w:rFonts w:ascii="Arial" w:hAnsi="Arial" w:cs="Arial"/>
                <w:sz w:val="22"/>
                <w:szCs w:val="22"/>
              </w:rPr>
              <w:t>the class of the building; or</w:t>
            </w:r>
          </w:p>
          <w:p w14:paraId="30E106A4" w14:textId="77777777" w:rsidR="00AF36B2" w:rsidRPr="00AF36B2" w:rsidRDefault="00AF36B2" w:rsidP="00AF36B2">
            <w:pPr>
              <w:numPr>
                <w:ilvl w:val="1"/>
                <w:numId w:val="69"/>
              </w:numPr>
              <w:jc w:val="left"/>
              <w:rPr>
                <w:rFonts w:ascii="Arial" w:hAnsi="Arial" w:cs="Arial"/>
                <w:sz w:val="22"/>
                <w:szCs w:val="22"/>
              </w:rPr>
            </w:pPr>
            <w:r w:rsidRPr="00AF36B2">
              <w:rPr>
                <w:rFonts w:ascii="Arial" w:hAnsi="Arial" w:cs="Arial"/>
                <w:sz w:val="22"/>
                <w:szCs w:val="22"/>
              </w:rPr>
              <w:t>the gross floor area of the building</w:t>
            </w:r>
          </w:p>
          <w:p w14:paraId="43C8981F" w14:textId="77777777" w:rsidR="00AF36B2" w:rsidRPr="00AF36B2" w:rsidRDefault="00AF36B2" w:rsidP="00AF36B2">
            <w:pPr>
              <w:numPr>
                <w:ilvl w:val="0"/>
                <w:numId w:val="69"/>
              </w:numPr>
              <w:jc w:val="left"/>
              <w:rPr>
                <w:rFonts w:ascii="Arial" w:hAnsi="Arial" w:cs="Arial"/>
                <w:sz w:val="22"/>
                <w:szCs w:val="22"/>
              </w:rPr>
            </w:pPr>
            <w:r w:rsidRPr="00AF36B2">
              <w:rPr>
                <w:rFonts w:ascii="Arial" w:hAnsi="Arial" w:cs="Arial"/>
                <w:sz w:val="22"/>
                <w:szCs w:val="22"/>
              </w:rPr>
              <w:t>Prepare plans and specifications if the plans and specifications are:</w:t>
            </w:r>
          </w:p>
          <w:p w14:paraId="0180AF3D" w14:textId="77777777" w:rsidR="00AF36B2" w:rsidRPr="00AF36B2" w:rsidRDefault="00AF36B2" w:rsidP="00AF36B2">
            <w:pPr>
              <w:numPr>
                <w:ilvl w:val="1"/>
                <w:numId w:val="69"/>
              </w:numPr>
              <w:jc w:val="left"/>
              <w:rPr>
                <w:rFonts w:ascii="Arial" w:hAnsi="Arial" w:cs="Arial"/>
                <w:sz w:val="22"/>
                <w:szCs w:val="22"/>
              </w:rPr>
            </w:pPr>
            <w:r w:rsidRPr="00AF36B2">
              <w:rPr>
                <w:rFonts w:ascii="Arial" w:hAnsi="Arial" w:cs="Arial"/>
                <w:sz w:val="22"/>
                <w:szCs w:val="22"/>
              </w:rPr>
              <w:t>for the licensee’s personal use, or</w:t>
            </w:r>
          </w:p>
          <w:p w14:paraId="5DF354DD" w14:textId="25024153" w:rsidR="00AF36B2" w:rsidRDefault="00AF36B2" w:rsidP="00AF36B2">
            <w:pPr>
              <w:numPr>
                <w:ilvl w:val="1"/>
                <w:numId w:val="69"/>
              </w:numPr>
              <w:jc w:val="left"/>
              <w:rPr>
                <w:rFonts w:ascii="Arial" w:hAnsi="Arial" w:cs="Arial"/>
                <w:sz w:val="22"/>
                <w:szCs w:val="22"/>
              </w:rPr>
            </w:pPr>
            <w:r w:rsidRPr="00AF36B2">
              <w:rPr>
                <w:rFonts w:ascii="Arial" w:hAnsi="Arial" w:cs="Arial"/>
                <w:sz w:val="22"/>
                <w:szCs w:val="22"/>
              </w:rPr>
              <w:t>for use in building work to be performed by the licensee personally.</w:t>
            </w:r>
          </w:p>
          <w:p w14:paraId="6290E305" w14:textId="6D5CC70F" w:rsidR="00AF36B2" w:rsidRDefault="00AF36B2" w:rsidP="00AF36B2">
            <w:pPr>
              <w:jc w:val="left"/>
              <w:rPr>
                <w:rFonts w:ascii="Arial" w:hAnsi="Arial" w:cs="Arial"/>
                <w:sz w:val="22"/>
                <w:szCs w:val="22"/>
              </w:rPr>
            </w:pPr>
          </w:p>
          <w:p w14:paraId="1B4D6F61" w14:textId="2824437B" w:rsidR="00AF36B2" w:rsidRDefault="00AF36B2" w:rsidP="00AF36B2">
            <w:pPr>
              <w:jc w:val="left"/>
              <w:rPr>
                <w:rFonts w:ascii="Arial" w:hAnsi="Arial" w:cs="Arial"/>
                <w:sz w:val="22"/>
                <w:szCs w:val="22"/>
              </w:rPr>
            </w:pPr>
          </w:p>
          <w:p w14:paraId="123D9D5A" w14:textId="7A740991" w:rsidR="00AF36B2" w:rsidRDefault="00AF36B2" w:rsidP="00AF36B2">
            <w:pPr>
              <w:jc w:val="left"/>
              <w:rPr>
                <w:rFonts w:ascii="Arial" w:hAnsi="Arial" w:cs="Arial"/>
                <w:sz w:val="22"/>
                <w:szCs w:val="22"/>
              </w:rPr>
            </w:pPr>
          </w:p>
          <w:p w14:paraId="50A00054" w14:textId="396D90E6" w:rsidR="00AF36B2" w:rsidRDefault="00AF36B2" w:rsidP="00AF36B2">
            <w:pPr>
              <w:jc w:val="left"/>
              <w:rPr>
                <w:rFonts w:ascii="Arial" w:hAnsi="Arial" w:cs="Arial"/>
                <w:sz w:val="22"/>
                <w:szCs w:val="22"/>
              </w:rPr>
            </w:pPr>
          </w:p>
          <w:p w14:paraId="3B5C87C5" w14:textId="291F9C42" w:rsidR="00AF36B2" w:rsidRDefault="00AF36B2" w:rsidP="00AF36B2">
            <w:pPr>
              <w:jc w:val="left"/>
              <w:rPr>
                <w:rFonts w:ascii="Arial" w:hAnsi="Arial" w:cs="Arial"/>
                <w:sz w:val="22"/>
                <w:szCs w:val="22"/>
              </w:rPr>
            </w:pPr>
          </w:p>
          <w:p w14:paraId="3CBA536A" w14:textId="06C691E5" w:rsidR="00AF36B2" w:rsidRDefault="00AF36B2" w:rsidP="00AF36B2">
            <w:pPr>
              <w:jc w:val="left"/>
              <w:rPr>
                <w:rFonts w:ascii="Arial" w:hAnsi="Arial" w:cs="Arial"/>
                <w:sz w:val="22"/>
                <w:szCs w:val="22"/>
              </w:rPr>
            </w:pPr>
          </w:p>
          <w:p w14:paraId="0AD7AE4D" w14:textId="3742CB65" w:rsidR="00AF36B2" w:rsidRDefault="00AF36B2" w:rsidP="00AF36B2">
            <w:pPr>
              <w:jc w:val="left"/>
              <w:rPr>
                <w:rFonts w:ascii="Arial" w:hAnsi="Arial" w:cs="Arial"/>
                <w:sz w:val="22"/>
                <w:szCs w:val="22"/>
              </w:rPr>
            </w:pPr>
          </w:p>
          <w:p w14:paraId="1881B697" w14:textId="0267D522" w:rsidR="00AF36B2" w:rsidRDefault="00AF36B2" w:rsidP="00AF36B2">
            <w:pPr>
              <w:jc w:val="left"/>
              <w:rPr>
                <w:rFonts w:ascii="Arial" w:hAnsi="Arial" w:cs="Arial"/>
                <w:sz w:val="22"/>
                <w:szCs w:val="22"/>
              </w:rPr>
            </w:pPr>
          </w:p>
          <w:p w14:paraId="64682987" w14:textId="59678DCA" w:rsidR="00AF36B2" w:rsidRDefault="00AF36B2" w:rsidP="00AF36B2">
            <w:pPr>
              <w:jc w:val="left"/>
              <w:rPr>
                <w:rFonts w:ascii="Arial" w:hAnsi="Arial" w:cs="Arial"/>
                <w:sz w:val="22"/>
                <w:szCs w:val="22"/>
              </w:rPr>
            </w:pPr>
          </w:p>
          <w:p w14:paraId="74B75B11" w14:textId="554202EF" w:rsidR="00AF36B2" w:rsidRDefault="00AF36B2" w:rsidP="00AF36B2">
            <w:pPr>
              <w:jc w:val="left"/>
              <w:rPr>
                <w:rFonts w:ascii="Arial" w:hAnsi="Arial" w:cs="Arial"/>
                <w:sz w:val="22"/>
                <w:szCs w:val="22"/>
              </w:rPr>
            </w:pPr>
          </w:p>
          <w:p w14:paraId="60778136" w14:textId="0D446BC5" w:rsidR="00AF36B2" w:rsidRDefault="00AF36B2" w:rsidP="00AF36B2">
            <w:pPr>
              <w:jc w:val="left"/>
              <w:rPr>
                <w:rFonts w:ascii="Arial" w:hAnsi="Arial" w:cs="Arial"/>
                <w:sz w:val="22"/>
                <w:szCs w:val="22"/>
              </w:rPr>
            </w:pPr>
          </w:p>
          <w:p w14:paraId="14E71DE4" w14:textId="38C2E624" w:rsidR="00AF36B2" w:rsidRDefault="00AF36B2" w:rsidP="00AF36B2">
            <w:pPr>
              <w:jc w:val="left"/>
              <w:rPr>
                <w:rFonts w:ascii="Arial" w:hAnsi="Arial" w:cs="Arial"/>
                <w:sz w:val="22"/>
                <w:szCs w:val="22"/>
              </w:rPr>
            </w:pPr>
          </w:p>
          <w:p w14:paraId="2803C3A1" w14:textId="77777777" w:rsidR="00AF36B2" w:rsidRPr="00AF36B2" w:rsidRDefault="00AF36B2" w:rsidP="00AF36B2">
            <w:pPr>
              <w:jc w:val="left"/>
              <w:rPr>
                <w:rFonts w:ascii="Arial" w:hAnsi="Arial" w:cs="Arial"/>
                <w:sz w:val="22"/>
                <w:szCs w:val="22"/>
              </w:rPr>
            </w:pPr>
          </w:p>
          <w:permEnd w:id="368722931"/>
          <w:p w14:paraId="7996B200"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53792D4" w14:textId="77777777" w:rsidR="00A844ED" w:rsidRPr="00A844ED" w:rsidRDefault="00A844ED" w:rsidP="00A844ED">
            <w:pPr>
              <w:ind w:left="993" w:hanging="993"/>
            </w:pPr>
          </w:p>
        </w:tc>
      </w:tr>
    </w:tbl>
    <w:p w14:paraId="422F65B0" w14:textId="77777777" w:rsidR="00A844ED" w:rsidRPr="00A844ED" w:rsidRDefault="00A844ED" w:rsidP="00A844ED">
      <w:pPr>
        <w:rPr>
          <w:rFonts w:ascii="Arial" w:hAnsi="Arial" w:cs="Arial"/>
          <w:sz w:val="22"/>
          <w:szCs w:val="22"/>
        </w:rPr>
      </w:pPr>
    </w:p>
    <w:p w14:paraId="2F5CD93F" w14:textId="77777777" w:rsidR="00A844ED" w:rsidRPr="00A844ED" w:rsidRDefault="00A844ED" w:rsidP="00A844ED">
      <w:pPr>
        <w:rPr>
          <w:rFonts w:ascii="Arial" w:hAnsi="Arial" w:cs="Arial"/>
          <w:sz w:val="22"/>
          <w:szCs w:val="22"/>
        </w:rPr>
      </w:pPr>
    </w:p>
    <w:p w14:paraId="1807043B"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lastRenderedPageBreak/>
        <w:t>Select one (1) licence class and identify the requirements under the legislation for supervisors. List the relevant section(s) of the legislation.</w:t>
      </w:r>
      <w:bookmarkEnd w:id="3"/>
    </w:p>
    <w:p w14:paraId="603A03B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F2EDFBB" w14:textId="77777777" w:rsidTr="00D5102B">
        <w:tc>
          <w:tcPr>
            <w:tcW w:w="624" w:type="pct"/>
            <w:tcBorders>
              <w:top w:val="nil"/>
              <w:left w:val="nil"/>
              <w:bottom w:val="nil"/>
              <w:right w:val="single" w:sz="12" w:space="0" w:color="auto"/>
            </w:tcBorders>
            <w:shd w:val="clear" w:color="auto" w:fill="auto"/>
          </w:tcPr>
          <w:p w14:paraId="2CACFA0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012FD2"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5F944B20" w14:textId="77777777" w:rsidR="00A844ED" w:rsidRPr="00A844ED" w:rsidRDefault="00A844ED" w:rsidP="00A844ED">
            <w:pPr>
              <w:keepNext/>
              <w:ind w:left="993" w:right="82" w:hanging="993"/>
              <w:jc w:val="center"/>
            </w:pPr>
            <w:r w:rsidRPr="00A844ED">
              <w:t>Requirements</w:t>
            </w:r>
          </w:p>
        </w:tc>
        <w:permStart w:id="990066926"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713018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90066926" w:displacedByCustomXml="prev"/>
      </w:tr>
      <w:tr w:rsidR="00A844ED" w:rsidRPr="00A844ED" w14:paraId="6A3A3FD0" w14:textId="77777777" w:rsidTr="00D5102B">
        <w:trPr>
          <w:trHeight w:val="2551"/>
          <w:hidden/>
        </w:trPr>
        <w:tc>
          <w:tcPr>
            <w:tcW w:w="624" w:type="pct"/>
            <w:tcBorders>
              <w:top w:val="nil"/>
              <w:left w:val="nil"/>
              <w:bottom w:val="nil"/>
              <w:right w:val="single" w:sz="12" w:space="0" w:color="auto"/>
            </w:tcBorders>
          </w:tcPr>
          <w:p w14:paraId="1449BF2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0C0CC10" w14:textId="77777777" w:rsidR="00AF36B2" w:rsidRPr="00AF36B2" w:rsidRDefault="00AF36B2" w:rsidP="00AF36B2">
            <w:pPr>
              <w:rPr>
                <w:rFonts w:ascii="Arial" w:hAnsi="Arial" w:cs="Arial"/>
                <w:sz w:val="22"/>
                <w:szCs w:val="22"/>
              </w:rPr>
            </w:pPr>
            <w:permStart w:id="1232690140" w:edGrp="everyone"/>
            <w:r w:rsidRPr="00AF36B2">
              <w:rPr>
                <w:rFonts w:ascii="Arial" w:hAnsi="Arial" w:cs="Arial"/>
                <w:sz w:val="22"/>
                <w:szCs w:val="22"/>
              </w:rPr>
              <w:t>Trade Contractor</w:t>
            </w:r>
          </w:p>
          <w:permEnd w:id="1232690140"/>
          <w:p w14:paraId="6C383507"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3574E45" w14:textId="77777777" w:rsidR="00A844ED" w:rsidRPr="00A844ED" w:rsidRDefault="00A844ED" w:rsidP="00A844ED">
            <w:pPr>
              <w:rPr>
                <w:rFonts w:ascii="Arial" w:hAnsi="Arial" w:cs="Arial"/>
                <w:sz w:val="22"/>
                <w:szCs w:val="22"/>
              </w:rPr>
            </w:pPr>
            <w:permStart w:id="434596834" w:edGrp="everyone"/>
            <w:permEnd w:id="434596834"/>
          </w:p>
        </w:tc>
        <w:tc>
          <w:tcPr>
            <w:tcW w:w="335" w:type="pct"/>
            <w:tcBorders>
              <w:top w:val="nil"/>
              <w:left w:val="single" w:sz="12" w:space="0" w:color="auto"/>
              <w:bottom w:val="nil"/>
              <w:right w:val="nil"/>
            </w:tcBorders>
          </w:tcPr>
          <w:p w14:paraId="0762894F" w14:textId="77777777" w:rsidR="00A844ED" w:rsidRPr="00A844ED" w:rsidRDefault="00A844ED" w:rsidP="00A844ED">
            <w:pPr>
              <w:ind w:left="993" w:hanging="993"/>
            </w:pPr>
          </w:p>
        </w:tc>
      </w:tr>
    </w:tbl>
    <w:p w14:paraId="57AEFD88" w14:textId="77777777" w:rsidR="00A844ED" w:rsidRPr="00A844ED" w:rsidRDefault="00A844ED" w:rsidP="00A844ED">
      <w:pPr>
        <w:rPr>
          <w:rFonts w:ascii="Arial" w:hAnsi="Arial" w:cs="Arial"/>
          <w:sz w:val="22"/>
          <w:szCs w:val="22"/>
        </w:rPr>
      </w:pPr>
    </w:p>
    <w:p w14:paraId="6F41249E"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126B5EA"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351D96D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AAC3B19" w14:textId="77777777" w:rsidTr="00D5102B">
        <w:tc>
          <w:tcPr>
            <w:tcW w:w="624" w:type="pct"/>
            <w:tcBorders>
              <w:top w:val="nil"/>
              <w:left w:val="nil"/>
              <w:bottom w:val="nil"/>
              <w:right w:val="single" w:sz="12" w:space="0" w:color="auto"/>
            </w:tcBorders>
            <w:shd w:val="clear" w:color="auto" w:fill="auto"/>
          </w:tcPr>
          <w:p w14:paraId="4B3199B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8E2DDDE"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2666610" w14:textId="77777777" w:rsidR="00A844ED" w:rsidRPr="00A844ED" w:rsidRDefault="00A844ED" w:rsidP="00A844ED">
            <w:pPr>
              <w:keepNext/>
              <w:ind w:left="993" w:right="82" w:hanging="993"/>
              <w:jc w:val="center"/>
            </w:pPr>
            <w:r w:rsidRPr="00A844ED">
              <w:t>Requirements</w:t>
            </w:r>
          </w:p>
        </w:tc>
        <w:permStart w:id="2060876314"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D665A8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60876314" w:displacedByCustomXml="prev"/>
      </w:tr>
      <w:tr w:rsidR="00A844ED" w:rsidRPr="00A844ED" w14:paraId="24E0F6BB" w14:textId="77777777" w:rsidTr="00D5102B">
        <w:trPr>
          <w:trHeight w:val="2551"/>
          <w:hidden/>
        </w:trPr>
        <w:tc>
          <w:tcPr>
            <w:tcW w:w="624" w:type="pct"/>
            <w:tcBorders>
              <w:top w:val="nil"/>
              <w:left w:val="nil"/>
              <w:bottom w:val="nil"/>
              <w:right w:val="single" w:sz="12" w:space="0" w:color="auto"/>
            </w:tcBorders>
          </w:tcPr>
          <w:p w14:paraId="0C63F558"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71C7DA7A" w14:textId="77777777" w:rsidR="00A844ED" w:rsidRPr="00A844ED" w:rsidRDefault="00A844ED" w:rsidP="00A844ED">
            <w:pPr>
              <w:jc w:val="left"/>
              <w:rPr>
                <w:rFonts w:ascii="Arial" w:hAnsi="Arial" w:cs="Arial"/>
                <w:sz w:val="22"/>
                <w:szCs w:val="22"/>
              </w:rPr>
            </w:pPr>
            <w:permStart w:id="678522611" w:edGrp="everyone"/>
            <w:permEnd w:id="678522611"/>
          </w:p>
        </w:tc>
        <w:tc>
          <w:tcPr>
            <w:tcW w:w="2559" w:type="pct"/>
            <w:tcBorders>
              <w:top w:val="single" w:sz="12" w:space="0" w:color="auto"/>
              <w:left w:val="single" w:sz="4" w:space="0" w:color="auto"/>
            </w:tcBorders>
            <w:shd w:val="clear" w:color="auto" w:fill="auto"/>
            <w:vAlign w:val="center"/>
          </w:tcPr>
          <w:p w14:paraId="1B156C4A" w14:textId="77777777" w:rsidR="00A844ED" w:rsidRPr="00A844ED" w:rsidRDefault="00A844ED" w:rsidP="00A844ED">
            <w:pPr>
              <w:jc w:val="left"/>
              <w:rPr>
                <w:rFonts w:ascii="Arial" w:hAnsi="Arial" w:cs="Arial"/>
                <w:sz w:val="22"/>
                <w:szCs w:val="22"/>
              </w:rPr>
            </w:pPr>
            <w:permStart w:id="1212097910" w:edGrp="everyone"/>
            <w:permEnd w:id="1212097910"/>
          </w:p>
        </w:tc>
        <w:tc>
          <w:tcPr>
            <w:tcW w:w="335" w:type="pct"/>
            <w:tcBorders>
              <w:top w:val="nil"/>
              <w:left w:val="single" w:sz="12" w:space="0" w:color="auto"/>
              <w:bottom w:val="nil"/>
              <w:right w:val="nil"/>
            </w:tcBorders>
          </w:tcPr>
          <w:p w14:paraId="1FE81100" w14:textId="77777777" w:rsidR="00A844ED" w:rsidRPr="00A844ED" w:rsidRDefault="00A844ED" w:rsidP="00A844ED">
            <w:pPr>
              <w:ind w:left="993" w:hanging="993"/>
              <w:rPr>
                <w:color w:val="17365D" w:themeColor="text2" w:themeShade="BF"/>
              </w:rPr>
            </w:pPr>
          </w:p>
        </w:tc>
      </w:tr>
    </w:tbl>
    <w:p w14:paraId="65663395" w14:textId="77777777" w:rsidR="00A844ED" w:rsidRPr="00A844ED" w:rsidRDefault="00A844ED" w:rsidP="00A844ED">
      <w:pPr>
        <w:rPr>
          <w:rFonts w:ascii="Arial" w:hAnsi="Arial" w:cs="Arial"/>
          <w:sz w:val="22"/>
          <w:szCs w:val="22"/>
        </w:rPr>
      </w:pPr>
    </w:p>
    <w:p w14:paraId="1CD5B831" w14:textId="77777777" w:rsidR="00A844ED" w:rsidRPr="00A844ED" w:rsidRDefault="00A844ED" w:rsidP="00A844ED">
      <w:pPr>
        <w:rPr>
          <w:rFonts w:ascii="Arial" w:hAnsi="Arial" w:cs="Arial"/>
          <w:sz w:val="22"/>
          <w:szCs w:val="22"/>
        </w:rPr>
      </w:pPr>
    </w:p>
    <w:p w14:paraId="4E07FA34"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231684E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9F29971" w14:textId="77777777" w:rsidTr="00D5102B">
        <w:tc>
          <w:tcPr>
            <w:tcW w:w="624" w:type="pct"/>
            <w:tcBorders>
              <w:top w:val="nil"/>
              <w:left w:val="nil"/>
              <w:bottom w:val="nil"/>
              <w:right w:val="single" w:sz="12" w:space="0" w:color="auto"/>
            </w:tcBorders>
            <w:shd w:val="clear" w:color="auto" w:fill="auto"/>
          </w:tcPr>
          <w:p w14:paraId="31F4FD2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EA10209"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1D7DB94" w14:textId="77777777" w:rsidR="00A844ED" w:rsidRPr="00A844ED" w:rsidRDefault="00A844ED" w:rsidP="00A844ED">
            <w:pPr>
              <w:keepNext/>
              <w:ind w:left="993" w:right="82" w:hanging="993"/>
              <w:jc w:val="center"/>
            </w:pPr>
            <w:r w:rsidRPr="00A844ED">
              <w:t>Requirements</w:t>
            </w:r>
          </w:p>
        </w:tc>
        <w:permStart w:id="1743084429"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0F7B1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43084429" w:displacedByCustomXml="prev"/>
      </w:tr>
      <w:tr w:rsidR="00A844ED" w:rsidRPr="00A844ED" w14:paraId="28B1C629" w14:textId="77777777" w:rsidTr="00D5102B">
        <w:trPr>
          <w:trHeight w:val="2551"/>
          <w:hidden/>
        </w:trPr>
        <w:tc>
          <w:tcPr>
            <w:tcW w:w="624" w:type="pct"/>
            <w:tcBorders>
              <w:top w:val="nil"/>
              <w:left w:val="nil"/>
              <w:bottom w:val="nil"/>
              <w:right w:val="single" w:sz="12" w:space="0" w:color="auto"/>
            </w:tcBorders>
          </w:tcPr>
          <w:p w14:paraId="6AF56DC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812A28" w14:textId="77777777" w:rsidR="00A844ED" w:rsidRPr="00A844ED" w:rsidRDefault="00A844ED" w:rsidP="00A844ED">
            <w:pPr>
              <w:jc w:val="left"/>
              <w:rPr>
                <w:rFonts w:ascii="Arial" w:hAnsi="Arial" w:cs="Arial"/>
                <w:sz w:val="22"/>
                <w:szCs w:val="22"/>
              </w:rPr>
            </w:pPr>
            <w:permStart w:id="1439521162" w:edGrp="everyone"/>
            <w:permEnd w:id="1439521162"/>
          </w:p>
        </w:tc>
        <w:tc>
          <w:tcPr>
            <w:tcW w:w="2559" w:type="pct"/>
            <w:tcBorders>
              <w:top w:val="single" w:sz="12" w:space="0" w:color="auto"/>
              <w:left w:val="single" w:sz="4" w:space="0" w:color="auto"/>
            </w:tcBorders>
            <w:shd w:val="clear" w:color="auto" w:fill="auto"/>
            <w:vAlign w:val="center"/>
          </w:tcPr>
          <w:p w14:paraId="4A3B29A8" w14:textId="77777777" w:rsidR="00A844ED" w:rsidRPr="00A844ED" w:rsidRDefault="00A844ED" w:rsidP="00A844ED">
            <w:pPr>
              <w:jc w:val="left"/>
              <w:rPr>
                <w:rFonts w:ascii="Arial" w:hAnsi="Arial" w:cs="Arial"/>
                <w:sz w:val="22"/>
                <w:szCs w:val="22"/>
              </w:rPr>
            </w:pPr>
            <w:permStart w:id="1646422875" w:edGrp="everyone"/>
            <w:permEnd w:id="1646422875"/>
          </w:p>
        </w:tc>
        <w:tc>
          <w:tcPr>
            <w:tcW w:w="335" w:type="pct"/>
            <w:tcBorders>
              <w:top w:val="nil"/>
              <w:left w:val="single" w:sz="12" w:space="0" w:color="auto"/>
              <w:bottom w:val="nil"/>
              <w:right w:val="nil"/>
            </w:tcBorders>
          </w:tcPr>
          <w:p w14:paraId="5AB9E5CD" w14:textId="77777777" w:rsidR="00A844ED" w:rsidRPr="00A844ED" w:rsidRDefault="00A844ED" w:rsidP="00A844ED">
            <w:pPr>
              <w:ind w:left="993" w:hanging="993"/>
            </w:pPr>
          </w:p>
        </w:tc>
      </w:tr>
    </w:tbl>
    <w:p w14:paraId="470BE0D2" w14:textId="77777777" w:rsidR="00A844ED" w:rsidRPr="00A844ED" w:rsidRDefault="00A844ED" w:rsidP="00A844ED">
      <w:pPr>
        <w:rPr>
          <w:rFonts w:ascii="Arial" w:hAnsi="Arial" w:cs="Arial"/>
          <w:sz w:val="22"/>
          <w:szCs w:val="22"/>
        </w:rPr>
      </w:pPr>
    </w:p>
    <w:p w14:paraId="2DBCAE88" w14:textId="77777777" w:rsidR="00A844ED" w:rsidRPr="00A844ED" w:rsidRDefault="00A844ED" w:rsidP="00A844ED">
      <w:pPr>
        <w:rPr>
          <w:rFonts w:ascii="Arial" w:hAnsi="Arial" w:cs="Arial"/>
          <w:sz w:val="22"/>
          <w:szCs w:val="22"/>
        </w:rPr>
      </w:pPr>
    </w:p>
    <w:p w14:paraId="3A8073DE"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6CE9EB0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BF28CCE" w14:textId="77777777" w:rsidTr="00D5102B">
        <w:tc>
          <w:tcPr>
            <w:tcW w:w="624" w:type="pct"/>
            <w:tcBorders>
              <w:top w:val="nil"/>
              <w:left w:val="nil"/>
              <w:bottom w:val="nil"/>
              <w:right w:val="single" w:sz="12" w:space="0" w:color="auto"/>
            </w:tcBorders>
            <w:shd w:val="clear" w:color="auto" w:fill="auto"/>
          </w:tcPr>
          <w:p w14:paraId="64EA748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184A0EE"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81E8E0C" w14:textId="77777777" w:rsidR="00A844ED" w:rsidRPr="00A844ED" w:rsidRDefault="00A844ED" w:rsidP="00A844ED">
            <w:pPr>
              <w:keepNext/>
              <w:ind w:left="993" w:right="82" w:hanging="993"/>
              <w:jc w:val="center"/>
            </w:pPr>
            <w:r w:rsidRPr="00A844ED">
              <w:t>Requirements</w:t>
            </w:r>
          </w:p>
        </w:tc>
        <w:permStart w:id="616528588"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3C360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16528588" w:displacedByCustomXml="prev"/>
      </w:tr>
      <w:tr w:rsidR="00A844ED" w:rsidRPr="00A844ED" w14:paraId="7F7AAC6D" w14:textId="77777777" w:rsidTr="00D5102B">
        <w:trPr>
          <w:trHeight w:val="2551"/>
          <w:hidden/>
        </w:trPr>
        <w:tc>
          <w:tcPr>
            <w:tcW w:w="624" w:type="pct"/>
            <w:tcBorders>
              <w:top w:val="nil"/>
              <w:left w:val="nil"/>
              <w:bottom w:val="nil"/>
              <w:right w:val="single" w:sz="12" w:space="0" w:color="auto"/>
            </w:tcBorders>
          </w:tcPr>
          <w:p w14:paraId="43108CE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CF98FF8" w14:textId="77777777" w:rsidR="00A844ED" w:rsidRPr="00A844ED" w:rsidRDefault="00A844ED" w:rsidP="00A844ED">
            <w:pPr>
              <w:jc w:val="left"/>
              <w:rPr>
                <w:rFonts w:ascii="Arial" w:hAnsi="Arial" w:cs="Arial"/>
                <w:sz w:val="22"/>
                <w:szCs w:val="22"/>
              </w:rPr>
            </w:pPr>
            <w:permStart w:id="1307016155" w:edGrp="everyone"/>
            <w:permEnd w:id="1307016155"/>
          </w:p>
        </w:tc>
        <w:tc>
          <w:tcPr>
            <w:tcW w:w="2559" w:type="pct"/>
            <w:tcBorders>
              <w:top w:val="single" w:sz="12" w:space="0" w:color="auto"/>
              <w:left w:val="single" w:sz="4" w:space="0" w:color="auto"/>
            </w:tcBorders>
            <w:shd w:val="clear" w:color="auto" w:fill="auto"/>
            <w:vAlign w:val="center"/>
          </w:tcPr>
          <w:p w14:paraId="3D14FD14" w14:textId="77777777" w:rsidR="00A844ED" w:rsidRPr="00A844ED" w:rsidRDefault="00A844ED" w:rsidP="00A844ED">
            <w:pPr>
              <w:jc w:val="left"/>
              <w:rPr>
                <w:rFonts w:ascii="Arial" w:hAnsi="Arial" w:cs="Arial"/>
                <w:sz w:val="22"/>
                <w:szCs w:val="22"/>
              </w:rPr>
            </w:pPr>
            <w:permStart w:id="735531311" w:edGrp="everyone"/>
            <w:permEnd w:id="735531311"/>
          </w:p>
        </w:tc>
        <w:tc>
          <w:tcPr>
            <w:tcW w:w="335" w:type="pct"/>
            <w:tcBorders>
              <w:top w:val="nil"/>
              <w:left w:val="single" w:sz="12" w:space="0" w:color="auto"/>
              <w:bottom w:val="nil"/>
              <w:right w:val="nil"/>
            </w:tcBorders>
          </w:tcPr>
          <w:p w14:paraId="693DB5F7" w14:textId="77777777" w:rsidR="00A844ED" w:rsidRPr="00A844ED" w:rsidRDefault="00A844ED" w:rsidP="00A844ED">
            <w:pPr>
              <w:ind w:left="993" w:hanging="993"/>
            </w:pPr>
          </w:p>
        </w:tc>
      </w:tr>
    </w:tbl>
    <w:p w14:paraId="2035E0CA" w14:textId="77777777" w:rsidR="00A844ED" w:rsidRPr="00A844ED" w:rsidRDefault="00A844ED" w:rsidP="00A844ED">
      <w:pPr>
        <w:rPr>
          <w:rFonts w:ascii="Arial" w:hAnsi="Arial" w:cs="Arial"/>
          <w:sz w:val="22"/>
          <w:szCs w:val="22"/>
        </w:rPr>
      </w:pPr>
    </w:p>
    <w:p w14:paraId="4DFD5D5B"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14:paraId="0BF339D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4EC7F25" w14:textId="77777777" w:rsidTr="00D5102B">
        <w:tc>
          <w:tcPr>
            <w:tcW w:w="624" w:type="pct"/>
            <w:tcBorders>
              <w:top w:val="nil"/>
              <w:left w:val="nil"/>
              <w:bottom w:val="nil"/>
              <w:right w:val="single" w:sz="12" w:space="0" w:color="auto"/>
            </w:tcBorders>
            <w:shd w:val="clear" w:color="auto" w:fill="auto"/>
          </w:tcPr>
          <w:p w14:paraId="0CFE8F0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C2A411"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21CD872" w14:textId="77777777" w:rsidR="00A844ED" w:rsidRPr="00A844ED" w:rsidRDefault="00A844ED" w:rsidP="00A844ED">
            <w:pPr>
              <w:keepNext/>
              <w:ind w:left="993" w:right="82" w:hanging="993"/>
              <w:jc w:val="center"/>
            </w:pPr>
            <w:r w:rsidRPr="00A844ED">
              <w:t>Requirements</w:t>
            </w:r>
          </w:p>
        </w:tc>
        <w:permStart w:id="1829195266"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7A8771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29195266" w:displacedByCustomXml="prev"/>
      </w:tr>
      <w:tr w:rsidR="00A844ED" w:rsidRPr="00A844ED" w14:paraId="096E7468" w14:textId="77777777" w:rsidTr="00D5102B">
        <w:trPr>
          <w:trHeight w:val="2551"/>
          <w:hidden/>
        </w:trPr>
        <w:tc>
          <w:tcPr>
            <w:tcW w:w="624" w:type="pct"/>
            <w:tcBorders>
              <w:top w:val="nil"/>
              <w:left w:val="nil"/>
              <w:bottom w:val="nil"/>
              <w:right w:val="single" w:sz="12" w:space="0" w:color="auto"/>
            </w:tcBorders>
          </w:tcPr>
          <w:p w14:paraId="2FD6A29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827F695" w14:textId="77777777" w:rsidR="00A844ED" w:rsidRPr="00A844ED" w:rsidRDefault="00A844ED" w:rsidP="00A844ED">
            <w:pPr>
              <w:jc w:val="left"/>
              <w:rPr>
                <w:rFonts w:ascii="Arial" w:hAnsi="Arial" w:cs="Arial"/>
                <w:sz w:val="22"/>
                <w:szCs w:val="22"/>
              </w:rPr>
            </w:pPr>
            <w:permStart w:id="1136003100" w:edGrp="everyone"/>
            <w:permEnd w:id="1136003100"/>
          </w:p>
        </w:tc>
        <w:tc>
          <w:tcPr>
            <w:tcW w:w="2559" w:type="pct"/>
            <w:tcBorders>
              <w:top w:val="single" w:sz="12" w:space="0" w:color="auto"/>
              <w:left w:val="single" w:sz="4" w:space="0" w:color="auto"/>
            </w:tcBorders>
            <w:shd w:val="clear" w:color="auto" w:fill="auto"/>
            <w:vAlign w:val="center"/>
          </w:tcPr>
          <w:p w14:paraId="102BA4C6" w14:textId="77777777" w:rsidR="00A844ED" w:rsidRPr="00A844ED" w:rsidRDefault="00A844ED" w:rsidP="00A844ED">
            <w:pPr>
              <w:jc w:val="left"/>
              <w:rPr>
                <w:rFonts w:ascii="Arial" w:hAnsi="Arial" w:cs="Arial"/>
                <w:sz w:val="22"/>
                <w:szCs w:val="22"/>
              </w:rPr>
            </w:pPr>
            <w:permStart w:id="412246790" w:edGrp="everyone"/>
            <w:permEnd w:id="412246790"/>
          </w:p>
        </w:tc>
        <w:tc>
          <w:tcPr>
            <w:tcW w:w="335" w:type="pct"/>
            <w:tcBorders>
              <w:top w:val="nil"/>
              <w:left w:val="single" w:sz="12" w:space="0" w:color="auto"/>
              <w:bottom w:val="nil"/>
              <w:right w:val="nil"/>
            </w:tcBorders>
          </w:tcPr>
          <w:p w14:paraId="755CEFF5" w14:textId="77777777" w:rsidR="00A844ED" w:rsidRPr="00A844ED" w:rsidRDefault="00A844ED" w:rsidP="00A844ED">
            <w:pPr>
              <w:ind w:left="993" w:hanging="993"/>
            </w:pPr>
          </w:p>
        </w:tc>
      </w:tr>
    </w:tbl>
    <w:p w14:paraId="6D746A8F" w14:textId="77777777" w:rsidR="00A844ED" w:rsidRPr="00A844ED" w:rsidRDefault="00A844ED" w:rsidP="00A844ED">
      <w:pPr>
        <w:rPr>
          <w:rFonts w:ascii="Arial" w:hAnsi="Arial" w:cs="Arial"/>
          <w:sz w:val="22"/>
          <w:szCs w:val="22"/>
        </w:rPr>
      </w:pPr>
    </w:p>
    <w:p w14:paraId="2628D34E" w14:textId="77777777" w:rsidR="00A844ED" w:rsidRPr="00A844ED" w:rsidRDefault="00A844ED" w:rsidP="00A844ED">
      <w:pPr>
        <w:rPr>
          <w:rFonts w:ascii="Arial" w:hAnsi="Arial" w:cs="Arial"/>
          <w:sz w:val="22"/>
          <w:szCs w:val="22"/>
        </w:rPr>
      </w:pPr>
    </w:p>
    <w:p w14:paraId="073F2BC9"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1D7F665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37E5A86" w14:textId="77777777" w:rsidTr="00D5102B">
        <w:tc>
          <w:tcPr>
            <w:tcW w:w="624" w:type="pct"/>
            <w:tcBorders>
              <w:top w:val="nil"/>
              <w:left w:val="nil"/>
              <w:bottom w:val="nil"/>
              <w:right w:val="single" w:sz="12" w:space="0" w:color="auto"/>
            </w:tcBorders>
            <w:shd w:val="clear" w:color="auto" w:fill="auto"/>
          </w:tcPr>
          <w:p w14:paraId="3B859A1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F74CAE2"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E97FCDF" w14:textId="77777777" w:rsidR="00A844ED" w:rsidRPr="00A844ED" w:rsidRDefault="00A844ED" w:rsidP="00A844ED">
            <w:pPr>
              <w:keepNext/>
              <w:ind w:left="993" w:right="82" w:hanging="993"/>
              <w:jc w:val="center"/>
            </w:pPr>
            <w:r w:rsidRPr="00A844ED">
              <w:t>Requirements</w:t>
            </w:r>
          </w:p>
        </w:tc>
        <w:permStart w:id="1083727779"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CCB66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83727779" w:displacedByCustomXml="prev"/>
      </w:tr>
      <w:tr w:rsidR="00A844ED" w:rsidRPr="00A844ED" w14:paraId="50CD4E40" w14:textId="77777777" w:rsidTr="00D5102B">
        <w:trPr>
          <w:trHeight w:val="2551"/>
          <w:hidden/>
        </w:trPr>
        <w:tc>
          <w:tcPr>
            <w:tcW w:w="624" w:type="pct"/>
            <w:tcBorders>
              <w:top w:val="nil"/>
              <w:left w:val="nil"/>
              <w:bottom w:val="nil"/>
              <w:right w:val="single" w:sz="12" w:space="0" w:color="auto"/>
            </w:tcBorders>
          </w:tcPr>
          <w:p w14:paraId="216376B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FCDE826" w14:textId="77777777" w:rsidR="00A844ED" w:rsidRPr="00A844ED" w:rsidRDefault="00A844ED" w:rsidP="00A844ED">
            <w:pPr>
              <w:jc w:val="left"/>
              <w:rPr>
                <w:rFonts w:ascii="Arial" w:hAnsi="Arial" w:cs="Arial"/>
                <w:sz w:val="22"/>
                <w:szCs w:val="22"/>
              </w:rPr>
            </w:pPr>
            <w:permStart w:id="1556561455" w:edGrp="everyone"/>
            <w:permEnd w:id="1556561455"/>
          </w:p>
        </w:tc>
        <w:tc>
          <w:tcPr>
            <w:tcW w:w="2559" w:type="pct"/>
            <w:tcBorders>
              <w:top w:val="single" w:sz="12" w:space="0" w:color="auto"/>
              <w:left w:val="single" w:sz="4" w:space="0" w:color="auto"/>
            </w:tcBorders>
            <w:shd w:val="clear" w:color="auto" w:fill="auto"/>
            <w:vAlign w:val="center"/>
          </w:tcPr>
          <w:p w14:paraId="194FF750" w14:textId="77777777" w:rsidR="00A844ED" w:rsidRPr="00A844ED" w:rsidRDefault="00A844ED" w:rsidP="00A844ED">
            <w:pPr>
              <w:jc w:val="left"/>
              <w:rPr>
                <w:rFonts w:ascii="Arial" w:hAnsi="Arial" w:cs="Arial"/>
                <w:sz w:val="22"/>
                <w:szCs w:val="22"/>
              </w:rPr>
            </w:pPr>
            <w:permStart w:id="2054293363" w:edGrp="everyone"/>
            <w:permEnd w:id="2054293363"/>
          </w:p>
        </w:tc>
        <w:tc>
          <w:tcPr>
            <w:tcW w:w="335" w:type="pct"/>
            <w:tcBorders>
              <w:top w:val="nil"/>
              <w:left w:val="single" w:sz="12" w:space="0" w:color="auto"/>
              <w:bottom w:val="nil"/>
              <w:right w:val="nil"/>
            </w:tcBorders>
          </w:tcPr>
          <w:p w14:paraId="2BCF7521" w14:textId="77777777" w:rsidR="00A844ED" w:rsidRPr="00A844ED" w:rsidRDefault="00A844ED" w:rsidP="00A844ED">
            <w:pPr>
              <w:ind w:left="993" w:hanging="993"/>
            </w:pPr>
          </w:p>
        </w:tc>
      </w:tr>
    </w:tbl>
    <w:p w14:paraId="6F3FD03A" w14:textId="77777777" w:rsidR="00A844ED" w:rsidRPr="00A844ED" w:rsidRDefault="00A844ED" w:rsidP="00A844ED">
      <w:pPr>
        <w:rPr>
          <w:rFonts w:ascii="Arial" w:hAnsi="Arial" w:cs="Arial"/>
          <w:sz w:val="22"/>
          <w:szCs w:val="22"/>
        </w:rPr>
      </w:pPr>
    </w:p>
    <w:p w14:paraId="7E243F3F" w14:textId="77777777" w:rsidR="00A844ED" w:rsidRPr="00A844ED" w:rsidRDefault="00A844ED" w:rsidP="00A844ED">
      <w:pPr>
        <w:rPr>
          <w:rFonts w:ascii="Arial" w:hAnsi="Arial" w:cs="Arial"/>
          <w:sz w:val="22"/>
          <w:szCs w:val="22"/>
        </w:rPr>
      </w:pPr>
    </w:p>
    <w:p w14:paraId="4F9B4F98"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14494FD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9CD2822" w14:textId="77777777" w:rsidTr="00D5102B">
        <w:tc>
          <w:tcPr>
            <w:tcW w:w="624" w:type="pct"/>
            <w:tcBorders>
              <w:top w:val="nil"/>
              <w:left w:val="nil"/>
              <w:bottom w:val="nil"/>
              <w:right w:val="single" w:sz="12" w:space="0" w:color="auto"/>
            </w:tcBorders>
            <w:shd w:val="clear" w:color="auto" w:fill="auto"/>
          </w:tcPr>
          <w:p w14:paraId="5B899C5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4075C6"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8F30C8A" w14:textId="77777777" w:rsidR="00A844ED" w:rsidRPr="00A844ED" w:rsidRDefault="00A844ED" w:rsidP="00A844ED">
            <w:pPr>
              <w:keepNext/>
              <w:ind w:left="993" w:right="82" w:hanging="993"/>
              <w:jc w:val="center"/>
            </w:pPr>
            <w:r w:rsidRPr="00A844ED">
              <w:t>Requirements</w:t>
            </w:r>
          </w:p>
        </w:tc>
        <w:permStart w:id="1064729035"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F34DB4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64729035" w:displacedByCustomXml="prev"/>
      </w:tr>
      <w:tr w:rsidR="00A844ED" w:rsidRPr="00A844ED" w14:paraId="582D89A5" w14:textId="77777777" w:rsidTr="00D5102B">
        <w:trPr>
          <w:trHeight w:val="2551"/>
          <w:hidden/>
        </w:trPr>
        <w:tc>
          <w:tcPr>
            <w:tcW w:w="624" w:type="pct"/>
            <w:tcBorders>
              <w:top w:val="nil"/>
              <w:left w:val="nil"/>
              <w:bottom w:val="nil"/>
              <w:right w:val="single" w:sz="12" w:space="0" w:color="auto"/>
            </w:tcBorders>
          </w:tcPr>
          <w:p w14:paraId="6E89650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F6DFF2" w14:textId="77777777" w:rsidR="00A844ED" w:rsidRPr="00A844ED" w:rsidRDefault="00A844ED" w:rsidP="00A844ED">
            <w:pPr>
              <w:jc w:val="left"/>
              <w:rPr>
                <w:rFonts w:ascii="Arial" w:hAnsi="Arial" w:cs="Arial"/>
                <w:sz w:val="22"/>
                <w:szCs w:val="22"/>
              </w:rPr>
            </w:pPr>
            <w:permStart w:id="1019751421" w:edGrp="everyone"/>
            <w:permEnd w:id="1019751421"/>
          </w:p>
        </w:tc>
        <w:tc>
          <w:tcPr>
            <w:tcW w:w="2559" w:type="pct"/>
            <w:tcBorders>
              <w:top w:val="single" w:sz="12" w:space="0" w:color="auto"/>
              <w:left w:val="single" w:sz="4" w:space="0" w:color="auto"/>
            </w:tcBorders>
            <w:shd w:val="clear" w:color="auto" w:fill="auto"/>
            <w:vAlign w:val="center"/>
          </w:tcPr>
          <w:p w14:paraId="44FA052E" w14:textId="77777777" w:rsidR="00A844ED" w:rsidRPr="00A844ED" w:rsidRDefault="00A844ED" w:rsidP="00A844ED">
            <w:pPr>
              <w:jc w:val="left"/>
              <w:rPr>
                <w:rFonts w:ascii="Arial" w:hAnsi="Arial" w:cs="Arial"/>
                <w:sz w:val="22"/>
                <w:szCs w:val="22"/>
              </w:rPr>
            </w:pPr>
            <w:permStart w:id="1238636039" w:edGrp="everyone"/>
            <w:permEnd w:id="1238636039"/>
          </w:p>
        </w:tc>
        <w:tc>
          <w:tcPr>
            <w:tcW w:w="335" w:type="pct"/>
            <w:tcBorders>
              <w:top w:val="nil"/>
              <w:left w:val="single" w:sz="12" w:space="0" w:color="auto"/>
              <w:bottom w:val="nil"/>
              <w:right w:val="nil"/>
            </w:tcBorders>
          </w:tcPr>
          <w:p w14:paraId="46A58D61" w14:textId="77777777" w:rsidR="00A844ED" w:rsidRPr="00A844ED" w:rsidRDefault="00A844ED" w:rsidP="00A844ED">
            <w:pPr>
              <w:ind w:left="993" w:hanging="993"/>
            </w:pPr>
          </w:p>
        </w:tc>
      </w:tr>
    </w:tbl>
    <w:p w14:paraId="66065CC0" w14:textId="77777777" w:rsidR="00A844ED" w:rsidRPr="00A844ED" w:rsidRDefault="00A844ED" w:rsidP="00A844ED">
      <w:pPr>
        <w:rPr>
          <w:rFonts w:ascii="Arial" w:hAnsi="Arial" w:cs="Arial"/>
          <w:sz w:val="22"/>
          <w:szCs w:val="22"/>
        </w:rPr>
      </w:pPr>
    </w:p>
    <w:p w14:paraId="1D211B7A"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1A27D61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419FABD" w14:textId="77777777" w:rsidTr="00D5102B">
        <w:tc>
          <w:tcPr>
            <w:tcW w:w="624" w:type="pct"/>
            <w:tcBorders>
              <w:top w:val="nil"/>
              <w:left w:val="nil"/>
              <w:bottom w:val="nil"/>
              <w:right w:val="single" w:sz="12" w:space="0" w:color="auto"/>
            </w:tcBorders>
            <w:shd w:val="clear" w:color="auto" w:fill="auto"/>
          </w:tcPr>
          <w:p w14:paraId="054DD24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587D88A"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178AE034" w14:textId="77777777" w:rsidR="00A844ED" w:rsidRPr="00A844ED" w:rsidRDefault="00A844ED" w:rsidP="00A844ED">
            <w:pPr>
              <w:keepNext/>
              <w:ind w:left="993" w:right="82" w:hanging="993"/>
              <w:jc w:val="center"/>
            </w:pPr>
            <w:r w:rsidRPr="00A844ED">
              <w:t>Requirements</w:t>
            </w:r>
          </w:p>
        </w:tc>
        <w:permStart w:id="755853850"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5C7FBF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55853850" w:displacedByCustomXml="prev"/>
      </w:tr>
      <w:tr w:rsidR="00A844ED" w:rsidRPr="00A844ED" w14:paraId="38DE9C70" w14:textId="77777777" w:rsidTr="00D5102B">
        <w:trPr>
          <w:trHeight w:val="2551"/>
          <w:hidden/>
        </w:trPr>
        <w:tc>
          <w:tcPr>
            <w:tcW w:w="624" w:type="pct"/>
            <w:tcBorders>
              <w:top w:val="nil"/>
              <w:left w:val="nil"/>
              <w:bottom w:val="nil"/>
              <w:right w:val="single" w:sz="12" w:space="0" w:color="auto"/>
            </w:tcBorders>
          </w:tcPr>
          <w:p w14:paraId="13B4ED7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F07C388" w14:textId="77777777" w:rsidR="00A844ED" w:rsidRPr="00A844ED" w:rsidRDefault="00A844ED" w:rsidP="00A844ED">
            <w:pPr>
              <w:jc w:val="left"/>
              <w:rPr>
                <w:rFonts w:ascii="Arial" w:hAnsi="Arial" w:cs="Arial"/>
                <w:sz w:val="22"/>
                <w:szCs w:val="22"/>
              </w:rPr>
            </w:pPr>
            <w:permStart w:id="214466211" w:edGrp="everyone"/>
            <w:permEnd w:id="214466211"/>
          </w:p>
        </w:tc>
        <w:tc>
          <w:tcPr>
            <w:tcW w:w="2559" w:type="pct"/>
            <w:tcBorders>
              <w:top w:val="single" w:sz="12" w:space="0" w:color="auto"/>
              <w:left w:val="single" w:sz="4" w:space="0" w:color="auto"/>
            </w:tcBorders>
            <w:shd w:val="clear" w:color="auto" w:fill="auto"/>
            <w:vAlign w:val="center"/>
          </w:tcPr>
          <w:p w14:paraId="07E4FA32" w14:textId="77777777" w:rsidR="00A844ED" w:rsidRPr="00A844ED" w:rsidRDefault="00A844ED" w:rsidP="00A844ED">
            <w:pPr>
              <w:jc w:val="left"/>
              <w:rPr>
                <w:rFonts w:ascii="Arial" w:hAnsi="Arial" w:cs="Arial"/>
                <w:sz w:val="22"/>
                <w:szCs w:val="22"/>
              </w:rPr>
            </w:pPr>
            <w:permStart w:id="2042168623" w:edGrp="everyone"/>
            <w:permEnd w:id="2042168623"/>
          </w:p>
        </w:tc>
        <w:tc>
          <w:tcPr>
            <w:tcW w:w="335" w:type="pct"/>
            <w:tcBorders>
              <w:top w:val="nil"/>
              <w:left w:val="single" w:sz="12" w:space="0" w:color="auto"/>
              <w:bottom w:val="nil"/>
              <w:right w:val="nil"/>
            </w:tcBorders>
          </w:tcPr>
          <w:p w14:paraId="765F1612" w14:textId="77777777" w:rsidR="00A844ED" w:rsidRPr="00A844ED" w:rsidRDefault="00A844ED" w:rsidP="00A844ED">
            <w:pPr>
              <w:ind w:left="993" w:hanging="993"/>
            </w:pPr>
          </w:p>
        </w:tc>
      </w:tr>
    </w:tbl>
    <w:p w14:paraId="4F243DBE" w14:textId="77777777" w:rsidR="00A844ED" w:rsidRPr="00A844ED" w:rsidRDefault="00A844ED" w:rsidP="00A844ED">
      <w:pPr>
        <w:rPr>
          <w:rFonts w:ascii="Arial" w:hAnsi="Arial" w:cs="Arial"/>
          <w:sz w:val="22"/>
          <w:szCs w:val="22"/>
        </w:rPr>
      </w:pPr>
    </w:p>
    <w:p w14:paraId="3C617FAF" w14:textId="77777777" w:rsidR="00A844ED" w:rsidRPr="00A844ED" w:rsidRDefault="00A844ED" w:rsidP="00A844ED">
      <w:pPr>
        <w:rPr>
          <w:rFonts w:ascii="Arial" w:hAnsi="Arial" w:cs="Arial"/>
          <w:sz w:val="22"/>
          <w:szCs w:val="22"/>
        </w:rPr>
      </w:pPr>
    </w:p>
    <w:p w14:paraId="036C385E"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69BB0ED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AC7FC9D" w14:textId="77777777" w:rsidTr="00D5102B">
        <w:tc>
          <w:tcPr>
            <w:tcW w:w="611" w:type="pct"/>
            <w:tcBorders>
              <w:top w:val="nil"/>
              <w:left w:val="nil"/>
              <w:bottom w:val="nil"/>
              <w:right w:val="single" w:sz="12" w:space="0" w:color="auto"/>
            </w:tcBorders>
            <w:shd w:val="clear" w:color="auto" w:fill="auto"/>
          </w:tcPr>
          <w:p w14:paraId="48344942"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8EB40F2"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142740D5" w14:textId="77777777" w:rsidR="00A844ED" w:rsidRPr="00A844ED" w:rsidRDefault="00A844ED" w:rsidP="00A844ED">
            <w:pPr>
              <w:ind w:right="82"/>
              <w:jc w:val="center"/>
            </w:pPr>
            <w:r w:rsidRPr="00A844ED">
              <w:t>Classes 2 to 9</w:t>
            </w:r>
          </w:p>
        </w:tc>
        <w:permStart w:id="583029462"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0EEF8B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83029462" w:displacedByCustomXml="prev"/>
      </w:tr>
      <w:tr w:rsidR="00A844ED" w:rsidRPr="00A844ED" w14:paraId="42F6B0FF" w14:textId="77777777" w:rsidTr="00D5102B">
        <w:trPr>
          <w:trHeight w:val="850"/>
          <w:hidden/>
        </w:trPr>
        <w:tc>
          <w:tcPr>
            <w:tcW w:w="611" w:type="pct"/>
            <w:tcBorders>
              <w:top w:val="nil"/>
              <w:left w:val="nil"/>
              <w:bottom w:val="nil"/>
              <w:right w:val="single" w:sz="12" w:space="0" w:color="auto"/>
            </w:tcBorders>
          </w:tcPr>
          <w:p w14:paraId="5532EA1A"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D4BC3D6" w14:textId="77777777" w:rsidR="00A844ED" w:rsidRPr="00A844ED" w:rsidRDefault="00A844ED" w:rsidP="00A844ED">
            <w:pPr>
              <w:jc w:val="left"/>
              <w:rPr>
                <w:rFonts w:ascii="Arial" w:hAnsi="Arial" w:cs="Arial"/>
                <w:sz w:val="22"/>
                <w:szCs w:val="22"/>
              </w:rPr>
            </w:pPr>
            <w:permStart w:id="94047072" w:edGrp="everyone"/>
            <w:permEnd w:id="94047072"/>
          </w:p>
        </w:tc>
        <w:tc>
          <w:tcPr>
            <w:tcW w:w="2027" w:type="pct"/>
            <w:tcBorders>
              <w:left w:val="single" w:sz="4" w:space="0" w:color="auto"/>
            </w:tcBorders>
            <w:shd w:val="clear" w:color="auto" w:fill="auto"/>
            <w:vAlign w:val="center"/>
          </w:tcPr>
          <w:p w14:paraId="7EA49ACA" w14:textId="77777777" w:rsidR="00A844ED" w:rsidRPr="00A844ED" w:rsidRDefault="00A844ED" w:rsidP="00A844ED">
            <w:pPr>
              <w:jc w:val="left"/>
              <w:rPr>
                <w:rFonts w:ascii="Arial" w:hAnsi="Arial" w:cs="Arial"/>
                <w:sz w:val="22"/>
                <w:szCs w:val="22"/>
              </w:rPr>
            </w:pPr>
            <w:permStart w:id="592394888" w:edGrp="everyone"/>
            <w:permEnd w:id="592394888"/>
          </w:p>
        </w:tc>
        <w:tc>
          <w:tcPr>
            <w:tcW w:w="335" w:type="pct"/>
            <w:tcBorders>
              <w:top w:val="nil"/>
              <w:left w:val="single" w:sz="12" w:space="0" w:color="auto"/>
              <w:bottom w:val="nil"/>
              <w:right w:val="nil"/>
            </w:tcBorders>
          </w:tcPr>
          <w:p w14:paraId="0BD3447A" w14:textId="77777777" w:rsidR="00A844ED" w:rsidRPr="00A844ED" w:rsidRDefault="00A844ED" w:rsidP="00A844ED">
            <w:pPr>
              <w:ind w:left="993" w:hanging="993"/>
            </w:pPr>
          </w:p>
        </w:tc>
      </w:tr>
    </w:tbl>
    <w:p w14:paraId="0CF0F4B7" w14:textId="77777777" w:rsidR="00A844ED" w:rsidRPr="00A844ED" w:rsidRDefault="00A844ED" w:rsidP="00A844ED">
      <w:pPr>
        <w:rPr>
          <w:rFonts w:ascii="Arial" w:hAnsi="Arial" w:cs="Arial"/>
          <w:sz w:val="22"/>
          <w:szCs w:val="22"/>
        </w:rPr>
      </w:pPr>
    </w:p>
    <w:p w14:paraId="12E8CE4D" w14:textId="77777777" w:rsidR="00A844ED" w:rsidRPr="00A844ED" w:rsidRDefault="00A844ED" w:rsidP="00A844ED">
      <w:pPr>
        <w:rPr>
          <w:rFonts w:ascii="Arial" w:hAnsi="Arial" w:cs="Arial"/>
          <w:sz w:val="22"/>
          <w:szCs w:val="22"/>
        </w:rPr>
      </w:pPr>
    </w:p>
    <w:p w14:paraId="083F0DD5"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76025E2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3CAA444" w14:textId="77777777" w:rsidTr="00D5102B">
        <w:trPr>
          <w:trHeight w:val="567"/>
        </w:trPr>
        <w:tc>
          <w:tcPr>
            <w:tcW w:w="1027" w:type="dxa"/>
            <w:tcBorders>
              <w:top w:val="nil"/>
              <w:left w:val="nil"/>
              <w:bottom w:val="nil"/>
              <w:right w:val="single" w:sz="4" w:space="0" w:color="auto"/>
            </w:tcBorders>
          </w:tcPr>
          <w:p w14:paraId="53E2B35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07F5CA" w14:textId="7B20B717" w:rsidR="00A844ED" w:rsidRPr="00A844ED" w:rsidRDefault="00175B61" w:rsidP="00A844ED">
            <w:pPr>
              <w:rPr>
                <w:rFonts w:ascii="Arial" w:hAnsi="Arial" w:cs="Arial"/>
                <w:sz w:val="22"/>
                <w:szCs w:val="22"/>
              </w:rPr>
            </w:pPr>
            <w:permStart w:id="1755273491" w:edGrp="everyone"/>
            <w:r>
              <w:rPr>
                <w:rFonts w:ascii="Arial" w:hAnsi="Arial" w:cs="Arial"/>
                <w:color w:val="222222"/>
                <w:shd w:val="clear" w:color="auto" w:fill="FFFFFF"/>
              </w:rPr>
              <w:t>AS/NZS 4859</w:t>
            </w:r>
            <w:permEnd w:id="1755273491"/>
          </w:p>
        </w:tc>
        <w:permStart w:id="106910418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6D1BA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69104183" w:displacedByCustomXml="prev"/>
      </w:tr>
    </w:tbl>
    <w:p w14:paraId="700CB34B" w14:textId="77777777" w:rsidR="00A844ED" w:rsidRPr="00A844ED" w:rsidRDefault="00A844ED" w:rsidP="00A844ED">
      <w:pPr>
        <w:rPr>
          <w:rFonts w:ascii="Arial" w:hAnsi="Arial" w:cs="Arial"/>
          <w:sz w:val="22"/>
          <w:szCs w:val="22"/>
        </w:rPr>
      </w:pPr>
    </w:p>
    <w:p w14:paraId="32474859" w14:textId="77777777" w:rsidR="00A844ED" w:rsidRPr="00A844ED" w:rsidRDefault="00A844ED" w:rsidP="00A844ED">
      <w:pPr>
        <w:rPr>
          <w:rFonts w:ascii="Arial" w:hAnsi="Arial" w:cs="Arial"/>
          <w:sz w:val="22"/>
          <w:szCs w:val="22"/>
        </w:rPr>
      </w:pPr>
    </w:p>
    <w:p w14:paraId="73AF3ACC"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246F945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F5B12D1" w14:textId="77777777" w:rsidTr="00D5102B">
        <w:trPr>
          <w:trHeight w:val="1871"/>
        </w:trPr>
        <w:tc>
          <w:tcPr>
            <w:tcW w:w="1027" w:type="dxa"/>
            <w:tcBorders>
              <w:top w:val="nil"/>
              <w:left w:val="nil"/>
              <w:bottom w:val="nil"/>
              <w:right w:val="single" w:sz="4" w:space="0" w:color="auto"/>
            </w:tcBorders>
          </w:tcPr>
          <w:p w14:paraId="679B1E6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EB44B7" w14:textId="77777777" w:rsidR="00A844ED" w:rsidRPr="00A844ED" w:rsidRDefault="00A844ED" w:rsidP="00A844ED">
            <w:pPr>
              <w:rPr>
                <w:rFonts w:ascii="Arial" w:hAnsi="Arial" w:cs="Arial"/>
                <w:sz w:val="22"/>
                <w:szCs w:val="22"/>
              </w:rPr>
            </w:pPr>
            <w:permStart w:id="590440375" w:edGrp="everyone"/>
            <w:permEnd w:id="590440375"/>
          </w:p>
        </w:tc>
        <w:permStart w:id="1897752081"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B809C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97752081" w:displacedByCustomXml="prev"/>
      </w:tr>
    </w:tbl>
    <w:p w14:paraId="63EDD6BB" w14:textId="77777777" w:rsidR="00A844ED" w:rsidRPr="00A844ED" w:rsidRDefault="00A844ED" w:rsidP="00A844ED">
      <w:pPr>
        <w:rPr>
          <w:rFonts w:ascii="Arial" w:hAnsi="Arial" w:cs="Arial"/>
          <w:sz w:val="22"/>
          <w:szCs w:val="22"/>
        </w:rPr>
      </w:pPr>
    </w:p>
    <w:p w14:paraId="3653B90C"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44EED787"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19CF2B8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B8D88CE" w14:textId="77777777" w:rsidTr="00D5102B">
        <w:trPr>
          <w:trHeight w:val="1984"/>
        </w:trPr>
        <w:tc>
          <w:tcPr>
            <w:tcW w:w="1027" w:type="dxa"/>
            <w:tcBorders>
              <w:top w:val="nil"/>
              <w:left w:val="nil"/>
              <w:bottom w:val="nil"/>
              <w:right w:val="single" w:sz="4" w:space="0" w:color="auto"/>
            </w:tcBorders>
          </w:tcPr>
          <w:p w14:paraId="3BC60A4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8501A9" w14:textId="77777777" w:rsidR="00A844ED" w:rsidRPr="00A844ED" w:rsidRDefault="00A844ED" w:rsidP="00A844ED">
            <w:pPr>
              <w:rPr>
                <w:rFonts w:ascii="Arial" w:hAnsi="Arial" w:cs="Arial"/>
                <w:sz w:val="22"/>
                <w:szCs w:val="22"/>
              </w:rPr>
            </w:pPr>
            <w:permStart w:id="1648707851" w:edGrp="everyone"/>
            <w:permEnd w:id="1648707851"/>
          </w:p>
        </w:tc>
        <w:permStart w:id="783555810"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49D8F4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83555810" w:displacedByCustomXml="prev"/>
      </w:tr>
    </w:tbl>
    <w:p w14:paraId="6FC618A8" w14:textId="77777777" w:rsidR="00A844ED" w:rsidRPr="00A844ED" w:rsidRDefault="00A844ED" w:rsidP="00A844ED">
      <w:pPr>
        <w:rPr>
          <w:rFonts w:ascii="Arial" w:hAnsi="Arial" w:cs="Arial"/>
          <w:sz w:val="22"/>
          <w:szCs w:val="22"/>
        </w:rPr>
      </w:pPr>
    </w:p>
    <w:p w14:paraId="1DACCC5C" w14:textId="77777777" w:rsidR="00A844ED" w:rsidRPr="00A844ED" w:rsidRDefault="00A844ED" w:rsidP="00A844ED">
      <w:pPr>
        <w:rPr>
          <w:rFonts w:ascii="Arial" w:hAnsi="Arial" w:cs="Arial"/>
          <w:sz w:val="22"/>
          <w:szCs w:val="22"/>
        </w:rPr>
      </w:pPr>
    </w:p>
    <w:p w14:paraId="0928AB7C"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7847612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BE5A4A0" w14:textId="77777777" w:rsidTr="00D5102B">
        <w:trPr>
          <w:trHeight w:val="1984"/>
        </w:trPr>
        <w:tc>
          <w:tcPr>
            <w:tcW w:w="1027" w:type="dxa"/>
            <w:tcBorders>
              <w:top w:val="nil"/>
              <w:left w:val="nil"/>
              <w:bottom w:val="nil"/>
              <w:right w:val="single" w:sz="4" w:space="0" w:color="auto"/>
            </w:tcBorders>
          </w:tcPr>
          <w:p w14:paraId="6566FC5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EB9A74" w14:textId="77777777" w:rsidR="00A844ED" w:rsidRPr="00A844ED" w:rsidRDefault="00A844ED" w:rsidP="00A844ED">
            <w:pPr>
              <w:rPr>
                <w:rFonts w:ascii="Arial" w:hAnsi="Arial" w:cs="Arial"/>
                <w:sz w:val="22"/>
                <w:szCs w:val="22"/>
              </w:rPr>
            </w:pPr>
            <w:permStart w:id="409483277" w:edGrp="everyone"/>
            <w:permEnd w:id="409483277"/>
          </w:p>
        </w:tc>
        <w:permStart w:id="796535965"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912FD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96535965" w:displacedByCustomXml="prev"/>
      </w:tr>
    </w:tbl>
    <w:p w14:paraId="03E94D4B" w14:textId="77777777" w:rsidR="00A844ED" w:rsidRPr="00A844ED" w:rsidRDefault="00A844ED" w:rsidP="00A844ED">
      <w:pPr>
        <w:rPr>
          <w:rFonts w:ascii="Arial" w:hAnsi="Arial" w:cs="Arial"/>
          <w:sz w:val="22"/>
          <w:szCs w:val="22"/>
        </w:rPr>
      </w:pPr>
    </w:p>
    <w:p w14:paraId="2846EE72" w14:textId="77777777" w:rsidR="00A844ED" w:rsidRPr="00A844ED" w:rsidRDefault="00A844ED" w:rsidP="00A844ED">
      <w:pPr>
        <w:rPr>
          <w:rFonts w:ascii="Arial" w:hAnsi="Arial" w:cs="Arial"/>
          <w:sz w:val="22"/>
          <w:szCs w:val="22"/>
        </w:rPr>
      </w:pPr>
    </w:p>
    <w:p w14:paraId="443647BB"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716AB33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A24DEEF" w14:textId="77777777" w:rsidTr="00D5102B">
        <w:trPr>
          <w:trHeight w:val="2438"/>
        </w:trPr>
        <w:tc>
          <w:tcPr>
            <w:tcW w:w="1027" w:type="dxa"/>
            <w:tcBorders>
              <w:top w:val="nil"/>
              <w:left w:val="nil"/>
              <w:bottom w:val="nil"/>
              <w:right w:val="single" w:sz="4" w:space="0" w:color="auto"/>
            </w:tcBorders>
          </w:tcPr>
          <w:p w14:paraId="256B10F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778E0F" w14:textId="77777777" w:rsidR="00A844ED" w:rsidRPr="00A844ED" w:rsidRDefault="00A844ED" w:rsidP="00A844ED">
            <w:pPr>
              <w:rPr>
                <w:rFonts w:ascii="Arial" w:hAnsi="Arial" w:cs="Arial"/>
                <w:sz w:val="22"/>
                <w:szCs w:val="22"/>
              </w:rPr>
            </w:pPr>
            <w:permStart w:id="1961689937" w:edGrp="everyone"/>
            <w:permEnd w:id="1961689937"/>
          </w:p>
        </w:tc>
        <w:permStart w:id="196899511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91884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68995112" w:displacedByCustomXml="prev"/>
      </w:tr>
    </w:tbl>
    <w:p w14:paraId="03894EF2" w14:textId="77777777" w:rsidR="00A844ED" w:rsidRPr="00A844ED" w:rsidRDefault="00A844ED" w:rsidP="00A844ED">
      <w:pPr>
        <w:rPr>
          <w:rFonts w:ascii="Arial" w:hAnsi="Arial" w:cs="Arial"/>
          <w:sz w:val="22"/>
          <w:szCs w:val="22"/>
        </w:rPr>
      </w:pPr>
    </w:p>
    <w:p w14:paraId="45A63E67" w14:textId="77777777" w:rsidR="00A844ED" w:rsidRPr="00A844ED" w:rsidRDefault="00A844ED" w:rsidP="00A844ED">
      <w:pPr>
        <w:rPr>
          <w:rFonts w:ascii="Arial" w:hAnsi="Arial" w:cs="Arial"/>
          <w:sz w:val="22"/>
          <w:szCs w:val="22"/>
        </w:rPr>
      </w:pPr>
    </w:p>
    <w:p w14:paraId="15B4E0DE"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57236A4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4AFB845" w14:textId="77777777" w:rsidTr="00D5102B">
        <w:trPr>
          <w:trHeight w:val="2438"/>
        </w:trPr>
        <w:tc>
          <w:tcPr>
            <w:tcW w:w="1027" w:type="dxa"/>
            <w:tcBorders>
              <w:top w:val="nil"/>
              <w:left w:val="nil"/>
              <w:bottom w:val="nil"/>
              <w:right w:val="single" w:sz="4" w:space="0" w:color="auto"/>
            </w:tcBorders>
          </w:tcPr>
          <w:p w14:paraId="04B0360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147789" w14:textId="77777777" w:rsidR="00A844ED" w:rsidRPr="00A844ED" w:rsidRDefault="00A844ED" w:rsidP="00A844ED">
            <w:pPr>
              <w:rPr>
                <w:rFonts w:ascii="Arial" w:hAnsi="Arial" w:cs="Arial"/>
                <w:sz w:val="22"/>
                <w:szCs w:val="22"/>
              </w:rPr>
            </w:pPr>
            <w:permStart w:id="1933080052" w:edGrp="everyone"/>
            <w:permEnd w:id="1933080052"/>
          </w:p>
        </w:tc>
        <w:permStart w:id="849173137"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3AC54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49173137" w:displacedByCustomXml="prev"/>
      </w:tr>
    </w:tbl>
    <w:p w14:paraId="743D09BA" w14:textId="77777777" w:rsidR="00A844ED" w:rsidRPr="00A844ED" w:rsidRDefault="00A844ED" w:rsidP="00A844ED">
      <w:pPr>
        <w:rPr>
          <w:rFonts w:ascii="Arial" w:hAnsi="Arial" w:cs="Arial"/>
          <w:sz w:val="22"/>
          <w:szCs w:val="22"/>
        </w:rPr>
      </w:pPr>
    </w:p>
    <w:p w14:paraId="64AB1C87"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13725FE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E127FF8" w14:textId="77777777" w:rsidTr="00D5102B">
        <w:trPr>
          <w:trHeight w:val="2438"/>
        </w:trPr>
        <w:tc>
          <w:tcPr>
            <w:tcW w:w="1027" w:type="dxa"/>
            <w:tcBorders>
              <w:top w:val="nil"/>
              <w:left w:val="nil"/>
              <w:bottom w:val="nil"/>
              <w:right w:val="single" w:sz="4" w:space="0" w:color="auto"/>
            </w:tcBorders>
          </w:tcPr>
          <w:p w14:paraId="25D5FA3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ED970E" w14:textId="77777777" w:rsidR="00A844ED" w:rsidRPr="00A844ED" w:rsidRDefault="00A844ED" w:rsidP="00A844ED">
            <w:pPr>
              <w:rPr>
                <w:rFonts w:ascii="Arial" w:hAnsi="Arial" w:cs="Arial"/>
                <w:sz w:val="22"/>
                <w:szCs w:val="22"/>
              </w:rPr>
            </w:pPr>
            <w:permStart w:id="993098381" w:edGrp="everyone"/>
            <w:permEnd w:id="993098381"/>
          </w:p>
        </w:tc>
        <w:permStart w:id="447699133"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C8C3F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47699133" w:displacedByCustomXml="prev"/>
      </w:tr>
    </w:tbl>
    <w:p w14:paraId="56C4317F" w14:textId="77777777" w:rsidR="00A844ED" w:rsidRPr="00A844ED" w:rsidRDefault="00A844ED" w:rsidP="00A844ED">
      <w:pPr>
        <w:rPr>
          <w:rFonts w:ascii="Arial" w:hAnsi="Arial" w:cs="Arial"/>
          <w:sz w:val="22"/>
          <w:szCs w:val="22"/>
        </w:rPr>
      </w:pPr>
    </w:p>
    <w:p w14:paraId="3FABBE43" w14:textId="77777777" w:rsidR="00A844ED" w:rsidRPr="00A844ED" w:rsidRDefault="00A844ED" w:rsidP="00A844ED">
      <w:pPr>
        <w:rPr>
          <w:rFonts w:ascii="Arial" w:hAnsi="Arial" w:cs="Arial"/>
          <w:sz w:val="22"/>
          <w:szCs w:val="22"/>
        </w:rPr>
      </w:pPr>
    </w:p>
    <w:p w14:paraId="3AAEE41C"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6271E2DB"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4618DFD9"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43505E1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0828F9F" w14:textId="77777777" w:rsidTr="00D5102B">
        <w:tc>
          <w:tcPr>
            <w:tcW w:w="611" w:type="pct"/>
            <w:tcBorders>
              <w:top w:val="nil"/>
              <w:left w:val="nil"/>
              <w:bottom w:val="nil"/>
              <w:right w:val="single" w:sz="12" w:space="0" w:color="auto"/>
            </w:tcBorders>
            <w:shd w:val="clear" w:color="auto" w:fill="auto"/>
          </w:tcPr>
          <w:p w14:paraId="7D35DB5C"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62D5E2C"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65827A4D" w14:textId="77777777" w:rsidR="00A844ED" w:rsidRPr="00A844ED" w:rsidRDefault="00A844ED" w:rsidP="00A844ED">
            <w:pPr>
              <w:ind w:right="82"/>
              <w:jc w:val="center"/>
            </w:pPr>
            <w:r w:rsidRPr="00A844ED">
              <w:t>State or territory</w:t>
            </w:r>
          </w:p>
        </w:tc>
        <w:permStart w:id="819165610"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9ABE4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19165610" w:displacedByCustomXml="prev"/>
      </w:tr>
      <w:tr w:rsidR="00A844ED" w:rsidRPr="00A844ED" w14:paraId="28E09B03" w14:textId="77777777" w:rsidTr="00D5102B">
        <w:trPr>
          <w:trHeight w:val="1417"/>
          <w:hidden/>
        </w:trPr>
        <w:tc>
          <w:tcPr>
            <w:tcW w:w="611" w:type="pct"/>
            <w:tcBorders>
              <w:top w:val="nil"/>
              <w:left w:val="nil"/>
              <w:bottom w:val="nil"/>
              <w:right w:val="single" w:sz="12" w:space="0" w:color="auto"/>
            </w:tcBorders>
          </w:tcPr>
          <w:p w14:paraId="4BCC9AD5"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035CAF94" w14:textId="77777777" w:rsidR="00A844ED" w:rsidRPr="00A844ED" w:rsidRDefault="00A844ED" w:rsidP="00A844ED">
            <w:pPr>
              <w:jc w:val="left"/>
              <w:rPr>
                <w:rFonts w:ascii="Arial" w:hAnsi="Arial" w:cs="Arial"/>
                <w:sz w:val="22"/>
                <w:szCs w:val="22"/>
              </w:rPr>
            </w:pPr>
            <w:permStart w:id="767104445" w:edGrp="everyone"/>
            <w:permEnd w:id="767104445"/>
          </w:p>
        </w:tc>
        <w:tc>
          <w:tcPr>
            <w:tcW w:w="2027" w:type="pct"/>
            <w:tcBorders>
              <w:top w:val="single" w:sz="12" w:space="0" w:color="auto"/>
              <w:left w:val="single" w:sz="4" w:space="0" w:color="auto"/>
            </w:tcBorders>
            <w:shd w:val="clear" w:color="auto" w:fill="auto"/>
            <w:vAlign w:val="center"/>
          </w:tcPr>
          <w:p w14:paraId="15C87E36" w14:textId="77777777" w:rsidR="00A844ED" w:rsidRPr="00A844ED" w:rsidRDefault="00A844ED" w:rsidP="00A844ED">
            <w:pPr>
              <w:jc w:val="left"/>
              <w:rPr>
                <w:rFonts w:ascii="Arial" w:hAnsi="Arial" w:cs="Arial"/>
                <w:sz w:val="22"/>
                <w:szCs w:val="22"/>
              </w:rPr>
            </w:pPr>
            <w:permStart w:id="336877150" w:edGrp="everyone"/>
            <w:permEnd w:id="336877150"/>
          </w:p>
        </w:tc>
        <w:tc>
          <w:tcPr>
            <w:tcW w:w="335" w:type="pct"/>
            <w:tcBorders>
              <w:top w:val="nil"/>
              <w:left w:val="single" w:sz="12" w:space="0" w:color="auto"/>
              <w:bottom w:val="nil"/>
              <w:right w:val="nil"/>
            </w:tcBorders>
          </w:tcPr>
          <w:p w14:paraId="479E8EFF" w14:textId="77777777" w:rsidR="00A844ED" w:rsidRPr="00A844ED" w:rsidRDefault="00A844ED" w:rsidP="00A844ED">
            <w:pPr>
              <w:ind w:left="993" w:hanging="993"/>
            </w:pPr>
          </w:p>
        </w:tc>
      </w:tr>
    </w:tbl>
    <w:p w14:paraId="4BA79BC7" w14:textId="77777777" w:rsidR="00A844ED" w:rsidRPr="00A844ED" w:rsidRDefault="00A844ED" w:rsidP="00A844ED">
      <w:pPr>
        <w:rPr>
          <w:rFonts w:ascii="Arial" w:hAnsi="Arial" w:cs="Arial"/>
          <w:sz w:val="22"/>
          <w:szCs w:val="22"/>
        </w:rPr>
      </w:pPr>
    </w:p>
    <w:p w14:paraId="78100B63" w14:textId="77777777" w:rsidR="00A844ED" w:rsidRPr="00A844ED" w:rsidRDefault="00A844ED" w:rsidP="00A844ED">
      <w:pPr>
        <w:rPr>
          <w:rFonts w:ascii="Arial" w:hAnsi="Arial" w:cs="Arial"/>
          <w:sz w:val="22"/>
          <w:szCs w:val="22"/>
        </w:rPr>
      </w:pPr>
    </w:p>
    <w:p w14:paraId="1A91DCF6"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68D696E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D4FE774" w14:textId="77777777" w:rsidTr="00D5102B">
        <w:trPr>
          <w:trHeight w:val="2432"/>
        </w:trPr>
        <w:tc>
          <w:tcPr>
            <w:tcW w:w="1027" w:type="dxa"/>
            <w:tcBorders>
              <w:top w:val="nil"/>
              <w:left w:val="nil"/>
              <w:bottom w:val="nil"/>
              <w:right w:val="single" w:sz="4" w:space="0" w:color="auto"/>
            </w:tcBorders>
          </w:tcPr>
          <w:p w14:paraId="0B688F2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47FC6B" w14:textId="77777777" w:rsidR="00A844ED" w:rsidRPr="00A844ED" w:rsidRDefault="00A844ED" w:rsidP="00A844ED">
            <w:pPr>
              <w:rPr>
                <w:rFonts w:ascii="Arial" w:hAnsi="Arial" w:cs="Arial"/>
                <w:sz w:val="22"/>
                <w:szCs w:val="22"/>
              </w:rPr>
            </w:pPr>
            <w:permStart w:id="1480029317" w:edGrp="everyone"/>
            <w:permEnd w:id="1480029317"/>
          </w:p>
        </w:tc>
        <w:permStart w:id="159943829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AB726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99438294" w:displacedByCustomXml="prev"/>
      </w:tr>
    </w:tbl>
    <w:p w14:paraId="0D6F1C7E" w14:textId="77777777" w:rsidR="00A844ED" w:rsidRPr="00A844ED" w:rsidRDefault="00A844ED" w:rsidP="00A844ED">
      <w:pPr>
        <w:rPr>
          <w:rFonts w:ascii="Arial" w:hAnsi="Arial" w:cs="Arial"/>
          <w:sz w:val="22"/>
          <w:szCs w:val="22"/>
        </w:rPr>
      </w:pPr>
    </w:p>
    <w:p w14:paraId="7AA4CEF5" w14:textId="77777777" w:rsidR="00A844ED" w:rsidRPr="00A844ED" w:rsidRDefault="00A844ED" w:rsidP="00A844ED">
      <w:pPr>
        <w:rPr>
          <w:rFonts w:ascii="Arial" w:hAnsi="Arial" w:cs="Arial"/>
          <w:sz w:val="22"/>
          <w:szCs w:val="22"/>
        </w:rPr>
      </w:pPr>
    </w:p>
    <w:p w14:paraId="1FA48E42"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06F23A3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BA41B47" w14:textId="77777777" w:rsidTr="00D5102B">
        <w:trPr>
          <w:trHeight w:val="737"/>
        </w:trPr>
        <w:tc>
          <w:tcPr>
            <w:tcW w:w="1027" w:type="dxa"/>
            <w:tcBorders>
              <w:top w:val="nil"/>
              <w:left w:val="nil"/>
              <w:bottom w:val="nil"/>
              <w:right w:val="single" w:sz="4" w:space="0" w:color="auto"/>
            </w:tcBorders>
          </w:tcPr>
          <w:p w14:paraId="15AF36D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D7325C" w14:textId="77777777" w:rsidR="00A844ED" w:rsidRPr="00A844ED" w:rsidRDefault="00A844ED" w:rsidP="00A844ED">
            <w:pPr>
              <w:rPr>
                <w:rFonts w:ascii="Arial" w:hAnsi="Arial" w:cs="Arial"/>
                <w:sz w:val="22"/>
                <w:szCs w:val="22"/>
              </w:rPr>
            </w:pPr>
            <w:permStart w:id="1497330354" w:edGrp="everyone"/>
            <w:permEnd w:id="1497330354"/>
          </w:p>
        </w:tc>
        <w:permStart w:id="147094689"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B4015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7094689" w:displacedByCustomXml="prev"/>
      </w:tr>
    </w:tbl>
    <w:p w14:paraId="11B7673C" w14:textId="77777777" w:rsidR="00A844ED" w:rsidRPr="00A844ED" w:rsidRDefault="00A844ED" w:rsidP="00A844ED">
      <w:pPr>
        <w:jc w:val="left"/>
        <w:rPr>
          <w:rFonts w:ascii="Arial" w:hAnsi="Arial" w:cs="Arial"/>
          <w:sz w:val="22"/>
          <w:szCs w:val="22"/>
        </w:rPr>
      </w:pPr>
    </w:p>
    <w:p w14:paraId="440026C3"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14:paraId="54DBE8F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BBA20B5" w14:textId="77777777" w:rsidTr="00D5102B">
        <w:trPr>
          <w:trHeight w:val="2381"/>
        </w:trPr>
        <w:tc>
          <w:tcPr>
            <w:tcW w:w="1027" w:type="dxa"/>
            <w:tcBorders>
              <w:top w:val="nil"/>
              <w:left w:val="nil"/>
              <w:bottom w:val="nil"/>
              <w:right w:val="single" w:sz="4" w:space="0" w:color="auto"/>
            </w:tcBorders>
          </w:tcPr>
          <w:p w14:paraId="1386568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B2555B" w14:textId="77777777" w:rsidR="00A844ED" w:rsidRPr="00A844ED" w:rsidRDefault="00A844ED" w:rsidP="00A844ED">
            <w:pPr>
              <w:rPr>
                <w:rFonts w:ascii="Arial" w:hAnsi="Arial" w:cs="Arial"/>
                <w:sz w:val="22"/>
                <w:szCs w:val="22"/>
              </w:rPr>
            </w:pPr>
            <w:permStart w:id="1579842570" w:edGrp="everyone"/>
            <w:permEnd w:id="1579842570"/>
          </w:p>
        </w:tc>
        <w:permStart w:id="49770129"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81558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9770129" w:displacedByCustomXml="prev"/>
      </w:tr>
    </w:tbl>
    <w:p w14:paraId="2E85C0B5" w14:textId="77777777" w:rsidR="00A844ED" w:rsidRPr="00A844ED" w:rsidRDefault="00A844ED" w:rsidP="00A844ED">
      <w:pPr>
        <w:rPr>
          <w:rFonts w:ascii="Arial" w:hAnsi="Arial" w:cs="Arial"/>
          <w:sz w:val="22"/>
          <w:szCs w:val="22"/>
        </w:rPr>
      </w:pPr>
    </w:p>
    <w:p w14:paraId="5C3EAA75" w14:textId="77777777" w:rsidR="00A844ED" w:rsidRPr="00A844ED" w:rsidRDefault="00A844ED" w:rsidP="00A844ED">
      <w:pPr>
        <w:rPr>
          <w:rFonts w:ascii="Arial" w:hAnsi="Arial" w:cs="Arial"/>
          <w:sz w:val="22"/>
          <w:szCs w:val="22"/>
        </w:rPr>
      </w:pPr>
    </w:p>
    <w:p w14:paraId="6B1E2803"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7EF1EF4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3E9C2FD" w14:textId="77777777" w:rsidTr="00D5102B">
        <w:trPr>
          <w:trHeight w:val="964"/>
        </w:trPr>
        <w:tc>
          <w:tcPr>
            <w:tcW w:w="1027" w:type="dxa"/>
            <w:tcBorders>
              <w:top w:val="nil"/>
              <w:left w:val="nil"/>
              <w:bottom w:val="nil"/>
              <w:right w:val="single" w:sz="4" w:space="0" w:color="auto"/>
            </w:tcBorders>
          </w:tcPr>
          <w:p w14:paraId="227652B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4EEB34" w14:textId="77777777" w:rsidR="00A844ED" w:rsidRPr="00A844ED" w:rsidRDefault="00A844ED" w:rsidP="00A844ED">
            <w:pPr>
              <w:rPr>
                <w:rFonts w:ascii="Arial" w:hAnsi="Arial" w:cs="Arial"/>
                <w:sz w:val="22"/>
                <w:szCs w:val="22"/>
              </w:rPr>
            </w:pPr>
            <w:permStart w:id="457849049" w:edGrp="everyone"/>
            <w:permEnd w:id="457849049"/>
          </w:p>
        </w:tc>
        <w:permStart w:id="2079996407"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A1E56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79996407" w:displacedByCustomXml="prev"/>
      </w:tr>
    </w:tbl>
    <w:p w14:paraId="39EA03FB" w14:textId="77777777" w:rsidR="00A844ED" w:rsidRPr="00A844ED" w:rsidRDefault="00A844ED" w:rsidP="00A844ED">
      <w:pPr>
        <w:rPr>
          <w:rFonts w:ascii="Arial" w:hAnsi="Arial" w:cs="Arial"/>
          <w:sz w:val="22"/>
          <w:szCs w:val="22"/>
        </w:rPr>
      </w:pPr>
    </w:p>
    <w:p w14:paraId="61A78421" w14:textId="77777777" w:rsidR="00A844ED" w:rsidRPr="00A844ED" w:rsidRDefault="00A844ED" w:rsidP="00A844ED">
      <w:pPr>
        <w:jc w:val="left"/>
        <w:rPr>
          <w:rFonts w:ascii="Arial" w:hAnsi="Arial" w:cs="Arial"/>
          <w:sz w:val="22"/>
          <w:szCs w:val="22"/>
        </w:rPr>
      </w:pPr>
    </w:p>
    <w:p w14:paraId="7284DEEB"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6E68E40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4926C89" w14:textId="77777777" w:rsidTr="00D5102B">
        <w:trPr>
          <w:trHeight w:val="964"/>
        </w:trPr>
        <w:tc>
          <w:tcPr>
            <w:tcW w:w="1027" w:type="dxa"/>
            <w:tcBorders>
              <w:top w:val="nil"/>
              <w:left w:val="nil"/>
              <w:bottom w:val="nil"/>
              <w:right w:val="single" w:sz="4" w:space="0" w:color="auto"/>
            </w:tcBorders>
          </w:tcPr>
          <w:p w14:paraId="4900570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177ED6" w14:textId="77777777" w:rsidR="00A844ED" w:rsidRPr="00A844ED" w:rsidRDefault="00A844ED" w:rsidP="00A844ED">
            <w:pPr>
              <w:rPr>
                <w:rFonts w:ascii="Arial" w:hAnsi="Arial" w:cs="Arial"/>
                <w:sz w:val="22"/>
                <w:szCs w:val="22"/>
              </w:rPr>
            </w:pPr>
            <w:permStart w:id="1572609177" w:edGrp="everyone"/>
            <w:permEnd w:id="1572609177"/>
          </w:p>
        </w:tc>
        <w:permStart w:id="22042229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69A2A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20422297" w:displacedByCustomXml="prev"/>
      </w:tr>
    </w:tbl>
    <w:p w14:paraId="605AABB2" w14:textId="77777777" w:rsidR="00A844ED" w:rsidRPr="00A844ED" w:rsidRDefault="00A844ED" w:rsidP="00A844ED">
      <w:pPr>
        <w:rPr>
          <w:rFonts w:ascii="Arial" w:hAnsi="Arial" w:cs="Arial"/>
          <w:sz w:val="20"/>
          <w:szCs w:val="22"/>
        </w:rPr>
      </w:pPr>
    </w:p>
    <w:p w14:paraId="1179A309" w14:textId="77777777" w:rsidR="00A844ED" w:rsidRPr="00A844ED" w:rsidRDefault="00A844ED" w:rsidP="00A844ED">
      <w:pPr>
        <w:rPr>
          <w:rFonts w:ascii="Arial" w:hAnsi="Arial" w:cs="Arial"/>
          <w:sz w:val="20"/>
          <w:szCs w:val="22"/>
        </w:rPr>
      </w:pPr>
    </w:p>
    <w:p w14:paraId="02703BCF"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14:paraId="26B315C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FF6392E" w14:textId="77777777" w:rsidTr="00D5102B">
        <w:trPr>
          <w:trHeight w:val="1417"/>
        </w:trPr>
        <w:tc>
          <w:tcPr>
            <w:tcW w:w="1027" w:type="dxa"/>
            <w:tcBorders>
              <w:top w:val="nil"/>
              <w:left w:val="nil"/>
              <w:bottom w:val="nil"/>
              <w:right w:val="single" w:sz="4" w:space="0" w:color="auto"/>
            </w:tcBorders>
          </w:tcPr>
          <w:p w14:paraId="3F56E86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1FA7D8" w14:textId="77777777" w:rsidR="00A844ED" w:rsidRPr="00A844ED" w:rsidRDefault="00A844ED" w:rsidP="00A844ED">
            <w:pPr>
              <w:rPr>
                <w:rFonts w:ascii="Arial" w:hAnsi="Arial" w:cs="Arial"/>
                <w:sz w:val="22"/>
                <w:szCs w:val="22"/>
              </w:rPr>
            </w:pPr>
            <w:permStart w:id="1565411955" w:edGrp="everyone"/>
            <w:permEnd w:id="1565411955"/>
          </w:p>
        </w:tc>
        <w:permStart w:id="119496439"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76C1D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9496439" w:displacedByCustomXml="prev"/>
      </w:tr>
    </w:tbl>
    <w:p w14:paraId="03FC73C7" w14:textId="77777777" w:rsidR="00A844ED" w:rsidRPr="00A844ED" w:rsidRDefault="00A844ED" w:rsidP="00A844ED">
      <w:pPr>
        <w:rPr>
          <w:rFonts w:ascii="Arial" w:hAnsi="Arial" w:cs="Arial"/>
          <w:sz w:val="20"/>
          <w:szCs w:val="22"/>
        </w:rPr>
      </w:pPr>
    </w:p>
    <w:p w14:paraId="06F25983" w14:textId="77777777" w:rsidR="00A844ED" w:rsidRPr="00A844ED" w:rsidRDefault="00A844ED" w:rsidP="00A844ED">
      <w:pPr>
        <w:rPr>
          <w:rFonts w:ascii="Arial" w:hAnsi="Arial" w:cs="Arial"/>
          <w:sz w:val="20"/>
          <w:szCs w:val="22"/>
        </w:rPr>
      </w:pPr>
    </w:p>
    <w:p w14:paraId="1A609D41"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077D95F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200119D" w14:textId="77777777" w:rsidTr="00D5102B">
        <w:trPr>
          <w:trHeight w:val="1417"/>
        </w:trPr>
        <w:tc>
          <w:tcPr>
            <w:tcW w:w="1027" w:type="dxa"/>
            <w:tcBorders>
              <w:top w:val="nil"/>
              <w:left w:val="nil"/>
              <w:bottom w:val="nil"/>
              <w:right w:val="single" w:sz="4" w:space="0" w:color="auto"/>
            </w:tcBorders>
          </w:tcPr>
          <w:p w14:paraId="77EEE5E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F74343" w14:textId="77777777" w:rsidR="00A844ED" w:rsidRPr="00A844ED" w:rsidRDefault="00A844ED" w:rsidP="00A844ED">
            <w:pPr>
              <w:rPr>
                <w:rFonts w:ascii="Arial" w:hAnsi="Arial" w:cs="Arial"/>
                <w:sz w:val="22"/>
                <w:szCs w:val="22"/>
              </w:rPr>
            </w:pPr>
            <w:permStart w:id="477384342" w:edGrp="everyone"/>
            <w:permEnd w:id="477384342"/>
          </w:p>
        </w:tc>
        <w:permStart w:id="1077825559"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DC218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7825559" w:displacedByCustomXml="prev"/>
      </w:tr>
    </w:tbl>
    <w:p w14:paraId="67B08362" w14:textId="77777777" w:rsidR="00A844ED" w:rsidRPr="00A844ED" w:rsidRDefault="00A844ED" w:rsidP="00A844ED">
      <w:pPr>
        <w:jc w:val="left"/>
        <w:rPr>
          <w:rFonts w:ascii="Arial" w:hAnsi="Arial" w:cs="Arial"/>
          <w:sz w:val="22"/>
          <w:szCs w:val="22"/>
        </w:rPr>
      </w:pPr>
    </w:p>
    <w:p w14:paraId="79AD4527"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0742E15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80009C5" w14:textId="77777777" w:rsidTr="00D5102B">
        <w:trPr>
          <w:trHeight w:val="2494"/>
        </w:trPr>
        <w:tc>
          <w:tcPr>
            <w:tcW w:w="1027" w:type="dxa"/>
            <w:tcBorders>
              <w:top w:val="nil"/>
              <w:left w:val="nil"/>
              <w:bottom w:val="nil"/>
              <w:right w:val="single" w:sz="4" w:space="0" w:color="auto"/>
            </w:tcBorders>
          </w:tcPr>
          <w:p w14:paraId="2BCC210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1BA929" w14:textId="77777777" w:rsidR="00A844ED" w:rsidRPr="00A844ED" w:rsidRDefault="00A844ED" w:rsidP="00A844ED">
            <w:pPr>
              <w:rPr>
                <w:rFonts w:ascii="Arial" w:hAnsi="Arial" w:cs="Arial"/>
                <w:sz w:val="22"/>
                <w:szCs w:val="22"/>
              </w:rPr>
            </w:pPr>
            <w:permStart w:id="784350873" w:edGrp="everyone"/>
            <w:permEnd w:id="784350873"/>
          </w:p>
        </w:tc>
        <w:permStart w:id="145895193"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357CC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5895193" w:displacedByCustomXml="prev"/>
      </w:tr>
    </w:tbl>
    <w:p w14:paraId="3483CEF7" w14:textId="77777777" w:rsidR="00A844ED" w:rsidRPr="00A844ED" w:rsidRDefault="00A844ED" w:rsidP="00A844ED">
      <w:pPr>
        <w:rPr>
          <w:rFonts w:ascii="Arial" w:hAnsi="Arial" w:cs="Arial"/>
          <w:sz w:val="22"/>
          <w:szCs w:val="22"/>
        </w:rPr>
      </w:pPr>
    </w:p>
    <w:p w14:paraId="3FA7B212" w14:textId="77777777" w:rsidR="00A844ED" w:rsidRPr="00A844ED" w:rsidRDefault="00A844ED" w:rsidP="00A844ED">
      <w:pPr>
        <w:ind w:right="-24"/>
        <w:rPr>
          <w:rFonts w:ascii="Arial" w:hAnsi="Arial" w:cs="Arial"/>
          <w:sz w:val="22"/>
          <w:szCs w:val="22"/>
        </w:rPr>
      </w:pPr>
    </w:p>
    <w:p w14:paraId="1F673C4D"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56810EB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712C313" w14:textId="77777777" w:rsidTr="00A844ED">
        <w:trPr>
          <w:trHeight w:val="510"/>
        </w:trPr>
        <w:tc>
          <w:tcPr>
            <w:tcW w:w="1556" w:type="pct"/>
            <w:tcBorders>
              <w:top w:val="nil"/>
              <w:left w:val="nil"/>
              <w:bottom w:val="nil"/>
              <w:right w:val="single" w:sz="12" w:space="0" w:color="auto"/>
            </w:tcBorders>
            <w:shd w:val="clear" w:color="auto" w:fill="auto"/>
          </w:tcPr>
          <w:p w14:paraId="301D8966" w14:textId="77777777" w:rsidR="00A844ED" w:rsidRPr="00A844ED" w:rsidRDefault="00A844ED" w:rsidP="00A844ED">
            <w:pPr>
              <w:keepNext/>
              <w:ind w:left="993" w:hanging="993"/>
            </w:pPr>
            <w:r w:rsidRPr="00A844ED">
              <w:rPr>
                <w:rFonts w:ascii="Arial" w:hAnsi="Arial" w:cs="Arial"/>
                <w:b/>
                <w:sz w:val="22"/>
                <w:szCs w:val="22"/>
              </w:rPr>
              <w:t>Answer</w:t>
            </w:r>
          </w:p>
        </w:tc>
        <w:permStart w:id="36826453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2CD383"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38903681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36826453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BB310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A552E91" w14:textId="77777777" w:rsidR="00A844ED" w:rsidRPr="00A844ED" w:rsidRDefault="00A844ED" w:rsidP="00A844ED">
            <w:pPr>
              <w:keepNext/>
              <w:ind w:left="993" w:hanging="993"/>
              <w:rPr>
                <w:rFonts w:ascii="Arial" w:hAnsi="Arial" w:cs="Arial"/>
                <w:sz w:val="44"/>
                <w:szCs w:val="44"/>
              </w:rPr>
            </w:pPr>
          </w:p>
        </w:tc>
        <w:permStart w:id="1293186287"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0E833A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93186287" w:displacedByCustomXml="prev"/>
      </w:tr>
      <w:tr w:rsidR="00A844ED" w:rsidRPr="00A844ED" w14:paraId="379C5C5B" w14:textId="77777777" w:rsidTr="00A844ED">
        <w:trPr>
          <w:trHeight w:val="510"/>
          <w:hidden/>
        </w:trPr>
        <w:tc>
          <w:tcPr>
            <w:tcW w:w="1556" w:type="pct"/>
            <w:tcBorders>
              <w:top w:val="nil"/>
              <w:left w:val="nil"/>
              <w:bottom w:val="nil"/>
              <w:right w:val="single" w:sz="12" w:space="0" w:color="auto"/>
            </w:tcBorders>
          </w:tcPr>
          <w:p w14:paraId="75D259DC" w14:textId="77777777" w:rsidR="00A844ED" w:rsidRPr="00A844ED" w:rsidRDefault="00A844ED" w:rsidP="00A844ED">
            <w:pPr>
              <w:ind w:left="993" w:hanging="993"/>
              <w:jc w:val="center"/>
              <w:rPr>
                <w:vanish/>
              </w:rPr>
            </w:pPr>
          </w:p>
        </w:tc>
        <w:permStart w:id="189106113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CE4256"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89106113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D3A90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3070A9D" w14:textId="77777777" w:rsidR="00A844ED" w:rsidRPr="00A844ED" w:rsidRDefault="00A844ED" w:rsidP="00A844ED">
            <w:pPr>
              <w:ind w:left="993" w:hanging="993"/>
            </w:pPr>
          </w:p>
        </w:tc>
        <w:tc>
          <w:tcPr>
            <w:tcW w:w="336" w:type="pct"/>
            <w:tcBorders>
              <w:top w:val="nil"/>
              <w:left w:val="nil"/>
              <w:bottom w:val="nil"/>
              <w:right w:val="nil"/>
            </w:tcBorders>
          </w:tcPr>
          <w:p w14:paraId="502F09EB" w14:textId="77777777" w:rsidR="00A844ED" w:rsidRPr="00A844ED" w:rsidRDefault="00A844ED" w:rsidP="00A844ED">
            <w:pPr>
              <w:keepNext/>
              <w:ind w:left="993" w:hanging="993"/>
              <w:rPr>
                <w:sz w:val="44"/>
                <w:szCs w:val="44"/>
              </w:rPr>
            </w:pPr>
          </w:p>
        </w:tc>
      </w:tr>
    </w:tbl>
    <w:p w14:paraId="048FDCB0" w14:textId="77777777" w:rsidR="00A844ED" w:rsidRPr="00A844ED" w:rsidRDefault="00A844ED" w:rsidP="00A844ED">
      <w:pPr>
        <w:jc w:val="left"/>
        <w:rPr>
          <w:rFonts w:ascii="Arial" w:hAnsi="Arial" w:cs="Arial"/>
          <w:sz w:val="22"/>
          <w:szCs w:val="22"/>
        </w:rPr>
      </w:pPr>
    </w:p>
    <w:p w14:paraId="1E12064F" w14:textId="77777777" w:rsidR="00A844ED" w:rsidRPr="00A844ED" w:rsidRDefault="00A844ED" w:rsidP="00A844ED">
      <w:pPr>
        <w:rPr>
          <w:rFonts w:ascii="Arial" w:hAnsi="Arial" w:cs="Arial"/>
          <w:sz w:val="22"/>
          <w:szCs w:val="22"/>
        </w:rPr>
      </w:pPr>
    </w:p>
    <w:p w14:paraId="3488CB48"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7EEB670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7DDFC1B" w14:textId="77777777" w:rsidTr="00D5102B">
        <w:tc>
          <w:tcPr>
            <w:tcW w:w="611" w:type="pct"/>
            <w:tcBorders>
              <w:top w:val="nil"/>
              <w:left w:val="nil"/>
              <w:bottom w:val="nil"/>
              <w:right w:val="single" w:sz="12" w:space="0" w:color="auto"/>
            </w:tcBorders>
            <w:shd w:val="clear" w:color="auto" w:fill="auto"/>
          </w:tcPr>
          <w:p w14:paraId="27DCDB54"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ED6E02F"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74634D87" w14:textId="77777777" w:rsidR="00A844ED" w:rsidRPr="00A844ED" w:rsidRDefault="00A844ED" w:rsidP="00A844ED">
            <w:pPr>
              <w:ind w:right="82"/>
              <w:jc w:val="center"/>
            </w:pPr>
            <w:r w:rsidRPr="00A844ED">
              <w:t>Enterprise Agreements</w:t>
            </w:r>
          </w:p>
        </w:tc>
        <w:permStart w:id="7407716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A227C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4077165" w:displacedByCustomXml="prev"/>
      </w:tr>
      <w:tr w:rsidR="00A844ED" w:rsidRPr="00A844ED" w14:paraId="77CA0720" w14:textId="77777777" w:rsidTr="00D5102B">
        <w:trPr>
          <w:trHeight w:val="850"/>
          <w:hidden/>
        </w:trPr>
        <w:tc>
          <w:tcPr>
            <w:tcW w:w="611" w:type="pct"/>
            <w:tcBorders>
              <w:top w:val="nil"/>
              <w:left w:val="nil"/>
              <w:bottom w:val="nil"/>
              <w:right w:val="single" w:sz="12" w:space="0" w:color="auto"/>
            </w:tcBorders>
          </w:tcPr>
          <w:p w14:paraId="6A1D4B5B"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0E0E111" w14:textId="77777777" w:rsidR="00A844ED" w:rsidRPr="00A844ED" w:rsidRDefault="00A844ED" w:rsidP="00A844ED">
            <w:pPr>
              <w:jc w:val="left"/>
              <w:rPr>
                <w:rFonts w:ascii="Arial" w:hAnsi="Arial" w:cs="Arial"/>
                <w:sz w:val="22"/>
                <w:szCs w:val="22"/>
              </w:rPr>
            </w:pPr>
            <w:permStart w:id="913005838" w:edGrp="everyone"/>
            <w:permEnd w:id="913005838"/>
          </w:p>
        </w:tc>
        <w:tc>
          <w:tcPr>
            <w:tcW w:w="2027" w:type="pct"/>
            <w:tcBorders>
              <w:left w:val="single" w:sz="4" w:space="0" w:color="auto"/>
            </w:tcBorders>
            <w:shd w:val="clear" w:color="auto" w:fill="auto"/>
            <w:vAlign w:val="center"/>
          </w:tcPr>
          <w:p w14:paraId="4E26F815" w14:textId="77777777" w:rsidR="00A844ED" w:rsidRPr="00A844ED" w:rsidRDefault="00A844ED" w:rsidP="00A844ED">
            <w:pPr>
              <w:jc w:val="left"/>
              <w:rPr>
                <w:rFonts w:ascii="Arial" w:hAnsi="Arial" w:cs="Arial"/>
                <w:sz w:val="22"/>
                <w:szCs w:val="22"/>
              </w:rPr>
            </w:pPr>
            <w:permStart w:id="886006651" w:edGrp="everyone"/>
            <w:permEnd w:id="886006651"/>
          </w:p>
        </w:tc>
        <w:tc>
          <w:tcPr>
            <w:tcW w:w="335" w:type="pct"/>
            <w:tcBorders>
              <w:top w:val="nil"/>
              <w:left w:val="single" w:sz="12" w:space="0" w:color="auto"/>
              <w:bottom w:val="nil"/>
              <w:right w:val="nil"/>
            </w:tcBorders>
          </w:tcPr>
          <w:p w14:paraId="48080C3B" w14:textId="77777777" w:rsidR="00A844ED" w:rsidRPr="00A844ED" w:rsidRDefault="00A844ED" w:rsidP="00A844ED">
            <w:pPr>
              <w:ind w:left="993" w:hanging="993"/>
            </w:pPr>
          </w:p>
        </w:tc>
      </w:tr>
    </w:tbl>
    <w:p w14:paraId="1C8052B5" w14:textId="77777777" w:rsidR="00A844ED" w:rsidRPr="00A844ED" w:rsidRDefault="00A844ED" w:rsidP="00A844ED">
      <w:pPr>
        <w:rPr>
          <w:rFonts w:ascii="Arial" w:hAnsi="Arial" w:cs="Arial"/>
          <w:sz w:val="22"/>
          <w:szCs w:val="22"/>
        </w:rPr>
      </w:pPr>
    </w:p>
    <w:p w14:paraId="01F1BBCE" w14:textId="77777777" w:rsidR="00A844ED" w:rsidRPr="00A844ED" w:rsidRDefault="00A844ED" w:rsidP="00A844ED">
      <w:pPr>
        <w:ind w:right="-24"/>
        <w:rPr>
          <w:rFonts w:ascii="Arial" w:hAnsi="Arial" w:cs="Arial"/>
          <w:sz w:val="22"/>
          <w:szCs w:val="22"/>
        </w:rPr>
      </w:pPr>
    </w:p>
    <w:p w14:paraId="31BE7D57"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73DB529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F7CBFB0" w14:textId="77777777" w:rsidTr="00A844ED">
        <w:trPr>
          <w:trHeight w:val="510"/>
        </w:trPr>
        <w:tc>
          <w:tcPr>
            <w:tcW w:w="1556" w:type="pct"/>
            <w:tcBorders>
              <w:top w:val="nil"/>
              <w:left w:val="nil"/>
              <w:bottom w:val="nil"/>
              <w:right w:val="single" w:sz="12" w:space="0" w:color="auto"/>
            </w:tcBorders>
            <w:shd w:val="clear" w:color="auto" w:fill="auto"/>
          </w:tcPr>
          <w:p w14:paraId="3FFC4F7C" w14:textId="77777777" w:rsidR="00A844ED" w:rsidRPr="00A844ED" w:rsidRDefault="00A844ED" w:rsidP="00A844ED">
            <w:pPr>
              <w:keepNext/>
              <w:ind w:left="993" w:hanging="993"/>
            </w:pPr>
            <w:r w:rsidRPr="00A844ED">
              <w:rPr>
                <w:rFonts w:ascii="Arial" w:hAnsi="Arial" w:cs="Arial"/>
                <w:b/>
                <w:sz w:val="22"/>
                <w:szCs w:val="22"/>
              </w:rPr>
              <w:t>Answer</w:t>
            </w:r>
          </w:p>
        </w:tc>
        <w:permStart w:id="59652075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821FCA"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2774058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59652075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0A56C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BAF2A2A" w14:textId="77777777" w:rsidR="00A844ED" w:rsidRPr="00A844ED" w:rsidRDefault="00A844ED" w:rsidP="00A844ED">
            <w:pPr>
              <w:keepNext/>
              <w:ind w:left="993" w:hanging="993"/>
              <w:rPr>
                <w:rFonts w:ascii="Arial" w:hAnsi="Arial" w:cs="Arial"/>
                <w:sz w:val="44"/>
                <w:szCs w:val="44"/>
              </w:rPr>
            </w:pPr>
          </w:p>
        </w:tc>
        <w:permStart w:id="2000757164"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9F1775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00757164" w:displacedByCustomXml="prev"/>
      </w:tr>
      <w:tr w:rsidR="00A844ED" w:rsidRPr="00A844ED" w14:paraId="5B5B44F4" w14:textId="77777777" w:rsidTr="00A844ED">
        <w:trPr>
          <w:trHeight w:val="510"/>
          <w:hidden/>
        </w:trPr>
        <w:tc>
          <w:tcPr>
            <w:tcW w:w="1556" w:type="pct"/>
            <w:tcBorders>
              <w:top w:val="nil"/>
              <w:left w:val="nil"/>
              <w:bottom w:val="nil"/>
              <w:right w:val="single" w:sz="12" w:space="0" w:color="auto"/>
            </w:tcBorders>
          </w:tcPr>
          <w:p w14:paraId="6FD2B6C6" w14:textId="77777777" w:rsidR="00A844ED" w:rsidRPr="00A844ED" w:rsidRDefault="00A844ED" w:rsidP="00A844ED">
            <w:pPr>
              <w:ind w:left="993" w:hanging="993"/>
              <w:jc w:val="center"/>
              <w:rPr>
                <w:vanish/>
              </w:rPr>
            </w:pPr>
          </w:p>
        </w:tc>
        <w:permStart w:id="101844379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BAC33E"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01844379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E0D7F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0CB2D80" w14:textId="77777777" w:rsidR="00A844ED" w:rsidRPr="00A844ED" w:rsidRDefault="00A844ED" w:rsidP="00A844ED">
            <w:pPr>
              <w:ind w:left="993" w:hanging="993"/>
            </w:pPr>
          </w:p>
        </w:tc>
        <w:tc>
          <w:tcPr>
            <w:tcW w:w="336" w:type="pct"/>
            <w:tcBorders>
              <w:top w:val="nil"/>
              <w:left w:val="nil"/>
              <w:bottom w:val="nil"/>
              <w:right w:val="nil"/>
            </w:tcBorders>
          </w:tcPr>
          <w:p w14:paraId="3D9D6C94" w14:textId="77777777" w:rsidR="00A844ED" w:rsidRPr="00A844ED" w:rsidRDefault="00A844ED" w:rsidP="00A844ED">
            <w:pPr>
              <w:keepNext/>
              <w:ind w:left="993" w:hanging="993"/>
              <w:rPr>
                <w:sz w:val="44"/>
                <w:szCs w:val="44"/>
              </w:rPr>
            </w:pPr>
          </w:p>
        </w:tc>
      </w:tr>
    </w:tbl>
    <w:p w14:paraId="577120A7" w14:textId="77777777" w:rsidR="00A844ED" w:rsidRPr="00A844ED" w:rsidRDefault="00A844ED" w:rsidP="00A844ED">
      <w:pPr>
        <w:jc w:val="left"/>
        <w:rPr>
          <w:rFonts w:ascii="Arial" w:hAnsi="Arial" w:cs="Arial"/>
          <w:sz w:val="22"/>
          <w:szCs w:val="22"/>
        </w:rPr>
      </w:pPr>
    </w:p>
    <w:p w14:paraId="29FE829B" w14:textId="77777777" w:rsidR="00A844ED" w:rsidRPr="00A844ED" w:rsidRDefault="00A844ED" w:rsidP="00A844ED">
      <w:pPr>
        <w:rPr>
          <w:rFonts w:ascii="Arial" w:hAnsi="Arial" w:cs="Arial"/>
          <w:sz w:val="22"/>
          <w:szCs w:val="22"/>
        </w:rPr>
      </w:pPr>
    </w:p>
    <w:p w14:paraId="23E54948"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2E3901E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FE63944" w14:textId="77777777" w:rsidTr="00D5102B">
        <w:trPr>
          <w:trHeight w:val="1020"/>
        </w:trPr>
        <w:tc>
          <w:tcPr>
            <w:tcW w:w="1027" w:type="dxa"/>
            <w:tcBorders>
              <w:top w:val="nil"/>
              <w:left w:val="nil"/>
              <w:bottom w:val="nil"/>
              <w:right w:val="single" w:sz="4" w:space="0" w:color="auto"/>
            </w:tcBorders>
          </w:tcPr>
          <w:p w14:paraId="5C0A13D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A7152B" w14:textId="77777777" w:rsidR="00A844ED" w:rsidRPr="00A844ED" w:rsidRDefault="00A844ED" w:rsidP="00A844ED">
            <w:pPr>
              <w:rPr>
                <w:rFonts w:ascii="Arial" w:hAnsi="Arial" w:cs="Arial"/>
                <w:sz w:val="22"/>
                <w:szCs w:val="22"/>
              </w:rPr>
            </w:pPr>
            <w:permStart w:id="266405184" w:edGrp="everyone"/>
            <w:permEnd w:id="266405184"/>
          </w:p>
        </w:tc>
        <w:permStart w:id="715852634"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E3B6B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15852634" w:displacedByCustomXml="prev"/>
      </w:tr>
    </w:tbl>
    <w:p w14:paraId="1E2FBFEB" w14:textId="77777777" w:rsidR="00A844ED" w:rsidRPr="00A844ED" w:rsidRDefault="00A844ED" w:rsidP="00A844ED">
      <w:pPr>
        <w:ind w:right="-24"/>
        <w:rPr>
          <w:rFonts w:ascii="Arial" w:hAnsi="Arial" w:cs="Arial"/>
          <w:sz w:val="22"/>
          <w:szCs w:val="22"/>
        </w:rPr>
      </w:pPr>
    </w:p>
    <w:p w14:paraId="28E26886"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10D0A17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9D2FFD6" w14:textId="77777777" w:rsidTr="00A844ED">
        <w:trPr>
          <w:trHeight w:val="510"/>
        </w:trPr>
        <w:tc>
          <w:tcPr>
            <w:tcW w:w="1556" w:type="pct"/>
            <w:tcBorders>
              <w:top w:val="nil"/>
              <w:left w:val="nil"/>
              <w:bottom w:val="nil"/>
              <w:right w:val="single" w:sz="12" w:space="0" w:color="auto"/>
            </w:tcBorders>
            <w:shd w:val="clear" w:color="auto" w:fill="auto"/>
          </w:tcPr>
          <w:p w14:paraId="2ECF2255" w14:textId="77777777" w:rsidR="00A844ED" w:rsidRPr="00A844ED" w:rsidRDefault="00A844ED" w:rsidP="00A844ED">
            <w:pPr>
              <w:keepNext/>
              <w:ind w:left="993" w:hanging="993"/>
            </w:pPr>
            <w:r w:rsidRPr="00A844ED">
              <w:rPr>
                <w:rFonts w:ascii="Arial" w:hAnsi="Arial" w:cs="Arial"/>
                <w:b/>
                <w:sz w:val="22"/>
                <w:szCs w:val="22"/>
              </w:rPr>
              <w:t>Answer</w:t>
            </w:r>
          </w:p>
        </w:tc>
        <w:permStart w:id="108478071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64D106"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08478071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B3AB3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8BC6D98" w14:textId="77777777" w:rsidR="00A844ED" w:rsidRPr="00A844ED" w:rsidRDefault="00A844ED" w:rsidP="00A844ED">
            <w:pPr>
              <w:keepNext/>
              <w:ind w:left="993" w:hanging="993"/>
              <w:rPr>
                <w:rFonts w:ascii="Arial" w:hAnsi="Arial" w:cs="Arial"/>
                <w:sz w:val="44"/>
                <w:szCs w:val="44"/>
              </w:rPr>
            </w:pPr>
          </w:p>
        </w:tc>
        <w:permStart w:id="594240816"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FC5296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94240816" w:displacedByCustomXml="prev"/>
      </w:tr>
      <w:tr w:rsidR="00A844ED" w:rsidRPr="00A844ED" w14:paraId="47370699" w14:textId="77777777" w:rsidTr="00A844ED">
        <w:trPr>
          <w:trHeight w:val="510"/>
          <w:hidden/>
        </w:trPr>
        <w:tc>
          <w:tcPr>
            <w:tcW w:w="1556" w:type="pct"/>
            <w:tcBorders>
              <w:top w:val="nil"/>
              <w:left w:val="nil"/>
              <w:bottom w:val="nil"/>
              <w:right w:val="single" w:sz="12" w:space="0" w:color="auto"/>
            </w:tcBorders>
          </w:tcPr>
          <w:p w14:paraId="4EAD61EC" w14:textId="77777777" w:rsidR="00A844ED" w:rsidRPr="00A844ED" w:rsidRDefault="00A844ED" w:rsidP="00A844ED">
            <w:pPr>
              <w:ind w:left="993" w:hanging="993"/>
              <w:jc w:val="center"/>
              <w:rPr>
                <w:vanish/>
              </w:rPr>
            </w:pPr>
          </w:p>
        </w:tc>
        <w:permStart w:id="18424948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9288E0"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8424948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99FA0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A19B3BC" w14:textId="77777777" w:rsidR="00A844ED" w:rsidRPr="00A844ED" w:rsidRDefault="00A844ED" w:rsidP="00A844ED">
            <w:pPr>
              <w:ind w:left="993" w:hanging="993"/>
            </w:pPr>
          </w:p>
        </w:tc>
        <w:tc>
          <w:tcPr>
            <w:tcW w:w="336" w:type="pct"/>
            <w:tcBorders>
              <w:top w:val="nil"/>
              <w:left w:val="nil"/>
              <w:bottom w:val="nil"/>
              <w:right w:val="nil"/>
            </w:tcBorders>
          </w:tcPr>
          <w:p w14:paraId="5711214A" w14:textId="77777777" w:rsidR="00A844ED" w:rsidRPr="00A844ED" w:rsidRDefault="00A844ED" w:rsidP="00A844ED">
            <w:pPr>
              <w:keepNext/>
              <w:ind w:left="993" w:hanging="993"/>
              <w:rPr>
                <w:sz w:val="44"/>
                <w:szCs w:val="44"/>
              </w:rPr>
            </w:pPr>
          </w:p>
        </w:tc>
      </w:tr>
    </w:tbl>
    <w:p w14:paraId="2504F8F2" w14:textId="77777777" w:rsidR="00A844ED" w:rsidRPr="00A844ED" w:rsidRDefault="00A844ED" w:rsidP="00A844ED">
      <w:pPr>
        <w:jc w:val="left"/>
        <w:rPr>
          <w:rFonts w:ascii="Arial" w:hAnsi="Arial" w:cs="Arial"/>
          <w:sz w:val="22"/>
          <w:szCs w:val="22"/>
        </w:rPr>
      </w:pPr>
    </w:p>
    <w:p w14:paraId="4ACF1BD4" w14:textId="77777777" w:rsidR="00A844ED" w:rsidRPr="00A844ED" w:rsidRDefault="00A844ED" w:rsidP="00A844ED">
      <w:pPr>
        <w:ind w:right="-24"/>
        <w:rPr>
          <w:rFonts w:ascii="Arial" w:hAnsi="Arial" w:cs="Arial"/>
          <w:sz w:val="22"/>
          <w:szCs w:val="22"/>
        </w:rPr>
      </w:pPr>
    </w:p>
    <w:p w14:paraId="066B6B89"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6209203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143B49F" w14:textId="77777777" w:rsidTr="00A844ED">
        <w:trPr>
          <w:trHeight w:val="510"/>
        </w:trPr>
        <w:tc>
          <w:tcPr>
            <w:tcW w:w="1556" w:type="pct"/>
            <w:tcBorders>
              <w:top w:val="nil"/>
              <w:left w:val="nil"/>
              <w:bottom w:val="nil"/>
              <w:right w:val="single" w:sz="12" w:space="0" w:color="auto"/>
            </w:tcBorders>
            <w:shd w:val="clear" w:color="auto" w:fill="auto"/>
          </w:tcPr>
          <w:p w14:paraId="1326AA37" w14:textId="77777777" w:rsidR="00A844ED" w:rsidRPr="00A844ED" w:rsidRDefault="00A844ED" w:rsidP="00A844ED">
            <w:pPr>
              <w:keepNext/>
              <w:ind w:left="993" w:hanging="993"/>
            </w:pPr>
            <w:r w:rsidRPr="00A844ED">
              <w:rPr>
                <w:rFonts w:ascii="Arial" w:hAnsi="Arial" w:cs="Arial"/>
                <w:b/>
                <w:sz w:val="22"/>
                <w:szCs w:val="22"/>
              </w:rPr>
              <w:t>Answer</w:t>
            </w:r>
          </w:p>
        </w:tc>
        <w:permStart w:id="9197186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5CC297"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332608932"/>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9197186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A2070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4F562A7" w14:textId="77777777" w:rsidR="00A844ED" w:rsidRPr="00A844ED" w:rsidRDefault="00A844ED" w:rsidP="00A844ED">
            <w:pPr>
              <w:keepNext/>
              <w:ind w:left="993" w:hanging="993"/>
              <w:rPr>
                <w:rFonts w:ascii="Arial" w:hAnsi="Arial" w:cs="Arial"/>
                <w:sz w:val="44"/>
                <w:szCs w:val="44"/>
              </w:rPr>
            </w:pPr>
          </w:p>
        </w:tc>
        <w:permStart w:id="2047809159"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4D66DE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7809159" w:displacedByCustomXml="prev"/>
      </w:tr>
      <w:tr w:rsidR="00A844ED" w:rsidRPr="00A844ED" w14:paraId="06ADB45D" w14:textId="77777777" w:rsidTr="00A844ED">
        <w:trPr>
          <w:trHeight w:val="510"/>
          <w:hidden/>
        </w:trPr>
        <w:tc>
          <w:tcPr>
            <w:tcW w:w="1556" w:type="pct"/>
            <w:tcBorders>
              <w:top w:val="nil"/>
              <w:left w:val="nil"/>
              <w:bottom w:val="nil"/>
              <w:right w:val="single" w:sz="12" w:space="0" w:color="auto"/>
            </w:tcBorders>
          </w:tcPr>
          <w:p w14:paraId="4D753950" w14:textId="77777777" w:rsidR="00A844ED" w:rsidRPr="00A844ED" w:rsidRDefault="00A844ED" w:rsidP="00A844ED">
            <w:pPr>
              <w:ind w:left="993" w:hanging="993"/>
              <w:jc w:val="center"/>
              <w:rPr>
                <w:vanish/>
              </w:rPr>
            </w:pPr>
          </w:p>
        </w:tc>
        <w:permStart w:id="64725797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248E27"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64725797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6E2AB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B6958F7" w14:textId="77777777" w:rsidR="00A844ED" w:rsidRPr="00A844ED" w:rsidRDefault="00A844ED" w:rsidP="00A844ED">
            <w:pPr>
              <w:ind w:left="993" w:hanging="993"/>
            </w:pPr>
          </w:p>
        </w:tc>
        <w:tc>
          <w:tcPr>
            <w:tcW w:w="336" w:type="pct"/>
            <w:tcBorders>
              <w:top w:val="nil"/>
              <w:left w:val="nil"/>
              <w:bottom w:val="nil"/>
              <w:right w:val="nil"/>
            </w:tcBorders>
          </w:tcPr>
          <w:p w14:paraId="2386D532" w14:textId="77777777" w:rsidR="00A844ED" w:rsidRPr="00A844ED" w:rsidRDefault="00A844ED" w:rsidP="00A844ED">
            <w:pPr>
              <w:keepNext/>
              <w:ind w:left="993" w:hanging="993"/>
              <w:rPr>
                <w:sz w:val="44"/>
                <w:szCs w:val="44"/>
              </w:rPr>
            </w:pPr>
          </w:p>
        </w:tc>
      </w:tr>
    </w:tbl>
    <w:p w14:paraId="50ECF50D" w14:textId="77777777" w:rsidR="00A844ED" w:rsidRPr="00A844ED" w:rsidRDefault="00A844ED" w:rsidP="00A844ED">
      <w:pPr>
        <w:jc w:val="left"/>
        <w:rPr>
          <w:rFonts w:ascii="Arial" w:hAnsi="Arial" w:cs="Arial"/>
          <w:sz w:val="22"/>
          <w:szCs w:val="22"/>
        </w:rPr>
      </w:pPr>
    </w:p>
    <w:p w14:paraId="2D81E670" w14:textId="77777777" w:rsidR="00A844ED" w:rsidRPr="00A844ED" w:rsidRDefault="00A844ED" w:rsidP="00A844ED">
      <w:pPr>
        <w:ind w:right="-24"/>
        <w:rPr>
          <w:rFonts w:ascii="Arial" w:hAnsi="Arial" w:cs="Arial"/>
          <w:sz w:val="22"/>
          <w:szCs w:val="22"/>
        </w:rPr>
      </w:pPr>
    </w:p>
    <w:p w14:paraId="6B72340C"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174396A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A149383" w14:textId="77777777" w:rsidTr="00A844ED">
        <w:trPr>
          <w:trHeight w:val="510"/>
        </w:trPr>
        <w:tc>
          <w:tcPr>
            <w:tcW w:w="1556" w:type="pct"/>
            <w:tcBorders>
              <w:top w:val="nil"/>
              <w:left w:val="nil"/>
              <w:bottom w:val="nil"/>
              <w:right w:val="single" w:sz="12" w:space="0" w:color="auto"/>
            </w:tcBorders>
            <w:shd w:val="clear" w:color="auto" w:fill="auto"/>
          </w:tcPr>
          <w:p w14:paraId="16F6C2CF" w14:textId="77777777" w:rsidR="00A844ED" w:rsidRPr="00A844ED" w:rsidRDefault="00A844ED" w:rsidP="00A844ED">
            <w:pPr>
              <w:keepNext/>
              <w:ind w:left="993" w:hanging="993"/>
            </w:pPr>
            <w:r w:rsidRPr="00A844ED">
              <w:rPr>
                <w:rFonts w:ascii="Arial" w:hAnsi="Arial" w:cs="Arial"/>
                <w:b/>
                <w:sz w:val="22"/>
                <w:szCs w:val="22"/>
              </w:rPr>
              <w:t>Answer</w:t>
            </w:r>
          </w:p>
        </w:tc>
        <w:permStart w:id="79941887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9C3FA4"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79941887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42322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28A9ECA" w14:textId="77777777" w:rsidR="00A844ED" w:rsidRPr="00A844ED" w:rsidRDefault="00A844ED" w:rsidP="00A844ED">
            <w:pPr>
              <w:keepNext/>
              <w:ind w:left="993" w:hanging="993"/>
              <w:rPr>
                <w:rFonts w:ascii="Arial" w:hAnsi="Arial" w:cs="Arial"/>
                <w:sz w:val="44"/>
                <w:szCs w:val="44"/>
              </w:rPr>
            </w:pPr>
          </w:p>
        </w:tc>
        <w:permStart w:id="767705303"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AFA943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67705303" w:displacedByCustomXml="prev"/>
      </w:tr>
      <w:tr w:rsidR="00A844ED" w:rsidRPr="00A844ED" w14:paraId="015E8A73" w14:textId="77777777" w:rsidTr="00A844ED">
        <w:trPr>
          <w:trHeight w:val="510"/>
          <w:hidden/>
        </w:trPr>
        <w:tc>
          <w:tcPr>
            <w:tcW w:w="1556" w:type="pct"/>
            <w:tcBorders>
              <w:top w:val="nil"/>
              <w:left w:val="nil"/>
              <w:bottom w:val="nil"/>
              <w:right w:val="single" w:sz="12" w:space="0" w:color="auto"/>
            </w:tcBorders>
          </w:tcPr>
          <w:p w14:paraId="626BF5C2" w14:textId="77777777" w:rsidR="00A844ED" w:rsidRPr="00A844ED" w:rsidRDefault="00A844ED" w:rsidP="00A844ED">
            <w:pPr>
              <w:ind w:left="993" w:hanging="993"/>
              <w:jc w:val="center"/>
              <w:rPr>
                <w:vanish/>
              </w:rPr>
            </w:pPr>
          </w:p>
        </w:tc>
        <w:permStart w:id="169779084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C00644"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408845399"/>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9779084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BBD430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6C16C10" w14:textId="77777777" w:rsidR="00A844ED" w:rsidRPr="00A844ED" w:rsidRDefault="00A844ED" w:rsidP="00A844ED">
            <w:pPr>
              <w:ind w:left="993" w:hanging="993"/>
            </w:pPr>
          </w:p>
        </w:tc>
        <w:tc>
          <w:tcPr>
            <w:tcW w:w="336" w:type="pct"/>
            <w:tcBorders>
              <w:top w:val="nil"/>
              <w:left w:val="nil"/>
              <w:bottom w:val="nil"/>
              <w:right w:val="nil"/>
            </w:tcBorders>
          </w:tcPr>
          <w:p w14:paraId="655B79DA" w14:textId="77777777" w:rsidR="00A844ED" w:rsidRPr="00A844ED" w:rsidRDefault="00A844ED" w:rsidP="00A844ED">
            <w:pPr>
              <w:keepNext/>
              <w:ind w:left="993" w:hanging="993"/>
              <w:rPr>
                <w:sz w:val="44"/>
                <w:szCs w:val="44"/>
              </w:rPr>
            </w:pPr>
          </w:p>
        </w:tc>
      </w:tr>
    </w:tbl>
    <w:p w14:paraId="22F2009F" w14:textId="77777777" w:rsidR="00A844ED" w:rsidRPr="00A844ED" w:rsidRDefault="00A844ED" w:rsidP="00A844ED">
      <w:pPr>
        <w:jc w:val="left"/>
        <w:rPr>
          <w:rFonts w:ascii="Arial" w:hAnsi="Arial" w:cs="Arial"/>
          <w:sz w:val="22"/>
          <w:szCs w:val="22"/>
        </w:rPr>
      </w:pPr>
    </w:p>
    <w:p w14:paraId="390E98FF" w14:textId="77777777" w:rsidR="00A844ED" w:rsidRPr="00A844ED" w:rsidRDefault="00A844ED" w:rsidP="00A844ED">
      <w:pPr>
        <w:rPr>
          <w:rFonts w:ascii="Arial" w:hAnsi="Arial" w:cs="Arial"/>
          <w:sz w:val="22"/>
          <w:szCs w:val="22"/>
        </w:rPr>
      </w:pPr>
    </w:p>
    <w:p w14:paraId="00104DB0"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0C81090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B48663D" w14:textId="77777777" w:rsidTr="00D5102B">
        <w:trPr>
          <w:trHeight w:val="1928"/>
        </w:trPr>
        <w:tc>
          <w:tcPr>
            <w:tcW w:w="1027" w:type="dxa"/>
            <w:tcBorders>
              <w:top w:val="nil"/>
              <w:left w:val="nil"/>
              <w:bottom w:val="nil"/>
              <w:right w:val="single" w:sz="4" w:space="0" w:color="auto"/>
            </w:tcBorders>
          </w:tcPr>
          <w:p w14:paraId="4D44B60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06FEAD" w14:textId="77777777" w:rsidR="00A844ED" w:rsidRPr="00A844ED" w:rsidRDefault="00A844ED" w:rsidP="00A844ED">
            <w:pPr>
              <w:rPr>
                <w:rFonts w:ascii="Arial" w:hAnsi="Arial" w:cs="Arial"/>
                <w:sz w:val="22"/>
                <w:szCs w:val="22"/>
              </w:rPr>
            </w:pPr>
            <w:permStart w:id="1090980412" w:edGrp="everyone"/>
            <w:permEnd w:id="1090980412"/>
          </w:p>
        </w:tc>
        <w:permStart w:id="979181257"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6510F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79181257" w:displacedByCustomXml="prev"/>
      </w:tr>
    </w:tbl>
    <w:p w14:paraId="338706D5" w14:textId="77777777" w:rsidR="00A844ED" w:rsidRPr="00A844ED" w:rsidRDefault="00A844ED" w:rsidP="00A844ED">
      <w:pPr>
        <w:rPr>
          <w:rFonts w:ascii="Arial" w:hAnsi="Arial" w:cs="Arial"/>
          <w:sz w:val="22"/>
          <w:szCs w:val="22"/>
        </w:rPr>
      </w:pPr>
    </w:p>
    <w:p w14:paraId="5E1DD698" w14:textId="77777777" w:rsidR="00A844ED" w:rsidRPr="00A844ED" w:rsidRDefault="00A844ED" w:rsidP="00A844ED">
      <w:pPr>
        <w:rPr>
          <w:rFonts w:ascii="Arial" w:hAnsi="Arial" w:cs="Arial"/>
          <w:sz w:val="22"/>
          <w:szCs w:val="22"/>
        </w:rPr>
      </w:pPr>
    </w:p>
    <w:p w14:paraId="39BE6E6B"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599ED99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57E8DB7" w14:textId="77777777" w:rsidTr="00D5102B">
        <w:trPr>
          <w:trHeight w:val="1928"/>
        </w:trPr>
        <w:tc>
          <w:tcPr>
            <w:tcW w:w="1027" w:type="dxa"/>
            <w:tcBorders>
              <w:top w:val="nil"/>
              <w:left w:val="nil"/>
              <w:bottom w:val="nil"/>
              <w:right w:val="single" w:sz="4" w:space="0" w:color="auto"/>
            </w:tcBorders>
          </w:tcPr>
          <w:p w14:paraId="3E0F0E3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20875" w14:textId="77777777" w:rsidR="00A844ED" w:rsidRPr="00A844ED" w:rsidRDefault="00A844ED" w:rsidP="00A844ED">
            <w:pPr>
              <w:rPr>
                <w:rFonts w:ascii="Arial" w:hAnsi="Arial" w:cs="Arial"/>
                <w:sz w:val="22"/>
                <w:szCs w:val="22"/>
              </w:rPr>
            </w:pPr>
            <w:permStart w:id="1179606137" w:edGrp="everyone"/>
            <w:permEnd w:id="1179606137"/>
          </w:p>
        </w:tc>
        <w:permStart w:id="243826006"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2B699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43826006" w:displacedByCustomXml="prev"/>
      </w:tr>
    </w:tbl>
    <w:p w14:paraId="630F6072" w14:textId="77777777" w:rsidR="00A844ED" w:rsidRPr="00A844ED" w:rsidRDefault="00A844ED" w:rsidP="00A844ED">
      <w:pPr>
        <w:jc w:val="left"/>
        <w:rPr>
          <w:rFonts w:ascii="Arial" w:hAnsi="Arial" w:cs="Arial"/>
          <w:sz w:val="22"/>
          <w:szCs w:val="22"/>
        </w:rPr>
      </w:pPr>
    </w:p>
    <w:p w14:paraId="5FF3F3BE"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2CDAA34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045A0D0" w14:textId="77777777" w:rsidTr="00D5102B">
        <w:tc>
          <w:tcPr>
            <w:tcW w:w="624" w:type="pct"/>
            <w:tcBorders>
              <w:top w:val="nil"/>
              <w:left w:val="nil"/>
              <w:bottom w:val="nil"/>
              <w:right w:val="single" w:sz="12" w:space="0" w:color="auto"/>
            </w:tcBorders>
            <w:shd w:val="clear" w:color="auto" w:fill="auto"/>
          </w:tcPr>
          <w:p w14:paraId="5AB7B4A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49AA29E"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B5D5E77" w14:textId="77777777" w:rsidR="00A844ED" w:rsidRPr="00A844ED" w:rsidRDefault="00A844ED" w:rsidP="00A844ED">
            <w:pPr>
              <w:keepNext/>
              <w:ind w:left="993" w:right="82" w:hanging="993"/>
              <w:jc w:val="center"/>
            </w:pPr>
            <w:r w:rsidRPr="00A844ED">
              <w:t>Requirements</w:t>
            </w:r>
          </w:p>
        </w:tc>
        <w:permStart w:id="1531384938"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7FDD79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31384938" w:displacedByCustomXml="prev"/>
      </w:tr>
      <w:tr w:rsidR="00A844ED" w:rsidRPr="00A844ED" w14:paraId="63D6FC41" w14:textId="77777777" w:rsidTr="00D5102B">
        <w:trPr>
          <w:trHeight w:val="2835"/>
          <w:hidden/>
        </w:trPr>
        <w:tc>
          <w:tcPr>
            <w:tcW w:w="624" w:type="pct"/>
            <w:tcBorders>
              <w:top w:val="nil"/>
              <w:left w:val="nil"/>
              <w:bottom w:val="nil"/>
              <w:right w:val="single" w:sz="12" w:space="0" w:color="auto"/>
            </w:tcBorders>
          </w:tcPr>
          <w:p w14:paraId="4A37324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2911BD9" w14:textId="77777777" w:rsidR="00A844ED" w:rsidRPr="00A844ED" w:rsidRDefault="00A844ED" w:rsidP="00A844ED">
            <w:pPr>
              <w:jc w:val="left"/>
              <w:rPr>
                <w:rFonts w:ascii="Arial" w:hAnsi="Arial" w:cs="Arial"/>
                <w:sz w:val="22"/>
                <w:szCs w:val="22"/>
              </w:rPr>
            </w:pPr>
            <w:permStart w:id="1942649106" w:edGrp="everyone"/>
            <w:permEnd w:id="1942649106"/>
          </w:p>
        </w:tc>
        <w:tc>
          <w:tcPr>
            <w:tcW w:w="2559" w:type="pct"/>
            <w:tcBorders>
              <w:top w:val="single" w:sz="12" w:space="0" w:color="auto"/>
              <w:left w:val="single" w:sz="4" w:space="0" w:color="auto"/>
            </w:tcBorders>
            <w:shd w:val="clear" w:color="auto" w:fill="auto"/>
            <w:vAlign w:val="center"/>
          </w:tcPr>
          <w:p w14:paraId="53E61AF0" w14:textId="77777777" w:rsidR="00A844ED" w:rsidRPr="00A844ED" w:rsidRDefault="00A844ED" w:rsidP="00A844ED">
            <w:pPr>
              <w:jc w:val="left"/>
              <w:rPr>
                <w:rFonts w:ascii="Arial" w:hAnsi="Arial" w:cs="Arial"/>
                <w:sz w:val="22"/>
                <w:szCs w:val="22"/>
              </w:rPr>
            </w:pPr>
            <w:permStart w:id="1052272044" w:edGrp="everyone"/>
            <w:permEnd w:id="1052272044"/>
          </w:p>
        </w:tc>
        <w:tc>
          <w:tcPr>
            <w:tcW w:w="335" w:type="pct"/>
            <w:tcBorders>
              <w:top w:val="nil"/>
              <w:left w:val="single" w:sz="12" w:space="0" w:color="auto"/>
              <w:bottom w:val="nil"/>
              <w:right w:val="nil"/>
            </w:tcBorders>
          </w:tcPr>
          <w:p w14:paraId="3DA4517D" w14:textId="77777777" w:rsidR="00A844ED" w:rsidRPr="00A844ED" w:rsidRDefault="00A844ED" w:rsidP="00A844ED">
            <w:pPr>
              <w:ind w:left="993" w:hanging="993"/>
            </w:pPr>
          </w:p>
        </w:tc>
      </w:tr>
    </w:tbl>
    <w:p w14:paraId="49982D45" w14:textId="77777777" w:rsidR="00A844ED" w:rsidRPr="00A844ED" w:rsidRDefault="00A844ED" w:rsidP="00A844ED">
      <w:pPr>
        <w:rPr>
          <w:rFonts w:ascii="Arial" w:hAnsi="Arial" w:cs="Arial"/>
          <w:sz w:val="22"/>
          <w:szCs w:val="22"/>
        </w:rPr>
      </w:pPr>
    </w:p>
    <w:p w14:paraId="6E0D79DE" w14:textId="77777777" w:rsidR="00A844ED" w:rsidRPr="00A844ED" w:rsidRDefault="00A844ED" w:rsidP="00A844ED">
      <w:pPr>
        <w:rPr>
          <w:rFonts w:ascii="Arial" w:hAnsi="Arial" w:cs="Arial"/>
          <w:sz w:val="22"/>
          <w:szCs w:val="22"/>
        </w:rPr>
      </w:pPr>
    </w:p>
    <w:p w14:paraId="160936A2"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7A81976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219284C" w14:textId="77777777" w:rsidTr="00D5102B">
        <w:tc>
          <w:tcPr>
            <w:tcW w:w="624" w:type="pct"/>
            <w:tcBorders>
              <w:top w:val="nil"/>
              <w:left w:val="nil"/>
              <w:bottom w:val="nil"/>
              <w:right w:val="single" w:sz="12" w:space="0" w:color="auto"/>
            </w:tcBorders>
            <w:shd w:val="clear" w:color="auto" w:fill="auto"/>
          </w:tcPr>
          <w:p w14:paraId="589B21B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26A344A"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F64D28C" w14:textId="77777777" w:rsidR="00A844ED" w:rsidRPr="00A844ED" w:rsidRDefault="00A844ED" w:rsidP="00A844ED">
            <w:pPr>
              <w:keepNext/>
              <w:ind w:left="993" w:right="82" w:hanging="993"/>
              <w:jc w:val="center"/>
            </w:pPr>
            <w:r w:rsidRPr="00A844ED">
              <w:t>Requirements</w:t>
            </w:r>
          </w:p>
        </w:tc>
        <w:permStart w:id="401419697"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9EE32A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01419697" w:displacedByCustomXml="prev"/>
      </w:tr>
      <w:tr w:rsidR="00A844ED" w:rsidRPr="00A844ED" w14:paraId="7AE07103" w14:textId="77777777" w:rsidTr="00D5102B">
        <w:trPr>
          <w:trHeight w:val="2835"/>
          <w:hidden/>
        </w:trPr>
        <w:tc>
          <w:tcPr>
            <w:tcW w:w="624" w:type="pct"/>
            <w:tcBorders>
              <w:top w:val="nil"/>
              <w:left w:val="nil"/>
              <w:bottom w:val="nil"/>
              <w:right w:val="single" w:sz="12" w:space="0" w:color="auto"/>
            </w:tcBorders>
          </w:tcPr>
          <w:p w14:paraId="4A2BD55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EA4031C" w14:textId="77777777" w:rsidR="00A844ED" w:rsidRPr="00A844ED" w:rsidRDefault="00A844ED" w:rsidP="00A844ED">
            <w:pPr>
              <w:jc w:val="left"/>
              <w:rPr>
                <w:rFonts w:ascii="Arial" w:hAnsi="Arial" w:cs="Arial"/>
                <w:sz w:val="22"/>
                <w:szCs w:val="22"/>
              </w:rPr>
            </w:pPr>
            <w:permStart w:id="1069702598" w:edGrp="everyone"/>
            <w:permEnd w:id="1069702598"/>
          </w:p>
        </w:tc>
        <w:tc>
          <w:tcPr>
            <w:tcW w:w="2559" w:type="pct"/>
            <w:tcBorders>
              <w:top w:val="single" w:sz="12" w:space="0" w:color="auto"/>
              <w:left w:val="single" w:sz="4" w:space="0" w:color="auto"/>
            </w:tcBorders>
            <w:shd w:val="clear" w:color="auto" w:fill="auto"/>
            <w:vAlign w:val="center"/>
          </w:tcPr>
          <w:p w14:paraId="45180BDC" w14:textId="77777777" w:rsidR="00A844ED" w:rsidRPr="00A844ED" w:rsidRDefault="00A844ED" w:rsidP="00A844ED">
            <w:pPr>
              <w:jc w:val="left"/>
              <w:rPr>
                <w:rFonts w:ascii="Arial" w:hAnsi="Arial" w:cs="Arial"/>
                <w:sz w:val="22"/>
                <w:szCs w:val="22"/>
              </w:rPr>
            </w:pPr>
            <w:permStart w:id="523646125" w:edGrp="everyone"/>
            <w:permEnd w:id="523646125"/>
          </w:p>
        </w:tc>
        <w:tc>
          <w:tcPr>
            <w:tcW w:w="335" w:type="pct"/>
            <w:tcBorders>
              <w:top w:val="nil"/>
              <w:left w:val="single" w:sz="12" w:space="0" w:color="auto"/>
              <w:bottom w:val="nil"/>
              <w:right w:val="nil"/>
            </w:tcBorders>
          </w:tcPr>
          <w:p w14:paraId="468BC3B9" w14:textId="77777777" w:rsidR="00A844ED" w:rsidRPr="00A844ED" w:rsidRDefault="00A844ED" w:rsidP="00A844ED">
            <w:pPr>
              <w:ind w:left="993" w:hanging="993"/>
            </w:pPr>
          </w:p>
        </w:tc>
      </w:tr>
    </w:tbl>
    <w:p w14:paraId="0F5C7402" w14:textId="77777777" w:rsidR="00A844ED" w:rsidRPr="00A844ED" w:rsidRDefault="00A844ED" w:rsidP="00A844ED">
      <w:pPr>
        <w:rPr>
          <w:rFonts w:ascii="Arial" w:hAnsi="Arial" w:cs="Arial"/>
          <w:sz w:val="22"/>
          <w:szCs w:val="22"/>
        </w:rPr>
      </w:pPr>
    </w:p>
    <w:p w14:paraId="68DB2433" w14:textId="77777777" w:rsidR="00A844ED" w:rsidRPr="00A844ED" w:rsidRDefault="00A844ED" w:rsidP="00A844ED">
      <w:pPr>
        <w:rPr>
          <w:rFonts w:ascii="Arial" w:hAnsi="Arial" w:cs="Arial"/>
          <w:sz w:val="22"/>
          <w:szCs w:val="22"/>
        </w:rPr>
      </w:pPr>
    </w:p>
    <w:p w14:paraId="3A08B090" w14:textId="77777777"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7A6A5DB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5A7D153" w14:textId="77777777" w:rsidTr="00D5102B">
        <w:trPr>
          <w:trHeight w:val="2551"/>
        </w:trPr>
        <w:tc>
          <w:tcPr>
            <w:tcW w:w="1027" w:type="dxa"/>
            <w:tcBorders>
              <w:top w:val="nil"/>
              <w:left w:val="nil"/>
              <w:bottom w:val="nil"/>
              <w:right w:val="single" w:sz="4" w:space="0" w:color="auto"/>
            </w:tcBorders>
          </w:tcPr>
          <w:p w14:paraId="5D99909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4DC926" w14:textId="77777777" w:rsidR="00A844ED" w:rsidRPr="00A844ED" w:rsidRDefault="00A844ED" w:rsidP="00A844ED">
            <w:pPr>
              <w:rPr>
                <w:rFonts w:ascii="Arial" w:hAnsi="Arial" w:cs="Arial"/>
                <w:sz w:val="22"/>
                <w:szCs w:val="22"/>
              </w:rPr>
            </w:pPr>
            <w:permStart w:id="2105412474" w:edGrp="everyone"/>
            <w:permEnd w:id="2105412474"/>
          </w:p>
        </w:tc>
        <w:permStart w:id="1508526857"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2AA92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08526857" w:displacedByCustomXml="prev"/>
      </w:tr>
    </w:tbl>
    <w:p w14:paraId="021631AD" w14:textId="77777777" w:rsidR="00A844ED" w:rsidRPr="00A844ED" w:rsidRDefault="00A844ED" w:rsidP="00A844ED">
      <w:pPr>
        <w:rPr>
          <w:rFonts w:ascii="Arial" w:hAnsi="Arial" w:cs="Arial"/>
          <w:sz w:val="22"/>
          <w:szCs w:val="22"/>
        </w:rPr>
      </w:pPr>
    </w:p>
    <w:p w14:paraId="287C6921" w14:textId="77777777" w:rsidR="00A844ED" w:rsidRPr="00A844ED" w:rsidRDefault="00A844ED" w:rsidP="00A844ED">
      <w:pPr>
        <w:ind w:right="-24"/>
        <w:rPr>
          <w:rFonts w:ascii="Arial" w:hAnsi="Arial" w:cs="Arial"/>
          <w:sz w:val="22"/>
          <w:szCs w:val="22"/>
        </w:rPr>
      </w:pPr>
    </w:p>
    <w:p w14:paraId="47D9E212" w14:textId="77777777"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14:paraId="0CC2972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4F4B85D" w14:textId="77777777" w:rsidTr="00A844ED">
        <w:trPr>
          <w:trHeight w:val="510"/>
        </w:trPr>
        <w:tc>
          <w:tcPr>
            <w:tcW w:w="1556" w:type="pct"/>
            <w:tcBorders>
              <w:top w:val="nil"/>
              <w:left w:val="nil"/>
              <w:bottom w:val="nil"/>
              <w:right w:val="single" w:sz="12" w:space="0" w:color="auto"/>
            </w:tcBorders>
            <w:shd w:val="clear" w:color="auto" w:fill="auto"/>
          </w:tcPr>
          <w:p w14:paraId="202E232A" w14:textId="77777777" w:rsidR="00A844ED" w:rsidRPr="00A844ED" w:rsidRDefault="00A844ED" w:rsidP="00A844ED">
            <w:pPr>
              <w:keepNext/>
              <w:ind w:left="993" w:hanging="993"/>
            </w:pPr>
            <w:r w:rsidRPr="00A844ED">
              <w:rPr>
                <w:rFonts w:ascii="Arial" w:hAnsi="Arial" w:cs="Arial"/>
                <w:b/>
                <w:sz w:val="22"/>
                <w:szCs w:val="22"/>
              </w:rPr>
              <w:t>Answer</w:t>
            </w:r>
          </w:p>
        </w:tc>
        <w:permStart w:id="165466130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07D43B"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5466130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65AA5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F4462FC" w14:textId="77777777" w:rsidR="00A844ED" w:rsidRPr="00A844ED" w:rsidRDefault="00A844ED" w:rsidP="00A844ED">
            <w:pPr>
              <w:keepNext/>
              <w:ind w:left="993" w:hanging="993"/>
              <w:rPr>
                <w:rFonts w:ascii="Arial" w:hAnsi="Arial" w:cs="Arial"/>
                <w:sz w:val="44"/>
                <w:szCs w:val="44"/>
              </w:rPr>
            </w:pPr>
          </w:p>
        </w:tc>
        <w:permStart w:id="1964705671"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D962AC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64705671" w:displacedByCustomXml="prev"/>
      </w:tr>
      <w:tr w:rsidR="00A844ED" w:rsidRPr="00A844ED" w14:paraId="7BA69A17" w14:textId="77777777" w:rsidTr="00A844ED">
        <w:trPr>
          <w:trHeight w:val="510"/>
          <w:hidden/>
        </w:trPr>
        <w:tc>
          <w:tcPr>
            <w:tcW w:w="1556" w:type="pct"/>
            <w:tcBorders>
              <w:top w:val="nil"/>
              <w:left w:val="nil"/>
              <w:bottom w:val="nil"/>
              <w:right w:val="single" w:sz="12" w:space="0" w:color="auto"/>
            </w:tcBorders>
          </w:tcPr>
          <w:p w14:paraId="2B51A320" w14:textId="77777777" w:rsidR="00A844ED" w:rsidRPr="00A844ED" w:rsidRDefault="00A844ED" w:rsidP="00A844ED">
            <w:pPr>
              <w:ind w:left="993" w:hanging="993"/>
              <w:jc w:val="center"/>
              <w:rPr>
                <w:vanish/>
              </w:rPr>
            </w:pPr>
          </w:p>
        </w:tc>
        <w:permStart w:id="6352644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EBC635"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28755196"/>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6352644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1FD94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DE0A7DA" w14:textId="77777777" w:rsidR="00A844ED" w:rsidRPr="00A844ED" w:rsidRDefault="00A844ED" w:rsidP="00A844ED">
            <w:pPr>
              <w:ind w:left="993" w:hanging="993"/>
            </w:pPr>
          </w:p>
        </w:tc>
        <w:tc>
          <w:tcPr>
            <w:tcW w:w="336" w:type="pct"/>
            <w:tcBorders>
              <w:top w:val="nil"/>
              <w:left w:val="nil"/>
              <w:bottom w:val="nil"/>
              <w:right w:val="nil"/>
            </w:tcBorders>
          </w:tcPr>
          <w:p w14:paraId="5E9455A6" w14:textId="77777777" w:rsidR="00A844ED" w:rsidRPr="00A844ED" w:rsidRDefault="00A844ED" w:rsidP="00A844ED">
            <w:pPr>
              <w:keepNext/>
              <w:ind w:left="993" w:hanging="993"/>
              <w:rPr>
                <w:sz w:val="44"/>
                <w:szCs w:val="44"/>
              </w:rPr>
            </w:pPr>
          </w:p>
        </w:tc>
      </w:tr>
    </w:tbl>
    <w:p w14:paraId="41726DED" w14:textId="77777777" w:rsidR="00A844ED" w:rsidRPr="00A844ED" w:rsidRDefault="00A844ED" w:rsidP="00A844ED">
      <w:pPr>
        <w:jc w:val="left"/>
        <w:rPr>
          <w:rFonts w:ascii="Arial" w:hAnsi="Arial" w:cs="Arial"/>
          <w:sz w:val="22"/>
          <w:szCs w:val="22"/>
        </w:rPr>
      </w:pPr>
    </w:p>
    <w:p w14:paraId="5DEFE374" w14:textId="77777777" w:rsidR="00A844ED" w:rsidRPr="00A844ED" w:rsidRDefault="00A844ED" w:rsidP="00A844ED">
      <w:pPr>
        <w:rPr>
          <w:rFonts w:ascii="Arial" w:hAnsi="Arial" w:cs="Arial"/>
          <w:sz w:val="22"/>
          <w:szCs w:val="22"/>
        </w:rPr>
      </w:pPr>
    </w:p>
    <w:p w14:paraId="56F5C87C" w14:textId="77777777"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2E1913B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A81FDAC" w14:textId="77777777" w:rsidTr="00D5102B">
        <w:trPr>
          <w:trHeight w:val="2381"/>
        </w:trPr>
        <w:tc>
          <w:tcPr>
            <w:tcW w:w="1027" w:type="dxa"/>
            <w:tcBorders>
              <w:top w:val="nil"/>
              <w:left w:val="nil"/>
              <w:bottom w:val="nil"/>
              <w:right w:val="single" w:sz="4" w:space="0" w:color="auto"/>
            </w:tcBorders>
          </w:tcPr>
          <w:p w14:paraId="1317199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3CBCB1" w14:textId="77777777" w:rsidR="00A844ED" w:rsidRPr="00A844ED" w:rsidRDefault="00A844ED" w:rsidP="00A844ED">
            <w:pPr>
              <w:rPr>
                <w:rFonts w:ascii="Arial" w:hAnsi="Arial" w:cs="Arial"/>
                <w:sz w:val="22"/>
                <w:szCs w:val="22"/>
              </w:rPr>
            </w:pPr>
            <w:permStart w:id="62273352" w:edGrp="everyone"/>
            <w:permEnd w:id="62273352"/>
          </w:p>
        </w:tc>
        <w:permStart w:id="175326035"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1FDD8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5326035" w:displacedByCustomXml="prev"/>
      </w:tr>
    </w:tbl>
    <w:p w14:paraId="47ED9ED4" w14:textId="77777777" w:rsidR="00A844ED" w:rsidRPr="00A844ED" w:rsidRDefault="00A844ED" w:rsidP="00A844ED">
      <w:pPr>
        <w:rPr>
          <w:rFonts w:ascii="Arial" w:hAnsi="Arial" w:cs="Arial"/>
          <w:sz w:val="22"/>
          <w:szCs w:val="22"/>
        </w:rPr>
      </w:pPr>
    </w:p>
    <w:p w14:paraId="01F301B6" w14:textId="77777777" w:rsidR="00A844ED" w:rsidRPr="00A844ED" w:rsidRDefault="00A844ED" w:rsidP="00A844ED">
      <w:pPr>
        <w:rPr>
          <w:rFonts w:ascii="Arial" w:hAnsi="Arial" w:cs="Arial"/>
          <w:sz w:val="22"/>
          <w:szCs w:val="22"/>
        </w:rPr>
      </w:pPr>
    </w:p>
    <w:p w14:paraId="62955CA9" w14:textId="77777777"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1710AC6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D641979" w14:textId="77777777" w:rsidTr="00D5102B">
        <w:trPr>
          <w:trHeight w:val="1531"/>
        </w:trPr>
        <w:tc>
          <w:tcPr>
            <w:tcW w:w="1027" w:type="dxa"/>
            <w:tcBorders>
              <w:top w:val="nil"/>
              <w:left w:val="nil"/>
              <w:bottom w:val="nil"/>
              <w:right w:val="single" w:sz="4" w:space="0" w:color="auto"/>
            </w:tcBorders>
          </w:tcPr>
          <w:p w14:paraId="75B35A5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9E8549" w14:textId="77777777" w:rsidR="00A844ED" w:rsidRPr="00A844ED" w:rsidRDefault="00A844ED" w:rsidP="00A844ED">
            <w:pPr>
              <w:rPr>
                <w:rFonts w:ascii="Arial" w:hAnsi="Arial" w:cs="Arial"/>
                <w:sz w:val="22"/>
                <w:szCs w:val="22"/>
              </w:rPr>
            </w:pPr>
            <w:permStart w:id="590219551" w:edGrp="everyone"/>
            <w:permEnd w:id="590219551"/>
          </w:p>
        </w:tc>
        <w:permStart w:id="463604676"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6C4A1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63604676" w:displacedByCustomXml="prev"/>
      </w:tr>
    </w:tbl>
    <w:p w14:paraId="2431EFC1" w14:textId="77777777" w:rsidR="00A844ED" w:rsidRPr="00A844ED" w:rsidRDefault="00A844ED" w:rsidP="00A844ED">
      <w:pPr>
        <w:rPr>
          <w:rFonts w:ascii="Arial" w:hAnsi="Arial" w:cs="Arial"/>
          <w:sz w:val="22"/>
          <w:szCs w:val="22"/>
        </w:rPr>
      </w:pPr>
    </w:p>
    <w:p w14:paraId="2AC78CD1" w14:textId="77777777" w:rsidR="00A844ED" w:rsidRPr="00A844ED" w:rsidRDefault="00A844ED" w:rsidP="00A844ED">
      <w:pPr>
        <w:ind w:right="-24"/>
        <w:rPr>
          <w:rFonts w:ascii="Arial" w:hAnsi="Arial" w:cs="Arial"/>
          <w:sz w:val="22"/>
          <w:szCs w:val="22"/>
        </w:rPr>
      </w:pPr>
    </w:p>
    <w:p w14:paraId="4471EF43" w14:textId="77777777"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14:paraId="61F4C62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29797E2" w14:textId="77777777" w:rsidTr="00D5102B">
        <w:tc>
          <w:tcPr>
            <w:tcW w:w="610" w:type="pct"/>
            <w:tcBorders>
              <w:top w:val="nil"/>
              <w:left w:val="nil"/>
              <w:bottom w:val="nil"/>
              <w:right w:val="single" w:sz="12" w:space="0" w:color="auto"/>
            </w:tcBorders>
            <w:shd w:val="clear" w:color="auto" w:fill="auto"/>
          </w:tcPr>
          <w:p w14:paraId="06631785"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28A1020"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99680E" w14:textId="77777777" w:rsidR="00A844ED" w:rsidRPr="00A844ED" w:rsidRDefault="00A844ED" w:rsidP="00A844ED">
            <w:pPr>
              <w:keepNext/>
              <w:ind w:left="993" w:hanging="993"/>
              <w:jc w:val="center"/>
            </w:pPr>
            <w:r w:rsidRPr="00A844ED">
              <w:t>Possible Answers</w:t>
            </w:r>
          </w:p>
        </w:tc>
        <w:permStart w:id="735258493"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399F0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35258493" w:displacedByCustomXml="prev"/>
      </w:tr>
      <w:tr w:rsidR="00A844ED" w:rsidRPr="00A844ED" w14:paraId="49F8DA9A" w14:textId="77777777" w:rsidTr="00D5102B">
        <w:trPr>
          <w:trHeight w:val="425"/>
          <w:hidden/>
        </w:trPr>
        <w:tc>
          <w:tcPr>
            <w:tcW w:w="610" w:type="pct"/>
            <w:tcBorders>
              <w:top w:val="nil"/>
              <w:left w:val="nil"/>
              <w:bottom w:val="nil"/>
              <w:right w:val="single" w:sz="12" w:space="0" w:color="auto"/>
            </w:tcBorders>
          </w:tcPr>
          <w:p w14:paraId="0CAA6AA2" w14:textId="77777777" w:rsidR="00A844ED" w:rsidRPr="00A844ED" w:rsidRDefault="00A844ED" w:rsidP="00A844ED">
            <w:pPr>
              <w:ind w:left="993" w:hanging="993"/>
              <w:jc w:val="center"/>
              <w:rPr>
                <w:vanish/>
              </w:rPr>
            </w:pPr>
          </w:p>
        </w:tc>
        <w:permStart w:id="117029601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0C97ECE"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17029601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D1266EA"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5602F188" w14:textId="77777777" w:rsidR="00A844ED" w:rsidRPr="00A844ED" w:rsidRDefault="00A844ED" w:rsidP="00A844ED">
            <w:pPr>
              <w:ind w:left="993" w:hanging="993"/>
            </w:pPr>
          </w:p>
        </w:tc>
      </w:tr>
      <w:tr w:rsidR="00A844ED" w:rsidRPr="00A844ED" w14:paraId="4BF87730" w14:textId="77777777" w:rsidTr="00D5102B">
        <w:trPr>
          <w:trHeight w:val="425"/>
          <w:hidden/>
        </w:trPr>
        <w:tc>
          <w:tcPr>
            <w:tcW w:w="610" w:type="pct"/>
            <w:tcBorders>
              <w:top w:val="nil"/>
              <w:left w:val="nil"/>
              <w:bottom w:val="nil"/>
              <w:right w:val="single" w:sz="12" w:space="0" w:color="auto"/>
            </w:tcBorders>
          </w:tcPr>
          <w:p w14:paraId="6AE72ADF" w14:textId="77777777" w:rsidR="00A844ED" w:rsidRPr="00A844ED" w:rsidRDefault="00A844ED" w:rsidP="00A844ED">
            <w:pPr>
              <w:ind w:left="993" w:hanging="993"/>
              <w:jc w:val="center"/>
              <w:rPr>
                <w:vanish/>
              </w:rPr>
            </w:pPr>
          </w:p>
        </w:tc>
        <w:permStart w:id="150518427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64A08D"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5051842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C701EA8"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04550048" w14:textId="77777777" w:rsidR="00A844ED" w:rsidRPr="00A844ED" w:rsidRDefault="00A844ED" w:rsidP="00A844ED">
            <w:pPr>
              <w:ind w:left="993" w:hanging="993"/>
            </w:pPr>
          </w:p>
        </w:tc>
      </w:tr>
      <w:tr w:rsidR="00A844ED" w:rsidRPr="00A844ED" w14:paraId="626CC21A" w14:textId="77777777" w:rsidTr="00D5102B">
        <w:trPr>
          <w:trHeight w:val="425"/>
          <w:hidden/>
        </w:trPr>
        <w:tc>
          <w:tcPr>
            <w:tcW w:w="610" w:type="pct"/>
            <w:tcBorders>
              <w:top w:val="nil"/>
              <w:left w:val="nil"/>
              <w:bottom w:val="nil"/>
              <w:right w:val="single" w:sz="12" w:space="0" w:color="auto"/>
            </w:tcBorders>
          </w:tcPr>
          <w:p w14:paraId="16014CA6" w14:textId="77777777" w:rsidR="00A844ED" w:rsidRPr="00A844ED" w:rsidRDefault="00A844ED" w:rsidP="00A844ED">
            <w:pPr>
              <w:ind w:left="993" w:hanging="993"/>
              <w:jc w:val="center"/>
              <w:rPr>
                <w:vanish/>
              </w:rPr>
            </w:pPr>
          </w:p>
        </w:tc>
        <w:permStart w:id="1145507111" w:edGrp="everyone"/>
        <w:tc>
          <w:tcPr>
            <w:tcW w:w="541" w:type="pct"/>
            <w:tcBorders>
              <w:top w:val="single" w:sz="4" w:space="0" w:color="auto"/>
              <w:left w:val="single" w:sz="12" w:space="0" w:color="auto"/>
              <w:right w:val="single" w:sz="4" w:space="0" w:color="auto"/>
            </w:tcBorders>
            <w:shd w:val="clear" w:color="auto" w:fill="auto"/>
            <w:vAlign w:val="center"/>
          </w:tcPr>
          <w:p w14:paraId="4AE63879"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261452843"/>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145507111"/>
          </w:p>
        </w:tc>
        <w:tc>
          <w:tcPr>
            <w:tcW w:w="3514" w:type="pct"/>
            <w:tcBorders>
              <w:top w:val="single" w:sz="4" w:space="0" w:color="auto"/>
              <w:left w:val="single" w:sz="4" w:space="0" w:color="auto"/>
              <w:right w:val="single" w:sz="12" w:space="0" w:color="auto"/>
            </w:tcBorders>
            <w:shd w:val="clear" w:color="auto" w:fill="auto"/>
            <w:vAlign w:val="center"/>
          </w:tcPr>
          <w:p w14:paraId="7D114E53"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1BF6B439" w14:textId="77777777" w:rsidR="00A844ED" w:rsidRPr="00A844ED" w:rsidRDefault="00A844ED" w:rsidP="00A844ED">
            <w:pPr>
              <w:ind w:left="993" w:hanging="993"/>
            </w:pPr>
          </w:p>
        </w:tc>
      </w:tr>
      <w:tr w:rsidR="00A844ED" w:rsidRPr="00A844ED" w14:paraId="69DDC105" w14:textId="77777777" w:rsidTr="00D5102B">
        <w:trPr>
          <w:trHeight w:val="425"/>
          <w:hidden/>
        </w:trPr>
        <w:tc>
          <w:tcPr>
            <w:tcW w:w="610" w:type="pct"/>
            <w:tcBorders>
              <w:top w:val="nil"/>
              <w:left w:val="nil"/>
              <w:bottom w:val="nil"/>
              <w:right w:val="single" w:sz="12" w:space="0" w:color="auto"/>
            </w:tcBorders>
          </w:tcPr>
          <w:p w14:paraId="015F3FA8" w14:textId="77777777" w:rsidR="00A844ED" w:rsidRPr="00A844ED" w:rsidRDefault="00A844ED" w:rsidP="00A844ED">
            <w:pPr>
              <w:ind w:left="993" w:hanging="993"/>
              <w:jc w:val="center"/>
              <w:rPr>
                <w:vanish/>
              </w:rPr>
            </w:pPr>
          </w:p>
        </w:tc>
        <w:permStart w:id="189439440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E19CC33"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4406142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89439440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BB94E5"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7D4C0EB9" w14:textId="77777777" w:rsidR="00A844ED" w:rsidRPr="00A844ED" w:rsidRDefault="00A844ED" w:rsidP="00A844ED">
            <w:pPr>
              <w:ind w:left="993" w:hanging="993"/>
            </w:pPr>
          </w:p>
        </w:tc>
      </w:tr>
      <w:tr w:rsidR="00A844ED" w:rsidRPr="00A844ED" w14:paraId="7CDF9252" w14:textId="77777777" w:rsidTr="00D5102B">
        <w:trPr>
          <w:trHeight w:val="425"/>
          <w:hidden/>
        </w:trPr>
        <w:tc>
          <w:tcPr>
            <w:tcW w:w="610" w:type="pct"/>
            <w:tcBorders>
              <w:top w:val="nil"/>
              <w:left w:val="nil"/>
              <w:bottom w:val="nil"/>
              <w:right w:val="single" w:sz="12" w:space="0" w:color="auto"/>
            </w:tcBorders>
          </w:tcPr>
          <w:p w14:paraId="7B42D9B8" w14:textId="77777777" w:rsidR="00A844ED" w:rsidRPr="00A844ED" w:rsidRDefault="00A844ED" w:rsidP="00A844ED">
            <w:pPr>
              <w:ind w:left="993" w:hanging="993"/>
              <w:jc w:val="center"/>
              <w:rPr>
                <w:vanish/>
              </w:rPr>
            </w:pPr>
          </w:p>
        </w:tc>
        <w:permStart w:id="26450826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A7602E"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6450826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2193C4"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512E6B84" w14:textId="77777777" w:rsidR="00A844ED" w:rsidRPr="00A844ED" w:rsidRDefault="00A844ED" w:rsidP="00A844ED">
            <w:pPr>
              <w:ind w:left="993" w:hanging="993"/>
            </w:pPr>
          </w:p>
        </w:tc>
      </w:tr>
      <w:tr w:rsidR="00A844ED" w:rsidRPr="00A844ED" w14:paraId="5D4E6D0B" w14:textId="77777777" w:rsidTr="00D5102B">
        <w:trPr>
          <w:trHeight w:val="425"/>
          <w:hidden/>
        </w:trPr>
        <w:tc>
          <w:tcPr>
            <w:tcW w:w="610" w:type="pct"/>
            <w:tcBorders>
              <w:top w:val="nil"/>
              <w:left w:val="nil"/>
              <w:bottom w:val="nil"/>
              <w:right w:val="single" w:sz="12" w:space="0" w:color="auto"/>
            </w:tcBorders>
          </w:tcPr>
          <w:p w14:paraId="27FD5F28" w14:textId="77777777" w:rsidR="00A844ED" w:rsidRPr="00A844ED" w:rsidRDefault="00A844ED" w:rsidP="00A844ED">
            <w:pPr>
              <w:ind w:left="993" w:hanging="993"/>
              <w:jc w:val="center"/>
              <w:rPr>
                <w:vanish/>
              </w:rPr>
            </w:pPr>
          </w:p>
        </w:tc>
        <w:permStart w:id="973242127" w:edGrp="everyone"/>
        <w:tc>
          <w:tcPr>
            <w:tcW w:w="541" w:type="pct"/>
            <w:tcBorders>
              <w:top w:val="single" w:sz="4" w:space="0" w:color="auto"/>
              <w:left w:val="single" w:sz="12" w:space="0" w:color="auto"/>
              <w:right w:val="single" w:sz="4" w:space="0" w:color="auto"/>
            </w:tcBorders>
            <w:shd w:val="clear" w:color="auto" w:fill="auto"/>
            <w:vAlign w:val="center"/>
          </w:tcPr>
          <w:p w14:paraId="3E3855AD"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973242127"/>
          </w:p>
        </w:tc>
        <w:tc>
          <w:tcPr>
            <w:tcW w:w="3514" w:type="pct"/>
            <w:tcBorders>
              <w:top w:val="single" w:sz="4" w:space="0" w:color="auto"/>
              <w:left w:val="single" w:sz="4" w:space="0" w:color="auto"/>
              <w:right w:val="single" w:sz="12" w:space="0" w:color="auto"/>
            </w:tcBorders>
            <w:shd w:val="clear" w:color="auto" w:fill="auto"/>
            <w:vAlign w:val="center"/>
          </w:tcPr>
          <w:p w14:paraId="123BA704"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1582FDC7" w14:textId="77777777" w:rsidR="00A844ED" w:rsidRPr="00A844ED" w:rsidRDefault="00A844ED" w:rsidP="00A844ED">
            <w:pPr>
              <w:ind w:left="993" w:hanging="993"/>
            </w:pPr>
          </w:p>
        </w:tc>
      </w:tr>
      <w:tr w:rsidR="00A844ED" w:rsidRPr="00A844ED" w14:paraId="26072A8A" w14:textId="77777777" w:rsidTr="00D5102B">
        <w:trPr>
          <w:trHeight w:val="425"/>
          <w:hidden/>
        </w:trPr>
        <w:tc>
          <w:tcPr>
            <w:tcW w:w="610" w:type="pct"/>
            <w:tcBorders>
              <w:top w:val="nil"/>
              <w:left w:val="nil"/>
              <w:bottom w:val="nil"/>
              <w:right w:val="single" w:sz="12" w:space="0" w:color="auto"/>
            </w:tcBorders>
          </w:tcPr>
          <w:p w14:paraId="24BA3037" w14:textId="77777777" w:rsidR="00A844ED" w:rsidRPr="00A844ED" w:rsidRDefault="00A844ED" w:rsidP="00A844ED">
            <w:pPr>
              <w:ind w:left="993" w:hanging="993"/>
              <w:jc w:val="center"/>
              <w:rPr>
                <w:vanish/>
              </w:rPr>
            </w:pPr>
          </w:p>
        </w:tc>
        <w:permStart w:id="240857237" w:edGrp="everyone"/>
        <w:tc>
          <w:tcPr>
            <w:tcW w:w="541" w:type="pct"/>
            <w:tcBorders>
              <w:left w:val="single" w:sz="12" w:space="0" w:color="auto"/>
              <w:right w:val="single" w:sz="4" w:space="0" w:color="auto"/>
            </w:tcBorders>
            <w:shd w:val="clear" w:color="auto" w:fill="auto"/>
            <w:vAlign w:val="center"/>
          </w:tcPr>
          <w:p w14:paraId="15D87311"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40857237"/>
          </w:p>
        </w:tc>
        <w:tc>
          <w:tcPr>
            <w:tcW w:w="3514" w:type="pct"/>
            <w:tcBorders>
              <w:left w:val="single" w:sz="4" w:space="0" w:color="auto"/>
              <w:right w:val="single" w:sz="12" w:space="0" w:color="auto"/>
            </w:tcBorders>
            <w:shd w:val="clear" w:color="auto" w:fill="auto"/>
            <w:vAlign w:val="center"/>
          </w:tcPr>
          <w:p w14:paraId="2BC318C9"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769AA70A" w14:textId="77777777" w:rsidR="00A844ED" w:rsidRPr="00A844ED" w:rsidRDefault="00A844ED" w:rsidP="00A844ED">
            <w:pPr>
              <w:ind w:left="993" w:hanging="993"/>
            </w:pPr>
          </w:p>
        </w:tc>
      </w:tr>
    </w:tbl>
    <w:p w14:paraId="7BF7A601" w14:textId="77777777" w:rsidR="00A844ED" w:rsidRPr="00A844ED" w:rsidRDefault="00A844ED" w:rsidP="00A844ED">
      <w:pPr>
        <w:rPr>
          <w:rFonts w:ascii="Arial" w:hAnsi="Arial" w:cs="Arial"/>
          <w:sz w:val="22"/>
          <w:szCs w:val="22"/>
        </w:rPr>
      </w:pPr>
    </w:p>
    <w:p w14:paraId="66A86534" w14:textId="77777777"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14:paraId="653F6B0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BD67629" w14:textId="77777777" w:rsidTr="00D5102B">
        <w:trPr>
          <w:trHeight w:val="1020"/>
        </w:trPr>
        <w:tc>
          <w:tcPr>
            <w:tcW w:w="1027" w:type="dxa"/>
            <w:tcBorders>
              <w:top w:val="nil"/>
              <w:left w:val="nil"/>
              <w:bottom w:val="nil"/>
              <w:right w:val="single" w:sz="4" w:space="0" w:color="auto"/>
            </w:tcBorders>
          </w:tcPr>
          <w:p w14:paraId="4CF913E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7C64A6" w14:textId="77777777" w:rsidR="00A844ED" w:rsidRPr="00A844ED" w:rsidRDefault="00A844ED" w:rsidP="00A844ED">
            <w:pPr>
              <w:rPr>
                <w:rFonts w:ascii="Arial" w:hAnsi="Arial" w:cs="Arial"/>
                <w:sz w:val="22"/>
                <w:szCs w:val="22"/>
              </w:rPr>
            </w:pPr>
            <w:permStart w:id="1085832054" w:edGrp="everyone"/>
            <w:permEnd w:id="1085832054"/>
          </w:p>
        </w:tc>
        <w:permStart w:id="422846716"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2DF9D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22846716" w:displacedByCustomXml="prev"/>
      </w:tr>
    </w:tbl>
    <w:p w14:paraId="2D7FE08E" w14:textId="77777777" w:rsidR="00A844ED" w:rsidRPr="00A844ED" w:rsidRDefault="00A844ED" w:rsidP="00A844ED">
      <w:pPr>
        <w:rPr>
          <w:rFonts w:ascii="Arial" w:hAnsi="Arial" w:cs="Arial"/>
          <w:sz w:val="22"/>
          <w:szCs w:val="22"/>
        </w:rPr>
      </w:pPr>
    </w:p>
    <w:p w14:paraId="1DD68360" w14:textId="77777777" w:rsidR="00A844ED" w:rsidRPr="00A844ED" w:rsidRDefault="00A844ED" w:rsidP="00A844ED">
      <w:pPr>
        <w:ind w:right="-24"/>
        <w:rPr>
          <w:rFonts w:ascii="Arial" w:hAnsi="Arial" w:cs="Arial"/>
          <w:sz w:val="22"/>
          <w:szCs w:val="22"/>
        </w:rPr>
      </w:pPr>
    </w:p>
    <w:p w14:paraId="497AC0E8" w14:textId="77777777"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14:paraId="0547659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4990FE59" w14:textId="77777777" w:rsidTr="00D5102B">
        <w:tc>
          <w:tcPr>
            <w:tcW w:w="610" w:type="pct"/>
            <w:tcBorders>
              <w:top w:val="nil"/>
              <w:left w:val="nil"/>
              <w:bottom w:val="nil"/>
              <w:right w:val="single" w:sz="12" w:space="0" w:color="auto"/>
            </w:tcBorders>
            <w:shd w:val="clear" w:color="auto" w:fill="auto"/>
          </w:tcPr>
          <w:p w14:paraId="1F121001"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2FCB348"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769E7C" w14:textId="77777777" w:rsidR="00A844ED" w:rsidRPr="00A844ED" w:rsidRDefault="00A844ED" w:rsidP="00A844ED">
            <w:pPr>
              <w:keepNext/>
              <w:ind w:left="993" w:hanging="993"/>
              <w:jc w:val="center"/>
            </w:pPr>
            <w:r w:rsidRPr="00A844ED">
              <w:t>Possible Answers</w:t>
            </w:r>
          </w:p>
        </w:tc>
        <w:permStart w:id="873292183"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8AABFE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73292183" w:displacedByCustomXml="prev"/>
      </w:tr>
      <w:tr w:rsidR="00A844ED" w:rsidRPr="00A844ED" w14:paraId="2DF8C5E8" w14:textId="77777777" w:rsidTr="00D5102B">
        <w:trPr>
          <w:trHeight w:val="425"/>
          <w:hidden/>
        </w:trPr>
        <w:tc>
          <w:tcPr>
            <w:tcW w:w="610" w:type="pct"/>
            <w:tcBorders>
              <w:top w:val="nil"/>
              <w:left w:val="nil"/>
              <w:bottom w:val="nil"/>
              <w:right w:val="single" w:sz="12" w:space="0" w:color="auto"/>
            </w:tcBorders>
          </w:tcPr>
          <w:p w14:paraId="5A7A78DE" w14:textId="77777777" w:rsidR="00A844ED" w:rsidRPr="00A844ED" w:rsidRDefault="00A844ED" w:rsidP="00A844ED">
            <w:pPr>
              <w:ind w:left="993" w:hanging="993"/>
              <w:jc w:val="center"/>
              <w:rPr>
                <w:vanish/>
              </w:rPr>
            </w:pPr>
          </w:p>
        </w:tc>
        <w:permStart w:id="193980235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77BC301"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289215116"/>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93980235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1F4B57C"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33E331C3" w14:textId="77777777" w:rsidR="00A844ED" w:rsidRPr="00A844ED" w:rsidRDefault="00A844ED" w:rsidP="00A844ED">
            <w:pPr>
              <w:ind w:left="993" w:hanging="993"/>
            </w:pPr>
          </w:p>
        </w:tc>
      </w:tr>
      <w:tr w:rsidR="00A844ED" w:rsidRPr="00A844ED" w14:paraId="1DE0E947" w14:textId="77777777" w:rsidTr="00D5102B">
        <w:trPr>
          <w:trHeight w:val="425"/>
          <w:hidden/>
        </w:trPr>
        <w:tc>
          <w:tcPr>
            <w:tcW w:w="610" w:type="pct"/>
            <w:tcBorders>
              <w:top w:val="nil"/>
              <w:left w:val="nil"/>
              <w:bottom w:val="nil"/>
              <w:right w:val="single" w:sz="12" w:space="0" w:color="auto"/>
            </w:tcBorders>
          </w:tcPr>
          <w:p w14:paraId="3BCD145F" w14:textId="77777777" w:rsidR="00A844ED" w:rsidRPr="00A844ED" w:rsidRDefault="00A844ED" w:rsidP="00A844ED">
            <w:pPr>
              <w:ind w:left="993" w:hanging="993"/>
              <w:jc w:val="center"/>
              <w:rPr>
                <w:vanish/>
              </w:rPr>
            </w:pPr>
          </w:p>
        </w:tc>
        <w:permStart w:id="212490544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593581A"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387803925"/>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12490544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A7C43F"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7F2086D1" w14:textId="77777777" w:rsidR="00A844ED" w:rsidRPr="00A844ED" w:rsidRDefault="00A844ED" w:rsidP="00A844ED">
            <w:pPr>
              <w:ind w:left="993" w:hanging="993"/>
            </w:pPr>
          </w:p>
        </w:tc>
      </w:tr>
      <w:tr w:rsidR="00A844ED" w:rsidRPr="00A844ED" w14:paraId="059B47D5" w14:textId="77777777" w:rsidTr="00D5102B">
        <w:trPr>
          <w:trHeight w:val="425"/>
          <w:hidden/>
        </w:trPr>
        <w:tc>
          <w:tcPr>
            <w:tcW w:w="610" w:type="pct"/>
            <w:tcBorders>
              <w:top w:val="nil"/>
              <w:left w:val="nil"/>
              <w:bottom w:val="nil"/>
              <w:right w:val="single" w:sz="12" w:space="0" w:color="auto"/>
            </w:tcBorders>
          </w:tcPr>
          <w:p w14:paraId="58620B41" w14:textId="77777777" w:rsidR="00A844ED" w:rsidRPr="00A844ED" w:rsidRDefault="00A844ED" w:rsidP="00A844ED">
            <w:pPr>
              <w:ind w:left="993" w:hanging="993"/>
              <w:jc w:val="center"/>
              <w:rPr>
                <w:vanish/>
              </w:rPr>
            </w:pPr>
          </w:p>
        </w:tc>
        <w:permStart w:id="125233405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569AE0"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25233405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804A2F"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59AAB980" w14:textId="77777777" w:rsidR="00A844ED" w:rsidRPr="00A844ED" w:rsidRDefault="00A844ED" w:rsidP="00A844ED">
            <w:pPr>
              <w:ind w:left="993" w:hanging="993"/>
            </w:pPr>
          </w:p>
        </w:tc>
      </w:tr>
      <w:tr w:rsidR="00A844ED" w:rsidRPr="00A844ED" w14:paraId="6F2E3972" w14:textId="77777777" w:rsidTr="00D5102B">
        <w:trPr>
          <w:trHeight w:val="425"/>
          <w:hidden/>
        </w:trPr>
        <w:tc>
          <w:tcPr>
            <w:tcW w:w="610" w:type="pct"/>
            <w:tcBorders>
              <w:top w:val="nil"/>
              <w:left w:val="nil"/>
              <w:bottom w:val="nil"/>
              <w:right w:val="single" w:sz="12" w:space="0" w:color="auto"/>
            </w:tcBorders>
          </w:tcPr>
          <w:p w14:paraId="311F722C" w14:textId="77777777" w:rsidR="00A844ED" w:rsidRPr="00A844ED" w:rsidRDefault="00A844ED" w:rsidP="00A844ED">
            <w:pPr>
              <w:ind w:left="993" w:hanging="993"/>
              <w:jc w:val="center"/>
              <w:rPr>
                <w:vanish/>
              </w:rPr>
            </w:pPr>
          </w:p>
        </w:tc>
        <w:permStart w:id="992111714" w:edGrp="everyone"/>
        <w:tc>
          <w:tcPr>
            <w:tcW w:w="541" w:type="pct"/>
            <w:tcBorders>
              <w:top w:val="single" w:sz="4" w:space="0" w:color="auto"/>
              <w:left w:val="single" w:sz="12" w:space="0" w:color="auto"/>
              <w:right w:val="single" w:sz="4" w:space="0" w:color="auto"/>
            </w:tcBorders>
            <w:shd w:val="clear" w:color="auto" w:fill="auto"/>
            <w:vAlign w:val="center"/>
          </w:tcPr>
          <w:p w14:paraId="1E6BD9E1"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992111714"/>
          </w:p>
        </w:tc>
        <w:tc>
          <w:tcPr>
            <w:tcW w:w="3514" w:type="pct"/>
            <w:tcBorders>
              <w:top w:val="single" w:sz="4" w:space="0" w:color="auto"/>
              <w:left w:val="single" w:sz="4" w:space="0" w:color="auto"/>
              <w:right w:val="single" w:sz="12" w:space="0" w:color="auto"/>
            </w:tcBorders>
            <w:shd w:val="clear" w:color="auto" w:fill="auto"/>
            <w:vAlign w:val="center"/>
          </w:tcPr>
          <w:p w14:paraId="2A9242B0"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48152B62" w14:textId="77777777" w:rsidR="00A844ED" w:rsidRPr="00A844ED" w:rsidRDefault="00A844ED" w:rsidP="00A844ED">
            <w:pPr>
              <w:ind w:left="993" w:hanging="993"/>
            </w:pPr>
          </w:p>
        </w:tc>
      </w:tr>
    </w:tbl>
    <w:p w14:paraId="5B5ECB5D" w14:textId="77777777" w:rsidR="00A844ED" w:rsidRPr="00A844ED" w:rsidRDefault="00A844ED" w:rsidP="00A844ED">
      <w:pPr>
        <w:rPr>
          <w:rFonts w:ascii="Arial" w:hAnsi="Arial" w:cs="Arial"/>
          <w:sz w:val="22"/>
          <w:szCs w:val="22"/>
        </w:rPr>
      </w:pPr>
    </w:p>
    <w:p w14:paraId="5EAC9FDA" w14:textId="77777777" w:rsidR="00A844ED" w:rsidRPr="00A844ED" w:rsidRDefault="00A844ED" w:rsidP="00A844ED">
      <w:pPr>
        <w:ind w:right="-24"/>
        <w:rPr>
          <w:rFonts w:ascii="Arial" w:hAnsi="Arial" w:cs="Arial"/>
          <w:sz w:val="22"/>
          <w:szCs w:val="22"/>
        </w:rPr>
      </w:pPr>
    </w:p>
    <w:p w14:paraId="1F7D4BB5" w14:textId="77777777"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14:paraId="24CE2C9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BF1F660" w14:textId="77777777" w:rsidTr="00A844ED">
        <w:trPr>
          <w:trHeight w:val="510"/>
        </w:trPr>
        <w:tc>
          <w:tcPr>
            <w:tcW w:w="1556" w:type="pct"/>
            <w:tcBorders>
              <w:top w:val="nil"/>
              <w:left w:val="nil"/>
              <w:bottom w:val="nil"/>
              <w:right w:val="single" w:sz="12" w:space="0" w:color="auto"/>
            </w:tcBorders>
            <w:shd w:val="clear" w:color="auto" w:fill="auto"/>
          </w:tcPr>
          <w:p w14:paraId="14920596" w14:textId="77777777" w:rsidR="00A844ED" w:rsidRPr="00A844ED" w:rsidRDefault="00A844ED" w:rsidP="00A844ED">
            <w:pPr>
              <w:keepNext/>
              <w:ind w:left="993" w:hanging="993"/>
            </w:pPr>
            <w:r w:rsidRPr="00A844ED">
              <w:rPr>
                <w:rFonts w:ascii="Arial" w:hAnsi="Arial" w:cs="Arial"/>
                <w:b/>
                <w:sz w:val="22"/>
                <w:szCs w:val="22"/>
              </w:rPr>
              <w:t>Answer</w:t>
            </w:r>
          </w:p>
        </w:tc>
        <w:permStart w:id="18997079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0ED05B6"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8997079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00F62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FEF0FC1" w14:textId="77777777" w:rsidR="00A844ED" w:rsidRPr="00A844ED" w:rsidRDefault="00A844ED" w:rsidP="00A844ED">
            <w:pPr>
              <w:keepNext/>
              <w:ind w:left="993" w:hanging="993"/>
              <w:rPr>
                <w:rFonts w:ascii="Arial" w:hAnsi="Arial" w:cs="Arial"/>
                <w:sz w:val="44"/>
                <w:szCs w:val="44"/>
              </w:rPr>
            </w:pPr>
          </w:p>
        </w:tc>
        <w:permStart w:id="1809067800"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13C28B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09067800" w:displacedByCustomXml="prev"/>
      </w:tr>
      <w:tr w:rsidR="00A844ED" w:rsidRPr="00A844ED" w14:paraId="43B7650A" w14:textId="77777777" w:rsidTr="00A844ED">
        <w:trPr>
          <w:trHeight w:val="510"/>
          <w:hidden/>
        </w:trPr>
        <w:tc>
          <w:tcPr>
            <w:tcW w:w="1556" w:type="pct"/>
            <w:tcBorders>
              <w:top w:val="nil"/>
              <w:left w:val="nil"/>
              <w:bottom w:val="nil"/>
              <w:right w:val="single" w:sz="12" w:space="0" w:color="auto"/>
            </w:tcBorders>
          </w:tcPr>
          <w:p w14:paraId="3C85A62E" w14:textId="77777777" w:rsidR="00A844ED" w:rsidRPr="00A844ED" w:rsidRDefault="00A844ED" w:rsidP="00A844ED">
            <w:pPr>
              <w:ind w:left="993" w:hanging="993"/>
              <w:jc w:val="center"/>
              <w:rPr>
                <w:vanish/>
              </w:rPr>
            </w:pPr>
          </w:p>
        </w:tc>
        <w:permStart w:id="36248949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44FC5D"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36248949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926AD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7192858" w14:textId="77777777" w:rsidR="00A844ED" w:rsidRPr="00A844ED" w:rsidRDefault="00A844ED" w:rsidP="00A844ED">
            <w:pPr>
              <w:ind w:left="993" w:hanging="993"/>
            </w:pPr>
          </w:p>
        </w:tc>
        <w:tc>
          <w:tcPr>
            <w:tcW w:w="336" w:type="pct"/>
            <w:tcBorders>
              <w:top w:val="nil"/>
              <w:left w:val="nil"/>
              <w:bottom w:val="nil"/>
              <w:right w:val="nil"/>
            </w:tcBorders>
          </w:tcPr>
          <w:p w14:paraId="1B2DB64D" w14:textId="77777777" w:rsidR="00A844ED" w:rsidRPr="00A844ED" w:rsidRDefault="00A844ED" w:rsidP="00A844ED">
            <w:pPr>
              <w:keepNext/>
              <w:ind w:left="993" w:hanging="993"/>
              <w:rPr>
                <w:sz w:val="44"/>
                <w:szCs w:val="44"/>
              </w:rPr>
            </w:pPr>
          </w:p>
        </w:tc>
      </w:tr>
    </w:tbl>
    <w:p w14:paraId="6DAC0BE5" w14:textId="77777777" w:rsidR="00A844ED" w:rsidRPr="00A844ED" w:rsidRDefault="00A844ED" w:rsidP="00A844ED">
      <w:pPr>
        <w:jc w:val="left"/>
        <w:rPr>
          <w:rFonts w:ascii="Arial" w:hAnsi="Arial" w:cs="Arial"/>
          <w:sz w:val="22"/>
          <w:szCs w:val="22"/>
        </w:rPr>
      </w:pPr>
    </w:p>
    <w:p w14:paraId="7C51332B" w14:textId="77777777" w:rsidR="00A844ED" w:rsidRPr="00A844ED" w:rsidRDefault="00A844ED" w:rsidP="00A844ED">
      <w:pPr>
        <w:rPr>
          <w:rFonts w:ascii="Arial" w:hAnsi="Arial" w:cs="Arial"/>
          <w:sz w:val="22"/>
          <w:szCs w:val="22"/>
        </w:rPr>
      </w:pPr>
    </w:p>
    <w:p w14:paraId="5224F6E0" w14:textId="77777777"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14:paraId="6F1FCBC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EF95025" w14:textId="77777777" w:rsidTr="00D5102B">
        <w:trPr>
          <w:trHeight w:val="1531"/>
        </w:trPr>
        <w:tc>
          <w:tcPr>
            <w:tcW w:w="1027" w:type="dxa"/>
            <w:tcBorders>
              <w:top w:val="nil"/>
              <w:left w:val="nil"/>
              <w:bottom w:val="nil"/>
              <w:right w:val="single" w:sz="4" w:space="0" w:color="auto"/>
            </w:tcBorders>
          </w:tcPr>
          <w:p w14:paraId="31D8D04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BA3457" w14:textId="77777777" w:rsidR="00A844ED" w:rsidRPr="00A844ED" w:rsidRDefault="00A844ED" w:rsidP="00A844ED">
            <w:pPr>
              <w:rPr>
                <w:rFonts w:ascii="Arial" w:hAnsi="Arial" w:cs="Arial"/>
                <w:sz w:val="22"/>
                <w:szCs w:val="22"/>
              </w:rPr>
            </w:pPr>
            <w:permStart w:id="1517096842" w:edGrp="everyone"/>
            <w:permEnd w:id="1517096842"/>
          </w:p>
        </w:tc>
        <w:permStart w:id="822828482"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76C89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22828482" w:displacedByCustomXml="prev"/>
      </w:tr>
    </w:tbl>
    <w:p w14:paraId="6D8483BD" w14:textId="77777777" w:rsidR="00A844ED" w:rsidRPr="00A844ED" w:rsidRDefault="00A844ED" w:rsidP="00A844ED">
      <w:pPr>
        <w:rPr>
          <w:rFonts w:ascii="Arial" w:hAnsi="Arial" w:cs="Arial"/>
          <w:sz w:val="22"/>
          <w:szCs w:val="22"/>
        </w:rPr>
      </w:pPr>
    </w:p>
    <w:p w14:paraId="0FBEE3DF" w14:textId="77777777" w:rsidR="00A844ED" w:rsidRPr="00A844ED" w:rsidRDefault="00A844ED" w:rsidP="00A844ED">
      <w:pPr>
        <w:ind w:right="-24"/>
        <w:rPr>
          <w:rFonts w:ascii="Arial" w:hAnsi="Arial" w:cs="Arial"/>
          <w:sz w:val="22"/>
          <w:szCs w:val="22"/>
        </w:rPr>
      </w:pPr>
    </w:p>
    <w:p w14:paraId="29389F61" w14:textId="77777777"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14:paraId="7C471D0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FEC04E1" w14:textId="77777777" w:rsidTr="00A844ED">
        <w:trPr>
          <w:trHeight w:val="510"/>
        </w:trPr>
        <w:tc>
          <w:tcPr>
            <w:tcW w:w="1556" w:type="pct"/>
            <w:tcBorders>
              <w:top w:val="nil"/>
              <w:left w:val="nil"/>
              <w:bottom w:val="nil"/>
              <w:right w:val="single" w:sz="12" w:space="0" w:color="auto"/>
            </w:tcBorders>
            <w:shd w:val="clear" w:color="auto" w:fill="auto"/>
          </w:tcPr>
          <w:p w14:paraId="4F30CE96" w14:textId="77777777" w:rsidR="00A844ED" w:rsidRPr="00A844ED" w:rsidRDefault="00A844ED" w:rsidP="00A844ED">
            <w:pPr>
              <w:keepNext/>
              <w:ind w:left="993" w:hanging="993"/>
            </w:pPr>
            <w:r w:rsidRPr="00A844ED">
              <w:rPr>
                <w:rFonts w:ascii="Arial" w:hAnsi="Arial" w:cs="Arial"/>
                <w:b/>
                <w:sz w:val="22"/>
                <w:szCs w:val="22"/>
              </w:rPr>
              <w:t>Answer</w:t>
            </w:r>
          </w:p>
        </w:tc>
        <w:permStart w:id="88934575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7229E2"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8934575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BD915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F7D0F45" w14:textId="77777777" w:rsidR="00A844ED" w:rsidRPr="00A844ED" w:rsidRDefault="00A844ED" w:rsidP="00A844ED">
            <w:pPr>
              <w:keepNext/>
              <w:ind w:left="993" w:hanging="993"/>
              <w:rPr>
                <w:rFonts w:ascii="Arial" w:hAnsi="Arial" w:cs="Arial"/>
                <w:sz w:val="44"/>
                <w:szCs w:val="44"/>
              </w:rPr>
            </w:pPr>
          </w:p>
        </w:tc>
        <w:permStart w:id="205783309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BBF960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57833098" w:displacedByCustomXml="prev"/>
      </w:tr>
      <w:tr w:rsidR="00A844ED" w:rsidRPr="00A844ED" w14:paraId="7A4F8391" w14:textId="77777777" w:rsidTr="00A844ED">
        <w:trPr>
          <w:trHeight w:val="510"/>
          <w:hidden/>
        </w:trPr>
        <w:tc>
          <w:tcPr>
            <w:tcW w:w="1556" w:type="pct"/>
            <w:tcBorders>
              <w:top w:val="nil"/>
              <w:left w:val="nil"/>
              <w:bottom w:val="nil"/>
              <w:right w:val="single" w:sz="12" w:space="0" w:color="auto"/>
            </w:tcBorders>
          </w:tcPr>
          <w:p w14:paraId="0C840056" w14:textId="77777777" w:rsidR="00A844ED" w:rsidRPr="00A844ED" w:rsidRDefault="00A844ED" w:rsidP="00A844ED">
            <w:pPr>
              <w:ind w:left="993" w:hanging="993"/>
              <w:jc w:val="center"/>
              <w:rPr>
                <w:vanish/>
              </w:rPr>
            </w:pPr>
          </w:p>
        </w:tc>
        <w:permStart w:id="130418748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F0D997E" w14:textId="77777777" w:rsidR="00A844ED" w:rsidRPr="00A844ED" w:rsidRDefault="00C96830"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30418748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C63DB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B3B094C" w14:textId="77777777" w:rsidR="00A844ED" w:rsidRPr="00A844ED" w:rsidRDefault="00A844ED" w:rsidP="00A844ED">
            <w:pPr>
              <w:ind w:left="993" w:hanging="993"/>
            </w:pPr>
          </w:p>
        </w:tc>
        <w:tc>
          <w:tcPr>
            <w:tcW w:w="336" w:type="pct"/>
            <w:tcBorders>
              <w:top w:val="nil"/>
              <w:left w:val="nil"/>
              <w:bottom w:val="nil"/>
              <w:right w:val="nil"/>
            </w:tcBorders>
          </w:tcPr>
          <w:p w14:paraId="02E084B3" w14:textId="77777777" w:rsidR="00A844ED" w:rsidRPr="00A844ED" w:rsidRDefault="00A844ED" w:rsidP="00A844ED">
            <w:pPr>
              <w:keepNext/>
              <w:ind w:left="993" w:hanging="993"/>
              <w:rPr>
                <w:sz w:val="44"/>
                <w:szCs w:val="44"/>
              </w:rPr>
            </w:pPr>
          </w:p>
        </w:tc>
      </w:tr>
    </w:tbl>
    <w:p w14:paraId="577748E3" w14:textId="77777777" w:rsidR="00A844ED" w:rsidRPr="00A844ED" w:rsidRDefault="00A844ED" w:rsidP="00A844ED">
      <w:pPr>
        <w:jc w:val="left"/>
        <w:rPr>
          <w:rFonts w:ascii="Arial" w:hAnsi="Arial" w:cs="Arial"/>
          <w:sz w:val="22"/>
          <w:szCs w:val="22"/>
        </w:rPr>
      </w:pPr>
    </w:p>
    <w:p w14:paraId="16341CEF" w14:textId="77777777" w:rsidR="00C76B5E" w:rsidRDefault="00C76B5E" w:rsidP="00C76B5E">
      <w:pPr>
        <w:rPr>
          <w:rFonts w:ascii="Arial" w:hAnsi="Arial" w:cs="Arial"/>
          <w:sz w:val="22"/>
          <w:szCs w:val="22"/>
        </w:rPr>
      </w:pPr>
    </w:p>
    <w:p w14:paraId="6846C8F3"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7E980118" w14:textId="77777777" w:rsidR="00A844ED" w:rsidRPr="004932A4" w:rsidRDefault="00C96830"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286EE85C" w14:textId="77777777" w:rsidR="00A844ED" w:rsidRPr="004932A4" w:rsidRDefault="00C96830"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41D4E7F7" w14:textId="77777777" w:rsidR="00A844ED" w:rsidRDefault="00A844ED" w:rsidP="00A844ED">
      <w:pPr>
        <w:ind w:left="709" w:right="-24" w:hanging="709"/>
        <w:rPr>
          <w:rFonts w:ascii="Arial" w:hAnsi="Arial" w:cs="Arial"/>
          <w:sz w:val="22"/>
          <w:szCs w:val="22"/>
        </w:rPr>
      </w:pPr>
    </w:p>
    <w:p w14:paraId="1FD3C0B4"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18A358F5" w14:textId="77777777" w:rsidTr="00D5102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994884B" w14:textId="77777777" w:rsidR="00A844ED" w:rsidRDefault="00A844ED" w:rsidP="00D5102B">
            <w:pPr>
              <w:ind w:right="-24"/>
              <w:jc w:val="center"/>
              <w:rPr>
                <w:rFonts w:ascii="Arial" w:hAnsi="Arial" w:cs="Arial"/>
                <w:b/>
                <w:szCs w:val="24"/>
              </w:rPr>
            </w:pPr>
            <w:r w:rsidRPr="00F01505">
              <w:rPr>
                <w:rFonts w:ascii="Arial" w:hAnsi="Arial" w:cs="Arial"/>
                <w:b/>
                <w:szCs w:val="24"/>
              </w:rPr>
              <w:t>PRACTICAL ASSESSMENT INSTRUCTIONS</w:t>
            </w:r>
          </w:p>
          <w:p w14:paraId="723D62FC" w14:textId="77777777" w:rsidR="00A844ED" w:rsidRPr="00F01505" w:rsidRDefault="00A844ED" w:rsidP="00D5102B">
            <w:pPr>
              <w:ind w:right="-24"/>
              <w:jc w:val="center"/>
              <w:rPr>
                <w:rFonts w:ascii="Arial" w:hAnsi="Arial" w:cs="Arial"/>
                <w:b/>
                <w:szCs w:val="24"/>
              </w:rPr>
            </w:pPr>
          </w:p>
          <w:p w14:paraId="380B5129" w14:textId="77777777" w:rsidR="00A844ED" w:rsidRPr="00F01505" w:rsidRDefault="00A844ED" w:rsidP="00D5102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535763A" w14:textId="77777777" w:rsidR="00A844ED" w:rsidRPr="00F01505" w:rsidRDefault="00A844ED" w:rsidP="00D5102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F054ADE" w14:textId="77777777" w:rsidR="00A844ED" w:rsidRDefault="00A844ED" w:rsidP="00D5102B">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915D82D" w14:textId="77777777" w:rsidR="00A844ED" w:rsidRPr="00F01505" w:rsidRDefault="00A844ED" w:rsidP="00D5102B">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61312A9" w14:textId="77777777" w:rsidR="00A844ED" w:rsidRPr="00F01505" w:rsidRDefault="00A844ED" w:rsidP="00D5102B">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4BFAED8" w14:textId="77777777" w:rsidR="00A844ED" w:rsidRPr="00F01505" w:rsidRDefault="00A844ED" w:rsidP="00D5102B">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D98633A" w14:textId="77777777" w:rsidR="00A844ED" w:rsidRDefault="00A844ED" w:rsidP="00A844ED">
      <w:pPr>
        <w:ind w:right="-24"/>
        <w:rPr>
          <w:rFonts w:ascii="Arial" w:hAnsi="Arial" w:cs="Arial"/>
          <w:sz w:val="22"/>
          <w:szCs w:val="22"/>
        </w:rPr>
      </w:pPr>
    </w:p>
    <w:p w14:paraId="6A23990F" w14:textId="77777777" w:rsidR="00A844ED" w:rsidRDefault="00A844ED" w:rsidP="00A844ED">
      <w:pPr>
        <w:ind w:right="-24"/>
        <w:rPr>
          <w:rFonts w:ascii="Arial" w:hAnsi="Arial" w:cs="Arial"/>
          <w:sz w:val="22"/>
          <w:szCs w:val="22"/>
        </w:rPr>
      </w:pPr>
    </w:p>
    <w:p w14:paraId="72B3D15A"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1A5FD1C2" w14:textId="77777777" w:rsidTr="00D5102B">
        <w:tc>
          <w:tcPr>
            <w:tcW w:w="2552" w:type="dxa"/>
            <w:tcBorders>
              <w:top w:val="nil"/>
              <w:left w:val="nil"/>
              <w:bottom w:val="nil"/>
              <w:right w:val="nil"/>
            </w:tcBorders>
          </w:tcPr>
          <w:p w14:paraId="77736207" w14:textId="77777777" w:rsidR="00A844ED" w:rsidRPr="001C4084" w:rsidRDefault="00A844ED" w:rsidP="00D5102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0849BF5" w14:textId="77777777" w:rsidR="00A844ED" w:rsidRPr="001C4084" w:rsidRDefault="00A844ED" w:rsidP="00D5102B">
            <w:pPr>
              <w:ind w:right="-24"/>
              <w:rPr>
                <w:rFonts w:ascii="Arial" w:hAnsi="Arial" w:cs="Arial"/>
                <w:sz w:val="22"/>
                <w:szCs w:val="22"/>
              </w:rPr>
            </w:pPr>
            <w:permStart w:id="1646881614" w:edGrp="everyone"/>
            <w:permEnd w:id="1646881614"/>
          </w:p>
        </w:tc>
      </w:tr>
      <w:tr w:rsidR="00A844ED" w:rsidRPr="0047156F" w14:paraId="73EA74B2" w14:textId="77777777" w:rsidTr="00D5102B">
        <w:tc>
          <w:tcPr>
            <w:tcW w:w="2552" w:type="dxa"/>
            <w:tcBorders>
              <w:top w:val="nil"/>
              <w:left w:val="nil"/>
              <w:bottom w:val="nil"/>
              <w:right w:val="nil"/>
            </w:tcBorders>
          </w:tcPr>
          <w:p w14:paraId="68FECB74" w14:textId="77777777" w:rsidR="00A844ED" w:rsidRPr="0047156F" w:rsidRDefault="00A844ED" w:rsidP="00D5102B">
            <w:pPr>
              <w:ind w:right="-24"/>
              <w:rPr>
                <w:rFonts w:ascii="Arial" w:hAnsi="Arial" w:cs="Arial"/>
                <w:sz w:val="22"/>
                <w:szCs w:val="22"/>
              </w:rPr>
            </w:pPr>
          </w:p>
        </w:tc>
        <w:tc>
          <w:tcPr>
            <w:tcW w:w="6520" w:type="dxa"/>
            <w:tcBorders>
              <w:top w:val="single" w:sz="8" w:space="0" w:color="auto"/>
              <w:left w:val="nil"/>
              <w:bottom w:val="nil"/>
              <w:right w:val="nil"/>
            </w:tcBorders>
          </w:tcPr>
          <w:p w14:paraId="11D00207" w14:textId="77777777" w:rsidR="00A844ED" w:rsidRPr="0047156F" w:rsidRDefault="00A844ED" w:rsidP="00D5102B">
            <w:pPr>
              <w:ind w:right="-24"/>
              <w:rPr>
                <w:rFonts w:ascii="Arial" w:hAnsi="Arial" w:cs="Arial"/>
                <w:sz w:val="22"/>
                <w:szCs w:val="22"/>
              </w:rPr>
            </w:pPr>
          </w:p>
        </w:tc>
      </w:tr>
      <w:tr w:rsidR="00A844ED" w:rsidRPr="00830749" w14:paraId="2D0D272C" w14:textId="77777777" w:rsidTr="00D5102B">
        <w:tc>
          <w:tcPr>
            <w:tcW w:w="2552" w:type="dxa"/>
            <w:tcBorders>
              <w:top w:val="nil"/>
              <w:left w:val="nil"/>
              <w:bottom w:val="nil"/>
              <w:right w:val="nil"/>
            </w:tcBorders>
          </w:tcPr>
          <w:p w14:paraId="048BCCAD" w14:textId="77777777" w:rsidR="00A844ED" w:rsidRPr="001C4084" w:rsidRDefault="00A844ED" w:rsidP="00D5102B">
            <w:pPr>
              <w:ind w:right="-24"/>
              <w:rPr>
                <w:rFonts w:ascii="Arial" w:hAnsi="Arial" w:cs="Arial"/>
                <w:sz w:val="22"/>
                <w:szCs w:val="22"/>
              </w:rPr>
            </w:pPr>
            <w:r>
              <w:rPr>
                <w:rFonts w:ascii="Arial" w:hAnsi="Arial" w:cs="Arial"/>
                <w:sz w:val="22"/>
                <w:szCs w:val="22"/>
              </w:rPr>
              <w:t>Participant signature</w:t>
            </w:r>
          </w:p>
        </w:tc>
        <w:permStart w:id="77902943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0237ADA4" w14:textId="77777777" w:rsidR="00A844ED" w:rsidRPr="00DD7A44" w:rsidRDefault="00A844ED" w:rsidP="00D5102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F3DF56C" wp14:editId="76FD04A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79029431" w:displacedByCustomXml="prev"/>
      </w:tr>
      <w:tr w:rsidR="00A844ED" w:rsidRPr="00830749" w14:paraId="48C80782" w14:textId="77777777" w:rsidTr="00D5102B">
        <w:tc>
          <w:tcPr>
            <w:tcW w:w="2552" w:type="dxa"/>
            <w:tcBorders>
              <w:top w:val="nil"/>
              <w:left w:val="nil"/>
              <w:bottom w:val="nil"/>
              <w:right w:val="nil"/>
            </w:tcBorders>
          </w:tcPr>
          <w:p w14:paraId="6CA49E79" w14:textId="77777777" w:rsidR="00A844ED" w:rsidRDefault="00A844ED" w:rsidP="00D5102B">
            <w:pPr>
              <w:ind w:right="-24"/>
              <w:rPr>
                <w:rFonts w:ascii="Arial" w:hAnsi="Arial" w:cs="Arial"/>
                <w:sz w:val="22"/>
                <w:szCs w:val="22"/>
              </w:rPr>
            </w:pPr>
          </w:p>
        </w:tc>
        <w:tc>
          <w:tcPr>
            <w:tcW w:w="6520" w:type="dxa"/>
            <w:tcBorders>
              <w:top w:val="single" w:sz="8" w:space="0" w:color="auto"/>
              <w:left w:val="nil"/>
              <w:bottom w:val="nil"/>
              <w:right w:val="nil"/>
            </w:tcBorders>
          </w:tcPr>
          <w:p w14:paraId="0260707C" w14:textId="77777777" w:rsidR="00A844ED" w:rsidRPr="001C4084" w:rsidRDefault="00A844ED" w:rsidP="00D5102B">
            <w:pPr>
              <w:ind w:right="-24"/>
              <w:rPr>
                <w:rFonts w:ascii="Arial" w:hAnsi="Arial" w:cs="Arial"/>
                <w:sz w:val="22"/>
                <w:szCs w:val="22"/>
              </w:rPr>
            </w:pPr>
          </w:p>
        </w:tc>
      </w:tr>
      <w:tr w:rsidR="00A844ED" w:rsidRPr="0077428E" w14:paraId="31C0E712" w14:textId="77777777" w:rsidTr="00D5102B">
        <w:tc>
          <w:tcPr>
            <w:tcW w:w="2552" w:type="dxa"/>
            <w:tcBorders>
              <w:top w:val="nil"/>
              <w:left w:val="nil"/>
              <w:bottom w:val="nil"/>
              <w:right w:val="nil"/>
            </w:tcBorders>
          </w:tcPr>
          <w:p w14:paraId="3CD4E47D" w14:textId="77777777" w:rsidR="00A844ED" w:rsidRPr="0077428E" w:rsidRDefault="00A844ED" w:rsidP="00D5102B">
            <w:pPr>
              <w:ind w:right="-24"/>
              <w:rPr>
                <w:rFonts w:ascii="Arial" w:hAnsi="Arial" w:cs="Arial"/>
                <w:sz w:val="22"/>
                <w:szCs w:val="22"/>
              </w:rPr>
            </w:pPr>
            <w:r w:rsidRPr="0077428E">
              <w:rPr>
                <w:rFonts w:ascii="Arial" w:hAnsi="Arial" w:cs="Arial"/>
                <w:sz w:val="22"/>
                <w:szCs w:val="22"/>
              </w:rPr>
              <w:t>Date</w:t>
            </w:r>
          </w:p>
        </w:tc>
        <w:permStart w:id="1607103704"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4E6D38" w14:textId="77777777" w:rsidR="00A844ED" w:rsidRPr="00DD7A44" w:rsidRDefault="00A844ED" w:rsidP="00D5102B">
                <w:pPr>
                  <w:ind w:right="-24"/>
                  <w:rPr>
                    <w:rFonts w:ascii="Arial" w:hAnsi="Arial" w:cs="Arial"/>
                    <w:sz w:val="22"/>
                    <w:szCs w:val="22"/>
                  </w:rPr>
                </w:pPr>
                <w:r w:rsidRPr="00DD7A44">
                  <w:rPr>
                    <w:rStyle w:val="PlaceholderText"/>
                    <w:color w:val="auto"/>
                  </w:rPr>
                  <w:t>Click here to enter a date.</w:t>
                </w:r>
              </w:p>
            </w:tc>
          </w:sdtContent>
        </w:sdt>
        <w:permEnd w:id="1607103704" w:displacedByCustomXml="prev"/>
      </w:tr>
    </w:tbl>
    <w:p w14:paraId="506D5C54" w14:textId="77777777" w:rsidR="00A844ED" w:rsidRDefault="00A844ED" w:rsidP="00A844ED">
      <w:pPr>
        <w:ind w:right="-24"/>
        <w:rPr>
          <w:rFonts w:ascii="Arial" w:hAnsi="Arial" w:cs="Arial"/>
          <w:sz w:val="22"/>
          <w:szCs w:val="22"/>
        </w:rPr>
      </w:pPr>
    </w:p>
    <w:p w14:paraId="0E7BE49A"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308B17AF" w14:textId="77777777" w:rsidTr="00D5102B">
        <w:tc>
          <w:tcPr>
            <w:tcW w:w="2552" w:type="dxa"/>
            <w:tcBorders>
              <w:top w:val="nil"/>
              <w:left w:val="nil"/>
              <w:bottom w:val="nil"/>
              <w:right w:val="nil"/>
            </w:tcBorders>
          </w:tcPr>
          <w:p w14:paraId="41FD9281" w14:textId="77777777" w:rsidR="00A844ED" w:rsidRPr="0032118C" w:rsidRDefault="00A844ED" w:rsidP="00D5102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EA3F4C" w14:textId="77777777" w:rsidR="00A844ED" w:rsidRPr="0032118C" w:rsidRDefault="00A844ED" w:rsidP="00D5102B">
            <w:pPr>
              <w:ind w:right="-24"/>
              <w:rPr>
                <w:rFonts w:ascii="Arial" w:hAnsi="Arial" w:cs="Arial"/>
                <w:sz w:val="22"/>
                <w:szCs w:val="22"/>
              </w:rPr>
            </w:pPr>
            <w:permStart w:id="1233654239" w:edGrp="everyone"/>
            <w:permEnd w:id="1233654239"/>
          </w:p>
        </w:tc>
      </w:tr>
      <w:tr w:rsidR="00A844ED" w:rsidRPr="0047156F" w14:paraId="1B270E20" w14:textId="77777777" w:rsidTr="00D5102B">
        <w:trPr>
          <w:trHeight w:val="113"/>
        </w:trPr>
        <w:tc>
          <w:tcPr>
            <w:tcW w:w="2552" w:type="dxa"/>
            <w:tcBorders>
              <w:top w:val="nil"/>
              <w:left w:val="nil"/>
              <w:bottom w:val="nil"/>
              <w:right w:val="nil"/>
            </w:tcBorders>
          </w:tcPr>
          <w:p w14:paraId="63185C94" w14:textId="77777777" w:rsidR="00A844ED" w:rsidRPr="0047156F" w:rsidRDefault="00A844ED" w:rsidP="00D5102B">
            <w:pPr>
              <w:ind w:right="-24"/>
              <w:rPr>
                <w:rFonts w:ascii="Arial" w:hAnsi="Arial" w:cs="Arial"/>
                <w:sz w:val="22"/>
                <w:szCs w:val="22"/>
              </w:rPr>
            </w:pPr>
          </w:p>
        </w:tc>
        <w:tc>
          <w:tcPr>
            <w:tcW w:w="6520" w:type="dxa"/>
            <w:tcBorders>
              <w:top w:val="single" w:sz="8" w:space="0" w:color="auto"/>
              <w:left w:val="nil"/>
              <w:bottom w:val="nil"/>
              <w:right w:val="nil"/>
            </w:tcBorders>
          </w:tcPr>
          <w:p w14:paraId="38A488F6" w14:textId="77777777" w:rsidR="00A844ED" w:rsidRPr="0047156F" w:rsidRDefault="00A844ED" w:rsidP="00D5102B">
            <w:pPr>
              <w:ind w:right="-24"/>
              <w:rPr>
                <w:rFonts w:ascii="Arial" w:hAnsi="Arial" w:cs="Arial"/>
                <w:sz w:val="22"/>
                <w:szCs w:val="22"/>
              </w:rPr>
            </w:pPr>
          </w:p>
        </w:tc>
      </w:tr>
      <w:tr w:rsidR="00A844ED" w:rsidRPr="0032118C" w14:paraId="3309D168" w14:textId="77777777" w:rsidTr="00D5102B">
        <w:tc>
          <w:tcPr>
            <w:tcW w:w="2552" w:type="dxa"/>
            <w:tcBorders>
              <w:top w:val="nil"/>
              <w:left w:val="nil"/>
              <w:bottom w:val="nil"/>
              <w:right w:val="nil"/>
            </w:tcBorders>
          </w:tcPr>
          <w:p w14:paraId="4455A369" w14:textId="77777777" w:rsidR="00A844ED" w:rsidRPr="0032118C" w:rsidRDefault="00A844ED" w:rsidP="00D5102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8240354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246ADF6B" w14:textId="77777777" w:rsidR="00A844ED" w:rsidRPr="00DD7A44" w:rsidRDefault="00A844ED" w:rsidP="00D5102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A955E2" wp14:editId="7250B4D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82403546" w:displacedByCustomXml="prev"/>
      </w:tr>
      <w:tr w:rsidR="00A844ED" w:rsidRPr="0032118C" w14:paraId="700E0134" w14:textId="77777777" w:rsidTr="00D5102B">
        <w:tc>
          <w:tcPr>
            <w:tcW w:w="2552" w:type="dxa"/>
            <w:tcBorders>
              <w:top w:val="nil"/>
              <w:left w:val="nil"/>
              <w:bottom w:val="nil"/>
              <w:right w:val="nil"/>
            </w:tcBorders>
          </w:tcPr>
          <w:p w14:paraId="1AB34BD7" w14:textId="77777777" w:rsidR="00A844ED" w:rsidRDefault="00A844ED" w:rsidP="00D5102B">
            <w:pPr>
              <w:ind w:right="-24"/>
              <w:rPr>
                <w:rFonts w:ascii="Arial" w:hAnsi="Arial" w:cs="Arial"/>
                <w:sz w:val="22"/>
                <w:szCs w:val="22"/>
              </w:rPr>
            </w:pPr>
          </w:p>
        </w:tc>
        <w:tc>
          <w:tcPr>
            <w:tcW w:w="6520" w:type="dxa"/>
            <w:tcBorders>
              <w:top w:val="single" w:sz="8" w:space="0" w:color="auto"/>
              <w:left w:val="nil"/>
              <w:bottom w:val="nil"/>
              <w:right w:val="nil"/>
            </w:tcBorders>
          </w:tcPr>
          <w:p w14:paraId="6B712E66" w14:textId="77777777" w:rsidR="00A844ED" w:rsidRPr="0032118C" w:rsidRDefault="00A844ED" w:rsidP="00D5102B">
            <w:pPr>
              <w:ind w:right="-24"/>
              <w:rPr>
                <w:rFonts w:ascii="Arial" w:hAnsi="Arial" w:cs="Arial"/>
                <w:sz w:val="22"/>
                <w:szCs w:val="22"/>
              </w:rPr>
            </w:pPr>
          </w:p>
        </w:tc>
      </w:tr>
      <w:tr w:rsidR="00A844ED" w:rsidRPr="0077428E" w14:paraId="354E36EC" w14:textId="77777777" w:rsidTr="00D5102B">
        <w:tc>
          <w:tcPr>
            <w:tcW w:w="2552" w:type="dxa"/>
            <w:tcBorders>
              <w:top w:val="nil"/>
              <w:left w:val="nil"/>
              <w:bottom w:val="nil"/>
              <w:right w:val="nil"/>
            </w:tcBorders>
          </w:tcPr>
          <w:p w14:paraId="6451155C" w14:textId="77777777" w:rsidR="00A844ED" w:rsidRPr="0077428E" w:rsidRDefault="00A844ED" w:rsidP="00D5102B">
            <w:pPr>
              <w:ind w:right="-24"/>
              <w:rPr>
                <w:rFonts w:ascii="Arial" w:hAnsi="Arial" w:cs="Arial"/>
                <w:sz w:val="22"/>
                <w:szCs w:val="22"/>
              </w:rPr>
            </w:pPr>
            <w:r w:rsidRPr="0077428E">
              <w:rPr>
                <w:rFonts w:ascii="Arial" w:hAnsi="Arial" w:cs="Arial"/>
                <w:sz w:val="22"/>
                <w:szCs w:val="22"/>
              </w:rPr>
              <w:t>Date</w:t>
            </w:r>
          </w:p>
        </w:tc>
        <w:permStart w:id="783364720" w:edGrp="everyone"/>
        <w:tc>
          <w:tcPr>
            <w:tcW w:w="6520" w:type="dxa"/>
            <w:tcBorders>
              <w:top w:val="nil"/>
              <w:left w:val="nil"/>
              <w:bottom w:val="single" w:sz="8" w:space="0" w:color="auto"/>
              <w:right w:val="nil"/>
            </w:tcBorders>
          </w:tcPr>
          <w:p w14:paraId="15AD52CD" w14:textId="77777777" w:rsidR="00A844ED" w:rsidRPr="00DD7A44" w:rsidRDefault="00C96830" w:rsidP="00D5102B">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783364720"/>
          </w:p>
        </w:tc>
      </w:tr>
    </w:tbl>
    <w:p w14:paraId="149DDB45" w14:textId="77777777" w:rsidR="00A844ED" w:rsidRPr="0077428E" w:rsidRDefault="00A844ED" w:rsidP="00A844ED">
      <w:pPr>
        <w:ind w:right="-24"/>
        <w:rPr>
          <w:rFonts w:ascii="Arial" w:hAnsi="Arial" w:cs="Arial"/>
          <w:sz w:val="22"/>
          <w:szCs w:val="22"/>
        </w:rPr>
      </w:pPr>
    </w:p>
    <w:p w14:paraId="06F1B040" w14:textId="77777777" w:rsidR="00A844ED" w:rsidRDefault="00A844ED" w:rsidP="00A844ED">
      <w:pPr>
        <w:ind w:right="-24"/>
        <w:rPr>
          <w:rFonts w:ascii="Arial" w:hAnsi="Arial" w:cs="Arial"/>
          <w:sz w:val="22"/>
          <w:szCs w:val="22"/>
        </w:rPr>
      </w:pPr>
    </w:p>
    <w:p w14:paraId="010333FD"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57988A99" w14:textId="77777777" w:rsidTr="00D5102B">
        <w:trPr>
          <w:trHeight w:val="217"/>
          <w:jc w:val="center"/>
        </w:trPr>
        <w:tc>
          <w:tcPr>
            <w:tcW w:w="2528" w:type="dxa"/>
            <w:vMerge w:val="restart"/>
            <w:shd w:val="clear" w:color="auto" w:fill="F3F3F3"/>
            <w:vAlign w:val="center"/>
          </w:tcPr>
          <w:p w14:paraId="72EE0EE1" w14:textId="77777777" w:rsidR="00A844ED" w:rsidRPr="004932A4" w:rsidRDefault="00A844ED" w:rsidP="00D5102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1BDC0C1" w14:textId="77777777" w:rsidR="00A844ED" w:rsidRPr="004932A4" w:rsidRDefault="00A844ED" w:rsidP="00D5102B">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532FFC8" w14:textId="77777777" w:rsidTr="00D5102B">
        <w:trPr>
          <w:cantSplit/>
          <w:jc w:val="center"/>
        </w:trPr>
        <w:tc>
          <w:tcPr>
            <w:tcW w:w="2528" w:type="dxa"/>
            <w:vMerge/>
            <w:tcBorders>
              <w:bottom w:val="single" w:sz="4" w:space="0" w:color="auto"/>
            </w:tcBorders>
            <w:vAlign w:val="center"/>
          </w:tcPr>
          <w:p w14:paraId="1209EB4C" w14:textId="77777777" w:rsidR="00A844ED" w:rsidRPr="004932A4" w:rsidRDefault="00A844ED" w:rsidP="00D5102B">
            <w:pPr>
              <w:ind w:right="-24"/>
              <w:jc w:val="center"/>
              <w:rPr>
                <w:rFonts w:ascii="Arial" w:hAnsi="Arial" w:cs="Arial"/>
                <w:sz w:val="22"/>
                <w:szCs w:val="22"/>
              </w:rPr>
            </w:pPr>
          </w:p>
        </w:tc>
        <w:tc>
          <w:tcPr>
            <w:tcW w:w="2552" w:type="dxa"/>
            <w:shd w:val="clear" w:color="auto" w:fill="F2F2F2" w:themeFill="background1" w:themeFillShade="F2"/>
            <w:vAlign w:val="center"/>
          </w:tcPr>
          <w:p w14:paraId="219482AD" w14:textId="77777777" w:rsidR="00A844ED" w:rsidRPr="004932A4" w:rsidRDefault="00A844ED" w:rsidP="00D5102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965E5F0" w14:textId="77777777" w:rsidR="00A844ED" w:rsidRPr="004932A4" w:rsidRDefault="00A844ED" w:rsidP="00D5102B">
            <w:pPr>
              <w:ind w:right="-24"/>
              <w:jc w:val="center"/>
              <w:rPr>
                <w:rFonts w:ascii="Arial" w:hAnsi="Arial" w:cs="Arial"/>
                <w:sz w:val="22"/>
                <w:szCs w:val="22"/>
              </w:rPr>
            </w:pPr>
            <w:r>
              <w:rPr>
                <w:rFonts w:ascii="Arial" w:hAnsi="Arial" w:cs="Arial"/>
                <w:sz w:val="22"/>
                <w:szCs w:val="22"/>
              </w:rPr>
              <w:t>Not Yet Satisfactory</w:t>
            </w:r>
          </w:p>
        </w:tc>
      </w:tr>
      <w:tr w:rsidR="00A844ED" w:rsidRPr="004932A4" w14:paraId="3A5095E2" w14:textId="77777777" w:rsidTr="00D5102B">
        <w:trPr>
          <w:cantSplit/>
          <w:jc w:val="center"/>
        </w:trPr>
        <w:tc>
          <w:tcPr>
            <w:tcW w:w="2528" w:type="dxa"/>
            <w:tcBorders>
              <w:top w:val="single" w:sz="4" w:space="0" w:color="auto"/>
            </w:tcBorders>
            <w:shd w:val="clear" w:color="auto" w:fill="auto"/>
            <w:vAlign w:val="center"/>
          </w:tcPr>
          <w:p w14:paraId="008B5C19" w14:textId="77777777" w:rsidR="00A844ED" w:rsidRPr="009E3CC3" w:rsidRDefault="00A844ED" w:rsidP="00D5102B">
            <w:pPr>
              <w:ind w:right="-24"/>
              <w:jc w:val="center"/>
              <w:rPr>
                <w:rFonts w:ascii="Arial" w:hAnsi="Arial" w:cs="Arial"/>
                <w:sz w:val="22"/>
                <w:szCs w:val="22"/>
              </w:rPr>
            </w:pPr>
            <w:r w:rsidRPr="009E3CC3">
              <w:rPr>
                <w:rFonts w:ascii="Arial" w:hAnsi="Arial" w:cs="Arial"/>
                <w:sz w:val="22"/>
                <w:szCs w:val="22"/>
              </w:rPr>
              <w:t>Task 1 (Occasion 1)</w:t>
            </w:r>
          </w:p>
        </w:tc>
        <w:permStart w:id="159450479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D58E6A6" w14:textId="77777777" w:rsidR="00A844ED" w:rsidRPr="00553DDB" w:rsidRDefault="00A844ED" w:rsidP="00D5102B">
                <w:pPr>
                  <w:jc w:val="center"/>
                  <w:rPr>
                    <w:rFonts w:ascii="Arial" w:hAnsi="Arial" w:cs="Arial"/>
                    <w:sz w:val="44"/>
                    <w:szCs w:val="44"/>
                  </w:rPr>
                </w:pPr>
                <w:r>
                  <w:rPr>
                    <w:rFonts w:ascii="Arial" w:hAnsi="Arial" w:cs="Arial"/>
                    <w:sz w:val="44"/>
                    <w:szCs w:val="44"/>
                  </w:rPr>
                  <w:sym w:font="Wingdings" w:char="F0A8"/>
                </w:r>
              </w:p>
            </w:tc>
          </w:sdtContent>
        </w:sdt>
        <w:permEnd w:id="1594504791" w:displacedByCustomXml="prev"/>
        <w:permStart w:id="16248565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69557A7" w14:textId="77777777" w:rsidR="00A844ED" w:rsidRPr="00553DDB" w:rsidRDefault="00A844ED" w:rsidP="00D5102B">
                <w:pPr>
                  <w:jc w:val="center"/>
                  <w:rPr>
                    <w:rFonts w:ascii="Arial" w:hAnsi="Arial" w:cs="Arial"/>
                    <w:sz w:val="44"/>
                    <w:szCs w:val="44"/>
                  </w:rPr>
                </w:pPr>
                <w:r>
                  <w:rPr>
                    <w:rFonts w:ascii="Arial" w:hAnsi="Arial" w:cs="Arial"/>
                    <w:sz w:val="44"/>
                    <w:szCs w:val="44"/>
                  </w:rPr>
                  <w:sym w:font="Wingdings" w:char="F0A8"/>
                </w:r>
              </w:p>
            </w:tc>
          </w:sdtContent>
        </w:sdt>
        <w:permEnd w:id="1624856577" w:displacedByCustomXml="prev"/>
      </w:tr>
      <w:tr w:rsidR="00A844ED" w:rsidRPr="004932A4" w14:paraId="1C2293B8" w14:textId="77777777" w:rsidTr="00D5102B">
        <w:trPr>
          <w:cantSplit/>
          <w:trHeight w:val="454"/>
          <w:jc w:val="center"/>
        </w:trPr>
        <w:tc>
          <w:tcPr>
            <w:tcW w:w="2528" w:type="dxa"/>
            <w:shd w:val="clear" w:color="auto" w:fill="auto"/>
            <w:vAlign w:val="center"/>
          </w:tcPr>
          <w:p w14:paraId="4092CE60" w14:textId="77777777" w:rsidR="00A844ED" w:rsidRPr="009E3CC3" w:rsidRDefault="00A844ED" w:rsidP="00D5102B">
            <w:pPr>
              <w:ind w:right="-24"/>
              <w:jc w:val="center"/>
              <w:rPr>
                <w:rFonts w:ascii="Arial" w:hAnsi="Arial" w:cs="Arial"/>
                <w:sz w:val="22"/>
                <w:szCs w:val="22"/>
              </w:rPr>
            </w:pPr>
            <w:r w:rsidRPr="009E3CC3">
              <w:rPr>
                <w:rFonts w:ascii="Arial" w:hAnsi="Arial" w:cs="Arial"/>
                <w:sz w:val="22"/>
                <w:szCs w:val="22"/>
              </w:rPr>
              <w:t>Task 1 (Occasion 2)</w:t>
            </w:r>
          </w:p>
        </w:tc>
        <w:permStart w:id="47240555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B041975" w14:textId="77777777" w:rsidR="00A844ED" w:rsidRPr="00553DDB" w:rsidRDefault="00A844ED" w:rsidP="00D5102B">
                <w:pPr>
                  <w:jc w:val="center"/>
                  <w:rPr>
                    <w:rFonts w:ascii="Arial" w:hAnsi="Arial" w:cs="Arial"/>
                    <w:sz w:val="44"/>
                    <w:szCs w:val="44"/>
                  </w:rPr>
                </w:pPr>
                <w:r>
                  <w:rPr>
                    <w:rFonts w:ascii="Arial" w:hAnsi="Arial" w:cs="Arial"/>
                    <w:sz w:val="44"/>
                    <w:szCs w:val="44"/>
                  </w:rPr>
                  <w:sym w:font="Wingdings" w:char="F0A8"/>
                </w:r>
              </w:p>
            </w:tc>
          </w:sdtContent>
        </w:sdt>
        <w:permEnd w:id="472405558" w:displacedByCustomXml="prev"/>
        <w:permStart w:id="38864377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7517C83" w14:textId="77777777" w:rsidR="00A844ED" w:rsidRPr="00553DDB" w:rsidRDefault="00A844ED" w:rsidP="00D5102B">
                <w:pPr>
                  <w:jc w:val="center"/>
                  <w:rPr>
                    <w:rFonts w:ascii="Arial" w:hAnsi="Arial" w:cs="Arial"/>
                    <w:sz w:val="44"/>
                    <w:szCs w:val="44"/>
                  </w:rPr>
                </w:pPr>
                <w:r>
                  <w:rPr>
                    <w:rFonts w:ascii="Arial" w:hAnsi="Arial" w:cs="Arial"/>
                    <w:sz w:val="44"/>
                    <w:szCs w:val="44"/>
                  </w:rPr>
                  <w:sym w:font="Wingdings" w:char="F0A8"/>
                </w:r>
              </w:p>
            </w:tc>
          </w:sdtContent>
        </w:sdt>
        <w:permEnd w:id="388643777" w:displacedByCustomXml="prev"/>
      </w:tr>
    </w:tbl>
    <w:p w14:paraId="7589C36C"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41353214" w14:textId="77777777" w:rsidTr="00D5102B">
        <w:tc>
          <w:tcPr>
            <w:tcW w:w="9016" w:type="dxa"/>
            <w:shd w:val="clear" w:color="auto" w:fill="D9D9D9" w:themeFill="background1" w:themeFillShade="D9"/>
          </w:tcPr>
          <w:p w14:paraId="411AEE4F" w14:textId="77777777" w:rsidR="00A844ED" w:rsidRPr="00553DDB" w:rsidRDefault="00A844ED" w:rsidP="00D5102B">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0F556464" w14:textId="77777777" w:rsidTr="00D5102B">
        <w:trPr>
          <w:trHeight w:val="13602"/>
        </w:trPr>
        <w:tc>
          <w:tcPr>
            <w:tcW w:w="9016" w:type="dxa"/>
          </w:tcPr>
          <w:p w14:paraId="30CEF9E4" w14:textId="77777777" w:rsidR="00A844ED" w:rsidRPr="00553DDB" w:rsidRDefault="00A844ED" w:rsidP="00D5102B">
            <w:pPr>
              <w:rPr>
                <w:rFonts w:ascii="Arial" w:hAnsi="Arial" w:cs="Arial"/>
                <w:szCs w:val="24"/>
              </w:rPr>
            </w:pPr>
            <w:permStart w:id="254043579" w:edGrp="everyone"/>
            <w:permEnd w:id="254043579"/>
          </w:p>
        </w:tc>
      </w:tr>
    </w:tbl>
    <w:p w14:paraId="59F90B85" w14:textId="77777777" w:rsidR="00A844ED" w:rsidRPr="00BF7956" w:rsidRDefault="00C96830"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14:paraId="423BDA30"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0D2E3A5C"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209EF2E3" w14:textId="77777777" w:rsidTr="00D5102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1818382" w14:textId="77777777" w:rsidR="00A844ED" w:rsidRPr="00696855" w:rsidRDefault="00A844ED" w:rsidP="00D5102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317F3877" w14:textId="77777777" w:rsidTr="00D5102B">
        <w:trPr>
          <w:trHeight w:val="50"/>
        </w:trPr>
        <w:tc>
          <w:tcPr>
            <w:tcW w:w="9072" w:type="dxa"/>
            <w:gridSpan w:val="4"/>
            <w:tcBorders>
              <w:left w:val="single" w:sz="12" w:space="0" w:color="000000"/>
              <w:bottom w:val="single" w:sz="4" w:space="0" w:color="000000"/>
              <w:right w:val="single" w:sz="12" w:space="0" w:color="000000"/>
            </w:tcBorders>
            <w:vAlign w:val="center"/>
          </w:tcPr>
          <w:p w14:paraId="0CD8AE15" w14:textId="77777777" w:rsidR="00A844ED" w:rsidRPr="000D3673" w:rsidRDefault="00A844ED" w:rsidP="00A844ED">
            <w:pPr>
              <w:jc w:val="left"/>
              <w:rPr>
                <w:rFonts w:cs="Arial"/>
                <w:b/>
                <w:sz w:val="20"/>
              </w:rPr>
            </w:pPr>
            <w:r w:rsidRPr="000D3673">
              <w:rPr>
                <w:rFonts w:cs="Arial"/>
                <w:b/>
                <w:sz w:val="20"/>
              </w:rPr>
              <w:t>Description of task:</w:t>
            </w:r>
          </w:p>
          <w:p w14:paraId="6F9B1745"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2BD8A263"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30DA6E3B"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46C3A519" w14:textId="77777777" w:rsidR="00A844ED" w:rsidRDefault="00A844ED" w:rsidP="00A844ED">
            <w:pPr>
              <w:jc w:val="left"/>
              <w:rPr>
                <w:rFonts w:cs="Arial"/>
                <w:sz w:val="20"/>
              </w:rPr>
            </w:pPr>
          </w:p>
          <w:p w14:paraId="5AA19DDA"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5319202"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59BB1A1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79E4A324"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5353A48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4ADB79A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60D7C93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51506933"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14E0B84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0C0A1ABE"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7AB09F2C" w14:textId="77777777" w:rsidR="00A844ED" w:rsidRDefault="00A844ED" w:rsidP="00A844ED">
            <w:pPr>
              <w:jc w:val="left"/>
              <w:rPr>
                <w:rFonts w:cs="Arial"/>
                <w:sz w:val="20"/>
              </w:rPr>
            </w:pPr>
          </w:p>
          <w:p w14:paraId="64D74502"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71295BF0" w14:textId="77777777" w:rsidTr="00D5102B">
        <w:trPr>
          <w:trHeight w:val="70"/>
        </w:trPr>
        <w:tc>
          <w:tcPr>
            <w:tcW w:w="9072" w:type="dxa"/>
            <w:gridSpan w:val="4"/>
            <w:tcBorders>
              <w:left w:val="single" w:sz="12" w:space="0" w:color="000000"/>
              <w:bottom w:val="single" w:sz="12" w:space="0" w:color="000000"/>
              <w:right w:val="single" w:sz="12" w:space="0" w:color="000000"/>
            </w:tcBorders>
            <w:vAlign w:val="center"/>
          </w:tcPr>
          <w:p w14:paraId="78A605CB" w14:textId="77777777" w:rsidR="00A844ED" w:rsidRPr="002F38C7" w:rsidRDefault="00A844ED" w:rsidP="00D5102B">
            <w:pPr>
              <w:jc w:val="left"/>
              <w:rPr>
                <w:rFonts w:cs="Arial"/>
                <w:b/>
                <w:sz w:val="20"/>
              </w:rPr>
            </w:pPr>
            <w:r w:rsidRPr="002F38C7">
              <w:rPr>
                <w:rFonts w:cs="Arial"/>
                <w:b/>
                <w:sz w:val="20"/>
              </w:rPr>
              <w:t xml:space="preserve">Resources required: </w:t>
            </w:r>
          </w:p>
          <w:p w14:paraId="1439316A" w14:textId="77777777" w:rsidR="00A844ED" w:rsidRPr="002F38C7" w:rsidRDefault="00A844ED" w:rsidP="00D5102B">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05906F04" w14:textId="77777777" w:rsidTr="00D5102B">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AB8FB60" w14:textId="77777777" w:rsidR="00A844ED" w:rsidRPr="00696855" w:rsidRDefault="00A844ED" w:rsidP="00D5102B">
            <w:pPr>
              <w:jc w:val="center"/>
              <w:rPr>
                <w:rFonts w:cs="Arial"/>
                <w:b/>
                <w:sz w:val="20"/>
              </w:rPr>
            </w:pPr>
            <w:r w:rsidRPr="00696855">
              <w:rPr>
                <w:rFonts w:cs="Arial"/>
                <w:b/>
                <w:sz w:val="20"/>
              </w:rPr>
              <w:t>Assessment of task</w:t>
            </w:r>
          </w:p>
        </w:tc>
      </w:tr>
      <w:tr w:rsidR="00A844ED" w:rsidRPr="00683908" w14:paraId="33191719" w14:textId="77777777" w:rsidTr="00D5102B">
        <w:trPr>
          <w:trHeight w:val="454"/>
        </w:trPr>
        <w:tc>
          <w:tcPr>
            <w:tcW w:w="2598" w:type="dxa"/>
            <w:tcBorders>
              <w:top w:val="single" w:sz="12" w:space="0" w:color="auto"/>
              <w:left w:val="single" w:sz="12" w:space="0" w:color="000000"/>
              <w:right w:val="single" w:sz="4" w:space="0" w:color="000000"/>
            </w:tcBorders>
            <w:vAlign w:val="center"/>
          </w:tcPr>
          <w:p w14:paraId="10FF9777" w14:textId="77777777" w:rsidR="00A844ED" w:rsidRPr="00696855" w:rsidRDefault="00A844ED" w:rsidP="00D5102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8626DBF" w14:textId="463B931E" w:rsidR="00A844ED" w:rsidRPr="00DE6B06" w:rsidRDefault="00C96830" w:rsidP="00D5102B">
            <w:pPr>
              <w:jc w:val="left"/>
              <w:rPr>
                <w:rFonts w:ascii="Arial" w:hAnsi="Arial" w:cs="Arial"/>
                <w:sz w:val="22"/>
              </w:rPr>
            </w:pPr>
            <w:permStart w:id="941362904" w:edGrp="everyone"/>
            <w:r>
              <w:rPr>
                <w:rFonts w:ascii="Arial" w:hAnsi="Arial" w:cs="Arial"/>
                <w:sz w:val="22"/>
              </w:rPr>
              <w:t>Micheal Dawkins</w:t>
            </w:r>
            <w:permEnd w:id="941362904"/>
          </w:p>
        </w:tc>
      </w:tr>
      <w:tr w:rsidR="00A844ED" w:rsidRPr="00683908" w14:paraId="001643EB" w14:textId="77777777" w:rsidTr="00D5102B">
        <w:trPr>
          <w:trHeight w:val="454"/>
        </w:trPr>
        <w:tc>
          <w:tcPr>
            <w:tcW w:w="2598" w:type="dxa"/>
            <w:tcBorders>
              <w:left w:val="single" w:sz="12" w:space="0" w:color="000000"/>
              <w:right w:val="single" w:sz="4" w:space="0" w:color="000000"/>
            </w:tcBorders>
            <w:vAlign w:val="center"/>
          </w:tcPr>
          <w:p w14:paraId="6497E456" w14:textId="77777777" w:rsidR="00A844ED" w:rsidRPr="00696855" w:rsidRDefault="00A844ED" w:rsidP="00D5102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21F914F" w14:textId="2964C9C0" w:rsidR="00A844ED" w:rsidRPr="00DE6B06" w:rsidRDefault="00C96830" w:rsidP="00D5102B">
            <w:pPr>
              <w:jc w:val="left"/>
              <w:rPr>
                <w:rFonts w:ascii="Arial" w:hAnsi="Arial" w:cs="Arial"/>
                <w:sz w:val="22"/>
              </w:rPr>
            </w:pPr>
            <w:permStart w:id="1223509458" w:edGrp="everyone"/>
            <w:r>
              <w:rPr>
                <w:rFonts w:ascii="Arial" w:hAnsi="Arial" w:cs="Arial"/>
                <w:sz w:val="22"/>
              </w:rPr>
              <w:t>Andrew Arnold</w:t>
            </w:r>
            <w:permEnd w:id="1223509458"/>
          </w:p>
        </w:tc>
      </w:tr>
      <w:tr w:rsidR="00A844ED" w:rsidRPr="00683908" w14:paraId="3FA78280" w14:textId="77777777" w:rsidTr="00D5102B">
        <w:trPr>
          <w:trHeight w:val="454"/>
        </w:trPr>
        <w:tc>
          <w:tcPr>
            <w:tcW w:w="2598" w:type="dxa"/>
            <w:tcBorders>
              <w:left w:val="single" w:sz="12" w:space="0" w:color="000000"/>
              <w:right w:val="single" w:sz="4" w:space="0" w:color="000000"/>
            </w:tcBorders>
            <w:vAlign w:val="center"/>
          </w:tcPr>
          <w:p w14:paraId="71383508" w14:textId="77777777" w:rsidR="00A844ED" w:rsidRDefault="00A844ED" w:rsidP="00D5102B">
            <w:pPr>
              <w:jc w:val="right"/>
              <w:rPr>
                <w:rFonts w:cs="Arial"/>
                <w:b/>
                <w:sz w:val="20"/>
              </w:rPr>
            </w:pPr>
            <w:r>
              <w:rPr>
                <w:rFonts w:cs="Arial"/>
                <w:b/>
                <w:sz w:val="20"/>
              </w:rPr>
              <w:t xml:space="preserve">Role of observer </w:t>
            </w:r>
          </w:p>
          <w:p w14:paraId="1457699F" w14:textId="77777777" w:rsidR="00A844ED" w:rsidRPr="00696855" w:rsidRDefault="00A844ED" w:rsidP="00D5102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87BC7A8" w14:textId="24742B81" w:rsidR="00A844ED" w:rsidRPr="00DE6B06" w:rsidRDefault="00C96830" w:rsidP="00D5102B">
            <w:pPr>
              <w:jc w:val="left"/>
              <w:rPr>
                <w:rFonts w:ascii="Arial" w:hAnsi="Arial" w:cs="Arial"/>
                <w:sz w:val="22"/>
              </w:rPr>
            </w:pPr>
            <w:permStart w:id="1488353400" w:edGrp="everyone"/>
            <w:r>
              <w:rPr>
                <w:rFonts w:ascii="Arial" w:hAnsi="Arial" w:cs="Arial"/>
                <w:sz w:val="22"/>
              </w:rPr>
              <w:t>Project Manager</w:t>
            </w:r>
            <w:permEnd w:id="1488353400"/>
          </w:p>
        </w:tc>
      </w:tr>
      <w:tr w:rsidR="00A844ED" w:rsidRPr="00683908" w14:paraId="17AC608E" w14:textId="77777777" w:rsidTr="00D5102B">
        <w:trPr>
          <w:trHeight w:val="454"/>
        </w:trPr>
        <w:tc>
          <w:tcPr>
            <w:tcW w:w="2598" w:type="dxa"/>
            <w:tcBorders>
              <w:left w:val="single" w:sz="12" w:space="0" w:color="000000"/>
              <w:right w:val="single" w:sz="4" w:space="0" w:color="000000"/>
            </w:tcBorders>
            <w:vAlign w:val="center"/>
          </w:tcPr>
          <w:p w14:paraId="184635C1" w14:textId="77777777" w:rsidR="00A844ED" w:rsidRDefault="00A844ED" w:rsidP="00D5102B">
            <w:pPr>
              <w:jc w:val="right"/>
              <w:rPr>
                <w:rFonts w:cs="Arial"/>
                <w:b/>
                <w:sz w:val="20"/>
              </w:rPr>
            </w:pPr>
            <w:r>
              <w:rPr>
                <w:rFonts w:cs="Arial"/>
                <w:b/>
                <w:sz w:val="20"/>
              </w:rPr>
              <w:t>Email address of observer</w:t>
            </w:r>
          </w:p>
        </w:tc>
        <w:permStart w:id="499218427" w:edGrp="everyone"/>
        <w:tc>
          <w:tcPr>
            <w:tcW w:w="6474" w:type="dxa"/>
            <w:gridSpan w:val="3"/>
            <w:tcBorders>
              <w:left w:val="single" w:sz="4" w:space="0" w:color="000000"/>
              <w:right w:val="single" w:sz="12" w:space="0" w:color="000000"/>
            </w:tcBorders>
            <w:vAlign w:val="center"/>
          </w:tcPr>
          <w:p w14:paraId="5888EB01" w14:textId="2B7B1A8F" w:rsidR="00A844ED" w:rsidRPr="00DE6B06" w:rsidRDefault="00C96830" w:rsidP="00D5102B">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"mailto:Andrew.arnold@mcilwain.com" </w:instrText>
            </w:r>
            <w:r>
              <w:rPr>
                <w:rFonts w:ascii="Arial" w:hAnsi="Arial" w:cs="Arial"/>
                <w:sz w:val="22"/>
              </w:rPr>
              <w:fldChar w:fldCharType="separate"/>
            </w:r>
            <w:r w:rsidRPr="0060683C">
              <w:rPr>
                <w:rStyle w:val="Hyperlink"/>
                <w:rFonts w:ascii="Arial" w:hAnsi="Arial" w:cs="Arial"/>
                <w:sz w:val="22"/>
              </w:rPr>
              <w:t>Andrew.arnold@mcilwain.com</w:t>
            </w:r>
            <w:r>
              <w:rPr>
                <w:rFonts w:ascii="Arial" w:hAnsi="Arial" w:cs="Arial"/>
                <w:sz w:val="22"/>
              </w:rPr>
              <w:fldChar w:fldCharType="end"/>
            </w:r>
            <w:permEnd w:id="499218427"/>
          </w:p>
        </w:tc>
      </w:tr>
      <w:tr w:rsidR="00A844ED" w:rsidRPr="00683908" w14:paraId="1A255B45" w14:textId="77777777" w:rsidTr="00D5102B">
        <w:trPr>
          <w:trHeight w:val="850"/>
        </w:trPr>
        <w:tc>
          <w:tcPr>
            <w:tcW w:w="2598" w:type="dxa"/>
            <w:tcBorders>
              <w:left w:val="single" w:sz="12" w:space="0" w:color="000000"/>
              <w:right w:val="single" w:sz="4" w:space="0" w:color="000000"/>
            </w:tcBorders>
            <w:vAlign w:val="center"/>
          </w:tcPr>
          <w:p w14:paraId="4B00DD3C" w14:textId="77777777" w:rsidR="00A844ED" w:rsidRPr="00696855" w:rsidRDefault="00A844ED" w:rsidP="00D5102B">
            <w:pPr>
              <w:jc w:val="right"/>
              <w:rPr>
                <w:rFonts w:cs="Arial"/>
                <w:b/>
                <w:sz w:val="20"/>
              </w:rPr>
            </w:pPr>
            <w:r>
              <w:rPr>
                <w:rFonts w:cs="Arial"/>
                <w:b/>
                <w:sz w:val="20"/>
              </w:rPr>
              <w:t>Signature of observer</w:t>
            </w:r>
            <w:r w:rsidRPr="00696855">
              <w:rPr>
                <w:rFonts w:cs="Arial"/>
                <w:b/>
                <w:sz w:val="20"/>
              </w:rPr>
              <w:t>:</w:t>
            </w:r>
          </w:p>
        </w:tc>
        <w:permStart w:id="20410028"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7B3422BB" w14:textId="77777777" w:rsidR="00A844ED" w:rsidRPr="00DE6B06" w:rsidRDefault="00A844ED" w:rsidP="00D5102B">
                <w:pPr>
                  <w:jc w:val="left"/>
                  <w:rPr>
                    <w:rFonts w:ascii="Arial" w:hAnsi="Arial" w:cs="Arial"/>
                    <w:sz w:val="22"/>
                  </w:rPr>
                </w:pPr>
                <w:r w:rsidRPr="00553DDB">
                  <w:rPr>
                    <w:rFonts w:ascii="Arial" w:hAnsi="Arial" w:cs="Arial"/>
                    <w:noProof/>
                    <w:sz w:val="22"/>
                    <w:szCs w:val="22"/>
                    <w:lang w:eastAsia="en-AU"/>
                  </w:rPr>
                  <w:drawing>
                    <wp:inline distT="0" distB="0" distL="0" distR="0" wp14:anchorId="1D35771E" wp14:editId="27276E9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410028" w:displacedByCustomXml="prev"/>
      </w:tr>
      <w:tr w:rsidR="00A844ED" w:rsidRPr="00683908" w14:paraId="7308EAE2" w14:textId="77777777" w:rsidTr="00D5102B">
        <w:trPr>
          <w:trHeight w:val="454"/>
        </w:trPr>
        <w:tc>
          <w:tcPr>
            <w:tcW w:w="2598" w:type="dxa"/>
            <w:tcBorders>
              <w:left w:val="single" w:sz="12" w:space="0" w:color="000000"/>
              <w:right w:val="single" w:sz="4" w:space="0" w:color="000000"/>
            </w:tcBorders>
            <w:vAlign w:val="center"/>
          </w:tcPr>
          <w:p w14:paraId="262B18F2" w14:textId="77777777" w:rsidR="00A844ED" w:rsidRPr="00696855" w:rsidRDefault="00A844ED" w:rsidP="00D5102B">
            <w:pPr>
              <w:jc w:val="right"/>
              <w:rPr>
                <w:rFonts w:cs="Arial"/>
                <w:b/>
                <w:sz w:val="20"/>
              </w:rPr>
            </w:pPr>
            <w:r w:rsidRPr="00696855">
              <w:rPr>
                <w:rFonts w:cs="Arial"/>
                <w:b/>
                <w:sz w:val="20"/>
              </w:rPr>
              <w:t>Date:</w:t>
            </w:r>
          </w:p>
        </w:tc>
        <w:permStart w:id="759959613"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5E68BC33" w14:textId="77777777" w:rsidR="00A844ED" w:rsidRPr="00DE6B06" w:rsidRDefault="00A844ED" w:rsidP="00D5102B">
                <w:pPr>
                  <w:jc w:val="left"/>
                  <w:rPr>
                    <w:rFonts w:ascii="Arial" w:hAnsi="Arial" w:cs="Arial"/>
                    <w:sz w:val="22"/>
                  </w:rPr>
                </w:pPr>
                <w:r w:rsidRPr="008810A0">
                  <w:rPr>
                    <w:rStyle w:val="PlaceholderText"/>
                    <w:color w:val="auto"/>
                  </w:rPr>
                  <w:t>Click here to enter a date.</w:t>
                </w:r>
              </w:p>
            </w:tc>
          </w:sdtContent>
        </w:sdt>
        <w:permEnd w:id="759959613" w:displacedByCustomXml="prev"/>
      </w:tr>
      <w:tr w:rsidR="00A844ED" w:rsidRPr="00696855" w14:paraId="3E4C9770" w14:textId="77777777" w:rsidTr="00D5102B">
        <w:tc>
          <w:tcPr>
            <w:tcW w:w="6093" w:type="dxa"/>
            <w:gridSpan w:val="2"/>
            <w:vMerge w:val="restart"/>
            <w:tcBorders>
              <w:left w:val="single" w:sz="12" w:space="0" w:color="000000"/>
            </w:tcBorders>
            <w:vAlign w:val="center"/>
          </w:tcPr>
          <w:p w14:paraId="3827D1B2" w14:textId="77777777" w:rsidR="00A844ED" w:rsidRPr="0019760F" w:rsidRDefault="00A844ED" w:rsidP="00D5102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AA45B39" w14:textId="77777777" w:rsidR="00A844ED" w:rsidRPr="00696855" w:rsidRDefault="00A844ED" w:rsidP="00D5102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310204F2" w14:textId="77777777" w:rsidTr="00D5102B">
        <w:trPr>
          <w:trHeight w:val="233"/>
        </w:trPr>
        <w:tc>
          <w:tcPr>
            <w:tcW w:w="6093" w:type="dxa"/>
            <w:gridSpan w:val="2"/>
            <w:vMerge/>
            <w:tcBorders>
              <w:left w:val="single" w:sz="12" w:space="0" w:color="000000"/>
            </w:tcBorders>
          </w:tcPr>
          <w:p w14:paraId="1B5A7596" w14:textId="77777777" w:rsidR="00A844ED" w:rsidRPr="00696855" w:rsidRDefault="00A844ED" w:rsidP="00D5102B">
            <w:pPr>
              <w:jc w:val="left"/>
              <w:rPr>
                <w:rFonts w:cs="Arial"/>
                <w:sz w:val="20"/>
              </w:rPr>
            </w:pPr>
          </w:p>
        </w:tc>
        <w:tc>
          <w:tcPr>
            <w:tcW w:w="1489" w:type="dxa"/>
            <w:tcBorders>
              <w:bottom w:val="single" w:sz="4" w:space="0" w:color="auto"/>
              <w:right w:val="single" w:sz="4" w:space="0" w:color="auto"/>
            </w:tcBorders>
          </w:tcPr>
          <w:p w14:paraId="785DC36C" w14:textId="77777777" w:rsidR="00A844ED" w:rsidRDefault="00A844ED" w:rsidP="00D5102B">
            <w:pPr>
              <w:jc w:val="center"/>
              <w:rPr>
                <w:rFonts w:cs="Arial"/>
                <w:b/>
                <w:sz w:val="20"/>
              </w:rPr>
            </w:pPr>
            <w:r>
              <w:rPr>
                <w:rFonts w:cs="Arial"/>
                <w:b/>
                <w:sz w:val="20"/>
              </w:rPr>
              <w:t>1</w:t>
            </w:r>
            <w:r w:rsidRPr="002301A4">
              <w:rPr>
                <w:rFonts w:cs="Arial"/>
                <w:b/>
                <w:sz w:val="20"/>
                <w:vertAlign w:val="superscript"/>
              </w:rPr>
              <w:t>st</w:t>
            </w:r>
          </w:p>
          <w:p w14:paraId="401EEE76" w14:textId="77777777" w:rsidR="00A844ED" w:rsidRPr="00696855" w:rsidRDefault="00A844ED" w:rsidP="00D5102B">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7DAEF1D1" w14:textId="77777777" w:rsidR="00A844ED" w:rsidRDefault="00A844ED" w:rsidP="00D5102B">
            <w:pPr>
              <w:jc w:val="center"/>
              <w:rPr>
                <w:rFonts w:cs="Arial"/>
                <w:b/>
                <w:sz w:val="20"/>
              </w:rPr>
            </w:pPr>
            <w:r>
              <w:rPr>
                <w:rFonts w:cs="Arial"/>
                <w:b/>
                <w:sz w:val="20"/>
              </w:rPr>
              <w:t>2</w:t>
            </w:r>
            <w:r w:rsidRPr="002301A4">
              <w:rPr>
                <w:rFonts w:cs="Arial"/>
                <w:b/>
                <w:sz w:val="20"/>
                <w:vertAlign w:val="superscript"/>
              </w:rPr>
              <w:t>nd</w:t>
            </w:r>
          </w:p>
          <w:p w14:paraId="3B7FCDAC" w14:textId="77777777" w:rsidR="00A844ED" w:rsidRPr="00696855" w:rsidRDefault="00A844ED" w:rsidP="00D5102B">
            <w:pPr>
              <w:jc w:val="center"/>
              <w:rPr>
                <w:rFonts w:cs="Arial"/>
                <w:b/>
                <w:sz w:val="20"/>
              </w:rPr>
            </w:pPr>
            <w:r>
              <w:rPr>
                <w:rFonts w:cs="Arial"/>
                <w:b/>
                <w:sz w:val="20"/>
              </w:rPr>
              <w:t>Occasion</w:t>
            </w:r>
          </w:p>
        </w:tc>
      </w:tr>
      <w:tr w:rsidR="00A844ED" w:rsidRPr="00683908" w14:paraId="364933C8" w14:textId="77777777" w:rsidTr="00D5102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5847A00" w14:textId="77777777" w:rsidR="00A844ED" w:rsidRPr="00B672A9" w:rsidRDefault="00A844ED" w:rsidP="00D5102B">
            <w:pPr>
              <w:pStyle w:val="ListParagraph"/>
              <w:ind w:left="0"/>
              <w:jc w:val="center"/>
              <w:rPr>
                <w:rFonts w:cs="Arial"/>
                <w:b/>
                <w:sz w:val="20"/>
              </w:rPr>
            </w:pPr>
            <w:r>
              <w:rPr>
                <w:rFonts w:cs="Arial"/>
                <w:b/>
                <w:sz w:val="20"/>
              </w:rPr>
              <w:t>1 Legal obligations</w:t>
            </w:r>
          </w:p>
        </w:tc>
      </w:tr>
      <w:tr w:rsidR="00A844ED" w:rsidRPr="00696855" w14:paraId="2FADC757" w14:textId="77777777" w:rsidTr="00D5102B">
        <w:trPr>
          <w:trHeight w:val="27"/>
        </w:trPr>
        <w:tc>
          <w:tcPr>
            <w:tcW w:w="6093" w:type="dxa"/>
            <w:gridSpan w:val="2"/>
            <w:tcBorders>
              <w:left w:val="single" w:sz="12" w:space="0" w:color="000000"/>
            </w:tcBorders>
            <w:vAlign w:val="center"/>
          </w:tcPr>
          <w:p w14:paraId="31545B12" w14:textId="77777777" w:rsidR="00A844ED" w:rsidRPr="000B332C" w:rsidRDefault="00A844ED" w:rsidP="00A844ED">
            <w:pPr>
              <w:pStyle w:val="ListParagraph"/>
              <w:numPr>
                <w:ilvl w:val="0"/>
                <w:numId w:val="52"/>
              </w:numPr>
              <w:ind w:left="601" w:hanging="601"/>
              <w:jc w:val="left"/>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7997700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C368C19"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79977007" w:displacedByCustomXml="prev"/>
        <w:permStart w:id="736959423"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3A9444B"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736959423" w:displacedByCustomXml="prev"/>
      </w:tr>
      <w:tr w:rsidR="00A844ED" w:rsidRPr="00696855" w14:paraId="2C42E55C" w14:textId="77777777" w:rsidTr="00D5102B">
        <w:trPr>
          <w:trHeight w:val="27"/>
        </w:trPr>
        <w:tc>
          <w:tcPr>
            <w:tcW w:w="6093" w:type="dxa"/>
            <w:gridSpan w:val="2"/>
            <w:tcBorders>
              <w:left w:val="single" w:sz="12" w:space="0" w:color="000000"/>
            </w:tcBorders>
            <w:vAlign w:val="center"/>
          </w:tcPr>
          <w:p w14:paraId="38C52322"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643067081"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DE1909C"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643067081" w:displacedByCustomXml="prev"/>
        <w:permStart w:id="345844879"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175B8E4"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345844879" w:displacedByCustomXml="prev"/>
      </w:tr>
      <w:tr w:rsidR="00A844ED" w:rsidRPr="00696855" w14:paraId="24D2F484" w14:textId="77777777" w:rsidTr="00D5102B">
        <w:trPr>
          <w:trHeight w:val="27"/>
        </w:trPr>
        <w:tc>
          <w:tcPr>
            <w:tcW w:w="6093" w:type="dxa"/>
            <w:gridSpan w:val="2"/>
            <w:tcBorders>
              <w:left w:val="single" w:sz="12" w:space="0" w:color="000000"/>
            </w:tcBorders>
            <w:vAlign w:val="center"/>
          </w:tcPr>
          <w:p w14:paraId="1D65CECB" w14:textId="77777777" w:rsidR="00A844ED" w:rsidRDefault="00A844ED" w:rsidP="00A844ED">
            <w:pPr>
              <w:pStyle w:val="ListParagraph"/>
              <w:numPr>
                <w:ilvl w:val="0"/>
                <w:numId w:val="52"/>
              </w:numPr>
              <w:ind w:left="601" w:hanging="601"/>
              <w:jc w:val="left"/>
              <w:rPr>
                <w:rFonts w:cs="Arial"/>
                <w:sz w:val="20"/>
              </w:rPr>
            </w:pPr>
            <w:bookmarkStart w:id="50" w:name="_Ref535395985"/>
            <w:r>
              <w:rPr>
                <w:rFonts w:cs="Arial"/>
                <w:sz w:val="20"/>
              </w:rPr>
              <w:t>Research and apply codes, Acts, regulations, by-laws and standards applicable to:</w:t>
            </w:r>
            <w:bookmarkEnd w:id="50"/>
          </w:p>
          <w:p w14:paraId="65BB0973"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53667A76"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1D74DA1C"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26E02476"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753627447"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FE396DC"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753627447" w:displacedByCustomXml="prev"/>
        <w:permStart w:id="1683704849"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91F6783"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683704849" w:displacedByCustomXml="prev"/>
      </w:tr>
      <w:tr w:rsidR="00A844ED" w:rsidRPr="00696855" w14:paraId="63BFD23D" w14:textId="77777777" w:rsidTr="00D5102B">
        <w:trPr>
          <w:trHeight w:val="25"/>
        </w:trPr>
        <w:tc>
          <w:tcPr>
            <w:tcW w:w="6093" w:type="dxa"/>
            <w:gridSpan w:val="2"/>
            <w:tcBorders>
              <w:left w:val="single" w:sz="12" w:space="0" w:color="000000"/>
            </w:tcBorders>
            <w:vAlign w:val="center"/>
          </w:tcPr>
          <w:p w14:paraId="4BFB4352" w14:textId="77777777" w:rsidR="00A844ED" w:rsidRDefault="00A844ED" w:rsidP="00A844ED">
            <w:pPr>
              <w:pStyle w:val="ListParagraph"/>
              <w:numPr>
                <w:ilvl w:val="0"/>
                <w:numId w:val="52"/>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14:paraId="015272B1"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530691DE"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894381366"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E16D9E0"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894381366" w:displacedByCustomXml="prev"/>
        <w:permStart w:id="1522474925"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DB13EB8"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522474925" w:displacedByCustomXml="prev"/>
      </w:tr>
      <w:tr w:rsidR="00A844ED" w:rsidRPr="00696855" w14:paraId="793C5E05" w14:textId="77777777" w:rsidTr="00D5102B">
        <w:trPr>
          <w:trHeight w:val="25"/>
        </w:trPr>
        <w:tc>
          <w:tcPr>
            <w:tcW w:w="6093" w:type="dxa"/>
            <w:gridSpan w:val="2"/>
            <w:tcBorders>
              <w:left w:val="single" w:sz="12" w:space="0" w:color="000000"/>
            </w:tcBorders>
            <w:vAlign w:val="center"/>
          </w:tcPr>
          <w:p w14:paraId="50F14D3E" w14:textId="77777777" w:rsidR="00A844ED" w:rsidRDefault="00A844ED" w:rsidP="00A844ED">
            <w:pPr>
              <w:pStyle w:val="ListParagraph"/>
              <w:keepNext/>
              <w:numPr>
                <w:ilvl w:val="0"/>
                <w:numId w:val="52"/>
              </w:numPr>
              <w:ind w:left="601" w:hanging="601"/>
              <w:jc w:val="left"/>
              <w:rPr>
                <w:rFonts w:cs="Arial"/>
                <w:sz w:val="20"/>
              </w:rPr>
            </w:pPr>
            <w:bookmarkStart w:id="52" w:name="_Ref535396774"/>
            <w:r>
              <w:rPr>
                <w:rFonts w:cs="Arial"/>
                <w:sz w:val="20"/>
              </w:rPr>
              <w:t>Meet building contract obligations through:</w:t>
            </w:r>
            <w:bookmarkEnd w:id="52"/>
          </w:p>
          <w:p w14:paraId="542D309E"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64AF0938"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2A0191CC"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1942FA88"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654345205"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991E875"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654345205" w:displacedByCustomXml="prev"/>
        <w:permStart w:id="1264979613"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D8F9B0F"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264979613" w:displacedByCustomXml="prev"/>
      </w:tr>
      <w:tr w:rsidR="00A844ED" w:rsidRPr="005E24F1" w14:paraId="5CC86607" w14:textId="77777777" w:rsidTr="00D5102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BEFE246" w14:textId="77777777" w:rsidR="00A844ED" w:rsidRPr="005E24F1" w:rsidRDefault="00A844ED" w:rsidP="00D5102B">
            <w:pPr>
              <w:ind w:left="34"/>
              <w:jc w:val="center"/>
              <w:rPr>
                <w:rFonts w:cs="Arial"/>
                <w:b/>
                <w:sz w:val="20"/>
              </w:rPr>
            </w:pPr>
            <w:r>
              <w:rPr>
                <w:rFonts w:cs="Arial"/>
                <w:b/>
                <w:sz w:val="20"/>
              </w:rPr>
              <w:t xml:space="preserve">2 Industrial relations obligations </w:t>
            </w:r>
          </w:p>
        </w:tc>
      </w:tr>
      <w:tr w:rsidR="00A844ED" w:rsidRPr="00696855" w14:paraId="666D59AE" w14:textId="77777777" w:rsidTr="00D5102B">
        <w:trPr>
          <w:trHeight w:val="25"/>
        </w:trPr>
        <w:tc>
          <w:tcPr>
            <w:tcW w:w="6093" w:type="dxa"/>
            <w:gridSpan w:val="2"/>
            <w:tcBorders>
              <w:left w:val="single" w:sz="12" w:space="0" w:color="000000"/>
            </w:tcBorders>
            <w:vAlign w:val="center"/>
          </w:tcPr>
          <w:p w14:paraId="0EFF0924" w14:textId="77777777"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86125633"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90E6173"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86125633" w:displacedByCustomXml="prev"/>
        <w:permStart w:id="1187520608"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7BD5B88"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187520608" w:displacedByCustomXml="prev"/>
      </w:tr>
      <w:tr w:rsidR="00A844ED" w:rsidRPr="00696855" w14:paraId="5D3A9325" w14:textId="77777777" w:rsidTr="00D5102B">
        <w:trPr>
          <w:trHeight w:val="25"/>
        </w:trPr>
        <w:tc>
          <w:tcPr>
            <w:tcW w:w="6093" w:type="dxa"/>
            <w:gridSpan w:val="2"/>
            <w:tcBorders>
              <w:left w:val="single" w:sz="12" w:space="0" w:color="000000"/>
            </w:tcBorders>
            <w:vAlign w:val="center"/>
          </w:tcPr>
          <w:p w14:paraId="0C1649EC" w14:textId="77777777"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1535392520"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E1E90D1"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535392520" w:displacedByCustomXml="prev"/>
        <w:permStart w:id="2069644695"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5A6709B"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2069644695" w:displacedByCustomXml="prev"/>
      </w:tr>
      <w:tr w:rsidR="00A844ED" w:rsidRPr="00696855" w14:paraId="1B138867" w14:textId="77777777" w:rsidTr="00D5102B">
        <w:trPr>
          <w:trHeight w:val="25"/>
        </w:trPr>
        <w:tc>
          <w:tcPr>
            <w:tcW w:w="6093" w:type="dxa"/>
            <w:gridSpan w:val="2"/>
            <w:tcBorders>
              <w:left w:val="single" w:sz="12" w:space="0" w:color="000000"/>
            </w:tcBorders>
            <w:vAlign w:val="center"/>
          </w:tcPr>
          <w:p w14:paraId="2B2BCC0F" w14:textId="77777777"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1843353925"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A401837"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843353925" w:displacedByCustomXml="prev"/>
        <w:permStart w:id="4029821"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7EDDBBC"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4029821" w:displacedByCustomXml="prev"/>
      </w:tr>
      <w:tr w:rsidR="00A844ED" w:rsidRPr="00696855" w14:paraId="3363208B" w14:textId="77777777" w:rsidTr="00D5102B">
        <w:trPr>
          <w:trHeight w:val="25"/>
        </w:trPr>
        <w:tc>
          <w:tcPr>
            <w:tcW w:w="6093" w:type="dxa"/>
            <w:gridSpan w:val="2"/>
            <w:tcBorders>
              <w:left w:val="single" w:sz="12" w:space="0" w:color="000000"/>
            </w:tcBorders>
            <w:vAlign w:val="center"/>
          </w:tcPr>
          <w:p w14:paraId="5764875F" w14:textId="77777777"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418202481"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6AA2AF1"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418202481" w:displacedByCustomXml="prev"/>
        <w:permStart w:id="812975688"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93E3AD1"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812975688" w:displacedByCustomXml="prev"/>
      </w:tr>
      <w:tr w:rsidR="00A844ED" w:rsidRPr="00696855" w14:paraId="63AE5DAD" w14:textId="77777777" w:rsidTr="00D5102B">
        <w:trPr>
          <w:trHeight w:val="25"/>
        </w:trPr>
        <w:tc>
          <w:tcPr>
            <w:tcW w:w="6093" w:type="dxa"/>
            <w:gridSpan w:val="2"/>
            <w:tcBorders>
              <w:left w:val="single" w:sz="12" w:space="0" w:color="000000"/>
            </w:tcBorders>
            <w:vAlign w:val="center"/>
          </w:tcPr>
          <w:p w14:paraId="7CE44C4F" w14:textId="77777777"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2121993716"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D506E68"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2121993716" w:displacedByCustomXml="prev"/>
        <w:permStart w:id="980164530"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1A8616C"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980164530" w:displacedByCustomXml="prev"/>
      </w:tr>
      <w:tr w:rsidR="00A844ED" w:rsidRPr="00696855" w14:paraId="622ECAD9" w14:textId="77777777" w:rsidTr="00D5102B">
        <w:trPr>
          <w:trHeight w:val="25"/>
        </w:trPr>
        <w:tc>
          <w:tcPr>
            <w:tcW w:w="6093" w:type="dxa"/>
            <w:gridSpan w:val="2"/>
            <w:tcBorders>
              <w:left w:val="single" w:sz="12" w:space="0" w:color="000000"/>
            </w:tcBorders>
            <w:vAlign w:val="center"/>
          </w:tcPr>
          <w:p w14:paraId="334C8FFD" w14:textId="77777777"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105602781"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B3CA418"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05602781" w:displacedByCustomXml="prev"/>
        <w:permStart w:id="271470594"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06FF5A1"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271470594" w:displacedByCustomXml="prev"/>
      </w:tr>
      <w:tr w:rsidR="00A844ED" w:rsidRPr="00696855" w14:paraId="4BE343CF" w14:textId="77777777" w:rsidTr="00D5102B">
        <w:trPr>
          <w:trHeight w:val="25"/>
        </w:trPr>
        <w:tc>
          <w:tcPr>
            <w:tcW w:w="6093" w:type="dxa"/>
            <w:gridSpan w:val="2"/>
            <w:tcBorders>
              <w:left w:val="single" w:sz="12" w:space="0" w:color="000000"/>
            </w:tcBorders>
            <w:vAlign w:val="center"/>
          </w:tcPr>
          <w:p w14:paraId="3828CADD" w14:textId="77777777"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249325478"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FFB5209"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249325478" w:displacedByCustomXml="prev"/>
        <w:permStart w:id="95451127"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786DD44"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95451127" w:displacedByCustomXml="prev"/>
      </w:tr>
      <w:tr w:rsidR="00A844ED" w:rsidRPr="005E24F1" w14:paraId="55F0E6F8" w14:textId="77777777" w:rsidTr="00D5102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8AD2853" w14:textId="77777777" w:rsidR="00A844ED" w:rsidRPr="005E24F1" w:rsidRDefault="00A844ED" w:rsidP="00D5102B">
            <w:pPr>
              <w:ind w:left="601" w:hanging="567"/>
              <w:jc w:val="center"/>
              <w:rPr>
                <w:rFonts w:cs="Arial"/>
                <w:b/>
                <w:sz w:val="20"/>
              </w:rPr>
            </w:pPr>
            <w:r>
              <w:rPr>
                <w:rFonts w:cs="Arial"/>
                <w:b/>
                <w:sz w:val="20"/>
              </w:rPr>
              <w:t xml:space="preserve">3 Dispute resolution processes </w:t>
            </w:r>
          </w:p>
        </w:tc>
      </w:tr>
      <w:tr w:rsidR="00A844ED" w:rsidRPr="00696855" w14:paraId="7D188061" w14:textId="77777777" w:rsidTr="00D5102B">
        <w:trPr>
          <w:trHeight w:val="25"/>
        </w:trPr>
        <w:tc>
          <w:tcPr>
            <w:tcW w:w="6093" w:type="dxa"/>
            <w:gridSpan w:val="2"/>
            <w:tcBorders>
              <w:left w:val="single" w:sz="12" w:space="0" w:color="000000"/>
            </w:tcBorders>
            <w:vAlign w:val="center"/>
          </w:tcPr>
          <w:p w14:paraId="15D9AABD" w14:textId="77777777"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452533323"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A77C4B0"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452533323" w:displacedByCustomXml="prev"/>
        <w:permStart w:id="1281491442"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FC17E56"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281491442" w:displacedByCustomXml="prev"/>
      </w:tr>
      <w:tr w:rsidR="00A844ED" w:rsidRPr="00696855" w14:paraId="71235056" w14:textId="77777777" w:rsidTr="00D5102B">
        <w:trPr>
          <w:trHeight w:val="25"/>
        </w:trPr>
        <w:tc>
          <w:tcPr>
            <w:tcW w:w="6093" w:type="dxa"/>
            <w:gridSpan w:val="2"/>
            <w:tcBorders>
              <w:left w:val="single" w:sz="12" w:space="0" w:color="000000"/>
            </w:tcBorders>
            <w:vAlign w:val="center"/>
          </w:tcPr>
          <w:p w14:paraId="300212F5" w14:textId="77777777"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1838628797"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A9E1572"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838628797" w:displacedByCustomXml="prev"/>
        <w:permStart w:id="1085690686"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DA9AB73"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085690686" w:displacedByCustomXml="prev"/>
      </w:tr>
      <w:tr w:rsidR="00A844ED" w:rsidRPr="00696855" w14:paraId="610AB62E" w14:textId="77777777" w:rsidTr="00D5102B">
        <w:trPr>
          <w:trHeight w:val="25"/>
        </w:trPr>
        <w:tc>
          <w:tcPr>
            <w:tcW w:w="6093" w:type="dxa"/>
            <w:gridSpan w:val="2"/>
            <w:tcBorders>
              <w:left w:val="single" w:sz="12" w:space="0" w:color="000000"/>
            </w:tcBorders>
            <w:vAlign w:val="center"/>
          </w:tcPr>
          <w:p w14:paraId="72CDF34B" w14:textId="77777777"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565971568"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1FB6E6B"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565971568" w:displacedByCustomXml="prev"/>
        <w:permStart w:id="1235173818"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5C7E78D"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1235173818" w:displacedByCustomXml="prev"/>
      </w:tr>
      <w:tr w:rsidR="00A844ED" w:rsidRPr="00696855" w14:paraId="75F7E976" w14:textId="77777777" w:rsidTr="00D5102B">
        <w:trPr>
          <w:trHeight w:val="25"/>
        </w:trPr>
        <w:tc>
          <w:tcPr>
            <w:tcW w:w="6093" w:type="dxa"/>
            <w:gridSpan w:val="2"/>
            <w:tcBorders>
              <w:left w:val="single" w:sz="12" w:space="0" w:color="000000"/>
            </w:tcBorders>
            <w:vAlign w:val="center"/>
          </w:tcPr>
          <w:p w14:paraId="72FBF81F" w14:textId="77777777"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14:paraId="476AAF4D"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62D4087E"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7B56BCB6"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854536893"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9928462"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854536893" w:displacedByCustomXml="prev"/>
        <w:permStart w:id="808859292"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4ED7D98" w14:textId="77777777" w:rsidR="00A844ED" w:rsidRPr="00696855" w:rsidRDefault="00A844ED" w:rsidP="00D5102B">
                <w:pPr>
                  <w:jc w:val="center"/>
                  <w:rPr>
                    <w:rFonts w:cs="Arial"/>
                    <w:sz w:val="20"/>
                  </w:rPr>
                </w:pPr>
                <w:r>
                  <w:rPr>
                    <w:rFonts w:ascii="Arial" w:hAnsi="Arial" w:cs="Arial"/>
                    <w:sz w:val="44"/>
                    <w:szCs w:val="44"/>
                  </w:rPr>
                  <w:sym w:font="Wingdings" w:char="F0A8"/>
                </w:r>
              </w:p>
            </w:tc>
          </w:sdtContent>
        </w:sdt>
        <w:permEnd w:id="808859292" w:displacedByCustomXml="prev"/>
      </w:tr>
      <w:tr w:rsidR="00A844ED" w:rsidRPr="00683908" w14:paraId="7F8C9749" w14:textId="77777777" w:rsidTr="00D5102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2C44B61" w14:textId="77777777" w:rsidR="00A844ED" w:rsidRPr="001D07E7" w:rsidRDefault="00A844ED" w:rsidP="00D5102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4506147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45061476"/>
            <w:r w:rsidRPr="001D07E7">
              <w:rPr>
                <w:rFonts w:cs="Arial"/>
                <w:b/>
                <w:szCs w:val="22"/>
              </w:rPr>
              <w:t xml:space="preserve"> Satisfactory    </w:t>
            </w:r>
            <w:permStart w:id="42803339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28033395"/>
            <w:r w:rsidRPr="00993DFF">
              <w:rPr>
                <w:rFonts w:cs="Arial"/>
                <w:b/>
                <w:sz w:val="36"/>
                <w:szCs w:val="36"/>
              </w:rPr>
              <w:t xml:space="preserve"> </w:t>
            </w:r>
            <w:r w:rsidRPr="001D07E7">
              <w:rPr>
                <w:rFonts w:cs="Arial"/>
                <w:b/>
                <w:szCs w:val="22"/>
              </w:rPr>
              <w:t>Not Satisfactory</w:t>
            </w:r>
          </w:p>
        </w:tc>
      </w:tr>
    </w:tbl>
    <w:p w14:paraId="4F94BD8F"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5E20A888" w14:textId="77777777" w:rsidTr="00D5102B">
        <w:tc>
          <w:tcPr>
            <w:tcW w:w="9057" w:type="dxa"/>
            <w:shd w:val="clear" w:color="auto" w:fill="D9D9D9" w:themeFill="background1" w:themeFillShade="D9"/>
          </w:tcPr>
          <w:p w14:paraId="18390279" w14:textId="77777777" w:rsidR="00A844ED" w:rsidRPr="00553DDB" w:rsidRDefault="00A844ED" w:rsidP="00D5102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443FAF66" w14:textId="77777777" w:rsidTr="00A844ED">
        <w:trPr>
          <w:trHeight w:val="13446"/>
        </w:trPr>
        <w:tc>
          <w:tcPr>
            <w:tcW w:w="9057" w:type="dxa"/>
          </w:tcPr>
          <w:p w14:paraId="25EE5BAC" w14:textId="77777777" w:rsidR="00A844ED" w:rsidRPr="00553DDB" w:rsidRDefault="00A844ED" w:rsidP="00D5102B">
            <w:pPr>
              <w:rPr>
                <w:rFonts w:ascii="Arial" w:hAnsi="Arial" w:cs="Arial"/>
                <w:szCs w:val="24"/>
              </w:rPr>
            </w:pPr>
            <w:permStart w:id="446326577" w:edGrp="everyone"/>
            <w:permEnd w:id="446326577"/>
          </w:p>
        </w:tc>
      </w:tr>
    </w:tbl>
    <w:p w14:paraId="5A38B4B2"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5D726" w14:textId="77777777" w:rsidR="00FB5A89" w:rsidRDefault="00FB5A89" w:rsidP="00A67754">
      <w:r>
        <w:separator/>
      </w:r>
    </w:p>
  </w:endnote>
  <w:endnote w:type="continuationSeparator" w:id="0">
    <w:p w14:paraId="5B6AD398" w14:textId="77777777" w:rsidR="00FB5A89" w:rsidRDefault="00FB5A8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AC185B" w14:textId="77777777" w:rsidR="00C96830" w:rsidRPr="00830749" w:rsidRDefault="00C96830" w:rsidP="00830749">
    <w:pPr>
      <w:pBdr>
        <w:top w:val="single" w:sz="4" w:space="1" w:color="auto"/>
      </w:pBdr>
      <w:rPr>
        <w:rFonts w:ascii="Arial" w:hAnsi="Arial" w:cs="Arial"/>
        <w:b/>
        <w:sz w:val="16"/>
        <w:szCs w:val="16"/>
      </w:rPr>
    </w:pPr>
  </w:p>
  <w:p w14:paraId="1C2F3127" w14:textId="3C5F0B1A" w:rsidR="00C96830" w:rsidRPr="00830749" w:rsidRDefault="00C9683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850E3">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CC34ED" w14:textId="77777777" w:rsidR="00C96830" w:rsidRPr="00830749" w:rsidRDefault="00C96830" w:rsidP="00830749">
    <w:pPr>
      <w:pBdr>
        <w:top w:val="single" w:sz="4" w:space="1" w:color="auto"/>
      </w:pBdr>
      <w:rPr>
        <w:rFonts w:ascii="Arial" w:hAnsi="Arial" w:cs="Arial"/>
        <w:b/>
        <w:sz w:val="16"/>
        <w:szCs w:val="16"/>
      </w:rPr>
    </w:pPr>
  </w:p>
  <w:p w14:paraId="011749F5" w14:textId="31221D1E" w:rsidR="00C96830" w:rsidRPr="00830749" w:rsidRDefault="00C9683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75B6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D6433" w14:textId="77777777" w:rsidR="00C96830" w:rsidRDefault="00C9683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E6048B" w14:textId="77777777" w:rsidR="00C96830" w:rsidRPr="00830749" w:rsidRDefault="00C96830" w:rsidP="00830749">
    <w:pPr>
      <w:pBdr>
        <w:top w:val="single" w:sz="4" w:space="1" w:color="auto"/>
      </w:pBdr>
      <w:rPr>
        <w:rFonts w:ascii="Arial" w:hAnsi="Arial" w:cs="Arial"/>
        <w:b/>
        <w:sz w:val="16"/>
        <w:szCs w:val="16"/>
      </w:rPr>
    </w:pPr>
  </w:p>
  <w:p w14:paraId="1949178C" w14:textId="5CB28104" w:rsidR="00C96830" w:rsidRPr="00830749" w:rsidRDefault="00C9683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850E3">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C4397" w14:textId="77777777" w:rsidR="00C96830" w:rsidRPr="00830749" w:rsidRDefault="00C96830" w:rsidP="00830749">
    <w:pPr>
      <w:pBdr>
        <w:top w:val="single" w:sz="4" w:space="1" w:color="auto"/>
      </w:pBdr>
      <w:rPr>
        <w:rFonts w:ascii="Arial" w:hAnsi="Arial" w:cs="Arial"/>
        <w:b/>
        <w:sz w:val="16"/>
        <w:szCs w:val="16"/>
      </w:rPr>
    </w:pPr>
  </w:p>
  <w:p w14:paraId="1FF9B5AC" w14:textId="7C8C8C3D" w:rsidR="00C96830" w:rsidRPr="00830749" w:rsidRDefault="00C9683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850E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F0B6CD" w14:textId="77777777" w:rsidR="00FB5A89" w:rsidRDefault="00FB5A89" w:rsidP="00A67754">
      <w:r>
        <w:separator/>
      </w:r>
    </w:p>
  </w:footnote>
  <w:footnote w:type="continuationSeparator" w:id="0">
    <w:p w14:paraId="5C6CCA00" w14:textId="77777777" w:rsidR="00FB5A89" w:rsidRDefault="00FB5A8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C843C" w14:textId="77777777" w:rsidR="00C96830" w:rsidRPr="00303CA7" w:rsidRDefault="00C9683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14:paraId="5CD9B741" w14:textId="77777777" w:rsidR="00C96830" w:rsidRPr="00303CA7" w:rsidRDefault="00C9683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94497" w14:textId="77777777" w:rsidR="00C96830" w:rsidRPr="008F7567" w:rsidRDefault="00C9683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14:paraId="47C956A2" w14:textId="77777777" w:rsidR="00C96830" w:rsidRPr="008F7567" w:rsidRDefault="00C9683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3C49D" w14:textId="77777777" w:rsidR="00C96830" w:rsidRDefault="00C9683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013E7" w14:textId="77777777" w:rsidR="00C96830" w:rsidRDefault="00C9683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643847E7" w14:textId="77777777" w:rsidR="00C96830" w:rsidRPr="00830749" w:rsidRDefault="00C9683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87024" w14:textId="77777777" w:rsidR="00C96830" w:rsidRDefault="00C96830"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7162FA14" w14:textId="77777777" w:rsidR="00C96830" w:rsidRPr="00830749" w:rsidRDefault="00C96830"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6442B" w14:textId="77777777" w:rsidR="00C96830" w:rsidRDefault="00C9683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32E20C59" w14:textId="77777777" w:rsidR="00C96830" w:rsidRPr="00830749" w:rsidRDefault="00C9683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6B1549"/>
    <w:multiLevelType w:val="multilevel"/>
    <w:tmpl w:val="998C07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DEF017C"/>
    <w:multiLevelType w:val="multilevel"/>
    <w:tmpl w:val="3B603BE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6"/>
  </w:num>
  <w:num w:numId="4">
    <w:abstractNumId w:val="53"/>
  </w:num>
  <w:num w:numId="5">
    <w:abstractNumId w:val="11"/>
  </w:num>
  <w:num w:numId="6">
    <w:abstractNumId w:val="31"/>
  </w:num>
  <w:num w:numId="7">
    <w:abstractNumId w:val="47"/>
  </w:num>
  <w:num w:numId="8">
    <w:abstractNumId w:val="25"/>
  </w:num>
  <w:num w:numId="9">
    <w:abstractNumId w:val="27"/>
  </w:num>
  <w:num w:numId="10">
    <w:abstractNumId w:val="43"/>
  </w:num>
  <w:num w:numId="11">
    <w:abstractNumId w:val="41"/>
  </w:num>
  <w:num w:numId="12">
    <w:abstractNumId w:val="63"/>
  </w:num>
  <w:num w:numId="13">
    <w:abstractNumId w:val="17"/>
  </w:num>
  <w:num w:numId="14">
    <w:abstractNumId w:val="7"/>
  </w:num>
  <w:num w:numId="15">
    <w:abstractNumId w:val="40"/>
  </w:num>
  <w:num w:numId="16">
    <w:abstractNumId w:val="30"/>
  </w:num>
  <w:num w:numId="17">
    <w:abstractNumId w:val="39"/>
  </w:num>
  <w:num w:numId="18">
    <w:abstractNumId w:val="49"/>
  </w:num>
  <w:num w:numId="19">
    <w:abstractNumId w:val="10"/>
  </w:num>
  <w:num w:numId="20">
    <w:abstractNumId w:val="58"/>
  </w:num>
  <w:num w:numId="21">
    <w:abstractNumId w:val="56"/>
  </w:num>
  <w:num w:numId="22">
    <w:abstractNumId w:val="48"/>
  </w:num>
  <w:num w:numId="23">
    <w:abstractNumId w:val="61"/>
  </w:num>
  <w:num w:numId="24">
    <w:abstractNumId w:val="23"/>
  </w:num>
  <w:num w:numId="25">
    <w:abstractNumId w:val="69"/>
  </w:num>
  <w:num w:numId="26">
    <w:abstractNumId w:val="55"/>
  </w:num>
  <w:num w:numId="27">
    <w:abstractNumId w:val="0"/>
  </w:num>
  <w:num w:numId="28">
    <w:abstractNumId w:val="46"/>
  </w:num>
  <w:num w:numId="29">
    <w:abstractNumId w:val="66"/>
  </w:num>
  <w:num w:numId="30">
    <w:abstractNumId w:val="54"/>
  </w:num>
  <w:num w:numId="31">
    <w:abstractNumId w:val="65"/>
  </w:num>
  <w:num w:numId="32">
    <w:abstractNumId w:val="21"/>
  </w:num>
  <w:num w:numId="33">
    <w:abstractNumId w:val="52"/>
  </w:num>
  <w:num w:numId="34">
    <w:abstractNumId w:val="2"/>
  </w:num>
  <w:num w:numId="35">
    <w:abstractNumId w:val="67"/>
  </w:num>
  <w:num w:numId="36">
    <w:abstractNumId w:val="64"/>
  </w:num>
  <w:num w:numId="37">
    <w:abstractNumId w:val="13"/>
  </w:num>
  <w:num w:numId="38">
    <w:abstractNumId w:val="16"/>
  </w:num>
  <w:num w:numId="39">
    <w:abstractNumId w:val="33"/>
  </w:num>
  <w:num w:numId="40">
    <w:abstractNumId w:val="44"/>
  </w:num>
  <w:num w:numId="41">
    <w:abstractNumId w:val="42"/>
  </w:num>
  <w:num w:numId="42">
    <w:abstractNumId w:val="59"/>
  </w:num>
  <w:num w:numId="43">
    <w:abstractNumId w:val="1"/>
  </w:num>
  <w:num w:numId="44">
    <w:abstractNumId w:val="28"/>
  </w:num>
  <w:num w:numId="45">
    <w:abstractNumId w:val="32"/>
  </w:num>
  <w:num w:numId="46">
    <w:abstractNumId w:val="60"/>
  </w:num>
  <w:num w:numId="47">
    <w:abstractNumId w:val="24"/>
  </w:num>
  <w:num w:numId="48">
    <w:abstractNumId w:val="20"/>
  </w:num>
  <w:num w:numId="49">
    <w:abstractNumId w:val="4"/>
  </w:num>
  <w:num w:numId="50">
    <w:abstractNumId w:val="62"/>
  </w:num>
  <w:num w:numId="51">
    <w:abstractNumId w:val="37"/>
  </w:num>
  <w:num w:numId="52">
    <w:abstractNumId w:val="15"/>
  </w:num>
  <w:num w:numId="53">
    <w:abstractNumId w:val="3"/>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50"/>
  </w:num>
  <w:num w:numId="61">
    <w:abstractNumId w:val="57"/>
  </w:num>
  <w:num w:numId="62">
    <w:abstractNumId w:val="51"/>
  </w:num>
  <w:num w:numId="63">
    <w:abstractNumId w:val="19"/>
  </w:num>
  <w:num w:numId="64">
    <w:abstractNumId w:val="35"/>
  </w:num>
  <w:num w:numId="65">
    <w:abstractNumId w:val="36"/>
  </w:num>
  <w:num w:numId="66">
    <w:abstractNumId w:val="22"/>
  </w:num>
  <w:num w:numId="67">
    <w:abstractNumId w:val="68"/>
  </w:num>
  <w:num w:numId="68">
    <w:abstractNumId w:val="14"/>
  </w:num>
  <w:num w:numId="69">
    <w:abstractNumId w:val="45"/>
  </w:num>
  <w:num w:numId="70">
    <w:abstractNumId w:val="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B61"/>
    <w:rsid w:val="00175F6C"/>
    <w:rsid w:val="00184237"/>
    <w:rsid w:val="0018673D"/>
    <w:rsid w:val="00187D1C"/>
    <w:rsid w:val="00191E86"/>
    <w:rsid w:val="0019250A"/>
    <w:rsid w:val="00196765"/>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3348"/>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50E3"/>
    <w:rsid w:val="008868DF"/>
    <w:rsid w:val="008A082C"/>
    <w:rsid w:val="008A257C"/>
    <w:rsid w:val="008A3A99"/>
    <w:rsid w:val="008B22FC"/>
    <w:rsid w:val="008B39C9"/>
    <w:rsid w:val="008C48F6"/>
    <w:rsid w:val="008D60D8"/>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36B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683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02B"/>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A89"/>
    <w:rsid w:val="00FB5C12"/>
    <w:rsid w:val="00FC083A"/>
    <w:rsid w:val="00FC1058"/>
    <w:rsid w:val="00FC2BA4"/>
    <w:rsid w:val="00FC4794"/>
    <w:rsid w:val="00FC73DB"/>
    <w:rsid w:val="00FD01E7"/>
    <w:rsid w:val="00FD095A"/>
    <w:rsid w:val="00FD51DF"/>
    <w:rsid w:val="00FE33FB"/>
    <w:rsid w:val="00FE5ACC"/>
    <w:rsid w:val="00FE5B94"/>
    <w:rsid w:val="00FF363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C7B0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AF36B2"/>
    <w:rPr>
      <w:color w:val="0000FF" w:themeColor="hyperlink"/>
      <w:u w:val="single"/>
    </w:rPr>
  </w:style>
  <w:style w:type="character" w:styleId="UnresolvedMention">
    <w:name w:val="Unresolved Mention"/>
    <w:basedOn w:val="DefaultParagraphFont"/>
    <w:uiPriority w:val="99"/>
    <w:semiHidden/>
    <w:unhideWhenUsed/>
    <w:rsid w:val="00AF3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8197081">
      <w:bodyDiv w:val="1"/>
      <w:marLeft w:val="0"/>
      <w:marRight w:val="0"/>
      <w:marTop w:val="0"/>
      <w:marBottom w:val="0"/>
      <w:divBdr>
        <w:top w:val="none" w:sz="0" w:space="0" w:color="auto"/>
        <w:left w:val="none" w:sz="0" w:space="0" w:color="auto"/>
        <w:bottom w:val="none" w:sz="0" w:space="0" w:color="auto"/>
        <w:right w:val="none" w:sz="0" w:space="0" w:color="auto"/>
      </w:divBdr>
    </w:div>
    <w:div w:id="198365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qbcc.qld.gov.au/building-codes-australia-bca-classes-building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qbcc.qld.gov.au/building-codes-australia-bca-classes-buildings"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5607"/>
    <w:rsid w:val="00106BC6"/>
    <w:rsid w:val="001125F5"/>
    <w:rsid w:val="00122786"/>
    <w:rsid w:val="00152532"/>
    <w:rsid w:val="001E4222"/>
    <w:rsid w:val="001F2D33"/>
    <w:rsid w:val="00216485"/>
    <w:rsid w:val="00247826"/>
    <w:rsid w:val="0026412C"/>
    <w:rsid w:val="00296FCC"/>
    <w:rsid w:val="002A67A7"/>
    <w:rsid w:val="002D3BB5"/>
    <w:rsid w:val="00350E20"/>
    <w:rsid w:val="003D7AF8"/>
    <w:rsid w:val="00530616"/>
    <w:rsid w:val="005D3BC9"/>
    <w:rsid w:val="006206DC"/>
    <w:rsid w:val="00645E48"/>
    <w:rsid w:val="00654A91"/>
    <w:rsid w:val="006A5ED9"/>
    <w:rsid w:val="007406D6"/>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1032</TotalTime>
  <Pages>23</Pages>
  <Words>2705</Words>
  <Characters>15422</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Micheal Dawkins</cp:lastModifiedBy>
  <cp:revision>11</cp:revision>
  <cp:lastPrinted>2019-05-27T02:31:00Z</cp:lastPrinted>
  <dcterms:created xsi:type="dcterms:W3CDTF">2019-07-16T21:35:00Z</dcterms:created>
  <dcterms:modified xsi:type="dcterms:W3CDTF">2020-10-27T10:46:00Z</dcterms:modified>
  <cp:contentStatus>v1-2_02/10/2019</cp:contentStatus>
</cp:coreProperties>
</file>