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72CD" w14:textId="29200641" w:rsidR="00677444" w:rsidRPr="004932A4" w:rsidRDefault="00AE0CCC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72AE224E" w:rsidR="004C3241" w:rsidRDefault="00AE0CCC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36F38E6F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rFonts w:ascii="Arial" w:hAnsi="Arial" w:cs="Arial"/>
              <w:i/>
              <w:sz w:val="18"/>
              <w:szCs w:val="18"/>
            </w:rPr>
            <w:t>BSBSUS411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rFonts w:ascii="Arial" w:hAnsi="Arial" w:cs="Arial"/>
              <w:i/>
              <w:sz w:val="18"/>
              <w:szCs w:val="18"/>
            </w:rPr>
            <w:t>Implement and monitor environmentally sustainable work practices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proofErr w:type="gramStart"/>
      <w:r w:rsidR="005B7523" w:rsidRPr="00C15CA8">
        <w:rPr>
          <w:rFonts w:ascii="Arial" w:hAnsi="Arial" w:cs="Arial"/>
          <w:sz w:val="18"/>
          <w:szCs w:val="18"/>
        </w:rPr>
        <w:t>valid</w:t>
      </w:r>
      <w:proofErr w:type="gramEnd"/>
      <w:r w:rsidR="005B7523" w:rsidRPr="00C15CA8">
        <w:rPr>
          <w:rFonts w:ascii="Arial" w:hAnsi="Arial" w:cs="Arial"/>
          <w:sz w:val="18"/>
          <w:szCs w:val="18"/>
        </w:rPr>
        <w:t xml:space="preserve">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0E2421EE" w:rsidR="00DE303D" w:rsidRPr="00C15CA8" w:rsidRDefault="00DE303D" w:rsidP="00184EFE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They consent to any photo/video recording of their work that occurs during assessment.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50"/>
        <w:gridCol w:w="6546"/>
      </w:tblGrid>
      <w:tr w:rsidR="00750D30" w:rsidRPr="007956AF" w14:paraId="1B13DFB1" w14:textId="77777777" w:rsidTr="00C15CA8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B97F1E" w14:textId="77777777" w:rsidR="00750D30" w:rsidRPr="00C15CA8" w:rsidRDefault="00750D30" w:rsidP="00C15CA8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77777777" w:rsidR="00750D30" w:rsidRPr="00623EC2" w:rsidRDefault="00750D30" w:rsidP="00C15CA8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1524264235" w:edGrp="everyone"/>
            <w:permEnd w:id="1524264235"/>
          </w:p>
        </w:tc>
      </w:tr>
      <w:tr w:rsidR="00623EC2" w:rsidRPr="007956AF" w14:paraId="65CFCF6E" w14:textId="77777777" w:rsidTr="00C15CA8">
        <w:trPr>
          <w:trHeight w:val="567"/>
        </w:trPr>
        <w:tc>
          <w:tcPr>
            <w:tcW w:w="2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795CC5" w14:textId="77777777" w:rsidR="00623EC2" w:rsidRPr="00C15CA8" w:rsidRDefault="00623EC2" w:rsidP="00623EC2">
            <w:pPr>
              <w:ind w:right="39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223896742" w:edGrp="everyone"/>
        <w:tc>
          <w:tcPr>
            <w:tcW w:w="63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1EE8D8BF" w14:textId="1A9EA6C5" w:rsidR="00623EC2" w:rsidRPr="00C15CA8" w:rsidRDefault="00623EC2" w:rsidP="00623EC2">
            <w:pPr>
              <w:ind w:right="-32"/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832487325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3709B0C" wp14:editId="21F90024">
                      <wp:extent cx="4019550" cy="431800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019550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223896742"/>
          </w:p>
        </w:tc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6331274D" w:rsidR="00A4462D" w:rsidRPr="004C3241" w:rsidRDefault="001B0A78" w:rsidP="00942B7B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sym w:font="Wingdings" w:char="F0FE"/>
            </w:r>
            <w:r w:rsidR="00A4462D" w:rsidRPr="001B0A78">
              <w:rPr>
                <w:rFonts w:ascii="Arial" w:hAnsi="Arial" w:cs="Arial"/>
                <w:sz w:val="20"/>
              </w:rPr>
              <w:t xml:space="preserve"> </w:t>
            </w:r>
            <w:r w:rsidR="00A4462D" w:rsidRPr="001B0A78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1B0A78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623EC2" w:rsidRPr="004C3241" w14:paraId="7F3F0CED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623EC2" w:rsidRPr="00C15CA8" w:rsidRDefault="00623E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B7C41E" w14:textId="3383FDE6" w:rsidR="00623EC2" w:rsidRPr="00C15CA8" w:rsidRDefault="00623E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854307420"/>
                <w:placeholder>
                  <w:docPart w:val="FD1E00AFBD1E48FAB635F5E2FF82187D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57281479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57281479"/>
              </w:sdtContent>
            </w:sdt>
          </w:p>
        </w:tc>
        <w:permStart w:id="182082369" w:edGrp="everyone"/>
        <w:tc>
          <w:tcPr>
            <w:tcW w:w="2095" w:type="dxa"/>
            <w:tcBorders>
              <w:top w:val="single" w:sz="12" w:space="0" w:color="auto"/>
            </w:tcBorders>
            <w:vAlign w:val="center"/>
          </w:tcPr>
          <w:p w14:paraId="7AEB95E0" w14:textId="7F908C48" w:rsidR="00623EC2" w:rsidRPr="004C3241" w:rsidRDefault="00623EC2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82082369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879840191" w:edGrp="everyone"/>
        <w:tc>
          <w:tcPr>
            <w:tcW w:w="209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AE1B08E" w14:textId="0A0DD232" w:rsidR="00623EC2" w:rsidRPr="004C3241" w:rsidRDefault="00623EC2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79840191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23EC2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623EC2" w:rsidRPr="00C15CA8" w:rsidRDefault="00623E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598437A9" w:rsidR="00623EC2" w:rsidRPr="00C15CA8" w:rsidRDefault="00623EC2" w:rsidP="00623EC2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753362644"/>
                <w:placeholder>
                  <w:docPart w:val="7A05D94AEB4940DAA8E75BF79D439AD9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1158296887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1158296887"/>
              </w:sdtContent>
            </w:sdt>
          </w:p>
        </w:tc>
        <w:permStart w:id="1231304282" w:edGrp="everyone"/>
        <w:tc>
          <w:tcPr>
            <w:tcW w:w="2095" w:type="dxa"/>
            <w:vAlign w:val="center"/>
          </w:tcPr>
          <w:p w14:paraId="1708E32B" w14:textId="4804BE7C" w:rsidR="00623EC2" w:rsidRPr="004C3241" w:rsidRDefault="00623EC2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231304282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permStart w:id="2146594562" w:edGrp="everyone"/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29C31FA6" w:rsidR="00623EC2" w:rsidRPr="004C3241" w:rsidRDefault="00623EC2" w:rsidP="00623EC2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146594562"/>
            <w:r w:rsidRPr="004C3241">
              <w:rPr>
                <w:rFonts w:ascii="Arial" w:hAnsi="Arial" w:cs="Arial"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623EC2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6E30618E" w:rsidR="00623EC2" w:rsidRPr="00C15CA8" w:rsidRDefault="00623EC2" w:rsidP="00623EC2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C5DB13F0727545CCA75EC544FF59358C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BSBSUS411</w:t>
                </w:r>
              </w:sdtContent>
            </w:sdt>
          </w:p>
        </w:tc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6D71B57D" w:rsidR="00623EC2" w:rsidRPr="00C15CA8" w:rsidRDefault="00623EC2" w:rsidP="00623EC2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512114367"/>
                <w:placeholder>
                  <w:docPart w:val="E81B2EE837F54AB5B95B8FD80AC2A79E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permStart w:id="894859917" w:edGrp="everyone"/>
                <w:r w:rsidRPr="00786856">
                  <w:rPr>
                    <w:rStyle w:val="PlaceholderText"/>
                    <w:color w:val="808080" w:themeColor="background1" w:themeShade="80"/>
                  </w:rPr>
                  <w:t>Select Date.</w:t>
                </w:r>
                <w:permEnd w:id="894859917"/>
              </w:sdtContent>
            </w:sdt>
          </w:p>
        </w:tc>
        <w:permStart w:id="1442908505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2FCBC10C" w:rsidR="00623EC2" w:rsidRPr="004C3241" w:rsidRDefault="00623EC2" w:rsidP="00623EC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442908505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98042225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12B8D022" w:rsidR="00623EC2" w:rsidRPr="004C3241" w:rsidRDefault="00623EC2" w:rsidP="00623EC2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980422254"/>
            <w:r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7"/>
        <w:gridCol w:w="4499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91496F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282997252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31F60E55" w14:textId="56881BB2" w:rsidR="00416046" w:rsidRPr="00A80BC3" w:rsidRDefault="00FA460B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282997252"/>
            <w:r w:rsidR="00416046" w:rsidRPr="00A80BC3">
              <w:rPr>
                <w:rFonts w:ascii="Arial" w:hAnsi="Arial" w:cs="Arial"/>
                <w:sz w:val="20"/>
              </w:rPr>
              <w:t xml:space="preserve"> </w:t>
            </w:r>
            <w:r w:rsidR="00416046" w:rsidRPr="00A80BC3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1196312618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3BD86514" w:rsidR="00416046" w:rsidRPr="00A80BC3" w:rsidRDefault="00FA460B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2899459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196312618"/>
            <w:r w:rsidR="00416046" w:rsidRPr="00A80BC3">
              <w:rPr>
                <w:rFonts w:ascii="Arial" w:hAnsi="Arial" w:cs="Arial"/>
                <w:sz w:val="20"/>
              </w:rPr>
              <w:t xml:space="preserve"> </w:t>
            </w:r>
            <w:r w:rsidR="00416046" w:rsidRPr="00A80BC3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0"/>
        <w:gridCol w:w="5346"/>
      </w:tblGrid>
      <w:tr w:rsidR="00622B2F" w:rsidRPr="004C3241" w14:paraId="15080E66" w14:textId="77777777" w:rsidTr="00C26A87">
        <w:trPr>
          <w:trHeight w:val="397"/>
        </w:trPr>
        <w:tc>
          <w:tcPr>
            <w:tcW w:w="365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77777777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Name</w:t>
            </w:r>
          </w:p>
        </w:tc>
        <w:tc>
          <w:tcPr>
            <w:tcW w:w="533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4C3241" w:rsidRDefault="00622B2F" w:rsidP="00E0429C">
            <w:pPr>
              <w:jc w:val="left"/>
              <w:rPr>
                <w:rFonts w:ascii="Arial" w:hAnsi="Arial" w:cs="Arial"/>
                <w:sz w:val="20"/>
              </w:rPr>
            </w:pPr>
            <w:permStart w:id="908593813" w:edGrp="everyone"/>
            <w:permEnd w:id="908593813"/>
          </w:p>
        </w:tc>
      </w:tr>
      <w:tr w:rsidR="00FA460B" w:rsidRPr="004C3241" w14:paraId="28FD1891" w14:textId="77777777" w:rsidTr="00F22B42">
        <w:trPr>
          <w:trHeight w:val="567"/>
        </w:trPr>
        <w:tc>
          <w:tcPr>
            <w:tcW w:w="3657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7777777" w:rsidR="00FA460B" w:rsidRPr="00C15CA8" w:rsidRDefault="00FA460B" w:rsidP="00FA460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Assessor Signature</w:t>
            </w:r>
          </w:p>
        </w:tc>
        <w:permStart w:id="2049779957" w:edGrp="everyone"/>
        <w:permStart w:id="1107841067" w:edGrp="everyone"/>
        <w:tc>
          <w:tcPr>
            <w:tcW w:w="533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22F426" w14:textId="739FBAA5" w:rsidR="00FA460B" w:rsidRPr="004C3241" w:rsidRDefault="00FA460B" w:rsidP="00FA460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618907034"/>
                <w:showingPlcHdr/>
                <w:picture/>
              </w:sdtPr>
              <w:sdtContent>
                <w:r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  <w:drawing>
                    <wp:inline distT="0" distB="0" distL="0" distR="0" wp14:anchorId="51C84DCB" wp14:editId="0C5D3659">
                      <wp:extent cx="3248025" cy="431800"/>
                      <wp:effectExtent l="0" t="0" r="9525" b="6350"/>
                      <wp:docPr id="20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48025" cy="431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permEnd w:id="2049779957"/>
            <w:permEnd w:id="1107841067"/>
          </w:p>
        </w:tc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164F34FB" w:rsidR="00C76B5E" w:rsidRPr="004932A4" w:rsidRDefault="00AE0CCC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46807EE6" w:rsidR="00C76B5E" w:rsidRDefault="00AE0CCC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F6088CB" w14:textId="77777777" w:rsidTr="00750D30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77777777" w:rsidR="00750D30" w:rsidRPr="00750D30" w:rsidRDefault="00750D30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202073882" w:edGrp="everyone"/>
            <w:permEnd w:id="202073882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A80BC3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184EF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35E9408B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FT001 and Assessor Comments)</w:t>
            </w:r>
          </w:p>
          <w:p w14:paraId="0306E30C" w14:textId="56F32E39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BD5C7A" w:rsidRPr="00BA4D9F" w14:paraId="412A297E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CF2779" w14:textId="77777777" w:rsidR="00BD5C7A" w:rsidRPr="00750D30" w:rsidRDefault="00BD5C7A" w:rsidP="008227B1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BD5C7A" w:rsidRPr="00BA4D9F" w14:paraId="17785888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86AD21" w14:textId="77777777" w:rsidR="00BD5C7A" w:rsidRPr="00DE303D" w:rsidRDefault="00BD5C7A" w:rsidP="008227B1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0EAC831D" w14:textId="77777777" w:rsidR="00BD5C7A" w:rsidRPr="00DE303D" w:rsidRDefault="00BD5C7A" w:rsidP="00BD5C7A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B2EA4E3" w14:textId="77777777" w:rsidR="00BD5C7A" w:rsidRPr="00750D30" w:rsidRDefault="00BD5C7A" w:rsidP="00BD5C7A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BD5C7A" w:rsidRPr="00BA4D9F" w14:paraId="4F5D97BA" w14:textId="77777777" w:rsidTr="008227B1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7EE9187E" w14:textId="77777777" w:rsidR="00BD5C7A" w:rsidRPr="006614E5" w:rsidRDefault="00BD5C7A" w:rsidP="008227B1">
            <w:pPr>
              <w:rPr>
                <w:rFonts w:ascii="Arial" w:hAnsi="Arial" w:cs="Arial"/>
                <w:bCs/>
                <w:szCs w:val="24"/>
              </w:rPr>
            </w:pPr>
            <w:permStart w:id="1810983952" w:edGrp="everyone"/>
            <w:permEnd w:id="1810983952"/>
          </w:p>
        </w:tc>
      </w:tr>
      <w:bookmarkEnd w:id="1"/>
    </w:tbl>
    <w:p w14:paraId="29428BEC" w14:textId="77777777" w:rsidR="00C525BB" w:rsidRPr="00750D30" w:rsidRDefault="00C76B5E" w:rsidP="00C525BB">
      <w:pPr>
        <w:jc w:val="left"/>
        <w:rPr>
          <w:rFonts w:ascii="Arial" w:hAnsi="Arial"/>
          <w:bCs/>
          <w:sz w:val="6"/>
          <w:szCs w:val="6"/>
        </w:rPr>
      </w:pPr>
      <w:r w:rsidRPr="00750D30">
        <w:rPr>
          <w:rFonts w:ascii="Arial" w:hAnsi="Arial"/>
          <w:bCs/>
          <w:sz w:val="6"/>
          <w:szCs w:val="6"/>
        </w:rPr>
        <w:br w:type="page"/>
      </w:r>
    </w:p>
    <w:p w14:paraId="78FE9F58" w14:textId="7DCFC04C" w:rsidR="00C525BB" w:rsidRPr="00830749" w:rsidRDefault="00C525BB" w:rsidP="00C525BB">
      <w:pPr>
        <w:pStyle w:val="20TAQuestionNumber"/>
        <w:ind w:left="709" w:hanging="709"/>
      </w:pPr>
      <w:bookmarkStart w:id="2" w:name="_Ref95208236"/>
      <w:r>
        <w:lastRenderedPageBreak/>
        <w:t xml:space="preserve">You have been tasked with assessing your </w:t>
      </w:r>
      <w:r w:rsidR="001D09FD">
        <w:t>company’s</w:t>
      </w:r>
      <w:r w:rsidRPr="00C525BB">
        <w:t xml:space="preserve"> compliance against environmental legislation, </w:t>
      </w:r>
      <w:r w:rsidR="001D09FD" w:rsidRPr="00C525BB">
        <w:t>regulations,</w:t>
      </w:r>
      <w:r w:rsidRPr="00C525BB">
        <w:t xml:space="preserve"> and standards</w:t>
      </w:r>
      <w:r>
        <w:t xml:space="preserve">. </w:t>
      </w:r>
      <w:r w:rsidR="001D09FD">
        <w:br/>
      </w:r>
      <w:r>
        <w:t>Provide a</w:t>
      </w:r>
      <w:r w:rsidR="00D726DE">
        <w:t xml:space="preserve"> two (2) paragraph</w:t>
      </w:r>
      <w:r>
        <w:t xml:space="preserve"> description on how you will achieve this.</w:t>
      </w:r>
      <w:bookmarkEnd w:id="2"/>
    </w:p>
    <w:p w14:paraId="5B33DF2A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2E59A9D7" w14:textId="77777777" w:rsidTr="00BD5C7A">
        <w:trPr>
          <w:trHeight w:val="120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005332F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289859E" w14:textId="2CC9298E" w:rsidR="00C525BB" w:rsidRPr="001C4084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293277506" w:edGrp="everyone"/>
            <w:permEnd w:id="293277506"/>
          </w:p>
        </w:tc>
        <w:permStart w:id="161169134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0D7B579" w14:textId="22EACD90" w:rsidR="00C525BB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481444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1691341"/>
          </w:p>
        </w:tc>
      </w:tr>
    </w:tbl>
    <w:p w14:paraId="40D57080" w14:textId="5F788DF1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4F79EB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5A903E40" w14:textId="27CF9B84" w:rsidR="00C525BB" w:rsidRPr="00830749" w:rsidRDefault="001B573B" w:rsidP="00C525BB">
      <w:pPr>
        <w:pStyle w:val="20TAQuestionNumber"/>
        <w:ind w:left="709" w:hanging="709"/>
      </w:pPr>
      <w:bookmarkStart w:id="3" w:name="_Ref95208239"/>
      <w:r>
        <w:t xml:space="preserve">When assessing the </w:t>
      </w:r>
      <w:r w:rsidR="001D09FD">
        <w:t>company’s</w:t>
      </w:r>
      <w:r>
        <w:t xml:space="preserve"> compliance</w:t>
      </w:r>
      <w:r w:rsidR="003D45BF">
        <w:t xml:space="preserve"> with environmentally sustainable </w:t>
      </w:r>
      <w:r w:rsidR="00B80A0B">
        <w:t>requirements</w:t>
      </w:r>
      <w:r>
        <w:t xml:space="preserve">, </w:t>
      </w:r>
      <w:r w:rsidR="00666542">
        <w:t xml:space="preserve">briefly </w:t>
      </w:r>
      <w:r>
        <w:t>describe what you are looking for in each of the listed points.</w:t>
      </w:r>
      <w:bookmarkEnd w:id="3"/>
    </w:p>
    <w:p w14:paraId="6AB0F597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424"/>
        <w:gridCol w:w="5043"/>
        <w:gridCol w:w="609"/>
      </w:tblGrid>
      <w:tr w:rsidR="001B573B" w14:paraId="394A5F2B" w14:textId="77777777" w:rsidTr="00CF5A7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1CA819E" w14:textId="77777777" w:rsidR="00C525BB" w:rsidRDefault="00C525BB" w:rsidP="00CF5A7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DB431E" w14:textId="73AD38A7" w:rsidR="00C525BB" w:rsidRDefault="001B573B" w:rsidP="00CF5A7A">
            <w:pPr>
              <w:keepNext/>
              <w:ind w:left="993" w:hanging="993"/>
              <w:jc w:val="center"/>
            </w:pPr>
            <w:r>
              <w:t>Points</w:t>
            </w:r>
          </w:p>
        </w:tc>
        <w:tc>
          <w:tcPr>
            <w:tcW w:w="277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6AAC2FF" w14:textId="661A5C9B" w:rsidR="00C525BB" w:rsidRDefault="001B573B" w:rsidP="00CF5A7A">
            <w:pPr>
              <w:pStyle w:val="TableHeading"/>
              <w:framePr w:hSpace="0" w:wrap="auto" w:vAnchor="margin" w:hAnchor="text" w:yAlign="inline"/>
            </w:pPr>
            <w:r>
              <w:t>Looking for</w:t>
            </w:r>
          </w:p>
        </w:tc>
        <w:permStart w:id="1912360954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00077619" w14:textId="0DF5AC0B" w:rsidR="00C525BB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052822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12360954"/>
          </w:p>
        </w:tc>
      </w:tr>
      <w:tr w:rsidR="001B573B" w14:paraId="65365CD5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531D667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FE741" w14:textId="77777777" w:rsidR="001B573B" w:rsidRDefault="001B573B" w:rsidP="00CF5A7A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Data from organisation’s</w:t>
            </w:r>
          </w:p>
          <w:p w14:paraId="13FB1678" w14:textId="1B655DCE" w:rsidR="001B573B" w:rsidRPr="001B573B" w:rsidRDefault="001B573B" w:rsidP="00CF5A7A">
            <w:pPr>
              <w:pStyle w:val="23TATick"/>
              <w:framePr w:hSpace="0" w:wrap="auto" w:vAnchor="margin" w:hAnchor="text" w:yAlign="inline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systems and processes</w:t>
            </w:r>
          </w:p>
        </w:tc>
        <w:tc>
          <w:tcPr>
            <w:tcW w:w="277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99C68C" w14:textId="5DB1F238" w:rsidR="00C525BB" w:rsidRPr="00BD5C7A" w:rsidRDefault="00C525BB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500714111" w:edGrp="everyone"/>
            <w:permEnd w:id="5007141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62B13F" w14:textId="77777777" w:rsidR="00C525BB" w:rsidRDefault="00C525BB" w:rsidP="00CF5A7A">
            <w:pPr>
              <w:ind w:left="993" w:hanging="993"/>
            </w:pPr>
          </w:p>
        </w:tc>
      </w:tr>
      <w:tr w:rsidR="001B573B" w14:paraId="20482890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9431E4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AF03D" w14:textId="401855D6" w:rsidR="00C525BB" w:rsidRPr="001B573B" w:rsidRDefault="001B573B" w:rsidP="00CF5A7A">
            <w:pPr>
              <w:ind w:left="993" w:hanging="993"/>
              <w:jc w:val="center"/>
            </w:pPr>
            <w:r>
              <w:t>External data sources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EF2A1B" w14:textId="0EA62411" w:rsidR="00C525BB" w:rsidRPr="00BD5C7A" w:rsidRDefault="00C525BB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738074589" w:edGrp="everyone"/>
            <w:permEnd w:id="7380745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2F0E65" w14:textId="77777777" w:rsidR="00C525BB" w:rsidRDefault="00C525BB" w:rsidP="00CF5A7A">
            <w:pPr>
              <w:ind w:left="993" w:hanging="993"/>
            </w:pPr>
          </w:p>
        </w:tc>
      </w:tr>
      <w:tr w:rsidR="001B573B" w14:paraId="7391D367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48D70F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1D84" w14:textId="65C616CA" w:rsidR="00C525BB" w:rsidRPr="001B573B" w:rsidRDefault="001B573B" w:rsidP="00CF5A7A">
            <w:pPr>
              <w:ind w:left="993" w:hanging="993"/>
              <w:jc w:val="center"/>
            </w:pPr>
            <w:r>
              <w:t>Internal stakeholders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CBF3DF" w14:textId="16C24BDD" w:rsidR="00C525BB" w:rsidRPr="00BD5C7A" w:rsidRDefault="00C525BB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1605252368" w:edGrp="everyone"/>
            <w:permEnd w:id="16052523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C577E36" w14:textId="77777777" w:rsidR="00C525BB" w:rsidRDefault="00C525BB" w:rsidP="00CF5A7A">
            <w:pPr>
              <w:ind w:left="993" w:hanging="993"/>
            </w:pPr>
          </w:p>
        </w:tc>
      </w:tr>
      <w:tr w:rsidR="001B573B" w14:paraId="44D44471" w14:textId="77777777" w:rsidTr="00CF5A7A">
        <w:trPr>
          <w:trHeight w:val="2948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6804F0" w14:textId="77777777" w:rsidR="00C525BB" w:rsidRPr="00FE608E" w:rsidRDefault="00C525BB" w:rsidP="00CF5A7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34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24207" w14:textId="140CEA8D" w:rsidR="00C525BB" w:rsidRPr="001B573B" w:rsidRDefault="001B573B" w:rsidP="00CF5A7A">
            <w:pPr>
              <w:ind w:left="993" w:hanging="993"/>
              <w:jc w:val="center"/>
            </w:pPr>
            <w:r>
              <w:t>External stakeholders</w:t>
            </w:r>
          </w:p>
        </w:tc>
        <w:tc>
          <w:tcPr>
            <w:tcW w:w="277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FBF463" w14:textId="36E50CCA" w:rsidR="00C525BB" w:rsidRPr="00BD5C7A" w:rsidRDefault="00C525BB" w:rsidP="00BD5C7A">
            <w:pPr>
              <w:pStyle w:val="22TAHiddenWrittenResponse"/>
              <w:spacing w:line="276" w:lineRule="auto"/>
              <w:jc w:val="left"/>
              <w:rPr>
                <w:vanish w:val="0"/>
                <w:color w:val="auto"/>
              </w:rPr>
            </w:pPr>
            <w:permStart w:id="654534400" w:edGrp="everyone"/>
            <w:permEnd w:id="6545344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DB5EE4" w14:textId="77777777" w:rsidR="00C525BB" w:rsidRDefault="00C525BB" w:rsidP="00CF5A7A">
            <w:pPr>
              <w:ind w:left="993" w:hanging="993"/>
            </w:pPr>
          </w:p>
        </w:tc>
      </w:tr>
    </w:tbl>
    <w:p w14:paraId="05465B36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64D0FFB9" w14:textId="0DA502B0" w:rsidR="00C525BB" w:rsidRPr="00830749" w:rsidRDefault="00B80A0B" w:rsidP="00C525BB">
      <w:pPr>
        <w:pStyle w:val="20TAQuestionNumber"/>
        <w:ind w:left="709" w:hanging="709"/>
      </w:pPr>
      <w:bookmarkStart w:id="4" w:name="_Ref95209106"/>
      <w:r>
        <w:t xml:space="preserve">What information are you looking for </w:t>
      </w:r>
      <w:r w:rsidR="00F93DA4">
        <w:t xml:space="preserve">when assessing the </w:t>
      </w:r>
      <w:r w:rsidR="001D09FD">
        <w:t>company’s</w:t>
      </w:r>
      <w:r w:rsidR="00F93DA4">
        <w:t xml:space="preserve"> </w:t>
      </w:r>
      <w:r w:rsidRPr="00B80A0B">
        <w:t>environmental efficiency</w:t>
      </w:r>
      <w:r>
        <w:t>?</w:t>
      </w:r>
      <w:bookmarkEnd w:id="4"/>
    </w:p>
    <w:p w14:paraId="40EF3E7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303C7BD3" w14:textId="77777777" w:rsidTr="00BD5C7A">
        <w:trPr>
          <w:trHeight w:val="527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53B2D8C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A4F2C0D" w14:textId="2A945810" w:rsidR="00C525BB" w:rsidRPr="001C4084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55596524" w:edGrp="everyone"/>
            <w:permEnd w:id="55596524"/>
          </w:p>
        </w:tc>
        <w:permStart w:id="869687984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A59C08C" w14:textId="558808F4" w:rsidR="00C525BB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502354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9687984"/>
          </w:p>
        </w:tc>
      </w:tr>
    </w:tbl>
    <w:p w14:paraId="1B6713A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53EB260A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F1F2778" w14:textId="4B7C4458" w:rsidR="00C525BB" w:rsidRPr="00830749" w:rsidRDefault="00C45E38" w:rsidP="00C525BB">
      <w:pPr>
        <w:pStyle w:val="20TAQuestionNumber"/>
        <w:ind w:left="709" w:hanging="709"/>
      </w:pPr>
      <w:bookmarkStart w:id="5" w:name="_Ref95211558"/>
      <w:r>
        <w:t xml:space="preserve">What is the importance of </w:t>
      </w:r>
      <w:r w:rsidRPr="00C45E38">
        <w:t>engag</w:t>
      </w:r>
      <w:r>
        <w:t>ing</w:t>
      </w:r>
      <w:r w:rsidRPr="00C45E38">
        <w:t xml:space="preserve"> and consult</w:t>
      </w:r>
      <w:r>
        <w:t>ing</w:t>
      </w:r>
      <w:r w:rsidRPr="00C45E38">
        <w:t xml:space="preserve"> with </w:t>
      </w:r>
      <w:r>
        <w:t xml:space="preserve">both internal </w:t>
      </w:r>
      <w:r w:rsidR="004029C4">
        <w:t xml:space="preserve">(1) </w:t>
      </w:r>
      <w:r>
        <w:t>and external</w:t>
      </w:r>
      <w:r w:rsidR="004029C4">
        <w:t xml:space="preserve"> (2)</w:t>
      </w:r>
      <w:r w:rsidRPr="00C45E38">
        <w:t xml:space="preserve"> stakeholders to develop and implement sustainability </w:t>
      </w:r>
      <w:bookmarkEnd w:id="5"/>
      <w:r w:rsidR="001D09FD" w:rsidRPr="00C45E38">
        <w:t>improvements</w:t>
      </w:r>
      <w:r w:rsidR="001D09FD">
        <w:t>?</w:t>
      </w:r>
    </w:p>
    <w:p w14:paraId="693A1EA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020CBC2D" w14:textId="77777777" w:rsidTr="00BD5C7A">
        <w:trPr>
          <w:trHeight w:val="5443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4432F68" w14:textId="77777777" w:rsidR="00C525BB" w:rsidRDefault="00C525BB" w:rsidP="0091496F">
            <w:pPr>
              <w:pStyle w:val="AnswerHeading"/>
            </w:pPr>
            <w:r w:rsidRPr="001C4084">
              <w:t>Answer</w:t>
            </w:r>
          </w:p>
          <w:p w14:paraId="0BEBFF5D" w14:textId="77777777" w:rsidR="004029C4" w:rsidRDefault="004029C4" w:rsidP="004029C4">
            <w:pPr>
              <w:pStyle w:val="AnswerHeading"/>
              <w:jc w:val="right"/>
            </w:pPr>
            <w:r>
              <w:t>1.</w:t>
            </w:r>
          </w:p>
          <w:p w14:paraId="252DB1FC" w14:textId="77777777" w:rsidR="004029C4" w:rsidRDefault="004029C4" w:rsidP="004029C4">
            <w:pPr>
              <w:pStyle w:val="AnswerHeading"/>
              <w:jc w:val="right"/>
            </w:pPr>
          </w:p>
          <w:p w14:paraId="1EAAE47C" w14:textId="77777777" w:rsidR="004029C4" w:rsidRDefault="004029C4" w:rsidP="004029C4">
            <w:pPr>
              <w:pStyle w:val="AnswerHeading"/>
              <w:jc w:val="right"/>
            </w:pPr>
          </w:p>
          <w:p w14:paraId="7F1848F9" w14:textId="77777777" w:rsidR="004029C4" w:rsidRDefault="004029C4" w:rsidP="004029C4">
            <w:pPr>
              <w:pStyle w:val="AnswerHeading"/>
              <w:jc w:val="right"/>
            </w:pPr>
          </w:p>
          <w:p w14:paraId="3935DCEF" w14:textId="77777777" w:rsidR="004029C4" w:rsidRDefault="004029C4" w:rsidP="004029C4">
            <w:pPr>
              <w:pStyle w:val="AnswerHeading"/>
              <w:jc w:val="right"/>
            </w:pPr>
          </w:p>
          <w:p w14:paraId="70CB1497" w14:textId="77777777" w:rsidR="004029C4" w:rsidRDefault="004029C4" w:rsidP="004029C4">
            <w:pPr>
              <w:pStyle w:val="AnswerHeading"/>
              <w:jc w:val="right"/>
            </w:pPr>
          </w:p>
          <w:p w14:paraId="469BC71D" w14:textId="77777777" w:rsidR="004029C4" w:rsidRDefault="004029C4" w:rsidP="004029C4">
            <w:pPr>
              <w:pStyle w:val="AnswerHeading"/>
              <w:jc w:val="right"/>
            </w:pPr>
          </w:p>
          <w:p w14:paraId="3E49BE0B" w14:textId="77777777" w:rsidR="004029C4" w:rsidRPr="001D09FD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957C987" w14:textId="77777777" w:rsidR="004029C4" w:rsidRPr="004029C4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57BDE7CC" w14:textId="77777777" w:rsidR="004029C4" w:rsidRPr="004029C4" w:rsidRDefault="004029C4" w:rsidP="004029C4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75B5E006" w14:textId="3A0C46F4" w:rsidR="004029C4" w:rsidRPr="001C4084" w:rsidRDefault="004029C4" w:rsidP="004029C4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D6048B4" w14:textId="0FE3D8B0" w:rsidR="00C525BB" w:rsidRPr="001C4084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622235801" w:edGrp="everyone"/>
            <w:permEnd w:id="1622235801"/>
          </w:p>
        </w:tc>
        <w:permStart w:id="571095828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1D20B6A" w14:textId="1902277F" w:rsidR="00C525BB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620210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71095828"/>
          </w:p>
        </w:tc>
      </w:tr>
    </w:tbl>
    <w:p w14:paraId="3D9BB595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0B5147C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483AB179" w14:textId="349663D4" w:rsidR="00C525BB" w:rsidRPr="00C00DDD" w:rsidRDefault="00C00DDD" w:rsidP="00C00DDD">
      <w:pPr>
        <w:pStyle w:val="20TAQuestionNumber"/>
        <w:ind w:left="709" w:hanging="709"/>
      </w:pPr>
      <w:bookmarkStart w:id="6" w:name="_Ref95212848"/>
      <w:r w:rsidRPr="00C00DDD">
        <w:t xml:space="preserve">What efficiency targets </w:t>
      </w:r>
      <w:r>
        <w:t>can</w:t>
      </w:r>
      <w:r w:rsidRPr="00C00DDD">
        <w:t xml:space="preserve"> you set for energy consumption at your workplace</w:t>
      </w:r>
      <w:r w:rsidR="00DA6C2C">
        <w:t xml:space="preserve"> and what strategies can be put in place to support these</w:t>
      </w:r>
      <w:r w:rsidRPr="00C00DDD">
        <w:t>?</w:t>
      </w:r>
      <w:bookmarkEnd w:id="6"/>
    </w:p>
    <w:p w14:paraId="0EB73A30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753CC44A" w14:textId="77777777" w:rsidTr="00AE0CC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26400500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0CA85F" w14:textId="182121AE" w:rsidR="00C525BB" w:rsidRPr="001C4084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211196250" w:edGrp="everyone"/>
            <w:permEnd w:id="1211196250"/>
          </w:p>
        </w:tc>
        <w:permStart w:id="118065401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5DA3F00B" w14:textId="71EFF1BE" w:rsidR="00C525BB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915688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80654015"/>
          </w:p>
        </w:tc>
      </w:tr>
    </w:tbl>
    <w:p w14:paraId="37433E93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3AD09E9C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p w14:paraId="706188AF" w14:textId="35581F42" w:rsidR="00C525BB" w:rsidRPr="00DA6C2C" w:rsidRDefault="00DA6C2C" w:rsidP="001D09FD">
      <w:pPr>
        <w:pStyle w:val="20TAQuestionNumber"/>
        <w:ind w:left="709" w:hanging="709"/>
      </w:pPr>
      <w:bookmarkStart w:id="7" w:name="_Ref95213017"/>
      <w:r>
        <w:t>What</w:t>
      </w:r>
      <w:r w:rsidR="00C00DDD" w:rsidRPr="00DA6C2C">
        <w:t xml:space="preserve"> methods</w:t>
      </w:r>
      <w:r>
        <w:t xml:space="preserve"> can be applied</w:t>
      </w:r>
      <w:r w:rsidR="00C00DDD" w:rsidRPr="00DA6C2C">
        <w:t xml:space="preserve"> to monitor </w:t>
      </w:r>
      <w:r>
        <w:t xml:space="preserve">the </w:t>
      </w:r>
      <w:r w:rsidR="00C00DDD" w:rsidRPr="00DA6C2C">
        <w:t>outcomes</w:t>
      </w:r>
      <w:r>
        <w:t xml:space="preserve"> of efficiency targets set in </w:t>
      </w:r>
      <w:r>
        <w:fldChar w:fldCharType="begin"/>
      </w:r>
      <w:r>
        <w:instrText xml:space="preserve"> REF _Ref95212848 \r \h </w:instrText>
      </w:r>
      <w:r w:rsidR="001D09FD">
        <w:instrText xml:space="preserve"> \* MERGEFORMAT </w:instrText>
      </w:r>
      <w:r>
        <w:fldChar w:fldCharType="separate"/>
      </w:r>
      <w:r w:rsidR="00E17496">
        <w:t xml:space="preserve">Q5. </w:t>
      </w:r>
      <w:r>
        <w:fldChar w:fldCharType="end"/>
      </w:r>
      <w:r w:rsidR="00CA744D">
        <w:t>?</w:t>
      </w:r>
      <w:bookmarkEnd w:id="7"/>
    </w:p>
    <w:p w14:paraId="68C59363" w14:textId="77777777" w:rsidR="00C525BB" w:rsidRPr="00830749" w:rsidRDefault="00C525BB" w:rsidP="00C525B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C525BB" w:rsidRPr="00830749" w14:paraId="7CD4FC42" w14:textId="77777777" w:rsidTr="00AE0CCC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EB439DE" w14:textId="77777777" w:rsidR="00C525BB" w:rsidRPr="001C4084" w:rsidRDefault="00C525B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31CF1FB" w14:textId="59C2A588" w:rsidR="00C525BB" w:rsidRPr="001C4084" w:rsidRDefault="00C525B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855115770" w:edGrp="everyone"/>
            <w:permEnd w:id="855115770"/>
          </w:p>
        </w:tc>
        <w:permStart w:id="106509335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87C1F98" w14:textId="2B114F20" w:rsidR="00C525BB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190290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5093351"/>
          </w:p>
        </w:tc>
      </w:tr>
    </w:tbl>
    <w:p w14:paraId="11DE5B5A" w14:textId="77777777" w:rsidR="00C525BB" w:rsidRDefault="00C525BB" w:rsidP="00C525BB">
      <w:pPr>
        <w:rPr>
          <w:rFonts w:ascii="Arial" w:hAnsi="Arial" w:cs="Arial"/>
          <w:sz w:val="22"/>
          <w:szCs w:val="22"/>
        </w:rPr>
      </w:pPr>
    </w:p>
    <w:bookmarkEnd w:id="0"/>
    <w:p w14:paraId="7988F409" w14:textId="77777777" w:rsidR="007D4FED" w:rsidRDefault="007D4FED" w:rsidP="007D4FED">
      <w:pPr>
        <w:rPr>
          <w:rFonts w:ascii="Arial" w:hAnsi="Arial" w:cs="Arial"/>
          <w:sz w:val="22"/>
          <w:szCs w:val="22"/>
        </w:rPr>
      </w:pPr>
    </w:p>
    <w:p w14:paraId="22A49A65" w14:textId="77777777" w:rsidR="007D4FED" w:rsidRPr="00830749" w:rsidRDefault="007D4FED" w:rsidP="007D4FED">
      <w:pPr>
        <w:pStyle w:val="20TAQuestionNumber"/>
        <w:ind w:left="709" w:hanging="709"/>
      </w:pPr>
      <w:bookmarkStart w:id="8" w:name="_Ref95216946"/>
      <w:r>
        <w:t>Various tools are used to set performance targets when implementing sustainable work practices. Discuss tools you would use to create a baseline (1) and to determine a target benchmark (2).</w:t>
      </w:r>
      <w:bookmarkEnd w:id="8"/>
    </w:p>
    <w:p w14:paraId="1FC3ECA9" w14:textId="77777777" w:rsidR="007D4FED" w:rsidRPr="00830749" w:rsidRDefault="007D4FED" w:rsidP="007D4FE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D4FED" w:rsidRPr="00830749" w14:paraId="138DBB82" w14:textId="77777777" w:rsidTr="00AE0CCC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2012278" w14:textId="77777777" w:rsidR="007D4FED" w:rsidRDefault="007D4FED" w:rsidP="0091496F">
            <w:pPr>
              <w:pStyle w:val="AnswerHeading"/>
            </w:pPr>
            <w:r w:rsidRPr="001C4084">
              <w:t>Answer</w:t>
            </w:r>
          </w:p>
          <w:p w14:paraId="6DD60966" w14:textId="77777777" w:rsidR="00847DF4" w:rsidRDefault="00847DF4" w:rsidP="00847DF4">
            <w:pPr>
              <w:pStyle w:val="AnswerHeading"/>
              <w:jc w:val="right"/>
            </w:pPr>
            <w:r>
              <w:t>1.</w:t>
            </w:r>
          </w:p>
          <w:p w14:paraId="351A079A" w14:textId="77777777" w:rsidR="00847DF4" w:rsidRDefault="00847DF4" w:rsidP="00847DF4">
            <w:pPr>
              <w:pStyle w:val="AnswerHeading"/>
              <w:jc w:val="right"/>
            </w:pPr>
          </w:p>
          <w:p w14:paraId="775FE159" w14:textId="77777777" w:rsidR="00847DF4" w:rsidRDefault="00847DF4" w:rsidP="00847DF4">
            <w:pPr>
              <w:pStyle w:val="AnswerHeading"/>
              <w:jc w:val="right"/>
            </w:pPr>
          </w:p>
          <w:p w14:paraId="366A693D" w14:textId="77777777" w:rsidR="00847DF4" w:rsidRDefault="00847DF4" w:rsidP="00847DF4">
            <w:pPr>
              <w:pStyle w:val="AnswerHeading"/>
              <w:jc w:val="right"/>
            </w:pPr>
          </w:p>
          <w:p w14:paraId="652BD693" w14:textId="77777777" w:rsidR="00847DF4" w:rsidRPr="00AE0CCC" w:rsidRDefault="00847DF4" w:rsidP="00847DF4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6E417DFA" w14:textId="77777777" w:rsidR="00847DF4" w:rsidRPr="005C771D" w:rsidRDefault="00847DF4" w:rsidP="00847DF4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3A5ACC50" w14:textId="1A2ED3AB" w:rsidR="00847DF4" w:rsidRPr="001C4084" w:rsidRDefault="005C771D" w:rsidP="00847DF4">
            <w:pPr>
              <w:pStyle w:val="AnswerHeading"/>
              <w:jc w:val="right"/>
            </w:pPr>
            <w:r>
              <w:t>2.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85CE663" w14:textId="0752E824" w:rsidR="007D4FED" w:rsidRPr="001C4084" w:rsidRDefault="007D4FED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560946615" w:edGrp="everyone"/>
            <w:permEnd w:id="1560946615"/>
          </w:p>
        </w:tc>
        <w:permStart w:id="928858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EFF4F30" w14:textId="10575B3C" w:rsidR="007D4FED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958830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2885807"/>
          </w:p>
        </w:tc>
      </w:tr>
    </w:tbl>
    <w:p w14:paraId="3F5F2040" w14:textId="77777777" w:rsidR="007D4FED" w:rsidRDefault="007D4FED" w:rsidP="007D4FED">
      <w:pPr>
        <w:rPr>
          <w:rFonts w:ascii="Arial" w:hAnsi="Arial" w:cs="Arial"/>
          <w:sz w:val="22"/>
          <w:szCs w:val="22"/>
        </w:rPr>
      </w:pPr>
    </w:p>
    <w:p w14:paraId="0BE9E18B" w14:textId="79E5B2C3" w:rsidR="0028550B" w:rsidRPr="00830749" w:rsidRDefault="0028550B" w:rsidP="0028550B">
      <w:pPr>
        <w:pStyle w:val="20TAQuestionNumber"/>
        <w:ind w:left="709" w:hanging="709"/>
      </w:pPr>
      <w:bookmarkStart w:id="9" w:name="_Ref95216885"/>
      <w:r>
        <w:t>Why should an action plan be S.M.A.R.</w:t>
      </w:r>
      <w:bookmarkEnd w:id="9"/>
      <w:r w:rsidR="001D09FD">
        <w:t>T?</w:t>
      </w:r>
    </w:p>
    <w:p w14:paraId="267E5B61" w14:textId="77777777" w:rsidR="0028550B" w:rsidRPr="00830749" w:rsidRDefault="0028550B" w:rsidP="0028550B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8550B" w:rsidRPr="00830749" w14:paraId="0CA65851" w14:textId="77777777" w:rsidTr="00AE0CCC">
        <w:trPr>
          <w:trHeight w:val="345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8844F76" w14:textId="77777777" w:rsidR="0028550B" w:rsidRPr="001C4084" w:rsidRDefault="0028550B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6E936AF" w14:textId="54A726B1" w:rsidR="0028550B" w:rsidRPr="001C4084" w:rsidRDefault="0028550B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249268726" w:edGrp="everyone"/>
            <w:permEnd w:id="1249268726"/>
          </w:p>
        </w:tc>
        <w:permStart w:id="89780275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BE3C918" w14:textId="22FC03ED" w:rsidR="0028550B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346882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97802751"/>
          </w:p>
        </w:tc>
      </w:tr>
    </w:tbl>
    <w:p w14:paraId="6496D08C" w14:textId="77777777" w:rsidR="0028550B" w:rsidRDefault="0028550B" w:rsidP="0028550B">
      <w:pPr>
        <w:rPr>
          <w:rFonts w:ascii="Arial" w:hAnsi="Arial" w:cs="Arial"/>
          <w:sz w:val="22"/>
          <w:szCs w:val="22"/>
        </w:rPr>
      </w:pPr>
    </w:p>
    <w:p w14:paraId="3F63FDEA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A10DD0F" w14:textId="5AC78732" w:rsidR="003A3EA7" w:rsidRPr="00DA6C2C" w:rsidRDefault="003A3EA7" w:rsidP="003A3EA7">
      <w:pPr>
        <w:pStyle w:val="20TAQuestionNumber"/>
      </w:pPr>
      <w:bookmarkStart w:id="10" w:name="_Ref95220044"/>
      <w:r>
        <w:t>What</w:t>
      </w:r>
      <w:r w:rsidRPr="00DA6C2C">
        <w:t xml:space="preserve"> </w:t>
      </w:r>
      <w:r>
        <w:t>is the purpose of ISO 26000:2010?</w:t>
      </w:r>
      <w:bookmarkEnd w:id="10"/>
    </w:p>
    <w:p w14:paraId="73FD8D98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0BB6507D" w14:textId="77777777" w:rsidTr="00AE0CCC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12DF7E1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B8B4FBA" w14:textId="67620DB0" w:rsidR="003A3EA7" w:rsidRPr="001C4084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38024408" w:edGrp="everyone"/>
            <w:permEnd w:id="38024408"/>
          </w:p>
        </w:tc>
        <w:permStart w:id="1804892207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A7E5601" w14:textId="4FBBE2C2" w:rsidR="003A3EA7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80222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04892207"/>
          </w:p>
        </w:tc>
      </w:tr>
    </w:tbl>
    <w:p w14:paraId="6C3A8301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6FCF79DC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582D60D" w14:textId="2725BEEA" w:rsidR="003A3EA7" w:rsidRPr="00DA6C2C" w:rsidRDefault="003A3EA7" w:rsidP="00F13E3F">
      <w:pPr>
        <w:pStyle w:val="20TAQuestionNumber"/>
        <w:ind w:left="709" w:hanging="709"/>
      </w:pPr>
      <w:bookmarkStart w:id="11" w:name="_Ref95220047"/>
      <w:r>
        <w:t>What</w:t>
      </w:r>
      <w:r w:rsidRPr="00DA6C2C">
        <w:t xml:space="preserve"> </w:t>
      </w:r>
      <w:r>
        <w:t>impact does corporate social sustainability have on Australian businesses?</w:t>
      </w:r>
      <w:bookmarkEnd w:id="11"/>
    </w:p>
    <w:p w14:paraId="075A5E35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550D53D0" w14:textId="77777777" w:rsidTr="00AE0CCC">
        <w:trPr>
          <w:trHeight w:val="374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0DCD48C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D2C8AA" w14:textId="5247A3D7" w:rsidR="003A3EA7" w:rsidRPr="001C4084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25442444" w:edGrp="everyone"/>
            <w:permEnd w:id="25442444"/>
          </w:p>
        </w:tc>
        <w:permStart w:id="144411573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0B68F861" w14:textId="5DD283A2" w:rsidR="003A3EA7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86147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44115739"/>
          </w:p>
        </w:tc>
      </w:tr>
    </w:tbl>
    <w:p w14:paraId="7B5543B3" w14:textId="63B660C5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7B98AB6" w14:textId="06700432" w:rsidR="003A3EA7" w:rsidRPr="00DA6C2C" w:rsidRDefault="003A3EA7" w:rsidP="00004EF6">
      <w:pPr>
        <w:pStyle w:val="20TAQuestionNumber"/>
        <w:ind w:left="709" w:hanging="709"/>
      </w:pPr>
      <w:bookmarkStart w:id="12" w:name="_Ref95220996"/>
      <w:r>
        <w:t>Wh</w:t>
      </w:r>
      <w:r w:rsidR="00004EF6">
        <w:t xml:space="preserve">y should you </w:t>
      </w:r>
      <w:r w:rsidR="00004EF6" w:rsidRPr="00004EF6">
        <w:t>integrate efficiency targets with other operational activities</w:t>
      </w:r>
      <w:r w:rsidR="00004EF6">
        <w:t>?</w:t>
      </w:r>
      <w:bookmarkEnd w:id="12"/>
    </w:p>
    <w:p w14:paraId="740B1599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1EC9840E" w14:textId="77777777" w:rsidTr="00AE0CCC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848723C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E53581D" w14:textId="26413419" w:rsidR="003A3EA7" w:rsidRPr="001C4084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964830748" w:edGrp="everyone"/>
            <w:permEnd w:id="964830748"/>
          </w:p>
        </w:tc>
        <w:permStart w:id="45338169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1E683517" w14:textId="7749A82B" w:rsidR="003A3EA7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86541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53381691"/>
          </w:p>
        </w:tc>
      </w:tr>
    </w:tbl>
    <w:p w14:paraId="33DBD89D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03A1F24D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6D93409" w14:textId="16DE1ACB" w:rsidR="003A3EA7" w:rsidRPr="001E7749" w:rsidRDefault="00004EF6" w:rsidP="001E7749">
      <w:pPr>
        <w:pStyle w:val="20TAQuestionNumber"/>
        <w:ind w:left="709" w:hanging="709"/>
      </w:pPr>
      <w:bookmarkStart w:id="13" w:name="_Ref95221013"/>
      <w:r w:rsidRPr="001E7749">
        <w:t xml:space="preserve">Describe </w:t>
      </w:r>
      <w:r w:rsidR="001E7749" w:rsidRPr="001E7749">
        <w:t>continuous improvement strategies that you could use to contribute to improved resource efficiency in work areas.</w:t>
      </w:r>
      <w:bookmarkEnd w:id="13"/>
      <w:r w:rsidR="003A3EA7" w:rsidRPr="001E7749">
        <w:t xml:space="preserve"> </w:t>
      </w:r>
    </w:p>
    <w:p w14:paraId="05AE22BA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6A3C7728" w14:textId="77777777" w:rsidTr="00AE0CCC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476EAF4" w14:textId="77777777" w:rsidR="003A3EA7" w:rsidRPr="001C4084" w:rsidRDefault="003A3EA7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203AA7" w14:textId="755107C4" w:rsidR="003A3EA7" w:rsidRPr="001C4084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997892597" w:edGrp="everyone"/>
            <w:permEnd w:id="1997892597"/>
          </w:p>
        </w:tc>
        <w:permStart w:id="80074939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C76F25C" w14:textId="319F28E8" w:rsidR="003A3EA7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36236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0749390"/>
          </w:p>
        </w:tc>
      </w:tr>
    </w:tbl>
    <w:p w14:paraId="2CB41B2A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6EACF01F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B84C3B4" w14:textId="2EA1159B" w:rsidR="003A3EA7" w:rsidRPr="00DA6C2C" w:rsidRDefault="003A3EA7" w:rsidP="00665A6D">
      <w:pPr>
        <w:pStyle w:val="20TAQuestionNumber"/>
        <w:ind w:left="709" w:hanging="709"/>
      </w:pPr>
      <w:bookmarkStart w:id="14" w:name="_Ref95222501"/>
      <w:r>
        <w:t>What</w:t>
      </w:r>
      <w:r w:rsidRPr="00DA6C2C">
        <w:t xml:space="preserve"> </w:t>
      </w:r>
      <w:r w:rsidR="00665A6D">
        <w:t xml:space="preserve">different methods can be applied to regular data collection and tracking of indicators to assess actual progress against intended targets? Provide three </w:t>
      </w:r>
      <w:r w:rsidR="00A52A80">
        <w:t xml:space="preserve">examples </w:t>
      </w:r>
      <w:r w:rsidR="00665A6D">
        <w:t>(3)</w:t>
      </w:r>
      <w:bookmarkEnd w:id="14"/>
      <w:r w:rsidR="00A52A80">
        <w:t>.</w:t>
      </w:r>
    </w:p>
    <w:p w14:paraId="2F54C6B4" w14:textId="77777777" w:rsidR="003A3EA7" w:rsidRPr="00830749" w:rsidRDefault="003A3EA7" w:rsidP="003A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3EA7" w:rsidRPr="00830749" w14:paraId="1BDD064A" w14:textId="77777777" w:rsidTr="00AE0CCC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4757507B" w14:textId="77777777" w:rsidR="003A3EA7" w:rsidRDefault="003A3EA7" w:rsidP="0091496F">
            <w:pPr>
              <w:pStyle w:val="AnswerHeading"/>
            </w:pPr>
            <w:r w:rsidRPr="001C4084">
              <w:t>Answer</w:t>
            </w:r>
          </w:p>
          <w:p w14:paraId="0938D801" w14:textId="77777777" w:rsidR="00665A6D" w:rsidRDefault="00665A6D" w:rsidP="00665A6D">
            <w:pPr>
              <w:pStyle w:val="AnswerHeading"/>
              <w:jc w:val="right"/>
            </w:pPr>
            <w:r>
              <w:t>1.</w:t>
            </w:r>
          </w:p>
          <w:p w14:paraId="401AE7B5" w14:textId="77777777" w:rsidR="00665A6D" w:rsidRDefault="00665A6D" w:rsidP="00665A6D">
            <w:pPr>
              <w:pStyle w:val="AnswerHeading"/>
              <w:jc w:val="right"/>
            </w:pPr>
          </w:p>
          <w:p w14:paraId="128DB1A0" w14:textId="77777777" w:rsidR="00665A6D" w:rsidRDefault="00665A6D" w:rsidP="00665A6D">
            <w:pPr>
              <w:pStyle w:val="AnswerHeading"/>
              <w:jc w:val="right"/>
            </w:pPr>
          </w:p>
          <w:p w14:paraId="700A3E32" w14:textId="575AF823" w:rsidR="00665A6D" w:rsidRPr="00AE0CCC" w:rsidRDefault="00665A6D" w:rsidP="00665A6D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7EE28FC" w14:textId="459723DE" w:rsidR="00665A6D" w:rsidRDefault="00665A6D" w:rsidP="00665A6D">
            <w:pPr>
              <w:pStyle w:val="AnswerHeading"/>
              <w:jc w:val="right"/>
            </w:pPr>
          </w:p>
          <w:p w14:paraId="5247C740" w14:textId="77777777" w:rsidR="00665A6D" w:rsidRPr="00665A6D" w:rsidRDefault="00665A6D" w:rsidP="00665A6D">
            <w:pPr>
              <w:pStyle w:val="AnswerHeading"/>
              <w:jc w:val="right"/>
              <w:rPr>
                <w:sz w:val="18"/>
                <w:szCs w:val="18"/>
              </w:rPr>
            </w:pPr>
          </w:p>
          <w:p w14:paraId="4CAEBC27" w14:textId="77777777" w:rsidR="00665A6D" w:rsidRDefault="00665A6D" w:rsidP="00665A6D">
            <w:pPr>
              <w:pStyle w:val="AnswerHeading"/>
              <w:jc w:val="right"/>
            </w:pPr>
            <w:r>
              <w:t>2.</w:t>
            </w:r>
          </w:p>
          <w:p w14:paraId="7D05E8E0" w14:textId="77777777" w:rsidR="00665A6D" w:rsidRDefault="00665A6D" w:rsidP="00665A6D">
            <w:pPr>
              <w:pStyle w:val="AnswerHeading"/>
              <w:jc w:val="right"/>
            </w:pPr>
          </w:p>
          <w:p w14:paraId="21C77744" w14:textId="77777777" w:rsidR="00665A6D" w:rsidRDefault="00665A6D" w:rsidP="00665A6D">
            <w:pPr>
              <w:pStyle w:val="AnswerHeading"/>
              <w:jc w:val="right"/>
            </w:pPr>
          </w:p>
          <w:p w14:paraId="53C4F1C2" w14:textId="6C6FF773" w:rsidR="00665A6D" w:rsidRDefault="00665A6D" w:rsidP="00665A6D">
            <w:pPr>
              <w:pStyle w:val="AnswerHeading"/>
              <w:jc w:val="right"/>
            </w:pPr>
          </w:p>
          <w:p w14:paraId="1E74E500" w14:textId="2EADB273" w:rsidR="00665A6D" w:rsidRPr="00AE0CCC" w:rsidRDefault="00665A6D" w:rsidP="00665A6D">
            <w:pPr>
              <w:pStyle w:val="AnswerHeading"/>
              <w:jc w:val="right"/>
              <w:rPr>
                <w:sz w:val="20"/>
                <w:szCs w:val="20"/>
              </w:rPr>
            </w:pPr>
          </w:p>
          <w:p w14:paraId="58A3B3B4" w14:textId="77777777" w:rsidR="00665A6D" w:rsidRPr="00665A6D" w:rsidRDefault="00665A6D" w:rsidP="00665A6D">
            <w:pPr>
              <w:pStyle w:val="AnswerHeading"/>
              <w:jc w:val="right"/>
              <w:rPr>
                <w:sz w:val="16"/>
                <w:szCs w:val="16"/>
              </w:rPr>
            </w:pPr>
          </w:p>
          <w:p w14:paraId="6257BA09" w14:textId="5E813AA8" w:rsidR="00665A6D" w:rsidRPr="001C4084" w:rsidRDefault="00665A6D" w:rsidP="00665A6D">
            <w:pPr>
              <w:pStyle w:val="AnswerHeading"/>
              <w:jc w:val="right"/>
            </w:pPr>
            <w:r>
              <w:t>3.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A88D285" w14:textId="0E5D99BF" w:rsidR="003A3EA7" w:rsidRPr="001C4084" w:rsidRDefault="003A3EA7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823628039" w:edGrp="everyone"/>
            <w:permEnd w:id="1823628039"/>
          </w:p>
        </w:tc>
        <w:permStart w:id="1027363736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E011DB2" w14:textId="562C8860" w:rsidR="003A3EA7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903725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7363736"/>
          </w:p>
        </w:tc>
      </w:tr>
    </w:tbl>
    <w:p w14:paraId="09470972" w14:textId="77777777" w:rsidR="003A3EA7" w:rsidRDefault="003A3EA7" w:rsidP="003A3EA7">
      <w:pPr>
        <w:rPr>
          <w:rFonts w:ascii="Arial" w:hAnsi="Arial" w:cs="Arial"/>
          <w:sz w:val="22"/>
          <w:szCs w:val="22"/>
        </w:rPr>
      </w:pPr>
    </w:p>
    <w:p w14:paraId="7E49E992" w14:textId="77597B00" w:rsidR="0023531A" w:rsidRPr="00DA6C2C" w:rsidRDefault="0085271E" w:rsidP="0023531A">
      <w:pPr>
        <w:pStyle w:val="20TAQuestionNumber"/>
        <w:ind w:left="709" w:hanging="709"/>
      </w:pPr>
      <w:bookmarkStart w:id="15" w:name="_Ref95223143"/>
      <w:r>
        <w:t xml:space="preserve">How would you communicate </w:t>
      </w:r>
      <w:r w:rsidRPr="0085271E">
        <w:t xml:space="preserve">efficiency targets </w:t>
      </w:r>
      <w:r>
        <w:t>and outcomes of monitoring to key personnel?</w:t>
      </w:r>
      <w:bookmarkEnd w:id="15"/>
      <w:r w:rsidR="0023531A">
        <w:t xml:space="preserve"> </w:t>
      </w:r>
    </w:p>
    <w:p w14:paraId="74927827" w14:textId="77777777" w:rsidR="0023531A" w:rsidRPr="00830749" w:rsidRDefault="0023531A" w:rsidP="0023531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3531A" w:rsidRPr="00830749" w14:paraId="7B1BC212" w14:textId="77777777" w:rsidTr="00AE0CCC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0360222B" w14:textId="21447E67" w:rsidR="0023531A" w:rsidRPr="001C4084" w:rsidRDefault="0023531A" w:rsidP="008D052D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0B71B0" w14:textId="2235FA87" w:rsidR="0023531A" w:rsidRPr="001C4084" w:rsidRDefault="0023531A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249719220" w:edGrp="everyone"/>
            <w:permEnd w:id="1249719220"/>
          </w:p>
        </w:tc>
        <w:permStart w:id="96884329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44152AE7" w14:textId="01E57DD0" w:rsidR="0023531A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3300257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68843291"/>
          </w:p>
        </w:tc>
      </w:tr>
    </w:tbl>
    <w:p w14:paraId="72F12ACA" w14:textId="77777777" w:rsidR="0023531A" w:rsidRDefault="0023531A" w:rsidP="0023531A">
      <w:pPr>
        <w:rPr>
          <w:rFonts w:ascii="Arial" w:hAnsi="Arial" w:cs="Arial"/>
          <w:sz w:val="22"/>
          <w:szCs w:val="22"/>
        </w:rPr>
      </w:pPr>
    </w:p>
    <w:p w14:paraId="6F865C90" w14:textId="77777777" w:rsidR="000F4CBF" w:rsidRDefault="000F4CBF" w:rsidP="000F4CBF">
      <w:pPr>
        <w:rPr>
          <w:rFonts w:ascii="Arial" w:hAnsi="Arial" w:cs="Arial"/>
          <w:sz w:val="22"/>
          <w:szCs w:val="22"/>
        </w:rPr>
      </w:pPr>
    </w:p>
    <w:p w14:paraId="1099E492" w14:textId="47EFFE93" w:rsidR="000F4CBF" w:rsidRPr="001E7749" w:rsidRDefault="000F4CBF" w:rsidP="000F4CBF">
      <w:pPr>
        <w:pStyle w:val="20TAQuestionNumber"/>
        <w:ind w:left="709" w:hanging="709"/>
      </w:pPr>
      <w:bookmarkStart w:id="16" w:name="_Ref95224893"/>
      <w:r w:rsidRPr="001E7749">
        <w:t xml:space="preserve">Describe </w:t>
      </w:r>
      <w:r>
        <w:t>the purpose of gaining approval for the implementation of changes to procedures and processes</w:t>
      </w:r>
      <w:r w:rsidRPr="001E7749">
        <w:t>.</w:t>
      </w:r>
      <w:bookmarkEnd w:id="16"/>
      <w:r w:rsidRPr="001E7749">
        <w:t xml:space="preserve"> </w:t>
      </w:r>
    </w:p>
    <w:p w14:paraId="7AE26A03" w14:textId="77777777" w:rsidR="000F4CBF" w:rsidRPr="00830749" w:rsidRDefault="000F4CBF" w:rsidP="000F4CB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F4CBF" w:rsidRPr="00830749" w14:paraId="1ED665A1" w14:textId="77777777" w:rsidTr="008D052D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5B09DF0A" w14:textId="77777777" w:rsidR="000F4CBF" w:rsidRPr="001C4084" w:rsidRDefault="000F4CBF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4BE567B" w14:textId="402DCE4C" w:rsidR="000F4CBF" w:rsidRPr="001C4084" w:rsidRDefault="000F4CBF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368002739" w:edGrp="everyone"/>
            <w:permEnd w:id="368002739"/>
          </w:p>
        </w:tc>
        <w:permStart w:id="1119373841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50869FA" w14:textId="59465133" w:rsidR="000F4CBF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29901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19373841"/>
          </w:p>
        </w:tc>
      </w:tr>
    </w:tbl>
    <w:p w14:paraId="220581BF" w14:textId="77777777" w:rsidR="000F4CBF" w:rsidRDefault="000F4CBF" w:rsidP="000F4CBF">
      <w:pPr>
        <w:rPr>
          <w:rFonts w:ascii="Arial" w:hAnsi="Arial" w:cs="Arial"/>
          <w:sz w:val="22"/>
          <w:szCs w:val="22"/>
        </w:rPr>
      </w:pPr>
    </w:p>
    <w:p w14:paraId="25D40BE5" w14:textId="77777777" w:rsidR="003B7DC3" w:rsidRDefault="003B7DC3" w:rsidP="003B7DC3">
      <w:pPr>
        <w:rPr>
          <w:rFonts w:ascii="Arial" w:hAnsi="Arial" w:cs="Arial"/>
          <w:sz w:val="22"/>
          <w:szCs w:val="22"/>
        </w:rPr>
      </w:pPr>
    </w:p>
    <w:p w14:paraId="52D910A1" w14:textId="3AE403B4" w:rsidR="003B7DC3" w:rsidRPr="001E7749" w:rsidRDefault="00B749D2" w:rsidP="003B7DC3">
      <w:pPr>
        <w:pStyle w:val="20TAQuestionNumber"/>
        <w:ind w:left="709" w:hanging="709"/>
      </w:pPr>
      <w:bookmarkStart w:id="17" w:name="_Ref95226099"/>
      <w:r>
        <w:t xml:space="preserve">Why is it important to gather </w:t>
      </w:r>
      <w:r w:rsidRPr="00B749D2">
        <w:t>feedback from stakeholders on implementation</w:t>
      </w:r>
      <w:r>
        <w:t xml:space="preserve"> of changes</w:t>
      </w:r>
      <w:r w:rsidR="003B7DC3" w:rsidRPr="001E7749">
        <w:t xml:space="preserve"> </w:t>
      </w:r>
      <w:r>
        <w:t>and during monitoring of performance of sustainability changes</w:t>
      </w:r>
      <w:r w:rsidR="004670CD">
        <w:t xml:space="preserve"> </w:t>
      </w:r>
      <w:r>
        <w:t>made?</w:t>
      </w:r>
      <w:bookmarkEnd w:id="17"/>
    </w:p>
    <w:p w14:paraId="6C5FD26B" w14:textId="77777777" w:rsidR="003B7DC3" w:rsidRPr="00830749" w:rsidRDefault="003B7DC3" w:rsidP="003B7DC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B7DC3" w:rsidRPr="00830749" w14:paraId="21D7F8E9" w14:textId="77777777" w:rsidTr="008D052D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33183C39" w14:textId="77777777" w:rsidR="003B7DC3" w:rsidRPr="001C4084" w:rsidRDefault="003B7DC3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3CB192B" w14:textId="08A46389" w:rsidR="003B7DC3" w:rsidRPr="001C4084" w:rsidRDefault="003B7DC3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561974409" w:edGrp="everyone"/>
            <w:permEnd w:id="561974409"/>
          </w:p>
        </w:tc>
        <w:permStart w:id="1893036312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619164E1" w14:textId="794E753E" w:rsidR="003B7DC3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45664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93036312"/>
          </w:p>
        </w:tc>
      </w:tr>
    </w:tbl>
    <w:p w14:paraId="71868A18" w14:textId="1696C6BC" w:rsidR="00734682" w:rsidRDefault="00734682" w:rsidP="00734682">
      <w:pPr>
        <w:rPr>
          <w:rFonts w:ascii="Arial" w:hAnsi="Arial" w:cs="Arial"/>
          <w:sz w:val="22"/>
          <w:szCs w:val="22"/>
        </w:rPr>
      </w:pPr>
    </w:p>
    <w:p w14:paraId="3152D09F" w14:textId="77777777" w:rsidR="00C22E7D" w:rsidRDefault="00C22E7D" w:rsidP="00734682">
      <w:pPr>
        <w:rPr>
          <w:rFonts w:ascii="Arial" w:hAnsi="Arial" w:cs="Arial"/>
          <w:sz w:val="22"/>
          <w:szCs w:val="22"/>
        </w:rPr>
      </w:pPr>
    </w:p>
    <w:p w14:paraId="534041FF" w14:textId="2A8A06B6" w:rsidR="00734682" w:rsidRPr="004F525E" w:rsidRDefault="00C22E7D" w:rsidP="00087215">
      <w:pPr>
        <w:pStyle w:val="20TAQuestionNumber"/>
        <w:ind w:left="709" w:hanging="709"/>
        <w:rPr>
          <w:rFonts w:cs="Arial"/>
          <w:sz w:val="22"/>
          <w:szCs w:val="22"/>
        </w:rPr>
      </w:pPr>
      <w:bookmarkStart w:id="18" w:name="_Ref95294961"/>
      <w:r>
        <w:t xml:space="preserve">How do you identify </w:t>
      </w:r>
      <w:r w:rsidR="00256889">
        <w:t xml:space="preserve">if </w:t>
      </w:r>
      <w:r>
        <w:t>further changes</w:t>
      </w:r>
      <w:r w:rsidR="00256889">
        <w:t xml:space="preserve"> are</w:t>
      </w:r>
      <w:r>
        <w:t xml:space="preserve"> required during monitoring and review of implemented environmentally sustainable work practices?</w:t>
      </w:r>
      <w:bookmarkEnd w:id="18"/>
    </w:p>
    <w:p w14:paraId="639C381C" w14:textId="77777777" w:rsidR="004F525E" w:rsidRPr="004F525E" w:rsidRDefault="004F525E" w:rsidP="004F525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734682" w:rsidRPr="00830749" w14:paraId="75BA1D3B" w14:textId="77777777" w:rsidTr="00B52FAA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6330C47A" w14:textId="77777777" w:rsidR="00734682" w:rsidRPr="001C4084" w:rsidRDefault="00734682" w:rsidP="0091496F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0EE6B4A" w14:textId="76E8D036" w:rsidR="00734682" w:rsidRPr="001C4084" w:rsidRDefault="00734682" w:rsidP="0091496F">
            <w:pPr>
              <w:rPr>
                <w:rFonts w:ascii="Arial" w:hAnsi="Arial" w:cs="Arial"/>
                <w:sz w:val="22"/>
                <w:szCs w:val="22"/>
              </w:rPr>
            </w:pPr>
            <w:permStart w:id="1598249134" w:edGrp="everyone"/>
            <w:permEnd w:id="1598249134"/>
          </w:p>
        </w:tc>
        <w:permStart w:id="1067930630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596D019" w14:textId="24BDAFAF" w:rsidR="00734682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40484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7930630"/>
          </w:p>
        </w:tc>
      </w:tr>
    </w:tbl>
    <w:p w14:paraId="00004B96" w14:textId="77777777" w:rsidR="00734682" w:rsidRDefault="00734682" w:rsidP="00734682">
      <w:pPr>
        <w:rPr>
          <w:rFonts w:ascii="Arial" w:hAnsi="Arial" w:cs="Arial"/>
          <w:sz w:val="22"/>
          <w:szCs w:val="22"/>
        </w:rPr>
      </w:pPr>
    </w:p>
    <w:p w14:paraId="568AB045" w14:textId="77777777" w:rsidR="00256889" w:rsidRDefault="00256889" w:rsidP="00256889">
      <w:pPr>
        <w:rPr>
          <w:rFonts w:ascii="Arial" w:hAnsi="Arial" w:cs="Arial"/>
          <w:sz w:val="22"/>
          <w:szCs w:val="22"/>
        </w:rPr>
      </w:pPr>
    </w:p>
    <w:p w14:paraId="21992747" w14:textId="00285241" w:rsidR="00256889" w:rsidRPr="001E7749" w:rsidRDefault="00256889" w:rsidP="00256889">
      <w:pPr>
        <w:pStyle w:val="20TAQuestionNumber"/>
        <w:ind w:left="709" w:hanging="709"/>
      </w:pPr>
      <w:bookmarkStart w:id="19" w:name="_Ref95296276"/>
      <w:r>
        <w:t>What actions can you take to promote successful strategies to colleagues and others on the work site?</w:t>
      </w:r>
      <w:bookmarkEnd w:id="19"/>
    </w:p>
    <w:p w14:paraId="0B848AF7" w14:textId="77777777" w:rsidR="00256889" w:rsidRPr="00830749" w:rsidRDefault="00256889" w:rsidP="0025688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56889" w:rsidRPr="00830749" w14:paraId="3BF0E2B4" w14:textId="77777777" w:rsidTr="00B52FAA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6D3D3BC" w14:textId="77777777" w:rsidR="00256889" w:rsidRPr="001C4084" w:rsidRDefault="00256889" w:rsidP="0078670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6EC15E" w14:textId="4778259B" w:rsidR="00256889" w:rsidRPr="001C4084" w:rsidRDefault="00256889" w:rsidP="00786708">
            <w:pPr>
              <w:rPr>
                <w:rFonts w:ascii="Arial" w:hAnsi="Arial" w:cs="Arial"/>
                <w:sz w:val="22"/>
                <w:szCs w:val="22"/>
              </w:rPr>
            </w:pPr>
            <w:permStart w:id="1113987551" w:edGrp="everyone"/>
            <w:permEnd w:id="1113987551"/>
          </w:p>
        </w:tc>
        <w:permStart w:id="223432765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2EFD068C" w14:textId="1EF3FCC0" w:rsidR="00256889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194309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23432765"/>
          </w:p>
        </w:tc>
      </w:tr>
    </w:tbl>
    <w:p w14:paraId="2335F5EC" w14:textId="77777777" w:rsidR="00256889" w:rsidRDefault="00256889" w:rsidP="00256889">
      <w:pPr>
        <w:rPr>
          <w:rFonts w:ascii="Arial" w:hAnsi="Arial" w:cs="Arial"/>
          <w:sz w:val="22"/>
          <w:szCs w:val="22"/>
        </w:rPr>
      </w:pPr>
    </w:p>
    <w:p w14:paraId="1D18C8A5" w14:textId="77777777" w:rsidR="00B91F75" w:rsidRDefault="00B91F75" w:rsidP="00B91F75">
      <w:pPr>
        <w:rPr>
          <w:rFonts w:ascii="Arial" w:hAnsi="Arial" w:cs="Arial"/>
          <w:sz w:val="22"/>
          <w:szCs w:val="22"/>
        </w:rPr>
      </w:pPr>
    </w:p>
    <w:p w14:paraId="5AD62AD8" w14:textId="7A8B7BA8" w:rsidR="00B91F75" w:rsidRPr="001E7749" w:rsidRDefault="00B91F75" w:rsidP="00B91F75">
      <w:pPr>
        <w:pStyle w:val="20TAQuestionNumber"/>
        <w:ind w:left="709" w:hanging="709"/>
      </w:pPr>
      <w:bookmarkStart w:id="20" w:name="_Ref95296278"/>
      <w:r>
        <w:t>Why is management buy-in vital to the success of any environmentally sustainable strategy or program?</w:t>
      </w:r>
      <w:bookmarkEnd w:id="20"/>
    </w:p>
    <w:p w14:paraId="6536968E" w14:textId="77777777" w:rsidR="00B91F75" w:rsidRPr="00830749" w:rsidRDefault="00B91F75" w:rsidP="00B91F7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91F75" w:rsidRPr="00830749" w14:paraId="4946DC0C" w14:textId="77777777" w:rsidTr="00B52FA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12" w:space="0" w:color="000000"/>
            </w:tcBorders>
          </w:tcPr>
          <w:p w14:paraId="7A3AA99D" w14:textId="77777777" w:rsidR="00B91F75" w:rsidRPr="001C4084" w:rsidRDefault="00B91F75" w:rsidP="00786708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789D8AF" w14:textId="0053B103" w:rsidR="00B91F75" w:rsidRPr="001C4084" w:rsidRDefault="00B91F75" w:rsidP="00786708">
            <w:pPr>
              <w:rPr>
                <w:rFonts w:ascii="Arial" w:hAnsi="Arial" w:cs="Arial"/>
                <w:sz w:val="22"/>
                <w:szCs w:val="22"/>
              </w:rPr>
            </w:pPr>
            <w:permStart w:id="658053208" w:edGrp="everyone"/>
            <w:permEnd w:id="658053208"/>
          </w:p>
        </w:tc>
        <w:permStart w:id="266421349" w:edGrp="everyone"/>
        <w:tc>
          <w:tcPr>
            <w:tcW w:w="624" w:type="dxa"/>
            <w:tcBorders>
              <w:top w:val="nil"/>
              <w:left w:val="single" w:sz="12" w:space="0" w:color="000000"/>
              <w:bottom w:val="nil"/>
              <w:right w:val="nil"/>
            </w:tcBorders>
          </w:tcPr>
          <w:p w14:paraId="3E4A73BD" w14:textId="5A536295" w:rsidR="00B91F75" w:rsidRPr="00533511" w:rsidRDefault="00BD5C7A" w:rsidP="00BD5C7A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590650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66421349"/>
          </w:p>
        </w:tc>
      </w:tr>
    </w:tbl>
    <w:p w14:paraId="2A32C90B" w14:textId="1A877E08" w:rsidR="004E67D0" w:rsidRDefault="004E67D0" w:rsidP="004E67D0">
      <w:pPr>
        <w:jc w:val="left"/>
        <w:rPr>
          <w:rFonts w:ascii="Arial" w:hAnsi="Arial"/>
          <w:b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3279E287" w:rsidR="004E699E" w:rsidRPr="004932A4" w:rsidRDefault="00AE0CCC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szCs w:val="32"/>
            </w:rPr>
            <w:t>BSBSUS411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0DE8175B" w:rsidR="004E699E" w:rsidRDefault="00AE0CCC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E07859">
            <w:rPr>
              <w:szCs w:val="32"/>
            </w:rPr>
            <w:t>Implement and monitor environmentally sustainable work practices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42DFABE7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71"/>
        <w:gridCol w:w="6309"/>
      </w:tblGrid>
      <w:tr w:rsidR="00750D30" w:rsidRPr="00750D30" w14:paraId="314E8700" w14:textId="77777777" w:rsidTr="0091496F">
        <w:trPr>
          <w:trHeight w:val="397"/>
        </w:trPr>
        <w:tc>
          <w:tcPr>
            <w:tcW w:w="2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D28514" w14:textId="77777777" w:rsidR="00750D30" w:rsidRPr="00750D30" w:rsidRDefault="00750D30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63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C4800AB" w14:textId="77777777" w:rsidR="00750D30" w:rsidRPr="00750D30" w:rsidRDefault="00750D30" w:rsidP="0091496F">
            <w:pPr>
              <w:ind w:right="390"/>
              <w:jc w:val="left"/>
              <w:rPr>
                <w:rFonts w:ascii="Arial" w:hAnsi="Arial" w:cs="Arial"/>
                <w:sz w:val="20"/>
              </w:rPr>
            </w:pPr>
            <w:permStart w:id="2075816229" w:edGrp="everyone"/>
            <w:permEnd w:id="2075816229"/>
          </w:p>
        </w:tc>
      </w:tr>
    </w:tbl>
    <w:p w14:paraId="2C9DCD8A" w14:textId="77777777" w:rsidR="00750D30" w:rsidRPr="00750D30" w:rsidRDefault="00750D30" w:rsidP="00750D30">
      <w:pPr>
        <w:ind w:left="709" w:right="-24" w:hanging="709"/>
        <w:rPr>
          <w:rFonts w:ascii="Arial" w:hAnsi="Arial" w:cs="Arial"/>
          <w:sz w:val="20"/>
        </w:rPr>
      </w:pPr>
    </w:p>
    <w:p w14:paraId="7E42C2A0" w14:textId="0101E28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2C7B9AFA" w:rsidR="004E699E" w:rsidRPr="00750D30" w:rsidRDefault="004E699E" w:rsidP="0091496F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workplace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or a simulated activity set by your Assessor/Observer. </w:t>
            </w:r>
          </w:p>
          <w:p w14:paraId="7FFF2AB1" w14:textId="02B4B578" w:rsidR="00D82F1D" w:rsidRPr="00750D30" w:rsidRDefault="00D82F1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400A880B" w:rsidR="00BE45C9" w:rsidRPr="00750D30" w:rsidRDefault="00BE45C9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</w:t>
            </w:r>
            <w:r w:rsidR="00A80BC3" w:rsidRPr="00750D30">
              <w:rPr>
                <w:rFonts w:ascii="Arial" w:hAnsi="Arial" w:cs="Arial"/>
                <w:sz w:val="20"/>
              </w:rPr>
              <w:t>personnel unless</w:t>
            </w:r>
            <w:r w:rsidRPr="00750D30">
              <w:rPr>
                <w:rFonts w:ascii="Arial" w:hAnsi="Arial" w:cs="Arial"/>
                <w:sz w:val="20"/>
              </w:rPr>
              <w:t xml:space="preserve"> the steps note this assistance. </w:t>
            </w:r>
          </w:p>
          <w:p w14:paraId="53A2FB28" w14:textId="515DA76C" w:rsidR="004E699E" w:rsidRPr="00750D30" w:rsidRDefault="004E699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91496F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91496F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184EFE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</w:t>
            </w:r>
            <w:proofErr w:type="gramStart"/>
            <w:r w:rsidRPr="00750D30">
              <w:rPr>
                <w:rFonts w:ascii="Arial" w:hAnsi="Arial" w:cs="Arial"/>
                <w:sz w:val="20"/>
              </w:rPr>
              <w:t>e.g.</w:t>
            </w:r>
            <w:proofErr w:type="gramEnd"/>
            <w:r w:rsidRPr="00750D30">
              <w:rPr>
                <w:rFonts w:ascii="Arial" w:hAnsi="Arial" w:cs="Arial"/>
                <w:sz w:val="20"/>
              </w:rPr>
              <w:t xml:space="preserve"> PPE used, materials handled, attachments connected, plant types).</w:t>
            </w:r>
          </w:p>
          <w:p w14:paraId="49738D1C" w14:textId="3C0C8A78" w:rsidR="004E699E" w:rsidRPr="00750D30" w:rsidRDefault="004E699E" w:rsidP="00184EFE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184EFE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6"/>
        <w:gridCol w:w="1403"/>
        <w:gridCol w:w="1417"/>
        <w:gridCol w:w="2552"/>
        <w:gridCol w:w="1190"/>
        <w:gridCol w:w="1211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</w:t>
            </w:r>
          </w:p>
        </w:tc>
      </w:tr>
      <w:tr w:rsidR="0057509D" w:rsidRPr="004932A4" w14:paraId="70AC8A23" w14:textId="77777777" w:rsidTr="001C1E80">
        <w:trPr>
          <w:trHeight w:val="217"/>
          <w:jc w:val="center"/>
        </w:trPr>
        <w:tc>
          <w:tcPr>
            <w:tcW w:w="1276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40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552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401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1C1E80">
        <w:trPr>
          <w:cantSplit/>
          <w:jc w:val="center"/>
        </w:trPr>
        <w:tc>
          <w:tcPr>
            <w:tcW w:w="127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03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552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190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11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1C1E80" w:rsidRPr="004932A4" w14:paraId="33EE888A" w14:textId="77777777" w:rsidTr="001C1E80">
        <w:trPr>
          <w:cantSplit/>
          <w:jc w:val="center"/>
        </w:trPr>
        <w:tc>
          <w:tcPr>
            <w:tcW w:w="1276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7F8C222B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 (Occasion 1)</w:t>
            </w:r>
          </w:p>
        </w:tc>
        <w:permStart w:id="21526375" w:edGrp="everyone"/>
        <w:tc>
          <w:tcPr>
            <w:tcW w:w="1403" w:type="dxa"/>
            <w:tcBorders>
              <w:top w:val="single" w:sz="4" w:space="0" w:color="auto"/>
            </w:tcBorders>
            <w:vAlign w:val="center"/>
          </w:tcPr>
          <w:p w14:paraId="013F31AB" w14:textId="5C08C2CC" w:rsidR="001C1E80" w:rsidRPr="00906AB7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124985312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21526375"/>
              </w:sdtContent>
            </w:sdt>
          </w:p>
        </w:tc>
        <w:permStart w:id="1602104795" w:edGrp="everyone"/>
        <w:tc>
          <w:tcPr>
            <w:tcW w:w="1417" w:type="dxa"/>
            <w:vAlign w:val="center"/>
          </w:tcPr>
          <w:p w14:paraId="4AD7E5C1" w14:textId="77777777" w:rsidR="001C1E80" w:rsidRPr="00906AB7" w:rsidRDefault="001C1E80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02104795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1607156402" w:edGrp="everyone"/>
          <w:p w14:paraId="2E502A3F" w14:textId="57960410" w:rsidR="001C1E80" w:rsidRPr="00A44CB5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607156402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vAlign w:val="center"/>
          </w:tcPr>
          <w:p w14:paraId="413EA5E3" w14:textId="3435AE7A" w:rsidR="001C1E80" w:rsidRPr="00A44CB5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2915679" w:edGrp="everyone"/>
            <w:permEnd w:id="1002915679"/>
          </w:p>
        </w:tc>
        <w:permStart w:id="559158967" w:edGrp="everyone"/>
        <w:tc>
          <w:tcPr>
            <w:tcW w:w="1190" w:type="dxa"/>
            <w:vAlign w:val="center"/>
          </w:tcPr>
          <w:p w14:paraId="70611D39" w14:textId="6F1E4AAF" w:rsidR="001C1E80" w:rsidRPr="001C1E80" w:rsidRDefault="001C1E8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762267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52FAA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559158967"/>
          </w:p>
        </w:tc>
        <w:permStart w:id="716048945" w:edGrp="everyone"/>
        <w:tc>
          <w:tcPr>
            <w:tcW w:w="1211" w:type="dxa"/>
            <w:tcBorders>
              <w:right w:val="single" w:sz="12" w:space="0" w:color="auto"/>
            </w:tcBorders>
            <w:vAlign w:val="center"/>
          </w:tcPr>
          <w:p w14:paraId="58AB0513" w14:textId="00E9A081" w:rsidR="001C1E80" w:rsidRPr="001C1E80" w:rsidRDefault="001C1E8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716048945"/>
          </w:p>
        </w:tc>
      </w:tr>
      <w:tr w:rsidR="001C1E80" w:rsidRPr="004932A4" w14:paraId="4C05266E" w14:textId="77777777" w:rsidTr="001C1E80">
        <w:trPr>
          <w:cantSplit/>
          <w:trHeight w:val="313"/>
          <w:jc w:val="center"/>
        </w:trPr>
        <w:tc>
          <w:tcPr>
            <w:tcW w:w="1276" w:type="dxa"/>
            <w:tcBorders>
              <w:left w:val="single" w:sz="12" w:space="0" w:color="auto"/>
            </w:tcBorders>
            <w:vAlign w:val="center"/>
          </w:tcPr>
          <w:p w14:paraId="6D836AA5" w14:textId="3E07D3EB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 (Occasion 2)</w:t>
            </w:r>
          </w:p>
        </w:tc>
        <w:permStart w:id="802165808" w:edGrp="everyone"/>
        <w:tc>
          <w:tcPr>
            <w:tcW w:w="1403" w:type="dxa"/>
            <w:vAlign w:val="center"/>
          </w:tcPr>
          <w:p w14:paraId="60F8D96B" w14:textId="6B08B29C" w:rsidR="001C1E80" w:rsidRPr="00906AB7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691035446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802165808"/>
              </w:sdtContent>
            </w:sdt>
          </w:p>
        </w:tc>
        <w:permStart w:id="997667604" w:edGrp="everyone"/>
        <w:tc>
          <w:tcPr>
            <w:tcW w:w="1417" w:type="dxa"/>
            <w:vAlign w:val="center"/>
          </w:tcPr>
          <w:p w14:paraId="04F8CA97" w14:textId="77777777" w:rsidR="001C1E80" w:rsidRPr="00906AB7" w:rsidRDefault="001C1E80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530875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997667604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7143553" w:edGrp="everyone"/>
          <w:p w14:paraId="208A2BC4" w14:textId="5780AA14" w:rsidR="001C1E80" w:rsidRPr="00162AE6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6762606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7143553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vAlign w:val="center"/>
          </w:tcPr>
          <w:p w14:paraId="3B1B0C2F" w14:textId="02885A14" w:rsidR="001C1E80" w:rsidRPr="00162AE6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64316032" w:edGrp="everyone"/>
            <w:permEnd w:id="964316032"/>
          </w:p>
        </w:tc>
        <w:permStart w:id="982520013" w:edGrp="everyone"/>
        <w:tc>
          <w:tcPr>
            <w:tcW w:w="1190" w:type="dxa"/>
            <w:vAlign w:val="center"/>
          </w:tcPr>
          <w:p w14:paraId="45B9BC0E" w14:textId="5855A8B6" w:rsidR="001C1E80" w:rsidRPr="001C1E80" w:rsidRDefault="001C1E8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9178603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982520013"/>
          </w:p>
        </w:tc>
        <w:permStart w:id="1644505596" w:edGrp="everyone"/>
        <w:tc>
          <w:tcPr>
            <w:tcW w:w="1211" w:type="dxa"/>
            <w:tcBorders>
              <w:right w:val="single" w:sz="12" w:space="0" w:color="auto"/>
            </w:tcBorders>
            <w:vAlign w:val="center"/>
          </w:tcPr>
          <w:p w14:paraId="01704B4B" w14:textId="34CAEF72" w:rsidR="001C1E80" w:rsidRPr="001C1E80" w:rsidRDefault="001C1E8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0341867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644505596"/>
          </w:p>
        </w:tc>
      </w:tr>
      <w:tr w:rsidR="001C1E80" w:rsidRPr="004932A4" w14:paraId="24966AFE" w14:textId="77777777" w:rsidTr="001C1E80">
        <w:trPr>
          <w:cantSplit/>
          <w:trHeight w:val="454"/>
          <w:jc w:val="center"/>
        </w:trPr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5323C4B" w14:textId="77777777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Task 1</w:t>
            </w:r>
          </w:p>
          <w:p w14:paraId="24DF56B6" w14:textId="586CC7E7" w:rsidR="001C1E80" w:rsidRPr="00A80BC3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A80BC3">
              <w:rPr>
                <w:rFonts w:ascii="Arial" w:hAnsi="Arial" w:cs="Arial"/>
                <w:sz w:val="19"/>
                <w:szCs w:val="19"/>
              </w:rPr>
              <w:t>(Occasion 3)</w:t>
            </w:r>
          </w:p>
        </w:tc>
        <w:permStart w:id="4008762" w:edGrp="everyone"/>
        <w:tc>
          <w:tcPr>
            <w:tcW w:w="1403" w:type="dxa"/>
            <w:tcBorders>
              <w:bottom w:val="single" w:sz="12" w:space="0" w:color="auto"/>
            </w:tcBorders>
            <w:vAlign w:val="center"/>
          </w:tcPr>
          <w:p w14:paraId="7CA02DEA" w14:textId="5BCFD86F" w:rsidR="001C1E80" w:rsidRPr="00906AB7" w:rsidRDefault="001C1E80" w:rsidP="001C1E80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b/>
                  <w:bCs/>
                  <w:sz w:val="22"/>
                  <w:szCs w:val="22"/>
                </w:rPr>
                <w:id w:val="-1888404906"/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Content>
                <w:r w:rsidRPr="006614E5">
                  <w:rPr>
                    <w:rStyle w:val="PlaceholderText"/>
                    <w:color w:val="808080" w:themeColor="background1" w:themeShade="80"/>
                    <w:sz w:val="22"/>
                    <w:szCs w:val="22"/>
                  </w:rPr>
                  <w:t>Select Date.</w:t>
                </w:r>
                <w:permEnd w:id="4008762"/>
              </w:sdtContent>
            </w:sdt>
          </w:p>
        </w:tc>
        <w:permStart w:id="1380667776" w:edGrp="everyone"/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14:paraId="22213EDD" w14:textId="77777777" w:rsidR="001C1E80" w:rsidRPr="00906AB7" w:rsidRDefault="001C1E80" w:rsidP="001C1E80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22703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1380667776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ermStart w:id="620124493" w:edGrp="everyone"/>
          <w:p w14:paraId="5D4A5B61" w14:textId="70757B6D" w:rsidR="001C1E80" w:rsidRPr="006C5BB4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864124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D06775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permEnd w:id="620124493"/>
            <w:r w:rsidRPr="00D06775">
              <w:rPr>
                <w:rFonts w:ascii="Arial" w:hAnsi="Arial" w:cs="Arial"/>
                <w:sz w:val="28"/>
              </w:rPr>
              <w:t xml:space="preserve"> </w:t>
            </w:r>
            <w:r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552" w:type="dxa"/>
            <w:tcBorders>
              <w:bottom w:val="single" w:sz="12" w:space="0" w:color="auto"/>
            </w:tcBorders>
            <w:vAlign w:val="center"/>
          </w:tcPr>
          <w:p w14:paraId="32C8A56B" w14:textId="00CA4C63" w:rsidR="001C1E80" w:rsidRPr="006C5BB4" w:rsidRDefault="001C1E80" w:rsidP="001C1E80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72786646" w:edGrp="everyone"/>
            <w:permEnd w:id="1172786646"/>
          </w:p>
        </w:tc>
        <w:permStart w:id="1564241192" w:edGrp="everyone"/>
        <w:tc>
          <w:tcPr>
            <w:tcW w:w="1190" w:type="dxa"/>
            <w:tcBorders>
              <w:bottom w:val="single" w:sz="12" w:space="0" w:color="auto"/>
            </w:tcBorders>
            <w:vAlign w:val="center"/>
          </w:tcPr>
          <w:p w14:paraId="280E5B27" w14:textId="132B2047" w:rsidR="001C1E80" w:rsidRPr="001C1E80" w:rsidRDefault="001C1E8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-1866813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564241192"/>
          </w:p>
        </w:tc>
        <w:permStart w:id="1532318103" w:edGrp="everyone"/>
        <w:tc>
          <w:tcPr>
            <w:tcW w:w="121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CBA56F" w14:textId="21A41911" w:rsidR="001C1E80" w:rsidRPr="001C1E80" w:rsidRDefault="001C1E80" w:rsidP="001C1E80">
            <w:pPr>
              <w:pStyle w:val="38PASBenchmark"/>
              <w:ind w:left="0"/>
              <w:jc w:val="center"/>
              <w:rPr>
                <w:vanish w:val="0"/>
                <w:color w:val="auto"/>
              </w:rPr>
            </w:pPr>
            <w:sdt>
              <w:sdtPr>
                <w:rPr>
                  <w:rFonts w:ascii="Arial" w:hAnsi="Arial"/>
                  <w:vanish w:val="0"/>
                  <w:color w:val="auto"/>
                  <w:sz w:val="32"/>
                  <w:szCs w:val="22"/>
                </w:rPr>
                <w:id w:val="1525056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/>
                    <w:vanish w:val="0"/>
                    <w:color w:val="auto"/>
                    <w:sz w:val="32"/>
                    <w:szCs w:val="22"/>
                  </w:rPr>
                  <w:sym w:font="Wingdings" w:char="F0A8"/>
                </w:r>
              </w:sdtContent>
            </w:sdt>
            <w:permEnd w:id="1532318103"/>
          </w:p>
        </w:tc>
      </w:tr>
    </w:tbl>
    <w:p w14:paraId="3D3CC559" w14:textId="77777777" w:rsidR="001B28E5" w:rsidRPr="001A02FE" w:rsidRDefault="001B28E5" w:rsidP="001B28E5">
      <w:pPr>
        <w:jc w:val="left"/>
        <w:rPr>
          <w:rFonts w:ascii="Arial" w:hAnsi="Arial" w:cs="Arial"/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D75ED" w:rsidRPr="00C92642" w14:paraId="092AB57F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477F626" w14:textId="77777777" w:rsidR="008D75ED" w:rsidRPr="00DE303D" w:rsidRDefault="008D75ED" w:rsidP="008227B1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DE303D">
              <w:rPr>
                <w:rFonts w:ascii="Arial" w:hAnsi="Arial" w:cs="Arial"/>
                <w:b/>
                <w:sz w:val="20"/>
              </w:rPr>
              <w:t>ASSESSOR COMMENTS</w:t>
            </w:r>
          </w:p>
        </w:tc>
      </w:tr>
      <w:tr w:rsidR="008D75ED" w:rsidRPr="00C92642" w14:paraId="5A34E895" w14:textId="77777777" w:rsidTr="008227B1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818AA0" w14:textId="77777777" w:rsidR="008D75ED" w:rsidRPr="00DE303D" w:rsidRDefault="008D75ED" w:rsidP="008227B1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72AFEC85" w14:textId="77777777" w:rsidR="008D75ED" w:rsidRPr="00DE303D" w:rsidRDefault="008D75ED" w:rsidP="008D7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211A6B2" w14:textId="77777777" w:rsidR="008D75ED" w:rsidRPr="00DE303D" w:rsidRDefault="008D75ED" w:rsidP="008D75E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8D75ED" w:rsidRPr="00BA4D9F" w14:paraId="2D287DDC" w14:textId="77777777" w:rsidTr="008227B1">
        <w:trPr>
          <w:trHeight w:val="215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CB87E0" w14:textId="77777777" w:rsidR="008D75ED" w:rsidRPr="006614E5" w:rsidRDefault="008D75ED" w:rsidP="008227B1">
            <w:pPr>
              <w:rPr>
                <w:rFonts w:ascii="Arial" w:hAnsi="Arial" w:cs="Arial"/>
                <w:bCs/>
                <w:szCs w:val="24"/>
              </w:rPr>
            </w:pPr>
            <w:permStart w:id="943014146" w:edGrp="everyone"/>
            <w:permEnd w:id="943014146"/>
          </w:p>
        </w:tc>
      </w:tr>
    </w:tbl>
    <w:p w14:paraId="1ED61152" w14:textId="77777777" w:rsidR="008D75ED" w:rsidRPr="00FD07EF" w:rsidRDefault="008D75ED">
      <w:pPr>
        <w:rPr>
          <w:sz w:val="20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E6168D" w:rsidRPr="00BA4D9F" w14:paraId="788D9B59" w14:textId="34CD404B" w:rsidTr="00A80BC3">
        <w:trPr>
          <w:trHeight w:val="47"/>
          <w:tblHeader/>
        </w:trPr>
        <w:tc>
          <w:tcPr>
            <w:tcW w:w="9072" w:type="dxa"/>
            <w:gridSpan w:val="2"/>
            <w:shd w:val="clear" w:color="auto" w:fill="000000" w:themeFill="text1"/>
          </w:tcPr>
          <w:p w14:paraId="412842DB" w14:textId="0A0D65F2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 w:rsidR="004F0B6E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: OCCASION</w:t>
            </w:r>
            <w:r w:rsidR="0094503B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 </w:t>
            </w:r>
            <w:r w:rsidR="004F0B6E">
              <w:rPr>
                <w:rFonts w:ascii="Arial" w:hAnsi="Arial" w:cs="Arial"/>
                <w:b/>
                <w:bCs/>
                <w:spacing w:val="-2"/>
                <w:sz w:val="20"/>
              </w:rPr>
              <w:t>1</w:t>
            </w:r>
          </w:p>
        </w:tc>
      </w:tr>
      <w:permStart w:id="1678472579" w:edGrp="everyone"/>
      <w:tr w:rsidR="008D75ED" w:rsidRPr="00BA4D9F" w14:paraId="63646E18" w14:textId="77777777" w:rsidTr="00D61C5D">
        <w:trPr>
          <w:trHeight w:val="28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87FE00D" w14:textId="77777777" w:rsidR="008D75ED" w:rsidRDefault="008D75ED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37304794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78472579"/>
            <w:r w:rsidRPr="006C1A6C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832453256" w:edGrp="everyone"/>
          <w:p w14:paraId="788D64E4" w14:textId="4CC313D6" w:rsidR="008D75ED" w:rsidRDefault="008D75ED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8488363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832453256"/>
            <w:r w:rsidRPr="006C1A6C">
              <w:rPr>
                <w:rFonts w:ascii="Arial" w:hAnsi="Arial" w:cs="Arial"/>
                <w:szCs w:val="18"/>
              </w:rPr>
              <w:t xml:space="preserve"> </w:t>
            </w:r>
            <w:r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>
              <w:rPr>
                <w:rFonts w:ascii="Arial" w:hAnsi="Arial" w:cs="Arial"/>
                <w:sz w:val="19"/>
                <w:szCs w:val="19"/>
              </w:rPr>
              <w:t>[</w:t>
            </w:r>
            <w:permStart w:id="77203066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966404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72030665"/>
            <w:r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210213296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7385093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2102132965"/>
            <w:r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8D75ED" w:rsidRPr="00BA4D9F" w14:paraId="52227B5E" w14:textId="3EB974F1" w:rsidTr="00A80BC3">
        <w:trPr>
          <w:trHeight w:val="75"/>
        </w:trPr>
        <w:tc>
          <w:tcPr>
            <w:tcW w:w="681" w:type="dxa"/>
            <w:shd w:val="clear" w:color="auto" w:fill="D9D9D9" w:themeFill="background1" w:themeFillShade="D9"/>
          </w:tcPr>
          <w:p w14:paraId="0FE4A88A" w14:textId="3C2B3A9B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shd w:val="clear" w:color="auto" w:fill="D9D9D9" w:themeFill="background1" w:themeFillShade="D9"/>
          </w:tcPr>
          <w:p w14:paraId="6BC80ECD" w14:textId="6960B3ED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C1E80" w:rsidRPr="001C1E80" w14:paraId="2835A828" w14:textId="77777777" w:rsidTr="00FD07EF">
        <w:trPr>
          <w:trHeight w:val="907"/>
        </w:trPr>
        <w:tc>
          <w:tcPr>
            <w:tcW w:w="681" w:type="dxa"/>
          </w:tcPr>
          <w:p w14:paraId="013FF4B6" w14:textId="5DEE9ACA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E6D7FF6" w14:textId="29ED6DA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1493D81D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9BAC82" w14:textId="235B259B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3357463" w:edGrp="everyone"/>
            <w:permEnd w:id="53357463"/>
          </w:p>
        </w:tc>
      </w:tr>
      <w:tr w:rsidR="001C1E80" w:rsidRPr="001C1E80" w14:paraId="7E64C5B5" w14:textId="77777777" w:rsidTr="00FD07EF">
        <w:trPr>
          <w:trHeight w:val="680"/>
        </w:trPr>
        <w:tc>
          <w:tcPr>
            <w:tcW w:w="681" w:type="dxa"/>
          </w:tcPr>
          <w:p w14:paraId="667636FB" w14:textId="25B5156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4FB02BB9" w14:textId="0A1FC38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7F9BD95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6028201C" w14:textId="7008929A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541542698" w:edGrp="everyone"/>
            <w:permEnd w:id="1541542698"/>
          </w:p>
        </w:tc>
      </w:tr>
      <w:tr w:rsidR="001C1E80" w:rsidRPr="001C1E80" w14:paraId="1A18FD05" w14:textId="77777777" w:rsidTr="00FD07EF">
        <w:trPr>
          <w:trHeight w:val="850"/>
        </w:trPr>
        <w:tc>
          <w:tcPr>
            <w:tcW w:w="681" w:type="dxa"/>
          </w:tcPr>
          <w:p w14:paraId="6B983E1B" w14:textId="2F03822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54A50395" w14:textId="5FD31DB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4128354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A939070" w14:textId="09C6996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312231306" w:edGrp="everyone"/>
            <w:permEnd w:id="1312231306"/>
          </w:p>
        </w:tc>
      </w:tr>
      <w:tr w:rsidR="001C1E80" w:rsidRPr="001C1E80" w14:paraId="6D5EABD9" w14:textId="77777777" w:rsidTr="00FD07EF">
        <w:trPr>
          <w:trHeight w:val="1134"/>
        </w:trPr>
        <w:tc>
          <w:tcPr>
            <w:tcW w:w="681" w:type="dxa"/>
          </w:tcPr>
          <w:p w14:paraId="52C8F234" w14:textId="34A4518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D6F4400" w14:textId="0944DC2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31BD839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200A24A" w14:textId="0141051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213848755" w:edGrp="everyone"/>
            <w:permEnd w:id="213848755"/>
          </w:p>
        </w:tc>
      </w:tr>
      <w:tr w:rsidR="001C1E80" w:rsidRPr="001C1E80" w14:paraId="7E86FDD6" w14:textId="77777777" w:rsidTr="00FD07EF">
        <w:trPr>
          <w:trHeight w:val="737"/>
        </w:trPr>
        <w:tc>
          <w:tcPr>
            <w:tcW w:w="681" w:type="dxa"/>
          </w:tcPr>
          <w:p w14:paraId="63F3A229" w14:textId="1ED7A51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12FC7735" w14:textId="1B4A8D0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161031F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4A0F941" w14:textId="13FFCF7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64070728" w:edGrp="everyone"/>
            <w:permEnd w:id="464070728"/>
          </w:p>
        </w:tc>
      </w:tr>
      <w:tr w:rsidR="001C1E80" w:rsidRPr="001C1E80" w14:paraId="3AE46A2A" w14:textId="77777777" w:rsidTr="00FD07EF">
        <w:trPr>
          <w:trHeight w:val="964"/>
        </w:trPr>
        <w:tc>
          <w:tcPr>
            <w:tcW w:w="681" w:type="dxa"/>
            <w:tcBorders>
              <w:bottom w:val="single" w:sz="4" w:space="0" w:color="auto"/>
            </w:tcBorders>
          </w:tcPr>
          <w:p w14:paraId="20679430" w14:textId="51E469E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4" w:space="0" w:color="auto"/>
            </w:tcBorders>
          </w:tcPr>
          <w:p w14:paraId="3D938A19" w14:textId="7C7F283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3535E38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0ACA937" w14:textId="2D4EB575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78822522" w:edGrp="everyone"/>
            <w:permEnd w:id="378822522"/>
          </w:p>
        </w:tc>
      </w:tr>
      <w:tr w:rsidR="001C1E80" w:rsidRPr="001C1E80" w14:paraId="0203B938" w14:textId="77777777" w:rsidTr="00FD07EF">
        <w:trPr>
          <w:trHeight w:val="964"/>
        </w:trPr>
        <w:tc>
          <w:tcPr>
            <w:tcW w:w="681" w:type="dxa"/>
            <w:tcBorders>
              <w:bottom w:val="single" w:sz="12" w:space="0" w:color="auto"/>
            </w:tcBorders>
          </w:tcPr>
          <w:p w14:paraId="67C99629" w14:textId="42BF658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12" w:space="0" w:color="auto"/>
            </w:tcBorders>
          </w:tcPr>
          <w:p w14:paraId="4C7ACDEC" w14:textId="3549F45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Provide an efficiency target to be implemented.</w:t>
            </w:r>
          </w:p>
          <w:p w14:paraId="4E846EA9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B9298FB" w14:textId="5489FF02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167588670" w:edGrp="everyone"/>
            <w:permEnd w:id="167588670"/>
          </w:p>
        </w:tc>
      </w:tr>
      <w:tr w:rsidR="001C1E80" w:rsidRPr="001C1E80" w14:paraId="0B79094D" w14:textId="77777777" w:rsidTr="001A02FE">
        <w:trPr>
          <w:trHeight w:val="680"/>
        </w:trPr>
        <w:tc>
          <w:tcPr>
            <w:tcW w:w="681" w:type="dxa"/>
            <w:tcBorders>
              <w:top w:val="single" w:sz="12" w:space="0" w:color="auto"/>
              <w:bottom w:val="single" w:sz="4" w:space="0" w:color="auto"/>
            </w:tcBorders>
          </w:tcPr>
          <w:p w14:paraId="63E53943" w14:textId="43A70F7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12" w:space="0" w:color="auto"/>
              <w:bottom w:val="single" w:sz="4" w:space="0" w:color="auto"/>
            </w:tcBorders>
          </w:tcPr>
          <w:p w14:paraId="4E23F2F1" w14:textId="45D21D5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28BB5F4E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BD2A7B7" w14:textId="65E997DC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2113478020" w:edGrp="everyone"/>
            <w:permEnd w:id="2113478020"/>
          </w:p>
        </w:tc>
      </w:tr>
      <w:tr w:rsidR="001C1E80" w:rsidRPr="001C1E80" w14:paraId="64E012E2" w14:textId="77777777" w:rsidTr="001A02FE">
        <w:trPr>
          <w:trHeight w:val="907"/>
        </w:trPr>
        <w:tc>
          <w:tcPr>
            <w:tcW w:w="681" w:type="dxa"/>
            <w:tcBorders>
              <w:bottom w:val="single" w:sz="4" w:space="0" w:color="auto"/>
            </w:tcBorders>
          </w:tcPr>
          <w:p w14:paraId="5883C9BF" w14:textId="7B0901C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bottom w:val="single" w:sz="4" w:space="0" w:color="auto"/>
            </w:tcBorders>
          </w:tcPr>
          <w:p w14:paraId="6849EB5A" w14:textId="05A4AFC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40FBA6D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2DF8AE3" w14:textId="6E9C19FE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26127447" w:edGrp="everyone"/>
            <w:permEnd w:id="326127447"/>
          </w:p>
        </w:tc>
      </w:tr>
      <w:tr w:rsidR="001C1E80" w:rsidRPr="001C1E80" w14:paraId="6901DF69" w14:textId="77777777" w:rsidTr="001A02FE">
        <w:trPr>
          <w:trHeight w:val="907"/>
        </w:trPr>
        <w:tc>
          <w:tcPr>
            <w:tcW w:w="681" w:type="dxa"/>
            <w:tcBorders>
              <w:top w:val="single" w:sz="4" w:space="0" w:color="auto"/>
            </w:tcBorders>
          </w:tcPr>
          <w:p w14:paraId="034161F0" w14:textId="2395F5F4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</w:tcBorders>
          </w:tcPr>
          <w:p w14:paraId="29382115" w14:textId="0D2997A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0FAB7514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7E56F4FF" w14:textId="74CA7F64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80377400" w:edGrp="everyone"/>
            <w:permEnd w:id="80377400"/>
          </w:p>
        </w:tc>
      </w:tr>
      <w:tr w:rsidR="001C1E80" w:rsidRPr="001C1E80" w14:paraId="3F49FC7E" w14:textId="77777777" w:rsidTr="001A02FE">
        <w:trPr>
          <w:trHeight w:val="680"/>
        </w:trPr>
        <w:tc>
          <w:tcPr>
            <w:tcW w:w="681" w:type="dxa"/>
          </w:tcPr>
          <w:p w14:paraId="07E4AAF8" w14:textId="4B09503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</w:tcPr>
          <w:p w14:paraId="322509FC" w14:textId="608E8D83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57D7D0E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A7FAE2E" w14:textId="09962E6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39666457" w:edGrp="everyone"/>
            <w:permEnd w:id="139666457"/>
          </w:p>
        </w:tc>
      </w:tr>
    </w:tbl>
    <w:p w14:paraId="333B5F02" w14:textId="77777777" w:rsidR="00AC0794" w:rsidRPr="001C1E80" w:rsidRDefault="00AC0794" w:rsidP="00AC0794">
      <w:pPr>
        <w:rPr>
          <w:sz w:val="20"/>
          <w:szCs w:val="16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1C1E80" w:rsidRPr="001C1E80" w14:paraId="17F88FE5" w14:textId="77777777" w:rsidTr="00786708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75160BA" w14:textId="33FF1C21" w:rsidR="00F163C7" w:rsidRPr="001C1E80" w:rsidRDefault="00F163C7" w:rsidP="00786708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pacing w:val="-2"/>
                <w:sz w:val="20"/>
              </w:rPr>
              <w:t>ASSESSOR COMMENTS: PRACTICAL TASK 1: OCCASION 2</w:t>
            </w:r>
          </w:p>
        </w:tc>
      </w:tr>
      <w:permStart w:id="1052317368" w:edGrp="everyone"/>
      <w:tr w:rsidR="001C1E80" w:rsidRPr="001C1E80" w14:paraId="409178E6" w14:textId="77777777" w:rsidTr="00786708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2B31E329" w14:textId="77777777" w:rsidR="008D75ED" w:rsidRPr="001C1E80" w:rsidRDefault="008D75ED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4967279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052317368"/>
            <w:r w:rsidRPr="001C1E80">
              <w:rPr>
                <w:rFonts w:ascii="Arial" w:hAnsi="Arial" w:cs="Arial"/>
                <w:szCs w:val="18"/>
              </w:rPr>
              <w:t xml:space="preserve"> </w:t>
            </w:r>
            <w:r w:rsidRPr="001C1E80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52636142" w:edGrp="everyone"/>
          <w:p w14:paraId="7EAFFD33" w14:textId="33E4651A" w:rsidR="008D75ED" w:rsidRPr="001C1E80" w:rsidRDefault="008D75ED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3228582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52636142"/>
            <w:r w:rsidRPr="001C1E80">
              <w:rPr>
                <w:rFonts w:ascii="Arial" w:hAnsi="Arial" w:cs="Arial"/>
                <w:szCs w:val="18"/>
              </w:rPr>
              <w:t xml:space="preserve"> </w:t>
            </w:r>
            <w:r w:rsidRPr="001C1E80">
              <w:rPr>
                <w:rFonts w:ascii="Arial" w:hAnsi="Arial" w:cs="Arial"/>
                <w:sz w:val="19"/>
                <w:szCs w:val="19"/>
              </w:rPr>
              <w:t>Multiple students [</w:t>
            </w:r>
            <w:permStart w:id="1521562929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531630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521562929"/>
            <w:r w:rsidRPr="001C1E8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772474117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181039196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1C1E8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772474117"/>
            <w:r w:rsidRPr="001C1E80">
              <w:rPr>
                <w:rFonts w:ascii="Arial" w:hAnsi="Arial" w:cs="Arial"/>
                <w:sz w:val="19"/>
                <w:szCs w:val="19"/>
              </w:rPr>
              <w:t xml:space="preserve"> Specific students involved – identify students]</w:t>
            </w:r>
          </w:p>
        </w:tc>
      </w:tr>
      <w:tr w:rsidR="001C1E80" w:rsidRPr="001C1E80" w14:paraId="3E4769C6" w14:textId="77777777" w:rsidTr="00786708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D7F4A2" w14:textId="77777777" w:rsidR="008D75ED" w:rsidRPr="001C1E80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2D0C5F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1C1E80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1C1E80" w:rsidRPr="001C1E80" w14:paraId="592C7A47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B1B0FD" w14:textId="3F56CE6E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DFAE81" w14:textId="4BDE912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3473BE9E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0336677B" w14:textId="000C70C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73342" w:edGrp="everyone"/>
            <w:permEnd w:id="73342"/>
          </w:p>
        </w:tc>
      </w:tr>
      <w:tr w:rsidR="001C1E80" w:rsidRPr="001C1E80" w14:paraId="243C079F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5BD029" w14:textId="003A2F4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4D819F" w14:textId="16C7D0B8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0A9ED2A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B728A99" w14:textId="25EFB10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02013450" w:edGrp="everyone"/>
            <w:permEnd w:id="1202013450"/>
          </w:p>
        </w:tc>
      </w:tr>
      <w:tr w:rsidR="001C1E80" w:rsidRPr="001C1E80" w14:paraId="4973FDFB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FD11F0" w14:textId="5333633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A60059" w14:textId="1538E2F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4266E6FB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B684034" w14:textId="48EC324D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85334637" w:edGrp="everyone"/>
            <w:permEnd w:id="1685334637"/>
          </w:p>
        </w:tc>
      </w:tr>
      <w:tr w:rsidR="001C1E80" w:rsidRPr="001C1E80" w14:paraId="3DCA39F5" w14:textId="77777777" w:rsidTr="001A02FE">
        <w:trPr>
          <w:trHeight w:val="1077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E36007" w14:textId="757150CD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AE797DB" w14:textId="24DA2DF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61222F8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6F94E2B5" w14:textId="76577B6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23798519" w:edGrp="everyone"/>
            <w:permEnd w:id="1623798519"/>
          </w:p>
        </w:tc>
      </w:tr>
      <w:tr w:rsidR="001C1E80" w:rsidRPr="001C1E80" w14:paraId="242B82EC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21E3DC1" w14:textId="1735B65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33CF1C" w14:textId="061B9AB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6C0AD856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379D2F47" w14:textId="71D491C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81127218" w:edGrp="everyone"/>
            <w:permEnd w:id="481127218"/>
          </w:p>
        </w:tc>
      </w:tr>
      <w:tr w:rsidR="001C1E80" w:rsidRPr="001C1E80" w14:paraId="075C9C6F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4A6031" w14:textId="02A0265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590414" w14:textId="084084D5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2E34956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05FE49A9" w14:textId="376E313C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53694934" w:edGrp="everyone"/>
            <w:permEnd w:id="153694934"/>
          </w:p>
        </w:tc>
      </w:tr>
      <w:tr w:rsidR="001C1E80" w:rsidRPr="001C1E80" w14:paraId="6B63254D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6E9FF1B" w14:textId="54EC3E3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9EC6BCD" w14:textId="1358D59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Provide an efficiency target to be implemented.</w:t>
            </w:r>
          </w:p>
          <w:p w14:paraId="4BDC8D22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5DF06BC4" w14:textId="3E40EF96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325859198" w:edGrp="everyone"/>
            <w:permEnd w:id="325859198"/>
          </w:p>
        </w:tc>
      </w:tr>
      <w:tr w:rsidR="001C1E80" w:rsidRPr="001C1E80" w14:paraId="3D42AEE2" w14:textId="77777777" w:rsidTr="001A02FE">
        <w:trPr>
          <w:trHeight w:val="624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59AF8C7" w14:textId="061C611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46C33C" w14:textId="5690ECA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10D44254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76BC9F93" w14:textId="79808530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63946341" w:edGrp="everyone"/>
            <w:permEnd w:id="563946341"/>
          </w:p>
        </w:tc>
      </w:tr>
      <w:tr w:rsidR="001C1E80" w:rsidRPr="001C1E80" w14:paraId="1B151DEB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3BDDE8" w14:textId="09C558F2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BCE3E7" w14:textId="3F52DC8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0C8F02A3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227FC77F" w14:textId="6E43E4B1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581771373" w:edGrp="everyone"/>
            <w:permEnd w:id="581771373"/>
          </w:p>
        </w:tc>
      </w:tr>
      <w:tr w:rsidR="001C1E80" w:rsidRPr="001C1E80" w14:paraId="19AD83A2" w14:textId="77777777" w:rsidTr="001A02FE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4297E7D" w14:textId="72F1E81E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E64B24" w14:textId="0AAEB79D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6BC6BBA7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1BDD73BB" w14:textId="3296599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90310856" w:edGrp="everyone"/>
            <w:permEnd w:id="1690310856"/>
          </w:p>
        </w:tc>
      </w:tr>
      <w:tr w:rsidR="001C1E80" w:rsidRPr="001C1E80" w14:paraId="1C48905D" w14:textId="77777777" w:rsidTr="001A02FE">
        <w:trPr>
          <w:trHeight w:val="624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09FA842" w14:textId="4562CD8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fldChar w:fldCharType="begin"/>
            </w:r>
            <w:r w:rsidRPr="001C1E80"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 w:rsidRPr="001C1E80">
              <w:rPr>
                <w:rFonts w:ascii="Arial" w:hAnsi="Arial" w:cs="Arial"/>
                <w:sz w:val="19"/>
                <w:szCs w:val="19"/>
              </w:rPr>
            </w:r>
            <w:r w:rsidR="001C1E80" w:rsidRP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separate"/>
            </w:r>
            <w:r w:rsidRPr="001C1E80"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 w:rsidRPr="001C1E80"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806AD9C" w14:textId="5DBFB790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1EF1EF0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4"/>
                <w:szCs w:val="14"/>
              </w:rPr>
            </w:pPr>
          </w:p>
          <w:p w14:paraId="333F3E5F" w14:textId="5C71025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44206162" w:edGrp="everyone"/>
            <w:permEnd w:id="1244206162"/>
          </w:p>
        </w:tc>
      </w:tr>
    </w:tbl>
    <w:p w14:paraId="6D0EFAF6" w14:textId="5C175F0B" w:rsidR="002908D0" w:rsidRDefault="002908D0" w:rsidP="00AC0794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"/>
        <w:gridCol w:w="8391"/>
      </w:tblGrid>
      <w:tr w:rsidR="00F163C7" w:rsidRPr="00BA4D9F" w14:paraId="2E595679" w14:textId="77777777" w:rsidTr="00786708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ED2216F" w14:textId="18B4B166" w:rsidR="00F163C7" w:rsidRPr="0011416F" w:rsidRDefault="00F163C7" w:rsidP="00786708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3D6A86"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TASK </w:t>
            </w: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>1: OCCASION 3</w:t>
            </w:r>
          </w:p>
        </w:tc>
      </w:tr>
      <w:permStart w:id="1955202050" w:edGrp="everyone"/>
      <w:tr w:rsidR="008D75ED" w:rsidRPr="00BA4D9F" w14:paraId="032E5B8B" w14:textId="77777777" w:rsidTr="00786708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76B47B6F" w14:textId="77777777" w:rsidR="008D75ED" w:rsidRDefault="008D75ED" w:rsidP="008D75ED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16174399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955202050"/>
            <w:r w:rsidRPr="006C1A6C">
              <w:rPr>
                <w:rFonts w:ascii="Arial" w:hAnsi="Arial" w:cs="Arial"/>
                <w:szCs w:val="18"/>
              </w:rPr>
              <w:t xml:space="preserve"> </w:t>
            </w:r>
            <w:r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273892996" w:edGrp="everyone"/>
          <w:p w14:paraId="0F852D7A" w14:textId="04F0567A" w:rsidR="008D75ED" w:rsidRDefault="008D75ED" w:rsidP="008D75ED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336605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273892996"/>
            <w:r w:rsidRPr="006C1A6C">
              <w:rPr>
                <w:rFonts w:ascii="Arial" w:hAnsi="Arial" w:cs="Arial"/>
                <w:szCs w:val="18"/>
              </w:rPr>
              <w:t xml:space="preserve"> </w:t>
            </w:r>
            <w:r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>
              <w:rPr>
                <w:rFonts w:ascii="Arial" w:hAnsi="Arial" w:cs="Arial"/>
                <w:sz w:val="19"/>
                <w:szCs w:val="19"/>
              </w:rPr>
              <w:t>[</w:t>
            </w:r>
            <w:permStart w:id="684202950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-5782873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684202950"/>
            <w:r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437465685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7698961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437465685"/>
            <w:r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8D75ED" w:rsidRPr="00BA4D9F" w14:paraId="354C8CD6" w14:textId="77777777" w:rsidTr="00786708">
        <w:trPr>
          <w:trHeight w:val="75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A9C25" w14:textId="77777777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EC4F736" w14:textId="77777777" w:rsidR="008D75ED" w:rsidRPr="00BD2F22" w:rsidRDefault="008D75ED" w:rsidP="008D75ED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8D75ED" w:rsidRPr="00BA4D9F" w14:paraId="514D27A6" w14:textId="77777777" w:rsidTr="001A02FE">
        <w:trPr>
          <w:trHeight w:val="941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C3CCC0" w14:textId="079791B2" w:rsidR="008D75ED" w:rsidRPr="004F0B6E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_Ref95302774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92C7E0" w14:textId="790E000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two (2) examples regarding how compliance was confirmed:</w:t>
            </w:r>
          </w:p>
          <w:p w14:paraId="2923DC58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80ACC51" w14:textId="7610B21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067476616" w:edGrp="everyone"/>
            <w:permEnd w:id="1067476616"/>
          </w:p>
        </w:tc>
      </w:tr>
      <w:tr w:rsidR="008D75ED" w:rsidRPr="00BA4D9F" w14:paraId="2BDE2257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F6FE9F" w14:textId="5CBD177A" w:rsidR="008D75ED" w:rsidRPr="004F0B6E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_Ref95302787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92E224" w14:textId="2ACBB45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stakeholders consulted:</w:t>
            </w:r>
          </w:p>
          <w:p w14:paraId="63D23F0D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2FA6AC1" w14:textId="3AAB5514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733390352" w:edGrp="everyone"/>
            <w:permEnd w:id="1733390352"/>
          </w:p>
        </w:tc>
      </w:tr>
      <w:tr w:rsidR="008D75ED" w:rsidRPr="00BA4D9F" w14:paraId="38D9E5AA" w14:textId="77777777" w:rsidTr="001A02FE">
        <w:trPr>
          <w:trHeight w:val="922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D82E3D" w14:textId="5D3A9DE7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_Ref95302795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1.1G.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728A58" w14:textId="4AC17A9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credible external sources accessed to locate information related to sustainability best practice.</w:t>
            </w:r>
          </w:p>
          <w:p w14:paraId="7B88DA1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2031FD94" w14:textId="6444AB29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315829217" w:edGrp="everyone"/>
            <w:permEnd w:id="315829217"/>
          </w:p>
        </w:tc>
      </w:tr>
      <w:tr w:rsidR="008D75ED" w:rsidRPr="00BA4D9F" w14:paraId="25D9602A" w14:textId="77777777" w:rsidTr="001A02FE">
        <w:trPr>
          <w:trHeight w:val="1178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A4C8EDD" w14:textId="2CC8870D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_Ref95302802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1.1H.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11818A" w14:textId="1B8A583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What techniques were used to engage and consult with stakeholders?</w:t>
            </w:r>
          </w:p>
          <w:p w14:paraId="2566F1B3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5B35465E" w14:textId="1CC65082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872180921" w:edGrp="everyone"/>
            <w:permEnd w:id="872180921"/>
          </w:p>
        </w:tc>
      </w:tr>
      <w:tr w:rsidR="008D75ED" w:rsidRPr="00BA4D9F" w14:paraId="31F33AF3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F4AE0D5" w14:textId="23F1D949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_Ref95302809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1.1I.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A0205A" w14:textId="35C5D59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current resources measured and method of measurement.</w:t>
            </w:r>
          </w:p>
          <w:p w14:paraId="019FB808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1805CF6D" w14:textId="3D3B62F8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423015095" w:edGrp="everyone"/>
            <w:permEnd w:id="1423015095"/>
          </w:p>
        </w:tc>
      </w:tr>
      <w:tr w:rsidR="008D75ED" w:rsidRPr="00BA4D9F" w14:paraId="358760AD" w14:textId="77777777" w:rsidTr="001A02FE">
        <w:trPr>
          <w:trHeight w:val="992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295883" w14:textId="10299E03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_Ref95303454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1.1J.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358A6E" w14:textId="28908646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alternative solutions evaluated.</w:t>
            </w:r>
          </w:p>
          <w:p w14:paraId="4B7BF130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D0C8CEF" w14:textId="0FC3F785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421028053" w:edGrp="everyone"/>
            <w:permEnd w:id="421028053"/>
          </w:p>
        </w:tc>
      </w:tr>
      <w:tr w:rsidR="008D75ED" w:rsidRPr="00BA4D9F" w14:paraId="54DD1D68" w14:textId="77777777" w:rsidTr="001A02FE">
        <w:trPr>
          <w:trHeight w:val="975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949B00" w14:textId="279FA06C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_Ref95303628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1.1K.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10B13C9" w14:textId="271212FC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 xml:space="preserve">Provide </w:t>
            </w:r>
            <w:proofErr w:type="gramStart"/>
            <w:r w:rsidRPr="001C1E80">
              <w:rPr>
                <w:rFonts w:ascii="Arial" w:hAnsi="Arial" w:cs="Arial"/>
                <w:sz w:val="19"/>
                <w:szCs w:val="19"/>
              </w:rPr>
              <w:t>a</w:t>
            </w:r>
            <w:proofErr w:type="gramEnd"/>
            <w:r w:rsidRPr="001C1E80">
              <w:rPr>
                <w:rFonts w:ascii="Arial" w:hAnsi="Arial" w:cs="Arial"/>
                <w:sz w:val="19"/>
                <w:szCs w:val="19"/>
              </w:rPr>
              <w:t xml:space="preserve"> efficiency target to be implemented.</w:t>
            </w:r>
          </w:p>
          <w:p w14:paraId="7B6F0BCF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3102D61E" w14:textId="4FDF34C2" w:rsidR="008D75ED" w:rsidRPr="001C1E80" w:rsidRDefault="008D75ED" w:rsidP="008D75ED">
            <w:pPr>
              <w:pStyle w:val="38PASBenchmark"/>
              <w:ind w:left="0"/>
              <w:rPr>
                <w:rFonts w:ascii="Arial" w:hAnsi="Arial"/>
                <w:vanish w:val="0"/>
                <w:color w:val="auto"/>
                <w:sz w:val="19"/>
                <w:szCs w:val="19"/>
              </w:rPr>
            </w:pPr>
            <w:permStart w:id="1724389786" w:edGrp="everyone"/>
            <w:permEnd w:id="1724389786"/>
          </w:p>
        </w:tc>
      </w:tr>
      <w:tr w:rsidR="008D75ED" w:rsidRPr="00BA4D9F" w14:paraId="1904C9D8" w14:textId="77777777" w:rsidTr="00D03E19">
        <w:trPr>
          <w:trHeight w:val="850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BDF6D2" w14:textId="31DA2614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_Ref95303714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1.1L.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FB2C08A" w14:textId="5DED993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Specify monitoring methods to be applied.</w:t>
            </w:r>
          </w:p>
          <w:p w14:paraId="7F1BBB21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77913756" w14:textId="719A7F4A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426399829" w:edGrp="everyone"/>
            <w:permEnd w:id="1426399829"/>
          </w:p>
        </w:tc>
      </w:tr>
      <w:tr w:rsidR="008D75ED" w:rsidRPr="00BA4D9F" w14:paraId="1B466D4C" w14:textId="77777777" w:rsidTr="001A02FE">
        <w:trPr>
          <w:trHeight w:val="958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C010A6" w14:textId="18F394C0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_Ref95303879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4B9E73" w14:textId="3B835AAB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tools were accessed to set efficiency targets?</w:t>
            </w:r>
          </w:p>
          <w:p w14:paraId="393A139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60A7C11" w14:textId="639B846F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614745536" w:edGrp="everyone"/>
            <w:permEnd w:id="1614745536"/>
          </w:p>
        </w:tc>
      </w:tr>
      <w:tr w:rsidR="008D75ED" w:rsidRPr="00BA4D9F" w14:paraId="3DA7BF75" w14:textId="77777777" w:rsidTr="001A02FE">
        <w:trPr>
          <w:trHeight w:val="956"/>
        </w:trPr>
        <w:tc>
          <w:tcPr>
            <w:tcW w:w="68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7DBBD45" w14:textId="539E482A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_Ref95304769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3F8F6E7" w14:textId="4A9C04B9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Which documented records and/or reports were completed?</w:t>
            </w:r>
          </w:p>
          <w:p w14:paraId="5E6E0E2A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4124D90E" w14:textId="77647DCD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722233368" w:edGrp="everyone"/>
            <w:permEnd w:id="722233368"/>
          </w:p>
        </w:tc>
      </w:tr>
      <w:tr w:rsidR="008D75ED" w:rsidRPr="00BA4D9F" w14:paraId="36DFD17E" w14:textId="77777777" w:rsidTr="00D03E19">
        <w:trPr>
          <w:trHeight w:val="850"/>
        </w:trPr>
        <w:tc>
          <w:tcPr>
            <w:tcW w:w="68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768CF62" w14:textId="7A4358DB" w:rsidR="008D75ED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_Ref95304962 \r \h </w:instrText>
            </w:r>
            <w:r>
              <w:rPr>
                <w:rFonts w:ascii="Arial" w:hAnsi="Arial" w:cs="Arial"/>
                <w:sz w:val="19"/>
                <w:szCs w:val="19"/>
              </w:rPr>
            </w:r>
            <w:r w:rsidR="001C1E80">
              <w:rPr>
                <w:rFonts w:ascii="Arial" w:hAnsi="Arial" w:cs="Arial"/>
                <w:sz w:val="19"/>
                <w:szCs w:val="19"/>
              </w:rPr>
              <w:instrText xml:space="preserve"> \* MERGEFORMAT </w:instrText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3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AE8C150" w14:textId="37665791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C1E80">
              <w:rPr>
                <w:rFonts w:ascii="Arial" w:hAnsi="Arial" w:cs="Arial"/>
                <w:sz w:val="19"/>
                <w:szCs w:val="19"/>
              </w:rPr>
              <w:t>How were outcomes communicated to stakeholders?</w:t>
            </w:r>
          </w:p>
          <w:p w14:paraId="6C3A270C" w14:textId="77777777" w:rsidR="008D75ED" w:rsidRPr="001C1E80" w:rsidRDefault="008D75ED" w:rsidP="008D75ED">
            <w:pPr>
              <w:jc w:val="left"/>
              <w:rPr>
                <w:rFonts w:ascii="Arial" w:hAnsi="Arial" w:cs="Arial"/>
                <w:sz w:val="19"/>
                <w:szCs w:val="19"/>
              </w:rPr>
            </w:pPr>
          </w:p>
          <w:p w14:paraId="0E4CE452" w14:textId="547BFDF7" w:rsidR="008D75ED" w:rsidRPr="001C1E80" w:rsidRDefault="008D75ED" w:rsidP="008D75ED">
            <w:pPr>
              <w:pStyle w:val="38PASBenchmark"/>
              <w:ind w:left="0"/>
              <w:rPr>
                <w:vanish w:val="0"/>
                <w:color w:val="auto"/>
              </w:rPr>
            </w:pPr>
            <w:permStart w:id="123476666" w:edGrp="everyone"/>
            <w:permEnd w:id="123476666"/>
          </w:p>
        </w:tc>
      </w:tr>
    </w:tbl>
    <w:p w14:paraId="07A613D9" w14:textId="77777777" w:rsidR="00F163C7" w:rsidRDefault="00F163C7" w:rsidP="00AC0794"/>
    <w:p w14:paraId="675C812A" w14:textId="77777777" w:rsidR="002908D0" w:rsidRDefault="002908D0">
      <w:pPr>
        <w:jc w:val="left"/>
      </w:pPr>
      <w:r>
        <w:br w:type="page"/>
      </w:r>
    </w:p>
    <w:p w14:paraId="2C4C704D" w14:textId="72597AB2" w:rsidR="00A9666F" w:rsidRPr="00225D55" w:rsidRDefault="00AE0CCC" w:rsidP="00A9666F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158337116"/>
          <w:placeholder>
            <w:docPart w:val="15209EE6255A4F60AC82069E3094C620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E07859">
            <w:rPr>
              <w:rFonts w:ascii="Arial Black" w:hAnsi="Arial Black"/>
            </w:rPr>
            <w:t>BSBSUS411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909182341"/>
        <w:placeholder>
          <w:docPart w:val="B67F94CE41584016BDC1737866F035D9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0B7D07EC" w14:textId="520AF154" w:rsidR="00A9666F" w:rsidRPr="00225D55" w:rsidRDefault="00E07859" w:rsidP="00A9666F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Implement and monitor environmentally sustainable work practices</w:t>
          </w:r>
        </w:p>
      </w:sdtContent>
    </w:sdt>
    <w:p w14:paraId="56A590BF" w14:textId="77777777" w:rsidR="00A9666F" w:rsidRDefault="00A9666F" w:rsidP="00A9666F">
      <w:pPr>
        <w:pStyle w:val="30PASIndividualTaskUnitCodeandTItle"/>
        <w:tabs>
          <w:tab w:val="center" w:pos="4513"/>
          <w:tab w:val="left" w:pos="6615"/>
        </w:tabs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A9666F" w:rsidRPr="00683908" w14:paraId="5464C800" w14:textId="77777777" w:rsidTr="00A80ACC">
        <w:trPr>
          <w:trHeight w:val="567"/>
        </w:trPr>
        <w:tc>
          <w:tcPr>
            <w:tcW w:w="907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28AEC914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5A33FF">
              <w:rPr>
                <w:rFonts w:cs="Arial"/>
                <w:b/>
                <w:sz w:val="28"/>
                <w:szCs w:val="28"/>
              </w:rPr>
              <w:t>Practical Task (3X)</w:t>
            </w:r>
          </w:p>
        </w:tc>
      </w:tr>
      <w:tr w:rsidR="00A9666F" w:rsidRPr="000559FC" w14:paraId="755C4E99" w14:textId="77777777" w:rsidTr="00A80ACC">
        <w:trPr>
          <w:trHeight w:val="50"/>
        </w:trPr>
        <w:tc>
          <w:tcPr>
            <w:tcW w:w="9072" w:type="dxa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95989A2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3B01D954" w14:textId="086E8F8E" w:rsidR="00A9666F" w:rsidRDefault="00685EA3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participant must demonstrate the ability to implement and monitor three (3) environmentally sustainable work practices</w:t>
            </w:r>
            <w:r w:rsidR="004030A3">
              <w:rPr>
                <w:rFonts w:cs="Arial"/>
                <w:sz w:val="20"/>
              </w:rPr>
              <w:t>,</w:t>
            </w:r>
            <w:r w:rsidR="00F163C7">
              <w:rPr>
                <w:rFonts w:cs="Arial"/>
                <w:sz w:val="20"/>
              </w:rPr>
              <w:t xml:space="preserve"> demonstrated in assessor checklist and comments as occasion 1-3,</w:t>
            </w:r>
            <w:r w:rsidR="004030A3">
              <w:rPr>
                <w:rFonts w:cs="Arial"/>
                <w:sz w:val="20"/>
              </w:rPr>
              <w:t xml:space="preserve"> providing evidence to the assessor of:</w:t>
            </w:r>
          </w:p>
          <w:p w14:paraId="0D8DDB26" w14:textId="2D3B40B3" w:rsidR="004030A3" w:rsidRDefault="004030A3" w:rsidP="004030A3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</w:t>
            </w:r>
            <w:r w:rsidRPr="004030A3">
              <w:rPr>
                <w:rFonts w:cs="Arial"/>
                <w:sz w:val="20"/>
              </w:rPr>
              <w:t>stablish</w:t>
            </w:r>
            <w:r>
              <w:rPr>
                <w:rFonts w:cs="Arial"/>
                <w:sz w:val="20"/>
              </w:rPr>
              <w:t>ing</w:t>
            </w:r>
            <w:r w:rsidRPr="004030A3">
              <w:rPr>
                <w:rFonts w:cs="Arial"/>
                <w:sz w:val="20"/>
              </w:rPr>
              <w:t xml:space="preserve"> sustainable work contexts</w:t>
            </w:r>
          </w:p>
          <w:p w14:paraId="4CB05FD1" w14:textId="34C2CFFC" w:rsidR="004030A3" w:rsidRDefault="004030A3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locating and </w:t>
            </w:r>
            <w:r w:rsidRPr="004030A3">
              <w:rPr>
                <w:rFonts w:cs="Arial"/>
                <w:sz w:val="20"/>
              </w:rPr>
              <w:t>assess</w:t>
            </w:r>
            <w:r>
              <w:rPr>
                <w:rFonts w:cs="Arial"/>
                <w:sz w:val="20"/>
              </w:rPr>
              <w:t>ing the</w:t>
            </w:r>
            <w:r w:rsidRPr="004030A3">
              <w:rPr>
                <w:rFonts w:cs="Arial"/>
                <w:sz w:val="20"/>
              </w:rPr>
              <w:t xml:space="preserve"> organisatio</w:t>
            </w:r>
            <w:r>
              <w:rPr>
                <w:rFonts w:cs="Arial"/>
                <w:sz w:val="20"/>
              </w:rPr>
              <w:t>ns</w:t>
            </w:r>
            <w:r w:rsidRPr="004030A3">
              <w:rPr>
                <w:rFonts w:cs="Arial"/>
                <w:sz w:val="20"/>
              </w:rPr>
              <w:t xml:space="preserve"> </w:t>
            </w:r>
            <w:r w:rsidR="00EF64DC" w:rsidRPr="00EF64DC">
              <w:rPr>
                <w:rFonts w:cs="Arial"/>
                <w:sz w:val="20"/>
              </w:rPr>
              <w:t xml:space="preserve">current procedures, practices and compliance </w:t>
            </w:r>
            <w:r w:rsidRPr="004030A3">
              <w:rPr>
                <w:rFonts w:cs="Arial"/>
                <w:sz w:val="20"/>
              </w:rPr>
              <w:t>against environmental legislation and standards</w:t>
            </w:r>
          </w:p>
          <w:p w14:paraId="0676C00A" w14:textId="5EC7C5D2" w:rsidR="004030A3" w:rsidRDefault="004030A3" w:rsidP="003D07B1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4030A3">
              <w:rPr>
                <w:rFonts w:cs="Arial"/>
                <w:sz w:val="20"/>
              </w:rPr>
              <w:t xml:space="preserve">collecting and analysing data on environmental efficiency in organisational systems and processes and current purchasing strategies </w:t>
            </w:r>
            <w:r>
              <w:rPr>
                <w:rFonts w:cs="Arial"/>
                <w:sz w:val="20"/>
              </w:rPr>
              <w:t>to</w:t>
            </w:r>
            <w:r w:rsidRPr="004030A3">
              <w:rPr>
                <w:rFonts w:cs="Arial"/>
                <w:sz w:val="20"/>
              </w:rPr>
              <w:t xml:space="preserve"> identify areas for improvement</w:t>
            </w:r>
          </w:p>
          <w:p w14:paraId="07F727D8" w14:textId="226904B2" w:rsidR="004030A3" w:rsidRPr="004030A3" w:rsidRDefault="004030A3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Pr="004030A3">
              <w:rPr>
                <w:rFonts w:cs="Arial"/>
                <w:sz w:val="20"/>
              </w:rPr>
              <w:t>onsult stakeholders and external data sources on sustainability best practice</w:t>
            </w:r>
          </w:p>
          <w:p w14:paraId="30FCEF7E" w14:textId="7A51310E" w:rsidR="004030A3" w:rsidRPr="00EF64DC" w:rsidRDefault="00EF64DC" w:rsidP="00782B5C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 xml:space="preserve">evaluate alternative solutions to workplace environmental issues and </w:t>
            </w:r>
            <w:r w:rsidR="004030A3" w:rsidRPr="00EF64DC">
              <w:rPr>
                <w:rFonts w:cs="Arial"/>
                <w:sz w:val="20"/>
              </w:rPr>
              <w:t>develop efficiency targets and methods to monitor outcomes</w:t>
            </w:r>
            <w:r>
              <w:rPr>
                <w:rFonts w:cs="Arial"/>
                <w:sz w:val="20"/>
              </w:rPr>
              <w:t xml:space="preserve"> to comply with environmental requirements</w:t>
            </w:r>
          </w:p>
          <w:p w14:paraId="301925E6" w14:textId="04A06FC1" w:rsidR="004030A3" w:rsidRDefault="004030A3" w:rsidP="004030A3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implement three (3) sustainable work practices</w:t>
            </w:r>
          </w:p>
          <w:p w14:paraId="7BD451B8" w14:textId="5C9EB74A" w:rsidR="004030A3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</w:t>
            </w:r>
            <w:r w:rsidR="004030A3" w:rsidRPr="004030A3">
              <w:rPr>
                <w:rFonts w:cs="Arial"/>
                <w:sz w:val="20"/>
              </w:rPr>
              <w:t xml:space="preserve"> and source</w:t>
            </w:r>
            <w:r>
              <w:rPr>
                <w:rFonts w:cs="Arial"/>
                <w:sz w:val="20"/>
              </w:rPr>
              <w:t xml:space="preserve"> workplace approved</w:t>
            </w:r>
            <w:r w:rsidR="004030A3" w:rsidRPr="004030A3">
              <w:rPr>
                <w:rFonts w:cs="Arial"/>
                <w:sz w:val="20"/>
              </w:rPr>
              <w:t xml:space="preserve"> tools to set efficiency targets</w:t>
            </w:r>
          </w:p>
          <w:p w14:paraId="68271235" w14:textId="03C36C3C" w:rsidR="004030A3" w:rsidRPr="00EF64DC" w:rsidRDefault="004030A3" w:rsidP="00EF64DC">
            <w:pPr>
              <w:pStyle w:val="ListParagraph"/>
              <w:numPr>
                <w:ilvl w:val="1"/>
                <w:numId w:val="46"/>
              </w:numPr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>integrate efficiency targets with other operational activities</w:t>
            </w:r>
            <w:r w:rsidR="00EF64DC" w:rsidRPr="00EF64DC">
              <w:rPr>
                <w:rFonts w:cs="Arial"/>
                <w:sz w:val="20"/>
              </w:rPr>
              <w:t xml:space="preserve"> to resolve workplace sustainability issues and generate ideas for improvements</w:t>
            </w:r>
          </w:p>
          <w:p w14:paraId="165DD862" w14:textId="0FF83FEE" w:rsidR="004030A3" w:rsidRPr="00EF64DC" w:rsidRDefault="00EF64DC" w:rsidP="00EF64DC">
            <w:pPr>
              <w:pStyle w:val="ListParagraph"/>
              <w:numPr>
                <w:ilvl w:val="1"/>
                <w:numId w:val="46"/>
              </w:numPr>
              <w:rPr>
                <w:rFonts w:cs="Arial"/>
                <w:sz w:val="20"/>
              </w:rPr>
            </w:pPr>
            <w:r w:rsidRPr="00EF64DC">
              <w:rPr>
                <w:rFonts w:cs="Arial"/>
                <w:sz w:val="20"/>
              </w:rPr>
              <w:t>evaluate and implement strategies to</w:t>
            </w:r>
            <w:r>
              <w:rPr>
                <w:rFonts w:cs="Arial"/>
                <w:sz w:val="20"/>
              </w:rPr>
              <w:t xml:space="preserve"> provide support to team members to</w:t>
            </w:r>
            <w:r w:rsidRPr="00EF64DC">
              <w:rPr>
                <w:rFonts w:cs="Arial"/>
                <w:sz w:val="20"/>
              </w:rPr>
              <w:t xml:space="preserve"> improve resource </w:t>
            </w:r>
            <w:r>
              <w:rPr>
                <w:rFonts w:cs="Arial"/>
                <w:sz w:val="20"/>
              </w:rPr>
              <w:t xml:space="preserve"> efficiency</w:t>
            </w:r>
          </w:p>
          <w:p w14:paraId="19EC033A" w14:textId="1BBCAE7F" w:rsidR="004030A3" w:rsidRDefault="00FE0726" w:rsidP="004030A3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ask for feedback on the implementation </w:t>
            </w:r>
            <w:r w:rsidR="004030A3" w:rsidRPr="004030A3">
              <w:rPr>
                <w:rFonts w:cs="Arial"/>
                <w:sz w:val="20"/>
              </w:rPr>
              <w:t xml:space="preserve">from stakeholders </w:t>
            </w:r>
          </w:p>
          <w:p w14:paraId="307EEF4A" w14:textId="47761177" w:rsidR="00FE0726" w:rsidRDefault="00FE0726" w:rsidP="00FE0726">
            <w:pPr>
              <w:pStyle w:val="ListParagraph"/>
              <w:numPr>
                <w:ilvl w:val="0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monitor the performance of implemented stainable work practices</w:t>
            </w:r>
          </w:p>
          <w:p w14:paraId="7350CD02" w14:textId="2A11610F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 w:rsidRPr="00FE0726">
              <w:rPr>
                <w:rFonts w:cs="Arial"/>
                <w:sz w:val="20"/>
              </w:rPr>
              <w:t xml:space="preserve">using the monitoring method developed, assess </w:t>
            </w:r>
            <w:proofErr w:type="gramStart"/>
            <w:r w:rsidRPr="00FE0726">
              <w:rPr>
                <w:rFonts w:cs="Arial"/>
                <w:sz w:val="20"/>
              </w:rPr>
              <w:t>outcomes</w:t>
            </w:r>
            <w:proofErr w:type="gramEnd"/>
            <w:r w:rsidRPr="00FE0726">
              <w:rPr>
                <w:rFonts w:cs="Arial"/>
                <w:sz w:val="20"/>
              </w:rPr>
              <w:t xml:space="preserve"> </w:t>
            </w:r>
            <w:r w:rsidR="00BD0FAB">
              <w:rPr>
                <w:rFonts w:cs="Arial"/>
                <w:sz w:val="20"/>
              </w:rPr>
              <w:t xml:space="preserve">and </w:t>
            </w:r>
            <w:r w:rsidR="00BD0FAB" w:rsidRPr="00BD0FAB">
              <w:rPr>
                <w:rFonts w:cs="Arial"/>
                <w:sz w:val="20"/>
              </w:rPr>
              <w:t>apply continuous improvement approaches</w:t>
            </w:r>
          </w:p>
          <w:p w14:paraId="08A4C06D" w14:textId="1F00CBAF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</w:t>
            </w:r>
            <w:r w:rsidRPr="00FE0726">
              <w:rPr>
                <w:rFonts w:cs="Arial"/>
                <w:sz w:val="20"/>
              </w:rPr>
              <w:t>ocument and communicate outcomes to key personnel and stakeholders</w:t>
            </w:r>
          </w:p>
          <w:p w14:paraId="6D6342B6" w14:textId="587584F1" w:rsidR="00FE0726" w:rsidRPr="00FE0726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</w:t>
            </w:r>
            <w:r w:rsidRPr="00FE0726">
              <w:rPr>
                <w:rFonts w:cs="Arial"/>
                <w:sz w:val="20"/>
              </w:rPr>
              <w:t>dentify changes required to targets and tools from strategies and improvement plans</w:t>
            </w:r>
            <w:r w:rsidR="00BD0FAB">
              <w:rPr>
                <w:rFonts w:cs="Arial"/>
                <w:sz w:val="20"/>
              </w:rPr>
              <w:t xml:space="preserve"> and </w:t>
            </w:r>
            <w:r w:rsidR="00BD0FAB" w:rsidRPr="00BD0FAB">
              <w:rPr>
                <w:rFonts w:cs="Arial"/>
                <w:sz w:val="20"/>
              </w:rPr>
              <w:t>apply change management techniques</w:t>
            </w:r>
          </w:p>
          <w:p w14:paraId="1788E211" w14:textId="08C2E03E" w:rsidR="00FE0726" w:rsidRPr="004030A3" w:rsidRDefault="00FE0726" w:rsidP="00FE0726">
            <w:pPr>
              <w:pStyle w:val="ListParagraph"/>
              <w:numPr>
                <w:ilvl w:val="1"/>
                <w:numId w:val="46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</w:t>
            </w:r>
            <w:r w:rsidRPr="00FE0726">
              <w:rPr>
                <w:rFonts w:cs="Arial"/>
                <w:sz w:val="20"/>
              </w:rPr>
              <w:t>romote successful strategies in development of new efficiency targets</w:t>
            </w:r>
          </w:p>
          <w:p w14:paraId="769FCB4C" w14:textId="77777777" w:rsidR="00041FA8" w:rsidRDefault="00041FA8" w:rsidP="00041FA8">
            <w:pPr>
              <w:jc w:val="left"/>
              <w:rPr>
                <w:rFonts w:cs="Arial"/>
                <w:sz w:val="20"/>
              </w:rPr>
            </w:pPr>
          </w:p>
          <w:p w14:paraId="519251E3" w14:textId="6B47171F" w:rsidR="00A9666F" w:rsidRPr="000861CC" w:rsidRDefault="00041FA8" w:rsidP="00041FA8">
            <w:pPr>
              <w:jc w:val="left"/>
              <w:rPr>
                <w:rFonts w:cs="Arial"/>
                <w:sz w:val="20"/>
              </w:rPr>
            </w:pPr>
            <w:r w:rsidRPr="00703DE3">
              <w:rPr>
                <w:rFonts w:cs="Arial"/>
                <w:sz w:val="20"/>
              </w:rPr>
              <w:t>Tasks are at the Assessor’s Discretion, but</w:t>
            </w:r>
            <w:r>
              <w:rPr>
                <w:rFonts w:cs="Arial"/>
                <w:sz w:val="20"/>
              </w:rPr>
              <w:t xml:space="preserve"> detail of tasks undertaken must be </w:t>
            </w:r>
            <w:r w:rsidRPr="00703DE3">
              <w:rPr>
                <w:rFonts w:cs="Arial"/>
                <w:sz w:val="20"/>
              </w:rPr>
              <w:t>recorded in the Assessor’s Comments</w:t>
            </w:r>
            <w:r>
              <w:rPr>
                <w:rFonts w:cs="Arial"/>
                <w:sz w:val="20"/>
              </w:rPr>
              <w:t xml:space="preserve"> (on the back of the Practical Assessment cover page)</w:t>
            </w:r>
            <w:r w:rsidRPr="00703DE3">
              <w:rPr>
                <w:rFonts w:cs="Arial"/>
                <w:sz w:val="20"/>
              </w:rPr>
              <w:t>.</w:t>
            </w:r>
          </w:p>
        </w:tc>
      </w:tr>
      <w:tr w:rsidR="00A9666F" w:rsidRPr="000559FC" w14:paraId="063D2CDE" w14:textId="77777777" w:rsidTr="00A80ACC">
        <w:trPr>
          <w:trHeight w:val="70"/>
        </w:trPr>
        <w:tc>
          <w:tcPr>
            <w:tcW w:w="907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1403B51" w14:textId="77777777" w:rsidR="00A9666F" w:rsidRDefault="00A9666F" w:rsidP="00A9666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48307674" w14:textId="43D39AE5" w:rsidR="00A9666F" w:rsidRPr="000861CC" w:rsidRDefault="00BD0FAB" w:rsidP="00A9666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Workplace, workplace change management documents, workplace team/s access to internet</w:t>
            </w:r>
          </w:p>
        </w:tc>
      </w:tr>
    </w:tbl>
    <w:p w14:paraId="4F1DE9B7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6"/>
        <w:gridCol w:w="992"/>
        <w:gridCol w:w="992"/>
        <w:gridCol w:w="992"/>
      </w:tblGrid>
      <w:tr w:rsidR="00A9666F" w:rsidRPr="00683908" w14:paraId="303D1E04" w14:textId="77777777" w:rsidTr="004C68EC">
        <w:trPr>
          <w:tblHeader/>
        </w:trPr>
        <w:tc>
          <w:tcPr>
            <w:tcW w:w="6096" w:type="dxa"/>
            <w:vMerge w:val="restart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31A85C13" w14:textId="030CB150" w:rsidR="00A9666F" w:rsidRPr="0019760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3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22E11707" w14:textId="77777777" w:rsidR="00A9666F" w:rsidRPr="00696855" w:rsidRDefault="00A9666F" w:rsidP="00A80ACC">
            <w:pPr>
              <w:jc w:val="center"/>
              <w:rPr>
                <w:rFonts w:cs="Arial"/>
                <w:sz w:val="20"/>
              </w:rPr>
            </w:pPr>
            <w:r w:rsidRPr="00FB1F24">
              <w:rPr>
                <w:rFonts w:cs="Arial"/>
                <w:b/>
                <w:sz w:val="20"/>
              </w:rPr>
              <w:t xml:space="preserve">Tick if satisfactorily completed. </w:t>
            </w:r>
            <w:r w:rsidRPr="00FB1F24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A9666F" w:rsidRPr="00683908" w14:paraId="7E12B643" w14:textId="77777777" w:rsidTr="004C68EC">
        <w:trPr>
          <w:trHeight w:val="233"/>
          <w:tblHeader/>
        </w:trPr>
        <w:tc>
          <w:tcPr>
            <w:tcW w:w="6096" w:type="dxa"/>
            <w:vMerge/>
            <w:tcBorders>
              <w:left w:val="single" w:sz="12" w:space="0" w:color="000000"/>
            </w:tcBorders>
            <w:shd w:val="clear" w:color="auto" w:fill="F2F2F2"/>
          </w:tcPr>
          <w:p w14:paraId="33B55B51" w14:textId="77777777" w:rsidR="00A9666F" w:rsidRPr="00696855" w:rsidRDefault="00A9666F" w:rsidP="00A80ACC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4F7D006D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14:paraId="098632D0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80789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14:paraId="582618E4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2F2F2"/>
          </w:tcPr>
          <w:p w14:paraId="4895C210" w14:textId="77777777" w:rsidR="00A9666F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3</w:t>
            </w:r>
            <w:r w:rsidRPr="002301A4">
              <w:rPr>
                <w:rFonts w:cs="Arial"/>
                <w:b/>
                <w:sz w:val="20"/>
                <w:vertAlign w:val="superscript"/>
              </w:rPr>
              <w:t>rd</w:t>
            </w:r>
          </w:p>
          <w:p w14:paraId="3442B47C" w14:textId="77777777" w:rsidR="00A9666F" w:rsidRPr="0069685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A9666F" w:rsidRPr="00683908" w14:paraId="7198B5DE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E7118A" w14:textId="08AD50EE" w:rsidR="00A9666F" w:rsidRPr="004E1BC5" w:rsidRDefault="00A9666F" w:rsidP="00A80ACC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1 </w:t>
            </w:r>
            <w:r w:rsidR="00BD0FAB" w:rsidRPr="00BD0FAB">
              <w:rPr>
                <w:rFonts w:cs="Arial"/>
                <w:b/>
                <w:sz w:val="20"/>
              </w:rPr>
              <w:t>Establish sustainable work contexts</w:t>
            </w:r>
          </w:p>
        </w:tc>
      </w:tr>
      <w:tr w:rsidR="00710F62" w:rsidRPr="00696855" w14:paraId="52441ECE" w14:textId="77777777" w:rsidTr="003218CE">
        <w:trPr>
          <w:trHeight w:val="27"/>
        </w:trPr>
        <w:tc>
          <w:tcPr>
            <w:tcW w:w="6096" w:type="dxa"/>
            <w:tcBorders>
              <w:left w:val="single" w:sz="12" w:space="0" w:color="000000"/>
            </w:tcBorders>
          </w:tcPr>
          <w:p w14:paraId="0A860495" w14:textId="2ABA6CA9" w:rsidR="00710F62" w:rsidRPr="00486541" w:rsidRDefault="00710F62" w:rsidP="00710F62">
            <w:pPr>
              <w:pStyle w:val="331PASListTask1"/>
            </w:pPr>
            <w:bookmarkStart w:id="21" w:name="_Ref95305837"/>
            <w:r>
              <w:t>Locate appropriate environmental legislation and standards to determine compliance requirements.</w:t>
            </w:r>
            <w:bookmarkEnd w:id="21"/>
          </w:p>
        </w:tc>
        <w:permStart w:id="2144029113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26A7037" w14:textId="59010B94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79021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4029113"/>
          </w:p>
        </w:tc>
        <w:permStart w:id="1967329570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FCEA3" w14:textId="50FA61C3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983218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67329570"/>
          </w:p>
        </w:tc>
        <w:permStart w:id="27062681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6E872931" w14:textId="73772492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042420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70626813"/>
          </w:p>
        </w:tc>
      </w:tr>
      <w:tr w:rsidR="00710F62" w:rsidRPr="00696855" w14:paraId="6207D7A2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A5EB528" w14:textId="0FDC2713" w:rsidR="00710F62" w:rsidRPr="00486541" w:rsidRDefault="00710F62" w:rsidP="00710F62">
            <w:pPr>
              <w:pStyle w:val="331PASListTask1"/>
            </w:pPr>
            <w:bookmarkStart w:id="22" w:name="_Ref95302774"/>
            <w:r>
              <w:t>Provide</w:t>
            </w:r>
            <w:r w:rsidRPr="00BD0FAB">
              <w:t xml:space="preserve"> examples of how they can ensure compliance with identified legislation</w:t>
            </w:r>
            <w:r>
              <w:t>.</w:t>
            </w:r>
            <w:bookmarkEnd w:id="22"/>
          </w:p>
        </w:tc>
        <w:permStart w:id="1723875738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E587DB9" w14:textId="24B238A1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02241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3875738"/>
          </w:p>
        </w:tc>
        <w:permStart w:id="1376613462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BF2E7" w14:textId="169B246E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28047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6613462"/>
          </w:p>
        </w:tc>
        <w:permStart w:id="164295023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80279D0" w14:textId="118AC30E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387743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42950235"/>
          </w:p>
        </w:tc>
      </w:tr>
      <w:tr w:rsidR="00710F62" w:rsidRPr="00696855" w14:paraId="1A4B25C6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auto"/>
            </w:tcBorders>
          </w:tcPr>
          <w:p w14:paraId="61E84F18" w14:textId="01419B45" w:rsidR="00710F62" w:rsidRPr="00486541" w:rsidRDefault="00710F62" w:rsidP="00710F62">
            <w:pPr>
              <w:pStyle w:val="331PASListTask1"/>
            </w:pPr>
            <w:bookmarkStart w:id="23" w:name="_Ref95305862"/>
            <w:r>
              <w:t>Review procedures and policies to determine if improvements can be made to environmental efficiency.</w:t>
            </w:r>
            <w:bookmarkEnd w:id="23"/>
          </w:p>
        </w:tc>
        <w:permStart w:id="758148524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82F457B" w14:textId="55917802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328915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8148524"/>
          </w:p>
        </w:tc>
        <w:permStart w:id="167138970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93987" w14:textId="43561764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47924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7138970"/>
          </w:p>
        </w:tc>
        <w:permStart w:id="11372048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370D294" w14:textId="25101489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6514067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3720483"/>
          </w:p>
        </w:tc>
      </w:tr>
      <w:tr w:rsidR="00710F62" w:rsidRPr="00696855" w14:paraId="65AF7CBB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FF4E4A3" w14:textId="01B9DFC4" w:rsidR="00710F62" w:rsidRPr="00486541" w:rsidRDefault="00710F62" w:rsidP="00710F62">
            <w:pPr>
              <w:pStyle w:val="331PASListTask1"/>
            </w:pPr>
            <w:bookmarkStart w:id="24" w:name="_Ref95305873"/>
            <w:r>
              <w:t>Use computer software and review previously collected data on environmental efficiency within organisational systems and processes</w:t>
            </w:r>
            <w:bookmarkEnd w:id="24"/>
          </w:p>
        </w:tc>
        <w:permStart w:id="39548909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0F4148A" w14:textId="1C7B4E98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552587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548909"/>
          </w:p>
        </w:tc>
        <w:permStart w:id="1583420796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C4A503" w14:textId="00FFE473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3154812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3420796"/>
          </w:p>
        </w:tc>
        <w:permStart w:id="81765148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8FB2461" w14:textId="632619DA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711568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17651485"/>
          </w:p>
        </w:tc>
      </w:tr>
      <w:tr w:rsidR="00710F62" w:rsidRPr="00696855" w14:paraId="3D56C975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8511237" w14:textId="119DF669" w:rsidR="00710F62" w:rsidRPr="00486541" w:rsidRDefault="00710F62" w:rsidP="00710F62">
            <w:pPr>
              <w:pStyle w:val="331PASListTask1"/>
            </w:pPr>
            <w:bookmarkStart w:id="25" w:name="_Ref95305884"/>
            <w:r>
              <w:t xml:space="preserve">Read current purchasing </w:t>
            </w:r>
            <w:r w:rsidRPr="00301187">
              <w:t>strategies and identify areas for improvement</w:t>
            </w:r>
            <w:r>
              <w:t xml:space="preserve"> to environmental efficiency.</w:t>
            </w:r>
            <w:bookmarkEnd w:id="25"/>
          </w:p>
        </w:tc>
        <w:permStart w:id="148637132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9347A41" w14:textId="1285AD60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67815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8637132"/>
          </w:p>
        </w:tc>
        <w:permStart w:id="355100021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30B3E" w14:textId="21335C49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053777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55100021"/>
          </w:p>
        </w:tc>
        <w:permStart w:id="1997548582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0133EA3" w14:textId="0269E3E5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8881757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7548582"/>
          </w:p>
        </w:tc>
      </w:tr>
      <w:tr w:rsidR="00710F62" w:rsidRPr="00696855" w14:paraId="01D40152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55418175" w14:textId="2923F109" w:rsidR="00710F62" w:rsidRPr="00301187" w:rsidRDefault="00710F62" w:rsidP="00710F62">
            <w:pPr>
              <w:pStyle w:val="331PASListTask1"/>
            </w:pPr>
            <w:bookmarkStart w:id="26" w:name="_Ref95302787"/>
            <w:r>
              <w:t xml:space="preserve">Source information </w:t>
            </w:r>
            <w:r w:rsidRPr="0037500A">
              <w:t>on sustainability best practice</w:t>
            </w:r>
            <w:r>
              <w:t xml:space="preserve"> from stakeholders </w:t>
            </w:r>
            <w:r w:rsidRPr="00AB0575">
              <w:t>to achieve shared understanding of individual roles in meeting objectives</w:t>
            </w:r>
            <w:r>
              <w:t>.</w:t>
            </w:r>
            <w:bookmarkEnd w:id="26"/>
          </w:p>
        </w:tc>
        <w:permStart w:id="1755647816" w:edGrp="everyone"/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4D105A51" w14:textId="5D27FCE2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2158531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55647816"/>
          </w:p>
        </w:tc>
        <w:permStart w:id="1526204064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765B616" w14:textId="1786DE59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72742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26204064"/>
          </w:p>
        </w:tc>
        <w:permStart w:id="499138197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6407299B" w14:textId="178FDDE2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28617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99138197"/>
          </w:p>
        </w:tc>
      </w:tr>
      <w:tr w:rsidR="00710F62" w:rsidRPr="00696855" w14:paraId="767F214C" w14:textId="77777777" w:rsidTr="003218CE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7FA1344B" w14:textId="2E6A54E3" w:rsidR="00710F62" w:rsidRDefault="00710F62" w:rsidP="00710F62">
            <w:pPr>
              <w:pStyle w:val="331PASListTask1"/>
            </w:pPr>
            <w:bookmarkStart w:id="27" w:name="_Ref95302795"/>
            <w:r>
              <w:t>Source information on sustainability best practice from external sources.</w:t>
            </w:r>
            <w:bookmarkEnd w:id="27"/>
          </w:p>
        </w:tc>
        <w:permStart w:id="1589991828" w:edGrp="everyone"/>
        <w:tc>
          <w:tcPr>
            <w:tcW w:w="992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66602E42" w14:textId="7EAE9D89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0288436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89991828"/>
          </w:p>
        </w:tc>
        <w:permStart w:id="1724850517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12DB947D" w14:textId="5C9C6583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7809832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4850517"/>
          </w:p>
        </w:tc>
        <w:permStart w:id="1705467909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0CDC3237" w14:textId="148A7E9F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0956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05467909"/>
          </w:p>
        </w:tc>
      </w:tr>
      <w:tr w:rsidR="00710F62" w:rsidRPr="00696855" w14:paraId="3FA58775" w14:textId="77777777" w:rsidTr="00A02DCD">
        <w:trPr>
          <w:trHeight w:val="25"/>
        </w:trPr>
        <w:tc>
          <w:tcPr>
            <w:tcW w:w="6096" w:type="dxa"/>
            <w:tcBorders>
              <w:top w:val="single" w:sz="12" w:space="0" w:color="000000"/>
              <w:left w:val="single" w:sz="12" w:space="0" w:color="000000"/>
            </w:tcBorders>
          </w:tcPr>
          <w:p w14:paraId="457B69F7" w14:textId="09BB8C96" w:rsidR="00710F62" w:rsidRPr="00486541" w:rsidRDefault="00710F62" w:rsidP="00710F62">
            <w:pPr>
              <w:pStyle w:val="331PASListTask1"/>
            </w:pPr>
            <w:bookmarkStart w:id="28" w:name="_Ref95302802"/>
            <w:r>
              <w:t xml:space="preserve">Apply change management techniques to </w:t>
            </w:r>
            <w:r w:rsidRPr="00301187">
              <w:t>engage and consult with relevant stakeholders</w:t>
            </w:r>
            <w:r>
              <w:t>, using listening and questioning</w:t>
            </w:r>
            <w:r w:rsidRPr="00301187">
              <w:t xml:space="preserve"> to develop and implement sustainability improvements</w:t>
            </w:r>
            <w:r>
              <w:t>.</w:t>
            </w:r>
            <w:bookmarkEnd w:id="28"/>
          </w:p>
        </w:tc>
        <w:permStart w:id="1977700710" w:edGrp="everyone"/>
        <w:tc>
          <w:tcPr>
            <w:tcW w:w="992" w:type="dxa"/>
            <w:tcBorders>
              <w:top w:val="single" w:sz="12" w:space="0" w:color="000000"/>
              <w:right w:val="single" w:sz="4" w:space="0" w:color="auto"/>
            </w:tcBorders>
            <w:vAlign w:val="center"/>
          </w:tcPr>
          <w:p w14:paraId="2A9D081E" w14:textId="7C8C625B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544634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7700710"/>
          </w:p>
        </w:tc>
        <w:permStart w:id="843791324" w:edGrp="everyone"/>
        <w:tc>
          <w:tcPr>
            <w:tcW w:w="992" w:type="dxa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654D2324" w14:textId="33AC3453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8659941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3791324"/>
          </w:p>
        </w:tc>
        <w:permStart w:id="134157579" w:edGrp="everyone"/>
        <w:tc>
          <w:tcPr>
            <w:tcW w:w="992" w:type="dxa"/>
            <w:tcBorders>
              <w:top w:val="single" w:sz="12" w:space="0" w:color="000000"/>
              <w:left w:val="single" w:sz="4" w:space="0" w:color="auto"/>
              <w:right w:val="single" w:sz="12" w:space="0" w:color="000000"/>
            </w:tcBorders>
            <w:vAlign w:val="center"/>
          </w:tcPr>
          <w:p w14:paraId="5B49F76A" w14:textId="7C9FE1AC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246862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4157579"/>
          </w:p>
        </w:tc>
      </w:tr>
      <w:tr w:rsidR="00710F62" w:rsidRPr="00696855" w14:paraId="1D46E948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21D882F" w14:textId="180D7FFE" w:rsidR="00710F62" w:rsidRDefault="00710F62" w:rsidP="00710F62">
            <w:pPr>
              <w:pStyle w:val="331PASListTask1"/>
            </w:pPr>
            <w:bookmarkStart w:id="29" w:name="_Ref95302809"/>
            <w:r>
              <w:t>Work with others to m</w:t>
            </w:r>
            <w:r w:rsidRPr="00301187">
              <w:t>easure current resource usage</w:t>
            </w:r>
            <w:bookmarkEnd w:id="29"/>
          </w:p>
        </w:tc>
        <w:permStart w:id="194716408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1FE3A1C" w14:textId="3C48E7E0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323633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47164087"/>
          </w:p>
        </w:tc>
        <w:permStart w:id="2030857095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7FF25" w14:textId="07C09F97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243265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30857095"/>
          </w:p>
        </w:tc>
        <w:permStart w:id="73376539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AD3E00C" w14:textId="0553120F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6068862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33765395"/>
          </w:p>
        </w:tc>
      </w:tr>
      <w:tr w:rsidR="00710F62" w:rsidRPr="00696855" w14:paraId="5290FF48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C4A6733" w14:textId="1FBB1522" w:rsidR="00710F62" w:rsidRPr="00486541" w:rsidRDefault="00710F62" w:rsidP="00710F62">
            <w:pPr>
              <w:pStyle w:val="331PASListTask1"/>
            </w:pPr>
            <w:bookmarkStart w:id="30" w:name="_Ref95303454"/>
            <w:r>
              <w:t>E</w:t>
            </w:r>
            <w:r w:rsidRPr="00301187">
              <w:t>valuate alternative solutions to workplace environmental issues</w:t>
            </w:r>
            <w:r>
              <w:t>.</w:t>
            </w:r>
            <w:bookmarkEnd w:id="30"/>
          </w:p>
        </w:tc>
        <w:permStart w:id="1494114062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D65E53E" w14:textId="3454BA2C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779189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94114062"/>
          </w:p>
        </w:tc>
        <w:permStart w:id="172224323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873EF" w14:textId="5CA25184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46674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2243233"/>
          </w:p>
        </w:tc>
        <w:permStart w:id="1086278315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A246DB2" w14:textId="271B96BD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04299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86278315"/>
          </w:p>
        </w:tc>
      </w:tr>
      <w:tr w:rsidR="00710F62" w:rsidRPr="00696855" w14:paraId="6FC279A9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F9E6126" w14:textId="57AA63C3" w:rsidR="00710F62" w:rsidRPr="00486541" w:rsidRDefault="00710F62" w:rsidP="00710F62">
            <w:pPr>
              <w:pStyle w:val="331PASListTask1"/>
            </w:pPr>
            <w:bookmarkStart w:id="31" w:name="_Ref95303628"/>
            <w:r>
              <w:t xml:space="preserve">Develop efficiency targets using action planning or similar workplace documents to </w:t>
            </w:r>
            <w:r w:rsidRPr="00AB0575">
              <w:t>manage routine and non-routine tasks for own work group with an awareness of how they contribute to the broader organisation</w:t>
            </w:r>
            <w:r>
              <w:t>.</w:t>
            </w:r>
            <w:bookmarkEnd w:id="31"/>
          </w:p>
        </w:tc>
        <w:permStart w:id="1630931290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A01A92D" w14:textId="2DEC7FD4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597311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30931290"/>
          </w:p>
        </w:tc>
        <w:permStart w:id="1245844872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C3E9EE" w14:textId="1432DED2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711615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45844872"/>
          </w:p>
        </w:tc>
        <w:permStart w:id="652813311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2F22D59" w14:textId="63D11CA0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903564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52813311"/>
          </w:p>
        </w:tc>
      </w:tr>
      <w:tr w:rsidR="00710F62" w:rsidRPr="00696855" w14:paraId="11B57963" w14:textId="77777777" w:rsidTr="00A02DCD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2C2296E" w14:textId="7CBD0EE1" w:rsidR="00710F62" w:rsidRPr="00486541" w:rsidRDefault="00710F62" w:rsidP="00710F62">
            <w:pPr>
              <w:pStyle w:val="331PASListTask1"/>
            </w:pPr>
            <w:bookmarkStart w:id="32" w:name="_Ref95303714"/>
            <w:r>
              <w:t>Develop methods to monitor outcomes.</w:t>
            </w:r>
            <w:bookmarkEnd w:id="32"/>
          </w:p>
        </w:tc>
        <w:permStart w:id="1846702850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DBC1D21" w14:textId="08BCDEB0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080664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46702850"/>
          </w:p>
        </w:tc>
        <w:permStart w:id="1730567386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B64F5B" w14:textId="6C093C56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9112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30567386"/>
          </w:p>
        </w:tc>
        <w:permStart w:id="2122718489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110F4422" w14:textId="2F77B60C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9644669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22718489"/>
          </w:p>
        </w:tc>
      </w:tr>
      <w:tr w:rsidR="00A9666F" w:rsidRPr="005E24F1" w14:paraId="7DA2D5C6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1E086DE" w14:textId="5BFEB920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37500A" w:rsidRPr="0037500A">
              <w:rPr>
                <w:rFonts w:cs="Arial"/>
                <w:b/>
                <w:sz w:val="20"/>
              </w:rPr>
              <w:t>Implement sustainable work practices</w:t>
            </w:r>
          </w:p>
        </w:tc>
      </w:tr>
      <w:tr w:rsidR="00710F62" w:rsidRPr="00696855" w14:paraId="7B9C8392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AF0190B" w14:textId="312FB138" w:rsidR="00710F62" w:rsidRPr="00486541" w:rsidRDefault="00710F62" w:rsidP="00710F62">
            <w:pPr>
              <w:pStyle w:val="332PASListTask1"/>
            </w:pPr>
            <w:bookmarkStart w:id="33" w:name="_Ref95303879"/>
            <w:r>
              <w:t>Determine and arrange access or develop tools to set efficiency targets.</w:t>
            </w:r>
            <w:bookmarkEnd w:id="33"/>
          </w:p>
        </w:tc>
        <w:permStart w:id="331830591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17FDAE9D" w14:textId="751CF131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8093340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31830591"/>
          </w:p>
        </w:tc>
        <w:permStart w:id="106197570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07AFF" w14:textId="160AE76E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94351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1975703"/>
          </w:p>
        </w:tc>
        <w:permStart w:id="48196182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B1B9128" w14:textId="4D4BDDE2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13750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81961826"/>
          </w:p>
        </w:tc>
      </w:tr>
      <w:tr w:rsidR="00710F62" w:rsidRPr="00696855" w14:paraId="41CF4C59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3E70624A" w14:textId="363ED7A7" w:rsidR="00710F62" w:rsidRPr="00486541" w:rsidRDefault="00710F62" w:rsidP="00710F62">
            <w:pPr>
              <w:pStyle w:val="332PASListTask1"/>
            </w:pPr>
            <w:bookmarkStart w:id="34" w:name="_Ref95305978"/>
            <w:r>
              <w:t>I</w:t>
            </w:r>
            <w:r w:rsidRPr="00C54892">
              <w:t>ntegrate efficiency targets with other operational activities</w:t>
            </w:r>
            <w:r>
              <w:t xml:space="preserve"> in procedures and rules.</w:t>
            </w:r>
            <w:bookmarkEnd w:id="34"/>
          </w:p>
        </w:tc>
        <w:permStart w:id="41557639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8777A3C" w14:textId="745C5797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75616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15576397"/>
          </w:p>
        </w:tc>
        <w:permStart w:id="915217267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994955" w14:textId="7CBA9F28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18360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15217267"/>
          </w:p>
        </w:tc>
        <w:permStart w:id="1931493973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059F0D56" w14:textId="70A442FB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514772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1493973"/>
          </w:p>
        </w:tc>
      </w:tr>
      <w:tr w:rsidR="00710F62" w:rsidRPr="00696855" w14:paraId="35EA1F8F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48B0BD56" w14:textId="243EF1E6" w:rsidR="00710F62" w:rsidRPr="00486541" w:rsidRDefault="00710F62" w:rsidP="00710F62">
            <w:pPr>
              <w:pStyle w:val="332PASListTask1"/>
            </w:pPr>
            <w:bookmarkStart w:id="35" w:name="_Ref95305991"/>
            <w:r>
              <w:t>E</w:t>
            </w:r>
            <w:r w:rsidRPr="00FE560A">
              <w:t xml:space="preserve">ngage and consult with relevant stakeholders to implement sustainability improvements, encourage </w:t>
            </w:r>
            <w:proofErr w:type="gramStart"/>
            <w:r w:rsidRPr="00FE560A">
              <w:t>feedback</w:t>
            </w:r>
            <w:proofErr w:type="gramEnd"/>
            <w:r w:rsidRPr="00FE560A">
              <w:t xml:space="preserve"> and identify possible areas for improved resource efficiency</w:t>
            </w:r>
            <w:r>
              <w:t>.</w:t>
            </w:r>
            <w:bookmarkEnd w:id="35"/>
          </w:p>
        </w:tc>
        <w:permStart w:id="64226957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3F5C5F43" w14:textId="09CF0EEF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7247233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4226957"/>
          </w:p>
        </w:tc>
        <w:permStart w:id="864380979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BF7112" w14:textId="2555B2C1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02243913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64380979"/>
          </w:p>
        </w:tc>
        <w:permStart w:id="632901581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C619050" w14:textId="653BA654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829658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32901581"/>
          </w:p>
        </w:tc>
      </w:tr>
      <w:tr w:rsidR="00710F62" w:rsidRPr="00696855" w14:paraId="0AD66A13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71C98A43" w14:textId="5B57D9A9" w:rsidR="00710F62" w:rsidRPr="00486541" w:rsidRDefault="00710F62" w:rsidP="00710F62">
            <w:pPr>
              <w:pStyle w:val="332PASListTask1"/>
            </w:pPr>
            <w:bookmarkStart w:id="36" w:name="_Ref95306000"/>
            <w:r>
              <w:t>Collect and act on feedback from stakeholders regarding implementation.</w:t>
            </w:r>
            <w:bookmarkEnd w:id="36"/>
          </w:p>
        </w:tc>
        <w:permStart w:id="803432068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5BCA19F5" w14:textId="474D7AE7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2258296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03432068"/>
          </w:p>
        </w:tc>
        <w:permStart w:id="697843313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2C250" w14:textId="5E549ADD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4915145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97843313"/>
          </w:p>
        </w:tc>
        <w:permStart w:id="199782826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8F56FFF" w14:textId="0CB169D1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69779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97828266"/>
          </w:p>
        </w:tc>
      </w:tr>
      <w:tr w:rsidR="00710F62" w:rsidRPr="00696855" w14:paraId="1E7423F0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BFFC979" w14:textId="7B6607D9" w:rsidR="00710F62" w:rsidRDefault="00710F62" w:rsidP="00710F62">
            <w:pPr>
              <w:pStyle w:val="332PASListTask1"/>
            </w:pPr>
            <w:bookmarkStart w:id="37" w:name="_Ref95306029"/>
            <w:r>
              <w:t>Meet legislated and organisational policies and procedures for making changes.</w:t>
            </w:r>
            <w:bookmarkEnd w:id="37"/>
          </w:p>
        </w:tc>
        <w:permStart w:id="1250900403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7EE1085C" w14:textId="18E10A04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18846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50900403"/>
          </w:p>
        </w:tc>
        <w:permStart w:id="707339927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AB6B9" w14:textId="246C64B5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5780614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07339927"/>
          </w:p>
        </w:tc>
        <w:permStart w:id="2101692884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28109014" w14:textId="21F208C9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431936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1692884"/>
          </w:p>
        </w:tc>
      </w:tr>
      <w:tr w:rsidR="00710F62" w:rsidRPr="00696855" w14:paraId="73D9CCB8" w14:textId="77777777" w:rsidTr="004912EE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54147316" w14:textId="7E0925F6" w:rsidR="00710F62" w:rsidRDefault="00710F62" w:rsidP="00710F62">
            <w:pPr>
              <w:pStyle w:val="332PASListTask1"/>
            </w:pPr>
            <w:bookmarkStart w:id="38" w:name="_Ref95306038"/>
            <w:r w:rsidRPr="00AB0575">
              <w:t>Select and uses appropriate conventions and protocols when communicating with internal and external stakeholders to seek or share information</w:t>
            </w:r>
            <w:r>
              <w:t>.</w:t>
            </w:r>
            <w:bookmarkEnd w:id="38"/>
          </w:p>
        </w:tc>
        <w:permStart w:id="2138068256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2F8FE62A" w14:textId="37B99369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41229372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38068256"/>
          </w:p>
        </w:tc>
        <w:permStart w:id="521671311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7DB2F3" w14:textId="024749E4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6249992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21671311"/>
          </w:p>
        </w:tc>
        <w:permStart w:id="1356273997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7746D802" w14:textId="0BAE2047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650791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6273997"/>
          </w:p>
        </w:tc>
      </w:tr>
      <w:tr w:rsidR="00A9666F" w:rsidRPr="005E24F1" w14:paraId="6369D982" w14:textId="77777777" w:rsidTr="00A80ACC">
        <w:trPr>
          <w:trHeight w:val="305"/>
        </w:trPr>
        <w:tc>
          <w:tcPr>
            <w:tcW w:w="9072" w:type="dxa"/>
            <w:gridSpan w:val="4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02F58AD" w14:textId="2655FDCE" w:rsidR="00A9666F" w:rsidRPr="004E1BC5" w:rsidRDefault="00A9666F" w:rsidP="00A80ACC">
            <w:pPr>
              <w:ind w:left="601" w:hanging="567"/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37500A" w:rsidRPr="0037500A">
              <w:rPr>
                <w:rFonts w:cs="Arial"/>
                <w:b/>
                <w:sz w:val="20"/>
              </w:rPr>
              <w:t>Monitor performance of sustainable work practices</w:t>
            </w:r>
          </w:p>
        </w:tc>
      </w:tr>
      <w:tr w:rsidR="00710F62" w:rsidRPr="00696855" w14:paraId="1F8D25D2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6ECA4962" w14:textId="6C8B487C" w:rsidR="00710F62" w:rsidRPr="00931795" w:rsidRDefault="00710F62" w:rsidP="00710F62">
            <w:pPr>
              <w:pStyle w:val="333PASListTask1"/>
            </w:pPr>
            <w:bookmarkStart w:id="39" w:name="_Ref95304769"/>
            <w:r>
              <w:t>Assess outcomes of changes and feedback recording and reporting as required.</w:t>
            </w:r>
            <w:bookmarkEnd w:id="39"/>
          </w:p>
        </w:tc>
        <w:permStart w:id="971471054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616E29CA" w14:textId="1B73B88B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973772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71471054"/>
          </w:p>
        </w:tc>
        <w:permStart w:id="1100484369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460784" w14:textId="317CC5D5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774027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0484369"/>
          </w:p>
        </w:tc>
        <w:permStart w:id="753887146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4B9B4AB0" w14:textId="0C7664D9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6445093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53887146"/>
          </w:p>
        </w:tc>
      </w:tr>
      <w:tr w:rsidR="00710F62" w:rsidRPr="00696855" w14:paraId="5F479B1F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</w:tcBorders>
          </w:tcPr>
          <w:p w14:paraId="1E1E468A" w14:textId="03A2CC62" w:rsidR="00710F62" w:rsidRDefault="00710F62" w:rsidP="00710F62">
            <w:pPr>
              <w:pStyle w:val="333PASListTask1"/>
            </w:pPr>
            <w:bookmarkStart w:id="40" w:name="_Ref95306093"/>
            <w:r w:rsidRPr="00A8167E">
              <w:t xml:space="preserve">Evaluate outcomes of decisions to identify </w:t>
            </w:r>
            <w:r>
              <w:t xml:space="preserve">changes required and </w:t>
            </w:r>
            <w:r w:rsidRPr="00A8167E">
              <w:t>opportunities for improvement</w:t>
            </w:r>
            <w:r>
              <w:t>.</w:t>
            </w:r>
            <w:bookmarkEnd w:id="40"/>
          </w:p>
        </w:tc>
        <w:permStart w:id="1775333606" w:edGrp="everyone"/>
        <w:tc>
          <w:tcPr>
            <w:tcW w:w="992" w:type="dxa"/>
            <w:tcBorders>
              <w:right w:val="single" w:sz="4" w:space="0" w:color="auto"/>
            </w:tcBorders>
            <w:vAlign w:val="center"/>
          </w:tcPr>
          <w:p w14:paraId="0A84E1E5" w14:textId="51327A56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9778055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75333606"/>
          </w:p>
        </w:tc>
        <w:permStart w:id="1024590448" w:edGrp="everyone"/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AC5CA" w14:textId="1D82C746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9732662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24590448"/>
          </w:p>
        </w:tc>
        <w:permStart w:id="2066747482" w:edGrp="everyone"/>
        <w:tc>
          <w:tcPr>
            <w:tcW w:w="992" w:type="dxa"/>
            <w:tcBorders>
              <w:left w:val="single" w:sz="4" w:space="0" w:color="auto"/>
              <w:right w:val="single" w:sz="12" w:space="0" w:color="000000"/>
            </w:tcBorders>
            <w:vAlign w:val="center"/>
          </w:tcPr>
          <w:p w14:paraId="31E2A7AE" w14:textId="448C8C13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793659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66747482"/>
          </w:p>
        </w:tc>
      </w:tr>
      <w:tr w:rsidR="00710F62" w:rsidRPr="00696855" w14:paraId="012DD5B4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4" w:space="0" w:color="000000"/>
            </w:tcBorders>
          </w:tcPr>
          <w:p w14:paraId="04F0A1A4" w14:textId="7929A942" w:rsidR="00710F62" w:rsidRPr="00931795" w:rsidRDefault="00710F62" w:rsidP="00710F62">
            <w:pPr>
              <w:pStyle w:val="333PASListTask1"/>
            </w:pPr>
            <w:bookmarkStart w:id="41" w:name="_Ref95304962"/>
            <w:r>
              <w:t>Communicated outcomes to stakeholders promoting successful strategies applied during implementation of new efficiency targets.</w:t>
            </w:r>
            <w:bookmarkEnd w:id="41"/>
          </w:p>
        </w:tc>
        <w:permStart w:id="1618806622" w:edGrp="everyone"/>
        <w:tc>
          <w:tcPr>
            <w:tcW w:w="992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14:paraId="1E75B479" w14:textId="59AAC84F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82363138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18806622"/>
          </w:p>
        </w:tc>
        <w:permStart w:id="1064794922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49939A9" w14:textId="030865E9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51419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64794922"/>
          </w:p>
        </w:tc>
        <w:permStart w:id="2146501474" w:edGrp="everyone"/>
        <w:tc>
          <w:tcPr>
            <w:tcW w:w="992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14:paraId="2545C89C" w14:textId="21227DEC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1066525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46501474"/>
          </w:p>
        </w:tc>
      </w:tr>
      <w:tr w:rsidR="00710F62" w:rsidRPr="00696855" w14:paraId="6AFF748D" w14:textId="77777777" w:rsidTr="00525733">
        <w:trPr>
          <w:trHeight w:val="25"/>
        </w:trPr>
        <w:tc>
          <w:tcPr>
            <w:tcW w:w="6096" w:type="dxa"/>
            <w:tcBorders>
              <w:left w:val="single" w:sz="12" w:space="0" w:color="000000"/>
              <w:bottom w:val="single" w:sz="12" w:space="0" w:color="000000"/>
            </w:tcBorders>
          </w:tcPr>
          <w:p w14:paraId="566C0360" w14:textId="48B068F4" w:rsidR="00710F62" w:rsidRPr="00931795" w:rsidRDefault="00710F62" w:rsidP="00710F62">
            <w:pPr>
              <w:pStyle w:val="333PASListTask1"/>
            </w:pPr>
            <w:bookmarkStart w:id="42" w:name="_Ref95306140"/>
            <w:r w:rsidRPr="00AB0575">
              <w:t>Provide updates about progress using formats and language appropriate to the audience and context</w:t>
            </w:r>
            <w:bookmarkEnd w:id="42"/>
          </w:p>
        </w:tc>
        <w:permStart w:id="1748596356" w:edGrp="everyone"/>
        <w:tc>
          <w:tcPr>
            <w:tcW w:w="992" w:type="dxa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14:paraId="08CA616E" w14:textId="181D16DE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625815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8596356"/>
          </w:p>
        </w:tc>
        <w:permStart w:id="186216495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14:paraId="570878F3" w14:textId="0108187D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950520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216495"/>
          </w:p>
        </w:tc>
        <w:permStart w:id="1208946920" w:edGrp="everyone"/>
        <w:tc>
          <w:tcPr>
            <w:tcW w:w="992" w:type="dxa"/>
            <w:tcBorders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B14E0C2" w14:textId="28C2B758" w:rsidR="00710F62" w:rsidRPr="004E1BC5" w:rsidRDefault="00710F62" w:rsidP="00710F62">
            <w:pPr>
              <w:jc w:val="center"/>
              <w:rPr>
                <w:rFonts w:cs="Arial"/>
                <w:sz w:val="20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77281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Pr="005E0D2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08946920"/>
          </w:p>
        </w:tc>
      </w:tr>
    </w:tbl>
    <w:p w14:paraId="46D0B4E5" w14:textId="77777777" w:rsidR="00A9666F" w:rsidRDefault="00A9666F" w:rsidP="00A9666F"/>
    <w:sectPr w:rsidR="00A9666F" w:rsidSect="00307E31">
      <w:headerReference w:type="even" r:id="rId16"/>
      <w:headerReference w:type="default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5101" w14:textId="77777777" w:rsidR="0043335E" w:rsidRDefault="0043335E" w:rsidP="00A67754">
      <w:r>
        <w:separator/>
      </w:r>
    </w:p>
    <w:p w14:paraId="488F767E" w14:textId="77777777" w:rsidR="0043335E" w:rsidRDefault="0043335E"/>
    <w:p w14:paraId="42C1A59A" w14:textId="77777777" w:rsidR="0043335E" w:rsidRDefault="0043335E"/>
  </w:endnote>
  <w:endnote w:type="continuationSeparator" w:id="0">
    <w:p w14:paraId="476440A6" w14:textId="77777777" w:rsidR="0043335E" w:rsidRDefault="0043335E" w:rsidP="00A67754">
      <w:r>
        <w:continuationSeparator/>
      </w:r>
    </w:p>
    <w:p w14:paraId="6C11041B" w14:textId="77777777" w:rsidR="0043335E" w:rsidRDefault="0043335E"/>
    <w:p w14:paraId="63D77DE9" w14:textId="77777777" w:rsidR="0043335E" w:rsidRDefault="0043335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54A52883" w:rsidR="006E5B7D" w:rsidRPr="00830749" w:rsidRDefault="00AE0CC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06183C50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</w:t>
    </w:r>
    <w:r w:rsidRPr="001B0A78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E0CCC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1C576E3E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E0CCC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83E155C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v1-0_07/02/2022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E0CCC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122EC" w14:textId="77777777" w:rsidR="0043335E" w:rsidRDefault="0043335E" w:rsidP="00A67754">
      <w:r>
        <w:separator/>
      </w:r>
    </w:p>
    <w:p w14:paraId="0E359300" w14:textId="77777777" w:rsidR="0043335E" w:rsidRDefault="0043335E"/>
    <w:p w14:paraId="3855239E" w14:textId="77777777" w:rsidR="0043335E" w:rsidRDefault="0043335E"/>
  </w:footnote>
  <w:footnote w:type="continuationSeparator" w:id="0">
    <w:p w14:paraId="15C6DF54" w14:textId="77777777" w:rsidR="0043335E" w:rsidRDefault="0043335E" w:rsidP="00A67754">
      <w:r>
        <w:continuationSeparator/>
      </w:r>
    </w:p>
    <w:p w14:paraId="097248B9" w14:textId="77777777" w:rsidR="0043335E" w:rsidRDefault="0043335E"/>
    <w:p w14:paraId="005CA552" w14:textId="77777777" w:rsidR="0043335E" w:rsidRDefault="0043335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A409D" w14:textId="1CA739D8" w:rsidR="006E5B7D" w:rsidRDefault="006E5B7D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2DFCBC" w14:textId="22FEE309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1B0A78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 w:rsidRP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613A1" w14:textId="65CBEBAC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6D05" w14:textId="635251A5" w:rsidR="006E5B7D" w:rsidRDefault="00307E31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Assessment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7DE3C" w14:textId="58A18622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307E31">
      <w:rPr>
        <w:rFonts w:ascii="Arial" w:hAnsi="Arial" w:cs="Arial"/>
        <w:b/>
        <w:sz w:val="16"/>
        <w:szCs w:val="16"/>
      </w:rPr>
      <w:t xml:space="preserve">Practical Assessment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BSBSUS411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B0A78">
          <w:rPr>
            <w:rFonts w:ascii="Arial" w:hAnsi="Arial" w:cs="Arial"/>
            <w:b/>
            <w:sz w:val="16"/>
            <w:szCs w:val="16"/>
          </w:rPr>
          <w:t>Implement and monitor environmentally sustainable work practices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2" w15:restartNumberingAfterBreak="0">
    <w:nsid w:val="0BF60B99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8" w15:restartNumberingAfterBreak="0">
    <w:nsid w:val="2F3660C7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9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507D96"/>
    <w:multiLevelType w:val="hybridMultilevel"/>
    <w:tmpl w:val="81FABC64"/>
    <w:lvl w:ilvl="0" w:tplc="D8585D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F8B3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54F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2014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90E9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EA9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A3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521A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3EC419D4"/>
    <w:multiLevelType w:val="hybridMultilevel"/>
    <w:tmpl w:val="0B14537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2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67B25934"/>
    <w:multiLevelType w:val="hybridMultilevel"/>
    <w:tmpl w:val="BDFE4FF2"/>
    <w:lvl w:ilvl="0" w:tplc="5D3E83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D480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74B1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A43B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7CB2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9AC4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FEB8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4E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9C7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34" w15:restartNumberingAfterBreak="0">
    <w:nsid w:val="7FBD5704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num w:numId="1">
    <w:abstractNumId w:val="10"/>
  </w:num>
  <w:num w:numId="2">
    <w:abstractNumId w:val="20"/>
  </w:num>
  <w:num w:numId="3">
    <w:abstractNumId w:val="7"/>
  </w:num>
  <w:num w:numId="4">
    <w:abstractNumId w:val="18"/>
  </w:num>
  <w:num w:numId="5">
    <w:abstractNumId w:val="17"/>
  </w:num>
  <w:num w:numId="6">
    <w:abstractNumId w:val="28"/>
  </w:num>
  <w:num w:numId="7">
    <w:abstractNumId w:val="3"/>
  </w:num>
  <w:num w:numId="8">
    <w:abstractNumId w:val="1"/>
  </w:num>
  <w:num w:numId="9">
    <w:abstractNumId w:val="16"/>
  </w:num>
  <w:num w:numId="10">
    <w:abstractNumId w:val="9"/>
  </w:num>
  <w:num w:numId="11">
    <w:abstractNumId w:val="6"/>
  </w:num>
  <w:num w:numId="12">
    <w:abstractNumId w:val="33"/>
  </w:num>
  <w:num w:numId="13">
    <w:abstractNumId w:val="25"/>
  </w:num>
  <w:num w:numId="14">
    <w:abstractNumId w:val="0"/>
  </w:num>
  <w:num w:numId="15">
    <w:abstractNumId w:val="19"/>
  </w:num>
  <w:num w:numId="16">
    <w:abstractNumId w:val="31"/>
  </w:num>
  <w:num w:numId="17">
    <w:abstractNumId w:val="24"/>
  </w:num>
  <w:num w:numId="18">
    <w:abstractNumId w:val="30"/>
  </w:num>
  <w:num w:numId="19">
    <w:abstractNumId w:val="23"/>
  </w:num>
  <w:num w:numId="20">
    <w:abstractNumId w:val="32"/>
  </w:num>
  <w:num w:numId="21">
    <w:abstractNumId w:val="29"/>
  </w:num>
  <w:num w:numId="22">
    <w:abstractNumId w:val="14"/>
  </w:num>
  <w:num w:numId="23">
    <w:abstractNumId w:val="21"/>
  </w:num>
  <w:num w:numId="24">
    <w:abstractNumId w:val="26"/>
  </w:num>
  <w:num w:numId="25">
    <w:abstractNumId w:val="22"/>
  </w:num>
  <w:num w:numId="26">
    <w:abstractNumId w:val="4"/>
  </w:num>
  <w:num w:numId="27">
    <w:abstractNumId w:val="12"/>
  </w:num>
  <w:num w:numId="28">
    <w:abstractNumId w:val="13"/>
  </w:num>
  <w:num w:numId="29">
    <w:abstractNumId w:val="5"/>
  </w:num>
  <w:num w:numId="3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</w:num>
  <w:num w:numId="40">
    <w:abstractNumId w:val="11"/>
  </w:num>
  <w:num w:numId="41">
    <w:abstractNumId w:val="3"/>
  </w:num>
  <w:num w:numId="42">
    <w:abstractNumId w:val="3"/>
  </w:num>
  <w:num w:numId="43">
    <w:abstractNumId w:val="3"/>
  </w:num>
  <w:num w:numId="44">
    <w:abstractNumId w:val="3"/>
  </w:num>
  <w:num w:numId="45">
    <w:abstractNumId w:val="3"/>
  </w:num>
  <w:num w:numId="46">
    <w:abstractNumId w:val="15"/>
  </w:num>
  <w:num w:numId="47">
    <w:abstractNumId w:val="2"/>
  </w:num>
  <w:num w:numId="48">
    <w:abstractNumId w:val="34"/>
  </w:num>
  <w:num w:numId="49">
    <w:abstractNumId w:val="8"/>
  </w:num>
  <w:num w:numId="50">
    <w:abstractNumId w:val="3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45vOGPbKao9Bnq1QSFXyyp1pH4VMGxDWn5nmpHMFF0svt4Dvu5yLqXKXn1XuuQYRZEH11r7zzmTUW7Zgva8mTA==" w:salt="ZONNXL5D/ri/PY0E8xph6g=="/>
  <w:defaultTabStop w:val="720"/>
  <w:evenAndOddHeaders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C50"/>
    <w:rsid w:val="00004086"/>
    <w:rsid w:val="00004EF6"/>
    <w:rsid w:val="000058E5"/>
    <w:rsid w:val="0000698A"/>
    <w:rsid w:val="0000720C"/>
    <w:rsid w:val="00010145"/>
    <w:rsid w:val="00010AAE"/>
    <w:rsid w:val="00020BB6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1F80"/>
    <w:rsid w:val="00074457"/>
    <w:rsid w:val="00076AD6"/>
    <w:rsid w:val="0008468E"/>
    <w:rsid w:val="00090D03"/>
    <w:rsid w:val="00091491"/>
    <w:rsid w:val="0009164E"/>
    <w:rsid w:val="0009587A"/>
    <w:rsid w:val="000A2303"/>
    <w:rsid w:val="000A7B07"/>
    <w:rsid w:val="000B346C"/>
    <w:rsid w:val="000B7B64"/>
    <w:rsid w:val="000C233D"/>
    <w:rsid w:val="000C4F46"/>
    <w:rsid w:val="000C5322"/>
    <w:rsid w:val="000C6FB4"/>
    <w:rsid w:val="000C7FA2"/>
    <w:rsid w:val="000E680F"/>
    <w:rsid w:val="000F0FCA"/>
    <w:rsid w:val="000F4CBF"/>
    <w:rsid w:val="000F6AFC"/>
    <w:rsid w:val="00101E97"/>
    <w:rsid w:val="00103A5E"/>
    <w:rsid w:val="00106585"/>
    <w:rsid w:val="0011218C"/>
    <w:rsid w:val="0011416F"/>
    <w:rsid w:val="001157AF"/>
    <w:rsid w:val="00116C30"/>
    <w:rsid w:val="0012562F"/>
    <w:rsid w:val="001266C6"/>
    <w:rsid w:val="00126C85"/>
    <w:rsid w:val="00132977"/>
    <w:rsid w:val="00133A08"/>
    <w:rsid w:val="00136E8C"/>
    <w:rsid w:val="001457FC"/>
    <w:rsid w:val="00152592"/>
    <w:rsid w:val="00154A40"/>
    <w:rsid w:val="00154DAE"/>
    <w:rsid w:val="0015733E"/>
    <w:rsid w:val="0015755F"/>
    <w:rsid w:val="001578F8"/>
    <w:rsid w:val="00162AE6"/>
    <w:rsid w:val="001635DC"/>
    <w:rsid w:val="00166E7F"/>
    <w:rsid w:val="001709EB"/>
    <w:rsid w:val="00175F6C"/>
    <w:rsid w:val="00184237"/>
    <w:rsid w:val="00184EFE"/>
    <w:rsid w:val="0018673D"/>
    <w:rsid w:val="00187D1C"/>
    <w:rsid w:val="00191E86"/>
    <w:rsid w:val="0019250A"/>
    <w:rsid w:val="001A02FE"/>
    <w:rsid w:val="001A77CF"/>
    <w:rsid w:val="001B0445"/>
    <w:rsid w:val="001B09BC"/>
    <w:rsid w:val="001B0A78"/>
    <w:rsid w:val="001B28E5"/>
    <w:rsid w:val="001B573B"/>
    <w:rsid w:val="001C0B34"/>
    <w:rsid w:val="001C1E80"/>
    <w:rsid w:val="001C4084"/>
    <w:rsid w:val="001D01D1"/>
    <w:rsid w:val="001D09FD"/>
    <w:rsid w:val="001E05E8"/>
    <w:rsid w:val="001E600A"/>
    <w:rsid w:val="001E7749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342BE"/>
    <w:rsid w:val="0023531A"/>
    <w:rsid w:val="00252300"/>
    <w:rsid w:val="00252494"/>
    <w:rsid w:val="00256889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550B"/>
    <w:rsid w:val="00287CC3"/>
    <w:rsid w:val="002908D0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1035"/>
    <w:rsid w:val="002C4301"/>
    <w:rsid w:val="002C66FA"/>
    <w:rsid w:val="002D0927"/>
    <w:rsid w:val="002D1837"/>
    <w:rsid w:val="002D3E2B"/>
    <w:rsid w:val="002D4C72"/>
    <w:rsid w:val="002D67B4"/>
    <w:rsid w:val="002E052A"/>
    <w:rsid w:val="00301187"/>
    <w:rsid w:val="00301207"/>
    <w:rsid w:val="00301C4E"/>
    <w:rsid w:val="00301CCA"/>
    <w:rsid w:val="00304897"/>
    <w:rsid w:val="003050B6"/>
    <w:rsid w:val="00305282"/>
    <w:rsid w:val="00307E31"/>
    <w:rsid w:val="00311E5D"/>
    <w:rsid w:val="00314915"/>
    <w:rsid w:val="00315805"/>
    <w:rsid w:val="00315AAA"/>
    <w:rsid w:val="00317391"/>
    <w:rsid w:val="00317404"/>
    <w:rsid w:val="00324DB2"/>
    <w:rsid w:val="003259FD"/>
    <w:rsid w:val="0033599E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00A"/>
    <w:rsid w:val="003758B4"/>
    <w:rsid w:val="00376162"/>
    <w:rsid w:val="003867BF"/>
    <w:rsid w:val="00387334"/>
    <w:rsid w:val="0039160D"/>
    <w:rsid w:val="00396581"/>
    <w:rsid w:val="003A3EA7"/>
    <w:rsid w:val="003A556B"/>
    <w:rsid w:val="003A6CBA"/>
    <w:rsid w:val="003B0094"/>
    <w:rsid w:val="003B0DC7"/>
    <w:rsid w:val="003B231B"/>
    <w:rsid w:val="003B5C02"/>
    <w:rsid w:val="003B7DC3"/>
    <w:rsid w:val="003C173C"/>
    <w:rsid w:val="003C33FB"/>
    <w:rsid w:val="003C3554"/>
    <w:rsid w:val="003C3E0C"/>
    <w:rsid w:val="003C6A1A"/>
    <w:rsid w:val="003D2DB8"/>
    <w:rsid w:val="003D337A"/>
    <w:rsid w:val="003D3B69"/>
    <w:rsid w:val="003D45BF"/>
    <w:rsid w:val="003D6A86"/>
    <w:rsid w:val="003D6EB8"/>
    <w:rsid w:val="003D7CD7"/>
    <w:rsid w:val="003E1DAB"/>
    <w:rsid w:val="003E41CD"/>
    <w:rsid w:val="003F4120"/>
    <w:rsid w:val="003F47B1"/>
    <w:rsid w:val="003F4E60"/>
    <w:rsid w:val="00400774"/>
    <w:rsid w:val="00401C9F"/>
    <w:rsid w:val="004029C4"/>
    <w:rsid w:val="00402AD2"/>
    <w:rsid w:val="00402F76"/>
    <w:rsid w:val="004030A3"/>
    <w:rsid w:val="00410BC8"/>
    <w:rsid w:val="00410EFE"/>
    <w:rsid w:val="00416046"/>
    <w:rsid w:val="004163B0"/>
    <w:rsid w:val="00417106"/>
    <w:rsid w:val="00420D74"/>
    <w:rsid w:val="004316FB"/>
    <w:rsid w:val="0043335E"/>
    <w:rsid w:val="00433D65"/>
    <w:rsid w:val="00435D5B"/>
    <w:rsid w:val="004403AD"/>
    <w:rsid w:val="004467A9"/>
    <w:rsid w:val="00454B97"/>
    <w:rsid w:val="004559DC"/>
    <w:rsid w:val="004575AD"/>
    <w:rsid w:val="004624D6"/>
    <w:rsid w:val="0046338F"/>
    <w:rsid w:val="00466598"/>
    <w:rsid w:val="004670CD"/>
    <w:rsid w:val="004676B1"/>
    <w:rsid w:val="00467952"/>
    <w:rsid w:val="004768EA"/>
    <w:rsid w:val="00482720"/>
    <w:rsid w:val="00486541"/>
    <w:rsid w:val="0049350E"/>
    <w:rsid w:val="00494241"/>
    <w:rsid w:val="004A3499"/>
    <w:rsid w:val="004B007F"/>
    <w:rsid w:val="004B0525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3FB7"/>
    <w:rsid w:val="004E5C7F"/>
    <w:rsid w:val="004E6613"/>
    <w:rsid w:val="004E67D0"/>
    <w:rsid w:val="004E699E"/>
    <w:rsid w:val="004E7502"/>
    <w:rsid w:val="004E79AD"/>
    <w:rsid w:val="004F06CC"/>
    <w:rsid w:val="004F0B6E"/>
    <w:rsid w:val="004F525E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247DF"/>
    <w:rsid w:val="00531973"/>
    <w:rsid w:val="00532738"/>
    <w:rsid w:val="005334E1"/>
    <w:rsid w:val="00533511"/>
    <w:rsid w:val="005362A7"/>
    <w:rsid w:val="00536B74"/>
    <w:rsid w:val="00536CB1"/>
    <w:rsid w:val="00543100"/>
    <w:rsid w:val="00543C6C"/>
    <w:rsid w:val="00544F28"/>
    <w:rsid w:val="00545C50"/>
    <w:rsid w:val="005539E1"/>
    <w:rsid w:val="00555130"/>
    <w:rsid w:val="00555943"/>
    <w:rsid w:val="00573C4A"/>
    <w:rsid w:val="0057509D"/>
    <w:rsid w:val="00582301"/>
    <w:rsid w:val="00583840"/>
    <w:rsid w:val="00584F56"/>
    <w:rsid w:val="0058500B"/>
    <w:rsid w:val="005868D2"/>
    <w:rsid w:val="005948F5"/>
    <w:rsid w:val="005A33FF"/>
    <w:rsid w:val="005A435B"/>
    <w:rsid w:val="005B3783"/>
    <w:rsid w:val="005B3D52"/>
    <w:rsid w:val="005B424E"/>
    <w:rsid w:val="005B4B38"/>
    <w:rsid w:val="005B4F95"/>
    <w:rsid w:val="005B5273"/>
    <w:rsid w:val="005B7523"/>
    <w:rsid w:val="005C1FB7"/>
    <w:rsid w:val="005C20EC"/>
    <w:rsid w:val="005C48AD"/>
    <w:rsid w:val="005C771D"/>
    <w:rsid w:val="005D0D43"/>
    <w:rsid w:val="005D6DBE"/>
    <w:rsid w:val="005E26ED"/>
    <w:rsid w:val="005E2B40"/>
    <w:rsid w:val="005E2C83"/>
    <w:rsid w:val="005F3093"/>
    <w:rsid w:val="005F4678"/>
    <w:rsid w:val="005F48A3"/>
    <w:rsid w:val="005F55E6"/>
    <w:rsid w:val="005F56A8"/>
    <w:rsid w:val="00601B14"/>
    <w:rsid w:val="00601C41"/>
    <w:rsid w:val="00602BB0"/>
    <w:rsid w:val="00603400"/>
    <w:rsid w:val="006040AF"/>
    <w:rsid w:val="0060468F"/>
    <w:rsid w:val="0060703C"/>
    <w:rsid w:val="0060728C"/>
    <w:rsid w:val="00607DE8"/>
    <w:rsid w:val="0061390C"/>
    <w:rsid w:val="00614655"/>
    <w:rsid w:val="00616E96"/>
    <w:rsid w:val="00621204"/>
    <w:rsid w:val="00621440"/>
    <w:rsid w:val="00622B2F"/>
    <w:rsid w:val="00623EC2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5A6D"/>
    <w:rsid w:val="00666379"/>
    <w:rsid w:val="00666542"/>
    <w:rsid w:val="0066767E"/>
    <w:rsid w:val="00672D43"/>
    <w:rsid w:val="00672FAE"/>
    <w:rsid w:val="0067408E"/>
    <w:rsid w:val="00674DE6"/>
    <w:rsid w:val="00675E17"/>
    <w:rsid w:val="00677444"/>
    <w:rsid w:val="006774E6"/>
    <w:rsid w:val="00680BFE"/>
    <w:rsid w:val="0068582E"/>
    <w:rsid w:val="00685EA3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000C"/>
    <w:rsid w:val="006C1A6C"/>
    <w:rsid w:val="006C212E"/>
    <w:rsid w:val="006C26ED"/>
    <w:rsid w:val="006C509B"/>
    <w:rsid w:val="006C5BB4"/>
    <w:rsid w:val="006C7661"/>
    <w:rsid w:val="006D4449"/>
    <w:rsid w:val="006D4794"/>
    <w:rsid w:val="006E0BDE"/>
    <w:rsid w:val="006E5B7D"/>
    <w:rsid w:val="006F01CB"/>
    <w:rsid w:val="006F1570"/>
    <w:rsid w:val="006F1E14"/>
    <w:rsid w:val="006F5046"/>
    <w:rsid w:val="006F5707"/>
    <w:rsid w:val="006F7D66"/>
    <w:rsid w:val="00702F50"/>
    <w:rsid w:val="00703DE3"/>
    <w:rsid w:val="007045DB"/>
    <w:rsid w:val="007070CF"/>
    <w:rsid w:val="00707741"/>
    <w:rsid w:val="00710F62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34682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658"/>
    <w:rsid w:val="007956AF"/>
    <w:rsid w:val="00795D87"/>
    <w:rsid w:val="007A1BB4"/>
    <w:rsid w:val="007A5008"/>
    <w:rsid w:val="007B1599"/>
    <w:rsid w:val="007B48B1"/>
    <w:rsid w:val="007C1D61"/>
    <w:rsid w:val="007C4FE0"/>
    <w:rsid w:val="007C52E8"/>
    <w:rsid w:val="007C63F4"/>
    <w:rsid w:val="007D3292"/>
    <w:rsid w:val="007D3954"/>
    <w:rsid w:val="007D3BDB"/>
    <w:rsid w:val="007D4FED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580F"/>
    <w:rsid w:val="00817A2D"/>
    <w:rsid w:val="008264AD"/>
    <w:rsid w:val="00827AA9"/>
    <w:rsid w:val="0083003D"/>
    <w:rsid w:val="00830749"/>
    <w:rsid w:val="00833553"/>
    <w:rsid w:val="00835B05"/>
    <w:rsid w:val="00842AE4"/>
    <w:rsid w:val="00843997"/>
    <w:rsid w:val="00847C7B"/>
    <w:rsid w:val="00847DF4"/>
    <w:rsid w:val="0085271E"/>
    <w:rsid w:val="00855F97"/>
    <w:rsid w:val="00860AFB"/>
    <w:rsid w:val="008643F9"/>
    <w:rsid w:val="00864D30"/>
    <w:rsid w:val="00872007"/>
    <w:rsid w:val="008748CE"/>
    <w:rsid w:val="00881F05"/>
    <w:rsid w:val="00882B9D"/>
    <w:rsid w:val="0088349C"/>
    <w:rsid w:val="008868DF"/>
    <w:rsid w:val="008A082C"/>
    <w:rsid w:val="008A257C"/>
    <w:rsid w:val="008A2F2D"/>
    <w:rsid w:val="008A3A99"/>
    <w:rsid w:val="008A6EB7"/>
    <w:rsid w:val="008B22FC"/>
    <w:rsid w:val="008B39C9"/>
    <w:rsid w:val="008C48F6"/>
    <w:rsid w:val="008D052D"/>
    <w:rsid w:val="008D4DE9"/>
    <w:rsid w:val="008D75ED"/>
    <w:rsid w:val="008F0BA8"/>
    <w:rsid w:val="008F464C"/>
    <w:rsid w:val="008F732B"/>
    <w:rsid w:val="00901593"/>
    <w:rsid w:val="009025D4"/>
    <w:rsid w:val="009030D3"/>
    <w:rsid w:val="009046CD"/>
    <w:rsid w:val="009055FD"/>
    <w:rsid w:val="009056E2"/>
    <w:rsid w:val="00906AB7"/>
    <w:rsid w:val="0091496F"/>
    <w:rsid w:val="00914CA4"/>
    <w:rsid w:val="00917FD2"/>
    <w:rsid w:val="00921288"/>
    <w:rsid w:val="00925912"/>
    <w:rsid w:val="009304CA"/>
    <w:rsid w:val="0093060F"/>
    <w:rsid w:val="0093095D"/>
    <w:rsid w:val="00931795"/>
    <w:rsid w:val="0093216D"/>
    <w:rsid w:val="009324BA"/>
    <w:rsid w:val="00936180"/>
    <w:rsid w:val="00942B7B"/>
    <w:rsid w:val="00944834"/>
    <w:rsid w:val="00944A01"/>
    <w:rsid w:val="0094503B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64356"/>
    <w:rsid w:val="00966633"/>
    <w:rsid w:val="00970B74"/>
    <w:rsid w:val="00971AC8"/>
    <w:rsid w:val="009764FE"/>
    <w:rsid w:val="0098186A"/>
    <w:rsid w:val="00986974"/>
    <w:rsid w:val="00986BC7"/>
    <w:rsid w:val="00993997"/>
    <w:rsid w:val="00994CC6"/>
    <w:rsid w:val="00996BEA"/>
    <w:rsid w:val="009A34C4"/>
    <w:rsid w:val="009A4937"/>
    <w:rsid w:val="009B2C5D"/>
    <w:rsid w:val="009B4CC5"/>
    <w:rsid w:val="009B750D"/>
    <w:rsid w:val="009C7961"/>
    <w:rsid w:val="009D06DA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44580"/>
    <w:rsid w:val="00A4462D"/>
    <w:rsid w:val="00A44CB5"/>
    <w:rsid w:val="00A526B7"/>
    <w:rsid w:val="00A52A80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0BC3"/>
    <w:rsid w:val="00A8167E"/>
    <w:rsid w:val="00A81BDD"/>
    <w:rsid w:val="00A81FCA"/>
    <w:rsid w:val="00A827C6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0575"/>
    <w:rsid w:val="00AB15C0"/>
    <w:rsid w:val="00AB23FE"/>
    <w:rsid w:val="00AB3FCA"/>
    <w:rsid w:val="00AB5FF9"/>
    <w:rsid w:val="00AC0794"/>
    <w:rsid w:val="00AC6BE2"/>
    <w:rsid w:val="00AC79B9"/>
    <w:rsid w:val="00AD147B"/>
    <w:rsid w:val="00AD2ACE"/>
    <w:rsid w:val="00AD2C30"/>
    <w:rsid w:val="00AD390C"/>
    <w:rsid w:val="00AD7FAE"/>
    <w:rsid w:val="00AE0CCC"/>
    <w:rsid w:val="00AE25FB"/>
    <w:rsid w:val="00AE2D04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3373"/>
    <w:rsid w:val="00B24E19"/>
    <w:rsid w:val="00B370F6"/>
    <w:rsid w:val="00B37A11"/>
    <w:rsid w:val="00B44885"/>
    <w:rsid w:val="00B45123"/>
    <w:rsid w:val="00B46CA0"/>
    <w:rsid w:val="00B50D23"/>
    <w:rsid w:val="00B52FAA"/>
    <w:rsid w:val="00B60A8E"/>
    <w:rsid w:val="00B61114"/>
    <w:rsid w:val="00B63435"/>
    <w:rsid w:val="00B64BF7"/>
    <w:rsid w:val="00B65524"/>
    <w:rsid w:val="00B749D2"/>
    <w:rsid w:val="00B80970"/>
    <w:rsid w:val="00B80A0B"/>
    <w:rsid w:val="00B84397"/>
    <w:rsid w:val="00B876C2"/>
    <w:rsid w:val="00B91399"/>
    <w:rsid w:val="00B91F75"/>
    <w:rsid w:val="00B9239D"/>
    <w:rsid w:val="00B930C4"/>
    <w:rsid w:val="00B93C88"/>
    <w:rsid w:val="00B96243"/>
    <w:rsid w:val="00B9778C"/>
    <w:rsid w:val="00BA235F"/>
    <w:rsid w:val="00BA45C3"/>
    <w:rsid w:val="00BA7D5F"/>
    <w:rsid w:val="00BB14F2"/>
    <w:rsid w:val="00BB3713"/>
    <w:rsid w:val="00BC20AA"/>
    <w:rsid w:val="00BD0FAB"/>
    <w:rsid w:val="00BD1359"/>
    <w:rsid w:val="00BD2445"/>
    <w:rsid w:val="00BD2F22"/>
    <w:rsid w:val="00BD4B75"/>
    <w:rsid w:val="00BD5C7A"/>
    <w:rsid w:val="00BD5D83"/>
    <w:rsid w:val="00BE1F60"/>
    <w:rsid w:val="00BE2234"/>
    <w:rsid w:val="00BE45C9"/>
    <w:rsid w:val="00BE5659"/>
    <w:rsid w:val="00BF15FF"/>
    <w:rsid w:val="00BF51EE"/>
    <w:rsid w:val="00BF721E"/>
    <w:rsid w:val="00C00DDD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2E7D"/>
    <w:rsid w:val="00C25494"/>
    <w:rsid w:val="00C26A87"/>
    <w:rsid w:val="00C320F8"/>
    <w:rsid w:val="00C35DC9"/>
    <w:rsid w:val="00C3636D"/>
    <w:rsid w:val="00C373BC"/>
    <w:rsid w:val="00C41923"/>
    <w:rsid w:val="00C42B32"/>
    <w:rsid w:val="00C45E38"/>
    <w:rsid w:val="00C478B5"/>
    <w:rsid w:val="00C525BB"/>
    <w:rsid w:val="00C53DA4"/>
    <w:rsid w:val="00C547D1"/>
    <w:rsid w:val="00C54892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2642"/>
    <w:rsid w:val="00C931D7"/>
    <w:rsid w:val="00C9350D"/>
    <w:rsid w:val="00C95773"/>
    <w:rsid w:val="00C963C2"/>
    <w:rsid w:val="00C963E0"/>
    <w:rsid w:val="00C97C42"/>
    <w:rsid w:val="00CA0F42"/>
    <w:rsid w:val="00CA744D"/>
    <w:rsid w:val="00CA78C3"/>
    <w:rsid w:val="00CA7F1A"/>
    <w:rsid w:val="00CB7163"/>
    <w:rsid w:val="00CB7187"/>
    <w:rsid w:val="00CC2593"/>
    <w:rsid w:val="00CC3D35"/>
    <w:rsid w:val="00CC5E27"/>
    <w:rsid w:val="00CD0491"/>
    <w:rsid w:val="00CE0290"/>
    <w:rsid w:val="00CE1002"/>
    <w:rsid w:val="00CE17A5"/>
    <w:rsid w:val="00CE1EBF"/>
    <w:rsid w:val="00CE2955"/>
    <w:rsid w:val="00CE2FD4"/>
    <w:rsid w:val="00CE4DB2"/>
    <w:rsid w:val="00CE77FE"/>
    <w:rsid w:val="00CF476A"/>
    <w:rsid w:val="00CF5A7A"/>
    <w:rsid w:val="00CF687B"/>
    <w:rsid w:val="00CF777A"/>
    <w:rsid w:val="00D02DC1"/>
    <w:rsid w:val="00D03E19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206B7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44BC"/>
    <w:rsid w:val="00D726DE"/>
    <w:rsid w:val="00D72E53"/>
    <w:rsid w:val="00D74F43"/>
    <w:rsid w:val="00D762CD"/>
    <w:rsid w:val="00D82F1D"/>
    <w:rsid w:val="00D936AE"/>
    <w:rsid w:val="00D952D8"/>
    <w:rsid w:val="00D95463"/>
    <w:rsid w:val="00D95679"/>
    <w:rsid w:val="00D96EB5"/>
    <w:rsid w:val="00DA162F"/>
    <w:rsid w:val="00DA2CF0"/>
    <w:rsid w:val="00DA34F5"/>
    <w:rsid w:val="00DA44D3"/>
    <w:rsid w:val="00DA6C2C"/>
    <w:rsid w:val="00DA7219"/>
    <w:rsid w:val="00DB20FD"/>
    <w:rsid w:val="00DB24CF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D571C"/>
    <w:rsid w:val="00DE18C7"/>
    <w:rsid w:val="00DE303D"/>
    <w:rsid w:val="00DE37A3"/>
    <w:rsid w:val="00DE3A79"/>
    <w:rsid w:val="00DE52AD"/>
    <w:rsid w:val="00DF0328"/>
    <w:rsid w:val="00DF5671"/>
    <w:rsid w:val="00DF71FB"/>
    <w:rsid w:val="00E015C8"/>
    <w:rsid w:val="00E0429C"/>
    <w:rsid w:val="00E06C7B"/>
    <w:rsid w:val="00E07859"/>
    <w:rsid w:val="00E07F3E"/>
    <w:rsid w:val="00E106BF"/>
    <w:rsid w:val="00E14FDF"/>
    <w:rsid w:val="00E17496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C4F"/>
    <w:rsid w:val="00E548A5"/>
    <w:rsid w:val="00E572E5"/>
    <w:rsid w:val="00E6168D"/>
    <w:rsid w:val="00E62A2B"/>
    <w:rsid w:val="00E7090F"/>
    <w:rsid w:val="00E77A19"/>
    <w:rsid w:val="00E83A7C"/>
    <w:rsid w:val="00E85228"/>
    <w:rsid w:val="00E909B8"/>
    <w:rsid w:val="00E90CAF"/>
    <w:rsid w:val="00E91CA9"/>
    <w:rsid w:val="00E930E5"/>
    <w:rsid w:val="00E97044"/>
    <w:rsid w:val="00EA2593"/>
    <w:rsid w:val="00EA4ACC"/>
    <w:rsid w:val="00EA4C21"/>
    <w:rsid w:val="00EA5ACC"/>
    <w:rsid w:val="00EA7937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4DC"/>
    <w:rsid w:val="00EF69A4"/>
    <w:rsid w:val="00EF7575"/>
    <w:rsid w:val="00F01B45"/>
    <w:rsid w:val="00F023CE"/>
    <w:rsid w:val="00F03457"/>
    <w:rsid w:val="00F04BBE"/>
    <w:rsid w:val="00F06E9D"/>
    <w:rsid w:val="00F07185"/>
    <w:rsid w:val="00F13E3F"/>
    <w:rsid w:val="00F163C7"/>
    <w:rsid w:val="00F212C3"/>
    <w:rsid w:val="00F21DF2"/>
    <w:rsid w:val="00F22B42"/>
    <w:rsid w:val="00F23659"/>
    <w:rsid w:val="00F30473"/>
    <w:rsid w:val="00F3545B"/>
    <w:rsid w:val="00F425D4"/>
    <w:rsid w:val="00F4286F"/>
    <w:rsid w:val="00F46E9C"/>
    <w:rsid w:val="00F4706B"/>
    <w:rsid w:val="00F47987"/>
    <w:rsid w:val="00F56D33"/>
    <w:rsid w:val="00F715C5"/>
    <w:rsid w:val="00F71D0F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3DA4"/>
    <w:rsid w:val="00F97200"/>
    <w:rsid w:val="00F97320"/>
    <w:rsid w:val="00FA33EB"/>
    <w:rsid w:val="00FA460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7EF"/>
    <w:rsid w:val="00FD095A"/>
    <w:rsid w:val="00FD1A3B"/>
    <w:rsid w:val="00FD51DF"/>
    <w:rsid w:val="00FE0726"/>
    <w:rsid w:val="00FE33FB"/>
    <w:rsid w:val="00FE560A"/>
    <w:rsid w:val="00FE5ACC"/>
    <w:rsid w:val="00FE5B94"/>
    <w:rsid w:val="00FF0FC5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3DFFFD5"/>
  <w15:docId w15:val="{0145DE74-BFB5-4501-8DE8-1DE7DCA3C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3C7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37PASAssessorDirection"/>
    <w:qFormat/>
    <w:rsid w:val="00702F50"/>
    <w:rPr>
      <w:i w:val="0"/>
      <w:iCs w:val="0"/>
      <w:vanish/>
      <w:color w:val="17365D" w:themeColor="text2" w:themeShade="BF"/>
      <w:szCs w:val="16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A80BC3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A80BC3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2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1277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17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781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656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0399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3085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822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5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25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9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4721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87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00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5059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15209EE6255A4F60AC82069E3094C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F4D05-E34B-46C7-9B81-599F93684EE4}"/>
      </w:docPartPr>
      <w:docPartBody>
        <w:p w:rsidR="00B50BE1" w:rsidRDefault="007F5DDF" w:rsidP="007F5DDF">
          <w:pPr>
            <w:pStyle w:val="15209EE6255A4F60AC82069E3094C620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67F94CE41584016BDC1737866F03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77462-D2BB-40B2-BE59-1FC0BA615820}"/>
      </w:docPartPr>
      <w:docPartBody>
        <w:p w:rsidR="00B50BE1" w:rsidRDefault="007F5DDF" w:rsidP="007F5DDF">
          <w:pPr>
            <w:pStyle w:val="B67F94CE41584016BDC1737866F035D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FD1E00AFBD1E48FAB635F5E2FF821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C863B9-4642-482F-8D88-9C755D70B9B5}"/>
      </w:docPartPr>
      <w:docPartBody>
        <w:p w:rsidR="00000000" w:rsidRDefault="00034E70" w:rsidP="00034E70">
          <w:pPr>
            <w:pStyle w:val="FD1E00AFBD1E48FAB635F5E2FF82187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7A05D94AEB4940DAA8E75BF79D439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02A7E-88DE-4921-861F-5C483948E520}"/>
      </w:docPartPr>
      <w:docPartBody>
        <w:p w:rsidR="00000000" w:rsidRDefault="00034E70" w:rsidP="00034E70">
          <w:pPr>
            <w:pStyle w:val="7A05D94AEB4940DAA8E75BF79D439AD9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C5DB13F0727545CCA75EC544FF5935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6291-DB68-48F9-950B-E4BEDC90E3D6}"/>
      </w:docPartPr>
      <w:docPartBody>
        <w:p w:rsidR="00000000" w:rsidRDefault="00034E70" w:rsidP="00034E70">
          <w:pPr>
            <w:pStyle w:val="C5DB13F0727545CCA75EC544FF59358C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E81B2EE837F54AB5B95B8FD80AC2A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54068-5BA9-4974-96F3-CF009D0E7D2E}"/>
      </w:docPartPr>
      <w:docPartBody>
        <w:p w:rsidR="00000000" w:rsidRDefault="00034E70" w:rsidP="00034E70">
          <w:pPr>
            <w:pStyle w:val="E81B2EE837F54AB5B95B8FD80AC2A79E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4E70"/>
    <w:rsid w:val="00036030"/>
    <w:rsid w:val="000820D5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A67A7"/>
    <w:rsid w:val="00356DBD"/>
    <w:rsid w:val="003D7AF8"/>
    <w:rsid w:val="00530616"/>
    <w:rsid w:val="005D3BC9"/>
    <w:rsid w:val="006206DC"/>
    <w:rsid w:val="00645E48"/>
    <w:rsid w:val="00654A91"/>
    <w:rsid w:val="006A5ED9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E1403"/>
    <w:rsid w:val="00CF3EAC"/>
    <w:rsid w:val="00D1199A"/>
    <w:rsid w:val="00DC0AEB"/>
    <w:rsid w:val="00DC549C"/>
    <w:rsid w:val="00DD1CB8"/>
    <w:rsid w:val="00E04351"/>
    <w:rsid w:val="00E45AA5"/>
    <w:rsid w:val="00E94F3E"/>
    <w:rsid w:val="00EA1D00"/>
    <w:rsid w:val="00EC27D2"/>
    <w:rsid w:val="00F21F00"/>
    <w:rsid w:val="00F27999"/>
    <w:rsid w:val="00F34F30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4E70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3876E7705EB9417CBDABF845782967E0">
    <w:name w:val="3876E7705EB9417CBDABF845782967E0"/>
    <w:rsid w:val="0098441D"/>
    <w:pPr>
      <w:spacing w:after="160" w:line="259" w:lineRule="auto"/>
    </w:pPr>
  </w:style>
  <w:style w:type="paragraph" w:customStyle="1" w:styleId="A71254DC29254F31A7237D5AE531301E">
    <w:name w:val="A71254DC29254F31A7237D5AE531301E"/>
    <w:rsid w:val="00034E70"/>
    <w:pPr>
      <w:spacing w:after="160" w:line="259" w:lineRule="auto"/>
    </w:pPr>
  </w:style>
  <w:style w:type="paragraph" w:customStyle="1" w:styleId="FD1E00AFBD1E48FAB635F5E2FF82187D">
    <w:name w:val="FD1E00AFBD1E48FAB635F5E2FF82187D"/>
    <w:rsid w:val="00034E70"/>
    <w:pPr>
      <w:spacing w:after="160" w:line="259" w:lineRule="auto"/>
    </w:pPr>
  </w:style>
  <w:style w:type="paragraph" w:customStyle="1" w:styleId="7A05D94AEB4940DAA8E75BF79D439AD9">
    <w:name w:val="7A05D94AEB4940DAA8E75BF79D439AD9"/>
    <w:rsid w:val="00034E70"/>
    <w:pPr>
      <w:spacing w:after="160" w:line="259" w:lineRule="auto"/>
    </w:pPr>
  </w:style>
  <w:style w:type="paragraph" w:customStyle="1" w:styleId="C5DB13F0727545CCA75EC544FF59358C">
    <w:name w:val="C5DB13F0727545CCA75EC544FF59358C"/>
    <w:rsid w:val="00034E70"/>
    <w:pPr>
      <w:spacing w:after="160" w:line="259" w:lineRule="auto"/>
    </w:pPr>
  </w:style>
  <w:style w:type="paragraph" w:customStyle="1" w:styleId="E81B2EE837F54AB5B95B8FD80AC2A79E">
    <w:name w:val="E81B2EE837F54AB5B95B8FD80AC2A79E"/>
    <w:rsid w:val="00034E7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411</TotalTime>
  <Pages>18</Pages>
  <Words>2894</Words>
  <Characters>16496</Characters>
  <Application>Microsoft Office Word</Application>
  <DocSecurity>8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BSBSUS411</vt:lpstr>
    </vt:vector>
  </TitlesOfParts>
  <Company/>
  <LinksUpToDate>false</LinksUpToDate>
  <CharactersWithSpaces>19352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BSBSUS411</dc:title>
  <dc:subject>Implement and monitor environmentally sustainable work practices</dc:subject>
  <dc:creator>Author Name</dc:creator>
  <cp:keywords/>
  <dc:description/>
  <cp:lastModifiedBy>Jonathan Curro</cp:lastModifiedBy>
  <cp:revision>22</cp:revision>
  <cp:lastPrinted>2021-09-20T03:02:00Z</cp:lastPrinted>
  <dcterms:created xsi:type="dcterms:W3CDTF">2022-02-08T23:04:00Z</dcterms:created>
  <dcterms:modified xsi:type="dcterms:W3CDTF">2022-03-28T03:26:00Z</dcterms:modified>
  <cp:contentStatus>v1-0_07/02/2022</cp:contentStatus>
</cp:coreProperties>
</file>