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F96232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F96232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2339B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016101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87336779" w:edGrp="everyone"/>
            <w:r>
              <w:rPr>
                <w:rFonts w:ascii="Arial" w:hAnsi="Arial" w:cs="Arial"/>
                <w:sz w:val="22"/>
                <w:szCs w:val="22"/>
              </w:rPr>
              <w:t>Kah Man Chan</w:t>
            </w:r>
            <w:permEnd w:id="487336779"/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7467068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675908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590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74670688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016101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57366603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r w:rsidR="00F96232">
              <w:rPr>
                <w:rFonts w:ascii="Arial" w:hAnsi="Arial" w:cs="Arial"/>
                <w:sz w:val="22"/>
                <w:szCs w:val="22"/>
              </w:rPr>
              <w:t xml:space="preserve"> Stoward</w:t>
            </w:r>
            <w:bookmarkStart w:id="2" w:name="_GoBack"/>
            <w:bookmarkEnd w:id="2"/>
            <w:permEnd w:id="757366603"/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94885851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48858514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2339B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2339B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6310832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016101" w:rsidP="002339B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463108324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2339B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2339B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74968180" w:edGrp="everyone"/>
            <w:permEnd w:id="1574968180"/>
          </w:p>
        </w:tc>
        <w:tc>
          <w:tcPr>
            <w:tcW w:w="1272" w:type="dxa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2339B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2339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26463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463337" w:displacedByCustomXml="prev"/>
        <w:permStart w:id="985620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2339B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562010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2339BB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2339B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2339BB">
        <w:trPr>
          <w:trHeight w:val="13602"/>
        </w:trPr>
        <w:tc>
          <w:tcPr>
            <w:tcW w:w="9016" w:type="dxa"/>
          </w:tcPr>
          <w:p w:rsidR="00162BE7" w:rsidRPr="00DD7A44" w:rsidRDefault="00162BE7" w:rsidP="002339BB">
            <w:pPr>
              <w:rPr>
                <w:rFonts w:ascii="Arial" w:hAnsi="Arial" w:cs="Arial"/>
                <w:szCs w:val="24"/>
              </w:rPr>
            </w:pPr>
            <w:permStart w:id="524825160" w:edGrp="everyone"/>
            <w:permEnd w:id="524825160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90397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397358" w:displacedByCustomXml="prev"/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30590243" w:edGrp="everyone"/>
            <w:r w:rsidR="002339BB">
              <w:rPr>
                <w:rFonts w:ascii="Arial" w:hAnsi="Arial" w:cs="Arial"/>
                <w:sz w:val="22"/>
                <w:szCs w:val="22"/>
              </w:rPr>
              <w:t>A</w:t>
            </w:r>
            <w:permEnd w:id="43059024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93961562" w:edGrp="everyone"/>
            <w:r w:rsidR="002339BB">
              <w:rPr>
                <w:rFonts w:ascii="Arial" w:hAnsi="Arial" w:cs="Arial"/>
                <w:sz w:val="22"/>
                <w:szCs w:val="22"/>
              </w:rPr>
              <w:t>B</w:t>
            </w:r>
            <w:permEnd w:id="12939615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2339BB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68294749" w:edGrp="everyone"/>
            <w:r w:rsidR="002339BB">
              <w:rPr>
                <w:rFonts w:ascii="Arial" w:hAnsi="Arial" w:cs="Arial"/>
                <w:sz w:val="22"/>
                <w:szCs w:val="22"/>
              </w:rPr>
              <w:t>C</w:t>
            </w:r>
            <w:permEnd w:id="5682947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00583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0583109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8842419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42419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5184846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84846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8274114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57756D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74114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23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2339BB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2339BB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2339BB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23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2339B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57756D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061178206" w:edGrp="everyone"/>
            <w:r>
              <w:rPr>
                <w:rFonts w:ascii="Arial" w:hAnsi="Arial" w:cs="Arial"/>
                <w:sz w:val="22"/>
                <w:szCs w:val="22"/>
              </w:rPr>
              <w:t>Volume 2,</w:t>
            </w:r>
            <w:r>
              <w:rPr>
                <w:rFonts w:cs="Arial"/>
                <w:szCs w:val="22"/>
              </w:rPr>
              <w:t xml:space="preserve"> Parts </w:t>
            </w:r>
            <w:r w:rsidRPr="0057756D">
              <w:rPr>
                <w:rFonts w:ascii="Arial" w:hAnsi="Arial" w:cs="Arial"/>
                <w:sz w:val="22"/>
                <w:szCs w:val="22"/>
              </w:rPr>
              <w:t>3.1.3.5</w:t>
            </w:r>
            <w:permEnd w:id="2061178206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6741DC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92029053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2920290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2339BB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7756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799190702" w:edGrp="everyone"/>
            <w:r w:rsidRPr="0057756D">
              <w:rPr>
                <w:rFonts w:ascii="sans serif" w:hAnsi="sans serif"/>
                <w:color w:val="333333"/>
                <w:shd w:val="clear" w:color="auto" w:fill="FFFFFF"/>
              </w:rPr>
              <w:t>AS / NZS 3500</w:t>
            </w:r>
            <w:r w:rsidR="006741DC">
              <w:rPr>
                <w:rFonts w:ascii="sans serif" w:hAnsi="sans serif"/>
                <w:color w:val="333333"/>
                <w:shd w:val="clear" w:color="auto" w:fill="FFFFFF"/>
              </w:rPr>
              <w:t>.3</w:t>
            </w:r>
            <w:permEnd w:id="1799190702"/>
          </w:p>
        </w:tc>
        <w:permStart w:id="185805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805286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19436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436050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15366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53665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219258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6534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19258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65694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56947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31325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13252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413559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13559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618233921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618233921"/>
          </w:p>
        </w:tc>
        <w:permStart w:id="3560674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6067424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65346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960789626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960789626"/>
          </w:p>
        </w:tc>
        <w:permStart w:id="100794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794721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99850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9850059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66155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61551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276005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76005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39328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93284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598633752" w:edGrp="everyone"/>
            <w:r>
              <w:rPr>
                <w:rFonts w:ascii="Arial" w:hAnsi="Arial" w:cs="Arial"/>
                <w:sz w:val="22"/>
                <w:szCs w:val="22"/>
              </w:rPr>
              <w:t>Carpenter, concreter and steel fixer</w:t>
            </w:r>
            <w:permEnd w:id="1598633752"/>
          </w:p>
        </w:tc>
        <w:permStart w:id="8295674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9567477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E438FC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66287796" w:edGrp="everyone"/>
            <w:r>
              <w:rPr>
                <w:rFonts w:ascii="Arial" w:hAnsi="Arial" w:cs="Arial"/>
                <w:sz w:val="22"/>
                <w:szCs w:val="22"/>
              </w:rPr>
              <w:t>Excavator, Carpentry tools, concreting tools</w:t>
            </w:r>
            <w:permEnd w:id="1066287796"/>
          </w:p>
        </w:tc>
        <w:permStart w:id="594558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558390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7E084F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13800790" w:edGrp="everyone"/>
            <w:r>
              <w:rPr>
                <w:rFonts w:ascii="Arial" w:hAnsi="Arial" w:cs="Arial"/>
                <w:sz w:val="22"/>
                <w:szCs w:val="22"/>
              </w:rPr>
              <w:t>Volume 2 part 3.5.4.2</w:t>
            </w:r>
            <w:permEnd w:id="113800790"/>
          </w:p>
        </w:tc>
        <w:permStart w:id="1193687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3687161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EE4DAD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273699748" w:edGrp="everyone"/>
            <w:r>
              <w:t>AS 1720</w:t>
            </w:r>
            <w:permEnd w:id="273699748"/>
          </w:p>
        </w:tc>
        <w:permStart w:id="1442282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2282869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225816200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225816200"/>
          </w:p>
        </w:tc>
        <w:permStart w:id="3677263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772638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2339BB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372991873" w:edGrp="everyone"/>
            <w:r>
              <w:rPr>
                <w:rFonts w:ascii="Arial" w:hAnsi="Arial" w:cs="Arial"/>
                <w:sz w:val="22"/>
                <w:szCs w:val="22"/>
              </w:rPr>
              <w:t>0.</w:t>
            </w:r>
            <w:r w:rsidR="007E084F">
              <w:rPr>
                <w:rFonts w:ascii="Arial" w:hAnsi="Arial" w:cs="Arial"/>
                <w:sz w:val="22"/>
                <w:szCs w:val="22"/>
              </w:rPr>
              <w:t>55</w:t>
            </w:r>
            <w:permEnd w:id="1372991873"/>
          </w:p>
        </w:tc>
        <w:permStart w:id="783184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318413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52538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525381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38670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867047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308241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EE4DA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08241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4494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4494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58218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8218728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26640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7E084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66401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EE4DAD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898644599" w:edGrp="everyone"/>
            <w:r>
              <w:rPr>
                <w:rFonts w:ascii="Arial" w:hAnsi="Arial" w:cs="Arial"/>
                <w:sz w:val="22"/>
                <w:szCs w:val="22"/>
              </w:rPr>
              <w:t>Office administrative staff</w:t>
            </w:r>
            <w:permEnd w:id="898644599"/>
          </w:p>
        </w:tc>
        <w:permStart w:id="190932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32301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860322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0322388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57860411" w:edGrp="everyone"/>
            <w:r>
              <w:rPr>
                <w:rFonts w:ascii="Arial" w:hAnsi="Arial" w:cs="Arial"/>
                <w:sz w:val="22"/>
              </w:rPr>
              <w:t>A</w:t>
            </w:r>
            <w:r w:rsidR="002F4B28" w:rsidRPr="002F4B28">
              <w:rPr>
                <w:rFonts w:ascii="Arial" w:hAnsi="Arial" w:cs="Arial"/>
                <w:sz w:val="22"/>
              </w:rPr>
              <w:t>n hourly basis (e.g. $70 per hour) for a particular job without specifying the time to complete the job.</w:t>
            </w:r>
            <w:permEnd w:id="1557860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79652303" w:edGrp="everyone"/>
            <w:r>
              <w:rPr>
                <w:rFonts w:ascii="Arial" w:hAnsi="Arial" w:cs="Arial"/>
                <w:sz w:val="22"/>
              </w:rPr>
              <w:t>I</w:t>
            </w:r>
            <w:r w:rsidR="002F4B28" w:rsidRPr="002F4B28">
              <w:rPr>
                <w:rFonts w:ascii="Arial" w:hAnsi="Arial" w:cs="Arial"/>
                <w:sz w:val="22"/>
              </w:rPr>
              <w:t>nstallation of doors is usually quoted per unit</w:t>
            </w:r>
            <w:permEnd w:id="3796523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5A3D4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18400005" w:edGrp="everyone"/>
            <w:r>
              <w:rPr>
                <w:rFonts w:ascii="Arial" w:hAnsi="Arial" w:cs="Arial"/>
                <w:sz w:val="22"/>
              </w:rPr>
              <w:t>T</w:t>
            </w:r>
            <w:r w:rsidR="002F4B28" w:rsidRPr="002F4B28">
              <w:rPr>
                <w:rFonts w:ascii="Arial" w:hAnsi="Arial" w:cs="Arial"/>
                <w:sz w:val="22"/>
              </w:rPr>
              <w:t>he cost of building walls to a specified height such as 2400 mm may be quoted per lineal metre of wall length</w:t>
            </w:r>
            <w:permEnd w:id="3184000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450827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082744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810634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10634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48185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81851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957124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57124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790752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90752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3098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AF6F6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30987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48377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837710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75777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577768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050036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036123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F4B28" w:rsidRPr="002F4B28" w:rsidRDefault="002F4B28" w:rsidP="002F4B28">
            <w:pPr>
              <w:jc w:val="left"/>
              <w:rPr>
                <w:rFonts w:ascii="Arial" w:hAnsi="Arial" w:cs="Arial"/>
                <w:sz w:val="22"/>
              </w:rPr>
            </w:pPr>
            <w:permStart w:id="1217870573" w:edGrp="everyone"/>
            <w:r w:rsidRPr="002F4B28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217870573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63780521" w:edGrp="everyone"/>
            <w:r w:rsidRPr="002F4B28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6637805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75872421" w:edGrp="everyone"/>
            <w:r w:rsidRPr="002F4B28">
              <w:rPr>
                <w:rFonts w:ascii="Arial" w:hAnsi="Arial" w:cs="Arial"/>
                <w:sz w:val="22"/>
              </w:rPr>
              <w:t>Suppliers should be able to deliverythe right goods and on time</w:t>
            </w:r>
            <w:permEnd w:id="1975872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76036501" w:edGrp="everyone"/>
            <w:r w:rsidRPr="002F4B28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5760365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2F4B2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6001215" w:edGrp="everyone"/>
            <w:r w:rsidRPr="002F4B28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</w:t>
            </w:r>
            <w:permEnd w:id="1160012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0721C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06789062" w:edGrp="everyone"/>
            <w:r>
              <w:rPr>
                <w:rFonts w:ascii="Arial" w:hAnsi="Arial" w:cs="Arial"/>
                <w:sz w:val="22"/>
                <w:szCs w:val="22"/>
              </w:rPr>
              <w:t>2 sides @ 6.0m &gt; 6.0 x2 = 12.</w:t>
            </w:r>
            <w:r w:rsidR="008E688C">
              <w:rPr>
                <w:rFonts w:ascii="Arial" w:hAnsi="Arial" w:cs="Arial"/>
                <w:sz w:val="22"/>
                <w:szCs w:val="22"/>
              </w:rPr>
              <w:t>00m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2.5m &gt; 2.5 x2 = 5.00m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0.025m x2 = 0.05m</w:t>
            </w:r>
          </w:p>
          <w:p w:rsidR="00EB646E" w:rsidRDefault="008E688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&gt;Twi pieces with overlap &gt; 0.5 x2 = 1m</w:t>
            </w:r>
          </w:p>
          <w:p w:rsidR="00EB646E" w:rsidRDefault="00EB646E" w:rsidP="002339BB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2F5084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&gt; 12+5+0.1 = 17.10m</w:t>
            </w:r>
            <w:permEnd w:id="1006789062"/>
          </w:p>
        </w:tc>
        <w:permStart w:id="2000305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030548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006521293" w:edGrp="everyone"/>
            <w:r>
              <w:rPr>
                <w:rFonts w:ascii="Arial" w:hAnsi="Arial" w:cs="Arial"/>
                <w:sz w:val="22"/>
                <w:szCs w:val="22"/>
              </w:rPr>
              <w:t>17.10 x 2.50</w:t>
            </w:r>
          </w:p>
          <w:p w:rsidR="00EB646E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$42.75</w:t>
            </w:r>
            <w:permEnd w:id="1006521293"/>
          </w:p>
        </w:tc>
        <w:permStart w:id="707799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779995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823817911" w:edGrp="everyone"/>
            <w:r>
              <w:rPr>
                <w:rFonts w:ascii="Arial" w:hAnsi="Arial" w:cs="Arial"/>
                <w:sz w:val="22"/>
                <w:szCs w:val="22"/>
              </w:rPr>
              <w:t>Volume = L x W x D</w:t>
            </w:r>
          </w:p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6.00 x 2.50 x 0.15</w:t>
            </w:r>
          </w:p>
          <w:p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2.25m3</w:t>
            </w:r>
            <w:permEnd w:id="1823817911"/>
          </w:p>
        </w:tc>
        <w:permStart w:id="221930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1930929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935554889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</w:p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+ 10%(x0.1)</w:t>
            </w:r>
          </w:p>
          <w:p w:rsidR="000D0F37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$ 112.50 + $11.25</w:t>
            </w:r>
          </w:p>
          <w:p w:rsidR="000D0F37" w:rsidRPr="00DD7A44" w:rsidRDefault="000A506C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$ 123.75</w:t>
            </w:r>
            <w:permEnd w:id="1935554889"/>
          </w:p>
        </w:tc>
        <w:permStart w:id="87364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64655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932718518" w:edGrp="everyone"/>
            <w:r>
              <w:rPr>
                <w:rFonts w:ascii="Arial" w:hAnsi="Arial" w:cs="Arial"/>
                <w:sz w:val="22"/>
                <w:szCs w:val="22"/>
              </w:rPr>
              <w:t xml:space="preserve">6.5 x 49.50 </w:t>
            </w:r>
          </w:p>
          <w:p w:rsidR="000D0F37" w:rsidRPr="00DD7A44" w:rsidRDefault="00516397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  <w:r w:rsidR="0075164D">
              <w:rPr>
                <w:rFonts w:ascii="Arial" w:hAnsi="Arial" w:cs="Arial"/>
                <w:sz w:val="22"/>
                <w:szCs w:val="22"/>
              </w:rPr>
              <w:t xml:space="preserve"> $321.75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2718518"/>
          </w:p>
        </w:tc>
        <w:permStart w:id="1004018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01825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1716154517" w:edGrp="everyone"/>
            <w:r>
              <w:rPr>
                <w:rFonts w:ascii="Arial" w:hAnsi="Arial" w:cs="Arial"/>
                <w:sz w:val="22"/>
                <w:szCs w:val="22"/>
              </w:rPr>
              <w:t>42.75 + 123.75 + 321.75</w:t>
            </w:r>
          </w:p>
          <w:p w:rsidR="000D0F37" w:rsidRPr="00DD7A44" w:rsidRDefault="00946A8B" w:rsidP="002339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488.25</w:t>
            </w:r>
            <w:permEnd w:id="1716154517"/>
          </w:p>
        </w:tc>
        <w:permStart w:id="1777217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7217644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500259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025920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129265106" w:edGrp="everyone"/>
            <w:r>
              <w:rPr>
                <w:rFonts w:ascii="Arial" w:hAnsi="Arial" w:cs="Arial"/>
                <w:sz w:val="22"/>
              </w:rPr>
              <w:t>2</w:t>
            </w:r>
            <w:r w:rsidR="00516397">
              <w:rPr>
                <w:rFonts w:ascii="Arial" w:hAnsi="Arial" w:cs="Arial"/>
                <w:sz w:val="22"/>
              </w:rPr>
              <w:t>6</w:t>
            </w:r>
            <w:permEnd w:id="212926510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87393739" w:edGrp="everyone"/>
            <w:r>
              <w:rPr>
                <w:rFonts w:ascii="Arial" w:hAnsi="Arial" w:cs="Arial"/>
                <w:sz w:val="22"/>
              </w:rPr>
              <w:t>1</w:t>
            </w:r>
            <w:permEnd w:id="198739373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42214398" w:edGrp="everyone"/>
            <w:r>
              <w:rPr>
                <w:rFonts w:ascii="Arial" w:hAnsi="Arial" w:cs="Arial"/>
                <w:sz w:val="22"/>
              </w:rPr>
              <w:t>1</w:t>
            </w:r>
            <w:permEnd w:id="16422143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B48C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22471650" w:edGrp="everyone"/>
            <w:r>
              <w:rPr>
                <w:rFonts w:ascii="Arial" w:hAnsi="Arial" w:cs="Arial"/>
                <w:sz w:val="22"/>
              </w:rPr>
              <w:t>3</w:t>
            </w:r>
            <w:permEnd w:id="4224716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1639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03746727" w:edGrp="everyone"/>
            <w:r>
              <w:rPr>
                <w:rFonts w:ascii="Arial" w:hAnsi="Arial" w:cs="Arial"/>
                <w:sz w:val="22"/>
              </w:rPr>
              <w:t>2</w:t>
            </w:r>
            <w:permEnd w:id="17037467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2973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73807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86685227" w:edGrp="everyone"/>
            <w:r>
              <w:rPr>
                <w:rFonts w:ascii="Arial" w:hAnsi="Arial" w:cs="Arial"/>
                <w:sz w:val="22"/>
              </w:rPr>
              <w:t>$1274</w:t>
            </w:r>
            <w:permEnd w:id="138668522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71570816" w:edGrp="everyone"/>
            <w:r>
              <w:rPr>
                <w:rFonts w:ascii="Arial" w:hAnsi="Arial" w:cs="Arial"/>
                <w:sz w:val="22"/>
              </w:rPr>
              <w:t>$59</w:t>
            </w:r>
            <w:permEnd w:id="167157081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15284673" w:edGrp="everyone"/>
            <w:r>
              <w:rPr>
                <w:rFonts w:ascii="Arial" w:hAnsi="Arial" w:cs="Arial"/>
                <w:sz w:val="22"/>
              </w:rPr>
              <w:t>$82</w:t>
            </w:r>
            <w:permEnd w:id="1152846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4979185" w:edGrp="everyone"/>
            <w:r>
              <w:rPr>
                <w:rFonts w:ascii="Arial" w:hAnsi="Arial" w:cs="Arial"/>
                <w:sz w:val="22"/>
              </w:rPr>
              <w:t>$87</w:t>
            </w:r>
            <w:permEnd w:id="214979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87427542" w:edGrp="everyone"/>
            <w:r>
              <w:rPr>
                <w:rFonts w:ascii="Arial" w:hAnsi="Arial" w:cs="Arial"/>
                <w:sz w:val="22"/>
              </w:rPr>
              <w:t>$78</w:t>
            </w:r>
            <w:permEnd w:id="7874275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516397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4027479" w:edGrp="everyone"/>
            <w:r>
              <w:rPr>
                <w:rFonts w:ascii="Arial" w:hAnsi="Arial" w:cs="Arial"/>
                <w:sz w:val="22"/>
              </w:rPr>
              <w:t>$1580</w:t>
            </w:r>
            <w:permEnd w:id="340274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0B48C3" w:rsidP="002339BB">
            <w:pPr>
              <w:rPr>
                <w:rFonts w:ascii="Arial" w:hAnsi="Arial" w:cs="Arial"/>
                <w:sz w:val="22"/>
                <w:szCs w:val="22"/>
              </w:rPr>
            </w:pPr>
            <w:permStart w:id="940311409" w:edGrp="everyone"/>
            <w:r>
              <w:rPr>
                <w:rFonts w:ascii="Arial" w:hAnsi="Arial" w:cs="Arial"/>
                <w:sz w:val="22"/>
                <w:szCs w:val="22"/>
              </w:rPr>
              <w:t>WorkCover</w:t>
            </w:r>
            <w:permEnd w:id="940311409"/>
          </w:p>
        </w:tc>
        <w:permStart w:id="821182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1182632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26860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6860410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888627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88627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353913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53913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3762701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62701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82130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21302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2339B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1976586471" w:edGrp="everyone"/>
            <w:r w:rsidRPr="00F406BF">
              <w:rPr>
                <w:rFonts w:ascii="Arial" w:hAnsi="Arial" w:cs="Arial"/>
                <w:sz w:val="22"/>
                <w:szCs w:val="22"/>
              </w:rPr>
              <w:t>Required licences (e.g. high risk building work, electrical workers, asbestos handling)</w:t>
            </w:r>
          </w:p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F406BF" w:rsidRPr="00F406BF" w:rsidRDefault="00F406BF" w:rsidP="00F406BF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 w:rsidRPr="00F406BF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1976586471"/>
          <w:p w:rsidR="002E3F66" w:rsidRPr="00DD7A44" w:rsidRDefault="002E3F66" w:rsidP="002339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57755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2339B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7755196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022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022986" w:displacedByCustomXml="prev"/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61865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18652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475445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80A7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75445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44516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5163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6511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65112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63625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625251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735779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406BF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357795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126459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459810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532969150" w:edGrp="everyone"/>
            <w:r>
              <w:rPr>
                <w:rFonts w:ascii="Arial" w:hAnsi="Arial" w:cs="Arial"/>
                <w:sz w:val="22"/>
              </w:rPr>
              <w:t>Rent</w:t>
            </w:r>
            <w:permEnd w:id="5329691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254774554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12547745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810915850" w:edGrp="everyone"/>
            <w:r>
              <w:rPr>
                <w:rFonts w:ascii="Arial" w:hAnsi="Arial" w:cs="Arial"/>
                <w:sz w:val="22"/>
              </w:rPr>
              <w:t>Office vehicle</w:t>
            </w:r>
            <w:permEnd w:id="18109158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C244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62681186" w:edGrp="everyone"/>
            <w:r>
              <w:rPr>
                <w:rFonts w:ascii="Arial" w:hAnsi="Arial" w:cs="Arial"/>
                <w:sz w:val="22"/>
              </w:rPr>
              <w:t>Taxes</w:t>
            </w:r>
            <w:permEnd w:id="1162681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1961917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171961917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19619177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171961917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6773005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76773005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67730055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76773005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EA3628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5112954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55112954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2339BB" w:rsidRPr="00F924BC" w:rsidRDefault="00EA3628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51129548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55112954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06451962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206451962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064519628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206451962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39BB" w:rsidRPr="00F924BC" w:rsidRDefault="00343AE7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844909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2844909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2339BB" w:rsidRPr="00F924BC" w:rsidRDefault="00343AE7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8449095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28449095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2339B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791758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1758048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2339B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23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2339B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2339B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29713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9713149" w:displacedByCustomXml="prev"/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145849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584962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375730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375730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811414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11414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2339B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078348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406B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8348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9BB" w:rsidRDefault="002339BB" w:rsidP="00A67754">
      <w:r>
        <w:separator/>
      </w:r>
    </w:p>
  </w:endnote>
  <w:endnote w:type="continuationSeparator" w:id="0">
    <w:p w:rsidR="002339BB" w:rsidRDefault="002339B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ans serif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Pr="00830749" w:rsidRDefault="002339BB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2339BB" w:rsidRPr="00830749" w:rsidRDefault="00F96232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339B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339B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2339B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339BB">
      <w:rPr>
        <w:rFonts w:ascii="Arial" w:hAnsi="Arial" w:cs="Arial"/>
        <w:b/>
        <w:sz w:val="16"/>
        <w:szCs w:val="16"/>
      </w:rPr>
      <w:ptab w:relativeTo="margin" w:alignment="right" w:leader="none"/>
    </w:r>
    <w:r w:rsidR="002339B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339BB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Pr="00830749" w:rsidRDefault="002339B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339BB" w:rsidRPr="00830749" w:rsidRDefault="002339B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96232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9BB" w:rsidRDefault="002339BB" w:rsidP="00A67754">
      <w:r>
        <w:separator/>
      </w:r>
    </w:p>
  </w:footnote>
  <w:footnote w:type="continuationSeparator" w:id="0">
    <w:p w:rsidR="002339BB" w:rsidRDefault="002339B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Default="002339B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BB" w:rsidRDefault="002339B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2339BB" w:rsidRPr="00830749" w:rsidRDefault="002339B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227B2"/>
    <w:multiLevelType w:val="hybridMultilevel"/>
    <w:tmpl w:val="FDF6586A"/>
    <w:lvl w:ilvl="0" w:tplc="4D88D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5A7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A3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A2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2A7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E3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2E9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3EB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AA3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1858EA"/>
    <w:multiLevelType w:val="hybridMultilevel"/>
    <w:tmpl w:val="C15A54F8"/>
    <w:lvl w:ilvl="0" w:tplc="3A400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7CE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A8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C4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A0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A7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6B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DE0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EE3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1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40"/>
  </w:num>
  <w:num w:numId="22">
    <w:abstractNumId w:val="25"/>
  </w:num>
  <w:num w:numId="23">
    <w:abstractNumId w:val="24"/>
  </w:num>
  <w:num w:numId="24">
    <w:abstractNumId w:val="39"/>
  </w:num>
  <w:num w:numId="25">
    <w:abstractNumId w:val="30"/>
  </w:num>
  <w:num w:numId="26">
    <w:abstractNumId w:val="38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2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 w:numId="43">
    <w:abstractNumId w:val="37"/>
  </w:num>
  <w:num w:numId="44">
    <w:abstractNumId w:val="4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16101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21CB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506C"/>
    <w:rsid w:val="000A7B07"/>
    <w:rsid w:val="000B346C"/>
    <w:rsid w:val="000B48C3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39BB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2F4B28"/>
    <w:rsid w:val="002F5084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3AE7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16397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7756D"/>
    <w:rsid w:val="00580A76"/>
    <w:rsid w:val="00582ADB"/>
    <w:rsid w:val="00583840"/>
    <w:rsid w:val="005868D2"/>
    <w:rsid w:val="005948F5"/>
    <w:rsid w:val="005A327B"/>
    <w:rsid w:val="005A3D47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1DC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64D"/>
    <w:rsid w:val="007518B1"/>
    <w:rsid w:val="00754C46"/>
    <w:rsid w:val="00757B27"/>
    <w:rsid w:val="00764294"/>
    <w:rsid w:val="007649A3"/>
    <w:rsid w:val="00765346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084F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E688C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6A8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6F6C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4436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38F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3628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4DAD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06BF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6232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11339A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3107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3931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1566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ans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25A98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709F74C-DB94-4023-B2B4-E3BF2468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2608</TotalTime>
  <Pages>17</Pages>
  <Words>1477</Words>
  <Characters>8421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Carmen Chan</cp:lastModifiedBy>
  <cp:revision>109</cp:revision>
  <cp:lastPrinted>2019-03-08T04:29:00Z</cp:lastPrinted>
  <dcterms:created xsi:type="dcterms:W3CDTF">2015-02-26T05:16:00Z</dcterms:created>
  <dcterms:modified xsi:type="dcterms:W3CDTF">2019-05-21T04:29:00Z</dcterms:modified>
  <cp:contentStatus>v1-3_02/05/2019</cp:contentStatus>
</cp:coreProperties>
</file>