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3D82" w:rsidRPr="004932A4" w:rsidRDefault="00832034" w:rsidP="00D83D82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245005CF6847479782DFEA86D6431C1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83D82">
            <w:rPr>
              <w:szCs w:val="32"/>
            </w:rPr>
            <w:t>CPCCBC4013A</w:t>
          </w:r>
        </w:sdtContent>
      </w:sdt>
      <w:r w:rsidR="00D83D82" w:rsidRPr="004932A4">
        <w:rPr>
          <w:szCs w:val="32"/>
        </w:rPr>
        <w:t xml:space="preserve"> </w:t>
      </w:r>
    </w:p>
    <w:p w:rsidR="00D83D82" w:rsidRPr="004932A4" w:rsidRDefault="00832034" w:rsidP="00D83D82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5B0CFE2777CD4415B802EBF439C6240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83D82">
            <w:rPr>
              <w:szCs w:val="32"/>
            </w:rPr>
            <w:t>Prepare and evaluate tender documentation</w:t>
          </w:r>
        </w:sdtContent>
      </w:sdt>
    </w:p>
    <w:p w:rsidR="00D83D82" w:rsidRDefault="00D83D82" w:rsidP="00D83D82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D83D82" w:rsidRDefault="00D83D82" w:rsidP="00D83D82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83D82" w:rsidTr="00F52AB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83D82" w:rsidRDefault="00D83D82" w:rsidP="00F52AB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:rsidR="00D83D82" w:rsidRPr="00F01505" w:rsidRDefault="00D83D82" w:rsidP="00F52AB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83D82" w:rsidRPr="00F01505" w:rsidRDefault="00D83D82" w:rsidP="00F52AB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>
              <w:rPr>
                <w:rFonts w:ascii="Arial" w:hAnsi="Arial" w:cs="Arial"/>
                <w:sz w:val="22"/>
                <w:szCs w:val="22"/>
              </w:rPr>
              <w:t>participant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:rsidR="00D83D82" w:rsidRPr="00F01505" w:rsidRDefault="00D83D82" w:rsidP="00F52AB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Observations will be conducted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of </w:t>
            </w: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83D82" w:rsidRDefault="00D83D82" w:rsidP="00F52AB2">
            <w:pPr>
              <w:pStyle w:val="ListParagraph"/>
              <w:numPr>
                <w:ilvl w:val="0"/>
                <w:numId w:val="17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83D82" w:rsidRPr="00F01505" w:rsidRDefault="00D83D82" w:rsidP="00F52AB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that the assessor provided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>
              <w:rPr>
                <w:rFonts w:ascii="Arial" w:hAnsi="Arial" w:cs="Arial"/>
                <w:sz w:val="22"/>
                <w:szCs w:val="22"/>
              </w:rPr>
              <w:t xml:space="preserve">and the participant </w:t>
            </w:r>
            <w:r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:rsidR="00D83D82" w:rsidRPr="00F01505" w:rsidRDefault="00D83D82" w:rsidP="00F52AB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F01505">
              <w:rPr>
                <w:rFonts w:ascii="Arial" w:hAnsi="Arial" w:cs="Arial"/>
                <w:sz w:val="22"/>
                <w:szCs w:val="22"/>
              </w:rPr>
              <w:t>assessor may substitute a Practical Task with another task of equal value.</w:t>
            </w:r>
          </w:p>
          <w:p w:rsidR="00D83D82" w:rsidRPr="00F01505" w:rsidRDefault="00D83D82" w:rsidP="00F52AB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83D82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p w:rsidR="00D83D82" w:rsidRPr="00830749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83D82" w:rsidRPr="00830749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83D82" w:rsidRPr="001C4084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83D82" w:rsidRPr="001C4084" w:rsidRDefault="00981769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02734340" w:edGrp="everyone"/>
            <w:r>
              <w:rPr>
                <w:rFonts w:ascii="Arial" w:hAnsi="Arial" w:cs="Arial"/>
                <w:sz w:val="22"/>
                <w:szCs w:val="22"/>
              </w:rPr>
              <w:t>Tim Plenderleith</w:t>
            </w:r>
            <w:permEnd w:id="2102734340"/>
          </w:p>
        </w:tc>
      </w:tr>
      <w:tr w:rsidR="00D83D82" w:rsidRPr="00830749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83D82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83D82" w:rsidRPr="001C4084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83D82" w:rsidRPr="001C4084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3D82" w:rsidRPr="00830749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83D82" w:rsidRPr="001C4084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337217631" w:edGrp="everyone" w:displacedByCustomXml="next"/>
        <w:permStart w:id="13015666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83D82" w:rsidRPr="001C4084" w:rsidRDefault="00D83D82" w:rsidP="00F52AB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270D2DC" wp14:editId="1D562F18">
                      <wp:extent cx="1876425" cy="428251"/>
                      <wp:effectExtent l="0" t="0" r="0" b="0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82651" cy="4296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37217631" w:displacedByCustomXml="prev"/>
        <w:permEnd w:id="130156664" w:displacedByCustomXml="prev"/>
      </w:tr>
    </w:tbl>
    <w:p w:rsidR="00D83D82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p w:rsidR="00D83D82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83D82" w:rsidRPr="0032118C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83D82" w:rsidRPr="0032118C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83D82" w:rsidRPr="0032118C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81734541" w:edGrp="everyone"/>
            <w:permEnd w:id="1481734541"/>
          </w:p>
        </w:tc>
      </w:tr>
      <w:tr w:rsidR="00D83D82" w:rsidRPr="0032118C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83D82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83D82" w:rsidRPr="0032118C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83D82" w:rsidRPr="0032118C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3D82" w:rsidRPr="0032118C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83D82" w:rsidRPr="0032118C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040686721" w:edGrp="everyone" w:displacedByCustomXml="next"/>
        <w:permStart w:id="115068523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48066537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83D82" w:rsidRPr="0032118C" w:rsidRDefault="00D83D82" w:rsidP="00F52AB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E597826" wp14:editId="196307C6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40686721" w:displacedByCustomXml="prev"/>
        <w:permEnd w:id="1150685236" w:displacedByCustomXml="prev"/>
      </w:tr>
    </w:tbl>
    <w:p w:rsidR="00D83D82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p w:rsidR="00D83D82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83D82" w:rsidRPr="0077428E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83D82" w:rsidRPr="0077428E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10163003" w:edGrp="everyone" w:displacedByCustomXml="next"/>
        <w:permStart w:id="114820136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48824975"/>
            <w:placeholder>
              <w:docPart w:val="C072D7B0431546948D2EF9921F6F5A34"/>
            </w:placeholder>
            <w:date w:fullDate="2019-08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83D82" w:rsidRPr="0077428E" w:rsidRDefault="00981769" w:rsidP="00F52AB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21/08/2019</w:t>
                </w:r>
              </w:p>
            </w:tc>
            <w:permEnd w:id="710163003" w:displacedByCustomXml="next"/>
          </w:sdtContent>
        </w:sdt>
        <w:permEnd w:id="1148201360" w:displacedByCustomXml="prev"/>
      </w:tr>
    </w:tbl>
    <w:p w:rsidR="00D83D82" w:rsidRPr="0077428E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p w:rsidR="00D83D82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p w:rsidR="00D83D82" w:rsidRPr="00B279E4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83D82" w:rsidRPr="004932A4" w:rsidTr="00F52AB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83D82" w:rsidRPr="004932A4" w:rsidTr="00F52AB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7520">
              <w:rPr>
                <w:rFonts w:ascii="Arial" w:hAnsi="Arial" w:cs="Arial"/>
                <w:sz w:val="22"/>
                <w:szCs w:val="22"/>
              </w:rPr>
              <w:t>1 (2X)</w:t>
            </w:r>
          </w:p>
        </w:tc>
        <w:tc>
          <w:tcPr>
            <w:tcW w:w="2559" w:type="dxa"/>
            <w:vMerge w:val="restart"/>
            <w:vAlign w:val="center"/>
          </w:tcPr>
          <w:p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83405642" w:edGrp="everyone"/>
            <w:permEnd w:id="283405642"/>
          </w:p>
        </w:tc>
        <w:tc>
          <w:tcPr>
            <w:tcW w:w="1272" w:type="dxa"/>
            <w:vAlign w:val="center"/>
          </w:tcPr>
          <w:p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83D82" w:rsidRPr="004932A4" w:rsidTr="00F52AB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364339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:rsidR="00D83D82" w:rsidRPr="00553DDB" w:rsidRDefault="00D83D82" w:rsidP="00F52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6433984" w:displacedByCustomXml="prev"/>
        <w:permStart w:id="18878479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8979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D83D82" w:rsidRPr="00553DDB" w:rsidRDefault="00D83D82" w:rsidP="00F52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  <w:permEnd w:id="1887847921" w:displacedByCustomXml="next"/>
          </w:sdtContent>
        </w:sdt>
      </w:tr>
    </w:tbl>
    <w:p w:rsidR="00D83D82" w:rsidRDefault="00D83D82" w:rsidP="00D83D82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83D82" w:rsidRPr="00553DDB" w:rsidTr="00F52AB2">
        <w:tc>
          <w:tcPr>
            <w:tcW w:w="9016" w:type="dxa"/>
            <w:shd w:val="clear" w:color="auto" w:fill="D9D9D9" w:themeFill="background1" w:themeFillShade="D9"/>
          </w:tcPr>
          <w:p w:rsidR="00D83D82" w:rsidRPr="00553DDB" w:rsidRDefault="00D83D82" w:rsidP="00F52AB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83D82" w:rsidRPr="00553DDB" w:rsidTr="00F52AB2">
        <w:trPr>
          <w:trHeight w:val="13602"/>
        </w:trPr>
        <w:tc>
          <w:tcPr>
            <w:tcW w:w="9016" w:type="dxa"/>
          </w:tcPr>
          <w:p w:rsidR="00D83D82" w:rsidRPr="00553DDB" w:rsidRDefault="00D83D82" w:rsidP="00F52AB2">
            <w:pPr>
              <w:rPr>
                <w:rFonts w:ascii="Arial" w:hAnsi="Arial" w:cs="Arial"/>
                <w:szCs w:val="24"/>
              </w:rPr>
            </w:pPr>
            <w:permStart w:id="1945908360" w:edGrp="everyone"/>
            <w:permEnd w:id="1945908360"/>
          </w:p>
        </w:tc>
      </w:tr>
    </w:tbl>
    <w:p w:rsidR="00E572E5" w:rsidRPr="00BF7956" w:rsidRDefault="002B6786" w:rsidP="002B6786">
      <w:pPr>
        <w:pStyle w:val="02CSTCPLHeading2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D6C60">
            <w:rPr>
              <w:rFonts w:ascii="Arial Black" w:hAnsi="Arial Black"/>
            </w:rPr>
            <w:t>CPCCBC4013A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:rsidR="00E572E5" w:rsidRPr="00BF7956" w:rsidRDefault="00AD6C60" w:rsidP="00E572E5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Prepare and evaluate tender documentation</w:t>
          </w:r>
        </w:p>
      </w:sdtContent>
    </w:sdt>
    <w:p w:rsidR="00E572E5" w:rsidRDefault="00E572E5" w:rsidP="00E572E5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D95679" w:rsidRPr="00683908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D95679" w:rsidRPr="00696855" w:rsidRDefault="00D95679" w:rsidP="00E2279E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 w:rsidR="00F03457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2279E">
              <w:rPr>
                <w:rFonts w:cs="Arial"/>
                <w:b/>
                <w:sz w:val="28"/>
                <w:szCs w:val="28"/>
              </w:rPr>
              <w:t xml:space="preserve">1 </w:t>
            </w:r>
            <w:r w:rsidR="00F03457">
              <w:rPr>
                <w:rFonts w:cs="Arial"/>
                <w:b/>
                <w:sz w:val="28"/>
                <w:szCs w:val="28"/>
              </w:rPr>
              <w:t>(</w:t>
            </w:r>
            <w:r w:rsidR="00E2279E">
              <w:rPr>
                <w:rFonts w:cs="Arial"/>
                <w:b/>
                <w:sz w:val="28"/>
                <w:szCs w:val="28"/>
              </w:rPr>
              <w:t>2</w:t>
            </w:r>
            <w:r w:rsidR="00F03457">
              <w:rPr>
                <w:rFonts w:cs="Arial"/>
                <w:b/>
                <w:sz w:val="28"/>
                <w:szCs w:val="28"/>
              </w:rPr>
              <w:t>X)</w:t>
            </w:r>
          </w:p>
        </w:tc>
      </w:tr>
      <w:tr w:rsidR="00E542EA" w:rsidRPr="000559FC" w:rsidTr="00E542EA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:rsidR="000838EE" w:rsidRDefault="00B40563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 two (2) occasions, a</w:t>
            </w:r>
            <w:r w:rsidR="00577520">
              <w:rPr>
                <w:rFonts w:cs="Arial"/>
                <w:sz w:val="20"/>
              </w:rPr>
              <w:t xml:space="preserve"> suitable observer is to verify the participant’s </w:t>
            </w:r>
            <w:r w:rsidR="000838EE">
              <w:rPr>
                <w:rFonts w:cs="Arial"/>
                <w:sz w:val="20"/>
              </w:rPr>
              <w:t xml:space="preserve">ability to </w:t>
            </w:r>
            <w:r w:rsidR="00F70ACE">
              <w:rPr>
                <w:rFonts w:cs="Arial"/>
                <w:sz w:val="20"/>
              </w:rPr>
              <w:t>prepare and evaluation tender documentation</w:t>
            </w:r>
            <w:r w:rsidR="00D13D33">
              <w:rPr>
                <w:rFonts w:cs="Arial"/>
                <w:sz w:val="20"/>
              </w:rPr>
              <w:t>, including calculation of labour and material requirements using costing software programs</w:t>
            </w:r>
            <w:r w:rsidR="004A5716">
              <w:rPr>
                <w:rFonts w:cs="Arial"/>
                <w:sz w:val="20"/>
              </w:rPr>
              <w:t xml:space="preserve">. </w:t>
            </w:r>
            <w:r w:rsidR="000838EE">
              <w:rPr>
                <w:rFonts w:cs="Arial"/>
                <w:sz w:val="20"/>
              </w:rPr>
              <w:t xml:space="preserve">These tasks may be simulated or real. </w:t>
            </w:r>
          </w:p>
          <w:p w:rsidR="000838EE" w:rsidRDefault="000838EE" w:rsidP="00E542EA">
            <w:pPr>
              <w:jc w:val="left"/>
              <w:rPr>
                <w:rFonts w:cs="Arial"/>
                <w:sz w:val="20"/>
              </w:rPr>
            </w:pPr>
          </w:p>
          <w:p w:rsidR="00E542EA" w:rsidRPr="000861CC" w:rsidRDefault="000838EE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E542EA" w:rsidRPr="000559FC" w:rsidTr="00E542EA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:rsidR="00E542EA" w:rsidRPr="000861CC" w:rsidRDefault="00D13D33" w:rsidP="00720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</w:t>
            </w:r>
            <w:r w:rsidR="008632D2">
              <w:rPr>
                <w:rFonts w:cs="Arial"/>
                <w:sz w:val="20"/>
              </w:rPr>
              <w:t>.</w:t>
            </w:r>
          </w:p>
        </w:tc>
      </w:tr>
      <w:tr w:rsidR="00D95679" w:rsidRPr="00683908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D95679" w:rsidRPr="00696855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5500D8" w:rsidRPr="00683908" w:rsidTr="00E542EA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:rsidR="005500D8" w:rsidRPr="00696855" w:rsidRDefault="005500D8" w:rsidP="005500D8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:rsidR="005500D8" w:rsidRPr="00DE6B06" w:rsidRDefault="00981769" w:rsidP="005500D8">
            <w:pPr>
              <w:jc w:val="left"/>
              <w:rPr>
                <w:rFonts w:ascii="Arial" w:hAnsi="Arial" w:cs="Arial"/>
                <w:sz w:val="22"/>
              </w:rPr>
            </w:pPr>
            <w:permStart w:id="1676307588" w:edGrp="everyone"/>
            <w:r>
              <w:rPr>
                <w:rFonts w:ascii="Arial" w:hAnsi="Arial" w:cs="Arial"/>
                <w:sz w:val="22"/>
              </w:rPr>
              <w:t>Tim Plenderleith</w:t>
            </w:r>
            <w:permEnd w:id="1676307588"/>
          </w:p>
        </w:tc>
      </w:tr>
      <w:tr w:rsidR="005500D8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500D8" w:rsidRPr="00696855" w:rsidRDefault="005500D8" w:rsidP="005500D8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5500D8" w:rsidRPr="00DE6B06" w:rsidRDefault="00981769" w:rsidP="005500D8">
            <w:pPr>
              <w:jc w:val="left"/>
              <w:rPr>
                <w:rFonts w:ascii="Arial" w:hAnsi="Arial" w:cs="Arial"/>
                <w:sz w:val="22"/>
              </w:rPr>
            </w:pPr>
            <w:permStart w:id="393757293" w:edGrp="everyone"/>
            <w:r>
              <w:rPr>
                <w:rFonts w:ascii="Arial" w:hAnsi="Arial" w:cs="Arial"/>
                <w:sz w:val="22"/>
              </w:rPr>
              <w:t>Chang Qian</w:t>
            </w:r>
            <w:permEnd w:id="393757293"/>
          </w:p>
        </w:tc>
      </w:tr>
      <w:tr w:rsidR="005500D8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500D8" w:rsidRDefault="005500D8" w:rsidP="005500D8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:rsidR="005500D8" w:rsidRPr="00696855" w:rsidRDefault="005500D8" w:rsidP="005500D8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5500D8" w:rsidRPr="00DE6B06" w:rsidRDefault="005500D8" w:rsidP="005500D8">
            <w:pPr>
              <w:jc w:val="left"/>
              <w:rPr>
                <w:rFonts w:ascii="Arial" w:hAnsi="Arial" w:cs="Arial"/>
                <w:sz w:val="22"/>
              </w:rPr>
            </w:pPr>
            <w:permStart w:id="701761743" w:edGrp="everyone"/>
            <w:permEnd w:id="701761743"/>
          </w:p>
        </w:tc>
      </w:tr>
      <w:tr w:rsidR="005500D8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500D8" w:rsidRDefault="005500D8" w:rsidP="005500D8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5500D8" w:rsidRPr="00DE6B06" w:rsidRDefault="00981769" w:rsidP="005500D8">
            <w:pPr>
              <w:jc w:val="left"/>
              <w:rPr>
                <w:rFonts w:ascii="Arial" w:hAnsi="Arial" w:cs="Arial"/>
                <w:sz w:val="22"/>
              </w:rPr>
            </w:pPr>
            <w:permStart w:id="1424840274" w:edGrp="everyone"/>
            <w:r>
              <w:rPr>
                <w:rFonts w:ascii="Arial" w:hAnsi="Arial" w:cs="Arial"/>
                <w:sz w:val="22"/>
              </w:rPr>
              <w:t>Chang.Qian@SydneyMetro2.com.au</w:t>
            </w:r>
            <w:permEnd w:id="1424840274"/>
          </w:p>
        </w:tc>
      </w:tr>
      <w:tr w:rsidR="005500D8" w:rsidRPr="00683908" w:rsidTr="00F926FC">
        <w:trPr>
          <w:trHeight w:val="688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500D8" w:rsidRPr="00696855" w:rsidRDefault="005500D8" w:rsidP="005500D8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95791182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7583666"/>
            <w:picture/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5500D8" w:rsidRPr="00DE6B06" w:rsidRDefault="005500D8" w:rsidP="005500D8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78E7BDE" wp14:editId="3032EC0F">
                      <wp:extent cx="1885950" cy="428378"/>
                      <wp:effectExtent l="0" t="0" r="0" b="0"/>
                      <wp:docPr id="1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90462" cy="4294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57911824" w:displacedByCustomXml="prev"/>
      </w:tr>
      <w:tr w:rsidR="005500D8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500D8" w:rsidRPr="00696855" w:rsidRDefault="005500D8" w:rsidP="005500D8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53330085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86058928"/>
            <w:placeholder>
              <w:docPart w:val="3CC4A9C7ABDA4532BB4A6D02CD302AD4"/>
            </w:placeholder>
            <w:date w:fullDate="2019-08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5500D8" w:rsidRPr="00DE6B06" w:rsidRDefault="00981769" w:rsidP="005500D8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21/08/2019</w:t>
                </w:r>
              </w:p>
            </w:tc>
          </w:sdtContent>
        </w:sdt>
        <w:permEnd w:id="1533300850" w:displacedByCustomXml="prev"/>
      </w:tr>
      <w:tr w:rsidR="005500D8" w:rsidRPr="00683908" w:rsidTr="004B0BF6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:rsidR="005500D8" w:rsidRPr="0019760F" w:rsidRDefault="005500D8" w:rsidP="005500D8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:rsidR="005500D8" w:rsidRPr="00696855" w:rsidRDefault="005500D8" w:rsidP="005500D8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5500D8" w:rsidRPr="00683908" w:rsidTr="004B0BF6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:rsidR="005500D8" w:rsidRPr="00696855" w:rsidRDefault="005500D8" w:rsidP="005500D8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:rsidR="005500D8" w:rsidRDefault="005500D8" w:rsidP="005500D8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:rsidR="005500D8" w:rsidRPr="00696855" w:rsidRDefault="005500D8" w:rsidP="005500D8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5500D8" w:rsidRDefault="005500D8" w:rsidP="005500D8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:rsidR="005500D8" w:rsidRPr="00696855" w:rsidRDefault="005500D8" w:rsidP="005500D8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5500D8" w:rsidRPr="00696855" w:rsidTr="009B4D97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5500D8" w:rsidRDefault="005500D8" w:rsidP="005500D8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0" w:name="_Ref515351350"/>
            <w:bookmarkStart w:id="1" w:name="_Ref495661944"/>
            <w:r>
              <w:rPr>
                <w:rFonts w:cs="Arial"/>
                <w:sz w:val="20"/>
              </w:rPr>
              <w:t>Evaluate contract risk by:</w:t>
            </w:r>
            <w:bookmarkEnd w:id="0"/>
          </w:p>
          <w:bookmarkEnd w:id="1"/>
          <w:p w:rsidR="005500D8" w:rsidRDefault="005500D8" w:rsidP="005500D8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Selecting contracts according to company policy</w:t>
            </w:r>
          </w:p>
          <w:p w:rsidR="005500D8" w:rsidRPr="007202EA" w:rsidRDefault="005500D8" w:rsidP="005500D8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Evaluating tender documents, identifying risks for tender preparation</w:t>
            </w:r>
          </w:p>
        </w:tc>
        <w:permStart w:id="19170066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500D8" w:rsidRPr="00696855" w:rsidRDefault="00981769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917006690" w:displacedByCustomXml="prev"/>
        <w:permStart w:id="410017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068379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500D8" w:rsidRPr="00696855" w:rsidRDefault="00981769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410017541" w:displacedByCustomXml="prev"/>
      </w:tr>
      <w:tr w:rsidR="005500D8" w:rsidRPr="00696855" w:rsidTr="009B4D97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5500D8" w:rsidRDefault="005500D8" w:rsidP="005500D8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" w:name="_Ref495662059"/>
            <w:r>
              <w:rPr>
                <w:rFonts w:cs="Arial"/>
                <w:sz w:val="20"/>
              </w:rPr>
              <w:t>Prepare tender and supporting documentation by:</w:t>
            </w:r>
            <w:bookmarkEnd w:id="2"/>
          </w:p>
          <w:p w:rsidR="005500D8" w:rsidRDefault="005500D8" w:rsidP="005500D8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and obtaining necessary information (including vital information, drawings, specification)</w:t>
            </w:r>
          </w:p>
          <w:p w:rsidR="005500D8" w:rsidRDefault="005500D8" w:rsidP="005500D8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Calculating material quantities and costs</w:t>
            </w:r>
          </w:p>
          <w:p w:rsidR="005500D8" w:rsidRDefault="005500D8" w:rsidP="005500D8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Calculating labour hours and costs, considering types, scope and usage of labour through employee and subcontractor systems</w:t>
            </w:r>
          </w:p>
          <w:p w:rsidR="005500D8" w:rsidRDefault="005500D8" w:rsidP="005500D8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Using appropriate costing software programs</w:t>
            </w:r>
          </w:p>
          <w:p w:rsidR="005500D8" w:rsidRPr="007202EA" w:rsidRDefault="005500D8" w:rsidP="005500D8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Following company procedures and instructions </w:t>
            </w:r>
          </w:p>
        </w:tc>
        <w:permStart w:id="14471769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72160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500D8" w:rsidRPr="00696855" w:rsidRDefault="00981769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447176930" w:displacedByCustomXml="prev"/>
        <w:permStart w:id="715285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7989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500D8" w:rsidRPr="00696855" w:rsidRDefault="00981769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71528538" w:displacedByCustomXml="prev"/>
      </w:tr>
      <w:tr w:rsidR="005500D8" w:rsidRPr="00696855" w:rsidTr="009B4D97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5500D8" w:rsidRDefault="005500D8" w:rsidP="005500D8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" w:name="_Ref515351568"/>
            <w:r>
              <w:rPr>
                <w:rFonts w:cs="Arial"/>
                <w:sz w:val="20"/>
              </w:rPr>
              <w:t>Consult with industry professionals, ensuring clear and direct verbal and non-verbal communication appropriate to cultural differences.</w:t>
            </w:r>
            <w:bookmarkEnd w:id="3"/>
            <w:r>
              <w:rPr>
                <w:rFonts w:cs="Arial"/>
                <w:sz w:val="20"/>
              </w:rPr>
              <w:t xml:space="preserve"> </w:t>
            </w:r>
          </w:p>
        </w:tc>
        <w:permStart w:id="15534757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0850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500D8" w:rsidRPr="00696855" w:rsidRDefault="00981769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553475795" w:displacedByCustomXml="prev"/>
        <w:permStart w:id="8881598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80933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500D8" w:rsidRPr="00696855" w:rsidRDefault="00981769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888159857" w:displacedByCustomXml="prev"/>
      </w:tr>
      <w:tr w:rsidR="005500D8" w:rsidRPr="00696855" w:rsidTr="009B4D97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5500D8" w:rsidRDefault="005500D8" w:rsidP="005500D8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4" w:name="_Ref515351373"/>
            <w:r>
              <w:rPr>
                <w:rFonts w:cs="Arial"/>
                <w:sz w:val="20"/>
              </w:rPr>
              <w:t>Conduct a preliminary evaluation of completed tender documentation, ensuring conformity with legislation, and company financial and administrative guidelines.</w:t>
            </w:r>
            <w:bookmarkEnd w:id="4"/>
            <w:r>
              <w:rPr>
                <w:rFonts w:cs="Arial"/>
                <w:sz w:val="20"/>
              </w:rPr>
              <w:t xml:space="preserve"> </w:t>
            </w:r>
          </w:p>
        </w:tc>
        <w:permStart w:id="18721695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804624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500D8" w:rsidRPr="00696855" w:rsidRDefault="00981769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872169533" w:displacedByCustomXml="prev"/>
        <w:permStart w:id="2297730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896627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500D8" w:rsidRPr="00696855" w:rsidRDefault="00981769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29773055" w:displacedByCustomXml="prev"/>
      </w:tr>
      <w:tr w:rsidR="005500D8" w:rsidRPr="00696855" w:rsidTr="009B4D97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:rsidR="005500D8" w:rsidRDefault="005500D8" w:rsidP="005500D8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" w:name="_Ref515351380"/>
            <w:r>
              <w:rPr>
                <w:rFonts w:cs="Arial"/>
                <w:sz w:val="20"/>
              </w:rPr>
              <w:t>Provide tender documentation to appropriate staff member for approval or endorsement.</w:t>
            </w:r>
            <w:bookmarkEnd w:id="5"/>
          </w:p>
        </w:tc>
        <w:permStart w:id="16049170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438101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500D8" w:rsidRPr="00696855" w:rsidRDefault="00981769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604917007" w:displacedByCustomXml="prev"/>
        <w:permStart w:id="7387962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06152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500D8" w:rsidRPr="00696855" w:rsidRDefault="00981769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738796236" w:displacedByCustomXml="prev"/>
      </w:tr>
      <w:tr w:rsidR="005500D8" w:rsidRPr="00696855" w:rsidTr="009B4D97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:rsidR="005500D8" w:rsidRDefault="005500D8" w:rsidP="005500D8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6" w:name="_Ref515351386"/>
            <w:r>
              <w:rPr>
                <w:rFonts w:cs="Arial"/>
                <w:sz w:val="20"/>
              </w:rPr>
              <w:t>Prepare final documents (including amendments) for submission to the client.</w:t>
            </w:r>
            <w:bookmarkEnd w:id="6"/>
            <w:r>
              <w:rPr>
                <w:rFonts w:cs="Arial"/>
                <w:sz w:val="20"/>
              </w:rPr>
              <w:t xml:space="preserve"> </w:t>
            </w:r>
          </w:p>
        </w:tc>
        <w:permStart w:id="11157774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57168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500D8" w:rsidRPr="00696855" w:rsidRDefault="00981769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115777472" w:displacedByCustomXml="prev"/>
        <w:permStart w:id="15936700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277330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500D8" w:rsidRPr="00696855" w:rsidRDefault="00981769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593670082" w:displacedByCustomXml="prev"/>
      </w:tr>
      <w:tr w:rsidR="005500D8" w:rsidRPr="00683908" w:rsidTr="00607B3E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5500D8" w:rsidRPr="00321276" w:rsidRDefault="005500D8" w:rsidP="005500D8">
            <w:pPr>
              <w:jc w:val="center"/>
              <w:rPr>
                <w:rFonts w:cs="Arial"/>
                <w:b/>
                <w:szCs w:val="22"/>
              </w:rPr>
            </w:pPr>
            <w:r w:rsidRPr="00321276">
              <w:rPr>
                <w:rFonts w:cs="Arial"/>
                <w:b/>
                <w:szCs w:val="22"/>
              </w:rPr>
              <w:t xml:space="preserve">The participant’s performance was: </w:t>
            </w:r>
            <w:permStart w:id="1935361334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-90938361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81769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35361334"/>
            <w:r w:rsidRPr="00321276">
              <w:rPr>
                <w:rFonts w:cs="Arial"/>
                <w:b/>
                <w:szCs w:val="22"/>
              </w:rPr>
              <w:t xml:space="preserve"> Satisfactory    </w:t>
            </w:r>
            <w:permStart w:id="2060077490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17018201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53C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0077490"/>
            <w:r w:rsidRPr="00321276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321276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:rsidR="007202EA" w:rsidRPr="00F926FC" w:rsidRDefault="007202EA" w:rsidP="007202EA">
      <w:pPr>
        <w:rPr>
          <w:sz w:val="10"/>
          <w:szCs w:val="10"/>
        </w:rPr>
      </w:pP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83D82" w:rsidRPr="00553DDB" w:rsidTr="00F52AB2">
        <w:tc>
          <w:tcPr>
            <w:tcW w:w="9057" w:type="dxa"/>
            <w:shd w:val="clear" w:color="auto" w:fill="D9D9D9" w:themeFill="background1" w:themeFillShade="D9"/>
          </w:tcPr>
          <w:p w:rsidR="00D83D82" w:rsidRPr="00553DDB" w:rsidRDefault="00D83D82" w:rsidP="00F52AB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D83D82" w:rsidRPr="00553DDB" w:rsidTr="00D83D82">
        <w:trPr>
          <w:trHeight w:val="13012"/>
        </w:trPr>
        <w:tc>
          <w:tcPr>
            <w:tcW w:w="9057" w:type="dxa"/>
          </w:tcPr>
          <w:p w:rsidR="00D83D82" w:rsidRPr="00553DDB" w:rsidRDefault="00D83D82" w:rsidP="00F52AB2">
            <w:pPr>
              <w:rPr>
                <w:rFonts w:ascii="Arial" w:hAnsi="Arial" w:cs="Arial"/>
                <w:szCs w:val="24"/>
              </w:rPr>
            </w:pPr>
            <w:permStart w:id="462840558" w:edGrp="everyone"/>
            <w:permEnd w:id="462840558"/>
          </w:p>
        </w:tc>
      </w:tr>
    </w:tbl>
    <w:p w:rsidR="00970B74" w:rsidRPr="00D83D82" w:rsidRDefault="00970B74" w:rsidP="00484EA1">
      <w:pPr>
        <w:pStyle w:val="02CSTCPLHeading2"/>
        <w:tabs>
          <w:tab w:val="center" w:pos="4513"/>
          <w:tab w:val="left" w:pos="6615"/>
        </w:tabs>
        <w:rPr>
          <w:rFonts w:cs="Arial"/>
          <w:sz w:val="10"/>
          <w:szCs w:val="10"/>
        </w:rPr>
      </w:pPr>
    </w:p>
    <w:sectPr w:rsidR="00970B74" w:rsidRPr="00D83D82" w:rsidSect="00484EA1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034" w:rsidRDefault="00832034" w:rsidP="00A67754">
      <w:r>
        <w:separator/>
      </w:r>
    </w:p>
  </w:endnote>
  <w:endnote w:type="continuationSeparator" w:id="0">
    <w:p w:rsidR="00832034" w:rsidRDefault="0083203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EA1" w:rsidRPr="00830749" w:rsidRDefault="00484EA1" w:rsidP="00484EA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84EA1" w:rsidRPr="00484EA1" w:rsidRDefault="00832034" w:rsidP="00484EA1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115750127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135412269"/>
            <w:docPartObj>
              <w:docPartGallery w:val="Page Numbers (Top of Page)"/>
              <w:docPartUnique/>
            </w:docPartObj>
          </w:sdtPr>
          <w:sdtEndPr/>
          <w:sdtContent>
            <w:r w:rsidR="00484EA1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484E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484E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484E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E42F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484EA1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484EA1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484E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484E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484E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8176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484EA1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484EA1">
      <w:rPr>
        <w:rFonts w:ascii="Arial" w:hAnsi="Arial" w:cs="Arial"/>
        <w:b/>
        <w:sz w:val="16"/>
        <w:szCs w:val="16"/>
      </w:rPr>
      <w:ptab w:relativeTo="margin" w:alignment="right" w:leader="none"/>
    </w:r>
    <w:r w:rsidR="00484EA1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85423662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84EA1"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EA1" w:rsidRPr="00830749" w:rsidRDefault="00484EA1" w:rsidP="00484EA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84EA1" w:rsidRPr="00830749" w:rsidRDefault="00484EA1" w:rsidP="00484EA1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9900139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 w:rsidRPr="00830749">
      <w:rPr>
        <w:rFonts w:ascii="Arial" w:hAnsi="Arial" w:cs="Arial"/>
        <w:b/>
        <w:sz w:val="16"/>
        <w:szCs w:val="16"/>
      </w:rPr>
      <w:tab/>
    </w:r>
    <w:sdt>
      <w:sdtPr>
        <w:rPr>
          <w:rFonts w:ascii="Arial" w:hAnsi="Arial" w:cs="Arial"/>
          <w:b/>
          <w:sz w:val="16"/>
          <w:szCs w:val="16"/>
        </w:rPr>
        <w:id w:val="-1855102047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E42FF"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81769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034" w:rsidRDefault="00832034" w:rsidP="00A67754">
      <w:r>
        <w:separator/>
      </w:r>
    </w:p>
  </w:footnote>
  <w:footnote w:type="continuationSeparator" w:id="0">
    <w:p w:rsidR="00832034" w:rsidRDefault="0083203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EA1" w:rsidRPr="00B82C75" w:rsidRDefault="00484EA1" w:rsidP="00484EA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0453479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42719123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</w:p>
  <w:p w:rsidR="00484EA1" w:rsidRPr="00830749" w:rsidRDefault="00484EA1" w:rsidP="00484EA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EA1" w:rsidRDefault="00484EA1" w:rsidP="00484EA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8429538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7656769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484EA1" w:rsidRPr="00830749" w:rsidRDefault="00484EA1" w:rsidP="00484EA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24"/>
  </w:num>
  <w:num w:numId="5">
    <w:abstractNumId w:val="3"/>
  </w:num>
  <w:num w:numId="6">
    <w:abstractNumId w:val="14"/>
  </w:num>
  <w:num w:numId="7">
    <w:abstractNumId w:val="20"/>
  </w:num>
  <w:num w:numId="8">
    <w:abstractNumId w:val="11"/>
  </w:num>
  <w:num w:numId="9">
    <w:abstractNumId w:val="13"/>
  </w:num>
  <w:num w:numId="10">
    <w:abstractNumId w:val="10"/>
  </w:num>
  <w:num w:numId="11">
    <w:abstractNumId w:val="9"/>
  </w:num>
  <w:num w:numId="12">
    <w:abstractNumId w:val="30"/>
  </w:num>
  <w:num w:numId="13">
    <w:abstractNumId w:val="0"/>
  </w:num>
  <w:num w:numId="14">
    <w:abstractNumId w:val="5"/>
  </w:num>
  <w:num w:numId="15">
    <w:abstractNumId w:val="21"/>
  </w:num>
  <w:num w:numId="16">
    <w:abstractNumId w:val="29"/>
  </w:num>
  <w:num w:numId="17">
    <w:abstractNumId w:val="22"/>
  </w:num>
  <w:num w:numId="18">
    <w:abstractNumId w:val="16"/>
  </w:num>
  <w:num w:numId="19">
    <w:abstractNumId w:val="8"/>
  </w:num>
  <w:num w:numId="20">
    <w:abstractNumId w:val="2"/>
  </w:num>
  <w:num w:numId="21">
    <w:abstractNumId w:val="7"/>
  </w:num>
  <w:num w:numId="22">
    <w:abstractNumId w:val="19"/>
  </w:num>
  <w:num w:numId="23">
    <w:abstractNumId w:val="28"/>
  </w:num>
  <w:num w:numId="24">
    <w:abstractNumId w:val="15"/>
  </w:num>
  <w:num w:numId="25">
    <w:abstractNumId w:val="27"/>
  </w:num>
  <w:num w:numId="26">
    <w:abstractNumId w:val="17"/>
  </w:num>
  <w:num w:numId="27">
    <w:abstractNumId w:val="25"/>
  </w:num>
  <w:num w:numId="28">
    <w:abstractNumId w:val="26"/>
  </w:num>
  <w:num w:numId="29">
    <w:abstractNumId w:val="23"/>
  </w:num>
  <w:num w:numId="30">
    <w:abstractNumId w:val="4"/>
  </w:num>
  <w:num w:numId="31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d4uV3AY0U9Ye9Mey4ZpZsg9vPh01d+l5Wy1AFdDKlpXb4Qla3HQ0Z+9Hbr+Oqt8tpLJFYfbFMcRc90Rve2EB3A==" w:salt="CVvIAluM2JohrxaEfP5l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6F47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5F6C"/>
    <w:rsid w:val="00184237"/>
    <w:rsid w:val="0018673D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C0776"/>
    <w:rsid w:val="001C0B34"/>
    <w:rsid w:val="001C4084"/>
    <w:rsid w:val="001D01D1"/>
    <w:rsid w:val="001E05E8"/>
    <w:rsid w:val="001F147C"/>
    <w:rsid w:val="001F2AD0"/>
    <w:rsid w:val="001F3555"/>
    <w:rsid w:val="001F5661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682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A43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2ABE"/>
    <w:rsid w:val="00396581"/>
    <w:rsid w:val="003965FE"/>
    <w:rsid w:val="00397E79"/>
    <w:rsid w:val="003A5AD4"/>
    <w:rsid w:val="003A5D32"/>
    <w:rsid w:val="003B0DC7"/>
    <w:rsid w:val="003B5C02"/>
    <w:rsid w:val="003B69C3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68EA"/>
    <w:rsid w:val="00482720"/>
    <w:rsid w:val="00484EA1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00D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50C50"/>
    <w:rsid w:val="0065179C"/>
    <w:rsid w:val="00652FA9"/>
    <w:rsid w:val="00653936"/>
    <w:rsid w:val="006553C2"/>
    <w:rsid w:val="006555C5"/>
    <w:rsid w:val="00655694"/>
    <w:rsid w:val="00655F6F"/>
    <w:rsid w:val="006566F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A1BB4"/>
    <w:rsid w:val="007A5008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30749"/>
    <w:rsid w:val="00832034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6083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769"/>
    <w:rsid w:val="0098186A"/>
    <w:rsid w:val="00986974"/>
    <w:rsid w:val="00986BC7"/>
    <w:rsid w:val="00993997"/>
    <w:rsid w:val="00996BEA"/>
    <w:rsid w:val="009A34C4"/>
    <w:rsid w:val="009A4937"/>
    <w:rsid w:val="009A7D1E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4D4A"/>
    <w:rsid w:val="00A0464B"/>
    <w:rsid w:val="00A07F94"/>
    <w:rsid w:val="00A127FB"/>
    <w:rsid w:val="00A2147E"/>
    <w:rsid w:val="00A25B81"/>
    <w:rsid w:val="00A2624A"/>
    <w:rsid w:val="00A265D7"/>
    <w:rsid w:val="00A3113D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3221"/>
    <w:rsid w:val="00A93CB5"/>
    <w:rsid w:val="00A93E84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42FF"/>
    <w:rsid w:val="00AE7E0E"/>
    <w:rsid w:val="00AF07FD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3E3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5315"/>
    <w:rsid w:val="00BF6C6D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2B02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8C3"/>
    <w:rsid w:val="00CB57F0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3D33"/>
    <w:rsid w:val="00D157D2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3DFA"/>
    <w:rsid w:val="00D66338"/>
    <w:rsid w:val="00D74F43"/>
    <w:rsid w:val="00D762CD"/>
    <w:rsid w:val="00D83D82"/>
    <w:rsid w:val="00D8453E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393D"/>
    <w:rsid w:val="00E14BFA"/>
    <w:rsid w:val="00E14FDF"/>
    <w:rsid w:val="00E20A05"/>
    <w:rsid w:val="00E2279E"/>
    <w:rsid w:val="00E27D91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1BC8"/>
    <w:rsid w:val="00EA4ACC"/>
    <w:rsid w:val="00EA4C21"/>
    <w:rsid w:val="00EA5ACC"/>
    <w:rsid w:val="00EA76DB"/>
    <w:rsid w:val="00EB0AA2"/>
    <w:rsid w:val="00EB100E"/>
    <w:rsid w:val="00EB2F5E"/>
    <w:rsid w:val="00EB50D9"/>
    <w:rsid w:val="00EB7E28"/>
    <w:rsid w:val="00EB7F48"/>
    <w:rsid w:val="00EC73A1"/>
    <w:rsid w:val="00EE0EDC"/>
    <w:rsid w:val="00EE1B67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1035"/>
    <w:rsid w:val="00F656D7"/>
    <w:rsid w:val="00F67121"/>
    <w:rsid w:val="00F70ACE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6FC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38B5"/>
    <w:rsid w:val="00FD51DF"/>
    <w:rsid w:val="00FD5E46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0B6779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45005CF6847479782DFEA86D6431C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A9ECCD-B528-495D-9D01-0FFBC2F79277}"/>
      </w:docPartPr>
      <w:docPartBody>
        <w:p w:rsidR="00172E4C" w:rsidRDefault="00993412" w:rsidP="00993412">
          <w:pPr>
            <w:pStyle w:val="245005CF6847479782DFEA86D6431C1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B0CFE2777CD4415B802EBF439C624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9BD7F8-A889-4315-A50E-E496609D4493}"/>
      </w:docPartPr>
      <w:docPartBody>
        <w:p w:rsidR="00172E4C" w:rsidRDefault="00993412" w:rsidP="00993412">
          <w:pPr>
            <w:pStyle w:val="5B0CFE2777CD4415B802EBF439C6240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072D7B0431546948D2EF9921F6F5A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7689A-BA42-4380-AE10-095094877CAF}"/>
      </w:docPartPr>
      <w:docPartBody>
        <w:p w:rsidR="00172E4C" w:rsidRDefault="00993412" w:rsidP="00993412">
          <w:pPr>
            <w:pStyle w:val="C072D7B0431546948D2EF9921F6F5A34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3CC4A9C7ABDA4532BB4A6D02CD302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6EC19-5778-4684-AF17-D2BCE6177089}"/>
      </w:docPartPr>
      <w:docPartBody>
        <w:p w:rsidR="00172E4C" w:rsidRDefault="00993412" w:rsidP="00993412">
          <w:pPr>
            <w:pStyle w:val="3CC4A9C7ABDA4532BB4A6D02CD302AD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172E4C"/>
    <w:rsid w:val="00247826"/>
    <w:rsid w:val="00263EF0"/>
    <w:rsid w:val="00287657"/>
    <w:rsid w:val="002B2967"/>
    <w:rsid w:val="002F51A8"/>
    <w:rsid w:val="003A1AE6"/>
    <w:rsid w:val="003C064C"/>
    <w:rsid w:val="003C1546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2E4D"/>
    <w:rsid w:val="008B6B71"/>
    <w:rsid w:val="008C1EB3"/>
    <w:rsid w:val="009133ED"/>
    <w:rsid w:val="0092096F"/>
    <w:rsid w:val="0093596C"/>
    <w:rsid w:val="00936A9F"/>
    <w:rsid w:val="00977AC6"/>
    <w:rsid w:val="00993412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C51F7"/>
    <w:rsid w:val="00BC6EB0"/>
    <w:rsid w:val="00BC7467"/>
    <w:rsid w:val="00C05D35"/>
    <w:rsid w:val="00C13D56"/>
    <w:rsid w:val="00C17E87"/>
    <w:rsid w:val="00C639A0"/>
    <w:rsid w:val="00C77B3A"/>
    <w:rsid w:val="00CC3708"/>
    <w:rsid w:val="00D46746"/>
    <w:rsid w:val="00DC549C"/>
    <w:rsid w:val="00E04351"/>
    <w:rsid w:val="00E26A3D"/>
    <w:rsid w:val="00E42023"/>
    <w:rsid w:val="00E45AA5"/>
    <w:rsid w:val="00E862EA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341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497F200B364C4BF98F5AD13EF530A279">
    <w:name w:val="497F200B364C4BF98F5AD13EF530A279"/>
    <w:rsid w:val="00993412"/>
    <w:pPr>
      <w:spacing w:after="160" w:line="259" w:lineRule="auto"/>
    </w:pPr>
  </w:style>
  <w:style w:type="paragraph" w:customStyle="1" w:styleId="87B52B20DD1C4CAAABA9565FD72A4468">
    <w:name w:val="87B52B20DD1C4CAAABA9565FD72A4468"/>
    <w:rsid w:val="00993412"/>
    <w:pPr>
      <w:spacing w:after="160" w:line="259" w:lineRule="auto"/>
    </w:pPr>
  </w:style>
  <w:style w:type="paragraph" w:customStyle="1" w:styleId="C842D297E8C3419B882DE5CF1976B0D8">
    <w:name w:val="C842D297E8C3419B882DE5CF1976B0D8"/>
    <w:rsid w:val="00993412"/>
    <w:pPr>
      <w:spacing w:after="160" w:line="259" w:lineRule="auto"/>
    </w:pPr>
  </w:style>
  <w:style w:type="paragraph" w:customStyle="1" w:styleId="D5B383B7B19F407EBDA09A8B38F8B0B4">
    <w:name w:val="D5B383B7B19F407EBDA09A8B38F8B0B4"/>
    <w:rsid w:val="00993412"/>
    <w:pPr>
      <w:spacing w:after="160" w:line="259" w:lineRule="auto"/>
    </w:pPr>
  </w:style>
  <w:style w:type="paragraph" w:customStyle="1" w:styleId="52774151F5A24185AFFAF22C90639AE4">
    <w:name w:val="52774151F5A24185AFFAF22C90639AE4"/>
    <w:rsid w:val="00993412"/>
    <w:pPr>
      <w:spacing w:after="160" w:line="259" w:lineRule="auto"/>
    </w:pPr>
  </w:style>
  <w:style w:type="paragraph" w:customStyle="1" w:styleId="59D1337E0DE24D4586A3B2F880400769">
    <w:name w:val="59D1337E0DE24D4586A3B2F880400769"/>
    <w:rsid w:val="00993412"/>
    <w:pPr>
      <w:spacing w:after="160" w:line="259" w:lineRule="auto"/>
    </w:pPr>
  </w:style>
  <w:style w:type="paragraph" w:customStyle="1" w:styleId="245005CF6847479782DFEA86D6431C1D">
    <w:name w:val="245005CF6847479782DFEA86D6431C1D"/>
    <w:rsid w:val="00993412"/>
    <w:pPr>
      <w:spacing w:after="160" w:line="259" w:lineRule="auto"/>
    </w:pPr>
  </w:style>
  <w:style w:type="paragraph" w:customStyle="1" w:styleId="5B0CFE2777CD4415B802EBF439C62406">
    <w:name w:val="5B0CFE2777CD4415B802EBF439C62406"/>
    <w:rsid w:val="00993412"/>
    <w:pPr>
      <w:spacing w:after="160" w:line="259" w:lineRule="auto"/>
    </w:pPr>
  </w:style>
  <w:style w:type="paragraph" w:customStyle="1" w:styleId="C072D7B0431546948D2EF9921F6F5A34">
    <w:name w:val="C072D7B0431546948D2EF9921F6F5A34"/>
    <w:rsid w:val="00993412"/>
    <w:pPr>
      <w:spacing w:after="160" w:line="259" w:lineRule="auto"/>
    </w:pPr>
  </w:style>
  <w:style w:type="paragraph" w:customStyle="1" w:styleId="3CC4A9C7ABDA4532BB4A6D02CD302AD4">
    <w:name w:val="3CC4A9C7ABDA4532BB4A6D02CD302AD4"/>
    <w:rsid w:val="0099341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6615E-D15B-4174-8820-76B8167AF477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587AE508-54E7-43D3-B80D-87493D033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8782</TotalTime>
  <Pages>4</Pages>
  <Words>456</Words>
  <Characters>2600</Characters>
  <Application>Microsoft Office Word</Application>
  <DocSecurity>8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Timothy Plenderleith</cp:lastModifiedBy>
  <cp:revision>72</cp:revision>
  <cp:lastPrinted>2018-05-29T00:12:00Z</cp:lastPrinted>
  <dcterms:created xsi:type="dcterms:W3CDTF">2017-10-13T01:57:00Z</dcterms:created>
  <dcterms:modified xsi:type="dcterms:W3CDTF">2019-09-16T07:01:00Z</dcterms:modified>
  <cp:contentStatus>v1-0_10/06/2018</cp:contentStatus>
</cp:coreProperties>
</file>