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Ref396827952"/>
    <w:bookmarkStart w:id="1" w:name="_Ref2086306"/>
    <w:bookmarkStart w:id="2" w:name="_Ref427670006"/>
    <w:p w:rsidR="008C0F78" w:rsidRPr="00DD7A44" w:rsidRDefault="00B92CC9" w:rsidP="008C0F78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76AFF211757449D7BC53FB06711F53F7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8C0F78">
            <w:rPr>
              <w:szCs w:val="32"/>
            </w:rPr>
            <w:t>CPCCBC4008B</w:t>
          </w:r>
        </w:sdtContent>
      </w:sdt>
      <w:r w:rsidR="008C0F78" w:rsidRPr="00DD7A44">
        <w:rPr>
          <w:szCs w:val="32"/>
        </w:rPr>
        <w:t xml:space="preserve"> </w:t>
      </w:r>
    </w:p>
    <w:p w:rsidR="008C0F78" w:rsidRPr="00DD7A44" w:rsidRDefault="00B92CC9" w:rsidP="008C0F78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3F008F085B0A47BF9A294F1A254E62A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8C0F78">
            <w:rPr>
              <w:szCs w:val="32"/>
            </w:rPr>
            <w:t>Conduct on-site supervision of building and construction project</w:t>
          </w:r>
        </w:sdtContent>
      </w:sdt>
    </w:p>
    <w:p w:rsidR="008C0F78" w:rsidRPr="00DD7A44" w:rsidRDefault="008C0F78" w:rsidP="008C0F78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8C0F78" w:rsidRPr="00DD7A44" w:rsidRDefault="008C0F78" w:rsidP="008C0F78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8980"/>
      </w:tblGrid>
      <w:tr w:rsidR="008C0F78" w:rsidRPr="00DD7A44" w:rsidTr="00620EA8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8C0F78" w:rsidRPr="00DD7A44" w:rsidRDefault="008C0F78" w:rsidP="00620EA8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8C0F78" w:rsidRPr="00DD7A44" w:rsidRDefault="008C0F78" w:rsidP="00620EA8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8C0F78" w:rsidRPr="00DD7A44" w:rsidRDefault="008C0F78" w:rsidP="008C0F78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8C0F78" w:rsidRPr="00DD7A44" w:rsidRDefault="008C0F78" w:rsidP="008C0F78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8C0F78" w:rsidRPr="00DD7A44" w:rsidRDefault="008C0F78" w:rsidP="008C0F78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8C0F78" w:rsidRPr="00DD7A44" w:rsidRDefault="008C0F78" w:rsidP="008C0F78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8C0F78" w:rsidRPr="00DD7A44" w:rsidRDefault="008C0F78" w:rsidP="008C0F78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8C0F78" w:rsidRPr="00DD7A44" w:rsidRDefault="008C0F78" w:rsidP="008C0F78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8C0F78" w:rsidRPr="00DD7A44" w:rsidRDefault="008C0F78" w:rsidP="008C0F78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8C0F78" w:rsidRPr="00DD7A44" w:rsidRDefault="008C0F78" w:rsidP="008C0F78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8C0F78" w:rsidRPr="00DD7A44" w:rsidRDefault="008C0F78" w:rsidP="008C0F78">
      <w:pPr>
        <w:ind w:right="-24"/>
        <w:rPr>
          <w:rFonts w:ascii="Arial" w:hAnsi="Arial" w:cs="Arial"/>
          <w:sz w:val="22"/>
          <w:szCs w:val="22"/>
        </w:rPr>
      </w:pPr>
    </w:p>
    <w:p w:rsidR="008C0F78" w:rsidRPr="00DD7A44" w:rsidRDefault="008C0F78" w:rsidP="008C0F78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520"/>
      </w:tblGrid>
      <w:tr w:rsidR="008C0F78" w:rsidRPr="00DD7A44" w:rsidTr="00620EA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C0F78" w:rsidRPr="00DD7A44" w:rsidRDefault="008C0F78" w:rsidP="00620EA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C0F78" w:rsidRPr="00DD7A44" w:rsidRDefault="00620EA8" w:rsidP="00620EA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0" w:edGrp="everyone"/>
            <w:r>
              <w:rPr>
                <w:rFonts w:ascii="Arial" w:hAnsi="Arial" w:cs="Arial"/>
                <w:sz w:val="22"/>
                <w:szCs w:val="22"/>
              </w:rPr>
              <w:t>Haydn Morriss</w:t>
            </w:r>
            <w:permEnd w:id="0"/>
          </w:p>
        </w:tc>
      </w:tr>
      <w:tr w:rsidR="008C0F78" w:rsidRPr="00DD7A44" w:rsidTr="00620EA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C0F78" w:rsidRPr="00DD7A44" w:rsidRDefault="008C0F78" w:rsidP="00620EA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8C0F78" w:rsidRPr="00DD7A44" w:rsidRDefault="008C0F78" w:rsidP="00620EA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C0F78" w:rsidRPr="00DD7A44" w:rsidRDefault="008C0F78" w:rsidP="00620EA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C0F78" w:rsidRPr="00DD7A44" w:rsidTr="00620EA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C0F78" w:rsidRPr="00DD7A44" w:rsidRDefault="008C0F78" w:rsidP="00620EA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C0F78" w:rsidRPr="00DD7A44" w:rsidRDefault="008C0F78" w:rsidP="00620EA8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>
                      <wp:extent cx="2009775" cy="428625"/>
                      <wp:effectExtent l="19050" t="0" r="9525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00977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" w:displacedByCustomXml="prev"/>
      </w:tr>
    </w:tbl>
    <w:p w:rsidR="008C0F78" w:rsidRPr="00DD7A44" w:rsidRDefault="008C0F78" w:rsidP="008C0F78">
      <w:pPr>
        <w:ind w:right="-24"/>
        <w:rPr>
          <w:rFonts w:ascii="Arial" w:hAnsi="Arial" w:cs="Arial"/>
          <w:sz w:val="22"/>
          <w:szCs w:val="22"/>
        </w:rPr>
      </w:pPr>
    </w:p>
    <w:p w:rsidR="008C0F78" w:rsidRPr="00DD7A44" w:rsidRDefault="008C0F78" w:rsidP="008C0F78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520"/>
      </w:tblGrid>
      <w:tr w:rsidR="008C0F78" w:rsidRPr="00DD7A44" w:rsidTr="00620EA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C0F78" w:rsidRPr="00DD7A44" w:rsidRDefault="008C0F78" w:rsidP="00620EA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C0F78" w:rsidRPr="00DD7A44" w:rsidRDefault="008C0F78" w:rsidP="00620EA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" w:edGrp="everyone"/>
            <w:permEnd w:id="2"/>
          </w:p>
        </w:tc>
      </w:tr>
      <w:tr w:rsidR="008C0F78" w:rsidRPr="00DD7A44" w:rsidTr="00620EA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C0F78" w:rsidRPr="00DD7A44" w:rsidRDefault="008C0F78" w:rsidP="00620EA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8C0F78" w:rsidRPr="00DD7A44" w:rsidRDefault="008C0F78" w:rsidP="00620EA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C0F78" w:rsidRPr="00DD7A44" w:rsidRDefault="008C0F78" w:rsidP="00620EA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C0F78" w:rsidRPr="00DD7A44" w:rsidTr="00620EA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C0F78" w:rsidRPr="00DD7A44" w:rsidRDefault="008C0F78" w:rsidP="00620EA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3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C0F78" w:rsidRPr="00DD7A44" w:rsidRDefault="008C0F78" w:rsidP="00620EA8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3" w:displacedByCustomXml="next"/>
          </w:sdtContent>
        </w:sdt>
      </w:tr>
    </w:tbl>
    <w:p w:rsidR="008C0F78" w:rsidRPr="00DD7A44" w:rsidRDefault="008C0F78" w:rsidP="008C0F78">
      <w:pPr>
        <w:ind w:right="-24"/>
        <w:rPr>
          <w:rFonts w:ascii="Arial" w:hAnsi="Arial" w:cs="Arial"/>
          <w:sz w:val="22"/>
          <w:szCs w:val="22"/>
        </w:rPr>
      </w:pPr>
    </w:p>
    <w:p w:rsidR="008C0F78" w:rsidRPr="00DD7A44" w:rsidRDefault="008C0F78" w:rsidP="008C0F78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520"/>
      </w:tblGrid>
      <w:tr w:rsidR="008C0F78" w:rsidRPr="00DD7A44" w:rsidTr="00620EA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C0F78" w:rsidRPr="00DD7A44" w:rsidRDefault="008C0F78" w:rsidP="00620EA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8E5F04170FF54FF2A2625BF6F69D587C"/>
            </w:placeholder>
            <w:date w:fullDate="2019-06-03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C0F78" w:rsidRPr="00DD7A44" w:rsidRDefault="00620EA8" w:rsidP="00620EA8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3/06/2019</w:t>
                </w:r>
              </w:p>
            </w:tc>
          </w:sdtContent>
        </w:sdt>
      </w:tr>
      <w:permEnd w:id="4"/>
    </w:tbl>
    <w:p w:rsidR="008C0F78" w:rsidRPr="00DD7A44" w:rsidRDefault="008C0F78" w:rsidP="008C0F78">
      <w:pPr>
        <w:ind w:right="-24"/>
        <w:rPr>
          <w:rFonts w:ascii="Arial" w:hAnsi="Arial" w:cs="Arial"/>
          <w:sz w:val="22"/>
          <w:szCs w:val="22"/>
        </w:rPr>
      </w:pPr>
    </w:p>
    <w:p w:rsidR="008C0F78" w:rsidRPr="00DD7A44" w:rsidRDefault="008C0F78" w:rsidP="008C0F78">
      <w:pPr>
        <w:ind w:right="-24"/>
        <w:rPr>
          <w:rFonts w:ascii="Arial" w:hAnsi="Arial" w:cs="Arial"/>
          <w:sz w:val="22"/>
          <w:szCs w:val="22"/>
        </w:rPr>
      </w:pPr>
    </w:p>
    <w:p w:rsidR="008C0F78" w:rsidRPr="00DD7A44" w:rsidRDefault="008C0F78" w:rsidP="008C0F78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28"/>
        <w:gridCol w:w="2559"/>
        <w:gridCol w:w="1272"/>
        <w:gridCol w:w="1273"/>
      </w:tblGrid>
      <w:tr w:rsidR="008C0F78" w:rsidRPr="00DD7A44" w:rsidTr="00620EA8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8C0F78" w:rsidRPr="00DD7A44" w:rsidRDefault="008C0F78" w:rsidP="00620EA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8C0F78" w:rsidRPr="00DD7A44" w:rsidRDefault="008C0F78" w:rsidP="00620EA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8C0F78" w:rsidRPr="00DD7A44" w:rsidRDefault="008C0F78" w:rsidP="00620EA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8C0F78" w:rsidRPr="00DD7A44" w:rsidTr="00620EA8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8C0F78" w:rsidRPr="008C0F78" w:rsidRDefault="008C0F78" w:rsidP="00620EA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C0F78">
              <w:rPr>
                <w:rFonts w:ascii="Arial" w:hAnsi="Arial" w:cs="Arial"/>
                <w:sz w:val="22"/>
                <w:szCs w:val="22"/>
              </w:rPr>
              <w:t>46</w:t>
            </w:r>
          </w:p>
        </w:tc>
        <w:tc>
          <w:tcPr>
            <w:tcW w:w="2559" w:type="dxa"/>
            <w:vMerge w:val="restart"/>
            <w:vAlign w:val="center"/>
          </w:tcPr>
          <w:p w:rsidR="008C0F78" w:rsidRPr="008C0F78" w:rsidRDefault="008C0F78" w:rsidP="00620EA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" w:edGrp="everyone"/>
            <w:permEnd w:id="5"/>
          </w:p>
        </w:tc>
        <w:tc>
          <w:tcPr>
            <w:tcW w:w="1272" w:type="dxa"/>
            <w:vAlign w:val="center"/>
          </w:tcPr>
          <w:p w:rsidR="008C0F78" w:rsidRPr="008C0F78" w:rsidRDefault="008C0F78" w:rsidP="00620EA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C0F78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8C0F78" w:rsidRPr="00DD7A44" w:rsidRDefault="008C0F78" w:rsidP="00620EA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C0F78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8C0F78" w:rsidRPr="00DD7A44" w:rsidTr="00620EA8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8C0F78" w:rsidRPr="00DD7A44" w:rsidRDefault="008C0F78" w:rsidP="00620EA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8C0F78" w:rsidRPr="00DD7A44" w:rsidRDefault="008C0F78" w:rsidP="00620EA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</w:sdtPr>
          <w:sdtContent>
            <w:tc>
              <w:tcPr>
                <w:tcW w:w="1272" w:type="dxa"/>
              </w:tcPr>
              <w:p w:rsidR="008C0F78" w:rsidRPr="00DD7A44" w:rsidRDefault="008C0F78" w:rsidP="00620EA8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" w:displacedByCustomXml="prev"/>
        <w:permStart w:id="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</w:sdtPr>
          <w:sdtContent>
            <w:tc>
              <w:tcPr>
                <w:tcW w:w="1273" w:type="dxa"/>
              </w:tcPr>
              <w:p w:rsidR="008C0F78" w:rsidRPr="00DD7A44" w:rsidRDefault="008C0F78" w:rsidP="00620EA8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" w:displacedByCustomXml="prev"/>
      </w:tr>
    </w:tbl>
    <w:tbl>
      <w:tblPr>
        <w:tblStyle w:val="TableGrid"/>
        <w:tblW w:w="0" w:type="auto"/>
        <w:tblLook w:val="04A0"/>
      </w:tblPr>
      <w:tblGrid>
        <w:gridCol w:w="9016"/>
      </w:tblGrid>
      <w:tr w:rsidR="008C0F78" w:rsidRPr="00DD7A44" w:rsidTr="00620EA8">
        <w:tc>
          <w:tcPr>
            <w:tcW w:w="9016" w:type="dxa"/>
            <w:shd w:val="clear" w:color="auto" w:fill="D9D9D9" w:themeFill="background1" w:themeFillShade="D9"/>
          </w:tcPr>
          <w:p w:rsidR="008C0F78" w:rsidRPr="00DD7A44" w:rsidRDefault="008C0F78" w:rsidP="00620EA8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8C0F78" w:rsidRPr="00DD7A44" w:rsidTr="00620EA8">
        <w:trPr>
          <w:trHeight w:val="13602"/>
        </w:trPr>
        <w:tc>
          <w:tcPr>
            <w:tcW w:w="9016" w:type="dxa"/>
          </w:tcPr>
          <w:p w:rsidR="008C0F78" w:rsidRPr="00DD7A44" w:rsidRDefault="008C0F78" w:rsidP="00620EA8">
            <w:pPr>
              <w:rPr>
                <w:rFonts w:ascii="Arial" w:hAnsi="Arial" w:cs="Arial"/>
                <w:szCs w:val="24"/>
              </w:rPr>
            </w:pPr>
            <w:permStart w:id="8" w:edGrp="everyone"/>
            <w:permEnd w:id="8"/>
          </w:p>
        </w:tc>
      </w:tr>
    </w:tbl>
    <w:bookmarkEnd w:id="0"/>
    <w:p w:rsidR="00225282" w:rsidRPr="00830749" w:rsidRDefault="00225282" w:rsidP="00225282">
      <w:pPr>
        <w:pStyle w:val="11CSTCPLQuestionBullet"/>
        <w:ind w:left="709" w:hanging="709"/>
      </w:pPr>
      <w:r>
        <w:lastRenderedPageBreak/>
        <w:t xml:space="preserve">Name the Act and identify the </w:t>
      </w:r>
      <w:r w:rsidR="00790F0F">
        <w:t>section</w:t>
      </w:r>
      <w:r>
        <w:t xml:space="preserve"> that addresses </w:t>
      </w:r>
      <w:r w:rsidR="00790F0F">
        <w:t>the amount of progress payments</w:t>
      </w:r>
      <w:r>
        <w:t>. Briefly describe the requirements.</w:t>
      </w:r>
      <w:bookmarkEnd w:id="1"/>
      <w:r>
        <w:t xml:space="preserve"> </w:t>
      </w:r>
    </w:p>
    <w:p w:rsidR="00225282" w:rsidRPr="00830749" w:rsidRDefault="00225282" w:rsidP="0022528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2"/>
        <w:gridCol w:w="2758"/>
        <w:gridCol w:w="4762"/>
        <w:gridCol w:w="623"/>
      </w:tblGrid>
      <w:tr w:rsidR="00225282" w:rsidTr="00D7700B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25282" w:rsidRDefault="00225282" w:rsidP="00D7700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25282" w:rsidRDefault="001C693F" w:rsidP="00D7700B">
            <w:pPr>
              <w:keepNext/>
              <w:ind w:left="993" w:right="82" w:hanging="993"/>
              <w:jc w:val="center"/>
            </w:pPr>
            <w:r>
              <w:t>Section</w:t>
            </w:r>
            <w:r w:rsidR="00225282">
              <w:t xml:space="preserve">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25282" w:rsidRDefault="00225282" w:rsidP="00D7700B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20762178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225282" w:rsidRDefault="00C56CF6" w:rsidP="00C56CF6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" w:displacedByCustomXml="prev"/>
      </w:tr>
      <w:tr w:rsidR="00A5119B" w:rsidTr="00620EA8">
        <w:trPr>
          <w:trHeight w:val="2268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5119B" w:rsidRPr="00DD7A44" w:rsidRDefault="00A5119B" w:rsidP="00A5119B">
            <w:pPr>
              <w:ind w:left="993" w:hanging="993"/>
              <w:jc w:val="center"/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A5119B" w:rsidRPr="008F7124" w:rsidRDefault="00620EA8" w:rsidP="00A511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" w:edGrp="everyone"/>
            <w:r>
              <w:rPr>
                <w:rFonts w:ascii="Arial" w:hAnsi="Arial" w:cs="Arial"/>
                <w:sz w:val="22"/>
                <w:szCs w:val="22"/>
              </w:rPr>
              <w:t xml:space="preserve">QBCC Act Div Sec 34  </w:t>
            </w:r>
            <w:permEnd w:id="10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A5119B" w:rsidRDefault="00620EA8" w:rsidP="00A511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" w:edGrp="everyone"/>
            <w:r>
              <w:rPr>
                <w:rFonts w:ascii="Arial" w:hAnsi="Arial" w:cs="Arial"/>
                <w:sz w:val="22"/>
                <w:szCs w:val="22"/>
              </w:rPr>
              <w:t>Dep 5%</w:t>
            </w:r>
          </w:p>
          <w:p w:rsidR="00A5119B" w:rsidRDefault="00620EA8" w:rsidP="00A511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Base stage 15%</w:t>
            </w:r>
          </w:p>
          <w:p w:rsidR="00A5119B" w:rsidRDefault="00620EA8" w:rsidP="00A511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Frame Stage 20%</w:t>
            </w:r>
          </w:p>
          <w:p w:rsidR="00A5119B" w:rsidRDefault="00620EA8" w:rsidP="00A511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Enclosed Stage 25%</w:t>
            </w:r>
          </w:p>
          <w:p w:rsidR="00A5119B" w:rsidRDefault="00620EA8" w:rsidP="00A511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Fixing Stage 20%</w:t>
            </w:r>
          </w:p>
          <w:p w:rsidR="00A5119B" w:rsidRPr="008F7124" w:rsidRDefault="00620EA8" w:rsidP="00A511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Practical Completion 15%</w:t>
            </w:r>
            <w:permEnd w:id="1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5119B" w:rsidRDefault="00A5119B" w:rsidP="00A5119B">
            <w:pPr>
              <w:ind w:left="993" w:hanging="993"/>
            </w:pPr>
          </w:p>
        </w:tc>
      </w:tr>
    </w:tbl>
    <w:p w:rsidR="00225282" w:rsidRDefault="00225282" w:rsidP="00225282">
      <w:pPr>
        <w:rPr>
          <w:rFonts w:ascii="Arial" w:hAnsi="Arial" w:cs="Arial"/>
          <w:sz w:val="22"/>
          <w:szCs w:val="22"/>
        </w:rPr>
      </w:pPr>
    </w:p>
    <w:p w:rsidR="001C693F" w:rsidRPr="00830749" w:rsidRDefault="001C693F" w:rsidP="00225282">
      <w:pPr>
        <w:rPr>
          <w:rFonts w:ascii="Arial" w:hAnsi="Arial" w:cs="Arial"/>
          <w:sz w:val="22"/>
          <w:szCs w:val="22"/>
        </w:rPr>
      </w:pPr>
    </w:p>
    <w:p w:rsidR="001C693F" w:rsidRPr="00830749" w:rsidRDefault="001C693F" w:rsidP="001C693F">
      <w:pPr>
        <w:pStyle w:val="11CSTCPLQuestionBullet"/>
        <w:ind w:left="709" w:hanging="709"/>
      </w:pPr>
      <w:bookmarkStart w:id="3" w:name="_Ref2086308"/>
      <w:r>
        <w:t xml:space="preserve">Name the Regulation and identify the section that </w:t>
      </w:r>
      <w:r w:rsidR="002C2D0C">
        <w:t xml:space="preserve">identifies the types of </w:t>
      </w:r>
      <w:r>
        <w:t>dispute resolution processes for progress payments. Briefly describe the requirements.</w:t>
      </w:r>
      <w:bookmarkEnd w:id="3"/>
      <w:r>
        <w:t xml:space="preserve"> </w:t>
      </w:r>
    </w:p>
    <w:p w:rsidR="001C693F" w:rsidRPr="00830749" w:rsidRDefault="001C693F" w:rsidP="001C69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2"/>
        <w:gridCol w:w="2758"/>
        <w:gridCol w:w="4762"/>
        <w:gridCol w:w="623"/>
      </w:tblGrid>
      <w:tr w:rsidR="001C693F" w:rsidTr="00D7700B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C693F" w:rsidRDefault="001C693F" w:rsidP="00D7700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C693F" w:rsidRDefault="001C693F" w:rsidP="001C693F">
            <w:pPr>
              <w:keepNext/>
              <w:ind w:left="993" w:right="82" w:hanging="993"/>
              <w:jc w:val="center"/>
            </w:pPr>
            <w:r>
              <w:t>Section of Regulation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C693F" w:rsidRDefault="001C693F" w:rsidP="00D7700B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0843826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1C693F" w:rsidRDefault="00C56CF6" w:rsidP="00C56CF6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" w:displacedByCustomXml="prev"/>
      </w:tr>
      <w:tr w:rsidR="00CF5C0E" w:rsidTr="00620EA8">
        <w:trPr>
          <w:trHeight w:val="2268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F5C0E" w:rsidRPr="00DD7A44" w:rsidRDefault="00CF5C0E" w:rsidP="00CF5C0E">
            <w:pPr>
              <w:ind w:left="993" w:hanging="993"/>
              <w:jc w:val="center"/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CF5C0E" w:rsidRPr="008F7124" w:rsidRDefault="00620EA8" w:rsidP="00CF5C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" w:edGrp="everyone"/>
            <w:r>
              <w:rPr>
                <w:rFonts w:ascii="Arial" w:hAnsi="Arial" w:cs="Arial"/>
                <w:sz w:val="22"/>
                <w:szCs w:val="22"/>
              </w:rPr>
              <w:t>BIF Act 2017 Ch .</w:t>
            </w:r>
            <w:permEnd w:id="13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CF5C0E" w:rsidRPr="008F7124" w:rsidRDefault="00620EA8" w:rsidP="00CF5C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" w:edGrp="everyone"/>
            <w:r>
              <w:rPr>
                <w:rFonts w:ascii="Arial" w:hAnsi="Arial" w:cs="Arial"/>
                <w:sz w:val="22"/>
                <w:szCs w:val="22"/>
              </w:rPr>
              <w:t>Adjudication od disputed Progress payments</w:t>
            </w:r>
            <w:permEnd w:id="1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F5C0E" w:rsidRDefault="00CF5C0E" w:rsidP="00CF5C0E">
            <w:pPr>
              <w:ind w:left="993" w:hanging="993"/>
            </w:pPr>
          </w:p>
        </w:tc>
      </w:tr>
    </w:tbl>
    <w:p w:rsidR="001C693F" w:rsidRPr="00830749" w:rsidRDefault="001C693F" w:rsidP="001C693F">
      <w:pPr>
        <w:rPr>
          <w:rFonts w:ascii="Arial" w:hAnsi="Arial" w:cs="Arial"/>
          <w:sz w:val="22"/>
          <w:szCs w:val="22"/>
        </w:rPr>
      </w:pPr>
    </w:p>
    <w:p w:rsidR="00236A2A" w:rsidRDefault="00236A2A" w:rsidP="00236A2A">
      <w:pPr>
        <w:rPr>
          <w:rFonts w:ascii="Arial" w:hAnsi="Arial" w:cs="Arial"/>
          <w:sz w:val="22"/>
          <w:szCs w:val="22"/>
        </w:rPr>
      </w:pPr>
    </w:p>
    <w:p w:rsidR="00236A2A" w:rsidRPr="00830749" w:rsidRDefault="00236A2A" w:rsidP="00236A2A">
      <w:pPr>
        <w:pStyle w:val="11CSTCPLQuestionBullet"/>
        <w:ind w:left="709" w:hanging="709"/>
      </w:pPr>
      <w:bookmarkStart w:id="4" w:name="_Ref2086310"/>
      <w:r>
        <w:t>List three (3) different documents you might refer to when making contract payments.</w:t>
      </w:r>
      <w:bookmarkEnd w:id="4"/>
    </w:p>
    <w:p w:rsidR="00236A2A" w:rsidRPr="00830749" w:rsidRDefault="00236A2A" w:rsidP="00236A2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CE5115" w:rsidRPr="00DD7A44" w:rsidTr="00CE511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E5115" w:rsidRPr="00DD7A44" w:rsidRDefault="00CE5115" w:rsidP="00620EA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115" w:rsidRDefault="00620EA8" w:rsidP="00620EA8">
            <w:pPr>
              <w:rPr>
                <w:rFonts w:ascii="Arial" w:hAnsi="Arial" w:cs="Arial"/>
                <w:sz w:val="22"/>
                <w:szCs w:val="22"/>
              </w:rPr>
            </w:pPr>
            <w:bookmarkStart w:id="5" w:name="_GoBack"/>
            <w:bookmarkEnd w:id="5"/>
            <w:permStart w:id="15" w:edGrp="everyone"/>
            <w:r>
              <w:rPr>
                <w:rFonts w:ascii="Arial" w:hAnsi="Arial" w:cs="Arial"/>
                <w:sz w:val="22"/>
                <w:szCs w:val="22"/>
              </w:rPr>
              <w:t>The building contract</w:t>
            </w:r>
          </w:p>
          <w:p w:rsidR="00CE5115" w:rsidRDefault="00620EA8" w:rsidP="00620E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Invoices</w:t>
            </w:r>
          </w:p>
          <w:p w:rsidR="00CE5115" w:rsidRPr="00DD7A44" w:rsidRDefault="00620EA8" w:rsidP="00620E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Material supply purchase order</w:t>
            </w:r>
            <w:permEnd w:id="15"/>
          </w:p>
        </w:tc>
        <w:permStart w:id="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2706144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E5115" w:rsidRPr="00DD7A44" w:rsidRDefault="00CE5115" w:rsidP="00620EA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" w:displacedByCustomXml="prev"/>
      </w:tr>
    </w:tbl>
    <w:p w:rsidR="00236A2A" w:rsidRDefault="00236A2A" w:rsidP="00236A2A">
      <w:pPr>
        <w:rPr>
          <w:rFonts w:ascii="Arial" w:hAnsi="Arial" w:cs="Arial"/>
          <w:sz w:val="22"/>
          <w:szCs w:val="22"/>
        </w:rPr>
      </w:pPr>
    </w:p>
    <w:p w:rsidR="006E0CB4" w:rsidRDefault="006E0CB4" w:rsidP="006E0CB4">
      <w:pPr>
        <w:rPr>
          <w:rFonts w:ascii="Arial" w:hAnsi="Arial" w:cs="Arial"/>
          <w:sz w:val="22"/>
          <w:szCs w:val="22"/>
        </w:rPr>
      </w:pPr>
    </w:p>
    <w:p w:rsidR="006E0CB4" w:rsidRPr="00830749" w:rsidRDefault="006E0CB4" w:rsidP="006E0CB4">
      <w:pPr>
        <w:pStyle w:val="11CSTCPLQuestionBullet"/>
        <w:ind w:left="709" w:hanging="709"/>
      </w:pPr>
      <w:bookmarkStart w:id="6" w:name="_Ref2086315"/>
      <w:r>
        <w:t>Identify two (2) types of construction allowances, using examples.</w:t>
      </w:r>
      <w:bookmarkEnd w:id="6"/>
      <w:r>
        <w:t xml:space="preserve"> </w:t>
      </w:r>
    </w:p>
    <w:p w:rsidR="006E0CB4" w:rsidRPr="00830749" w:rsidRDefault="006E0CB4" w:rsidP="006E0CB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CE5115" w:rsidRPr="00DD7A44" w:rsidTr="00620EA8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E5115" w:rsidRPr="00DD7A44" w:rsidRDefault="00CE5115" w:rsidP="00620EA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115" w:rsidRDefault="00620EA8" w:rsidP="00620EA8">
            <w:pPr>
              <w:rPr>
                <w:rFonts w:ascii="Arial" w:hAnsi="Arial" w:cs="Arial"/>
                <w:sz w:val="22"/>
                <w:szCs w:val="22"/>
              </w:rPr>
            </w:pPr>
            <w:permStart w:id="17" w:edGrp="everyone"/>
            <w:r>
              <w:rPr>
                <w:rFonts w:ascii="Arial" w:hAnsi="Arial" w:cs="Arial"/>
                <w:sz w:val="22"/>
                <w:szCs w:val="22"/>
              </w:rPr>
              <w:t xml:space="preserve">Material allowance – amount allocated to cover the cost of materials ex labour </w:t>
            </w:r>
          </w:p>
          <w:p w:rsidR="00CE5115" w:rsidRPr="00DD7A44" w:rsidRDefault="00620EA8" w:rsidP="00620E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Installed allowance – amount allocated to cover the cost of both material and labour to install specified materials</w:t>
            </w:r>
            <w:permEnd w:id="17"/>
          </w:p>
        </w:tc>
        <w:permStart w:id="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46952855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E5115" w:rsidRPr="00DD7A44" w:rsidRDefault="00CE5115" w:rsidP="00620EA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" w:displacedByCustomXml="prev"/>
      </w:tr>
    </w:tbl>
    <w:p w:rsidR="006E0CB4" w:rsidRPr="008029B4" w:rsidRDefault="006E0CB4" w:rsidP="006E0CB4">
      <w:pPr>
        <w:rPr>
          <w:rFonts w:ascii="Arial" w:hAnsi="Arial" w:cs="Arial"/>
          <w:sz w:val="20"/>
          <w:szCs w:val="22"/>
        </w:rPr>
      </w:pPr>
    </w:p>
    <w:p w:rsidR="006E0CB4" w:rsidRPr="00830749" w:rsidRDefault="006E0CB4" w:rsidP="006E0CB4">
      <w:pPr>
        <w:pStyle w:val="11CSTCPLQuestionBullet"/>
        <w:ind w:left="709" w:hanging="709"/>
      </w:pPr>
      <w:bookmarkStart w:id="7" w:name="_Ref2086316"/>
      <w:r>
        <w:lastRenderedPageBreak/>
        <w:t>To avoid misunderstanding between the builder and client</w:t>
      </w:r>
      <w:r w:rsidR="008029B4">
        <w:t xml:space="preserve"> regarding construction allowances</w:t>
      </w:r>
      <w:r>
        <w:t xml:space="preserve">, describe one </w:t>
      </w:r>
      <w:r w:rsidR="00010430">
        <w:t xml:space="preserve">(1) </w:t>
      </w:r>
      <w:r>
        <w:t>organisational policy/procedure that might be implemented.</w:t>
      </w:r>
      <w:bookmarkEnd w:id="7"/>
      <w:r>
        <w:t xml:space="preserve"> </w:t>
      </w:r>
    </w:p>
    <w:p w:rsidR="006E0CB4" w:rsidRPr="008029B4" w:rsidRDefault="006E0CB4" w:rsidP="006E0CB4">
      <w:pPr>
        <w:rPr>
          <w:rFonts w:ascii="Arial" w:hAnsi="Arial" w:cs="Arial"/>
          <w:sz w:val="20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5C3E7F" w:rsidRPr="00DD7A44" w:rsidTr="005C3E7F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C3E7F" w:rsidRPr="00DD7A44" w:rsidRDefault="005C3E7F" w:rsidP="00620EA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7F" w:rsidRPr="00DD7A44" w:rsidRDefault="00620EA8" w:rsidP="00620EA8">
            <w:pPr>
              <w:rPr>
                <w:rFonts w:ascii="Arial" w:hAnsi="Arial" w:cs="Arial"/>
                <w:sz w:val="22"/>
                <w:szCs w:val="22"/>
              </w:rPr>
            </w:pPr>
            <w:permStart w:id="19" w:edGrp="everyone"/>
            <w:r>
              <w:rPr>
                <w:rFonts w:ascii="Arial" w:hAnsi="Arial" w:cs="Arial"/>
                <w:sz w:val="22"/>
                <w:szCs w:val="22"/>
              </w:rPr>
              <w:t>A builder should provide a work order for the allowance</w:t>
            </w:r>
            <w:permEnd w:id="19"/>
          </w:p>
        </w:tc>
        <w:permStart w:id="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520018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C3E7F" w:rsidRPr="00DD7A44" w:rsidRDefault="005C3E7F" w:rsidP="00620EA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" w:displacedByCustomXml="prev"/>
      </w:tr>
    </w:tbl>
    <w:p w:rsidR="006E0CB4" w:rsidRPr="008E55CB" w:rsidRDefault="006E0CB4" w:rsidP="006E0CB4">
      <w:pPr>
        <w:rPr>
          <w:rFonts w:ascii="Arial" w:hAnsi="Arial" w:cs="Arial"/>
          <w:sz w:val="20"/>
          <w:szCs w:val="22"/>
        </w:rPr>
      </w:pPr>
    </w:p>
    <w:p w:rsidR="00E219E0" w:rsidRPr="00711321" w:rsidRDefault="00E219E0" w:rsidP="00E219E0">
      <w:pPr>
        <w:ind w:right="-24"/>
        <w:rPr>
          <w:rFonts w:ascii="Arial" w:hAnsi="Arial" w:cs="Arial"/>
          <w:sz w:val="20"/>
          <w:szCs w:val="22"/>
        </w:rPr>
      </w:pPr>
    </w:p>
    <w:p w:rsidR="00E219E0" w:rsidRPr="00412C28" w:rsidRDefault="00E219E0" w:rsidP="00E219E0">
      <w:pPr>
        <w:pStyle w:val="11CSTCPLQuestionBullet"/>
        <w:ind w:left="709" w:hanging="709"/>
      </w:pPr>
      <w:bookmarkStart w:id="8" w:name="_Ref875165"/>
      <w:r w:rsidRPr="00412C28">
        <w:t xml:space="preserve">True or False (Tick your response): </w:t>
      </w:r>
      <w:r>
        <w:t xml:space="preserve">Any changes to the original contract </w:t>
      </w:r>
      <w:r w:rsidR="006C2C3F">
        <w:t xml:space="preserve">(time and/or work) </w:t>
      </w:r>
      <w:r>
        <w:t>must be in writing</w:t>
      </w:r>
      <w:r w:rsidRPr="00412C28">
        <w:rPr>
          <w:w w:val="105"/>
        </w:rPr>
        <w:t>.</w:t>
      </w:r>
      <w:bookmarkEnd w:id="8"/>
    </w:p>
    <w:p w:rsidR="00E219E0" w:rsidRPr="008029B4" w:rsidRDefault="00E219E0" w:rsidP="00E219E0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3069A7" w:rsidRPr="00412C28" w:rsidTr="00D7700B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069A7" w:rsidRPr="00412C28" w:rsidRDefault="003069A7" w:rsidP="003069A7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3069A7" w:rsidRPr="00827129" w:rsidRDefault="00620EA8" w:rsidP="003069A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2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069A7" w:rsidRPr="00412C28" w:rsidRDefault="003069A7" w:rsidP="003069A7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069A7" w:rsidRPr="00412C28" w:rsidRDefault="003069A7" w:rsidP="003069A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42485613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3069A7" w:rsidRPr="00412C28" w:rsidRDefault="003069A7" w:rsidP="003069A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" w:displacedByCustomXml="prev"/>
      </w:tr>
      <w:tr w:rsidR="003069A7" w:rsidRPr="00412C28" w:rsidTr="00D7700B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069A7" w:rsidRPr="00412C28" w:rsidRDefault="003069A7" w:rsidP="003069A7">
            <w:pPr>
              <w:ind w:left="993" w:hanging="993"/>
              <w:jc w:val="center"/>
              <w:rPr>
                <w:vanish/>
              </w:rPr>
            </w:pPr>
          </w:p>
        </w:tc>
        <w:permStart w:id="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63106339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3069A7" w:rsidRPr="00827129" w:rsidRDefault="003069A7" w:rsidP="003069A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069A7" w:rsidRPr="00412C28" w:rsidRDefault="003069A7" w:rsidP="003069A7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069A7" w:rsidRPr="00412C28" w:rsidRDefault="003069A7" w:rsidP="003069A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3069A7" w:rsidRPr="00412C28" w:rsidRDefault="003069A7" w:rsidP="003069A7">
            <w:pPr>
              <w:ind w:left="993" w:hanging="993"/>
            </w:pPr>
          </w:p>
        </w:tc>
      </w:tr>
    </w:tbl>
    <w:p w:rsidR="00E219E0" w:rsidRPr="008E55CB" w:rsidRDefault="00E219E0" w:rsidP="00E219E0">
      <w:pPr>
        <w:rPr>
          <w:rFonts w:ascii="Arial" w:hAnsi="Arial" w:cs="Arial"/>
          <w:sz w:val="20"/>
          <w:szCs w:val="22"/>
        </w:rPr>
      </w:pPr>
    </w:p>
    <w:p w:rsidR="00E219E0" w:rsidRPr="00711321" w:rsidRDefault="00E219E0" w:rsidP="00E219E0">
      <w:pPr>
        <w:jc w:val="left"/>
        <w:rPr>
          <w:rFonts w:ascii="Arial" w:hAnsi="Arial"/>
          <w:sz w:val="20"/>
        </w:rPr>
      </w:pPr>
    </w:p>
    <w:p w:rsidR="00E219E0" w:rsidRPr="00830749" w:rsidRDefault="00E219E0" w:rsidP="00E219E0">
      <w:pPr>
        <w:pStyle w:val="11CSTCPLQuestionBullet"/>
        <w:ind w:left="709" w:hanging="709"/>
      </w:pPr>
      <w:bookmarkStart w:id="9" w:name="_Ref415490119"/>
      <w:r>
        <w:t xml:space="preserve">Who must sign a </w:t>
      </w:r>
      <w:r w:rsidR="006C2C3F">
        <w:t xml:space="preserve">contract </w:t>
      </w:r>
      <w:r>
        <w:t xml:space="preserve">variation </w:t>
      </w:r>
      <w:r w:rsidR="006C2C3F">
        <w:t>(time and/or work)</w:t>
      </w:r>
      <w:r>
        <w:t xml:space="preserve">? </w:t>
      </w:r>
      <w:r w:rsidR="006C2C3F">
        <w:br/>
      </w:r>
      <w:r>
        <w:t>Tick all that apply.</w:t>
      </w:r>
      <w:bookmarkEnd w:id="9"/>
    </w:p>
    <w:p w:rsidR="00E219E0" w:rsidRPr="008029B4" w:rsidRDefault="00E219E0" w:rsidP="00E219E0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E219E0" w:rsidTr="00D7700B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219E0" w:rsidRDefault="00E219E0" w:rsidP="00D7700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219E0" w:rsidRDefault="00E219E0" w:rsidP="00D7700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E219E0" w:rsidRDefault="00E219E0" w:rsidP="00D7700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79137105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E219E0" w:rsidRDefault="00C56CF6" w:rsidP="00C56CF6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" w:displacedByCustomXml="prev"/>
      </w:tr>
      <w:tr w:rsidR="007B7F2A" w:rsidTr="00D7700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B7F2A" w:rsidRPr="00FE608E" w:rsidRDefault="007B7F2A" w:rsidP="007B7F2A">
            <w:pPr>
              <w:ind w:left="993" w:hanging="993"/>
              <w:jc w:val="center"/>
              <w:rPr>
                <w:vanish/>
              </w:rPr>
            </w:pPr>
          </w:p>
        </w:tc>
        <w:permStart w:id="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50394028"/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B7F2A" w:rsidRPr="00827129" w:rsidRDefault="007B7F2A" w:rsidP="007B7F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B7F2A" w:rsidRDefault="007B7F2A" w:rsidP="007B7F2A">
            <w:pPr>
              <w:jc w:val="center"/>
            </w:pPr>
            <w:r>
              <w:t>All subcontractors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B7F2A" w:rsidRDefault="007B7F2A" w:rsidP="007B7F2A">
            <w:pPr>
              <w:ind w:left="993" w:hanging="993"/>
            </w:pPr>
          </w:p>
        </w:tc>
      </w:tr>
      <w:tr w:rsidR="007B7F2A" w:rsidTr="00D7700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B7F2A" w:rsidRPr="00FE608E" w:rsidRDefault="007B7F2A" w:rsidP="007B7F2A">
            <w:pPr>
              <w:ind w:left="993" w:hanging="993"/>
              <w:jc w:val="center"/>
              <w:rPr>
                <w:vanish/>
              </w:rPr>
            </w:pPr>
          </w:p>
        </w:tc>
        <w:permStart w:id="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72052312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B7F2A" w:rsidRPr="00827129" w:rsidRDefault="007B7F2A" w:rsidP="007B7F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B7F2A" w:rsidRDefault="007B7F2A" w:rsidP="007B7F2A">
            <w:pPr>
              <w:jc w:val="center"/>
            </w:pPr>
            <w:r>
              <w:t>All suppliers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B7F2A" w:rsidRDefault="007B7F2A" w:rsidP="007B7F2A">
            <w:pPr>
              <w:ind w:left="993" w:hanging="993"/>
            </w:pPr>
          </w:p>
        </w:tc>
      </w:tr>
      <w:tr w:rsidR="007B7F2A" w:rsidTr="00D7700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B7F2A" w:rsidRPr="00FE608E" w:rsidRDefault="007B7F2A" w:rsidP="007B7F2A">
            <w:pPr>
              <w:ind w:left="993" w:hanging="993"/>
              <w:jc w:val="center"/>
              <w:rPr>
                <w:vanish/>
              </w:rPr>
            </w:pPr>
          </w:p>
        </w:tc>
        <w:permStart w:id="2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98386884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B7F2A" w:rsidRPr="00827129" w:rsidRDefault="00620EA8" w:rsidP="007B7F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2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B7F2A" w:rsidRDefault="007B7F2A" w:rsidP="007B7F2A">
            <w:pPr>
              <w:jc w:val="center"/>
            </w:pPr>
            <w:r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B7F2A" w:rsidRDefault="007B7F2A" w:rsidP="007B7F2A">
            <w:pPr>
              <w:ind w:left="993" w:hanging="993"/>
            </w:pPr>
          </w:p>
        </w:tc>
      </w:tr>
      <w:tr w:rsidR="007B7F2A" w:rsidTr="00D7700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B7F2A" w:rsidRPr="00FE608E" w:rsidRDefault="007B7F2A" w:rsidP="007B7F2A">
            <w:pPr>
              <w:ind w:left="993" w:hanging="993"/>
              <w:jc w:val="center"/>
              <w:rPr>
                <w:vanish/>
              </w:rPr>
            </w:pPr>
          </w:p>
        </w:tc>
        <w:permStart w:id="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33406564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B7F2A" w:rsidRPr="00827129" w:rsidRDefault="00620EA8" w:rsidP="007B7F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2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B7F2A" w:rsidRDefault="007B7F2A" w:rsidP="007B7F2A">
            <w:pPr>
              <w:jc w:val="center"/>
            </w:pPr>
            <w:r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B7F2A" w:rsidRDefault="007B7F2A" w:rsidP="007B7F2A">
            <w:pPr>
              <w:ind w:left="993" w:hanging="993"/>
            </w:pPr>
          </w:p>
        </w:tc>
      </w:tr>
    </w:tbl>
    <w:p w:rsidR="00E219E0" w:rsidRPr="00711321" w:rsidRDefault="00E219E0" w:rsidP="00E219E0">
      <w:pPr>
        <w:rPr>
          <w:rFonts w:ascii="Arial" w:hAnsi="Arial" w:cs="Arial"/>
          <w:sz w:val="20"/>
          <w:szCs w:val="22"/>
        </w:rPr>
      </w:pPr>
    </w:p>
    <w:p w:rsidR="006C2C3F" w:rsidRPr="00D7700B" w:rsidRDefault="006C2C3F" w:rsidP="006C2C3F">
      <w:pPr>
        <w:rPr>
          <w:rFonts w:ascii="Arial" w:hAnsi="Arial" w:cs="Arial"/>
          <w:sz w:val="22"/>
          <w:szCs w:val="22"/>
        </w:rPr>
      </w:pPr>
    </w:p>
    <w:p w:rsidR="006C2C3F" w:rsidRPr="00830749" w:rsidRDefault="00B92CC9" w:rsidP="006C2C3F">
      <w:pPr>
        <w:pStyle w:val="11CSTCPLQuestionBullet"/>
        <w:spacing w:line="360" w:lineRule="auto"/>
        <w:ind w:left="709" w:hanging="709"/>
      </w:pPr>
      <w:bookmarkStart w:id="10" w:name="_Ref2160911"/>
      <w:r>
        <w:rPr>
          <w:noProof/>
          <w:lang w:eastAsia="en-A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6" o:spid="_x0000_s1026" type="#_x0000_t202" style="position:absolute;left:0;text-align:left;margin-left:177.3pt;margin-top:13.25pt;width:78pt;height:24.25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" filled="f" stroked="f" strokeweight=".5pt">
            <v:textbox>
              <w:txbxContent>
                <w:p w:rsidR="00620EA8" w:rsidRPr="007B7F2A" w:rsidRDefault="00620EA8" w:rsidP="007B7F2A">
                  <w:pPr>
                    <w:jc w:val="left"/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</w:pPr>
                  <w:permStart w:id="29" w:edGrp="everyone"/>
                  <w:r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>5</w:t>
                  </w:r>
                  <w:permEnd w:id="29"/>
                </w:p>
              </w:txbxContent>
            </v:textbox>
          </v:shape>
        </w:pict>
      </w:r>
      <w:r w:rsidR="006C2C3F">
        <w:t>Fill in the blanks: Once a variation is signed, the builder must provide a copy to the client within __________ days.</w:t>
      </w:r>
      <w:bookmarkEnd w:id="10"/>
      <w:r w:rsidR="006C2C3F">
        <w:t xml:space="preserve"> </w:t>
      </w:r>
    </w:p>
    <w:p w:rsidR="006C2C3F" w:rsidRPr="00830749" w:rsidRDefault="006C2C3F" w:rsidP="006C2C3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6C2C3F" w:rsidRPr="00830749" w:rsidTr="00CE0C20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6C2C3F" w:rsidRPr="001C4084" w:rsidRDefault="006C2C3F" w:rsidP="00CE0C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6C2C3F" w:rsidRPr="001C4084" w:rsidRDefault="006C2C3F" w:rsidP="00CE0C2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52022108"/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6C2C3F" w:rsidRPr="00E106BF" w:rsidRDefault="00C56CF6" w:rsidP="00C56CF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" w:displacedByCustomXml="prev"/>
      </w:tr>
    </w:tbl>
    <w:p w:rsidR="006C2C3F" w:rsidRPr="00711321" w:rsidRDefault="006C2C3F" w:rsidP="006C2C3F">
      <w:pPr>
        <w:ind w:right="-24"/>
        <w:rPr>
          <w:rFonts w:ascii="Arial" w:hAnsi="Arial" w:cs="Arial"/>
          <w:sz w:val="20"/>
          <w:szCs w:val="22"/>
        </w:rPr>
      </w:pPr>
    </w:p>
    <w:p w:rsidR="008E55CB" w:rsidRPr="00711321" w:rsidRDefault="008E55CB" w:rsidP="008E55CB">
      <w:pPr>
        <w:ind w:right="-24"/>
        <w:rPr>
          <w:rFonts w:ascii="Arial" w:hAnsi="Arial" w:cs="Arial"/>
          <w:sz w:val="20"/>
          <w:szCs w:val="22"/>
        </w:rPr>
      </w:pPr>
    </w:p>
    <w:p w:rsidR="008E55CB" w:rsidRPr="00412C28" w:rsidRDefault="008E55CB" w:rsidP="008E55CB">
      <w:pPr>
        <w:pStyle w:val="11CSTCPLQuestionBullet"/>
        <w:ind w:left="709" w:hanging="709"/>
      </w:pPr>
      <w:bookmarkStart w:id="11" w:name="_Ref2086330"/>
      <w:r w:rsidRPr="00412C28">
        <w:t xml:space="preserve">True or False (Tick your response): </w:t>
      </w:r>
      <w:r>
        <w:t>Subcontractors should be given time to rectify issues before a back-charge is incurred</w:t>
      </w:r>
      <w:r w:rsidRPr="00412C28">
        <w:rPr>
          <w:w w:val="105"/>
        </w:rPr>
        <w:t>.</w:t>
      </w:r>
      <w:bookmarkEnd w:id="11"/>
    </w:p>
    <w:p w:rsidR="008E55CB" w:rsidRPr="008029B4" w:rsidRDefault="008E55CB" w:rsidP="008E55CB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457D96" w:rsidRPr="00412C28" w:rsidTr="00D7700B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57D96" w:rsidRPr="00412C28" w:rsidRDefault="00457D96" w:rsidP="00457D96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44707357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57D96" w:rsidRPr="00827129" w:rsidRDefault="00620EA8" w:rsidP="00457D9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3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57D96" w:rsidRPr="00412C28" w:rsidRDefault="00457D96" w:rsidP="00457D96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57D96" w:rsidRPr="00412C28" w:rsidRDefault="00457D96" w:rsidP="00457D96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74368600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457D96" w:rsidRPr="00412C28" w:rsidRDefault="00457D96" w:rsidP="00457D96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" w:displacedByCustomXml="prev"/>
      </w:tr>
      <w:tr w:rsidR="00457D96" w:rsidRPr="00412C28" w:rsidTr="00D7700B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57D96" w:rsidRPr="00412C28" w:rsidRDefault="00457D96" w:rsidP="00457D96">
            <w:pPr>
              <w:ind w:left="993" w:hanging="993"/>
              <w:jc w:val="center"/>
              <w:rPr>
                <w:vanish/>
              </w:rPr>
            </w:pPr>
          </w:p>
        </w:tc>
        <w:permStart w:id="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07490570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57D96" w:rsidRPr="00827129" w:rsidRDefault="00457D96" w:rsidP="00457D9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57D96" w:rsidRPr="00412C28" w:rsidRDefault="00457D96" w:rsidP="00457D96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57D96" w:rsidRPr="00412C28" w:rsidRDefault="00457D96" w:rsidP="00457D96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457D96" w:rsidRPr="00412C28" w:rsidRDefault="00457D96" w:rsidP="00457D96">
            <w:pPr>
              <w:ind w:left="993" w:hanging="993"/>
            </w:pPr>
          </w:p>
        </w:tc>
      </w:tr>
    </w:tbl>
    <w:p w:rsidR="008E55CB" w:rsidRPr="008E55CB" w:rsidRDefault="008E55CB" w:rsidP="008E55CB">
      <w:pPr>
        <w:rPr>
          <w:rFonts w:ascii="Arial" w:hAnsi="Arial" w:cs="Arial"/>
          <w:sz w:val="20"/>
          <w:szCs w:val="22"/>
        </w:rPr>
      </w:pPr>
    </w:p>
    <w:p w:rsidR="008E55CB" w:rsidRPr="00830749" w:rsidRDefault="008E55CB" w:rsidP="008E55CB">
      <w:pPr>
        <w:pStyle w:val="11CSTCPLQuestionBullet"/>
        <w:ind w:left="709" w:hanging="709"/>
      </w:pPr>
      <w:bookmarkStart w:id="12" w:name="_Ref2086331"/>
      <w:r>
        <w:lastRenderedPageBreak/>
        <w:t>Identify one (1) document you might supply to a subcontractor to justify a back-charge.</w:t>
      </w:r>
      <w:bookmarkEnd w:id="12"/>
      <w:r>
        <w:t xml:space="preserve"> </w:t>
      </w:r>
    </w:p>
    <w:p w:rsidR="008E55CB" w:rsidRPr="008029B4" w:rsidRDefault="008E55CB" w:rsidP="008E55CB">
      <w:pPr>
        <w:rPr>
          <w:rFonts w:ascii="Arial" w:hAnsi="Arial" w:cs="Arial"/>
          <w:sz w:val="20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C32082" w:rsidRPr="00DD7A44" w:rsidTr="00DA7B78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2082" w:rsidRPr="00DD7A44" w:rsidRDefault="00C32082" w:rsidP="00620EA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82" w:rsidRPr="00DD7A44" w:rsidRDefault="00620EA8" w:rsidP="00620EA8">
            <w:pPr>
              <w:rPr>
                <w:rFonts w:ascii="Arial" w:hAnsi="Arial" w:cs="Arial"/>
                <w:sz w:val="22"/>
                <w:szCs w:val="22"/>
              </w:rPr>
            </w:pPr>
            <w:permStart w:id="34" w:edGrp="everyone"/>
            <w:r>
              <w:rPr>
                <w:rFonts w:ascii="Arial" w:hAnsi="Arial" w:cs="Arial"/>
                <w:sz w:val="22"/>
                <w:szCs w:val="22"/>
              </w:rPr>
              <w:t>Invoices regarding the back charge</w:t>
            </w:r>
            <w:permEnd w:id="34"/>
          </w:p>
        </w:tc>
        <w:permStart w:id="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95965803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2082" w:rsidRPr="00DD7A44" w:rsidRDefault="00C32082" w:rsidP="00620EA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" w:displacedByCustomXml="prev"/>
      </w:tr>
    </w:tbl>
    <w:p w:rsidR="008E55CB" w:rsidRDefault="008E55CB" w:rsidP="008E55CB">
      <w:pPr>
        <w:ind w:right="-24"/>
        <w:rPr>
          <w:rFonts w:ascii="Arial" w:hAnsi="Arial" w:cs="Arial"/>
          <w:sz w:val="20"/>
          <w:szCs w:val="22"/>
        </w:rPr>
      </w:pPr>
    </w:p>
    <w:p w:rsidR="006C2C3F" w:rsidRPr="00711321" w:rsidRDefault="006C2C3F" w:rsidP="008E55CB">
      <w:pPr>
        <w:ind w:right="-24"/>
        <w:rPr>
          <w:rFonts w:ascii="Arial" w:hAnsi="Arial" w:cs="Arial"/>
          <w:sz w:val="20"/>
          <w:szCs w:val="22"/>
        </w:rPr>
      </w:pPr>
    </w:p>
    <w:p w:rsidR="008E55CB" w:rsidRPr="00412C28" w:rsidRDefault="008E55CB" w:rsidP="008E55CB">
      <w:pPr>
        <w:pStyle w:val="11CSTCPLQuestionBullet"/>
        <w:ind w:left="709" w:hanging="709"/>
      </w:pPr>
      <w:bookmarkStart w:id="13" w:name="_Ref2086336"/>
      <w:r w:rsidRPr="00412C28">
        <w:t xml:space="preserve">True or False (Tick your response): </w:t>
      </w:r>
      <w:r>
        <w:t>Invoices should correspond with delivery notes</w:t>
      </w:r>
      <w:r w:rsidRPr="00412C28">
        <w:rPr>
          <w:w w:val="105"/>
        </w:rPr>
        <w:t>.</w:t>
      </w:r>
      <w:bookmarkEnd w:id="13"/>
    </w:p>
    <w:p w:rsidR="008E55CB" w:rsidRPr="00412C28" w:rsidRDefault="008E55CB" w:rsidP="008E55C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AA62E1" w:rsidRPr="00412C28" w:rsidTr="00D7700B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A62E1" w:rsidRPr="00412C28" w:rsidRDefault="00AA62E1" w:rsidP="00AA62E1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43470780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AA62E1" w:rsidRPr="00827129" w:rsidRDefault="00620EA8" w:rsidP="00AA62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3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A62E1" w:rsidRPr="00412C28" w:rsidRDefault="00AA62E1" w:rsidP="00AA62E1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A62E1" w:rsidRPr="00412C28" w:rsidRDefault="00AA62E1" w:rsidP="00AA62E1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7670068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AA62E1" w:rsidRPr="00412C28" w:rsidRDefault="00AA62E1" w:rsidP="00AA62E1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" w:displacedByCustomXml="prev"/>
      </w:tr>
      <w:tr w:rsidR="00AA62E1" w:rsidRPr="00412C28" w:rsidTr="00D7700B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A62E1" w:rsidRPr="00412C28" w:rsidRDefault="00AA62E1" w:rsidP="00AA62E1">
            <w:pPr>
              <w:ind w:left="993" w:hanging="993"/>
              <w:jc w:val="center"/>
              <w:rPr>
                <w:vanish/>
              </w:rPr>
            </w:pPr>
          </w:p>
        </w:tc>
        <w:permStart w:id="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39404138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AA62E1" w:rsidRPr="00827129" w:rsidRDefault="00AA62E1" w:rsidP="00AA62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A62E1" w:rsidRPr="00412C28" w:rsidRDefault="00AA62E1" w:rsidP="00AA62E1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A62E1" w:rsidRPr="00412C28" w:rsidRDefault="00AA62E1" w:rsidP="00AA62E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AA62E1" w:rsidRPr="00412C28" w:rsidRDefault="00AA62E1" w:rsidP="00AA62E1">
            <w:pPr>
              <w:ind w:left="993" w:hanging="993"/>
            </w:pPr>
          </w:p>
        </w:tc>
      </w:tr>
    </w:tbl>
    <w:p w:rsidR="008E55CB" w:rsidRPr="00D7700B" w:rsidRDefault="008E55CB" w:rsidP="008E55CB">
      <w:pPr>
        <w:rPr>
          <w:rFonts w:ascii="Arial" w:hAnsi="Arial" w:cs="Arial"/>
          <w:sz w:val="22"/>
          <w:szCs w:val="22"/>
        </w:rPr>
      </w:pPr>
    </w:p>
    <w:p w:rsidR="008E55CB" w:rsidRPr="00D7700B" w:rsidRDefault="008E55CB" w:rsidP="008E55CB">
      <w:pPr>
        <w:rPr>
          <w:rFonts w:ascii="Arial" w:hAnsi="Arial" w:cs="Arial"/>
          <w:sz w:val="22"/>
          <w:szCs w:val="22"/>
        </w:rPr>
      </w:pPr>
    </w:p>
    <w:p w:rsidR="008E55CB" w:rsidRPr="00830749" w:rsidRDefault="008E55CB" w:rsidP="008E55CB">
      <w:pPr>
        <w:pStyle w:val="11CSTCPLQuestionBullet"/>
        <w:ind w:left="709" w:hanging="709"/>
      </w:pPr>
      <w:bookmarkStart w:id="14" w:name="_Ref2086339"/>
      <w:r>
        <w:t>Identify two</w:t>
      </w:r>
      <w:r w:rsidR="005B656A">
        <w:t xml:space="preserve"> (2) controls for ensuring that invoice payments are appropriately authorised.</w:t>
      </w:r>
      <w:bookmarkEnd w:id="14"/>
    </w:p>
    <w:p w:rsidR="008E55CB" w:rsidRPr="00830749" w:rsidRDefault="008E55CB" w:rsidP="008E55C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C32082" w:rsidRPr="00DD7A44" w:rsidTr="00DA7B78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2082" w:rsidRPr="00DD7A44" w:rsidRDefault="00C32082" w:rsidP="00620EA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82" w:rsidRDefault="004F3D5C" w:rsidP="00620EA8">
            <w:pPr>
              <w:rPr>
                <w:rFonts w:ascii="Arial" w:hAnsi="Arial" w:cs="Arial"/>
                <w:sz w:val="22"/>
                <w:szCs w:val="22"/>
              </w:rPr>
            </w:pPr>
            <w:permStart w:id="39" w:edGrp="everyone"/>
            <w:r>
              <w:rPr>
                <w:rFonts w:ascii="Arial" w:hAnsi="Arial" w:cs="Arial"/>
                <w:sz w:val="22"/>
                <w:szCs w:val="22"/>
              </w:rPr>
              <w:t>Assigning responsibility for who can create and alter financial records</w:t>
            </w:r>
          </w:p>
          <w:p w:rsidR="00C32082" w:rsidRPr="00DD7A44" w:rsidRDefault="004F3D5C" w:rsidP="00620E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Procedure for authorisation of payments</w:t>
            </w:r>
            <w:permEnd w:id="39"/>
          </w:p>
        </w:tc>
        <w:permStart w:id="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07095967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2082" w:rsidRPr="00DD7A44" w:rsidRDefault="00C32082" w:rsidP="00620EA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" w:displacedByCustomXml="prev"/>
      </w:tr>
    </w:tbl>
    <w:p w:rsidR="008E55CB" w:rsidRPr="00D7700B" w:rsidRDefault="008E55CB" w:rsidP="008E55CB">
      <w:pPr>
        <w:rPr>
          <w:rFonts w:ascii="Arial" w:hAnsi="Arial" w:cs="Arial"/>
          <w:sz w:val="22"/>
          <w:szCs w:val="22"/>
        </w:rPr>
      </w:pPr>
    </w:p>
    <w:p w:rsidR="00A215B2" w:rsidRPr="00D7700B" w:rsidRDefault="00A215B2" w:rsidP="00A215B2">
      <w:pPr>
        <w:rPr>
          <w:rFonts w:ascii="Arial" w:hAnsi="Arial" w:cs="Arial"/>
          <w:sz w:val="22"/>
          <w:szCs w:val="22"/>
        </w:rPr>
      </w:pPr>
    </w:p>
    <w:p w:rsidR="00A215B2" w:rsidRPr="00830749" w:rsidRDefault="00A215B2" w:rsidP="00A215B2">
      <w:pPr>
        <w:pStyle w:val="11CSTCPLQuestionBullet"/>
        <w:ind w:left="709" w:hanging="709"/>
      </w:pPr>
      <w:bookmarkStart w:id="15" w:name="_Ref2086344"/>
      <w:r>
        <w:t>What type of insurance should you take out for site loss or damage?</w:t>
      </w:r>
      <w:bookmarkEnd w:id="15"/>
      <w:r>
        <w:t xml:space="preserve"> </w:t>
      </w:r>
    </w:p>
    <w:p w:rsidR="00A215B2" w:rsidRPr="00830749" w:rsidRDefault="00A215B2" w:rsidP="00A215B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C32082" w:rsidRPr="00DD7A44" w:rsidTr="00DA7B78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2082" w:rsidRPr="00DD7A44" w:rsidRDefault="00C32082" w:rsidP="00620EA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82" w:rsidRPr="00DD7A44" w:rsidRDefault="004F3D5C" w:rsidP="00620EA8">
            <w:pPr>
              <w:rPr>
                <w:rFonts w:ascii="Arial" w:hAnsi="Arial" w:cs="Arial"/>
                <w:sz w:val="22"/>
                <w:szCs w:val="22"/>
              </w:rPr>
            </w:pPr>
            <w:permStart w:id="41" w:edGrp="everyone"/>
            <w:r>
              <w:rPr>
                <w:rFonts w:ascii="Arial" w:hAnsi="Arial" w:cs="Arial"/>
                <w:sz w:val="22"/>
                <w:szCs w:val="22"/>
              </w:rPr>
              <w:t>Contract Works Insurance</w:t>
            </w:r>
            <w:permEnd w:id="41"/>
          </w:p>
        </w:tc>
        <w:permStart w:id="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91226715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2082" w:rsidRPr="00DD7A44" w:rsidRDefault="00C32082" w:rsidP="00620EA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" w:displacedByCustomXml="prev"/>
      </w:tr>
    </w:tbl>
    <w:p w:rsidR="00A215B2" w:rsidRPr="00D7700B" w:rsidRDefault="00A215B2" w:rsidP="00A215B2">
      <w:pPr>
        <w:ind w:right="-24"/>
        <w:rPr>
          <w:rFonts w:ascii="Arial" w:hAnsi="Arial" w:cs="Arial"/>
          <w:sz w:val="22"/>
          <w:szCs w:val="22"/>
        </w:rPr>
      </w:pPr>
    </w:p>
    <w:p w:rsidR="00A215B2" w:rsidRPr="00D7700B" w:rsidRDefault="00A215B2" w:rsidP="00A215B2">
      <w:pPr>
        <w:rPr>
          <w:rFonts w:ascii="Arial" w:hAnsi="Arial" w:cs="Arial"/>
          <w:sz w:val="22"/>
          <w:szCs w:val="22"/>
        </w:rPr>
      </w:pPr>
    </w:p>
    <w:p w:rsidR="00A215B2" w:rsidRPr="00830749" w:rsidRDefault="00A215B2" w:rsidP="00A215B2">
      <w:pPr>
        <w:pStyle w:val="11CSTCPLQuestionBullet"/>
        <w:ind w:left="709" w:hanging="709"/>
      </w:pPr>
      <w:bookmarkStart w:id="16" w:name="_Ref2086345"/>
      <w:r>
        <w:t>Identify three (3) written records you might supply to support an insurance claim.</w:t>
      </w:r>
      <w:bookmarkEnd w:id="16"/>
      <w:r>
        <w:t xml:space="preserve"> </w:t>
      </w:r>
    </w:p>
    <w:p w:rsidR="00A215B2" w:rsidRPr="00830749" w:rsidRDefault="00A215B2" w:rsidP="00A215B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C32082" w:rsidRPr="00DD7A44" w:rsidTr="00DA7B78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2082" w:rsidRPr="00DD7A44" w:rsidRDefault="00C32082" w:rsidP="00620EA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82" w:rsidRDefault="004F3D5C" w:rsidP="00620EA8">
            <w:pPr>
              <w:rPr>
                <w:rFonts w:ascii="Arial" w:hAnsi="Arial" w:cs="Arial"/>
                <w:sz w:val="22"/>
                <w:szCs w:val="22"/>
              </w:rPr>
            </w:pPr>
            <w:permStart w:id="43" w:edGrp="everyone"/>
            <w:r>
              <w:rPr>
                <w:rFonts w:ascii="Arial" w:hAnsi="Arial" w:cs="Arial"/>
                <w:sz w:val="22"/>
                <w:szCs w:val="22"/>
              </w:rPr>
              <w:t>Receipts</w:t>
            </w:r>
          </w:p>
          <w:p w:rsidR="00C32082" w:rsidRDefault="004F3D5C" w:rsidP="00620E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Police reports</w:t>
            </w:r>
          </w:p>
          <w:p w:rsidR="00C32082" w:rsidRPr="00DD7A44" w:rsidRDefault="004F3D5C" w:rsidP="00620E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Photographs</w:t>
            </w:r>
            <w:permEnd w:id="43"/>
          </w:p>
        </w:tc>
        <w:permStart w:id="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19984568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2082" w:rsidRPr="00DD7A44" w:rsidRDefault="00C32082" w:rsidP="00620EA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4" w:displacedByCustomXml="prev"/>
      </w:tr>
    </w:tbl>
    <w:p w:rsidR="00A215B2" w:rsidRPr="00D7700B" w:rsidRDefault="00A215B2" w:rsidP="00A215B2">
      <w:pPr>
        <w:ind w:right="-24"/>
        <w:rPr>
          <w:rFonts w:ascii="Arial" w:hAnsi="Arial" w:cs="Arial"/>
          <w:sz w:val="22"/>
          <w:szCs w:val="22"/>
        </w:rPr>
      </w:pPr>
    </w:p>
    <w:p w:rsidR="00A215B2" w:rsidRPr="00D7700B" w:rsidRDefault="00A215B2" w:rsidP="00A215B2">
      <w:pPr>
        <w:rPr>
          <w:rFonts w:ascii="Arial" w:hAnsi="Arial" w:cs="Arial"/>
          <w:sz w:val="22"/>
          <w:szCs w:val="22"/>
        </w:rPr>
      </w:pPr>
    </w:p>
    <w:p w:rsidR="00A215B2" w:rsidRPr="00830749" w:rsidRDefault="00A215B2" w:rsidP="00A215B2">
      <w:pPr>
        <w:pStyle w:val="11CSTCPLQuestionBullet"/>
        <w:ind w:left="709" w:hanging="709"/>
      </w:pPr>
      <w:bookmarkStart w:id="17" w:name="_Ref2086349"/>
      <w:r>
        <w:t>Name the document that outlines the timeframes for processing insurance claims.</w:t>
      </w:r>
      <w:bookmarkEnd w:id="17"/>
      <w:r>
        <w:t xml:space="preserve"> </w:t>
      </w:r>
    </w:p>
    <w:p w:rsidR="00A215B2" w:rsidRPr="00830749" w:rsidRDefault="00A215B2" w:rsidP="00A215B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C32082" w:rsidRPr="00DD7A44" w:rsidTr="00C32082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2082" w:rsidRPr="00DD7A44" w:rsidRDefault="00C32082" w:rsidP="00620EA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082" w:rsidRPr="00DD7A44" w:rsidRDefault="004F3D5C" w:rsidP="00620EA8">
            <w:pPr>
              <w:rPr>
                <w:rFonts w:ascii="Arial" w:hAnsi="Arial" w:cs="Arial"/>
                <w:sz w:val="22"/>
                <w:szCs w:val="22"/>
              </w:rPr>
            </w:pPr>
            <w:permStart w:id="45" w:edGrp="everyone"/>
            <w:r>
              <w:rPr>
                <w:rFonts w:ascii="Arial" w:hAnsi="Arial" w:cs="Arial"/>
                <w:sz w:val="22"/>
                <w:szCs w:val="22"/>
              </w:rPr>
              <w:t>General insurance code of practice</w:t>
            </w:r>
            <w:permEnd w:id="45"/>
          </w:p>
        </w:tc>
        <w:permStart w:id="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0935946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2082" w:rsidRPr="00DD7A44" w:rsidRDefault="00C32082" w:rsidP="00620EA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" w:displacedByCustomXml="prev"/>
      </w:tr>
    </w:tbl>
    <w:p w:rsidR="00D7700B" w:rsidRDefault="00D7700B">
      <w:pPr>
        <w:jc w:val="left"/>
        <w:rPr>
          <w:rFonts w:ascii="Arial" w:hAnsi="Arial"/>
          <w:sz w:val="20"/>
        </w:rPr>
      </w:pPr>
    </w:p>
    <w:p w:rsidR="00D7700B" w:rsidRPr="00830749" w:rsidRDefault="00D7700B" w:rsidP="00D7700B">
      <w:pPr>
        <w:pStyle w:val="11CSTCPLQuestionBullet"/>
        <w:ind w:left="709" w:hanging="709"/>
      </w:pPr>
      <w:bookmarkStart w:id="18" w:name="_Ref2164692"/>
      <w:r>
        <w:lastRenderedPageBreak/>
        <w:t>You should record communications with which of the following parties? Tick all that apply.</w:t>
      </w:r>
      <w:bookmarkEnd w:id="18"/>
    </w:p>
    <w:p w:rsidR="00D7700B" w:rsidRPr="00236112" w:rsidRDefault="00D7700B" w:rsidP="00D7700B">
      <w:pPr>
        <w:rPr>
          <w:rFonts w:ascii="Arial" w:hAnsi="Arial" w:cs="Arial"/>
          <w:sz w:val="18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D7700B" w:rsidTr="00D7700B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7700B" w:rsidRDefault="00D7700B" w:rsidP="00D7700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7700B" w:rsidRDefault="00D7700B" w:rsidP="00D7700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7700B" w:rsidRDefault="00D7700B" w:rsidP="00D7700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11357768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7700B" w:rsidRDefault="00C56CF6" w:rsidP="00C56CF6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" w:displacedByCustomXml="prev"/>
      </w:tr>
      <w:tr w:rsidR="001244C9" w:rsidTr="00D7700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244C9" w:rsidRPr="00FE608E" w:rsidRDefault="001244C9" w:rsidP="001244C9">
            <w:pPr>
              <w:ind w:left="993" w:hanging="993"/>
              <w:jc w:val="center"/>
              <w:rPr>
                <w:vanish/>
              </w:rPr>
            </w:pPr>
          </w:p>
        </w:tc>
        <w:permStart w:id="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01588007"/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244C9" w:rsidRPr="00827129" w:rsidRDefault="00197864" w:rsidP="001244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4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244C9" w:rsidRDefault="001244C9" w:rsidP="001244C9">
            <w:pPr>
              <w:jc w:val="center"/>
            </w:pPr>
            <w:r>
              <w:t>Clients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244C9" w:rsidRDefault="001244C9" w:rsidP="001244C9">
            <w:pPr>
              <w:ind w:left="993" w:hanging="993"/>
            </w:pPr>
          </w:p>
        </w:tc>
      </w:tr>
      <w:tr w:rsidR="001244C9" w:rsidTr="00D7700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244C9" w:rsidRPr="00FE608E" w:rsidRDefault="001244C9" w:rsidP="001244C9">
            <w:pPr>
              <w:ind w:left="993" w:hanging="993"/>
              <w:jc w:val="center"/>
              <w:rPr>
                <w:vanish/>
              </w:rPr>
            </w:pPr>
          </w:p>
        </w:tc>
        <w:permStart w:id="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66181814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244C9" w:rsidRPr="00827129" w:rsidRDefault="00197864" w:rsidP="001244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4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244C9" w:rsidRDefault="001244C9" w:rsidP="001244C9">
            <w:pPr>
              <w:jc w:val="center"/>
            </w:pPr>
            <w:r>
              <w:t>Contractors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244C9" w:rsidRDefault="001244C9" w:rsidP="001244C9">
            <w:pPr>
              <w:ind w:left="993" w:hanging="993"/>
            </w:pPr>
          </w:p>
        </w:tc>
      </w:tr>
      <w:tr w:rsidR="001244C9" w:rsidTr="00D7700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244C9" w:rsidRPr="00FE608E" w:rsidRDefault="001244C9" w:rsidP="001244C9">
            <w:pPr>
              <w:ind w:left="993" w:hanging="993"/>
              <w:jc w:val="center"/>
              <w:rPr>
                <w:vanish/>
              </w:rPr>
            </w:pPr>
          </w:p>
        </w:tc>
        <w:permStart w:id="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6002732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244C9" w:rsidRPr="00827129" w:rsidRDefault="00197864" w:rsidP="001244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5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244C9" w:rsidRDefault="001244C9" w:rsidP="001244C9">
            <w:pPr>
              <w:jc w:val="center"/>
            </w:pPr>
            <w:r>
              <w:t>Inspectors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244C9" w:rsidRDefault="001244C9" w:rsidP="001244C9">
            <w:pPr>
              <w:ind w:left="993" w:hanging="993"/>
            </w:pPr>
          </w:p>
        </w:tc>
      </w:tr>
      <w:tr w:rsidR="001244C9" w:rsidTr="00D7700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244C9" w:rsidRPr="00FE608E" w:rsidRDefault="001244C9" w:rsidP="001244C9">
            <w:pPr>
              <w:ind w:left="993" w:hanging="993"/>
              <w:jc w:val="center"/>
              <w:rPr>
                <w:vanish/>
              </w:rPr>
            </w:pPr>
          </w:p>
        </w:tc>
        <w:permStart w:id="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50840928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244C9" w:rsidRPr="00827129" w:rsidRDefault="00197864" w:rsidP="001244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5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244C9" w:rsidRDefault="001244C9" w:rsidP="001244C9">
            <w:pPr>
              <w:jc w:val="center"/>
            </w:pPr>
            <w:r>
              <w:t>Suppliers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244C9" w:rsidRDefault="001244C9" w:rsidP="001244C9">
            <w:pPr>
              <w:ind w:left="993" w:hanging="993"/>
            </w:pPr>
          </w:p>
        </w:tc>
      </w:tr>
      <w:tr w:rsidR="001244C9" w:rsidTr="00D7700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244C9" w:rsidRPr="00FE608E" w:rsidRDefault="001244C9" w:rsidP="001244C9">
            <w:pPr>
              <w:ind w:left="993" w:hanging="993"/>
              <w:jc w:val="center"/>
              <w:rPr>
                <w:vanish/>
              </w:rPr>
            </w:pPr>
          </w:p>
        </w:tc>
        <w:permStart w:id="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43454718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244C9" w:rsidRPr="00827129" w:rsidRDefault="00197864" w:rsidP="001244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5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244C9" w:rsidRDefault="001244C9" w:rsidP="001244C9">
            <w:pPr>
              <w:jc w:val="center"/>
            </w:pPr>
            <w:r>
              <w:t>Unions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244C9" w:rsidRDefault="001244C9" w:rsidP="001244C9">
            <w:pPr>
              <w:ind w:left="993" w:hanging="993"/>
            </w:pPr>
          </w:p>
        </w:tc>
      </w:tr>
    </w:tbl>
    <w:p w:rsidR="00D7700B" w:rsidRPr="00236112" w:rsidRDefault="00D7700B" w:rsidP="00D7700B">
      <w:pPr>
        <w:rPr>
          <w:rFonts w:ascii="Arial" w:hAnsi="Arial" w:cs="Arial"/>
          <w:sz w:val="20"/>
          <w:szCs w:val="22"/>
        </w:rPr>
      </w:pPr>
    </w:p>
    <w:p w:rsidR="00D7700B" w:rsidRPr="00236112" w:rsidRDefault="00D7700B" w:rsidP="00D7700B">
      <w:pPr>
        <w:rPr>
          <w:rFonts w:ascii="Arial" w:hAnsi="Arial" w:cs="Arial"/>
          <w:sz w:val="20"/>
          <w:szCs w:val="22"/>
        </w:rPr>
      </w:pPr>
    </w:p>
    <w:p w:rsidR="00D7700B" w:rsidRPr="00830749" w:rsidRDefault="00D7700B" w:rsidP="00D7700B">
      <w:pPr>
        <w:pStyle w:val="11CSTCPLQuestionBullet"/>
        <w:ind w:left="709" w:hanging="709"/>
      </w:pPr>
      <w:bookmarkStart w:id="19" w:name="_Ref2164693"/>
      <w:r>
        <w:t xml:space="preserve">You have participated in on-site communication </w:t>
      </w:r>
      <w:r w:rsidR="006174EF">
        <w:t xml:space="preserve">for the following matters. Which of the listed communications </w:t>
      </w:r>
      <w:r>
        <w:t>should you record in your site diary? Tick all that apply.</w:t>
      </w:r>
      <w:bookmarkEnd w:id="19"/>
    </w:p>
    <w:p w:rsidR="00D7700B" w:rsidRPr="00236112" w:rsidRDefault="00D7700B" w:rsidP="00D7700B">
      <w:pPr>
        <w:rPr>
          <w:rFonts w:ascii="Arial" w:hAnsi="Arial" w:cs="Arial"/>
          <w:sz w:val="18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D7700B" w:rsidTr="00D7700B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7700B" w:rsidRDefault="00D7700B" w:rsidP="00D7700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7700B" w:rsidRDefault="00D7700B" w:rsidP="00D7700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7700B" w:rsidRDefault="00D7700B" w:rsidP="00D7700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58320144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7700B" w:rsidRDefault="00C56CF6" w:rsidP="00C56CF6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" w:displacedByCustomXml="prev"/>
      </w:tr>
      <w:tr w:rsidR="001244C9" w:rsidTr="00D7700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244C9" w:rsidRPr="00FE608E" w:rsidRDefault="001244C9" w:rsidP="001244C9">
            <w:pPr>
              <w:ind w:left="993" w:hanging="993"/>
              <w:jc w:val="center"/>
              <w:rPr>
                <w:vanish/>
              </w:rPr>
            </w:pPr>
          </w:p>
        </w:tc>
        <w:permStart w:id="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82446256"/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244C9" w:rsidRPr="00827129" w:rsidRDefault="001244C9" w:rsidP="001244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244C9" w:rsidRDefault="001244C9" w:rsidP="001244C9">
            <w:pPr>
              <w:jc w:val="center"/>
            </w:pPr>
            <w:r>
              <w:t>Allocating and managing human resources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244C9" w:rsidRDefault="001244C9" w:rsidP="001244C9">
            <w:pPr>
              <w:ind w:left="993" w:hanging="993"/>
            </w:pPr>
          </w:p>
        </w:tc>
      </w:tr>
      <w:tr w:rsidR="001244C9" w:rsidTr="00D7700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244C9" w:rsidRPr="00FE608E" w:rsidRDefault="001244C9" w:rsidP="001244C9">
            <w:pPr>
              <w:ind w:left="993" w:hanging="993"/>
              <w:jc w:val="center"/>
              <w:rPr>
                <w:vanish/>
              </w:rPr>
            </w:pPr>
          </w:p>
        </w:tc>
        <w:permStart w:id="5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88067865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244C9" w:rsidRPr="00827129" w:rsidRDefault="00197864" w:rsidP="001244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5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244C9" w:rsidRDefault="001244C9" w:rsidP="001244C9">
            <w:pPr>
              <w:jc w:val="center"/>
            </w:pPr>
            <w:r>
              <w:t>Communicating with regulatory authorities to ensure compliance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244C9" w:rsidRDefault="001244C9" w:rsidP="001244C9">
            <w:pPr>
              <w:ind w:left="993" w:hanging="993"/>
            </w:pPr>
          </w:p>
        </w:tc>
      </w:tr>
      <w:tr w:rsidR="001244C9" w:rsidTr="00D7700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244C9" w:rsidRPr="00FE608E" w:rsidRDefault="001244C9" w:rsidP="001244C9">
            <w:pPr>
              <w:ind w:left="993" w:hanging="993"/>
              <w:jc w:val="center"/>
              <w:rPr>
                <w:vanish/>
              </w:rPr>
            </w:pPr>
          </w:p>
        </w:tc>
        <w:permStart w:id="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26712680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244C9" w:rsidRPr="00827129" w:rsidRDefault="00197864" w:rsidP="001244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5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244C9" w:rsidRDefault="001244C9" w:rsidP="001244C9">
            <w:pPr>
              <w:jc w:val="center"/>
            </w:pPr>
            <w:r>
              <w:t>Facilitating dispute prevention and resolution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244C9" w:rsidRDefault="001244C9" w:rsidP="001244C9">
            <w:pPr>
              <w:ind w:left="993" w:hanging="993"/>
            </w:pPr>
          </w:p>
        </w:tc>
      </w:tr>
      <w:tr w:rsidR="001244C9" w:rsidTr="00D7700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244C9" w:rsidRPr="00FE608E" w:rsidRDefault="001244C9" w:rsidP="001244C9">
            <w:pPr>
              <w:ind w:left="993" w:hanging="993"/>
              <w:jc w:val="center"/>
              <w:rPr>
                <w:vanish/>
              </w:rPr>
            </w:pPr>
          </w:p>
        </w:tc>
        <w:permStart w:id="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2173185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244C9" w:rsidRPr="00827129" w:rsidRDefault="001244C9" w:rsidP="001244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244C9" w:rsidRDefault="001244C9" w:rsidP="001244C9">
            <w:pPr>
              <w:jc w:val="center"/>
            </w:pPr>
            <w:r>
              <w:t>Maintaining environmental controls and obligations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244C9" w:rsidRDefault="001244C9" w:rsidP="001244C9">
            <w:pPr>
              <w:ind w:left="993" w:hanging="993"/>
            </w:pPr>
          </w:p>
        </w:tc>
      </w:tr>
      <w:tr w:rsidR="001244C9" w:rsidTr="00D7700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244C9" w:rsidRPr="00FE608E" w:rsidRDefault="001244C9" w:rsidP="001244C9">
            <w:pPr>
              <w:ind w:left="993" w:hanging="993"/>
              <w:jc w:val="center"/>
              <w:rPr>
                <w:vanish/>
              </w:rPr>
            </w:pPr>
          </w:p>
        </w:tc>
        <w:permStart w:id="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02620896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244C9" w:rsidRPr="00827129" w:rsidRDefault="001244C9" w:rsidP="001244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244C9" w:rsidRDefault="001244C9" w:rsidP="001244C9">
            <w:pPr>
              <w:jc w:val="center"/>
            </w:pPr>
            <w:r>
              <w:t>Managing expenditure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244C9" w:rsidRDefault="001244C9" w:rsidP="001244C9">
            <w:pPr>
              <w:ind w:left="993" w:hanging="993"/>
            </w:pPr>
          </w:p>
        </w:tc>
      </w:tr>
      <w:tr w:rsidR="001244C9" w:rsidTr="00D7700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244C9" w:rsidRPr="00FE608E" w:rsidRDefault="001244C9" w:rsidP="001244C9">
            <w:pPr>
              <w:ind w:left="993" w:hanging="993"/>
              <w:jc w:val="center"/>
              <w:rPr>
                <w:vanish/>
              </w:rPr>
            </w:pPr>
          </w:p>
        </w:tc>
        <w:permStart w:id="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36073582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244C9" w:rsidRPr="00827129" w:rsidRDefault="00197864" w:rsidP="001244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5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244C9" w:rsidRDefault="001244C9" w:rsidP="001244C9">
            <w:pPr>
              <w:jc w:val="center"/>
            </w:pPr>
            <w:r>
              <w:t>Participation in on-site meetings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244C9" w:rsidRDefault="001244C9" w:rsidP="001244C9">
            <w:pPr>
              <w:ind w:left="993" w:hanging="993"/>
            </w:pPr>
          </w:p>
        </w:tc>
      </w:tr>
      <w:tr w:rsidR="001244C9" w:rsidTr="00D7700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244C9" w:rsidRPr="00FE608E" w:rsidRDefault="001244C9" w:rsidP="001244C9">
            <w:pPr>
              <w:ind w:left="993" w:hanging="993"/>
              <w:jc w:val="center"/>
              <w:rPr>
                <w:vanish/>
              </w:rPr>
            </w:pPr>
          </w:p>
        </w:tc>
        <w:permStart w:id="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84117010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244C9" w:rsidRPr="00827129" w:rsidRDefault="00197864" w:rsidP="001244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6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244C9" w:rsidRDefault="001244C9" w:rsidP="001244C9">
            <w:pPr>
              <w:jc w:val="center"/>
            </w:pPr>
            <w:r>
              <w:t>Placing orders for supplies or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244C9" w:rsidRDefault="001244C9" w:rsidP="001244C9">
            <w:pPr>
              <w:ind w:left="993" w:hanging="993"/>
            </w:pPr>
          </w:p>
        </w:tc>
      </w:tr>
      <w:tr w:rsidR="001244C9" w:rsidTr="00D7700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244C9" w:rsidRPr="00FE608E" w:rsidRDefault="001244C9" w:rsidP="001244C9">
            <w:pPr>
              <w:ind w:left="993" w:hanging="993"/>
              <w:jc w:val="center"/>
              <w:rPr>
                <w:vanish/>
              </w:rPr>
            </w:pPr>
          </w:p>
        </w:tc>
        <w:permStart w:id="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68081932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244C9" w:rsidRPr="00827129" w:rsidRDefault="00197864" w:rsidP="001244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6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244C9" w:rsidRDefault="001244C9" w:rsidP="001244C9">
            <w:pPr>
              <w:jc w:val="center"/>
            </w:pPr>
            <w:r>
              <w:t>Scheduling of plant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244C9" w:rsidRDefault="001244C9" w:rsidP="001244C9">
            <w:pPr>
              <w:ind w:left="993" w:hanging="993"/>
            </w:pPr>
          </w:p>
        </w:tc>
      </w:tr>
    </w:tbl>
    <w:p w:rsidR="00D7700B" w:rsidRPr="00236112" w:rsidRDefault="00D7700B" w:rsidP="00D7700B">
      <w:pPr>
        <w:rPr>
          <w:rFonts w:ascii="Arial" w:hAnsi="Arial" w:cs="Arial"/>
          <w:sz w:val="20"/>
          <w:szCs w:val="22"/>
        </w:rPr>
      </w:pPr>
    </w:p>
    <w:p w:rsidR="00C54231" w:rsidRPr="00236112" w:rsidRDefault="00C54231" w:rsidP="00D7700B">
      <w:pPr>
        <w:rPr>
          <w:rFonts w:ascii="Arial" w:hAnsi="Arial" w:cs="Arial"/>
          <w:sz w:val="20"/>
          <w:szCs w:val="22"/>
        </w:rPr>
      </w:pPr>
    </w:p>
    <w:p w:rsidR="00C54231" w:rsidRPr="00412C28" w:rsidRDefault="00C54231" w:rsidP="00C54231">
      <w:pPr>
        <w:pStyle w:val="11CSTCPLQuestionBullet"/>
        <w:ind w:left="709" w:hanging="709"/>
      </w:pPr>
      <w:bookmarkStart w:id="20" w:name="_Ref2164700"/>
      <w:r w:rsidRPr="00412C28">
        <w:t xml:space="preserve">True or False (Tick your response): </w:t>
      </w:r>
      <w:r>
        <w:t xml:space="preserve">A file note should be </w:t>
      </w:r>
      <w:r w:rsidR="008757C4">
        <w:t>used to document</w:t>
      </w:r>
      <w:r>
        <w:t xml:space="preserve"> important interactions between the builder and client</w:t>
      </w:r>
      <w:r w:rsidRPr="00412C28">
        <w:rPr>
          <w:w w:val="105"/>
        </w:rPr>
        <w:t>.</w:t>
      </w:r>
      <w:bookmarkEnd w:id="20"/>
    </w:p>
    <w:p w:rsidR="00C54231" w:rsidRPr="00236112" w:rsidRDefault="00C54231" w:rsidP="00C54231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236112" w:rsidRPr="00412C28" w:rsidTr="00CE0C20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36112" w:rsidRPr="00412C28" w:rsidRDefault="00236112" w:rsidP="00236112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117590489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36112" w:rsidRPr="00827129" w:rsidRDefault="00197864" w:rsidP="0023611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6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36112" w:rsidRPr="00412C28" w:rsidRDefault="00236112" w:rsidP="00236112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36112" w:rsidRPr="00412C28" w:rsidRDefault="00236112" w:rsidP="00236112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55350048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36112" w:rsidRPr="00412C28" w:rsidRDefault="00236112" w:rsidP="00236112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" w:displacedByCustomXml="prev"/>
      </w:tr>
      <w:tr w:rsidR="00236112" w:rsidRPr="00412C28" w:rsidTr="00CE0C20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36112" w:rsidRPr="00412C28" w:rsidRDefault="00236112" w:rsidP="00236112">
            <w:pPr>
              <w:ind w:left="993" w:hanging="993"/>
              <w:jc w:val="center"/>
              <w:rPr>
                <w:vanish/>
              </w:rPr>
            </w:pPr>
          </w:p>
        </w:tc>
        <w:permStart w:id="6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6710435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36112" w:rsidRPr="00827129" w:rsidRDefault="00236112" w:rsidP="0023611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36112" w:rsidRPr="00412C28" w:rsidRDefault="00236112" w:rsidP="00236112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36112" w:rsidRPr="00412C28" w:rsidRDefault="00236112" w:rsidP="00236112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36112" w:rsidRPr="00412C28" w:rsidRDefault="00236112" w:rsidP="00236112">
            <w:pPr>
              <w:ind w:left="993" w:hanging="993"/>
            </w:pPr>
          </w:p>
        </w:tc>
      </w:tr>
    </w:tbl>
    <w:p w:rsidR="00C54231" w:rsidRPr="00236112" w:rsidRDefault="00C54231" w:rsidP="00C54231">
      <w:pPr>
        <w:rPr>
          <w:rFonts w:ascii="Arial" w:hAnsi="Arial" w:cs="Arial"/>
          <w:sz w:val="20"/>
          <w:szCs w:val="22"/>
        </w:rPr>
      </w:pPr>
    </w:p>
    <w:p w:rsidR="00DB7686" w:rsidRPr="00236112" w:rsidRDefault="00DB7686" w:rsidP="00DB7686">
      <w:pPr>
        <w:rPr>
          <w:rFonts w:ascii="Arial" w:hAnsi="Arial" w:cs="Arial"/>
          <w:sz w:val="20"/>
          <w:szCs w:val="22"/>
        </w:rPr>
      </w:pPr>
    </w:p>
    <w:p w:rsidR="00DB7686" w:rsidRPr="00412C28" w:rsidRDefault="00DB7686" w:rsidP="00DB7686">
      <w:pPr>
        <w:pStyle w:val="11CSTCPLQuestionBullet"/>
        <w:ind w:left="709" w:hanging="709"/>
      </w:pPr>
      <w:bookmarkStart w:id="21" w:name="_Ref2164706"/>
      <w:r w:rsidRPr="00412C28">
        <w:t xml:space="preserve">True or False (Tick your response): </w:t>
      </w:r>
      <w:r w:rsidR="008757C4">
        <w:t>File notes are regularly referred to</w:t>
      </w:r>
      <w:r w:rsidRPr="00412C28">
        <w:rPr>
          <w:w w:val="105"/>
        </w:rPr>
        <w:t>.</w:t>
      </w:r>
      <w:bookmarkEnd w:id="21"/>
    </w:p>
    <w:p w:rsidR="00DB7686" w:rsidRPr="00236112" w:rsidRDefault="00DB7686" w:rsidP="00DB7686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236112" w:rsidRPr="00412C28" w:rsidTr="00CE0C20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36112" w:rsidRPr="00412C28" w:rsidRDefault="00236112" w:rsidP="00236112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10984782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36112" w:rsidRPr="00827129" w:rsidRDefault="00236112" w:rsidP="0023611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36112" w:rsidRPr="00412C28" w:rsidRDefault="00236112" w:rsidP="00236112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36112" w:rsidRPr="00412C28" w:rsidRDefault="00236112" w:rsidP="00236112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32490078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36112" w:rsidRPr="00412C28" w:rsidRDefault="00236112" w:rsidP="00236112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" w:displacedByCustomXml="prev"/>
      </w:tr>
      <w:tr w:rsidR="00236112" w:rsidRPr="00412C28" w:rsidTr="00CE0C20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36112" w:rsidRPr="00412C28" w:rsidRDefault="00236112" w:rsidP="00236112">
            <w:pPr>
              <w:ind w:left="993" w:hanging="993"/>
              <w:jc w:val="center"/>
              <w:rPr>
                <w:vanish/>
              </w:rPr>
            </w:pPr>
          </w:p>
        </w:tc>
        <w:permStart w:id="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46154866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36112" w:rsidRPr="00827129" w:rsidRDefault="00197864" w:rsidP="0023611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  <w:r>
                  <w:rPr>
                    <w:rFonts w:ascii="Arial" w:hAnsi="Arial" w:cs="Arial"/>
                    <w:sz w:val="40"/>
                    <w:szCs w:val="44"/>
                  </w:rPr>
                  <w:t>=</w:t>
                </w:r>
              </w:p>
            </w:tc>
          </w:sdtContent>
        </w:sdt>
        <w:permEnd w:id="6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36112" w:rsidRPr="00412C28" w:rsidRDefault="00236112" w:rsidP="00236112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36112" w:rsidRPr="00412C28" w:rsidRDefault="00236112" w:rsidP="00236112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36112" w:rsidRPr="00412C28" w:rsidRDefault="00236112" w:rsidP="00236112">
            <w:pPr>
              <w:ind w:left="993" w:hanging="993"/>
            </w:pPr>
          </w:p>
        </w:tc>
      </w:tr>
    </w:tbl>
    <w:p w:rsidR="00666B7B" w:rsidRPr="00596FFF" w:rsidRDefault="00666B7B" w:rsidP="00666B7B">
      <w:pPr>
        <w:rPr>
          <w:rFonts w:ascii="Arial" w:hAnsi="Arial" w:cs="Arial"/>
          <w:sz w:val="22"/>
          <w:szCs w:val="22"/>
        </w:rPr>
      </w:pPr>
    </w:p>
    <w:p w:rsidR="00666B7B" w:rsidRPr="00830749" w:rsidRDefault="00666B7B" w:rsidP="00666B7B">
      <w:pPr>
        <w:pStyle w:val="11CSTCPLQuestionBullet"/>
        <w:ind w:left="709" w:hanging="709"/>
      </w:pPr>
      <w:bookmarkStart w:id="22" w:name="_Ref2164720"/>
      <w:r>
        <w:t xml:space="preserve">Which of the following details should be on a site report? </w:t>
      </w:r>
      <w:r>
        <w:br/>
        <w:t>Tick all that apply.</w:t>
      </w:r>
      <w:bookmarkEnd w:id="22"/>
    </w:p>
    <w:p w:rsidR="00666B7B" w:rsidRPr="008029B4" w:rsidRDefault="00666B7B" w:rsidP="00666B7B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666B7B" w:rsidTr="00CE0C2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66B7B" w:rsidRDefault="00666B7B" w:rsidP="00CE0C2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66B7B" w:rsidRDefault="00666B7B" w:rsidP="00CE0C2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666B7B" w:rsidRDefault="00666B7B" w:rsidP="00CE0C2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7245947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66B7B" w:rsidRDefault="00C56CF6" w:rsidP="00C56CF6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" w:displacedByCustomXml="prev"/>
      </w:tr>
      <w:tr w:rsidR="00337652" w:rsidTr="00CE0C2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37652" w:rsidRPr="00FE608E" w:rsidRDefault="00337652" w:rsidP="00337652">
            <w:pPr>
              <w:ind w:left="993" w:hanging="993"/>
              <w:jc w:val="center"/>
              <w:rPr>
                <w:vanish/>
              </w:rPr>
            </w:pPr>
          </w:p>
        </w:tc>
        <w:permStart w:id="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08560732"/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37652" w:rsidRPr="00827129" w:rsidRDefault="00197864" w:rsidP="0033765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6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37652" w:rsidRDefault="00337652" w:rsidP="00337652">
            <w:pPr>
              <w:jc w:val="center"/>
            </w:pPr>
            <w:r>
              <w:t>Conditions (e.g. weather)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37652" w:rsidRDefault="00337652" w:rsidP="00337652">
            <w:pPr>
              <w:ind w:left="993" w:hanging="993"/>
            </w:pPr>
          </w:p>
        </w:tc>
      </w:tr>
      <w:tr w:rsidR="00337652" w:rsidTr="00CE0C2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37652" w:rsidRPr="00FE608E" w:rsidRDefault="00337652" w:rsidP="00337652">
            <w:pPr>
              <w:ind w:left="993" w:hanging="993"/>
              <w:jc w:val="center"/>
              <w:rPr>
                <w:vanish/>
              </w:rPr>
            </w:pPr>
          </w:p>
        </w:tc>
        <w:permStart w:id="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64275727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37652" w:rsidRPr="00827129" w:rsidRDefault="00197864" w:rsidP="0033765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7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37652" w:rsidRDefault="00337652" w:rsidP="00337652">
            <w:pPr>
              <w:jc w:val="center"/>
            </w:pPr>
            <w:r>
              <w:t>Observation date and time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37652" w:rsidRDefault="00337652" w:rsidP="00337652">
            <w:pPr>
              <w:ind w:left="993" w:hanging="993"/>
            </w:pPr>
          </w:p>
        </w:tc>
      </w:tr>
      <w:tr w:rsidR="00337652" w:rsidTr="00CE0C2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37652" w:rsidRPr="00FE608E" w:rsidRDefault="00337652" w:rsidP="00337652">
            <w:pPr>
              <w:ind w:left="993" w:hanging="993"/>
              <w:jc w:val="center"/>
              <w:rPr>
                <w:vanish/>
              </w:rPr>
            </w:pPr>
          </w:p>
        </w:tc>
        <w:permStart w:id="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06707578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37652" w:rsidRPr="00827129" w:rsidRDefault="00197864" w:rsidP="0033765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7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37652" w:rsidRDefault="00337652" w:rsidP="00337652">
            <w:pPr>
              <w:jc w:val="center"/>
            </w:pPr>
            <w:r>
              <w:t>Project details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37652" w:rsidRDefault="00337652" w:rsidP="00337652">
            <w:pPr>
              <w:ind w:left="993" w:hanging="993"/>
            </w:pPr>
          </w:p>
        </w:tc>
      </w:tr>
      <w:tr w:rsidR="00337652" w:rsidTr="00CE0C2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37652" w:rsidRPr="00FE608E" w:rsidRDefault="00337652" w:rsidP="00337652">
            <w:pPr>
              <w:ind w:left="993" w:hanging="993"/>
              <w:jc w:val="center"/>
              <w:rPr>
                <w:vanish/>
              </w:rPr>
            </w:pPr>
          </w:p>
        </w:tc>
        <w:permStart w:id="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39795259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37652" w:rsidRPr="00827129" w:rsidRDefault="00197864" w:rsidP="0033765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7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37652" w:rsidRDefault="00337652" w:rsidP="00337652">
            <w:pPr>
              <w:jc w:val="center"/>
            </w:pPr>
            <w:r>
              <w:t>Safety observations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37652" w:rsidRDefault="00337652" w:rsidP="00337652">
            <w:pPr>
              <w:ind w:left="993" w:hanging="993"/>
            </w:pPr>
          </w:p>
        </w:tc>
      </w:tr>
      <w:tr w:rsidR="00337652" w:rsidTr="00CE0C2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37652" w:rsidRPr="00FE608E" w:rsidRDefault="00337652" w:rsidP="00337652">
            <w:pPr>
              <w:ind w:left="993" w:hanging="993"/>
              <w:jc w:val="center"/>
              <w:rPr>
                <w:vanish/>
              </w:rPr>
            </w:pPr>
          </w:p>
        </w:tc>
        <w:permStart w:id="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75157058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37652" w:rsidRPr="00827129" w:rsidRDefault="00197864" w:rsidP="0033765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7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37652" w:rsidRDefault="00337652" w:rsidP="00337652">
            <w:pPr>
              <w:jc w:val="center"/>
            </w:pPr>
            <w:r>
              <w:t>Sign-off by observer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37652" w:rsidRDefault="00337652" w:rsidP="00337652">
            <w:pPr>
              <w:ind w:left="993" w:hanging="993"/>
            </w:pPr>
          </w:p>
        </w:tc>
      </w:tr>
      <w:tr w:rsidR="00337652" w:rsidTr="00CE0C2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37652" w:rsidRPr="00FE608E" w:rsidRDefault="00337652" w:rsidP="00337652">
            <w:pPr>
              <w:ind w:left="993" w:hanging="993"/>
              <w:jc w:val="center"/>
              <w:rPr>
                <w:vanish/>
              </w:rPr>
            </w:pPr>
          </w:p>
        </w:tc>
        <w:permStart w:id="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31883017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37652" w:rsidRPr="00827129" w:rsidRDefault="00197864" w:rsidP="0033765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7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37652" w:rsidRDefault="00337652" w:rsidP="00337652">
            <w:pPr>
              <w:jc w:val="center"/>
            </w:pPr>
            <w:r>
              <w:t>Site activities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37652" w:rsidRDefault="00337652" w:rsidP="00337652">
            <w:pPr>
              <w:ind w:left="993" w:hanging="993"/>
            </w:pPr>
          </w:p>
        </w:tc>
      </w:tr>
    </w:tbl>
    <w:p w:rsidR="00666B7B" w:rsidRDefault="00666B7B" w:rsidP="00666B7B">
      <w:pPr>
        <w:rPr>
          <w:rFonts w:ascii="Arial" w:hAnsi="Arial" w:cs="Arial"/>
          <w:sz w:val="22"/>
          <w:szCs w:val="22"/>
        </w:rPr>
      </w:pPr>
    </w:p>
    <w:p w:rsidR="00F24070" w:rsidRPr="00D7700B" w:rsidRDefault="00F24070" w:rsidP="00F24070">
      <w:pPr>
        <w:rPr>
          <w:rFonts w:ascii="Arial" w:hAnsi="Arial" w:cs="Arial"/>
          <w:sz w:val="22"/>
          <w:szCs w:val="22"/>
        </w:rPr>
      </w:pPr>
    </w:p>
    <w:p w:rsidR="00F24070" w:rsidRPr="00830749" w:rsidRDefault="00F24070" w:rsidP="00F24070">
      <w:pPr>
        <w:pStyle w:val="11CSTCPLQuestionBullet"/>
        <w:ind w:left="709" w:hanging="709"/>
      </w:pPr>
      <w:bookmarkStart w:id="23" w:name="_Ref2164721"/>
      <w:r>
        <w:t>Briefly describe the purpose of a site report</w:t>
      </w:r>
      <w:r w:rsidR="00CE0C20">
        <w:t>.</w:t>
      </w:r>
      <w:bookmarkEnd w:id="23"/>
      <w:r>
        <w:t xml:space="preserve"> </w:t>
      </w:r>
    </w:p>
    <w:p w:rsidR="00F24070" w:rsidRPr="00830749" w:rsidRDefault="00F24070" w:rsidP="00F2407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446BEC" w:rsidRPr="00DD7A44" w:rsidTr="00620EA8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46BEC" w:rsidRPr="00DD7A44" w:rsidRDefault="00446BEC" w:rsidP="00620EA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EC" w:rsidRPr="00DD7A44" w:rsidRDefault="00197864" w:rsidP="00620EA8">
            <w:pPr>
              <w:rPr>
                <w:rFonts w:ascii="Arial" w:hAnsi="Arial" w:cs="Arial"/>
                <w:sz w:val="22"/>
                <w:szCs w:val="22"/>
              </w:rPr>
            </w:pPr>
            <w:permStart w:id="75" w:edGrp="everyone"/>
            <w:r>
              <w:rPr>
                <w:rFonts w:ascii="Arial" w:hAnsi="Arial" w:cs="Arial"/>
                <w:sz w:val="22"/>
                <w:szCs w:val="22"/>
              </w:rPr>
              <w:t>A report to document the general and detailed observations a supervisor makes on site</w:t>
            </w:r>
            <w:permEnd w:id="75"/>
          </w:p>
        </w:tc>
        <w:permStart w:id="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50959045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46BEC" w:rsidRPr="00DD7A44" w:rsidRDefault="00446BEC" w:rsidP="00620EA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" w:displacedByCustomXml="prev"/>
      </w:tr>
    </w:tbl>
    <w:p w:rsidR="00F24070" w:rsidRPr="00F24070" w:rsidRDefault="00F24070" w:rsidP="00F24070">
      <w:pPr>
        <w:ind w:right="-24"/>
        <w:rPr>
          <w:rFonts w:ascii="Arial" w:hAnsi="Arial" w:cs="Arial"/>
          <w:sz w:val="22"/>
          <w:szCs w:val="22"/>
        </w:rPr>
      </w:pPr>
    </w:p>
    <w:p w:rsidR="00857602" w:rsidRPr="00D7700B" w:rsidRDefault="00857602" w:rsidP="00857602">
      <w:pPr>
        <w:rPr>
          <w:rFonts w:ascii="Arial" w:hAnsi="Arial" w:cs="Arial"/>
          <w:sz w:val="22"/>
          <w:szCs w:val="22"/>
        </w:rPr>
      </w:pPr>
    </w:p>
    <w:p w:rsidR="00857602" w:rsidRPr="00830749" w:rsidRDefault="00857602" w:rsidP="00857602">
      <w:pPr>
        <w:pStyle w:val="11CSTCPLQuestionBullet"/>
        <w:ind w:left="709" w:hanging="709"/>
      </w:pPr>
      <w:bookmarkStart w:id="24" w:name="_Ref2164742"/>
      <w:r>
        <w:t xml:space="preserve">When can a notice for unsatisfactory work be issued by the client? </w:t>
      </w:r>
      <w:r>
        <w:br/>
        <w:t>Tick all that apply.</w:t>
      </w:r>
      <w:bookmarkEnd w:id="24"/>
    </w:p>
    <w:p w:rsidR="00857602" w:rsidRPr="008029B4" w:rsidRDefault="00857602" w:rsidP="00857602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857602" w:rsidTr="00CE0C2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57602" w:rsidRDefault="00857602" w:rsidP="00CE0C2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57602" w:rsidRDefault="00857602" w:rsidP="00CE0C2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857602" w:rsidRDefault="00857602" w:rsidP="00CE0C2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278923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57602" w:rsidRDefault="00C56CF6" w:rsidP="00C56CF6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" w:displacedByCustomXml="prev"/>
      </w:tr>
      <w:tr w:rsidR="00DE3D6E" w:rsidTr="00CE0C2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E3D6E" w:rsidRPr="00FE608E" w:rsidRDefault="00DE3D6E" w:rsidP="00DE3D6E">
            <w:pPr>
              <w:ind w:left="993" w:hanging="993"/>
              <w:jc w:val="center"/>
              <w:rPr>
                <w:vanish/>
              </w:rPr>
            </w:pPr>
          </w:p>
        </w:tc>
        <w:permStart w:id="7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67606740"/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E3D6E" w:rsidRPr="00827129" w:rsidRDefault="00DE3D6E" w:rsidP="00DE3D6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3D6E" w:rsidRDefault="00DE3D6E" w:rsidP="00DE3D6E">
            <w:pPr>
              <w:jc w:val="center"/>
            </w:pPr>
            <w:r>
              <w:t>Before work commences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E3D6E" w:rsidRDefault="00DE3D6E" w:rsidP="00DE3D6E">
            <w:pPr>
              <w:ind w:left="993" w:hanging="993"/>
            </w:pPr>
          </w:p>
        </w:tc>
      </w:tr>
      <w:tr w:rsidR="00DE3D6E" w:rsidTr="00CE0C2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E3D6E" w:rsidRPr="00FE608E" w:rsidRDefault="00DE3D6E" w:rsidP="00DE3D6E">
            <w:pPr>
              <w:ind w:left="993" w:hanging="993"/>
              <w:jc w:val="center"/>
              <w:rPr>
                <w:vanish/>
              </w:rPr>
            </w:pPr>
          </w:p>
        </w:tc>
        <w:permStart w:id="7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35178659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E3D6E" w:rsidRPr="00827129" w:rsidRDefault="00197864" w:rsidP="00DE3D6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7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3D6E" w:rsidRDefault="00DE3D6E" w:rsidP="00DE3D6E">
            <w:pPr>
              <w:jc w:val="center"/>
            </w:pPr>
            <w:r>
              <w:t>Before work completes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E3D6E" w:rsidRDefault="00DE3D6E" w:rsidP="00DE3D6E">
            <w:pPr>
              <w:ind w:left="993" w:hanging="993"/>
            </w:pPr>
          </w:p>
        </w:tc>
      </w:tr>
      <w:tr w:rsidR="00DE3D6E" w:rsidTr="00CE0C2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E3D6E" w:rsidRPr="00FE608E" w:rsidRDefault="00DE3D6E" w:rsidP="00DE3D6E">
            <w:pPr>
              <w:ind w:left="993" w:hanging="993"/>
              <w:jc w:val="center"/>
              <w:rPr>
                <w:vanish/>
              </w:rPr>
            </w:pPr>
          </w:p>
        </w:tc>
        <w:permStart w:id="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62586415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E3D6E" w:rsidRPr="00827129" w:rsidRDefault="00197864" w:rsidP="00DE3D6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8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3D6E" w:rsidRDefault="00DE3D6E" w:rsidP="00DE3D6E">
            <w:pPr>
              <w:jc w:val="center"/>
            </w:pPr>
            <w:r>
              <w:t>Upon completion of work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E3D6E" w:rsidRDefault="00DE3D6E" w:rsidP="00DE3D6E">
            <w:pPr>
              <w:ind w:left="993" w:hanging="993"/>
            </w:pPr>
          </w:p>
        </w:tc>
      </w:tr>
    </w:tbl>
    <w:p w:rsidR="00DB7686" w:rsidRPr="00D7700B" w:rsidRDefault="00DB7686" w:rsidP="00DB7686">
      <w:pPr>
        <w:rPr>
          <w:rFonts w:ascii="Arial" w:hAnsi="Arial" w:cs="Arial"/>
          <w:sz w:val="22"/>
          <w:szCs w:val="22"/>
        </w:rPr>
      </w:pPr>
    </w:p>
    <w:p w:rsidR="00857602" w:rsidRPr="00D7700B" w:rsidRDefault="00857602" w:rsidP="00857602">
      <w:pPr>
        <w:rPr>
          <w:rFonts w:ascii="Arial" w:hAnsi="Arial" w:cs="Arial"/>
          <w:sz w:val="22"/>
          <w:szCs w:val="22"/>
        </w:rPr>
      </w:pPr>
    </w:p>
    <w:p w:rsidR="00857602" w:rsidRPr="00412C28" w:rsidRDefault="00857602" w:rsidP="00857602">
      <w:pPr>
        <w:pStyle w:val="11CSTCPLQuestionBullet"/>
        <w:ind w:left="709" w:hanging="709"/>
      </w:pPr>
      <w:bookmarkStart w:id="25" w:name="_Ref2164744"/>
      <w:r w:rsidRPr="00412C28">
        <w:t xml:space="preserve">True or False (Tick your response): </w:t>
      </w:r>
      <w:r>
        <w:t>A notice of unsatisfactory work should be communicated in writing</w:t>
      </w:r>
      <w:r w:rsidRPr="00412C28">
        <w:rPr>
          <w:w w:val="105"/>
        </w:rPr>
        <w:t>.</w:t>
      </w:r>
      <w:bookmarkEnd w:id="25"/>
    </w:p>
    <w:p w:rsidR="00857602" w:rsidRPr="00412C28" w:rsidRDefault="00857602" w:rsidP="0085760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DE3D6E" w:rsidRPr="00412C28" w:rsidTr="00CE0C20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E3D6E" w:rsidRPr="00412C28" w:rsidRDefault="00DE3D6E" w:rsidP="00DE3D6E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47271669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E3D6E" w:rsidRPr="00827129" w:rsidRDefault="00197864" w:rsidP="00DE3D6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8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3D6E" w:rsidRPr="00412C28" w:rsidRDefault="00DE3D6E" w:rsidP="00DE3D6E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E3D6E" w:rsidRPr="00412C28" w:rsidRDefault="00DE3D6E" w:rsidP="00DE3D6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9511357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E3D6E" w:rsidRPr="00412C28" w:rsidRDefault="00DE3D6E" w:rsidP="00DE3D6E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2" w:displacedByCustomXml="prev"/>
      </w:tr>
      <w:tr w:rsidR="00DE3D6E" w:rsidRPr="00412C28" w:rsidTr="00CE0C20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E3D6E" w:rsidRPr="00412C28" w:rsidRDefault="00DE3D6E" w:rsidP="00DE3D6E">
            <w:pPr>
              <w:ind w:left="993" w:hanging="993"/>
              <w:jc w:val="center"/>
              <w:rPr>
                <w:vanish/>
              </w:rPr>
            </w:pPr>
          </w:p>
        </w:tc>
        <w:permStart w:id="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68714740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E3D6E" w:rsidRPr="00827129" w:rsidRDefault="00DE3D6E" w:rsidP="00DE3D6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3D6E" w:rsidRPr="00412C28" w:rsidRDefault="00DE3D6E" w:rsidP="00DE3D6E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E3D6E" w:rsidRPr="00412C28" w:rsidRDefault="00DE3D6E" w:rsidP="00DE3D6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E3D6E" w:rsidRPr="00412C28" w:rsidRDefault="00DE3D6E" w:rsidP="00DE3D6E">
            <w:pPr>
              <w:ind w:left="993" w:hanging="993"/>
            </w:pPr>
          </w:p>
        </w:tc>
      </w:tr>
    </w:tbl>
    <w:p w:rsidR="00857602" w:rsidRPr="00D7700B" w:rsidRDefault="00857602" w:rsidP="00857602">
      <w:pPr>
        <w:rPr>
          <w:rFonts w:ascii="Arial" w:hAnsi="Arial" w:cs="Arial"/>
          <w:sz w:val="22"/>
          <w:szCs w:val="22"/>
        </w:rPr>
      </w:pPr>
    </w:p>
    <w:p w:rsidR="005E2063" w:rsidRPr="00D7700B" w:rsidRDefault="00857602" w:rsidP="005E206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5E2063" w:rsidRPr="00830749" w:rsidRDefault="005E2063" w:rsidP="005E2063">
      <w:pPr>
        <w:pStyle w:val="11CSTCPLQuestionBullet"/>
        <w:ind w:left="709" w:hanging="709"/>
      </w:pPr>
      <w:bookmarkStart w:id="26" w:name="_Ref2176498"/>
      <w:r>
        <w:lastRenderedPageBreak/>
        <w:t>Identify three (3) quality control procedures that may be implemented.</w:t>
      </w:r>
      <w:bookmarkEnd w:id="26"/>
      <w:r>
        <w:t xml:space="preserve"> </w:t>
      </w:r>
    </w:p>
    <w:p w:rsidR="005E2063" w:rsidRPr="00830749" w:rsidRDefault="005E2063" w:rsidP="005E206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446BEC" w:rsidRPr="00DD7A44" w:rsidTr="00620EA8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46BEC" w:rsidRPr="00DD7A44" w:rsidRDefault="00446BEC" w:rsidP="00620EA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EC" w:rsidRDefault="007F5C22" w:rsidP="00620EA8">
            <w:pPr>
              <w:rPr>
                <w:rFonts w:ascii="Arial" w:hAnsi="Arial" w:cs="Arial"/>
                <w:sz w:val="22"/>
                <w:szCs w:val="22"/>
              </w:rPr>
            </w:pPr>
            <w:permStart w:id="84" w:edGrp="everyone"/>
            <w:r>
              <w:rPr>
                <w:rFonts w:ascii="Arial" w:hAnsi="Arial" w:cs="Arial"/>
                <w:sz w:val="22"/>
                <w:szCs w:val="22"/>
              </w:rPr>
              <w:t>Checking materials supplied to site</w:t>
            </w:r>
          </w:p>
          <w:p w:rsidR="00446BEC" w:rsidRDefault="007F5C22" w:rsidP="00620E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Reviews of building work against the plans</w:t>
            </w:r>
          </w:p>
          <w:p w:rsidR="00446BEC" w:rsidRPr="00DD7A44" w:rsidRDefault="007F5C22" w:rsidP="00620E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Comparing materials against specifications</w:t>
            </w:r>
            <w:permEnd w:id="84"/>
          </w:p>
        </w:tc>
        <w:permStart w:id="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15968965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46BEC" w:rsidRPr="00DD7A44" w:rsidRDefault="00446BEC" w:rsidP="00620EA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" w:displacedByCustomXml="prev"/>
      </w:tr>
    </w:tbl>
    <w:p w:rsidR="005E2063" w:rsidRPr="00F24070" w:rsidRDefault="005E2063" w:rsidP="005E2063">
      <w:pPr>
        <w:ind w:right="-24"/>
        <w:rPr>
          <w:rFonts w:ascii="Arial" w:hAnsi="Arial" w:cs="Arial"/>
          <w:sz w:val="22"/>
          <w:szCs w:val="22"/>
        </w:rPr>
      </w:pPr>
    </w:p>
    <w:p w:rsidR="005E2063" w:rsidRPr="00D7700B" w:rsidRDefault="005E2063" w:rsidP="005E2063">
      <w:pPr>
        <w:rPr>
          <w:rFonts w:ascii="Arial" w:hAnsi="Arial" w:cs="Arial"/>
          <w:sz w:val="22"/>
          <w:szCs w:val="22"/>
        </w:rPr>
      </w:pPr>
    </w:p>
    <w:p w:rsidR="005E2063" w:rsidRPr="00412C28" w:rsidRDefault="005E2063" w:rsidP="005E2063">
      <w:pPr>
        <w:pStyle w:val="11CSTCPLQuestionBullet"/>
        <w:ind w:left="709" w:hanging="709"/>
      </w:pPr>
      <w:bookmarkStart w:id="27" w:name="_Ref2176500"/>
      <w:r w:rsidRPr="00412C28">
        <w:t xml:space="preserve">True or False (Tick your response): </w:t>
      </w:r>
      <w:r>
        <w:t>Site checklists should be maintained for all stages of the building project</w:t>
      </w:r>
      <w:r w:rsidRPr="00412C28">
        <w:rPr>
          <w:w w:val="105"/>
        </w:rPr>
        <w:t>.</w:t>
      </w:r>
      <w:bookmarkEnd w:id="27"/>
    </w:p>
    <w:p w:rsidR="005E2063" w:rsidRPr="00412C28" w:rsidRDefault="005E2063" w:rsidP="005E206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D92174" w:rsidRPr="00412C28" w:rsidTr="007311F2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92174" w:rsidRPr="00412C28" w:rsidRDefault="00D92174" w:rsidP="00D92174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6618438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92174" w:rsidRPr="00827129" w:rsidRDefault="009E25C4" w:rsidP="00D921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8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2174" w:rsidRPr="00412C28" w:rsidRDefault="00D92174" w:rsidP="00D92174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2174" w:rsidRPr="00412C28" w:rsidRDefault="00D92174" w:rsidP="00D9217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34543246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92174" w:rsidRPr="00412C28" w:rsidRDefault="00D92174" w:rsidP="00D92174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" w:displacedByCustomXml="prev"/>
      </w:tr>
      <w:tr w:rsidR="00D92174" w:rsidRPr="00412C28" w:rsidTr="007311F2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2174" w:rsidRPr="00412C28" w:rsidRDefault="00D92174" w:rsidP="00D92174">
            <w:pPr>
              <w:ind w:left="993" w:hanging="993"/>
              <w:jc w:val="center"/>
              <w:rPr>
                <w:vanish/>
              </w:rPr>
            </w:pPr>
          </w:p>
        </w:tc>
        <w:permStart w:id="8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67189253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92174" w:rsidRPr="00827129" w:rsidRDefault="00D92174" w:rsidP="00D921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2174" w:rsidRPr="00412C28" w:rsidRDefault="00D92174" w:rsidP="00D92174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2174" w:rsidRPr="00412C28" w:rsidRDefault="00D92174" w:rsidP="00D9217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92174" w:rsidRPr="00412C28" w:rsidRDefault="00D92174" w:rsidP="00D92174">
            <w:pPr>
              <w:ind w:left="993" w:hanging="993"/>
            </w:pPr>
          </w:p>
        </w:tc>
      </w:tr>
    </w:tbl>
    <w:p w:rsidR="005E2063" w:rsidRPr="00D7700B" w:rsidRDefault="005E2063" w:rsidP="005E2063">
      <w:pPr>
        <w:rPr>
          <w:rFonts w:ascii="Arial" w:hAnsi="Arial" w:cs="Arial"/>
          <w:sz w:val="22"/>
          <w:szCs w:val="22"/>
        </w:rPr>
      </w:pPr>
    </w:p>
    <w:p w:rsidR="005E2063" w:rsidRPr="00D7700B" w:rsidRDefault="005E2063" w:rsidP="005E2063">
      <w:pPr>
        <w:rPr>
          <w:rFonts w:ascii="Arial" w:hAnsi="Arial" w:cs="Arial"/>
          <w:sz w:val="22"/>
          <w:szCs w:val="22"/>
        </w:rPr>
      </w:pPr>
    </w:p>
    <w:p w:rsidR="005E2063" w:rsidRPr="00412C28" w:rsidRDefault="005E2063" w:rsidP="005E2063">
      <w:pPr>
        <w:pStyle w:val="11CSTCPLQuestionBullet"/>
        <w:ind w:left="709" w:hanging="709"/>
      </w:pPr>
      <w:bookmarkStart w:id="28" w:name="_Ref2176502"/>
      <w:r w:rsidRPr="00412C28">
        <w:t xml:space="preserve">True or False (Tick your response): </w:t>
      </w:r>
      <w:r>
        <w:t>Site checklists may be used as a reminder for workers and during inspections</w:t>
      </w:r>
      <w:r w:rsidRPr="00412C28">
        <w:rPr>
          <w:w w:val="105"/>
        </w:rPr>
        <w:t>.</w:t>
      </w:r>
      <w:bookmarkEnd w:id="28"/>
    </w:p>
    <w:p w:rsidR="005E2063" w:rsidRPr="00412C28" w:rsidRDefault="005E2063" w:rsidP="005E206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D92174" w:rsidRPr="00412C28" w:rsidTr="007311F2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92174" w:rsidRPr="00412C28" w:rsidRDefault="00D92174" w:rsidP="00D92174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09882481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92174" w:rsidRPr="00827129" w:rsidRDefault="009E25C4" w:rsidP="00D921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8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2174" w:rsidRPr="00412C28" w:rsidRDefault="00D92174" w:rsidP="00D92174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2174" w:rsidRPr="00412C28" w:rsidRDefault="00D92174" w:rsidP="00D9217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00452856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92174" w:rsidRPr="00412C28" w:rsidRDefault="00D92174" w:rsidP="00D92174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" w:displacedByCustomXml="prev"/>
      </w:tr>
      <w:tr w:rsidR="00D92174" w:rsidRPr="00412C28" w:rsidTr="007311F2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2174" w:rsidRPr="00412C28" w:rsidRDefault="00D92174" w:rsidP="00D92174">
            <w:pPr>
              <w:ind w:left="993" w:hanging="993"/>
              <w:jc w:val="center"/>
              <w:rPr>
                <w:vanish/>
              </w:rPr>
            </w:pPr>
          </w:p>
        </w:tc>
        <w:permStart w:id="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48421045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92174" w:rsidRPr="00827129" w:rsidRDefault="00D92174" w:rsidP="00D921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2174" w:rsidRPr="00412C28" w:rsidRDefault="00D92174" w:rsidP="00D92174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2174" w:rsidRPr="00412C28" w:rsidRDefault="00D92174" w:rsidP="00D9217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92174" w:rsidRPr="00412C28" w:rsidRDefault="00D92174" w:rsidP="00D92174">
            <w:pPr>
              <w:ind w:left="993" w:hanging="993"/>
            </w:pPr>
          </w:p>
        </w:tc>
      </w:tr>
    </w:tbl>
    <w:p w:rsidR="005E2063" w:rsidRPr="006D24D5" w:rsidRDefault="005E2063" w:rsidP="005E2063">
      <w:pPr>
        <w:rPr>
          <w:rFonts w:ascii="Arial" w:hAnsi="Arial" w:cs="Arial"/>
          <w:sz w:val="22"/>
          <w:szCs w:val="22"/>
        </w:rPr>
      </w:pPr>
    </w:p>
    <w:p w:rsidR="007311F2" w:rsidRPr="006D24D5" w:rsidRDefault="007311F2" w:rsidP="007311F2">
      <w:pPr>
        <w:rPr>
          <w:rFonts w:ascii="Arial" w:hAnsi="Arial" w:cs="Arial"/>
          <w:sz w:val="22"/>
          <w:szCs w:val="22"/>
        </w:rPr>
      </w:pPr>
    </w:p>
    <w:p w:rsidR="007311F2" w:rsidRPr="00830749" w:rsidRDefault="007311F2" w:rsidP="007311F2">
      <w:pPr>
        <w:pStyle w:val="11CSTCPLQuestionBullet"/>
        <w:ind w:left="709" w:hanging="709"/>
      </w:pPr>
      <w:bookmarkStart w:id="29" w:name="_Ref2248763"/>
      <w:r>
        <w:rPr>
          <w:rFonts w:eastAsiaTheme="minorEastAsia"/>
          <w:kern w:val="24"/>
        </w:rPr>
        <w:t>What is the purpose of an organisational quality manual and who might refer to this document</w:t>
      </w:r>
      <w:r w:rsidRPr="008B33A0">
        <w:rPr>
          <w:rFonts w:eastAsiaTheme="minorEastAsia"/>
          <w:kern w:val="24"/>
        </w:rPr>
        <w:t>?</w:t>
      </w:r>
      <w:bookmarkEnd w:id="29"/>
    </w:p>
    <w:p w:rsidR="007311F2" w:rsidRPr="00830749" w:rsidRDefault="007311F2" w:rsidP="007311F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446BEC" w:rsidRPr="00DD7A44" w:rsidTr="00620EA8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46BEC" w:rsidRPr="00DD7A44" w:rsidRDefault="00446BEC" w:rsidP="00620EA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EC" w:rsidRPr="00DD7A44" w:rsidRDefault="009E25C4" w:rsidP="00620EA8">
            <w:pPr>
              <w:rPr>
                <w:rFonts w:ascii="Arial" w:hAnsi="Arial" w:cs="Arial"/>
                <w:sz w:val="22"/>
                <w:szCs w:val="22"/>
              </w:rPr>
            </w:pPr>
            <w:permStart w:id="92" w:edGrp="everyone"/>
            <w:r>
              <w:rPr>
                <w:rFonts w:ascii="Arial" w:hAnsi="Arial" w:cs="Arial"/>
                <w:sz w:val="22"/>
                <w:szCs w:val="22"/>
              </w:rPr>
              <w:t>The purpose is to ensure your business maintains its quality systems and continuously improves</w:t>
            </w:r>
            <w:permEnd w:id="92"/>
          </w:p>
        </w:tc>
        <w:permStart w:id="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41136571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46BEC" w:rsidRPr="00DD7A44" w:rsidRDefault="00446BEC" w:rsidP="00620EA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" w:displacedByCustomXml="prev"/>
      </w:tr>
    </w:tbl>
    <w:p w:rsidR="007311F2" w:rsidRPr="006D24D5" w:rsidRDefault="007311F2" w:rsidP="007311F2">
      <w:pPr>
        <w:rPr>
          <w:rFonts w:ascii="Arial" w:hAnsi="Arial" w:cs="Arial"/>
          <w:sz w:val="22"/>
          <w:szCs w:val="22"/>
        </w:rPr>
      </w:pPr>
    </w:p>
    <w:p w:rsidR="006274F7" w:rsidRPr="006D24D5" w:rsidRDefault="006274F7" w:rsidP="006274F7">
      <w:pPr>
        <w:rPr>
          <w:rFonts w:ascii="Arial" w:hAnsi="Arial" w:cs="Arial"/>
          <w:sz w:val="22"/>
          <w:szCs w:val="22"/>
        </w:rPr>
      </w:pPr>
    </w:p>
    <w:p w:rsidR="006274F7" w:rsidRPr="00830749" w:rsidRDefault="006274F7" w:rsidP="006274F7">
      <w:pPr>
        <w:pStyle w:val="11CSTCPLQuestionBullet"/>
        <w:ind w:left="709" w:hanging="709"/>
      </w:pPr>
      <w:bookmarkStart w:id="30" w:name="_Ref427235149"/>
      <w:r>
        <w:rPr>
          <w:rFonts w:eastAsiaTheme="minorEastAsia"/>
          <w:kern w:val="24"/>
        </w:rPr>
        <w:t>Identify the Volume and Parts of the NCC that relate to the quality requirements for garage doors for Classes 1 and 10, and Classes 2 to 9.</w:t>
      </w:r>
      <w:bookmarkEnd w:id="30"/>
    </w:p>
    <w:p w:rsidR="006274F7" w:rsidRPr="00830749" w:rsidRDefault="006274F7" w:rsidP="006274F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8"/>
        <w:gridCol w:w="3772"/>
        <w:gridCol w:w="3772"/>
        <w:gridCol w:w="623"/>
      </w:tblGrid>
      <w:tr w:rsidR="006274F7" w:rsidTr="007311F2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274F7" w:rsidRDefault="006274F7" w:rsidP="007311F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6274F7" w:rsidRPr="00721F99" w:rsidRDefault="006274F7" w:rsidP="007311F2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6274F7" w:rsidRDefault="006274F7" w:rsidP="007311F2">
            <w:pPr>
              <w:ind w:right="82"/>
              <w:jc w:val="center"/>
            </w:pPr>
            <w:r>
              <w:t>Classes 2 to 9</w:t>
            </w:r>
          </w:p>
        </w:tc>
        <w:permStart w:id="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04969915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274F7" w:rsidRDefault="00C56CF6" w:rsidP="00C56CF6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" w:displacedByCustomXml="prev"/>
      </w:tr>
      <w:tr w:rsidR="0008762F" w:rsidTr="00620EA8">
        <w:trPr>
          <w:trHeight w:val="850"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8762F" w:rsidRPr="00DD7A44" w:rsidRDefault="0008762F" w:rsidP="0008762F">
            <w:pPr>
              <w:ind w:left="993" w:hanging="993"/>
              <w:jc w:val="center"/>
            </w:pPr>
          </w:p>
        </w:tc>
        <w:tc>
          <w:tcPr>
            <w:tcW w:w="2027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08762F" w:rsidRPr="008F7124" w:rsidRDefault="009E25C4" w:rsidP="000876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5" w:edGrp="everyone"/>
            <w:r>
              <w:rPr>
                <w:rFonts w:ascii="Arial" w:hAnsi="Arial" w:cs="Arial"/>
                <w:sz w:val="22"/>
                <w:szCs w:val="22"/>
              </w:rPr>
              <w:t>Vol 2 - 3.12.1.6</w:t>
            </w:r>
            <w:permEnd w:id="95"/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08762F" w:rsidRPr="008F7124" w:rsidRDefault="009E25C4" w:rsidP="000876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6" w:edGrp="everyone"/>
            <w:r>
              <w:rPr>
                <w:rFonts w:ascii="Arial" w:hAnsi="Arial" w:cs="Arial"/>
                <w:sz w:val="22"/>
                <w:szCs w:val="22"/>
              </w:rPr>
              <w:t>Vol 1 B1.4</w:t>
            </w:r>
            <w:permEnd w:id="9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762F" w:rsidRDefault="0008762F" w:rsidP="0008762F">
            <w:pPr>
              <w:ind w:left="993" w:hanging="993"/>
            </w:pPr>
          </w:p>
        </w:tc>
      </w:tr>
    </w:tbl>
    <w:p w:rsidR="006274F7" w:rsidRDefault="006274F7" w:rsidP="006274F7">
      <w:pPr>
        <w:rPr>
          <w:rFonts w:ascii="Arial" w:hAnsi="Arial" w:cs="Arial"/>
          <w:sz w:val="22"/>
          <w:szCs w:val="22"/>
        </w:rPr>
      </w:pPr>
    </w:p>
    <w:p w:rsidR="006D24D5" w:rsidRDefault="006D24D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6274F7" w:rsidRPr="00830749" w:rsidRDefault="006274F7" w:rsidP="006274F7">
      <w:pPr>
        <w:pStyle w:val="11CSTCPLQuestionBullet"/>
        <w:ind w:left="709" w:hanging="709"/>
      </w:pPr>
      <w:bookmarkStart w:id="31" w:name="_Ref531355745"/>
      <w:r>
        <w:rPr>
          <w:rFonts w:eastAsiaTheme="minorEastAsia"/>
          <w:kern w:val="24"/>
        </w:rPr>
        <w:lastRenderedPageBreak/>
        <w:t>Which Australian Standard is referenced in the NCC with regards to the quality requirements for garage doors</w:t>
      </w:r>
      <w:r w:rsidRPr="008B33A0">
        <w:rPr>
          <w:rFonts w:eastAsiaTheme="minorEastAsia"/>
          <w:kern w:val="24"/>
        </w:rPr>
        <w:t>?</w:t>
      </w:r>
      <w:bookmarkEnd w:id="31"/>
    </w:p>
    <w:p w:rsidR="006274F7" w:rsidRPr="00830749" w:rsidRDefault="006274F7" w:rsidP="006274F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910F4A" w:rsidRPr="00DD7A44" w:rsidTr="00910F4A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0F4A" w:rsidRPr="00DD7A44" w:rsidRDefault="00910F4A" w:rsidP="00620EA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F4A" w:rsidRPr="00DD7A44" w:rsidRDefault="00CE076D" w:rsidP="00620EA8">
            <w:pPr>
              <w:rPr>
                <w:rFonts w:ascii="Arial" w:hAnsi="Arial" w:cs="Arial"/>
                <w:sz w:val="22"/>
                <w:szCs w:val="22"/>
              </w:rPr>
            </w:pPr>
            <w:permStart w:id="97" w:edGrp="everyone"/>
            <w:r>
              <w:rPr>
                <w:rFonts w:ascii="Arial" w:hAnsi="Arial" w:cs="Arial"/>
                <w:sz w:val="22"/>
                <w:szCs w:val="22"/>
              </w:rPr>
              <w:t>AS/NZS 4505</w:t>
            </w:r>
            <w:permEnd w:id="97"/>
          </w:p>
        </w:tc>
        <w:permStart w:id="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10839930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10F4A" w:rsidRPr="00DD7A44" w:rsidRDefault="00910F4A" w:rsidP="00620EA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" w:displacedByCustomXml="prev"/>
      </w:tr>
    </w:tbl>
    <w:p w:rsidR="008074C6" w:rsidRDefault="008074C6" w:rsidP="008074C6">
      <w:pPr>
        <w:rPr>
          <w:rFonts w:ascii="Arial" w:hAnsi="Arial" w:cs="Arial"/>
          <w:sz w:val="22"/>
          <w:szCs w:val="22"/>
        </w:rPr>
      </w:pPr>
    </w:p>
    <w:p w:rsidR="006D24D5" w:rsidRPr="00D7700B" w:rsidRDefault="006D24D5" w:rsidP="008074C6">
      <w:pPr>
        <w:rPr>
          <w:rFonts w:ascii="Arial" w:hAnsi="Arial" w:cs="Arial"/>
          <w:sz w:val="22"/>
          <w:szCs w:val="22"/>
        </w:rPr>
      </w:pPr>
    </w:p>
    <w:p w:rsidR="008074C6" w:rsidRPr="00412C28" w:rsidRDefault="008074C6" w:rsidP="008074C6">
      <w:pPr>
        <w:pStyle w:val="11CSTCPLQuestionBullet"/>
        <w:ind w:left="709" w:hanging="709"/>
      </w:pPr>
      <w:bookmarkStart w:id="32" w:name="_Ref2176561"/>
      <w:r w:rsidRPr="00412C28">
        <w:t xml:space="preserve">True or False (Tick your response): </w:t>
      </w:r>
      <w:r>
        <w:t>Building approvals/inspections must be carried out by Council building certifiers</w:t>
      </w:r>
      <w:r w:rsidRPr="00412C28">
        <w:rPr>
          <w:w w:val="105"/>
        </w:rPr>
        <w:t>.</w:t>
      </w:r>
      <w:bookmarkEnd w:id="32"/>
    </w:p>
    <w:p w:rsidR="008074C6" w:rsidRPr="00412C28" w:rsidRDefault="008074C6" w:rsidP="008074C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DE3D6E" w:rsidRPr="00412C28" w:rsidTr="007311F2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E3D6E" w:rsidRPr="00412C28" w:rsidRDefault="00DE3D6E" w:rsidP="00DE3D6E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37210789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E3D6E" w:rsidRPr="00827129" w:rsidRDefault="00DE3D6E" w:rsidP="00DE3D6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3D6E" w:rsidRPr="00412C28" w:rsidRDefault="00DE3D6E" w:rsidP="00DE3D6E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E3D6E" w:rsidRPr="00412C28" w:rsidRDefault="00DE3D6E" w:rsidP="00DE3D6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44808417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E3D6E" w:rsidRPr="00412C28" w:rsidRDefault="00DE3D6E" w:rsidP="00DE3D6E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" w:displacedByCustomXml="prev"/>
      </w:tr>
      <w:tr w:rsidR="00DE3D6E" w:rsidRPr="00412C28" w:rsidTr="007311F2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E3D6E" w:rsidRPr="00412C28" w:rsidRDefault="00DE3D6E" w:rsidP="00DE3D6E">
            <w:pPr>
              <w:ind w:left="993" w:hanging="993"/>
              <w:jc w:val="center"/>
              <w:rPr>
                <w:vanish/>
              </w:rPr>
            </w:pPr>
          </w:p>
        </w:tc>
        <w:permStart w:id="1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26153753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E3D6E" w:rsidRPr="00827129" w:rsidRDefault="00CE076D" w:rsidP="00DE3D6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0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3D6E" w:rsidRPr="00412C28" w:rsidRDefault="00DE3D6E" w:rsidP="00DE3D6E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E3D6E" w:rsidRPr="00412C28" w:rsidRDefault="00DE3D6E" w:rsidP="00DE3D6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E3D6E" w:rsidRPr="00412C28" w:rsidRDefault="00DE3D6E" w:rsidP="00DE3D6E">
            <w:pPr>
              <w:ind w:left="993" w:hanging="993"/>
            </w:pPr>
          </w:p>
        </w:tc>
      </w:tr>
    </w:tbl>
    <w:p w:rsidR="008074C6" w:rsidRDefault="008074C6" w:rsidP="008074C6">
      <w:pPr>
        <w:rPr>
          <w:rFonts w:ascii="Arial" w:hAnsi="Arial" w:cs="Arial"/>
          <w:sz w:val="22"/>
          <w:szCs w:val="22"/>
        </w:rPr>
      </w:pPr>
    </w:p>
    <w:p w:rsidR="007311F2" w:rsidRPr="00D7700B" w:rsidRDefault="007311F2" w:rsidP="008074C6">
      <w:pPr>
        <w:rPr>
          <w:rFonts w:ascii="Arial" w:hAnsi="Arial" w:cs="Arial"/>
          <w:sz w:val="22"/>
          <w:szCs w:val="22"/>
        </w:rPr>
      </w:pPr>
    </w:p>
    <w:p w:rsidR="00AF055B" w:rsidRPr="00830749" w:rsidRDefault="00AF055B" w:rsidP="00AF055B">
      <w:pPr>
        <w:pStyle w:val="11CSTCPLQuestionBullet"/>
        <w:ind w:left="709" w:hanging="709"/>
      </w:pPr>
      <w:bookmarkStart w:id="33" w:name="_Ref2176562"/>
      <w:r>
        <w:t xml:space="preserve">Name </w:t>
      </w:r>
      <w:r w:rsidR="008074C6">
        <w:t>the Regulation</w:t>
      </w:r>
      <w:r>
        <w:t xml:space="preserve"> and identify the section that </w:t>
      </w:r>
      <w:r w:rsidR="008074C6">
        <w:t>identifies the mandatory stages requiring inspection for a single detached Class 1</w:t>
      </w:r>
      <w:r w:rsidR="00127E51">
        <w:t>a</w:t>
      </w:r>
      <w:r w:rsidR="008074C6">
        <w:t xml:space="preserve"> building</w:t>
      </w:r>
      <w:r>
        <w:t>. Briefly describe the requirements.</w:t>
      </w:r>
      <w:bookmarkEnd w:id="33"/>
      <w:r>
        <w:t xml:space="preserve"> </w:t>
      </w:r>
    </w:p>
    <w:p w:rsidR="00AF055B" w:rsidRPr="00830749" w:rsidRDefault="00AF055B" w:rsidP="00AF05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2"/>
        <w:gridCol w:w="2758"/>
        <w:gridCol w:w="4762"/>
        <w:gridCol w:w="623"/>
      </w:tblGrid>
      <w:tr w:rsidR="00AF055B" w:rsidTr="007311F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F055B" w:rsidRDefault="00AF055B" w:rsidP="007311F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F055B" w:rsidRDefault="00AF055B" w:rsidP="007311F2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F055B" w:rsidRDefault="00AF055B" w:rsidP="007311F2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1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74509652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F055B" w:rsidRDefault="00C56CF6" w:rsidP="00C56CF6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2" w:displacedByCustomXml="prev"/>
      </w:tr>
      <w:tr w:rsidR="00C60C93" w:rsidTr="00620EA8">
        <w:trPr>
          <w:trHeight w:val="2268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60C93" w:rsidRPr="00DD7A44" w:rsidRDefault="00C60C93" w:rsidP="00C60C93">
            <w:pPr>
              <w:ind w:left="993" w:hanging="993"/>
              <w:jc w:val="center"/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C60C93" w:rsidRPr="008F7124" w:rsidRDefault="00CE076D" w:rsidP="00C60C9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3" w:edGrp="everyone"/>
            <w:r>
              <w:rPr>
                <w:rFonts w:ascii="Arial" w:hAnsi="Arial" w:cs="Arial"/>
                <w:sz w:val="22"/>
                <w:szCs w:val="22"/>
              </w:rPr>
              <w:t>Building Regulations 2016 (QLD)</w:t>
            </w:r>
            <w:permEnd w:id="103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C60C93" w:rsidRDefault="00CE076D" w:rsidP="00C60C9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4" w:edGrp="everyone"/>
            <w:r>
              <w:rPr>
                <w:rFonts w:ascii="Arial" w:hAnsi="Arial" w:cs="Arial"/>
                <w:sz w:val="22"/>
                <w:szCs w:val="22"/>
              </w:rPr>
              <w:t>Footing</w:t>
            </w:r>
          </w:p>
          <w:p w:rsidR="00C60C93" w:rsidRDefault="00CE076D" w:rsidP="00C60C9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Slab</w:t>
            </w:r>
          </w:p>
          <w:p w:rsidR="00C60C93" w:rsidRDefault="00CE076D" w:rsidP="00C60C9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Frame</w:t>
            </w:r>
          </w:p>
          <w:p w:rsidR="00C60C93" w:rsidRPr="008F7124" w:rsidRDefault="00CE076D" w:rsidP="00C60C9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Final</w:t>
            </w:r>
            <w:permEnd w:id="1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60C93" w:rsidRDefault="00C60C93" w:rsidP="00C60C93">
            <w:pPr>
              <w:ind w:left="993" w:hanging="993"/>
            </w:pPr>
          </w:p>
        </w:tc>
      </w:tr>
    </w:tbl>
    <w:p w:rsidR="00AF055B" w:rsidRDefault="00AF055B" w:rsidP="00AF055B">
      <w:pPr>
        <w:rPr>
          <w:rFonts w:ascii="Arial" w:hAnsi="Arial" w:cs="Arial"/>
          <w:sz w:val="22"/>
          <w:szCs w:val="22"/>
        </w:rPr>
      </w:pPr>
    </w:p>
    <w:p w:rsidR="004C54F0" w:rsidRPr="00D7700B" w:rsidRDefault="004C54F0" w:rsidP="004C54F0">
      <w:pPr>
        <w:rPr>
          <w:rFonts w:ascii="Arial" w:hAnsi="Arial" w:cs="Arial"/>
          <w:sz w:val="22"/>
          <w:szCs w:val="22"/>
        </w:rPr>
      </w:pPr>
    </w:p>
    <w:p w:rsidR="004C54F0" w:rsidRPr="00412C28" w:rsidRDefault="004C54F0" w:rsidP="004C54F0">
      <w:pPr>
        <w:pStyle w:val="11CSTCPLQuestionBullet"/>
        <w:ind w:left="709" w:hanging="709"/>
      </w:pPr>
      <w:bookmarkStart w:id="34" w:name="_Ref2256174"/>
      <w:r w:rsidRPr="00412C28">
        <w:t xml:space="preserve">True or False (Tick your response): </w:t>
      </w:r>
      <w:r>
        <w:t>A supervisor must watch over the work as it is happening</w:t>
      </w:r>
      <w:r w:rsidRPr="00412C28">
        <w:rPr>
          <w:w w:val="105"/>
        </w:rPr>
        <w:t>.</w:t>
      </w:r>
      <w:bookmarkEnd w:id="34"/>
    </w:p>
    <w:p w:rsidR="004C54F0" w:rsidRPr="00412C28" w:rsidRDefault="004C54F0" w:rsidP="004C54F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DE3D6E" w:rsidRPr="00412C28" w:rsidTr="001D021A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E3D6E" w:rsidRPr="00412C28" w:rsidRDefault="00DE3D6E" w:rsidP="00DE3D6E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22080617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E3D6E" w:rsidRPr="00827129" w:rsidRDefault="00DE3D6E" w:rsidP="00DE3D6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3D6E" w:rsidRPr="00412C28" w:rsidRDefault="00DE3D6E" w:rsidP="00DE3D6E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E3D6E" w:rsidRPr="00412C28" w:rsidRDefault="00DE3D6E" w:rsidP="00DE3D6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8359551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E3D6E" w:rsidRPr="00412C28" w:rsidRDefault="00DE3D6E" w:rsidP="00DE3D6E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" w:displacedByCustomXml="prev"/>
      </w:tr>
      <w:tr w:rsidR="00DE3D6E" w:rsidRPr="00412C28" w:rsidTr="001D021A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E3D6E" w:rsidRPr="00412C28" w:rsidRDefault="00DE3D6E" w:rsidP="00DE3D6E">
            <w:pPr>
              <w:ind w:left="993" w:hanging="993"/>
              <w:jc w:val="center"/>
              <w:rPr>
                <w:vanish/>
              </w:rPr>
            </w:pPr>
          </w:p>
        </w:tc>
        <w:permStart w:id="1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50238149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E3D6E" w:rsidRPr="00827129" w:rsidRDefault="00CE076D" w:rsidP="00DE3D6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0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3D6E" w:rsidRPr="00412C28" w:rsidRDefault="00DE3D6E" w:rsidP="00DE3D6E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E3D6E" w:rsidRPr="00412C28" w:rsidRDefault="00DE3D6E" w:rsidP="00DE3D6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E3D6E" w:rsidRPr="00412C28" w:rsidRDefault="00DE3D6E" w:rsidP="00DE3D6E">
            <w:pPr>
              <w:ind w:left="993" w:hanging="993"/>
            </w:pPr>
          </w:p>
        </w:tc>
      </w:tr>
    </w:tbl>
    <w:p w:rsidR="004C54F0" w:rsidRDefault="004C54F0" w:rsidP="004C54F0">
      <w:pPr>
        <w:rPr>
          <w:rFonts w:ascii="Arial" w:hAnsi="Arial" w:cs="Arial"/>
          <w:sz w:val="22"/>
          <w:szCs w:val="22"/>
        </w:rPr>
      </w:pPr>
    </w:p>
    <w:p w:rsidR="004C54F0" w:rsidRDefault="004C54F0" w:rsidP="004C54F0">
      <w:pPr>
        <w:rPr>
          <w:rFonts w:ascii="Arial" w:hAnsi="Arial" w:cs="Arial"/>
          <w:sz w:val="22"/>
          <w:szCs w:val="22"/>
        </w:rPr>
      </w:pPr>
    </w:p>
    <w:p w:rsidR="004C54F0" w:rsidRPr="00830749" w:rsidRDefault="004C54F0" w:rsidP="004C54F0">
      <w:pPr>
        <w:pStyle w:val="11CSTCPLQuestionBullet"/>
        <w:ind w:left="709" w:hanging="709"/>
      </w:pPr>
      <w:bookmarkStart w:id="35" w:name="_Ref2256177"/>
      <w:r>
        <w:rPr>
          <w:rFonts w:eastAsiaTheme="minorEastAsia"/>
          <w:kern w:val="24"/>
        </w:rPr>
        <w:t>Identify three (3) checks that may occur to verify painting work meets the required standard.</w:t>
      </w:r>
      <w:bookmarkEnd w:id="35"/>
    </w:p>
    <w:p w:rsidR="004C54F0" w:rsidRPr="00830749" w:rsidRDefault="004C54F0" w:rsidP="004C54F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920D3E" w:rsidRPr="00DD7A44" w:rsidTr="00620EA8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20D3E" w:rsidRPr="00DD7A44" w:rsidRDefault="00920D3E" w:rsidP="00620EA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3E" w:rsidRDefault="00CE076D" w:rsidP="00620EA8">
            <w:pPr>
              <w:rPr>
                <w:rFonts w:ascii="Arial" w:hAnsi="Arial" w:cs="Arial"/>
                <w:sz w:val="22"/>
                <w:szCs w:val="22"/>
              </w:rPr>
            </w:pPr>
            <w:permStart w:id="108" w:edGrp="everyone"/>
            <w:r>
              <w:rPr>
                <w:rFonts w:ascii="Arial" w:hAnsi="Arial" w:cs="Arial"/>
                <w:sz w:val="22"/>
                <w:szCs w:val="22"/>
              </w:rPr>
              <w:t>Pre paint inspection to ensure adequate surface</w:t>
            </w:r>
          </w:p>
          <w:p w:rsidR="00920D3E" w:rsidRDefault="00CE076D" w:rsidP="00620E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Correct paint type used for internal and external environments</w:t>
            </w:r>
          </w:p>
          <w:p w:rsidR="00920D3E" w:rsidRPr="00DD7A44" w:rsidRDefault="00CE076D" w:rsidP="00620E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Selected finish corresponds with contract documents</w:t>
            </w:r>
            <w:permEnd w:id="108"/>
          </w:p>
        </w:tc>
        <w:permStart w:id="1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1856287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20D3E" w:rsidRPr="00DD7A44" w:rsidRDefault="00920D3E" w:rsidP="00620EA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" w:displacedByCustomXml="prev"/>
      </w:tr>
    </w:tbl>
    <w:p w:rsidR="004C54F0" w:rsidRPr="00D7700B" w:rsidRDefault="004C54F0" w:rsidP="004C54F0">
      <w:pPr>
        <w:rPr>
          <w:rFonts w:ascii="Arial" w:hAnsi="Arial" w:cs="Arial"/>
          <w:sz w:val="22"/>
          <w:szCs w:val="22"/>
        </w:rPr>
      </w:pPr>
    </w:p>
    <w:p w:rsidR="004C54F0" w:rsidRPr="00412C28" w:rsidRDefault="004C54F0" w:rsidP="004C54F0">
      <w:pPr>
        <w:pStyle w:val="11CSTCPLQuestionBullet"/>
        <w:ind w:left="709" w:hanging="709"/>
      </w:pPr>
      <w:bookmarkStart w:id="36" w:name="_Ref2256218"/>
      <w:r w:rsidRPr="00412C28">
        <w:lastRenderedPageBreak/>
        <w:t xml:space="preserve">True or False (Tick your response): </w:t>
      </w:r>
      <w:r>
        <w:t>Specific requirements for quality and finish should be included in the contract, so the builder knows the standard required to be met</w:t>
      </w:r>
      <w:r w:rsidRPr="00412C28">
        <w:rPr>
          <w:w w:val="105"/>
        </w:rPr>
        <w:t>.</w:t>
      </w:r>
      <w:bookmarkEnd w:id="36"/>
    </w:p>
    <w:p w:rsidR="004C54F0" w:rsidRPr="00412C28" w:rsidRDefault="004C54F0" w:rsidP="004C54F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DE3D6E" w:rsidRPr="00412C28" w:rsidTr="001D021A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E3D6E" w:rsidRPr="00412C28" w:rsidRDefault="00DE3D6E" w:rsidP="00DE3D6E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94351741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E3D6E" w:rsidRPr="00827129" w:rsidRDefault="00EE4044" w:rsidP="00DE3D6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1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3D6E" w:rsidRPr="00412C28" w:rsidRDefault="00DE3D6E" w:rsidP="00DE3D6E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E3D6E" w:rsidRPr="00412C28" w:rsidRDefault="00DE3D6E" w:rsidP="00DE3D6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55966367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E3D6E" w:rsidRPr="00412C28" w:rsidRDefault="00DE3D6E" w:rsidP="00DE3D6E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" w:displacedByCustomXml="prev"/>
      </w:tr>
      <w:tr w:rsidR="00DE3D6E" w:rsidRPr="00412C28" w:rsidTr="001D021A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E3D6E" w:rsidRPr="00412C28" w:rsidRDefault="00DE3D6E" w:rsidP="00DE3D6E">
            <w:pPr>
              <w:ind w:left="993" w:hanging="993"/>
              <w:jc w:val="center"/>
              <w:rPr>
                <w:vanish/>
              </w:rPr>
            </w:pPr>
          </w:p>
        </w:tc>
        <w:permStart w:id="1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48009738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E3D6E" w:rsidRPr="00827129" w:rsidRDefault="00DE3D6E" w:rsidP="00DE3D6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3D6E" w:rsidRPr="00412C28" w:rsidRDefault="00DE3D6E" w:rsidP="00DE3D6E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E3D6E" w:rsidRPr="00412C28" w:rsidRDefault="00DE3D6E" w:rsidP="00DE3D6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E3D6E" w:rsidRPr="00412C28" w:rsidRDefault="00DE3D6E" w:rsidP="00DE3D6E">
            <w:pPr>
              <w:ind w:left="993" w:hanging="993"/>
            </w:pPr>
          </w:p>
        </w:tc>
      </w:tr>
    </w:tbl>
    <w:p w:rsidR="004C54F0" w:rsidRDefault="004C54F0" w:rsidP="004C54F0">
      <w:pPr>
        <w:rPr>
          <w:rFonts w:ascii="Arial" w:hAnsi="Arial" w:cs="Arial"/>
          <w:sz w:val="22"/>
          <w:szCs w:val="22"/>
        </w:rPr>
      </w:pPr>
    </w:p>
    <w:p w:rsidR="004C54F0" w:rsidRDefault="004C54F0" w:rsidP="004C54F0">
      <w:pPr>
        <w:rPr>
          <w:rFonts w:ascii="Arial" w:hAnsi="Arial" w:cs="Arial"/>
          <w:sz w:val="22"/>
          <w:szCs w:val="22"/>
        </w:rPr>
      </w:pPr>
    </w:p>
    <w:p w:rsidR="004C54F0" w:rsidRPr="00830749" w:rsidRDefault="004C54F0" w:rsidP="004C54F0">
      <w:pPr>
        <w:pStyle w:val="11CSTCPLQuestionBullet"/>
        <w:ind w:left="709" w:hanging="709"/>
      </w:pPr>
      <w:bookmarkStart w:id="37" w:name="_Ref2256256"/>
      <w:r>
        <w:rPr>
          <w:rFonts w:eastAsiaTheme="minorEastAsia"/>
          <w:kern w:val="24"/>
        </w:rPr>
        <w:t>List three (3) implied standards for building work, as per the Australian Consumer Law.</w:t>
      </w:r>
      <w:bookmarkEnd w:id="37"/>
    </w:p>
    <w:p w:rsidR="004C54F0" w:rsidRPr="00830749" w:rsidRDefault="004C54F0" w:rsidP="004C54F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583C78" w:rsidRPr="00DD7A44" w:rsidTr="00583C78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3C78" w:rsidRPr="00DD7A44" w:rsidRDefault="00583C78" w:rsidP="00620EA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C78" w:rsidRDefault="00EE4044" w:rsidP="00620EA8">
            <w:pPr>
              <w:rPr>
                <w:rFonts w:ascii="Arial" w:hAnsi="Arial" w:cs="Arial"/>
                <w:sz w:val="22"/>
                <w:szCs w:val="22"/>
              </w:rPr>
            </w:pPr>
            <w:permStart w:id="113" w:edGrp="everyone"/>
            <w:r>
              <w:rPr>
                <w:rFonts w:ascii="Arial" w:hAnsi="Arial" w:cs="Arial"/>
                <w:sz w:val="22"/>
                <w:szCs w:val="22"/>
              </w:rPr>
              <w:t>The materials supplied by builder will be good and suitable for the purpose</w:t>
            </w:r>
          </w:p>
          <w:p w:rsidR="00583C78" w:rsidRDefault="00EE4044" w:rsidP="00620E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work will be carried out in accordance with all laws and legal rewuirements</w:t>
            </w:r>
          </w:p>
          <w:p w:rsidR="00583C78" w:rsidRPr="00DD7A44" w:rsidRDefault="00EE4044" w:rsidP="00620E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work will be suitable for occupation</w:t>
            </w:r>
            <w:permEnd w:id="113"/>
          </w:p>
        </w:tc>
        <w:permStart w:id="1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94477542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83C78" w:rsidRPr="00DD7A44" w:rsidRDefault="00583C78" w:rsidP="00620EA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" w:displacedByCustomXml="prev"/>
      </w:tr>
    </w:tbl>
    <w:p w:rsidR="004C54F0" w:rsidRDefault="004C54F0" w:rsidP="004C54F0">
      <w:pPr>
        <w:rPr>
          <w:rFonts w:ascii="Arial" w:hAnsi="Arial" w:cs="Arial"/>
          <w:sz w:val="22"/>
          <w:szCs w:val="22"/>
        </w:rPr>
      </w:pPr>
    </w:p>
    <w:p w:rsidR="00C879E3" w:rsidRDefault="00C879E3" w:rsidP="004C54F0">
      <w:pPr>
        <w:rPr>
          <w:rFonts w:ascii="Arial" w:hAnsi="Arial" w:cs="Arial"/>
          <w:sz w:val="22"/>
          <w:szCs w:val="22"/>
        </w:rPr>
      </w:pPr>
    </w:p>
    <w:p w:rsidR="00C879E3" w:rsidRPr="00830749" w:rsidRDefault="00C879E3" w:rsidP="00C879E3">
      <w:pPr>
        <w:pStyle w:val="11CSTCPLQuestionBullet"/>
        <w:ind w:left="709" w:hanging="709"/>
      </w:pPr>
      <w:bookmarkStart w:id="38" w:name="_Ref427675022"/>
      <w:r>
        <w:t>For each of the following topics, identify an organisational policy that may be in place.</w:t>
      </w:r>
      <w:bookmarkEnd w:id="38"/>
    </w:p>
    <w:p w:rsidR="00C879E3" w:rsidRPr="00830749" w:rsidRDefault="00C879E3" w:rsidP="00C879E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1"/>
        <w:gridCol w:w="1597"/>
        <w:gridCol w:w="5924"/>
        <w:gridCol w:w="623"/>
      </w:tblGrid>
      <w:tr w:rsidR="00C879E3" w:rsidTr="000071B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879E3" w:rsidRDefault="00C879E3" w:rsidP="000071B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5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879E3" w:rsidRDefault="00C879E3" w:rsidP="000071B0">
            <w:pPr>
              <w:keepNext/>
              <w:ind w:left="993" w:right="82" w:hanging="993"/>
              <w:jc w:val="center"/>
            </w:pPr>
            <w:r>
              <w:t>Topic</w:t>
            </w:r>
          </w:p>
        </w:tc>
        <w:tc>
          <w:tcPr>
            <w:tcW w:w="318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C879E3" w:rsidRDefault="00C879E3" w:rsidP="000071B0">
            <w:pPr>
              <w:keepNext/>
              <w:ind w:left="993" w:right="82" w:hanging="993"/>
              <w:jc w:val="center"/>
            </w:pPr>
            <w:r>
              <w:t>Policy</w:t>
            </w:r>
          </w:p>
        </w:tc>
        <w:permStart w:id="1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20288429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C879E3" w:rsidRDefault="00C56CF6" w:rsidP="000071B0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" w:displacedByCustomXml="prev"/>
      </w:tr>
      <w:tr w:rsidR="004B4767" w:rsidTr="000071B0">
        <w:trPr>
          <w:trHeight w:val="238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4767" w:rsidRPr="00FE608E" w:rsidRDefault="004B4767" w:rsidP="000071B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85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767" w:rsidRPr="00C879E3" w:rsidRDefault="004B4767" w:rsidP="000071B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Pre-handover inspection</w:t>
            </w:r>
          </w:p>
        </w:tc>
        <w:tc>
          <w:tcPr>
            <w:tcW w:w="318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4B4767" w:rsidRPr="008F7124" w:rsidRDefault="00943D59" w:rsidP="000071B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6" w:edGrp="everyone"/>
            <w:r>
              <w:rPr>
                <w:rFonts w:ascii="Arial" w:hAnsi="Arial" w:cs="Arial"/>
                <w:sz w:val="22"/>
                <w:szCs w:val="22"/>
              </w:rPr>
              <w:t>On site inspection with the client</w:t>
            </w:r>
            <w:permEnd w:id="11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4767" w:rsidRDefault="004B4767" w:rsidP="000071B0">
            <w:pPr>
              <w:ind w:left="993" w:hanging="993"/>
            </w:pPr>
          </w:p>
        </w:tc>
      </w:tr>
      <w:tr w:rsidR="004B4767" w:rsidTr="000071B0">
        <w:trPr>
          <w:trHeight w:val="238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4767" w:rsidRPr="00FE608E" w:rsidRDefault="004B4767" w:rsidP="000071B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85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4767" w:rsidRPr="00C879E3" w:rsidRDefault="004B4767" w:rsidP="000071B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Final payment</w:t>
            </w:r>
          </w:p>
        </w:tc>
        <w:tc>
          <w:tcPr>
            <w:tcW w:w="3183" w:type="pct"/>
            <w:tcBorders>
              <w:left w:val="single" w:sz="4" w:space="0" w:color="auto"/>
            </w:tcBorders>
            <w:vAlign w:val="center"/>
          </w:tcPr>
          <w:p w:rsidR="004B4767" w:rsidRPr="008F7124" w:rsidRDefault="00943D59" w:rsidP="000071B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7" w:edGrp="everyone"/>
            <w:r>
              <w:rPr>
                <w:rFonts w:ascii="Arial" w:hAnsi="Arial" w:cs="Arial"/>
                <w:sz w:val="22"/>
                <w:szCs w:val="22"/>
              </w:rPr>
              <w:t>Organise final payment of  the project</w:t>
            </w:r>
            <w:permEnd w:id="11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4767" w:rsidRDefault="004B4767" w:rsidP="000071B0">
            <w:pPr>
              <w:ind w:left="993" w:hanging="993"/>
            </w:pPr>
          </w:p>
        </w:tc>
      </w:tr>
    </w:tbl>
    <w:p w:rsidR="00912D21" w:rsidRDefault="00912D21" w:rsidP="004C54F0">
      <w:pPr>
        <w:rPr>
          <w:rFonts w:ascii="Arial" w:hAnsi="Arial" w:cs="Arial"/>
          <w:sz w:val="22"/>
          <w:szCs w:val="22"/>
        </w:rPr>
      </w:pPr>
    </w:p>
    <w:p w:rsidR="00C879E3" w:rsidRPr="00D7700B" w:rsidRDefault="00C879E3" w:rsidP="004C54F0">
      <w:pPr>
        <w:rPr>
          <w:rFonts w:ascii="Arial" w:hAnsi="Arial" w:cs="Arial"/>
          <w:sz w:val="22"/>
          <w:szCs w:val="22"/>
        </w:rPr>
      </w:pPr>
    </w:p>
    <w:p w:rsidR="00912D21" w:rsidRPr="00412C28" w:rsidRDefault="00912D21" w:rsidP="00912D21">
      <w:pPr>
        <w:pStyle w:val="11CSTCPLQuestionBullet"/>
        <w:ind w:left="709" w:hanging="709"/>
      </w:pPr>
      <w:bookmarkStart w:id="39" w:name="_Ref2260198"/>
      <w:r w:rsidRPr="00412C28">
        <w:lastRenderedPageBreak/>
        <w:t xml:space="preserve">True or False (Tick your response): </w:t>
      </w:r>
      <w:r>
        <w:t>Final payment is to be made prior to practical completion</w:t>
      </w:r>
      <w:r w:rsidRPr="00412C28">
        <w:rPr>
          <w:w w:val="105"/>
        </w:rPr>
        <w:t>.</w:t>
      </w:r>
      <w:bookmarkEnd w:id="39"/>
    </w:p>
    <w:p w:rsidR="00912D21" w:rsidRPr="00412C28" w:rsidRDefault="00912D21" w:rsidP="00912D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DE3D6E" w:rsidRPr="00412C28" w:rsidTr="001D021A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E3D6E" w:rsidRPr="00412C28" w:rsidRDefault="00DE3D6E" w:rsidP="00DE3D6E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81854903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E3D6E" w:rsidRPr="00827129" w:rsidRDefault="00DE3D6E" w:rsidP="00DE3D6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3D6E" w:rsidRPr="00412C28" w:rsidRDefault="00DE3D6E" w:rsidP="00DE3D6E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E3D6E" w:rsidRPr="00412C28" w:rsidRDefault="00DE3D6E" w:rsidP="00DE3D6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18981522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E3D6E" w:rsidRPr="00412C28" w:rsidRDefault="00DE3D6E" w:rsidP="00DE3D6E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" w:displacedByCustomXml="prev"/>
      </w:tr>
      <w:tr w:rsidR="00DE3D6E" w:rsidRPr="00412C28" w:rsidTr="001D021A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E3D6E" w:rsidRPr="00412C28" w:rsidRDefault="00DE3D6E" w:rsidP="00DE3D6E">
            <w:pPr>
              <w:ind w:left="993" w:hanging="993"/>
              <w:jc w:val="center"/>
              <w:rPr>
                <w:vanish/>
              </w:rPr>
            </w:pPr>
          </w:p>
        </w:tc>
        <w:permStart w:id="1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43121458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E3D6E" w:rsidRPr="00827129" w:rsidRDefault="00460F80" w:rsidP="00DE3D6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2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3D6E" w:rsidRPr="00412C28" w:rsidRDefault="00DE3D6E" w:rsidP="00DE3D6E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E3D6E" w:rsidRPr="00412C28" w:rsidRDefault="00DE3D6E" w:rsidP="00DE3D6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E3D6E" w:rsidRPr="00412C28" w:rsidRDefault="00DE3D6E" w:rsidP="00DE3D6E">
            <w:pPr>
              <w:ind w:left="993" w:hanging="993"/>
            </w:pPr>
          </w:p>
        </w:tc>
      </w:tr>
    </w:tbl>
    <w:p w:rsidR="00912D21" w:rsidRDefault="00912D21" w:rsidP="00912D21">
      <w:pPr>
        <w:rPr>
          <w:rFonts w:ascii="Arial" w:hAnsi="Arial" w:cs="Arial"/>
          <w:sz w:val="22"/>
          <w:szCs w:val="22"/>
        </w:rPr>
      </w:pPr>
    </w:p>
    <w:p w:rsidR="00C879E3" w:rsidRDefault="00C879E3" w:rsidP="00912D21">
      <w:pPr>
        <w:rPr>
          <w:rFonts w:ascii="Arial" w:hAnsi="Arial" w:cs="Arial"/>
          <w:sz w:val="22"/>
          <w:szCs w:val="22"/>
        </w:rPr>
      </w:pPr>
    </w:p>
    <w:p w:rsidR="00C879E3" w:rsidRPr="00412C28" w:rsidRDefault="00C879E3" w:rsidP="00C879E3">
      <w:pPr>
        <w:pStyle w:val="11CSTCPLQuestionBullet"/>
        <w:ind w:left="709" w:hanging="709"/>
      </w:pPr>
      <w:bookmarkStart w:id="40" w:name="_Ref2260200"/>
      <w:r w:rsidRPr="00412C28">
        <w:t xml:space="preserve">True or False (Tick your response): </w:t>
      </w:r>
      <w:r>
        <w:t>The contract may specify that certificates of inspection are required prior to receiving final payment</w:t>
      </w:r>
      <w:r w:rsidRPr="00412C28">
        <w:rPr>
          <w:w w:val="105"/>
        </w:rPr>
        <w:t>.</w:t>
      </w:r>
      <w:bookmarkEnd w:id="40"/>
    </w:p>
    <w:p w:rsidR="00C879E3" w:rsidRPr="00412C28" w:rsidRDefault="00C879E3" w:rsidP="00C879E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DE3D6E" w:rsidRPr="00412C28" w:rsidTr="001D021A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E3D6E" w:rsidRPr="00412C28" w:rsidRDefault="00DE3D6E" w:rsidP="00DE3D6E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41302552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E3D6E" w:rsidRPr="00827129" w:rsidRDefault="00460F80" w:rsidP="00DE3D6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2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3D6E" w:rsidRPr="00412C28" w:rsidRDefault="00DE3D6E" w:rsidP="00DE3D6E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E3D6E" w:rsidRPr="00412C28" w:rsidRDefault="00DE3D6E" w:rsidP="00DE3D6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82611807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E3D6E" w:rsidRPr="00412C28" w:rsidRDefault="00DE3D6E" w:rsidP="00DE3D6E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" w:displacedByCustomXml="prev"/>
      </w:tr>
      <w:tr w:rsidR="00DE3D6E" w:rsidRPr="00412C28" w:rsidTr="001D021A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E3D6E" w:rsidRPr="00412C28" w:rsidRDefault="00DE3D6E" w:rsidP="00DE3D6E">
            <w:pPr>
              <w:ind w:left="993" w:hanging="993"/>
              <w:jc w:val="center"/>
              <w:rPr>
                <w:vanish/>
              </w:rPr>
            </w:pPr>
          </w:p>
        </w:tc>
        <w:permStart w:id="1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86930661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E3D6E" w:rsidRPr="00827129" w:rsidRDefault="00DE3D6E" w:rsidP="00DE3D6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3D6E" w:rsidRPr="00412C28" w:rsidRDefault="00DE3D6E" w:rsidP="00DE3D6E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E3D6E" w:rsidRPr="00412C28" w:rsidRDefault="00DE3D6E" w:rsidP="00DE3D6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E3D6E" w:rsidRPr="00412C28" w:rsidRDefault="00DE3D6E" w:rsidP="00DE3D6E">
            <w:pPr>
              <w:ind w:left="993" w:hanging="993"/>
            </w:pPr>
          </w:p>
        </w:tc>
      </w:tr>
    </w:tbl>
    <w:p w:rsidR="00C879E3" w:rsidRDefault="00C879E3" w:rsidP="00C879E3">
      <w:pPr>
        <w:rPr>
          <w:rFonts w:ascii="Arial" w:hAnsi="Arial" w:cs="Arial"/>
          <w:sz w:val="22"/>
          <w:szCs w:val="22"/>
        </w:rPr>
      </w:pPr>
    </w:p>
    <w:p w:rsidR="0044102E" w:rsidRDefault="0044102E" w:rsidP="0044102E">
      <w:pPr>
        <w:rPr>
          <w:rFonts w:ascii="Arial" w:hAnsi="Arial" w:cs="Arial"/>
          <w:sz w:val="22"/>
          <w:szCs w:val="22"/>
        </w:rPr>
      </w:pPr>
    </w:p>
    <w:p w:rsidR="0044102E" w:rsidRPr="00830749" w:rsidRDefault="0044102E" w:rsidP="0044102E">
      <w:pPr>
        <w:pStyle w:val="11CSTCPLQuestionBullet"/>
        <w:ind w:left="709" w:hanging="709"/>
      </w:pPr>
      <w:bookmarkStart w:id="41" w:name="_Ref2260216"/>
      <w:r>
        <w:rPr>
          <w:rFonts w:eastAsiaTheme="minorEastAsia"/>
          <w:kern w:val="24"/>
        </w:rPr>
        <w:t>List five (5) aspects that may be checked as part of the final inspection.</w:t>
      </w:r>
      <w:bookmarkEnd w:id="41"/>
    </w:p>
    <w:p w:rsidR="0044102E" w:rsidRPr="00830749" w:rsidRDefault="0044102E" w:rsidP="0044102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C33218" w:rsidRPr="00DD7A44" w:rsidTr="00C33218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3218" w:rsidRPr="00DD7A44" w:rsidRDefault="00C33218" w:rsidP="00620EA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218" w:rsidRDefault="00460F80" w:rsidP="00620EA8">
            <w:pPr>
              <w:rPr>
                <w:rFonts w:ascii="Arial" w:hAnsi="Arial" w:cs="Arial"/>
                <w:sz w:val="22"/>
                <w:szCs w:val="22"/>
              </w:rPr>
            </w:pPr>
            <w:permStart w:id="124" w:edGrp="everyone"/>
            <w:r>
              <w:rPr>
                <w:rFonts w:ascii="Arial" w:hAnsi="Arial" w:cs="Arial"/>
                <w:sz w:val="22"/>
                <w:szCs w:val="22"/>
              </w:rPr>
              <w:t>Vermin proofing</w:t>
            </w:r>
          </w:p>
          <w:p w:rsidR="00C33218" w:rsidRDefault="00460F80" w:rsidP="00620E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Sub floor ventilation</w:t>
            </w:r>
          </w:p>
          <w:p w:rsidR="00C33218" w:rsidRDefault="00460F80" w:rsidP="00620E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Toilet door swing</w:t>
            </w:r>
          </w:p>
          <w:p w:rsidR="00C33218" w:rsidRDefault="00460F80" w:rsidP="00620E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Swimming pool fencing</w:t>
            </w:r>
          </w:p>
          <w:p w:rsidR="00C33218" w:rsidRPr="00DD7A44" w:rsidRDefault="00460F80" w:rsidP="00620E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Fire safety issues</w:t>
            </w:r>
            <w:permEnd w:id="124"/>
          </w:p>
        </w:tc>
        <w:permStart w:id="1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79302683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3218" w:rsidRPr="00DD7A44" w:rsidRDefault="00C33218" w:rsidP="00620EA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" w:displacedByCustomXml="prev"/>
      </w:tr>
    </w:tbl>
    <w:p w:rsidR="0044102E" w:rsidRDefault="0044102E" w:rsidP="0044102E">
      <w:pPr>
        <w:rPr>
          <w:rFonts w:ascii="Arial" w:hAnsi="Arial" w:cs="Arial"/>
          <w:sz w:val="22"/>
          <w:szCs w:val="22"/>
        </w:rPr>
      </w:pPr>
    </w:p>
    <w:p w:rsidR="00C879E3" w:rsidRDefault="00C879E3" w:rsidP="00C879E3">
      <w:pPr>
        <w:jc w:val="left"/>
        <w:rPr>
          <w:rFonts w:ascii="Arial" w:hAnsi="Arial" w:cs="Arial"/>
          <w:sz w:val="22"/>
          <w:szCs w:val="22"/>
        </w:rPr>
      </w:pPr>
    </w:p>
    <w:p w:rsidR="00C879E3" w:rsidRPr="00412C28" w:rsidRDefault="00C879E3" w:rsidP="00C879E3">
      <w:pPr>
        <w:pStyle w:val="11CSTCPLQuestionBullet"/>
        <w:ind w:left="709" w:hanging="709"/>
      </w:pPr>
      <w:bookmarkStart w:id="42" w:name="_Ref2260220"/>
      <w:r w:rsidRPr="00412C28">
        <w:t xml:space="preserve">True or False (Tick your response): </w:t>
      </w:r>
      <w:r>
        <w:t>The building certifier’s certificate indicates that all inspections and approvals required by the legislation have been satisfactorily completed</w:t>
      </w:r>
      <w:r w:rsidRPr="00412C28">
        <w:rPr>
          <w:w w:val="105"/>
        </w:rPr>
        <w:t>.</w:t>
      </w:r>
      <w:bookmarkEnd w:id="42"/>
    </w:p>
    <w:p w:rsidR="00C879E3" w:rsidRPr="00412C28" w:rsidRDefault="00C879E3" w:rsidP="00C879E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DE3D6E" w:rsidRPr="00412C28" w:rsidTr="001D021A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E3D6E" w:rsidRPr="00412C28" w:rsidRDefault="00DE3D6E" w:rsidP="00DE3D6E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91556022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E3D6E" w:rsidRPr="00827129" w:rsidRDefault="00460F80" w:rsidP="00DE3D6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2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3D6E" w:rsidRPr="00412C28" w:rsidRDefault="00DE3D6E" w:rsidP="00DE3D6E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E3D6E" w:rsidRPr="00412C28" w:rsidRDefault="00DE3D6E" w:rsidP="00DE3D6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72652856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E3D6E" w:rsidRPr="00412C28" w:rsidRDefault="00DE3D6E" w:rsidP="00DE3D6E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" w:displacedByCustomXml="prev"/>
      </w:tr>
      <w:tr w:rsidR="00DE3D6E" w:rsidRPr="00412C28" w:rsidTr="001D021A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E3D6E" w:rsidRPr="00412C28" w:rsidRDefault="00DE3D6E" w:rsidP="00DE3D6E">
            <w:pPr>
              <w:ind w:left="993" w:hanging="993"/>
              <w:jc w:val="center"/>
              <w:rPr>
                <w:vanish/>
              </w:rPr>
            </w:pPr>
          </w:p>
        </w:tc>
        <w:permStart w:id="1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67213866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E3D6E" w:rsidRPr="00827129" w:rsidRDefault="00DE3D6E" w:rsidP="00DE3D6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3D6E" w:rsidRPr="00412C28" w:rsidRDefault="00DE3D6E" w:rsidP="00DE3D6E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E3D6E" w:rsidRPr="00412C28" w:rsidRDefault="00DE3D6E" w:rsidP="00DE3D6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E3D6E" w:rsidRPr="00412C28" w:rsidRDefault="00DE3D6E" w:rsidP="00DE3D6E">
            <w:pPr>
              <w:ind w:left="993" w:hanging="993"/>
            </w:pPr>
          </w:p>
        </w:tc>
      </w:tr>
    </w:tbl>
    <w:p w:rsidR="00C879E3" w:rsidRDefault="00C879E3" w:rsidP="00C879E3">
      <w:pPr>
        <w:rPr>
          <w:rFonts w:ascii="Arial" w:hAnsi="Arial" w:cs="Arial"/>
          <w:sz w:val="22"/>
          <w:szCs w:val="22"/>
        </w:rPr>
      </w:pPr>
    </w:p>
    <w:p w:rsidR="007800BA" w:rsidRDefault="007800BA" w:rsidP="00C879E3">
      <w:pPr>
        <w:pStyle w:val="11CSTCPLQuestionBullet"/>
        <w:numPr>
          <w:ilvl w:val="0"/>
          <w:numId w:val="0"/>
        </w:numPr>
        <w:rPr>
          <w:rFonts w:cs="Arial"/>
          <w:sz w:val="22"/>
          <w:szCs w:val="22"/>
        </w:rPr>
      </w:pPr>
    </w:p>
    <w:p w:rsidR="007800BA" w:rsidRPr="00830749" w:rsidRDefault="007800BA" w:rsidP="007800BA">
      <w:pPr>
        <w:pStyle w:val="11CSTCPLQuestionBullet"/>
        <w:ind w:left="709" w:hanging="709"/>
      </w:pPr>
      <w:bookmarkStart w:id="43" w:name="_Ref426115791"/>
      <w:bookmarkStart w:id="44" w:name="_Ref2260226"/>
      <w:r>
        <w:t>W</w:t>
      </w:r>
      <w:r w:rsidRPr="00551F77">
        <w:t xml:space="preserve">hat documents </w:t>
      </w:r>
      <w:r w:rsidR="00A61C3C">
        <w:t>should be provided</w:t>
      </w:r>
      <w:r w:rsidRPr="00551F77">
        <w:t xml:space="preserve"> to the client on handover</w:t>
      </w:r>
      <w:bookmarkEnd w:id="43"/>
      <w:r w:rsidR="00A61C3C">
        <w:t xml:space="preserve"> day</w:t>
      </w:r>
      <w:r>
        <w:t>?</w:t>
      </w:r>
      <w:bookmarkEnd w:id="44"/>
    </w:p>
    <w:p w:rsidR="007800BA" w:rsidRPr="00830749" w:rsidRDefault="007800BA" w:rsidP="007800B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C33218" w:rsidRPr="00DD7A44" w:rsidTr="00C3321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3218" w:rsidRPr="00DD7A44" w:rsidRDefault="00C33218" w:rsidP="00620EA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218" w:rsidRDefault="00460F80" w:rsidP="00620EA8">
            <w:pPr>
              <w:rPr>
                <w:rFonts w:ascii="Arial" w:hAnsi="Arial" w:cs="Arial"/>
                <w:sz w:val="22"/>
                <w:szCs w:val="22"/>
              </w:rPr>
            </w:pPr>
            <w:permStart w:id="129" w:edGrp="everyone"/>
            <w:r>
              <w:rPr>
                <w:rFonts w:ascii="Arial" w:hAnsi="Arial" w:cs="Arial"/>
                <w:sz w:val="22"/>
                <w:szCs w:val="22"/>
              </w:rPr>
              <w:t>Warranties on appliances</w:t>
            </w:r>
          </w:p>
          <w:p w:rsidR="00C33218" w:rsidRDefault="00460F80" w:rsidP="00620E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Certificates of inspection and termite protection</w:t>
            </w:r>
          </w:p>
          <w:p w:rsidR="00C33218" w:rsidRPr="00DD7A44" w:rsidRDefault="00460F80" w:rsidP="00620E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Provide a Practical Completion Certificate</w:t>
            </w:r>
            <w:permEnd w:id="129"/>
          </w:p>
        </w:tc>
        <w:permStart w:id="1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40751712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3218" w:rsidRPr="00DD7A44" w:rsidRDefault="00C33218" w:rsidP="00620EA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0" w:displacedByCustomXml="prev"/>
      </w:tr>
    </w:tbl>
    <w:p w:rsidR="00FE1736" w:rsidRDefault="00FE1736" w:rsidP="00FE1736">
      <w:pPr>
        <w:pStyle w:val="11CSTCPLQuestionBullet"/>
        <w:numPr>
          <w:ilvl w:val="0"/>
          <w:numId w:val="0"/>
        </w:numPr>
        <w:rPr>
          <w:rFonts w:cs="Arial"/>
          <w:sz w:val="22"/>
          <w:szCs w:val="22"/>
        </w:rPr>
      </w:pPr>
    </w:p>
    <w:p w:rsidR="00FE1736" w:rsidRPr="00830749" w:rsidRDefault="00FE1736" w:rsidP="00FE1736">
      <w:pPr>
        <w:pStyle w:val="11CSTCPLQuestionBullet"/>
        <w:ind w:left="709" w:hanging="709"/>
      </w:pPr>
      <w:bookmarkStart w:id="45" w:name="_Ref2260233"/>
      <w:r>
        <w:lastRenderedPageBreak/>
        <w:t>Identify two (2) items that might be found on a defects item document.</w:t>
      </w:r>
      <w:bookmarkEnd w:id="45"/>
    </w:p>
    <w:p w:rsidR="00FE1736" w:rsidRPr="00830749" w:rsidRDefault="00FE1736" w:rsidP="00FE173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A22B9C" w:rsidRPr="00DD7A44" w:rsidTr="00A22B9C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22B9C" w:rsidRPr="00DD7A44" w:rsidRDefault="00A22B9C" w:rsidP="00620EA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B9C" w:rsidRDefault="00580F04" w:rsidP="00620EA8">
            <w:pPr>
              <w:rPr>
                <w:rFonts w:ascii="Arial" w:hAnsi="Arial" w:cs="Arial"/>
                <w:sz w:val="22"/>
                <w:szCs w:val="22"/>
              </w:rPr>
            </w:pPr>
            <w:permStart w:id="131" w:edGrp="everyone"/>
            <w:r>
              <w:rPr>
                <w:rFonts w:ascii="Arial" w:hAnsi="Arial" w:cs="Arial"/>
                <w:sz w:val="22"/>
                <w:szCs w:val="22"/>
              </w:rPr>
              <w:t>Drainage – check taps</w:t>
            </w:r>
          </w:p>
          <w:p w:rsidR="00A22B9C" w:rsidRPr="00DD7A44" w:rsidRDefault="00580F04" w:rsidP="00620E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Chips in paintwork</w:t>
            </w:r>
            <w:permEnd w:id="131"/>
          </w:p>
        </w:tc>
        <w:permStart w:id="1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42961237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22B9C" w:rsidRPr="00DD7A44" w:rsidRDefault="00A22B9C" w:rsidP="00620EA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" w:displacedByCustomXml="prev"/>
      </w:tr>
    </w:tbl>
    <w:p w:rsidR="00FE1736" w:rsidRDefault="00FE1736" w:rsidP="00FE1736">
      <w:pPr>
        <w:jc w:val="left"/>
        <w:rPr>
          <w:rFonts w:ascii="Arial" w:hAnsi="Arial" w:cs="Arial"/>
          <w:sz w:val="22"/>
          <w:szCs w:val="22"/>
        </w:rPr>
      </w:pPr>
    </w:p>
    <w:p w:rsidR="00FE1736" w:rsidRDefault="00FE1736" w:rsidP="00FE1736">
      <w:pPr>
        <w:jc w:val="left"/>
        <w:rPr>
          <w:rFonts w:ascii="Arial" w:hAnsi="Arial" w:cs="Arial"/>
          <w:sz w:val="22"/>
          <w:szCs w:val="22"/>
        </w:rPr>
      </w:pPr>
    </w:p>
    <w:p w:rsidR="00FE1736" w:rsidRPr="00412C28" w:rsidRDefault="00FE1736" w:rsidP="00FE1736">
      <w:pPr>
        <w:pStyle w:val="11CSTCPLQuestionBullet"/>
        <w:ind w:left="709" w:hanging="709"/>
      </w:pPr>
      <w:bookmarkStart w:id="46" w:name="_Ref2260260"/>
      <w:r w:rsidRPr="00412C28">
        <w:t xml:space="preserve">True or False (Tick your response): </w:t>
      </w:r>
      <w:r>
        <w:t>The builder and client must agree to all items listed on a defects document</w:t>
      </w:r>
      <w:r w:rsidRPr="00412C28">
        <w:rPr>
          <w:w w:val="105"/>
        </w:rPr>
        <w:t>.</w:t>
      </w:r>
      <w:bookmarkEnd w:id="46"/>
    </w:p>
    <w:p w:rsidR="00FE1736" w:rsidRPr="00412C28" w:rsidRDefault="00FE1736" w:rsidP="00FE173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DE3D6E" w:rsidRPr="00412C28" w:rsidTr="001D021A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E3D6E" w:rsidRPr="00412C28" w:rsidRDefault="00DE3D6E" w:rsidP="00DE3D6E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1567842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E3D6E" w:rsidRPr="00827129" w:rsidRDefault="00DE3D6E" w:rsidP="00DE3D6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3D6E" w:rsidRPr="00412C28" w:rsidRDefault="00DE3D6E" w:rsidP="00DE3D6E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E3D6E" w:rsidRPr="00412C28" w:rsidRDefault="00DE3D6E" w:rsidP="00DE3D6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66805974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E3D6E" w:rsidRPr="00412C28" w:rsidRDefault="00DE3D6E" w:rsidP="00DE3D6E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" w:displacedByCustomXml="prev"/>
      </w:tr>
      <w:tr w:rsidR="00DE3D6E" w:rsidRPr="00412C28" w:rsidTr="001D021A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E3D6E" w:rsidRPr="00412C28" w:rsidRDefault="00DE3D6E" w:rsidP="00DE3D6E">
            <w:pPr>
              <w:ind w:left="993" w:hanging="993"/>
              <w:jc w:val="center"/>
              <w:rPr>
                <w:vanish/>
              </w:rPr>
            </w:pPr>
          </w:p>
        </w:tc>
        <w:permStart w:id="13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46002777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E3D6E" w:rsidRPr="00827129" w:rsidRDefault="00580F04" w:rsidP="00DE3D6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3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3D6E" w:rsidRPr="00412C28" w:rsidRDefault="00DE3D6E" w:rsidP="00DE3D6E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E3D6E" w:rsidRPr="00412C28" w:rsidRDefault="00DE3D6E" w:rsidP="00DE3D6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E3D6E" w:rsidRPr="00412C28" w:rsidRDefault="00DE3D6E" w:rsidP="00DE3D6E">
            <w:pPr>
              <w:ind w:left="993" w:hanging="993"/>
            </w:pPr>
          </w:p>
        </w:tc>
      </w:tr>
    </w:tbl>
    <w:p w:rsidR="00FE1736" w:rsidRDefault="00FE1736" w:rsidP="00FE1736">
      <w:pPr>
        <w:rPr>
          <w:rFonts w:ascii="Arial" w:hAnsi="Arial" w:cs="Arial"/>
          <w:sz w:val="22"/>
          <w:szCs w:val="22"/>
        </w:rPr>
      </w:pPr>
    </w:p>
    <w:p w:rsidR="00FE1736" w:rsidRPr="00D7700B" w:rsidRDefault="00FE1736" w:rsidP="00FE1736">
      <w:pPr>
        <w:rPr>
          <w:rFonts w:ascii="Arial" w:hAnsi="Arial" w:cs="Arial"/>
          <w:sz w:val="22"/>
          <w:szCs w:val="22"/>
        </w:rPr>
      </w:pPr>
    </w:p>
    <w:p w:rsidR="00FE1736" w:rsidRPr="00830749" w:rsidRDefault="00B92CC9" w:rsidP="00FE1736">
      <w:pPr>
        <w:pStyle w:val="11CSTCPLQuestionBullet"/>
        <w:spacing w:line="360" w:lineRule="auto"/>
        <w:ind w:left="709" w:hanging="709"/>
      </w:pPr>
      <w:bookmarkStart w:id="47" w:name="_Ref2260286"/>
      <w:r>
        <w:rPr>
          <w:noProof/>
          <w:lang w:eastAsia="en-AU"/>
        </w:rPr>
        <w:pict>
          <v:shape id="Text Box 1" o:spid="_x0000_s1027" type="#_x0000_t202" style="position:absolute;left:0;text-align:left;margin-left:37.5pt;margin-top:13.45pt;width:78pt;height:24.25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" filled="f" stroked="f" strokeweight=".5pt">
            <v:textbox>
              <w:txbxContent>
                <w:p w:rsidR="00620EA8" w:rsidRPr="007B7F2A" w:rsidRDefault="00580F04" w:rsidP="00164DA1">
                  <w:pPr>
                    <w:jc w:val="left"/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</w:pPr>
                  <w:permStart w:id="136" w:edGrp="everyone"/>
                  <w:r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>6</w:t>
                  </w:r>
                  <w:r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ab/>
                  </w:r>
                  <w:permEnd w:id="136"/>
                </w:p>
              </w:txbxContent>
            </v:textbox>
          </v:shape>
        </w:pict>
      </w:r>
      <w:r w:rsidR="00FE1736">
        <w:t>Fill in the blanks: Defects noted at handover should be rectified within __________ months after completion of the work.</w:t>
      </w:r>
      <w:bookmarkEnd w:id="47"/>
      <w:r w:rsidR="00FE1736">
        <w:t xml:space="preserve"> </w:t>
      </w:r>
    </w:p>
    <w:p w:rsidR="00FE1736" w:rsidRPr="00830749" w:rsidRDefault="00FE1736" w:rsidP="00FE173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FE1736" w:rsidRPr="00830749" w:rsidTr="001D021A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FE1736" w:rsidRPr="001C4084" w:rsidRDefault="00FE1736" w:rsidP="001D021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FE1736" w:rsidRPr="001C4084" w:rsidRDefault="00B92CC9" w:rsidP="001D021A">
            <w:pPr>
              <w:rPr>
                <w:rFonts w:ascii="Arial" w:hAnsi="Arial" w:cs="Arial"/>
                <w:sz w:val="22"/>
                <w:szCs w:val="22"/>
              </w:rPr>
            </w:pPr>
            <w:r w:rsidRPr="00B92CC9">
              <w:rPr>
                <w:noProof/>
                <w:lang w:eastAsia="en-AU"/>
              </w:rPr>
            </w:r>
            <w:r w:rsidRPr="00B92CC9">
              <w:rPr>
                <w:noProof/>
                <w:lang w:eastAsia="en-AU"/>
              </w:rPr>
              <w:pict>
                <v:shape id="Text Box 80" o:spid="_x0000_s1028" type="#_x0000_t202" style="width:363.35pt;height:18.4pt;visibility:visible;mso-position-horizontal-relative:char;mso-position-vertical-relative:line" stroked="f" strokeweight=".5pt">
                  <v:fill r:id="rId11" o:title="" recolor="t" rotate="t" type="tile"/>
                  <v:textbox inset="0,0,0,0">
                    <w:txbxContent>
                      <w:p w:rsidR="00620EA8" w:rsidRPr="006E0CB4" w:rsidRDefault="00620EA8" w:rsidP="00FE1736">
                        <w:pPr>
                          <w:pStyle w:val="7BAnswer"/>
                        </w:pPr>
                      </w:p>
                    </w:txbxContent>
                  </v:textbox>
                  <w10:wrap type="none"/>
                  <w10:anchorlock/>
                </v:shape>
              </w:pict>
            </w:r>
          </w:p>
        </w:tc>
        <w:permStart w:id="1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09487596"/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FE1736" w:rsidRPr="00E106BF" w:rsidRDefault="00C56CF6" w:rsidP="00C56CF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" w:displacedByCustomXml="prev"/>
      </w:tr>
    </w:tbl>
    <w:p w:rsidR="00C879E3" w:rsidRDefault="00C879E3" w:rsidP="00C879E3">
      <w:pPr>
        <w:rPr>
          <w:rFonts w:ascii="Arial" w:hAnsi="Arial" w:cs="Arial"/>
          <w:sz w:val="22"/>
          <w:szCs w:val="22"/>
        </w:rPr>
      </w:pPr>
    </w:p>
    <w:p w:rsidR="00FE1736" w:rsidRDefault="00FE1736" w:rsidP="00FE1736">
      <w:pPr>
        <w:jc w:val="left"/>
        <w:rPr>
          <w:rFonts w:ascii="Arial" w:hAnsi="Arial" w:cs="Arial"/>
          <w:sz w:val="22"/>
          <w:szCs w:val="22"/>
        </w:rPr>
      </w:pPr>
    </w:p>
    <w:p w:rsidR="00FE1736" w:rsidRPr="00412C28" w:rsidRDefault="00FE1736" w:rsidP="00FE1736">
      <w:pPr>
        <w:pStyle w:val="11CSTCPLQuestionBullet"/>
        <w:ind w:left="709" w:hanging="709"/>
      </w:pPr>
      <w:bookmarkStart w:id="48" w:name="_Ref2260288"/>
      <w:r w:rsidRPr="00412C28">
        <w:t xml:space="preserve">True or False (Tick your response): </w:t>
      </w:r>
      <w:r>
        <w:t>The client must sign-off once defects have been rectified</w:t>
      </w:r>
      <w:r w:rsidRPr="00412C28">
        <w:rPr>
          <w:w w:val="105"/>
        </w:rPr>
        <w:t>.</w:t>
      </w:r>
      <w:bookmarkEnd w:id="48"/>
    </w:p>
    <w:p w:rsidR="00FE1736" w:rsidRPr="00412C28" w:rsidRDefault="00FE1736" w:rsidP="00FE173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DE3D6E" w:rsidRPr="00412C28" w:rsidTr="001D021A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E3D6E" w:rsidRPr="00412C28" w:rsidRDefault="00DE3D6E" w:rsidP="00DE3D6E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69811175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E3D6E" w:rsidRPr="00827129" w:rsidRDefault="00580F04" w:rsidP="00DE3D6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3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3D6E" w:rsidRPr="00412C28" w:rsidRDefault="00DE3D6E" w:rsidP="00DE3D6E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E3D6E" w:rsidRPr="00412C28" w:rsidRDefault="00DE3D6E" w:rsidP="00DE3D6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1406955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E3D6E" w:rsidRPr="00412C28" w:rsidRDefault="00DE3D6E" w:rsidP="00DE3D6E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" w:displacedByCustomXml="prev"/>
      </w:tr>
      <w:tr w:rsidR="00DE3D6E" w:rsidRPr="00412C28" w:rsidTr="001D021A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E3D6E" w:rsidRPr="00412C28" w:rsidRDefault="00DE3D6E" w:rsidP="00DE3D6E">
            <w:pPr>
              <w:ind w:left="993" w:hanging="993"/>
              <w:jc w:val="center"/>
              <w:rPr>
                <w:vanish/>
              </w:rPr>
            </w:pPr>
          </w:p>
        </w:tc>
        <w:permStart w:id="1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43085300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E3D6E" w:rsidRPr="00827129" w:rsidRDefault="00DE3D6E" w:rsidP="00DE3D6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3D6E" w:rsidRPr="00412C28" w:rsidRDefault="00DE3D6E" w:rsidP="00DE3D6E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E3D6E" w:rsidRPr="00412C28" w:rsidRDefault="00DE3D6E" w:rsidP="00DE3D6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E3D6E" w:rsidRPr="00412C28" w:rsidRDefault="00DE3D6E" w:rsidP="00DE3D6E">
            <w:pPr>
              <w:ind w:left="993" w:hanging="993"/>
            </w:pPr>
          </w:p>
        </w:tc>
      </w:tr>
    </w:tbl>
    <w:p w:rsidR="00FE1736" w:rsidRDefault="00FE1736" w:rsidP="00FE1736">
      <w:pPr>
        <w:rPr>
          <w:rFonts w:ascii="Arial" w:hAnsi="Arial" w:cs="Arial"/>
          <w:sz w:val="22"/>
          <w:szCs w:val="22"/>
        </w:rPr>
      </w:pPr>
    </w:p>
    <w:p w:rsidR="007800BA" w:rsidRDefault="007800BA">
      <w:pPr>
        <w:jc w:val="left"/>
        <w:rPr>
          <w:rFonts w:ascii="Arial" w:hAnsi="Arial" w:cs="Arial"/>
          <w:sz w:val="22"/>
          <w:szCs w:val="22"/>
        </w:rPr>
      </w:pPr>
    </w:p>
    <w:p w:rsidR="00A66B39" w:rsidRPr="00830749" w:rsidRDefault="00A66B39" w:rsidP="00A66B39">
      <w:pPr>
        <w:pStyle w:val="11CSTCPLQuestionBullet"/>
        <w:ind w:left="709" w:hanging="709"/>
      </w:pPr>
      <w:bookmarkStart w:id="49" w:name="_Ref426115806"/>
      <w:bookmarkEnd w:id="2"/>
      <w:r w:rsidRPr="00551F77">
        <w:t>Identify two (2) reasons why you should implement a site safety policy.</w:t>
      </w:r>
      <w:bookmarkEnd w:id="49"/>
    </w:p>
    <w:p w:rsidR="00A66B39" w:rsidRPr="00830749" w:rsidRDefault="00A66B39" w:rsidP="00A66B3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A22B9C" w:rsidRPr="00DD7A44" w:rsidTr="00A22B9C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22B9C" w:rsidRPr="00DD7A44" w:rsidRDefault="00A22B9C" w:rsidP="00620EA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B9C" w:rsidRDefault="00580F04" w:rsidP="00620EA8">
            <w:pPr>
              <w:rPr>
                <w:rFonts w:ascii="Arial" w:hAnsi="Arial" w:cs="Arial"/>
                <w:sz w:val="22"/>
                <w:szCs w:val="22"/>
              </w:rPr>
            </w:pPr>
            <w:permStart w:id="141" w:edGrp="everyone"/>
            <w:r>
              <w:rPr>
                <w:rFonts w:ascii="Arial" w:hAnsi="Arial" w:cs="Arial"/>
                <w:sz w:val="22"/>
                <w:szCs w:val="22"/>
              </w:rPr>
              <w:t>To ensure health and safety of all workers on site</w:t>
            </w:r>
          </w:p>
          <w:p w:rsidR="00072338" w:rsidRDefault="00072338" w:rsidP="00620E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Minimize risks on site</w:t>
            </w:r>
          </w:p>
          <w:permEnd w:id="141"/>
          <w:p w:rsidR="00A22B9C" w:rsidRPr="00DD7A44" w:rsidRDefault="00A22B9C" w:rsidP="00620EA8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3904089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22B9C" w:rsidRPr="00DD7A44" w:rsidRDefault="00A22B9C" w:rsidP="00620EA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" w:displacedByCustomXml="prev"/>
      </w:tr>
    </w:tbl>
    <w:p w:rsidR="00956D8C" w:rsidRPr="006C0BCF" w:rsidRDefault="00956D8C" w:rsidP="008B4415">
      <w:pPr>
        <w:rPr>
          <w:sz w:val="22"/>
          <w:szCs w:val="22"/>
        </w:rPr>
      </w:pPr>
    </w:p>
    <w:sectPr w:rsidR="00956D8C" w:rsidRPr="006C0BCF" w:rsidSect="008B4415">
      <w:headerReference w:type="even" r:id="rId12"/>
      <w:headerReference w:type="default" r:id="rId13"/>
      <w:footerReference w:type="even" r:id="rId14"/>
      <w:footerReference w:type="default" r:id="rId15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3A1F" w:rsidRDefault="00133A1F" w:rsidP="00A67754">
      <w:r>
        <w:separator/>
      </w:r>
    </w:p>
  </w:endnote>
  <w:endnote w:type="continuationSeparator" w:id="0">
    <w:p w:rsidR="00133A1F" w:rsidRDefault="00133A1F" w:rsidP="00A677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EA8" w:rsidRPr="00830749" w:rsidRDefault="00620EA8" w:rsidP="008B4415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620EA8" w:rsidRDefault="00620EA8" w:rsidP="008B4415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B92CC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B92CC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072338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B92CC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B92CC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072338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EA8" w:rsidRPr="00830749" w:rsidRDefault="00620EA8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620EA8" w:rsidRPr="00830749" w:rsidRDefault="00620EA8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072338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fldSimple w:instr=" SECTIONPAGES   \* MERGEFORMAT ">
      <w:r w:rsidR="00072338">
        <w:rPr>
          <w:rFonts w:ascii="Arial" w:hAnsi="Arial" w:cs="Arial"/>
          <w:b/>
          <w:noProof/>
          <w:sz w:val="16"/>
          <w:szCs w:val="16"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3A1F" w:rsidRDefault="00133A1F" w:rsidP="00A67754">
      <w:r>
        <w:separator/>
      </w:r>
    </w:p>
  </w:footnote>
  <w:footnote w:type="continuationSeparator" w:id="0">
    <w:p w:rsidR="00133A1F" w:rsidRDefault="00133A1F" w:rsidP="00A677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EA8" w:rsidRDefault="00620EA8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CPCCBC4008B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Conduct on-site supervision of building and construction project</w:t>
        </w:r>
      </w:sdtContent>
    </w:sdt>
  </w:p>
  <w:p w:rsidR="00620EA8" w:rsidRPr="00830749" w:rsidRDefault="00620EA8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EA8" w:rsidRDefault="00620EA8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CPCCBC4008B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Conduct on-site supervision of building and construction project</w:t>
        </w:r>
      </w:sdtContent>
    </w:sdt>
  </w:p>
  <w:p w:rsidR="00620EA8" w:rsidRPr="00830749" w:rsidRDefault="00620EA8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91320D"/>
    <w:multiLevelType w:val="hybridMultilevel"/>
    <w:tmpl w:val="B93CCB0E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E52C65"/>
    <w:multiLevelType w:val="hybridMultilevel"/>
    <w:tmpl w:val="BA56F29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D02893"/>
    <w:multiLevelType w:val="hybridMultilevel"/>
    <w:tmpl w:val="46544FDA"/>
    <w:lvl w:ilvl="0" w:tplc="D8B07CD2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  <w:vanish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12382786"/>
    <w:multiLevelType w:val="hybridMultilevel"/>
    <w:tmpl w:val="F1E8060E"/>
    <w:lvl w:ilvl="0" w:tplc="98FEE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88A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0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C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8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12F26F4B"/>
    <w:multiLevelType w:val="hybridMultilevel"/>
    <w:tmpl w:val="EA463A8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3AE2C27"/>
    <w:multiLevelType w:val="hybridMultilevel"/>
    <w:tmpl w:val="1D48B88E"/>
    <w:lvl w:ilvl="0" w:tplc="0C09000F">
      <w:start w:val="1"/>
      <w:numFmt w:val="decimal"/>
      <w:lvlText w:val="%1."/>
      <w:lvlJc w:val="left"/>
      <w:pPr>
        <w:ind w:left="1080" w:hanging="360"/>
      </w:p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7635AB8"/>
    <w:multiLevelType w:val="hybridMultilevel"/>
    <w:tmpl w:val="06FEB6B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7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107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234E1838"/>
    <w:multiLevelType w:val="hybridMultilevel"/>
    <w:tmpl w:val="98C2E6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55B3ED3"/>
    <w:multiLevelType w:val="hybridMultilevel"/>
    <w:tmpl w:val="7AACAFB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1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700508"/>
    <w:multiLevelType w:val="hybridMultilevel"/>
    <w:tmpl w:val="7BD881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1C91B82"/>
    <w:multiLevelType w:val="hybridMultilevel"/>
    <w:tmpl w:val="11E49F3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43C1BFD"/>
    <w:multiLevelType w:val="hybridMultilevel"/>
    <w:tmpl w:val="E1C0431C"/>
    <w:lvl w:ilvl="0" w:tplc="0706EE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D8FF4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8060FE">
      <w:start w:val="239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DAFE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8EC8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68AA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BC8A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A604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FA11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34AB4A82"/>
    <w:multiLevelType w:val="hybridMultilevel"/>
    <w:tmpl w:val="A178F95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6C023BE"/>
    <w:multiLevelType w:val="singleLevel"/>
    <w:tmpl w:val="90D0158C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28">
    <w:nsid w:val="3DDD0698"/>
    <w:multiLevelType w:val="hybridMultilevel"/>
    <w:tmpl w:val="2A1CBA4E"/>
    <w:lvl w:ilvl="0" w:tplc="0C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>
    <w:nsid w:val="403209B6"/>
    <w:multiLevelType w:val="hybridMultilevel"/>
    <w:tmpl w:val="55307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31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32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65011D8"/>
    <w:multiLevelType w:val="hybridMultilevel"/>
    <w:tmpl w:val="76DEA7D4"/>
    <w:lvl w:ilvl="0" w:tplc="0412943C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  <w:vanish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C065DF"/>
    <w:multiLevelType w:val="hybridMultilevel"/>
    <w:tmpl w:val="B9BC07E4"/>
    <w:lvl w:ilvl="0" w:tplc="0C090013">
      <w:start w:val="1"/>
      <w:numFmt w:val="upperRoman"/>
      <w:lvlText w:val="%1."/>
      <w:lvlJc w:val="righ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13750CB"/>
    <w:multiLevelType w:val="hybridMultilevel"/>
    <w:tmpl w:val="B6E02C5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5106C24"/>
    <w:multiLevelType w:val="hybridMultilevel"/>
    <w:tmpl w:val="F3ACB3C6"/>
    <w:lvl w:ilvl="0" w:tplc="2F5058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AB0E1E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923290">
      <w:start w:val="1010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EC20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7EB3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A4CA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7CB6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F8B1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908A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>
    <w:nsid w:val="6B6D70DE"/>
    <w:multiLevelType w:val="hybridMultilevel"/>
    <w:tmpl w:val="7E0E57E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EC66B80"/>
    <w:multiLevelType w:val="hybridMultilevel"/>
    <w:tmpl w:val="A7444E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53C5206"/>
    <w:multiLevelType w:val="hybridMultilevel"/>
    <w:tmpl w:val="DAC43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CF7133"/>
    <w:multiLevelType w:val="hybridMultilevel"/>
    <w:tmpl w:val="8346A2F0"/>
    <w:lvl w:ilvl="0" w:tplc="F1249598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3"/>
  </w:num>
  <w:num w:numId="2">
    <w:abstractNumId w:val="11"/>
  </w:num>
  <w:num w:numId="3">
    <w:abstractNumId w:val="21"/>
  </w:num>
  <w:num w:numId="4">
    <w:abstractNumId w:val="35"/>
  </w:num>
  <w:num w:numId="5">
    <w:abstractNumId w:val="6"/>
  </w:num>
  <w:num w:numId="6">
    <w:abstractNumId w:val="24"/>
  </w:num>
  <w:num w:numId="7">
    <w:abstractNumId w:val="31"/>
  </w:num>
  <w:num w:numId="8">
    <w:abstractNumId w:val="20"/>
  </w:num>
  <w:num w:numId="9">
    <w:abstractNumId w:val="30"/>
  </w:num>
  <w:num w:numId="10">
    <w:abstractNumId w:val="17"/>
  </w:num>
  <w:num w:numId="11">
    <w:abstractNumId w:val="2"/>
  </w:num>
  <w:num w:numId="12">
    <w:abstractNumId w:val="14"/>
  </w:num>
  <w:num w:numId="13">
    <w:abstractNumId w:val="45"/>
  </w:num>
  <w:num w:numId="14">
    <w:abstractNumId w:val="1"/>
  </w:num>
  <w:num w:numId="15">
    <w:abstractNumId w:val="0"/>
  </w:num>
  <w:num w:numId="16">
    <w:abstractNumId w:val="15"/>
  </w:num>
  <w:num w:numId="17">
    <w:abstractNumId w:val="8"/>
  </w:num>
  <w:num w:numId="18">
    <w:abstractNumId w:val="32"/>
  </w:num>
  <w:num w:numId="19">
    <w:abstractNumId w:val="16"/>
  </w:num>
  <w:num w:numId="20">
    <w:abstractNumId w:val="44"/>
  </w:num>
  <w:num w:numId="21">
    <w:abstractNumId w:val="33"/>
  </w:num>
  <w:num w:numId="22">
    <w:abstractNumId w:val="43"/>
  </w:num>
  <w:num w:numId="23">
    <w:abstractNumId w:val="41"/>
  </w:num>
  <w:num w:numId="24">
    <w:abstractNumId w:val="46"/>
  </w:num>
  <w:num w:numId="25">
    <w:abstractNumId w:val="4"/>
  </w:num>
  <w:num w:numId="26">
    <w:abstractNumId w:val="29"/>
  </w:num>
  <w:num w:numId="27">
    <w:abstractNumId w:val="42"/>
  </w:num>
  <w:num w:numId="28">
    <w:abstractNumId w:val="22"/>
  </w:num>
  <w:num w:numId="29">
    <w:abstractNumId w:val="18"/>
  </w:num>
  <w:num w:numId="30">
    <w:abstractNumId w:val="47"/>
  </w:num>
  <w:num w:numId="31">
    <w:abstractNumId w:val="9"/>
  </w:num>
  <w:num w:numId="32">
    <w:abstractNumId w:val="23"/>
  </w:num>
  <w:num w:numId="33">
    <w:abstractNumId w:val="28"/>
  </w:num>
  <w:num w:numId="34">
    <w:abstractNumId w:val="25"/>
  </w:num>
  <w:num w:numId="35">
    <w:abstractNumId w:val="36"/>
  </w:num>
  <w:num w:numId="36">
    <w:abstractNumId w:val="12"/>
  </w:num>
  <w:num w:numId="37">
    <w:abstractNumId w:val="38"/>
  </w:num>
  <w:num w:numId="38">
    <w:abstractNumId w:val="19"/>
  </w:num>
  <w:num w:numId="39">
    <w:abstractNumId w:val="10"/>
  </w:num>
  <w:num w:numId="40">
    <w:abstractNumId w:val="5"/>
  </w:num>
  <w:num w:numId="41">
    <w:abstractNumId w:val="26"/>
  </w:num>
  <w:num w:numId="42">
    <w:abstractNumId w:val="39"/>
  </w:num>
  <w:num w:numId="43">
    <w:abstractNumId w:val="40"/>
  </w:num>
  <w:num w:numId="44">
    <w:abstractNumId w:val="13"/>
  </w:num>
  <w:num w:numId="45">
    <w:abstractNumId w:val="37"/>
  </w:num>
  <w:num w:numId="46">
    <w:abstractNumId w:val="27"/>
  </w:num>
  <w:num w:numId="47">
    <w:abstractNumId w:val="34"/>
  </w:num>
  <w:num w:numId="48">
    <w:abstractNumId w:val="7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cumentProtection w:edit="readOnly" w:enforcement="1" w:cryptProviderType="rsaAES" w:cryptAlgorithmClass="hash" w:cryptAlgorithmType="typeAny" w:cryptAlgorithmSid="14" w:cryptSpinCount="100000" w:hash="zjv0ZFXoIXQatXyIjSfyiFNTopDuSPijOWWCQc/roEJHsAzj/RKTDPdTH38qb5NSs+oi1fxpoxFp&#10;6nVrmiv3zg==" w:salt="SL3lrL/vD5s81dVW+u831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650C50"/>
    <w:rsid w:val="00000D37"/>
    <w:rsid w:val="00001F37"/>
    <w:rsid w:val="00003EC5"/>
    <w:rsid w:val="00004086"/>
    <w:rsid w:val="000058E5"/>
    <w:rsid w:val="000071B0"/>
    <w:rsid w:val="00010145"/>
    <w:rsid w:val="00010430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005A"/>
    <w:rsid w:val="00061726"/>
    <w:rsid w:val="000653FD"/>
    <w:rsid w:val="000672EE"/>
    <w:rsid w:val="00072338"/>
    <w:rsid w:val="00074457"/>
    <w:rsid w:val="00076AD6"/>
    <w:rsid w:val="0008468E"/>
    <w:rsid w:val="00085F76"/>
    <w:rsid w:val="0008762F"/>
    <w:rsid w:val="00090D03"/>
    <w:rsid w:val="00091491"/>
    <w:rsid w:val="000A2303"/>
    <w:rsid w:val="000A6153"/>
    <w:rsid w:val="000A7B07"/>
    <w:rsid w:val="000B346C"/>
    <w:rsid w:val="000B7B64"/>
    <w:rsid w:val="000C0E0A"/>
    <w:rsid w:val="000C233D"/>
    <w:rsid w:val="000C4F46"/>
    <w:rsid w:val="000C6FB4"/>
    <w:rsid w:val="000D3673"/>
    <w:rsid w:val="000D77B5"/>
    <w:rsid w:val="000E680F"/>
    <w:rsid w:val="000F0FCA"/>
    <w:rsid w:val="00103A5E"/>
    <w:rsid w:val="0010488F"/>
    <w:rsid w:val="0010535D"/>
    <w:rsid w:val="001157AF"/>
    <w:rsid w:val="00116C30"/>
    <w:rsid w:val="00121200"/>
    <w:rsid w:val="001244C9"/>
    <w:rsid w:val="0012562F"/>
    <w:rsid w:val="001266C6"/>
    <w:rsid w:val="00126C85"/>
    <w:rsid w:val="00127E51"/>
    <w:rsid w:val="00132977"/>
    <w:rsid w:val="00133A1F"/>
    <w:rsid w:val="001457FC"/>
    <w:rsid w:val="00152592"/>
    <w:rsid w:val="001525FC"/>
    <w:rsid w:val="00154A40"/>
    <w:rsid w:val="00154CFE"/>
    <w:rsid w:val="00154DAE"/>
    <w:rsid w:val="001578F8"/>
    <w:rsid w:val="00164DA1"/>
    <w:rsid w:val="001655D3"/>
    <w:rsid w:val="00166E7F"/>
    <w:rsid w:val="001709EB"/>
    <w:rsid w:val="00175F6C"/>
    <w:rsid w:val="001806F4"/>
    <w:rsid w:val="00184237"/>
    <w:rsid w:val="0018673D"/>
    <w:rsid w:val="00187D1C"/>
    <w:rsid w:val="00191E86"/>
    <w:rsid w:val="0019250A"/>
    <w:rsid w:val="00197864"/>
    <w:rsid w:val="001A0CCF"/>
    <w:rsid w:val="001A77CF"/>
    <w:rsid w:val="001B09BC"/>
    <w:rsid w:val="001B4113"/>
    <w:rsid w:val="001C0776"/>
    <w:rsid w:val="001C0B34"/>
    <w:rsid w:val="001C1046"/>
    <w:rsid w:val="001C4084"/>
    <w:rsid w:val="001C693F"/>
    <w:rsid w:val="001D01D1"/>
    <w:rsid w:val="001D021A"/>
    <w:rsid w:val="001D4A25"/>
    <w:rsid w:val="001E05E8"/>
    <w:rsid w:val="001F1F27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3CC9"/>
    <w:rsid w:val="00214096"/>
    <w:rsid w:val="002156EC"/>
    <w:rsid w:val="002168EB"/>
    <w:rsid w:val="00217C56"/>
    <w:rsid w:val="00220F44"/>
    <w:rsid w:val="00222B64"/>
    <w:rsid w:val="00225282"/>
    <w:rsid w:val="00233402"/>
    <w:rsid w:val="002337BA"/>
    <w:rsid w:val="00234776"/>
    <w:rsid w:val="00236112"/>
    <w:rsid w:val="00236A2A"/>
    <w:rsid w:val="0024434D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A7AFF"/>
    <w:rsid w:val="002B03AC"/>
    <w:rsid w:val="002B2600"/>
    <w:rsid w:val="002B6786"/>
    <w:rsid w:val="002B7054"/>
    <w:rsid w:val="002C2D0C"/>
    <w:rsid w:val="002C4301"/>
    <w:rsid w:val="002C4D10"/>
    <w:rsid w:val="002C66FA"/>
    <w:rsid w:val="002D137D"/>
    <w:rsid w:val="002D1837"/>
    <w:rsid w:val="002D3E2B"/>
    <w:rsid w:val="002D4C72"/>
    <w:rsid w:val="002E0B98"/>
    <w:rsid w:val="002F3458"/>
    <w:rsid w:val="002F69D2"/>
    <w:rsid w:val="00301207"/>
    <w:rsid w:val="00301C4E"/>
    <w:rsid w:val="00304897"/>
    <w:rsid w:val="003050B6"/>
    <w:rsid w:val="003069A7"/>
    <w:rsid w:val="003070EE"/>
    <w:rsid w:val="00311E5D"/>
    <w:rsid w:val="00314915"/>
    <w:rsid w:val="00315805"/>
    <w:rsid w:val="00315AAA"/>
    <w:rsid w:val="00316403"/>
    <w:rsid w:val="00317391"/>
    <w:rsid w:val="00324DB2"/>
    <w:rsid w:val="003259FD"/>
    <w:rsid w:val="00326BB7"/>
    <w:rsid w:val="00327E27"/>
    <w:rsid w:val="00335F76"/>
    <w:rsid w:val="0033666D"/>
    <w:rsid w:val="00336763"/>
    <w:rsid w:val="00337652"/>
    <w:rsid w:val="003403FD"/>
    <w:rsid w:val="00347500"/>
    <w:rsid w:val="00347A6D"/>
    <w:rsid w:val="00352DB3"/>
    <w:rsid w:val="003548CB"/>
    <w:rsid w:val="003614DC"/>
    <w:rsid w:val="00361CE5"/>
    <w:rsid w:val="00362760"/>
    <w:rsid w:val="00365A01"/>
    <w:rsid w:val="00374DDE"/>
    <w:rsid w:val="003758B4"/>
    <w:rsid w:val="00376162"/>
    <w:rsid w:val="00390A28"/>
    <w:rsid w:val="0039160D"/>
    <w:rsid w:val="00396581"/>
    <w:rsid w:val="003965FE"/>
    <w:rsid w:val="00397E79"/>
    <w:rsid w:val="003A74F4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3A68"/>
    <w:rsid w:val="004316FB"/>
    <w:rsid w:val="0043275D"/>
    <w:rsid w:val="00433D65"/>
    <w:rsid w:val="00435D5B"/>
    <w:rsid w:val="00440055"/>
    <w:rsid w:val="004403AD"/>
    <w:rsid w:val="0044102E"/>
    <w:rsid w:val="00446BEC"/>
    <w:rsid w:val="00454B97"/>
    <w:rsid w:val="004559DC"/>
    <w:rsid w:val="0045658D"/>
    <w:rsid w:val="004575AD"/>
    <w:rsid w:val="00457D96"/>
    <w:rsid w:val="00460F80"/>
    <w:rsid w:val="004624D6"/>
    <w:rsid w:val="0046338F"/>
    <w:rsid w:val="004657D2"/>
    <w:rsid w:val="00466598"/>
    <w:rsid w:val="004676B1"/>
    <w:rsid w:val="00467952"/>
    <w:rsid w:val="004758D5"/>
    <w:rsid w:val="004768EA"/>
    <w:rsid w:val="00482720"/>
    <w:rsid w:val="00490C57"/>
    <w:rsid w:val="004955E7"/>
    <w:rsid w:val="004A3499"/>
    <w:rsid w:val="004A3985"/>
    <w:rsid w:val="004B0BF6"/>
    <w:rsid w:val="004B1F2B"/>
    <w:rsid w:val="004B42E2"/>
    <w:rsid w:val="004B4767"/>
    <w:rsid w:val="004C48E0"/>
    <w:rsid w:val="004C54F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4F3D5C"/>
    <w:rsid w:val="004F5F50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197E"/>
    <w:rsid w:val="00532738"/>
    <w:rsid w:val="005334E1"/>
    <w:rsid w:val="005362A7"/>
    <w:rsid w:val="00536B74"/>
    <w:rsid w:val="00536CB1"/>
    <w:rsid w:val="00543100"/>
    <w:rsid w:val="00544F28"/>
    <w:rsid w:val="0055155C"/>
    <w:rsid w:val="00555130"/>
    <w:rsid w:val="00573C4A"/>
    <w:rsid w:val="00576813"/>
    <w:rsid w:val="0058050E"/>
    <w:rsid w:val="00580F04"/>
    <w:rsid w:val="00583840"/>
    <w:rsid w:val="00583C78"/>
    <w:rsid w:val="00585CFF"/>
    <w:rsid w:val="005868D2"/>
    <w:rsid w:val="005948F5"/>
    <w:rsid w:val="00596FFF"/>
    <w:rsid w:val="005A327B"/>
    <w:rsid w:val="005B3783"/>
    <w:rsid w:val="005B3D52"/>
    <w:rsid w:val="005B4B38"/>
    <w:rsid w:val="005B656A"/>
    <w:rsid w:val="005C1FB7"/>
    <w:rsid w:val="005C20EC"/>
    <w:rsid w:val="005C3E7F"/>
    <w:rsid w:val="005C48AD"/>
    <w:rsid w:val="005D0D43"/>
    <w:rsid w:val="005D6DBE"/>
    <w:rsid w:val="005E2063"/>
    <w:rsid w:val="005E26ED"/>
    <w:rsid w:val="005E2B40"/>
    <w:rsid w:val="005E2C83"/>
    <w:rsid w:val="005E4FE4"/>
    <w:rsid w:val="005E61C2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174EF"/>
    <w:rsid w:val="00620EA8"/>
    <w:rsid w:val="00621440"/>
    <w:rsid w:val="00625E7C"/>
    <w:rsid w:val="00626283"/>
    <w:rsid w:val="006274F7"/>
    <w:rsid w:val="00627CAE"/>
    <w:rsid w:val="006302E6"/>
    <w:rsid w:val="00632918"/>
    <w:rsid w:val="00632E6C"/>
    <w:rsid w:val="00633CAE"/>
    <w:rsid w:val="0063511D"/>
    <w:rsid w:val="006402CF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6B7B"/>
    <w:rsid w:val="0066767E"/>
    <w:rsid w:val="00672D43"/>
    <w:rsid w:val="00672FAE"/>
    <w:rsid w:val="00674685"/>
    <w:rsid w:val="006748C1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ABE"/>
    <w:rsid w:val="006B7CFD"/>
    <w:rsid w:val="006C0BCF"/>
    <w:rsid w:val="006C212E"/>
    <w:rsid w:val="006C26ED"/>
    <w:rsid w:val="006C2C3F"/>
    <w:rsid w:val="006C7661"/>
    <w:rsid w:val="006D24D5"/>
    <w:rsid w:val="006D4794"/>
    <w:rsid w:val="006E0BDE"/>
    <w:rsid w:val="006E0CB4"/>
    <w:rsid w:val="006F1570"/>
    <w:rsid w:val="006F1E14"/>
    <w:rsid w:val="006F5046"/>
    <w:rsid w:val="006F5FB5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1F2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00BA"/>
    <w:rsid w:val="007830B6"/>
    <w:rsid w:val="00790F0F"/>
    <w:rsid w:val="0079354E"/>
    <w:rsid w:val="007A1BB4"/>
    <w:rsid w:val="007A5008"/>
    <w:rsid w:val="007B2C43"/>
    <w:rsid w:val="007B7F2A"/>
    <w:rsid w:val="007C1D61"/>
    <w:rsid w:val="007C52E8"/>
    <w:rsid w:val="007C63F4"/>
    <w:rsid w:val="007D3292"/>
    <w:rsid w:val="007D3954"/>
    <w:rsid w:val="007E0151"/>
    <w:rsid w:val="007E0708"/>
    <w:rsid w:val="007E2C77"/>
    <w:rsid w:val="007E57E8"/>
    <w:rsid w:val="007E6AE3"/>
    <w:rsid w:val="007E72A0"/>
    <w:rsid w:val="007E74D1"/>
    <w:rsid w:val="007E7CAC"/>
    <w:rsid w:val="007F1F7F"/>
    <w:rsid w:val="007F575E"/>
    <w:rsid w:val="007F5C22"/>
    <w:rsid w:val="007F677F"/>
    <w:rsid w:val="008029B4"/>
    <w:rsid w:val="008074C6"/>
    <w:rsid w:val="008119EB"/>
    <w:rsid w:val="008121F4"/>
    <w:rsid w:val="008133D3"/>
    <w:rsid w:val="00817A2D"/>
    <w:rsid w:val="00822686"/>
    <w:rsid w:val="008264AD"/>
    <w:rsid w:val="00830749"/>
    <w:rsid w:val="00833553"/>
    <w:rsid w:val="008335B8"/>
    <w:rsid w:val="00835B05"/>
    <w:rsid w:val="00842927"/>
    <w:rsid w:val="00843997"/>
    <w:rsid w:val="00847C7B"/>
    <w:rsid w:val="00850F02"/>
    <w:rsid w:val="00855F97"/>
    <w:rsid w:val="00857602"/>
    <w:rsid w:val="00860AFB"/>
    <w:rsid w:val="00872A11"/>
    <w:rsid w:val="008748CE"/>
    <w:rsid w:val="00874A41"/>
    <w:rsid w:val="008757C4"/>
    <w:rsid w:val="00882B9D"/>
    <w:rsid w:val="008868DF"/>
    <w:rsid w:val="008A082C"/>
    <w:rsid w:val="008A257C"/>
    <w:rsid w:val="008A3A99"/>
    <w:rsid w:val="008B39C9"/>
    <w:rsid w:val="008B4415"/>
    <w:rsid w:val="008C0F78"/>
    <w:rsid w:val="008C48F6"/>
    <w:rsid w:val="008D53C6"/>
    <w:rsid w:val="008D6E9C"/>
    <w:rsid w:val="008D6FC4"/>
    <w:rsid w:val="008E55CB"/>
    <w:rsid w:val="008F04AB"/>
    <w:rsid w:val="008F0BA8"/>
    <w:rsid w:val="008F464C"/>
    <w:rsid w:val="00901593"/>
    <w:rsid w:val="009025D4"/>
    <w:rsid w:val="009055FD"/>
    <w:rsid w:val="009056E2"/>
    <w:rsid w:val="00906690"/>
    <w:rsid w:val="00910F4A"/>
    <w:rsid w:val="00912D21"/>
    <w:rsid w:val="00917FD2"/>
    <w:rsid w:val="00920D3E"/>
    <w:rsid w:val="00921288"/>
    <w:rsid w:val="009304CA"/>
    <w:rsid w:val="0093060F"/>
    <w:rsid w:val="009324BA"/>
    <w:rsid w:val="00936180"/>
    <w:rsid w:val="00943D59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97D1A"/>
    <w:rsid w:val="009A34C4"/>
    <w:rsid w:val="009A4937"/>
    <w:rsid w:val="009A4B47"/>
    <w:rsid w:val="009B750D"/>
    <w:rsid w:val="009C7106"/>
    <w:rsid w:val="009C7961"/>
    <w:rsid w:val="009D1E85"/>
    <w:rsid w:val="009D22C4"/>
    <w:rsid w:val="009E08FC"/>
    <w:rsid w:val="009E25C4"/>
    <w:rsid w:val="009E33A9"/>
    <w:rsid w:val="009E3CED"/>
    <w:rsid w:val="009E4376"/>
    <w:rsid w:val="009E78AF"/>
    <w:rsid w:val="009F34EB"/>
    <w:rsid w:val="00A07F94"/>
    <w:rsid w:val="00A2147E"/>
    <w:rsid w:val="00A215B2"/>
    <w:rsid w:val="00A22B9C"/>
    <w:rsid w:val="00A25B81"/>
    <w:rsid w:val="00A2624A"/>
    <w:rsid w:val="00A265D7"/>
    <w:rsid w:val="00A33567"/>
    <w:rsid w:val="00A34BA9"/>
    <w:rsid w:val="00A406B8"/>
    <w:rsid w:val="00A41676"/>
    <w:rsid w:val="00A43D76"/>
    <w:rsid w:val="00A5119B"/>
    <w:rsid w:val="00A526B7"/>
    <w:rsid w:val="00A52BAB"/>
    <w:rsid w:val="00A52C7C"/>
    <w:rsid w:val="00A6107C"/>
    <w:rsid w:val="00A61C3C"/>
    <w:rsid w:val="00A61D78"/>
    <w:rsid w:val="00A66B39"/>
    <w:rsid w:val="00A67415"/>
    <w:rsid w:val="00A6752F"/>
    <w:rsid w:val="00A67754"/>
    <w:rsid w:val="00A706D2"/>
    <w:rsid w:val="00A74253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2E1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055B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70F6"/>
    <w:rsid w:val="00B44885"/>
    <w:rsid w:val="00B45123"/>
    <w:rsid w:val="00B46CA0"/>
    <w:rsid w:val="00B50D23"/>
    <w:rsid w:val="00B52725"/>
    <w:rsid w:val="00B537CD"/>
    <w:rsid w:val="00B60A8E"/>
    <w:rsid w:val="00B61114"/>
    <w:rsid w:val="00B63435"/>
    <w:rsid w:val="00B64BF7"/>
    <w:rsid w:val="00B65524"/>
    <w:rsid w:val="00B80970"/>
    <w:rsid w:val="00B82C75"/>
    <w:rsid w:val="00B84397"/>
    <w:rsid w:val="00B876C2"/>
    <w:rsid w:val="00B91399"/>
    <w:rsid w:val="00B91EAA"/>
    <w:rsid w:val="00B9239D"/>
    <w:rsid w:val="00B92CC9"/>
    <w:rsid w:val="00B930C4"/>
    <w:rsid w:val="00B93C88"/>
    <w:rsid w:val="00B96243"/>
    <w:rsid w:val="00B9778C"/>
    <w:rsid w:val="00BA235F"/>
    <w:rsid w:val="00BA45C3"/>
    <w:rsid w:val="00BA7D5F"/>
    <w:rsid w:val="00BB11BC"/>
    <w:rsid w:val="00BC4E1A"/>
    <w:rsid w:val="00BD2445"/>
    <w:rsid w:val="00BD4B75"/>
    <w:rsid w:val="00BD5D83"/>
    <w:rsid w:val="00BE1F60"/>
    <w:rsid w:val="00BE5659"/>
    <w:rsid w:val="00BF15FF"/>
    <w:rsid w:val="00BF51EE"/>
    <w:rsid w:val="00BF6EA1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08EE"/>
    <w:rsid w:val="00C20D11"/>
    <w:rsid w:val="00C21B79"/>
    <w:rsid w:val="00C25494"/>
    <w:rsid w:val="00C2568A"/>
    <w:rsid w:val="00C32082"/>
    <w:rsid w:val="00C320F8"/>
    <w:rsid w:val="00C33218"/>
    <w:rsid w:val="00C3636D"/>
    <w:rsid w:val="00C41923"/>
    <w:rsid w:val="00C478B5"/>
    <w:rsid w:val="00C53DA4"/>
    <w:rsid w:val="00C54231"/>
    <w:rsid w:val="00C547D1"/>
    <w:rsid w:val="00C55618"/>
    <w:rsid w:val="00C55A27"/>
    <w:rsid w:val="00C55C9B"/>
    <w:rsid w:val="00C56CF6"/>
    <w:rsid w:val="00C60356"/>
    <w:rsid w:val="00C6097E"/>
    <w:rsid w:val="00C60C93"/>
    <w:rsid w:val="00C640FC"/>
    <w:rsid w:val="00C65EC9"/>
    <w:rsid w:val="00C731E3"/>
    <w:rsid w:val="00C73AC5"/>
    <w:rsid w:val="00C7472B"/>
    <w:rsid w:val="00C804A2"/>
    <w:rsid w:val="00C806B2"/>
    <w:rsid w:val="00C82BD7"/>
    <w:rsid w:val="00C83199"/>
    <w:rsid w:val="00C879E3"/>
    <w:rsid w:val="00C95773"/>
    <w:rsid w:val="00C95EBF"/>
    <w:rsid w:val="00C963E0"/>
    <w:rsid w:val="00C9717B"/>
    <w:rsid w:val="00C97C42"/>
    <w:rsid w:val="00CA0F42"/>
    <w:rsid w:val="00CA65E0"/>
    <w:rsid w:val="00CA78C3"/>
    <w:rsid w:val="00CB5347"/>
    <w:rsid w:val="00CB6882"/>
    <w:rsid w:val="00CB7163"/>
    <w:rsid w:val="00CB7187"/>
    <w:rsid w:val="00CC1557"/>
    <w:rsid w:val="00CC3D35"/>
    <w:rsid w:val="00CC5E27"/>
    <w:rsid w:val="00CD0491"/>
    <w:rsid w:val="00CD6B4E"/>
    <w:rsid w:val="00CE076D"/>
    <w:rsid w:val="00CE0C20"/>
    <w:rsid w:val="00CE1002"/>
    <w:rsid w:val="00CE17A5"/>
    <w:rsid w:val="00CE1EBF"/>
    <w:rsid w:val="00CE2955"/>
    <w:rsid w:val="00CE2FD4"/>
    <w:rsid w:val="00CE4DB2"/>
    <w:rsid w:val="00CE5115"/>
    <w:rsid w:val="00CE65A8"/>
    <w:rsid w:val="00CE77FE"/>
    <w:rsid w:val="00CF4616"/>
    <w:rsid w:val="00CF476A"/>
    <w:rsid w:val="00CF577D"/>
    <w:rsid w:val="00CF5C0E"/>
    <w:rsid w:val="00CF687B"/>
    <w:rsid w:val="00CF777A"/>
    <w:rsid w:val="00D05B7F"/>
    <w:rsid w:val="00D060EB"/>
    <w:rsid w:val="00D06439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673D8"/>
    <w:rsid w:val="00D74F43"/>
    <w:rsid w:val="00D75704"/>
    <w:rsid w:val="00D762CD"/>
    <w:rsid w:val="00D7700B"/>
    <w:rsid w:val="00D8615C"/>
    <w:rsid w:val="00D92174"/>
    <w:rsid w:val="00D936AE"/>
    <w:rsid w:val="00D952D8"/>
    <w:rsid w:val="00D95463"/>
    <w:rsid w:val="00D95679"/>
    <w:rsid w:val="00D965C3"/>
    <w:rsid w:val="00DA162F"/>
    <w:rsid w:val="00DA2CF0"/>
    <w:rsid w:val="00DA34F5"/>
    <w:rsid w:val="00DA44D3"/>
    <w:rsid w:val="00DA7219"/>
    <w:rsid w:val="00DA7B78"/>
    <w:rsid w:val="00DB20FD"/>
    <w:rsid w:val="00DB572F"/>
    <w:rsid w:val="00DB620A"/>
    <w:rsid w:val="00DB6903"/>
    <w:rsid w:val="00DB7686"/>
    <w:rsid w:val="00DC123B"/>
    <w:rsid w:val="00DC25CE"/>
    <w:rsid w:val="00DC3188"/>
    <w:rsid w:val="00DC54AD"/>
    <w:rsid w:val="00DC5B00"/>
    <w:rsid w:val="00DC5EEA"/>
    <w:rsid w:val="00DC763D"/>
    <w:rsid w:val="00DD0BB5"/>
    <w:rsid w:val="00DD533D"/>
    <w:rsid w:val="00DE18C7"/>
    <w:rsid w:val="00DE37A3"/>
    <w:rsid w:val="00DE3D6E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0810"/>
    <w:rsid w:val="00E14BFA"/>
    <w:rsid w:val="00E14FDF"/>
    <w:rsid w:val="00E20A05"/>
    <w:rsid w:val="00E219E0"/>
    <w:rsid w:val="00E2279E"/>
    <w:rsid w:val="00E3181C"/>
    <w:rsid w:val="00E36EDD"/>
    <w:rsid w:val="00E44122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A2D09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044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24070"/>
    <w:rsid w:val="00F30473"/>
    <w:rsid w:val="00F351B5"/>
    <w:rsid w:val="00F4286F"/>
    <w:rsid w:val="00F44003"/>
    <w:rsid w:val="00F46E9C"/>
    <w:rsid w:val="00F4706B"/>
    <w:rsid w:val="00F47987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1CCA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5357"/>
    <w:rsid w:val="00FC73DB"/>
    <w:rsid w:val="00FD01E7"/>
    <w:rsid w:val="00FD095A"/>
    <w:rsid w:val="00FD51DF"/>
    <w:rsid w:val="00FD7558"/>
    <w:rsid w:val="00FE1736"/>
    <w:rsid w:val="00FE33FB"/>
    <w:rsid w:val="00FE4915"/>
    <w:rsid w:val="00FE4D36"/>
    <w:rsid w:val="00FE7B0E"/>
    <w:rsid w:val="00FF2A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ind w:left="785"/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6E0CB4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6E0CB4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76AFF211757449D7BC53FB06711F53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2ED241-8296-4728-968D-D88648209042}"/>
      </w:docPartPr>
      <w:docPartBody>
        <w:p w:rsidR="00DB6A3B" w:rsidRDefault="00FC4CD3" w:rsidP="00FC4CD3">
          <w:pPr>
            <w:pStyle w:val="76AFF211757449D7BC53FB06711F53F7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F008F085B0A47BF9A294F1A254E62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72B61B-EEDB-4102-9FED-24C714191D07}"/>
      </w:docPartPr>
      <w:docPartBody>
        <w:p w:rsidR="00DB6A3B" w:rsidRDefault="00FC4CD3" w:rsidP="00FC4CD3">
          <w:pPr>
            <w:pStyle w:val="3F008F085B0A47BF9A294F1A254E62AB"/>
          </w:pPr>
          <w:r w:rsidRPr="00A24C5D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20"/>
  <w:characterSpacingControl w:val="doNotCompress"/>
  <w:compat>
    <w:useFELayout/>
  </w:compat>
  <w:rsids>
    <w:rsidRoot w:val="00F53755"/>
    <w:rsid w:val="0001724D"/>
    <w:rsid w:val="001125F5"/>
    <w:rsid w:val="00160AF1"/>
    <w:rsid w:val="00247826"/>
    <w:rsid w:val="00263EF0"/>
    <w:rsid w:val="002B2967"/>
    <w:rsid w:val="002F51A8"/>
    <w:rsid w:val="003A1AE6"/>
    <w:rsid w:val="003C064C"/>
    <w:rsid w:val="003D7AF8"/>
    <w:rsid w:val="00454E36"/>
    <w:rsid w:val="00572DFD"/>
    <w:rsid w:val="00595B4E"/>
    <w:rsid w:val="005D3BC9"/>
    <w:rsid w:val="006018E6"/>
    <w:rsid w:val="006206DC"/>
    <w:rsid w:val="00625151"/>
    <w:rsid w:val="00641837"/>
    <w:rsid w:val="006A5ED9"/>
    <w:rsid w:val="007249CB"/>
    <w:rsid w:val="007569BC"/>
    <w:rsid w:val="007A3F6C"/>
    <w:rsid w:val="007E2E66"/>
    <w:rsid w:val="008013C5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9400A"/>
    <w:rsid w:val="00BC6EB0"/>
    <w:rsid w:val="00BC7467"/>
    <w:rsid w:val="00C05D35"/>
    <w:rsid w:val="00C17E87"/>
    <w:rsid w:val="00C639A0"/>
    <w:rsid w:val="00C77B3A"/>
    <w:rsid w:val="00CC3708"/>
    <w:rsid w:val="00DB6A3B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C4CD3"/>
    <w:rsid w:val="00FE2153"/>
    <w:rsid w:val="00FF2740"/>
    <w:rsid w:val="00FF7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C4CD3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FD8BF69C94BB42E084502C0F28E9F386">
    <w:name w:val="FD8BF69C94BB42E084502C0F28E9F386"/>
    <w:rsid w:val="00FC4CD3"/>
    <w:pPr>
      <w:spacing w:after="160" w:line="259" w:lineRule="auto"/>
    </w:pPr>
  </w:style>
  <w:style w:type="paragraph" w:customStyle="1" w:styleId="568B0A30854F41B1A9E69BDE3AE7D0D1">
    <w:name w:val="568B0A30854F41B1A9E69BDE3AE7D0D1"/>
    <w:rsid w:val="00FC4CD3"/>
    <w:pPr>
      <w:spacing w:after="160" w:line="259" w:lineRule="auto"/>
    </w:pPr>
  </w:style>
  <w:style w:type="paragraph" w:customStyle="1" w:styleId="F81031D78DCA408789B122BC1899F02C">
    <w:name w:val="F81031D78DCA408789B122BC1899F02C"/>
    <w:rsid w:val="00FC4CD3"/>
    <w:pPr>
      <w:spacing w:after="160" w:line="259" w:lineRule="auto"/>
    </w:pPr>
  </w:style>
  <w:style w:type="paragraph" w:customStyle="1" w:styleId="76AFF211757449D7BC53FB06711F53F7">
    <w:name w:val="76AFF211757449D7BC53FB06711F53F7"/>
    <w:rsid w:val="00FC4CD3"/>
    <w:pPr>
      <w:spacing w:after="160" w:line="259" w:lineRule="auto"/>
    </w:pPr>
  </w:style>
  <w:style w:type="paragraph" w:customStyle="1" w:styleId="3F008F085B0A47BF9A294F1A254E62AB">
    <w:name w:val="3F008F085B0A47BF9A294F1A254E62AB"/>
    <w:rsid w:val="00FC4CD3"/>
    <w:pPr>
      <w:spacing w:after="160" w:line="259" w:lineRule="auto"/>
    </w:pPr>
  </w:style>
  <w:style w:type="paragraph" w:customStyle="1" w:styleId="8E5F04170FF54FF2A2625BF6F69D587C">
    <w:name w:val="8E5F04170FF54FF2A2625BF6F69D587C"/>
    <w:rsid w:val="00FC4CD3"/>
    <w:pPr>
      <w:spacing w:after="160" w:line="259" w:lineRule="auto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FFA916-C714-45D7-8E65-891DEA7E55E6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BCFD02BC-73BB-43CE-8A9A-9CEAE3A7B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6227</TotalTime>
  <Pages>12</Pages>
  <Words>1514</Words>
  <Characters>8634</Characters>
  <Application>Microsoft Office Word</Application>
  <DocSecurity>8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CPCCBC4008B</vt:lpstr>
    </vt:vector>
  </TitlesOfParts>
  <Company/>
  <LinksUpToDate>false</LinksUpToDate>
  <CharactersWithSpaces>10128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CPCCBC4008B</dc:title>
  <dc:subject>Conduct on-site supervision of building and construction project</dc:subject>
  <dc:creator>Michelle Curro</dc:creator>
  <cp:lastModifiedBy>marnie morriss</cp:lastModifiedBy>
  <cp:revision>135</cp:revision>
  <cp:lastPrinted>2019-02-28T05:27:00Z</cp:lastPrinted>
  <dcterms:created xsi:type="dcterms:W3CDTF">2015-02-26T05:16:00Z</dcterms:created>
  <dcterms:modified xsi:type="dcterms:W3CDTF">2019-06-04T02:32:00Z</dcterms:modified>
  <cp:contentStatus>v1-3_02/05/2019</cp:contentStatus>
</cp:coreProperties>
</file>