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9A0EBB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9A0EBB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A450F3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D1453D" w:rsidP="00A450F3">
            <w:pPr>
              <w:jc w:val="left"/>
              <w:rPr>
                <w:rFonts w:ascii="Arial" w:hAnsi="Arial" w:cs="Arial"/>
                <w:sz w:val="22"/>
              </w:rPr>
            </w:pPr>
            <w:permStart w:id="1997478489" w:edGrp="everyone"/>
            <w:r>
              <w:rPr>
                <w:rFonts w:ascii="Arial" w:hAnsi="Arial" w:cs="Arial"/>
                <w:sz w:val="22"/>
              </w:rPr>
              <w:t>Pippa Turner</w:t>
            </w:r>
            <w:permEnd w:id="1997478489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A450F3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A450F3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70475341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7047534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72445928" w:edGrp="everyone"/>
        <w:tc>
          <w:tcPr>
            <w:tcW w:w="2668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7244592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A450F3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9263049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1926304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243135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243135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A450F3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971440685" w:edGrp="everyone"/>
        <w:tc>
          <w:tcPr>
            <w:tcW w:w="2667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71440685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9A0EBB" w:rsidP="00A450F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3348152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3348152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A450F3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A450F3">
            <w:pPr>
              <w:jc w:val="left"/>
              <w:rPr>
                <w:rFonts w:ascii="Arial" w:hAnsi="Arial" w:cs="Arial"/>
                <w:sz w:val="22"/>
              </w:rPr>
            </w:pPr>
            <w:permStart w:id="1876496740" w:edGrp="everyone"/>
            <w:permEnd w:id="1876496740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558361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A450F3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55836115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A450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987571356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9A0EBB" w:rsidP="00A450F3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87571356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9A0EBB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9A0EBB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A450F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A450F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A450F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A450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A450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A450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A450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A450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A450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A450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A450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A450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D1453D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6229397" w:edGrp="everyone"/>
            <w:r>
              <w:rPr>
                <w:rFonts w:ascii="Arial" w:hAnsi="Arial" w:cs="Arial"/>
                <w:sz w:val="22"/>
                <w:szCs w:val="22"/>
              </w:rPr>
              <w:t>Pippa Turner</w:t>
            </w:r>
            <w:permEnd w:id="1066229397"/>
          </w:p>
        </w:tc>
      </w:tr>
      <w:tr w:rsidR="00D6659B" w:rsidRPr="004E05D0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A450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A450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0324587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A450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57150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3245879" w:displacedByCustomXml="prev"/>
      </w:tr>
      <w:tr w:rsidR="00D6659B" w:rsidRPr="00830749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832649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0-2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1453D" w:rsidP="00A450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27/10/2021</w:t>
                </w:r>
              </w:p>
            </w:tc>
          </w:sdtContent>
        </w:sdt>
        <w:permEnd w:id="1883264925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3477347" w:edGrp="everyone"/>
            <w:permEnd w:id="703477347"/>
          </w:p>
        </w:tc>
      </w:tr>
      <w:tr w:rsidR="00D6659B" w:rsidRPr="004E05D0" w:rsidTr="00A450F3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A450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A450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574982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A450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7498275" w:displacedByCustomXml="prev"/>
      </w:tr>
      <w:tr w:rsidR="00D6659B" w:rsidRPr="0032118C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A450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A450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61979772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9A0EBB" w:rsidP="00A450F3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619797724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A450F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A450F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81493789" w:edGrp="everyone"/>
            <w:permEnd w:id="1781493789"/>
          </w:p>
        </w:tc>
        <w:tc>
          <w:tcPr>
            <w:tcW w:w="1346" w:type="dxa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A450F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A450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61633055" w:edGrp="everyone"/>
        <w:tc>
          <w:tcPr>
            <w:tcW w:w="1346" w:type="dxa"/>
            <w:vAlign w:val="center"/>
          </w:tcPr>
          <w:p w:rsidR="00D6659B" w:rsidRPr="00533511" w:rsidRDefault="009A0EBB" w:rsidP="00A450F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61633055"/>
          </w:p>
        </w:tc>
        <w:permStart w:id="151025284" w:edGrp="everyone"/>
        <w:tc>
          <w:tcPr>
            <w:tcW w:w="1347" w:type="dxa"/>
            <w:vAlign w:val="center"/>
          </w:tcPr>
          <w:p w:rsidR="00D6659B" w:rsidRPr="00533511" w:rsidRDefault="009A0EBB" w:rsidP="00A450F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1025284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A450F3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A450F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A450F3">
        <w:trPr>
          <w:trHeight w:val="13433"/>
        </w:trPr>
        <w:tc>
          <w:tcPr>
            <w:tcW w:w="9057" w:type="dxa"/>
          </w:tcPr>
          <w:p w:rsidR="00D6659B" w:rsidRPr="000C0B14" w:rsidRDefault="00D6659B" w:rsidP="00A450F3">
            <w:pPr>
              <w:rPr>
                <w:rFonts w:ascii="Arial" w:hAnsi="Arial" w:cs="Arial"/>
                <w:szCs w:val="24"/>
              </w:rPr>
            </w:pPr>
            <w:permStart w:id="1423141980" w:edGrp="everyone"/>
            <w:permEnd w:id="1423141980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04347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4347612" w:displacedByCustomXml="prev"/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27644376" w:edGrp="everyone"/>
            <w:r w:rsidR="00977173">
              <w:rPr>
                <w:rFonts w:ascii="Arial" w:hAnsi="Arial" w:cs="Arial"/>
                <w:sz w:val="22"/>
              </w:rPr>
              <w:t>F</w:t>
            </w:r>
            <w:permEnd w:id="112764437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96516457" w:edGrp="everyone"/>
            <w:r w:rsidR="009620BE">
              <w:rPr>
                <w:rFonts w:ascii="Arial" w:hAnsi="Arial" w:cs="Arial"/>
                <w:sz w:val="22"/>
              </w:rPr>
              <w:t>E</w:t>
            </w:r>
            <w:permEnd w:id="4965164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10871111" w:edGrp="everyone"/>
            <w:r w:rsidR="009620BE">
              <w:rPr>
                <w:rFonts w:ascii="Arial" w:hAnsi="Arial" w:cs="Arial"/>
                <w:sz w:val="22"/>
              </w:rPr>
              <w:t>A</w:t>
            </w:r>
            <w:permEnd w:id="7108711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75142015" w:edGrp="everyone"/>
            <w:r w:rsidR="009620BE">
              <w:rPr>
                <w:rFonts w:ascii="Arial" w:hAnsi="Arial" w:cs="Arial"/>
                <w:sz w:val="22"/>
              </w:rPr>
              <w:t>D</w:t>
            </w:r>
            <w:permEnd w:id="11751420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90955184" w:edGrp="everyone"/>
            <w:r w:rsidR="00A450F3">
              <w:rPr>
                <w:rFonts w:ascii="Arial" w:hAnsi="Arial" w:cs="Arial"/>
                <w:sz w:val="22"/>
              </w:rPr>
              <w:t>C</w:t>
            </w:r>
            <w:permEnd w:id="12909551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01221871" w:edGrp="everyone"/>
            <w:r w:rsidR="00977173">
              <w:rPr>
                <w:rFonts w:ascii="Arial" w:hAnsi="Arial" w:cs="Arial"/>
                <w:sz w:val="22"/>
              </w:rPr>
              <w:t>B</w:t>
            </w:r>
            <w:permEnd w:id="40122187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A450F3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89429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429200" w:displacedByCustomXml="prev"/>
      </w:tr>
      <w:tr w:rsidR="00D6659B" w:rsidRPr="00553DDB" w:rsidTr="00A450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5535857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55535857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094230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Train employees in safely handling chemicals, appropriate PPE eg. Gloves, Respirators, Goggles</w:t>
            </w:r>
            <w:permEnd w:id="509423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9989617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89989617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661460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Restrict access to noisy areas, limit time spent in noisy areas, appropriate PPE eg. Hearing protection</w:t>
            </w:r>
            <w:permEnd w:id="10661460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116398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21163982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9620BE" w:rsidP="00A450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070297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Utilise mechanical lifting aids when possible, </w:t>
            </w:r>
            <w:r w:rsidR="00DA5CA7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appropriate lifting techniques</w:t>
            </w:r>
            <w:permEnd w:id="3007029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DA5CA7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1318995373" w:edGrp="everyone"/>
            <w:r>
              <w:rPr>
                <w:rFonts w:ascii="Arial" w:hAnsi="Arial" w:cs="Arial"/>
                <w:sz w:val="22"/>
                <w:szCs w:val="22"/>
              </w:rPr>
              <w:t>Supervisor, Site/ Project Manager or Health &amp; Safety Representative</w:t>
            </w:r>
            <w:permEnd w:id="1318995373"/>
          </w:p>
        </w:tc>
        <w:permStart w:id="1673881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3881719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A450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1054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54228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3145001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2314500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1003282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03282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8810793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DA5CA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10793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644338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4338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81166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166358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16748230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1674823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4899077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DA5CA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99077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060121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01219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A450F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8046654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46654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072259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A5CA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072259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85691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5691926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6163460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63460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367698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DA5CA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67698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8057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8057758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2390904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390904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A450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893938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3938359" w:displacedByCustomXml="prev"/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4230003" w:edGrp="everyone"/>
            <w:r>
              <w:rPr>
                <w:rFonts w:ascii="Arial" w:hAnsi="Arial" w:cs="Arial"/>
                <w:sz w:val="22"/>
                <w:szCs w:val="22"/>
              </w:rPr>
              <w:t>Protective clothing (coveralls)</w:t>
            </w:r>
            <w:permEnd w:id="20742300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8493552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4284935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1639818" w:edGrp="everyone"/>
            <w:r>
              <w:rPr>
                <w:rFonts w:ascii="Arial" w:hAnsi="Arial" w:cs="Arial"/>
                <w:sz w:val="22"/>
                <w:szCs w:val="22"/>
              </w:rPr>
              <w:t>Glasses</w:t>
            </w:r>
            <w:permEnd w:id="3416398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A450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8408029" w:edGrp="everyone"/>
            <w:r>
              <w:rPr>
                <w:rFonts w:ascii="Arial" w:hAnsi="Arial" w:cs="Arial"/>
                <w:sz w:val="22"/>
                <w:szCs w:val="22"/>
              </w:rPr>
              <w:t>Respirators</w:t>
            </w:r>
            <w:permEnd w:id="20684080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A450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80029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029176" w:displacedByCustomXml="prev"/>
      </w:tr>
      <w:tr w:rsidR="00D6659B" w:rsidRPr="00553DDB" w:rsidTr="00A450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rPr>
                <w:rFonts w:ascii="Arial" w:hAnsi="Arial" w:cs="Arial"/>
                <w:sz w:val="22"/>
              </w:rPr>
            </w:pPr>
            <w:permStart w:id="1965844075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96584407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rPr>
                <w:rFonts w:ascii="Arial" w:hAnsi="Arial" w:cs="Arial"/>
                <w:sz w:val="22"/>
              </w:rPr>
            </w:pPr>
            <w:permStart w:id="521105179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52110517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DA5CA7" w:rsidP="00A450F3">
            <w:pPr>
              <w:rPr>
                <w:rFonts w:ascii="Arial" w:hAnsi="Arial" w:cs="Arial"/>
                <w:sz w:val="22"/>
              </w:rPr>
            </w:pPr>
            <w:permStart w:id="1227373743" w:edGrp="everyone"/>
            <w:r>
              <w:rPr>
                <w:rFonts w:ascii="Arial" w:hAnsi="Arial" w:cs="Arial"/>
                <w:sz w:val="22"/>
              </w:rPr>
              <w:t xml:space="preserve">Location of fire extinguisher </w:t>
            </w:r>
            <w:permEnd w:id="12273737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8E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8E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A450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A450F3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A450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44158E" w:rsidRPr="006215FC" w:rsidRDefault="0044158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61335144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561335144"/>
                                </w:p>
                                <w:p w:rsidR="0044158E" w:rsidRPr="006215FC" w:rsidRDefault="0044158E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11172445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9111724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44158E" w:rsidRPr="006215FC" w:rsidRDefault="0044158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61335144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561335144"/>
                          </w:p>
                          <w:p w:rsidR="0044158E" w:rsidRPr="006215FC" w:rsidRDefault="0044158E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11172445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191117244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634087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4087811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3491B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126639396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26639396"/>
          </w:p>
        </w:tc>
        <w:permStart w:id="155336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36871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C3491B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1813137575" w:edGrp="everyone"/>
            <w:r>
              <w:rPr>
                <w:rFonts w:ascii="Arial" w:hAnsi="Arial" w:cs="Arial"/>
                <w:sz w:val="22"/>
                <w:szCs w:val="22"/>
              </w:rPr>
              <w:t>Death or Permanent Disability</w:t>
            </w:r>
            <w:permEnd w:id="1813137575"/>
          </w:p>
        </w:tc>
        <w:permStart w:id="364134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4134971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A450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38090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8090396" w:displacedByCustomXml="prev"/>
      </w:tr>
      <w:tr w:rsidR="00D979B9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351697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1697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910115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011527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3211047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C3491B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11047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A450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91102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1102460" w:displacedByCustomXml="prev"/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6936784" w:edGrp="everyone"/>
            <w:r>
              <w:rPr>
                <w:rFonts w:ascii="Arial" w:hAnsi="Arial" w:cs="Arial"/>
                <w:sz w:val="22"/>
              </w:rPr>
              <w:t>3</w:t>
            </w:r>
            <w:permEnd w:id="135693678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94540977" w:edGrp="everyone"/>
            <w:r>
              <w:rPr>
                <w:rFonts w:ascii="Arial" w:hAnsi="Arial" w:cs="Arial"/>
                <w:sz w:val="22"/>
              </w:rPr>
              <w:t>6</w:t>
            </w:r>
            <w:permEnd w:id="12945409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1511906" w:edGrp="everyone"/>
            <w:r>
              <w:rPr>
                <w:rFonts w:ascii="Arial" w:hAnsi="Arial" w:cs="Arial"/>
                <w:sz w:val="22"/>
              </w:rPr>
              <w:t>1</w:t>
            </w:r>
            <w:permEnd w:id="20815119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3997113" w:edGrp="everyone"/>
            <w:r>
              <w:rPr>
                <w:rFonts w:ascii="Arial" w:hAnsi="Arial" w:cs="Arial"/>
                <w:sz w:val="22"/>
              </w:rPr>
              <w:t>4</w:t>
            </w:r>
            <w:permEnd w:id="18139971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93823864" w:edGrp="everyone"/>
            <w:r>
              <w:rPr>
                <w:rFonts w:ascii="Arial" w:hAnsi="Arial" w:cs="Arial"/>
                <w:sz w:val="22"/>
              </w:rPr>
              <w:t>5</w:t>
            </w:r>
            <w:permEnd w:id="12938238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3491B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66442395" w:edGrp="everyone"/>
            <w:r>
              <w:rPr>
                <w:rFonts w:ascii="Arial" w:hAnsi="Arial" w:cs="Arial"/>
                <w:sz w:val="22"/>
              </w:rPr>
              <w:t>2</w:t>
            </w:r>
            <w:permEnd w:id="56644239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3491B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599326790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Eliminating the hazard means there will be no incidents that can happen where as PPE is general protective gear for a person but does not eliminate the chance of incidents happening. </w:t>
            </w:r>
            <w:permEnd w:id="599326790"/>
          </w:p>
        </w:tc>
        <w:permStart w:id="1227451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745157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44158E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315499655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315499655"/>
          </w:p>
        </w:tc>
        <w:permStart w:id="1335886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588687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158E" w:rsidRPr="00441559" w:rsidRDefault="0044158E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44158E" w:rsidRPr="00441559" w:rsidRDefault="0044158E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A450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33246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3246655" w:displacedByCustomXml="prev"/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33700145" w:edGrp="everyone"/>
            <w:r>
              <w:rPr>
                <w:rFonts w:ascii="Arial" w:hAnsi="Arial" w:cs="Arial"/>
                <w:sz w:val="22"/>
              </w:rPr>
              <w:t>Shoulders</w:t>
            </w:r>
            <w:permEnd w:id="173370014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75576809" w:edGrp="everyone"/>
            <w:r>
              <w:rPr>
                <w:rFonts w:ascii="Arial" w:hAnsi="Arial" w:cs="Arial"/>
                <w:sz w:val="22"/>
              </w:rPr>
              <w:t>Neck</w:t>
            </w:r>
            <w:permEnd w:id="17755768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0983842" w:edGrp="everyone"/>
            <w:r>
              <w:rPr>
                <w:rFonts w:ascii="Arial" w:hAnsi="Arial" w:cs="Arial"/>
                <w:sz w:val="22"/>
              </w:rPr>
              <w:t>Hands</w:t>
            </w:r>
            <w:permEnd w:id="909838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57243246" w:edGrp="everyone"/>
            <w:r>
              <w:rPr>
                <w:rFonts w:ascii="Arial" w:hAnsi="Arial" w:cs="Arial"/>
                <w:sz w:val="22"/>
              </w:rPr>
              <w:t>Back</w:t>
            </w:r>
            <w:permEnd w:id="2572432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52862212" w:edGrp="everyone"/>
            <w:r>
              <w:rPr>
                <w:rFonts w:ascii="Arial" w:hAnsi="Arial" w:cs="Arial"/>
                <w:sz w:val="22"/>
              </w:rPr>
              <w:t>Knees</w:t>
            </w:r>
            <w:permEnd w:id="19528622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76841723" w:edGrp="everyone"/>
            <w:r>
              <w:rPr>
                <w:rFonts w:ascii="Arial" w:hAnsi="Arial" w:cs="Arial"/>
                <w:sz w:val="22"/>
              </w:rPr>
              <w:t>Feet</w:t>
            </w:r>
            <w:permEnd w:id="27684172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4158E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50602255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50602255"/>
          </w:p>
        </w:tc>
        <w:permStart w:id="1003231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231137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A450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6329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329256" w:displacedByCustomXml="prev"/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219652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732196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2497560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6924975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8567149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1585671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  <w:tr w:rsidR="00D6659B" w:rsidRPr="00553DDB" w:rsidTr="00A450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A450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A450F3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4158E" w:rsidP="00A450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4163582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4441635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A450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A450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A450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A450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24579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4579557" w:displacedByCustomXml="prev"/>
      </w:tr>
      <w:tr w:rsidR="00B5022D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489701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89701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98798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4158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879849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0000959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4158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009596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288517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4158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85179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A450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5558223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4158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58223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158E" w:rsidRPr="00DE05E2" w:rsidRDefault="0044158E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44158E" w:rsidRPr="00D94A32" w:rsidRDefault="0044158E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44158E" w:rsidRPr="00D94A32" w:rsidRDefault="0044158E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44158E" w:rsidRPr="00D94A32" w:rsidRDefault="0044158E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44158E" w:rsidRPr="00DE05E2" w:rsidRDefault="0044158E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44158E" w:rsidRPr="00D94A32" w:rsidRDefault="0044158E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44158E" w:rsidRPr="00D94A32" w:rsidRDefault="0044158E" w:rsidP="00D6659B">
                      <w:pPr>
                        <w:rPr>
                          <w:sz w:val="22"/>
                        </w:rPr>
                      </w:pPr>
                    </w:p>
                    <w:p w:rsidR="0044158E" w:rsidRPr="00D94A32" w:rsidRDefault="0044158E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A450F3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A450F3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44158E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0079009" w:edGrp="everyone"/>
            <w:r>
              <w:rPr>
                <w:rFonts w:ascii="Arial" w:hAnsi="Arial" w:cs="Arial"/>
                <w:sz w:val="22"/>
                <w:szCs w:val="22"/>
              </w:rPr>
              <w:t>28/10/2021</w:t>
            </w:r>
            <w:permEnd w:id="920079009"/>
          </w:p>
        </w:tc>
      </w:tr>
      <w:tr w:rsidR="00D6659B" w:rsidRPr="00553DDB" w:rsidTr="00A450F3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44158E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5020043" w:edGrp="everyone"/>
            <w:r>
              <w:rPr>
                <w:rFonts w:ascii="Arial" w:hAnsi="Arial" w:cs="Arial"/>
                <w:sz w:val="22"/>
                <w:szCs w:val="22"/>
              </w:rPr>
              <w:t>Pippa Turner</w:t>
            </w:r>
            <w:permEnd w:id="1255020043"/>
          </w:p>
        </w:tc>
      </w:tr>
      <w:tr w:rsidR="00D6659B" w:rsidRPr="00553DDB" w:rsidTr="00A450F3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A450F3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44158E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8449976" w:edGrp="everyone"/>
            <w:r>
              <w:rPr>
                <w:rFonts w:ascii="Arial" w:hAnsi="Arial" w:cs="Arial"/>
                <w:sz w:val="22"/>
                <w:szCs w:val="22"/>
              </w:rPr>
              <w:t>54 Standish Street, Sailsbury</w:t>
            </w:r>
            <w:permEnd w:id="1898449976"/>
          </w:p>
        </w:tc>
      </w:tr>
      <w:tr w:rsidR="00D6659B" w:rsidRPr="00553DDB" w:rsidTr="00A450F3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44158E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5198474" w:edGrp="everyone"/>
            <w:r>
              <w:rPr>
                <w:rFonts w:ascii="Arial" w:hAnsi="Arial" w:cs="Arial"/>
                <w:sz w:val="22"/>
                <w:szCs w:val="22"/>
              </w:rPr>
              <w:t>Delivery truck reversed into parked car, drums of diesel were hit</w:t>
            </w:r>
            <w:permEnd w:id="635198474"/>
          </w:p>
        </w:tc>
      </w:tr>
      <w:tr w:rsidR="00D6659B" w:rsidRPr="00553DDB" w:rsidTr="00A450F3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8005235" w:edGrp="everyone"/>
                <w:r w:rsidR="0044158E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53800523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586584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5586584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111240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5111240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307161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0307161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A450F3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A450F3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0D64DA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2391183" w:edGrp="everyone"/>
            <w:r>
              <w:rPr>
                <w:rFonts w:ascii="Arial" w:hAnsi="Arial" w:cs="Arial"/>
                <w:sz w:val="22"/>
                <w:szCs w:val="22"/>
              </w:rPr>
              <w:t xml:space="preserve">Exclusion zone needs to be set up ASAP, Clean-up of diesel, owner of car needs to be contacted, </w:t>
            </w:r>
            <w:permEnd w:id="1562391183"/>
          </w:p>
        </w:tc>
      </w:tr>
      <w:tr w:rsidR="00D6659B" w:rsidRPr="00553DDB" w:rsidTr="00A450F3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0D64DA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5707939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 Project Manager or Health &amp; Safety Representative </w:t>
            </w:r>
            <w:permEnd w:id="213570793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A450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7592199" w:edGrp="everyone"/>
                <w:r w:rsidR="000D64D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675921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6143978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2614397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9A0EBB" w:rsidP="00A450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319234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5319234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48292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829274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0D64DA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1116689468" w:edGrp="everyone"/>
            <w:r>
              <w:rPr>
                <w:rFonts w:ascii="Arial" w:hAnsi="Arial" w:cs="Arial"/>
                <w:sz w:val="22"/>
                <w:szCs w:val="22"/>
              </w:rPr>
              <w:t>Supervisor, Site/ Project Manager or Health &amp; Safety Representative</w:t>
            </w:r>
            <w:permEnd w:id="1116689468"/>
          </w:p>
        </w:tc>
        <w:permStart w:id="233584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358466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0D64DA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456799746" w:edGrp="everyone"/>
            <w:r>
              <w:rPr>
                <w:rFonts w:ascii="Arial" w:hAnsi="Arial" w:cs="Arial"/>
                <w:sz w:val="22"/>
                <w:szCs w:val="22"/>
              </w:rPr>
              <w:t>Supervisor, Site/ Project Manager or Health &amp; Safety Representative</w:t>
            </w:r>
            <w:permEnd w:id="456799746"/>
          </w:p>
        </w:tc>
        <w:permStart w:id="1186882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88203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A450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A450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0D64DA" w:rsidP="00A450F3">
            <w:pPr>
              <w:rPr>
                <w:rFonts w:ascii="Arial" w:hAnsi="Arial" w:cs="Arial"/>
                <w:sz w:val="22"/>
                <w:szCs w:val="22"/>
              </w:rPr>
            </w:pPr>
            <w:permStart w:id="735847370" w:edGrp="everyone"/>
            <w:r>
              <w:rPr>
                <w:rFonts w:ascii="Arial" w:hAnsi="Arial" w:cs="Arial"/>
                <w:sz w:val="22"/>
                <w:szCs w:val="22"/>
              </w:rPr>
              <w:t>Check accident &amp; incident reports to see how effective the controls have been</w:t>
            </w:r>
            <w:permEnd w:id="735847370"/>
          </w:p>
        </w:tc>
        <w:permStart w:id="10468299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A450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829977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EBB" w:rsidRDefault="009A0EBB" w:rsidP="00A67754">
      <w:r>
        <w:separator/>
      </w:r>
    </w:p>
  </w:endnote>
  <w:endnote w:type="continuationSeparator" w:id="0">
    <w:p w:rsidR="009A0EBB" w:rsidRDefault="009A0EB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Pr="00830749" w:rsidRDefault="0044158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4158E" w:rsidRPr="00830749" w:rsidRDefault="009A0EBB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44158E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41DF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44158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44158E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44158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41DF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44158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4158E">
      <w:rPr>
        <w:rFonts w:ascii="Arial" w:hAnsi="Arial" w:cs="Arial"/>
        <w:b/>
        <w:sz w:val="16"/>
        <w:szCs w:val="16"/>
      </w:rPr>
      <w:ptab w:relativeTo="margin" w:alignment="right" w:leader="none"/>
    </w:r>
    <w:r w:rsidR="0044158E" w:rsidRPr="00B115D7">
      <w:rPr>
        <w:rFonts w:ascii="Arial" w:hAnsi="Arial" w:cs="Arial"/>
        <w:b/>
        <w:sz w:val="16"/>
        <w:szCs w:val="16"/>
      </w:rPr>
      <w:t>CSTC Pty Ltd_</w:t>
    </w:r>
    <w:r w:rsidR="0044158E">
      <w:rPr>
        <w:rFonts w:ascii="Arial" w:hAnsi="Arial" w:cs="Arial"/>
        <w:b/>
        <w:sz w:val="16"/>
        <w:szCs w:val="16"/>
      </w:rPr>
      <w:t>RTO#</w:t>
    </w:r>
    <w:r w:rsidR="0044158E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4158E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Pr="00830749" w:rsidRDefault="0044158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4158E" w:rsidRPr="00830749" w:rsidRDefault="0044158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41DF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41DF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Pr="00830749" w:rsidRDefault="0044158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4158E" w:rsidRPr="00830749" w:rsidRDefault="0044158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441DF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41DF5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EBB" w:rsidRDefault="009A0EBB" w:rsidP="00A67754">
      <w:r>
        <w:separator/>
      </w:r>
    </w:p>
  </w:footnote>
  <w:footnote w:type="continuationSeparator" w:id="0">
    <w:p w:rsidR="009A0EBB" w:rsidRDefault="009A0EB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44158E" w:rsidRPr="00830749" w:rsidRDefault="0044158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44158E" w:rsidRPr="00830749" w:rsidRDefault="0044158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44158E" w:rsidRPr="00830749" w:rsidRDefault="0044158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58E" w:rsidRDefault="0044158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44158E" w:rsidRPr="00830749" w:rsidRDefault="0044158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D64DA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4158E"/>
    <w:rsid w:val="00441DF5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1434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56643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20BE"/>
    <w:rsid w:val="00970B74"/>
    <w:rsid w:val="00971AC8"/>
    <w:rsid w:val="00977173"/>
    <w:rsid w:val="0098186A"/>
    <w:rsid w:val="00986974"/>
    <w:rsid w:val="00986BC7"/>
    <w:rsid w:val="00993997"/>
    <w:rsid w:val="00996BEA"/>
    <w:rsid w:val="009A0EBB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50F3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1B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453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5CA7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C184F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0690C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05B1F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9306BB6-1585-4DDB-9AEB-B1BFD74C4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72</TotalTime>
  <Pages>13</Pages>
  <Words>1580</Words>
  <Characters>9012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Pippa Turner</cp:lastModifiedBy>
  <cp:revision>4</cp:revision>
  <cp:lastPrinted>2021-10-28T01:53:00Z</cp:lastPrinted>
  <dcterms:created xsi:type="dcterms:W3CDTF">2021-10-27T00:25:00Z</dcterms:created>
  <dcterms:modified xsi:type="dcterms:W3CDTF">2021-10-28T02:29:00Z</dcterms:modified>
  <cp:contentStatus>v1-1_01/10/2019</cp:contentStatus>
</cp:coreProperties>
</file>