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685FEB6" w:rsidR="00677444" w:rsidRPr="004932A4" w:rsidRDefault="0093438E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13FCCC6" w:rsidR="004C3241" w:rsidRDefault="0093438E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066008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RIICOM301E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Communicate information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001293BB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BF25F8" w:rsidRPr="007956AF" w14:paraId="56285FEF" w14:textId="77777777" w:rsidTr="00DC1ABB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BA1AF0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A85741" w14:textId="1BA2AF1E" w:rsidR="00BF25F8" w:rsidRPr="00F540A5" w:rsidRDefault="00F32A16" w:rsidP="00DC1ABB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23458847" w:edGrp="everyone"/>
            <w:r>
              <w:rPr>
                <w:rFonts w:ascii="Arial" w:hAnsi="Arial" w:cs="Arial"/>
                <w:sz w:val="20"/>
              </w:rPr>
              <w:t>Brodie Page</w:t>
            </w:r>
            <w:permEnd w:id="423458847"/>
          </w:p>
        </w:tc>
      </w:tr>
      <w:tr w:rsidR="00BF25F8" w:rsidRPr="007956AF" w14:paraId="207BD6BB" w14:textId="77777777" w:rsidTr="00DC1ABB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52F76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62321053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AA154" w14:textId="77777777" w:rsidR="00BF25F8" w:rsidRPr="00C15CA8" w:rsidRDefault="0093438E" w:rsidP="00DC1ABB">
            <w:pPr>
              <w:ind w:right="-5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4583A391" wp14:editId="3895C7DB">
                      <wp:extent cx="727241" cy="432197"/>
                      <wp:effectExtent l="0" t="0" r="0" b="6350"/>
                      <wp:docPr id="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7241" cy="4321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623210530"/>
          </w:p>
        </w:tc>
      </w:tr>
    </w:tbl>
    <w:p w14:paraId="49E974C9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BF25F8" w:rsidRPr="004C3241" w14:paraId="4C025924" w14:textId="77777777" w:rsidTr="00DC1ABB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C322D58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BF25F8" w:rsidRPr="004C3241" w14:paraId="789C9881" w14:textId="77777777" w:rsidTr="00DC1ABB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22A18F" w14:textId="77777777" w:rsidR="00BF25F8" w:rsidRPr="004C3241" w:rsidRDefault="0093438E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BF25F8" w:rsidRPr="00EA4901">
              <w:rPr>
                <w:rFonts w:ascii="Arial" w:hAnsi="Arial" w:cs="Arial"/>
                <w:sz w:val="20"/>
              </w:rPr>
              <w:t xml:space="preserve"> </w:t>
            </w:r>
            <w:r w:rsidR="00BF25F8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2A93777D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BF25F8" w:rsidRPr="004C3241" w14:paraId="118C1641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65BBC2A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384E9B95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B37494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F25F8" w:rsidRPr="004C3241" w14:paraId="70A7AB2A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6FD7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645555BB" w14:textId="77777777" w:rsidR="00BF25F8" w:rsidRPr="00C15CA8" w:rsidRDefault="0093438E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15455729A4124D58819B1B9FD22503B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440040723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440040723"/>
              </w:sdtContent>
            </w:sdt>
          </w:p>
        </w:tc>
        <w:permStart w:id="2021000091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38C6E3D7" w14:textId="77777777" w:rsidR="00BF25F8" w:rsidRPr="004C3241" w:rsidRDefault="0093438E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2100009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294673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1F8114" w14:textId="77777777" w:rsidR="00BF25F8" w:rsidRPr="004C3241" w:rsidRDefault="0093438E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294673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17A9A18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E4E5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BF1130A" w14:textId="77777777" w:rsidR="00BF25F8" w:rsidRPr="00C15CA8" w:rsidRDefault="0093438E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C51F9FB17F6C45B191F1F6D4E902C9C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236532645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236532645"/>
              </w:sdtContent>
            </w:sdt>
          </w:p>
        </w:tc>
        <w:permStart w:id="7150089" w:edGrp="everyone"/>
        <w:tc>
          <w:tcPr>
            <w:tcW w:w="2095" w:type="dxa"/>
            <w:vAlign w:val="center"/>
          </w:tcPr>
          <w:p w14:paraId="0A74249A" w14:textId="77777777" w:rsidR="00BF25F8" w:rsidRPr="004C3241" w:rsidRDefault="0093438E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5008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88652394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24ACE3BD" w14:textId="77777777" w:rsidR="00BF25F8" w:rsidRPr="004C3241" w:rsidRDefault="0093438E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8652394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201D46A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1A77A88" w14:textId="3C0A20BC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2E8DDF6F2D84F6EADD994E269F3746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RIICOM301E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114AB37" w14:textId="77777777" w:rsidR="00BF25F8" w:rsidRPr="00C15CA8" w:rsidRDefault="0093438E" w:rsidP="00DC1AB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675CEDE0155A4DAE8BC7F56CA4AF871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896471101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6471101"/>
              </w:sdtContent>
            </w:sdt>
          </w:p>
        </w:tc>
        <w:permStart w:id="121996175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40F947D4" w14:textId="77777777" w:rsidR="00BF25F8" w:rsidRPr="004C3241" w:rsidRDefault="0093438E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219961756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79032611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456AC1" w14:textId="77777777" w:rsidR="00BF25F8" w:rsidRPr="004C3241" w:rsidRDefault="0093438E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90326119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1E2D4F83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BF25F8" w:rsidRPr="004C3241" w14:paraId="5D00EFEB" w14:textId="77777777" w:rsidTr="00DC1ABB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50274F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7531304" w:edGrp="everyone"/>
      <w:tr w:rsidR="00BF25F8" w:rsidRPr="004C3241" w14:paraId="1780E4BB" w14:textId="77777777" w:rsidTr="00DC1AB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0800EBA2" w14:textId="77777777" w:rsidR="00BF25F8" w:rsidRPr="00D26D47" w:rsidRDefault="0093438E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7531304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2451533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265C507D" w14:textId="77777777" w:rsidR="00BF25F8" w:rsidRPr="00D26D47" w:rsidRDefault="0093438E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451533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277770120" w:edGrp="everyone"/>
          <w:p w14:paraId="3E888C73" w14:textId="57F36734" w:rsidR="00BF25F8" w:rsidRPr="00D26D47" w:rsidRDefault="0093438E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77770120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>
              <w:rPr>
                <w:rFonts w:ascii="Arial" w:hAnsi="Arial" w:cs="Arial"/>
                <w:sz w:val="18"/>
                <w:szCs w:val="18"/>
              </w:rPr>
              <w:t>Emails to supervisor (2X)</w:t>
            </w:r>
          </w:p>
        </w:tc>
      </w:tr>
    </w:tbl>
    <w:p w14:paraId="46D3A250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8"/>
        <w:gridCol w:w="5378"/>
      </w:tblGrid>
      <w:tr w:rsidR="00BF25F8" w:rsidRPr="004C3241" w14:paraId="107F6F3A" w14:textId="77777777" w:rsidTr="00DC1ABB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6C2B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6980CF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permStart w:id="849755040" w:edGrp="everyone"/>
            <w:permEnd w:id="849755040"/>
          </w:p>
        </w:tc>
      </w:tr>
      <w:tr w:rsidR="00BF25F8" w:rsidRPr="004C3241" w14:paraId="408B9298" w14:textId="77777777" w:rsidTr="00DC1ABB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DAB860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372790671" w:edGrp="everyone"/>
        <w:permStart w:id="190586281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DFE61B" w14:textId="77777777" w:rsidR="00BF25F8" w:rsidRPr="004C3241" w:rsidRDefault="0093438E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772F9195" wp14:editId="76F0F69D">
                      <wp:extent cx="3278038" cy="431792"/>
                      <wp:effectExtent l="0" t="0" r="0" b="6985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07103" cy="4356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372790671"/>
            <w:permEnd w:id="190586281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07550AA" w:rsidR="00C76B5E" w:rsidRPr="004932A4" w:rsidRDefault="0093438E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9B966E1" w:rsidR="00C76B5E" w:rsidRDefault="0093438E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1EC4E820" w:rsidR="00750D30" w:rsidRPr="00750D30" w:rsidRDefault="00F32A16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75412995" w:edGrp="everyone"/>
            <w:r>
              <w:rPr>
                <w:rFonts w:ascii="Arial" w:hAnsi="Arial" w:cs="Arial"/>
                <w:sz w:val="20"/>
              </w:rPr>
              <w:t>Brodie Page</w:t>
            </w:r>
            <w:permEnd w:id="37541299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1D0874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1D0874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1D0874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1D0874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1D0874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1D0874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1D0874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1D0874">
              <w:rPr>
                <w:rFonts w:ascii="Arial" w:hAnsi="Arial" w:cs="Arial"/>
                <w:sz w:val="20"/>
              </w:rPr>
              <w:t>your</w:t>
            </w:r>
            <w:r w:rsidR="00BE2234" w:rsidRPr="001D0874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1D0874" w:rsidRDefault="00BE2234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It is anticipated that you should complete this assessment within two (2) hours, but additional time may be allowed upon negotiation with the Assessor.</w:t>
            </w:r>
          </w:p>
          <w:p w14:paraId="15975E44" w14:textId="1E5AFB10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1D0874">
              <w:rPr>
                <w:rFonts w:ascii="Arial" w:hAnsi="Arial" w:cs="Arial"/>
                <w:sz w:val="20"/>
              </w:rPr>
              <w:t>correctly</w:t>
            </w:r>
            <w:r w:rsidRPr="001D0874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1D0874" w:rsidRDefault="00BE2234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1D0874" w:rsidRDefault="00994CC6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A</w:t>
            </w:r>
            <w:r w:rsidR="002D0927" w:rsidRPr="001D0874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1D0874">
              <w:rPr>
                <w:rFonts w:ascii="Arial" w:hAnsi="Arial" w:cs="Arial"/>
                <w:sz w:val="20"/>
              </w:rPr>
              <w:t>not answered satisfactorily</w:t>
            </w:r>
            <w:r w:rsidR="002D0927" w:rsidRPr="001D0874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1D0874" w:rsidRDefault="00994CC6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12E5F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F7F7E" w:rsidRPr="00BA4D9F" w14:paraId="5EC95FB3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142482" w14:textId="77777777" w:rsidR="001F7F7E" w:rsidRPr="00750D30" w:rsidRDefault="001F7F7E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F7F7E" w:rsidRPr="00BA4D9F" w14:paraId="121FC375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93303" w14:textId="77777777" w:rsidR="001F7F7E" w:rsidRPr="00DE303D" w:rsidRDefault="001F7F7E" w:rsidP="00DC1AB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4D6E3E3" w14:textId="77777777" w:rsidR="001F7F7E" w:rsidRPr="00DE303D" w:rsidRDefault="001F7F7E" w:rsidP="001F7F7E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2F16796" w14:textId="77777777" w:rsidR="001F7F7E" w:rsidRPr="00750D30" w:rsidRDefault="001F7F7E" w:rsidP="001F7F7E">
            <w:pPr>
              <w:numPr>
                <w:ilvl w:val="0"/>
                <w:numId w:val="24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F7F7E" w:rsidRPr="00BA4D9F" w14:paraId="1B8F479A" w14:textId="77777777" w:rsidTr="00DC1AB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79A0A70" w14:textId="77777777" w:rsidR="001F7F7E" w:rsidRPr="006614E5" w:rsidRDefault="001F7F7E" w:rsidP="00DC1ABB">
            <w:pPr>
              <w:rPr>
                <w:rFonts w:ascii="Arial" w:hAnsi="Arial" w:cs="Arial"/>
                <w:bCs/>
                <w:szCs w:val="24"/>
              </w:rPr>
            </w:pPr>
            <w:permStart w:id="555447457" w:edGrp="everyone"/>
            <w:permEnd w:id="555447457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429586A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" w:name="_Ref94861761"/>
      <w:bookmarkEnd w:id="0"/>
      <w:r>
        <w:lastRenderedPageBreak/>
        <w:t>Which of the following should be considered when planning and preparing to communicate information? Tick all that apply.</w:t>
      </w:r>
      <w:bookmarkEnd w:id="2"/>
    </w:p>
    <w:p w14:paraId="0131BE17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EDF5E4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563B3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29A18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270F5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17758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834449" w14:textId="77777777" w:rsidR="005B6248" w:rsidRDefault="0093438E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5689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1775821"/>
          </w:p>
        </w:tc>
      </w:tr>
      <w:tr w:rsidR="0074046B" w14:paraId="169FA43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1187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599547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883A5E7" w14:textId="5F4D3DD6" w:rsidR="0074046B" w:rsidRPr="00A66205" w:rsidRDefault="0093438E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9861612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A1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20599547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D807C9D" w14:textId="77777777" w:rsidR="0074046B" w:rsidRDefault="0074046B" w:rsidP="0074046B">
            <w:pPr>
              <w:jc w:val="center"/>
            </w:pPr>
            <w:r>
              <w:t>Your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3969E0" w14:textId="77777777" w:rsidR="0074046B" w:rsidRDefault="0074046B" w:rsidP="0074046B">
            <w:pPr>
              <w:ind w:left="993" w:hanging="993"/>
            </w:pPr>
          </w:p>
        </w:tc>
      </w:tr>
      <w:tr w:rsidR="0074046B" w14:paraId="7C06A3F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BDD2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84042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60ED3DE" w14:textId="58AB575B" w:rsidR="0074046B" w:rsidRPr="00A66205" w:rsidRDefault="0093438E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85145815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A1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784042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E2AAD0" w14:textId="77777777" w:rsidR="0074046B" w:rsidRDefault="0074046B" w:rsidP="0074046B">
            <w:pPr>
              <w:jc w:val="center"/>
            </w:pPr>
            <w:r>
              <w:t>Potential barriers to communicating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FCC1E" w14:textId="77777777" w:rsidR="0074046B" w:rsidRDefault="0074046B" w:rsidP="0074046B">
            <w:pPr>
              <w:ind w:left="993" w:hanging="993"/>
            </w:pPr>
          </w:p>
        </w:tc>
      </w:tr>
      <w:tr w:rsidR="0074046B" w14:paraId="781CA2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CC36E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5571431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6643555" w14:textId="595B4A7D" w:rsidR="0074046B" w:rsidRPr="00A66205" w:rsidRDefault="0093438E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110623424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A1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75571431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D5ED4CB" w14:textId="77777777" w:rsidR="0074046B" w:rsidRDefault="0074046B" w:rsidP="0074046B">
            <w:pPr>
              <w:jc w:val="center"/>
            </w:pPr>
            <w:r>
              <w:t>Means of communication available to share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16648F" w14:textId="77777777" w:rsidR="0074046B" w:rsidRDefault="0074046B" w:rsidP="0074046B">
            <w:pPr>
              <w:ind w:left="993" w:hanging="993"/>
            </w:pPr>
          </w:p>
        </w:tc>
      </w:tr>
      <w:tr w:rsidR="0074046B" w14:paraId="392B9CB4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9DA2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901890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2530E92" w14:textId="5875E547" w:rsidR="0074046B" w:rsidRPr="00A66205" w:rsidRDefault="0093438E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38810071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A1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8901890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762A905" w14:textId="77777777" w:rsidR="0074046B" w:rsidRDefault="0074046B" w:rsidP="0074046B">
            <w:pPr>
              <w:jc w:val="center"/>
            </w:pPr>
            <w:r>
              <w:t>What needs to be communicated (i.e. context)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ADE36" w14:textId="77777777" w:rsidR="0074046B" w:rsidRDefault="0074046B" w:rsidP="0074046B">
            <w:pPr>
              <w:ind w:left="993" w:hanging="993"/>
            </w:pPr>
          </w:p>
        </w:tc>
      </w:tr>
      <w:tr w:rsidR="0074046B" w14:paraId="406D63C6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276C1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861021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86BCD15" w14:textId="62C38DD0" w:rsidR="0074046B" w:rsidRPr="00A66205" w:rsidRDefault="0093438E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8340622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A1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1861021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AA78714" w14:textId="77777777" w:rsidR="0074046B" w:rsidRDefault="0074046B" w:rsidP="0074046B">
            <w:pPr>
              <w:jc w:val="center"/>
            </w:pPr>
            <w:r>
              <w:t>Achieving effective listening and audience participation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5EC0C" w14:textId="77777777" w:rsidR="0074046B" w:rsidRDefault="0074046B" w:rsidP="0074046B">
            <w:pPr>
              <w:ind w:left="993" w:hanging="993"/>
            </w:pPr>
          </w:p>
        </w:tc>
      </w:tr>
    </w:tbl>
    <w:p w14:paraId="3F996D7C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C09FD9E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265392DB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" w:name="_Ref409525321"/>
      <w:bookmarkStart w:id="4" w:name="_Ref10198502"/>
      <w:r w:rsidRPr="00B52E6D">
        <w:t>What is the importance of knowing and understanding site policies and procedures</w:t>
      </w:r>
      <w:r>
        <w:t xml:space="preserve"> with regards to communication? Tick your response</w:t>
      </w:r>
      <w:bookmarkEnd w:id="3"/>
      <w:r>
        <w:t>.</w:t>
      </w:r>
      <w:bookmarkEnd w:id="4"/>
    </w:p>
    <w:p w14:paraId="6F35AA2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76FB025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CDAF1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C43C5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4C784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18791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AE1F7F" w14:textId="77777777" w:rsidR="005B6248" w:rsidRDefault="0093438E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8559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1879192"/>
          </w:p>
        </w:tc>
      </w:tr>
      <w:tr w:rsidR="0074046B" w14:paraId="666409A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6583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92171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0C40DAE" w14:textId="7F3A37FF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852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6620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92171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C4D86CF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 xml:space="preserve">Because </w:t>
            </w:r>
            <w:r>
              <w:rPr>
                <w:rFonts w:cs="Arial"/>
                <w:szCs w:val="22"/>
              </w:rPr>
              <w:t>site policies and procedures are found in the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96852" w14:textId="77777777" w:rsidR="0074046B" w:rsidRDefault="0074046B" w:rsidP="0074046B">
            <w:pPr>
              <w:ind w:left="993" w:hanging="993"/>
            </w:pPr>
          </w:p>
        </w:tc>
      </w:tr>
      <w:tr w:rsidR="0074046B" w14:paraId="7984228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FD4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592616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DA94971" w14:textId="004BB734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79777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2616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2733F0E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there will be random tests of your knowledge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6CF1C" w14:textId="77777777" w:rsidR="0074046B" w:rsidRDefault="0074046B" w:rsidP="0074046B">
            <w:pPr>
              <w:ind w:left="993" w:hanging="993"/>
            </w:pPr>
          </w:p>
        </w:tc>
      </w:tr>
      <w:tr w:rsidR="0074046B" w14:paraId="20E7CEBE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DD8E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3250833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2E70EED" w14:textId="2D498F54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10875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3250833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534815A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you will be required to induct others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5318B6" w14:textId="77777777" w:rsidR="0074046B" w:rsidRDefault="0074046B" w:rsidP="0074046B">
            <w:pPr>
              <w:ind w:left="993" w:hanging="993"/>
            </w:pPr>
          </w:p>
        </w:tc>
      </w:tr>
      <w:tr w:rsidR="0074046B" w14:paraId="27877D1D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3139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909919134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3431CB0" w14:textId="49A7A106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140566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A1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09919134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B05299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>Every site is different and has different rules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5D7613" w14:textId="77777777" w:rsidR="0074046B" w:rsidRDefault="0074046B" w:rsidP="0074046B">
            <w:pPr>
              <w:ind w:left="993" w:hanging="993"/>
            </w:pPr>
          </w:p>
        </w:tc>
      </w:tr>
    </w:tbl>
    <w:p w14:paraId="13D78815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4E8C54D9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89FE866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5" w:name="_Ref409526114"/>
      <w:r w:rsidRPr="00826C57">
        <w:t xml:space="preserve">Identify one </w:t>
      </w:r>
      <w:r>
        <w:t xml:space="preserve">(1) </w:t>
      </w:r>
      <w:r w:rsidRPr="00826C57">
        <w:t>example of when verbal communication is an appropriate method to communicate a message</w:t>
      </w:r>
      <w:r>
        <w:t>.</w:t>
      </w:r>
      <w:bookmarkEnd w:id="5"/>
    </w:p>
    <w:p w14:paraId="29A3983A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4FFDB0E6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13B6A0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51CB88" w14:textId="61C2111A" w:rsidR="005B6248" w:rsidRPr="001C4084" w:rsidRDefault="009D3CFB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285029889" w:edGrp="everyone"/>
            <w:r w:rsidRPr="009D3CFB">
              <w:rPr>
                <w:rFonts w:ascii="Arial" w:hAnsi="Arial" w:cs="Arial"/>
                <w:sz w:val="22"/>
                <w:szCs w:val="22"/>
              </w:rPr>
              <w:t>Giving a pre-start toolbox talk to explain daily earthworks hazards and tasks.</w:t>
            </w:r>
            <w:permEnd w:id="1285029889"/>
          </w:p>
        </w:tc>
        <w:permStart w:id="222248296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9C4BE" w14:textId="77777777" w:rsidR="005B6248" w:rsidRPr="00E106BF" w:rsidRDefault="0093438E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779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2248296"/>
          </w:p>
        </w:tc>
      </w:tr>
    </w:tbl>
    <w:p w14:paraId="52784C7B" w14:textId="77777777" w:rsidR="005B6248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6C1AFE38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6297ADF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6" w:name="_Ref409525322"/>
      <w:bookmarkStart w:id="7" w:name="_Ref10198524"/>
      <w:r>
        <w:rPr>
          <w:rFonts w:cs="Arial"/>
          <w:szCs w:val="22"/>
        </w:rPr>
        <w:t>Which of the following would be best expressed verbally with all workers present</w:t>
      </w:r>
      <w:r>
        <w:t>? Tick your response</w:t>
      </w:r>
      <w:bookmarkEnd w:id="6"/>
      <w:r>
        <w:t>.</w:t>
      </w:r>
      <w:bookmarkEnd w:id="7"/>
    </w:p>
    <w:p w14:paraId="6FFAC8A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1B83B23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F0B7A4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C1C38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7E22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459257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2C9CB0" w14:textId="77777777" w:rsidR="005B6248" w:rsidRDefault="0093438E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7216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5925774"/>
          </w:p>
        </w:tc>
      </w:tr>
      <w:tr w:rsidR="0074046B" w14:paraId="54A4029A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92DF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560333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6444C58" w14:textId="36660797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7850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0333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531A4FC" w14:textId="77777777" w:rsidR="0074046B" w:rsidRDefault="0074046B" w:rsidP="0074046B">
            <w:pPr>
              <w:jc w:val="center"/>
            </w:pPr>
            <w:r>
              <w:t>Details of an employment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93294C" w14:textId="77777777" w:rsidR="0074046B" w:rsidRDefault="0074046B" w:rsidP="0074046B">
            <w:pPr>
              <w:ind w:left="993" w:hanging="993"/>
            </w:pPr>
          </w:p>
        </w:tc>
      </w:tr>
      <w:tr w:rsidR="0074046B" w14:paraId="2E013A3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4BE6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66040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809B4A2" w14:textId="3E5ADE34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787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040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76399AD" w14:textId="77777777" w:rsidR="0074046B" w:rsidRDefault="0074046B" w:rsidP="0074046B">
            <w:pPr>
              <w:jc w:val="center"/>
            </w:pPr>
            <w:r>
              <w:t>Personal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B27C4" w14:textId="77777777" w:rsidR="0074046B" w:rsidRDefault="0074046B" w:rsidP="0074046B">
            <w:pPr>
              <w:ind w:left="993" w:hanging="993"/>
            </w:pPr>
          </w:p>
        </w:tc>
      </w:tr>
      <w:tr w:rsidR="0074046B" w14:paraId="77D9B89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23D3D6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1105914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9826984" w14:textId="6A28A2C8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693231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D3CFB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105914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B16F6AD" w14:textId="77777777" w:rsidR="0074046B" w:rsidRDefault="0074046B" w:rsidP="0074046B">
            <w:pPr>
              <w:jc w:val="center"/>
            </w:pPr>
            <w:r>
              <w:t>Site rules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2072A" w14:textId="77777777" w:rsidR="0074046B" w:rsidRDefault="0074046B" w:rsidP="0074046B">
            <w:pPr>
              <w:ind w:left="993" w:hanging="993"/>
            </w:pPr>
          </w:p>
        </w:tc>
      </w:tr>
    </w:tbl>
    <w:p w14:paraId="768A5223" w14:textId="77777777" w:rsidR="005B6248" w:rsidRPr="00B9461B" w:rsidRDefault="005B6248" w:rsidP="005B6248">
      <w:pPr>
        <w:jc w:val="left"/>
        <w:rPr>
          <w:rFonts w:ascii="Arial" w:hAnsi="Arial"/>
          <w:bCs/>
          <w:sz w:val="20"/>
          <w:szCs w:val="16"/>
        </w:rPr>
      </w:pPr>
    </w:p>
    <w:p w14:paraId="044E7AF3" w14:textId="77777777" w:rsidR="005B6248" w:rsidRPr="00DC1AC3" w:rsidRDefault="005B6248" w:rsidP="005B6248">
      <w:pPr>
        <w:pStyle w:val="11CSTCPLQuestionBullet"/>
        <w:numPr>
          <w:ilvl w:val="0"/>
          <w:numId w:val="7"/>
        </w:numPr>
        <w:ind w:left="709" w:hanging="709"/>
        <w:rPr>
          <w:rFonts w:cs="Arial"/>
          <w:sz w:val="22"/>
          <w:szCs w:val="22"/>
        </w:rPr>
      </w:pPr>
      <w:bookmarkStart w:id="8" w:name="_Ref403383689"/>
      <w:r>
        <w:lastRenderedPageBreak/>
        <w:t xml:space="preserve">Match the following message types with the most appropriate communication type by </w:t>
      </w:r>
      <w:r w:rsidRPr="001D2A26">
        <w:t>writing the appropriate letter next to each number in the centre column</w:t>
      </w:r>
      <w:r>
        <w:t>.</w:t>
      </w:r>
      <w:bookmarkEnd w:id="8"/>
    </w:p>
    <w:p w14:paraId="51CF7C91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6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8"/>
        <w:gridCol w:w="2543"/>
        <w:gridCol w:w="1272"/>
        <w:gridCol w:w="441"/>
        <w:gridCol w:w="2845"/>
        <w:gridCol w:w="618"/>
      </w:tblGrid>
      <w:tr w:rsidR="005B6248" w14:paraId="46031C81" w14:textId="77777777" w:rsidTr="00453F36"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EA9AA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619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63C83B7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Message type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A95C50B" w14:textId="25EA3B8F" w:rsidR="005B6248" w:rsidRPr="00FE5B94" w:rsidRDefault="005B6248" w:rsidP="00453F36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79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B50E5D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Communication method</w:t>
            </w:r>
          </w:p>
        </w:tc>
        <w:permStart w:id="660955590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F4D7AF" w14:textId="77777777" w:rsidR="005B6248" w:rsidRDefault="0093438E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7580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955590"/>
          </w:p>
        </w:tc>
      </w:tr>
      <w:tr w:rsidR="005B6248" w14:paraId="57F56254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696918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6F1643B" w14:textId="77777777" w:rsidR="005B6248" w:rsidRDefault="005B6248" w:rsidP="003B2A83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394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59F1336" w14:textId="77777777" w:rsidR="005B6248" w:rsidRDefault="005B6248" w:rsidP="003B2A83">
            <w:pPr>
              <w:ind w:right="82"/>
              <w:jc w:val="center"/>
            </w:pPr>
            <w:r>
              <w:t>Short message within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2B0D66F" w14:textId="7DF84494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1 - </w:t>
            </w:r>
            <w:permStart w:id="1847001110" w:edGrp="everyone"/>
            <w:r w:rsidR="009D3CFB">
              <w:rPr>
                <w:color w:val="17365D" w:themeColor="text2" w:themeShade="BF"/>
              </w:rPr>
              <w:t>B</w:t>
            </w:r>
            <w:permEnd w:id="1847001110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51F35AA" w14:textId="77777777" w:rsidR="005B6248" w:rsidRDefault="005B6248" w:rsidP="003B2A83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95AB6B0" w14:textId="6BB3884A" w:rsidR="005B6248" w:rsidRDefault="005B6248" w:rsidP="003B2A83">
            <w:pPr>
              <w:ind w:right="82"/>
              <w:jc w:val="center"/>
            </w:pPr>
            <w:r>
              <w:t>Two way radio</w:t>
            </w:r>
            <w:r w:rsidR="00E160E5">
              <w:t xml:space="preserve"> or telephone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1F686A" w14:textId="77777777" w:rsidR="005B6248" w:rsidRDefault="005B6248" w:rsidP="003B2A83">
            <w:pPr>
              <w:ind w:left="993" w:hanging="993"/>
            </w:pPr>
          </w:p>
        </w:tc>
      </w:tr>
      <w:tr w:rsidR="005B6248" w14:paraId="44B5D317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A16B7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vAlign w:val="center"/>
          </w:tcPr>
          <w:p w14:paraId="12D66165" w14:textId="77777777" w:rsidR="005B6248" w:rsidRDefault="005B6248" w:rsidP="003B2A83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vAlign w:val="center"/>
          </w:tcPr>
          <w:p w14:paraId="45631D5B" w14:textId="77777777" w:rsidR="005B6248" w:rsidRDefault="005B6248" w:rsidP="003B2A83">
            <w:pPr>
              <w:ind w:right="82"/>
              <w:jc w:val="center"/>
            </w:pPr>
            <w:r>
              <w:t>Planning with multiple team members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66A18B5" w14:textId="0F3AA0BD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2 - </w:t>
            </w:r>
            <w:permStart w:id="655384609" w:edGrp="everyone"/>
            <w:r w:rsidR="009D3CFB">
              <w:rPr>
                <w:color w:val="17365D" w:themeColor="text2" w:themeShade="BF"/>
              </w:rPr>
              <w:t>C</w:t>
            </w:r>
            <w:permEnd w:id="65538460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F4299C4" w14:textId="77777777" w:rsidR="005B6248" w:rsidRDefault="005B6248" w:rsidP="003B2A83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911CF05" w14:textId="77777777" w:rsidR="005B6248" w:rsidRDefault="005B6248" w:rsidP="003B2A83">
            <w:pPr>
              <w:ind w:right="82"/>
              <w:jc w:val="center"/>
            </w:pPr>
            <w:r>
              <w:t>Hand signals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FABFD" w14:textId="77777777" w:rsidR="005B6248" w:rsidRDefault="005B6248" w:rsidP="003B2A83">
            <w:pPr>
              <w:ind w:left="993" w:hanging="993"/>
            </w:pPr>
          </w:p>
        </w:tc>
      </w:tr>
      <w:tr w:rsidR="005B6248" w14:paraId="5695EB0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FEC74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vAlign w:val="center"/>
          </w:tcPr>
          <w:p w14:paraId="76CEE279" w14:textId="77777777" w:rsidR="005B6248" w:rsidRDefault="005B6248" w:rsidP="003B2A83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vAlign w:val="center"/>
          </w:tcPr>
          <w:p w14:paraId="79D32EF8" w14:textId="77777777" w:rsidR="005B6248" w:rsidRDefault="005B6248" w:rsidP="003B2A83">
            <w:pPr>
              <w:ind w:right="82"/>
              <w:jc w:val="center"/>
            </w:pPr>
            <w:r>
              <w:t>Information required, no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5BDD967" w14:textId="1594AF0A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3 - </w:t>
            </w:r>
            <w:permStart w:id="1404061332" w:edGrp="everyone"/>
            <w:r w:rsidR="009D3CFB">
              <w:rPr>
                <w:color w:val="17365D" w:themeColor="text2" w:themeShade="BF"/>
              </w:rPr>
              <w:t>A</w:t>
            </w:r>
            <w:permEnd w:id="1404061332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F4A2141" w14:textId="77777777" w:rsidR="005B6248" w:rsidRDefault="005B6248" w:rsidP="003B2A83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9EA9679" w14:textId="77777777" w:rsidR="005B6248" w:rsidRDefault="005B6248" w:rsidP="003B2A83">
            <w:pPr>
              <w:ind w:right="82"/>
              <w:jc w:val="center"/>
            </w:pPr>
            <w:r>
              <w:t>Team meeting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B9452" w14:textId="77777777" w:rsidR="005B6248" w:rsidRDefault="005B6248" w:rsidP="003B2A83">
            <w:pPr>
              <w:ind w:left="993" w:hanging="993"/>
            </w:pPr>
          </w:p>
        </w:tc>
      </w:tr>
      <w:tr w:rsidR="00522301" w14:paraId="1C15AD6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500C0B" w14:textId="77777777" w:rsidR="00522301" w:rsidRPr="00FE608E" w:rsidRDefault="00522301" w:rsidP="0052230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vAlign w:val="center"/>
          </w:tcPr>
          <w:p w14:paraId="04EB014E" w14:textId="2AA6AEF8" w:rsidR="00522301" w:rsidRDefault="00522301" w:rsidP="00522301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vAlign w:val="center"/>
          </w:tcPr>
          <w:p w14:paraId="469DB1C0" w14:textId="2D32E6DE" w:rsidR="00522301" w:rsidRDefault="00522301" w:rsidP="00522301">
            <w:pPr>
              <w:ind w:right="82"/>
              <w:jc w:val="center"/>
            </w:pPr>
            <w:r>
              <w:t>Time needed to consider detailed message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AB8F73B" w14:textId="30AC17B3" w:rsidR="00522301" w:rsidRPr="00755BFB" w:rsidRDefault="00522301" w:rsidP="00453F36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326BF4">
              <w:rPr>
                <w:color w:val="17365D" w:themeColor="text2" w:themeShade="BF"/>
              </w:rPr>
              <w:t xml:space="preserve"> - </w:t>
            </w:r>
            <w:permStart w:id="780733971" w:edGrp="everyone"/>
            <w:r w:rsidR="009D3CFB">
              <w:rPr>
                <w:color w:val="17365D" w:themeColor="text2" w:themeShade="BF"/>
              </w:rPr>
              <w:t>D</w:t>
            </w:r>
            <w:permEnd w:id="7807339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4F15C2A" w14:textId="585AEF56" w:rsidR="00522301" w:rsidRDefault="00522301" w:rsidP="00522301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A6986E9" w14:textId="2AFAE41A" w:rsidR="00522301" w:rsidRDefault="00522301" w:rsidP="00522301">
            <w:pPr>
              <w:ind w:right="82"/>
              <w:jc w:val="center"/>
            </w:pPr>
            <w:r>
              <w:t>Email with attachments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94F58" w14:textId="77777777" w:rsidR="00522301" w:rsidRDefault="00522301" w:rsidP="00522301">
            <w:pPr>
              <w:ind w:left="993" w:hanging="993"/>
            </w:pPr>
          </w:p>
        </w:tc>
      </w:tr>
    </w:tbl>
    <w:p w14:paraId="50653757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p w14:paraId="4B958465" w14:textId="77777777" w:rsidR="003538FC" w:rsidRPr="001F7F7E" w:rsidRDefault="003538FC" w:rsidP="003538FC">
      <w:pPr>
        <w:jc w:val="left"/>
        <w:rPr>
          <w:rFonts w:ascii="Arial" w:hAnsi="Arial" w:cs="Arial"/>
          <w:sz w:val="20"/>
        </w:rPr>
      </w:pPr>
    </w:p>
    <w:p w14:paraId="42050416" w14:textId="1A8EB5DE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9" w:name="_Ref59439111"/>
      <w:r>
        <w:t>Which of the following should occur when preparing to communicate information? Tick all that apply.</w:t>
      </w:r>
      <w:bookmarkEnd w:id="9"/>
    </w:p>
    <w:p w14:paraId="12502875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538FC" w14:paraId="54A483F5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2CB97E" w14:textId="77777777" w:rsidR="003538FC" w:rsidRDefault="003538FC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D4D7F6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DD341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56563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4E4B1E" w14:textId="77777777" w:rsidR="003538FC" w:rsidRDefault="0093438E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167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38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5656328"/>
          </w:p>
        </w:tc>
      </w:tr>
      <w:tr w:rsidR="001F7F7E" w14:paraId="0F2C3B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7217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214567652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D7C0621" w14:textId="47DC4F7D" w:rsidR="001F7F7E" w:rsidRPr="00FE608E" w:rsidRDefault="0093438E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37903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D3CFB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4567652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A0424C4" w14:textId="2CD9E554" w:rsidR="001F7F7E" w:rsidRDefault="001F7F7E" w:rsidP="001F7F7E">
            <w:pPr>
              <w:jc w:val="center"/>
            </w:pPr>
            <w:r>
              <w:t xml:space="preserve">Confirm the purpose of the communication in relation to the work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32196" w14:textId="77777777" w:rsidR="001F7F7E" w:rsidRDefault="001F7F7E" w:rsidP="001F7F7E">
            <w:pPr>
              <w:ind w:left="993" w:hanging="993"/>
            </w:pPr>
          </w:p>
        </w:tc>
      </w:tr>
      <w:tr w:rsidR="001F7F7E" w14:paraId="167224BD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A40ED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367759909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999F36" w14:textId="2A17E894" w:rsidR="001F7F7E" w:rsidRPr="00FE608E" w:rsidRDefault="0093438E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51369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D3CFB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367759909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D7DAFAA" w14:textId="77777777" w:rsidR="001F7F7E" w:rsidRDefault="001F7F7E" w:rsidP="001F7F7E">
            <w:pPr>
              <w:jc w:val="center"/>
            </w:pPr>
            <w:r>
              <w:t>Identify who you are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8C674" w14:textId="77777777" w:rsidR="001F7F7E" w:rsidRDefault="001F7F7E" w:rsidP="001F7F7E">
            <w:pPr>
              <w:ind w:left="993" w:hanging="993"/>
            </w:pPr>
          </w:p>
        </w:tc>
      </w:tr>
      <w:tr w:rsidR="001F7F7E" w14:paraId="7384DAFF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81CE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480815185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79DD9A" w14:textId="0F8FC5A8" w:rsidR="001F7F7E" w:rsidRPr="00FE608E" w:rsidRDefault="0093438E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2994769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D3CFB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80815185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37374E" w14:textId="77777777" w:rsidR="001F7F7E" w:rsidRDefault="001F7F7E" w:rsidP="001F7F7E">
            <w:pPr>
              <w:jc w:val="center"/>
            </w:pPr>
            <w:r>
              <w:t>Organise information in a logical and structured manner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1ADC9" w14:textId="77777777" w:rsidR="001F7F7E" w:rsidRDefault="001F7F7E" w:rsidP="001F7F7E">
            <w:pPr>
              <w:ind w:left="993" w:hanging="993"/>
            </w:pPr>
          </w:p>
        </w:tc>
      </w:tr>
    </w:tbl>
    <w:p w14:paraId="4AD266D1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p w14:paraId="3011B0DF" w14:textId="77777777" w:rsidR="003538FC" w:rsidRPr="001F7F7E" w:rsidRDefault="003538FC" w:rsidP="003538FC">
      <w:pPr>
        <w:rPr>
          <w:sz w:val="22"/>
          <w:szCs w:val="18"/>
        </w:rPr>
      </w:pPr>
    </w:p>
    <w:p w14:paraId="31BB365A" w14:textId="77777777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10" w:name="_Ref10204880"/>
      <w:r>
        <w:t>True or False (Tick your response): To avoid overloading the audience with information your presentation should come back to your main points to help prioritise, focus and sequence the information.</w:t>
      </w:r>
      <w:bookmarkEnd w:id="10"/>
    </w:p>
    <w:p w14:paraId="7620DE47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F7F7E" w14:paraId="6E75231E" w14:textId="77777777" w:rsidTr="001F7F7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FC43D9" w14:textId="77777777" w:rsidR="001F7F7E" w:rsidRDefault="001F7F7E" w:rsidP="001F7F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1704836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C3D7FE" w14:textId="1F81AD39" w:rsidR="001F7F7E" w:rsidRDefault="0093438E" w:rsidP="001F7F7E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445416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D3CFB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1704836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941DDE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B9ED8" w14:textId="77777777" w:rsidR="001F7F7E" w:rsidRPr="00E106BF" w:rsidRDefault="001F7F7E" w:rsidP="001F7F7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04228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039A4D3" w14:textId="77777777" w:rsidR="001F7F7E" w:rsidRDefault="0093438E" w:rsidP="001F7F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1853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042289"/>
          </w:p>
        </w:tc>
      </w:tr>
      <w:tr w:rsidR="001F7F7E" w14:paraId="76624957" w14:textId="77777777" w:rsidTr="001F7F7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D12877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7703424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90A2CBA" w14:textId="7F48F273" w:rsidR="001F7F7E" w:rsidRDefault="0093438E" w:rsidP="001F7F7E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0167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03424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62D10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AFF18" w14:textId="77777777" w:rsidR="001F7F7E" w:rsidRDefault="001F7F7E" w:rsidP="001F7F7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19230D" w14:textId="77777777" w:rsidR="001F7F7E" w:rsidRDefault="001F7F7E" w:rsidP="001F7F7E">
            <w:pPr>
              <w:ind w:left="993" w:hanging="993"/>
            </w:pPr>
          </w:p>
        </w:tc>
      </w:tr>
    </w:tbl>
    <w:p w14:paraId="6DD0A233" w14:textId="49CB1020" w:rsidR="00D67BB3" w:rsidRPr="001F7F7E" w:rsidRDefault="00D67BB3" w:rsidP="00D67BB3">
      <w:pPr>
        <w:jc w:val="left"/>
        <w:rPr>
          <w:rFonts w:ascii="Arial" w:hAnsi="Arial" w:cs="Arial"/>
          <w:sz w:val="20"/>
        </w:rPr>
      </w:pPr>
    </w:p>
    <w:p w14:paraId="0E367A1D" w14:textId="77777777" w:rsidR="0078434B" w:rsidRPr="001F7F7E" w:rsidRDefault="0078434B" w:rsidP="00D67BB3">
      <w:pPr>
        <w:jc w:val="left"/>
        <w:rPr>
          <w:rFonts w:ascii="Arial" w:hAnsi="Arial" w:cs="Arial"/>
          <w:sz w:val="20"/>
        </w:rPr>
      </w:pPr>
    </w:p>
    <w:p w14:paraId="77EB6061" w14:textId="318BF892" w:rsidR="00D67BB3" w:rsidRPr="00830749" w:rsidRDefault="00C923C7" w:rsidP="00D67BB3">
      <w:pPr>
        <w:pStyle w:val="11CSTCPLQuestionBullet"/>
        <w:numPr>
          <w:ilvl w:val="0"/>
          <w:numId w:val="7"/>
        </w:numPr>
        <w:ind w:left="709" w:hanging="709"/>
      </w:pPr>
      <w:bookmarkStart w:id="11" w:name="_Ref10202035"/>
      <w:r>
        <w:t>Identify two (2) communication aids or media resource you might use to assist with delivering a presentation. For each resource, identify the benefit it offers to your presentation</w:t>
      </w:r>
      <w:r w:rsidR="00D67BB3">
        <w:t>.</w:t>
      </w:r>
      <w:bookmarkEnd w:id="11"/>
    </w:p>
    <w:p w14:paraId="4FF1D0A1" w14:textId="77777777" w:rsidR="00C923C7" w:rsidRPr="001F7F7E" w:rsidRDefault="00C923C7" w:rsidP="00C923C7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63"/>
        <w:gridCol w:w="2906"/>
        <w:gridCol w:w="4509"/>
        <w:gridCol w:w="609"/>
      </w:tblGrid>
      <w:tr w:rsidR="00C923C7" w14:paraId="7F2ED9A6" w14:textId="77777777" w:rsidTr="00B9461B"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DDA023" w14:textId="77777777" w:rsidR="00C923C7" w:rsidRDefault="00C923C7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599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5048D" w14:textId="1E5D5701" w:rsidR="00C923C7" w:rsidRDefault="00C923C7" w:rsidP="00B9461B">
            <w:pPr>
              <w:keepNext/>
              <w:ind w:left="993" w:right="82" w:hanging="993"/>
              <w:jc w:val="center"/>
            </w:pPr>
            <w:r>
              <w:t>Aid / Resource</w:t>
            </w:r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9C8B03" w14:textId="0AADE2C7" w:rsidR="00C923C7" w:rsidRDefault="00C923C7" w:rsidP="00B9461B">
            <w:pPr>
              <w:keepNext/>
              <w:ind w:left="993" w:right="82" w:hanging="993"/>
              <w:jc w:val="center"/>
            </w:pPr>
            <w:r>
              <w:t>Benefit</w:t>
            </w:r>
          </w:p>
        </w:tc>
        <w:permStart w:id="210062781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8DBA3F" w14:textId="77777777" w:rsidR="00C923C7" w:rsidRPr="00533511" w:rsidRDefault="0093438E" w:rsidP="00B9461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102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23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0627812"/>
          </w:p>
        </w:tc>
      </w:tr>
      <w:tr w:rsidR="00C923C7" w14:paraId="312E7E3D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0C28B" w14:textId="77777777" w:rsidR="00C923C7" w:rsidRPr="00FE608E" w:rsidRDefault="00C923C7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2143778" w14:textId="5CE0A8FB" w:rsidR="00C923C7" w:rsidRPr="001F7F7E" w:rsidRDefault="009D3CFB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799388597" w:edGrp="everyone"/>
            <w:r>
              <w:rPr>
                <w:vanish w:val="0"/>
              </w:rPr>
              <w:t>Whiteboard</w:t>
            </w:r>
            <w:permEnd w:id="1799388597"/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CA0E2CB" w14:textId="4B57D422" w:rsidR="00C923C7" w:rsidRPr="001F7F7E" w:rsidRDefault="005F3CF3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35768838" w:edGrp="everyone"/>
            <w:r w:rsidRPr="005F3CF3">
              <w:rPr>
                <w:vanish w:val="0"/>
              </w:rPr>
              <w:t>Helps clearly show steps, diagrams, and job sequencing.</w:t>
            </w:r>
            <w:permEnd w:id="1435768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94450" w14:textId="77777777" w:rsidR="00C923C7" w:rsidRDefault="00C923C7" w:rsidP="00B9461B">
            <w:pPr>
              <w:ind w:left="993" w:hanging="993"/>
            </w:pPr>
          </w:p>
        </w:tc>
      </w:tr>
      <w:tr w:rsidR="00732A65" w14:paraId="57F405AC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DC772" w14:textId="77777777" w:rsidR="00732A65" w:rsidRPr="00FE608E" w:rsidRDefault="00732A65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right w:val="single" w:sz="4" w:space="0" w:color="auto"/>
            </w:tcBorders>
            <w:vAlign w:val="center"/>
          </w:tcPr>
          <w:p w14:paraId="28C93FB9" w14:textId="568FF653" w:rsidR="00732A65" w:rsidRPr="001F7F7E" w:rsidRDefault="009D3CFB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45025753" w:edGrp="everyone"/>
            <w:r>
              <w:rPr>
                <w:vanish w:val="0"/>
              </w:rPr>
              <w:t>UHF Radio</w:t>
            </w:r>
            <w:permEnd w:id="1445025753"/>
          </w:p>
        </w:tc>
        <w:tc>
          <w:tcPr>
            <w:tcW w:w="2481" w:type="pct"/>
            <w:tcBorders>
              <w:left w:val="single" w:sz="4" w:space="0" w:color="auto"/>
            </w:tcBorders>
            <w:vAlign w:val="center"/>
          </w:tcPr>
          <w:p w14:paraId="4B9E77D8" w14:textId="0D704056" w:rsidR="00732A65" w:rsidRPr="001F7F7E" w:rsidRDefault="005F3CF3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506474349" w:edGrp="everyone"/>
            <w:r w:rsidRPr="005F3CF3">
              <w:rPr>
                <w:vanish w:val="0"/>
              </w:rPr>
              <w:t>Demonstrates real-time communication method workers must use onsite.</w:t>
            </w:r>
            <w:permEnd w:id="506474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6878EE" w14:textId="77777777" w:rsidR="00732A65" w:rsidRDefault="00732A65" w:rsidP="00B9461B">
            <w:pPr>
              <w:ind w:left="993" w:hanging="993"/>
            </w:pPr>
          </w:p>
        </w:tc>
      </w:tr>
    </w:tbl>
    <w:p w14:paraId="20859C1E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p w14:paraId="40C30124" w14:textId="1852179F" w:rsidR="0060042C" w:rsidRPr="00830749" w:rsidRDefault="0060042C" w:rsidP="0060042C">
      <w:pPr>
        <w:pStyle w:val="11CSTCPLQuestionBullet"/>
        <w:numPr>
          <w:ilvl w:val="0"/>
          <w:numId w:val="7"/>
        </w:numPr>
        <w:ind w:left="709" w:hanging="709"/>
      </w:pPr>
      <w:bookmarkStart w:id="12" w:name="_Ref59438164"/>
      <w:r>
        <w:t xml:space="preserve">True or False (Tick your response): </w:t>
      </w:r>
      <w:r w:rsidR="004E0DC6">
        <w:t>Before presenting, y</w:t>
      </w:r>
      <w:r>
        <w:t>ou should check the venue to determine whether equipment is available and functioning, or whether you need to bring your own equipment.</w:t>
      </w:r>
      <w:bookmarkEnd w:id="12"/>
    </w:p>
    <w:p w14:paraId="140F9E8B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68F57799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41F384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774117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27F190" w14:textId="5F975E09" w:rsidR="0074046B" w:rsidRDefault="0093438E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051827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F3CF3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2774117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66AD64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B9878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9936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1050749" w14:textId="77777777" w:rsidR="0074046B" w:rsidRDefault="0093438E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866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993657"/>
          </w:p>
        </w:tc>
      </w:tr>
      <w:tr w:rsidR="0074046B" w14:paraId="21FA24D2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A20F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42660005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5D08624" w14:textId="313F35BE" w:rsidR="0074046B" w:rsidRDefault="0093438E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136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60005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B6F31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77A70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40FB6B" w14:textId="77777777" w:rsidR="0074046B" w:rsidRDefault="0074046B" w:rsidP="0074046B">
            <w:pPr>
              <w:ind w:left="993" w:hanging="993"/>
            </w:pPr>
          </w:p>
        </w:tc>
      </w:tr>
    </w:tbl>
    <w:p w14:paraId="146343D0" w14:textId="77777777" w:rsidR="0060042C" w:rsidRPr="0074046B" w:rsidRDefault="0060042C" w:rsidP="0060042C">
      <w:pPr>
        <w:jc w:val="left"/>
        <w:rPr>
          <w:rFonts w:ascii="Arial" w:hAnsi="Arial" w:cs="Arial"/>
          <w:sz w:val="20"/>
        </w:rPr>
      </w:pPr>
    </w:p>
    <w:p w14:paraId="24884889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p w14:paraId="1B537B86" w14:textId="77777777" w:rsidR="00975F94" w:rsidRPr="00830749" w:rsidRDefault="00975F94" w:rsidP="00975F94">
      <w:pPr>
        <w:pStyle w:val="11CSTCPLQuestionBullet"/>
        <w:numPr>
          <w:ilvl w:val="0"/>
          <w:numId w:val="7"/>
        </w:numPr>
        <w:ind w:left="709" w:hanging="709"/>
      </w:pPr>
      <w:bookmarkStart w:id="13" w:name="_Ref409526157"/>
      <w:bookmarkStart w:id="14" w:name="_Ref411927530"/>
      <w:r w:rsidRPr="00591F36">
        <w:rPr>
          <w:rFonts w:cs="Arial"/>
          <w:szCs w:val="22"/>
        </w:rPr>
        <w:t>Identify two (2) tips for good verbal communication</w:t>
      </w:r>
      <w:r>
        <w:t>. Tick all that apply</w:t>
      </w:r>
      <w:bookmarkEnd w:id="13"/>
      <w:r>
        <w:t>.</w:t>
      </w:r>
      <w:bookmarkEnd w:id="14"/>
    </w:p>
    <w:p w14:paraId="6CB68FA8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5F94" w14:paraId="24E56BA6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B200EA" w14:textId="77777777" w:rsidR="00975F94" w:rsidRDefault="00975F94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D9E599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4A218E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636636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F631E7" w14:textId="77777777" w:rsidR="00975F94" w:rsidRDefault="0093438E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42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5F9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6366364"/>
          </w:p>
        </w:tc>
      </w:tr>
      <w:tr w:rsidR="0074046B" w14:paraId="2948B90D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F7508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3920065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9197073" w14:textId="15DA5015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9058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920065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FFBBCA1" w14:textId="77777777" w:rsidR="0074046B" w:rsidRDefault="0074046B" w:rsidP="0074046B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01F98" w14:textId="77777777" w:rsidR="0074046B" w:rsidRDefault="0074046B" w:rsidP="0074046B">
            <w:pPr>
              <w:ind w:left="993" w:hanging="993"/>
            </w:pPr>
          </w:p>
        </w:tc>
      </w:tr>
      <w:tr w:rsidR="0074046B" w14:paraId="193A169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FEF5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16801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0BE4269" w14:textId="5589E5DD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79730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6801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E069381" w14:textId="77777777" w:rsidR="0074046B" w:rsidRDefault="0074046B" w:rsidP="0074046B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5A224" w14:textId="77777777" w:rsidR="0074046B" w:rsidRDefault="0074046B" w:rsidP="0074046B">
            <w:pPr>
              <w:ind w:left="993" w:hanging="993"/>
            </w:pPr>
          </w:p>
        </w:tc>
      </w:tr>
      <w:tr w:rsidR="0074046B" w14:paraId="38C9807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1A50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383792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CA5C9C6" w14:textId="03D60769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9428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83792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F3A99E7" w14:textId="77777777" w:rsidR="0074046B" w:rsidRDefault="0074046B" w:rsidP="0074046B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2F1F1D" w14:textId="77777777" w:rsidR="0074046B" w:rsidRDefault="0074046B" w:rsidP="0074046B">
            <w:pPr>
              <w:ind w:left="993" w:hanging="993"/>
            </w:pPr>
          </w:p>
        </w:tc>
      </w:tr>
      <w:tr w:rsidR="0074046B" w14:paraId="646ECD1B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52226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70947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AFECD11" w14:textId="5FB6E820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35313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F3CF3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70947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0DE47B" w14:textId="77777777" w:rsidR="0074046B" w:rsidRDefault="0074046B" w:rsidP="0074046B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344AF" w14:textId="77777777" w:rsidR="0074046B" w:rsidRDefault="0074046B" w:rsidP="0074046B">
            <w:pPr>
              <w:ind w:left="993" w:hanging="993"/>
            </w:pPr>
          </w:p>
        </w:tc>
      </w:tr>
      <w:tr w:rsidR="0074046B" w14:paraId="24C4470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BF755B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64020158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105D0CB" w14:textId="3CA8B59C" w:rsidR="0074046B" w:rsidRPr="00797B0D" w:rsidRDefault="0093438E" w:rsidP="0074046B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353972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6402015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727C015" w14:textId="77777777" w:rsidR="0074046B" w:rsidRDefault="0074046B" w:rsidP="0074046B">
            <w:pPr>
              <w:jc w:val="center"/>
            </w:pPr>
            <w:r>
              <w:t>Consider the target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0B248" w14:textId="77777777" w:rsidR="0074046B" w:rsidRDefault="0074046B" w:rsidP="0074046B">
            <w:pPr>
              <w:ind w:left="993" w:hanging="993"/>
            </w:pPr>
          </w:p>
        </w:tc>
      </w:tr>
    </w:tbl>
    <w:p w14:paraId="61D1C327" w14:textId="77777777" w:rsidR="00C923C7" w:rsidRPr="0074046B" w:rsidRDefault="00C923C7" w:rsidP="00C923C7">
      <w:pPr>
        <w:rPr>
          <w:rFonts w:ascii="Arial" w:hAnsi="Arial" w:cs="Arial"/>
          <w:sz w:val="20"/>
        </w:rPr>
      </w:pPr>
    </w:p>
    <w:p w14:paraId="11011362" w14:textId="7EE70487" w:rsidR="00732A65" w:rsidRPr="0074046B" w:rsidRDefault="00732A65">
      <w:pPr>
        <w:jc w:val="left"/>
        <w:rPr>
          <w:rFonts w:ascii="Arial" w:hAnsi="Arial" w:cs="Arial"/>
          <w:sz w:val="20"/>
        </w:rPr>
      </w:pPr>
    </w:p>
    <w:p w14:paraId="7151631A" w14:textId="690DAABC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5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15"/>
    </w:p>
    <w:p w14:paraId="5A53C7BE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4A6A37C9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22A20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AFF1B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D8D24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40042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78445" w14:textId="77777777" w:rsidR="005B6248" w:rsidRDefault="0093438E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77996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004233"/>
          </w:p>
        </w:tc>
      </w:tr>
      <w:tr w:rsidR="0074046B" w14:paraId="77145C35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EB095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6386210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ED30B7A" w14:textId="38220B4A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31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86210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16C273B" w14:textId="77777777" w:rsidR="0074046B" w:rsidRDefault="0074046B" w:rsidP="0074046B">
            <w:pPr>
              <w:jc w:val="center"/>
            </w:pPr>
            <w:r>
              <w:t>Observe that they will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29C917" w14:textId="77777777" w:rsidR="0074046B" w:rsidRDefault="0074046B" w:rsidP="0074046B">
            <w:pPr>
              <w:ind w:left="993" w:hanging="993"/>
            </w:pPr>
          </w:p>
        </w:tc>
      </w:tr>
      <w:tr w:rsidR="0074046B" w14:paraId="0C0E427C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249F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010175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57CC4E0" w14:textId="441355BC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187963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10175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E99A30A" w14:textId="77777777" w:rsidR="0074046B" w:rsidRDefault="0074046B" w:rsidP="0074046B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06C0F" w14:textId="77777777" w:rsidR="0074046B" w:rsidRDefault="0074046B" w:rsidP="0074046B">
            <w:pPr>
              <w:ind w:left="993" w:hanging="993"/>
            </w:pPr>
          </w:p>
        </w:tc>
      </w:tr>
      <w:tr w:rsidR="0074046B" w14:paraId="534BA8FF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194A0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007878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739536B" w14:textId="03548CD0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38000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007878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D421327" w14:textId="77777777" w:rsidR="0074046B" w:rsidRDefault="0074046B" w:rsidP="0074046B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58C7E" w14:textId="77777777" w:rsidR="0074046B" w:rsidRDefault="0074046B" w:rsidP="0074046B">
            <w:pPr>
              <w:ind w:left="993" w:hanging="993"/>
            </w:pPr>
          </w:p>
        </w:tc>
      </w:tr>
    </w:tbl>
    <w:p w14:paraId="189F15C8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2A1356A6" w14:textId="77777777" w:rsidR="005B6248" w:rsidRPr="0074046B" w:rsidRDefault="005B6248" w:rsidP="005B6248">
      <w:pPr>
        <w:ind w:right="-24"/>
        <w:rPr>
          <w:rFonts w:ascii="Arial" w:hAnsi="Arial" w:cs="Arial"/>
          <w:sz w:val="20"/>
        </w:rPr>
      </w:pPr>
    </w:p>
    <w:p w14:paraId="42EFF299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6" w:name="_Ref409526832"/>
      <w:bookmarkStart w:id="17" w:name="_Ref411928889"/>
      <w:r>
        <w:rPr>
          <w:rFonts w:cs="Arial"/>
          <w:szCs w:val="22"/>
        </w:rPr>
        <w:t>Which of the following</w:t>
      </w:r>
      <w:r w:rsidRPr="0089764B">
        <w:rPr>
          <w:rFonts w:cs="Arial"/>
          <w:szCs w:val="22"/>
        </w:rPr>
        <w:t xml:space="preserve"> question</w:t>
      </w:r>
      <w:r>
        <w:rPr>
          <w:rFonts w:cs="Arial"/>
          <w:szCs w:val="22"/>
        </w:rPr>
        <w:t>s</w:t>
      </w:r>
      <w:r w:rsidRPr="0089764B">
        <w:rPr>
          <w:rFonts w:cs="Arial"/>
          <w:szCs w:val="22"/>
        </w:rPr>
        <w:t xml:space="preserve"> will produce the most detailed response</w:t>
      </w:r>
      <w:r>
        <w:rPr>
          <w:rFonts w:cs="Arial"/>
          <w:szCs w:val="22"/>
        </w:rPr>
        <w:t>?</w:t>
      </w:r>
      <w:r>
        <w:t xml:space="preserve"> Tick your response</w:t>
      </w:r>
      <w:bookmarkEnd w:id="16"/>
      <w:r>
        <w:t>.</w:t>
      </w:r>
      <w:bookmarkEnd w:id="17"/>
    </w:p>
    <w:p w14:paraId="0A3ABEB0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021CA861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B21705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9CD51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7B68699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87290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568442" w14:textId="77777777" w:rsidR="005B6248" w:rsidRDefault="0093438E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8895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8729028"/>
          </w:p>
        </w:tc>
      </w:tr>
      <w:tr w:rsidR="0074046B" w14:paraId="6DAC1DB6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440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675027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6EA58C1" w14:textId="2819575B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74890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5027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75B9A24" w14:textId="77777777" w:rsidR="0074046B" w:rsidRDefault="0074046B" w:rsidP="0074046B">
            <w:pPr>
              <w:jc w:val="center"/>
            </w:pPr>
            <w:r>
              <w:t>Did you understand a lot of what was said?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350921" w14:textId="77777777" w:rsidR="0074046B" w:rsidRDefault="0074046B" w:rsidP="0074046B">
            <w:pPr>
              <w:ind w:left="993" w:hanging="993"/>
            </w:pPr>
          </w:p>
        </w:tc>
      </w:tr>
      <w:tr w:rsidR="0074046B" w14:paraId="1FAF37A0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CD07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8577289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3D56CAC" w14:textId="552C75EC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415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8577289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DB6D26E" w14:textId="77777777" w:rsidR="0074046B" w:rsidRDefault="0074046B" w:rsidP="0074046B">
            <w:pPr>
              <w:jc w:val="center"/>
            </w:pPr>
            <w:r>
              <w:t>Explain to me what you understood.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B3BEE6" w14:textId="77777777" w:rsidR="0074046B" w:rsidRDefault="0074046B" w:rsidP="0074046B">
            <w:pPr>
              <w:ind w:left="993" w:hanging="993"/>
            </w:pPr>
          </w:p>
        </w:tc>
      </w:tr>
      <w:tr w:rsidR="0074046B" w14:paraId="1925392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5C633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330232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2C15A89" w14:textId="5EA024D1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25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30232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EBB029A" w14:textId="77777777" w:rsidR="0074046B" w:rsidRDefault="0074046B" w:rsidP="0074046B">
            <w:pPr>
              <w:jc w:val="center"/>
            </w:pPr>
            <w:r>
              <w:t xml:space="preserve">Nod if you understood.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F96B4" w14:textId="77777777" w:rsidR="0074046B" w:rsidRDefault="0074046B" w:rsidP="0074046B">
            <w:pPr>
              <w:ind w:left="993" w:hanging="993"/>
            </w:pPr>
          </w:p>
        </w:tc>
      </w:tr>
      <w:tr w:rsidR="0074046B" w14:paraId="756F97A8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F5F9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1756933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D41C4C" w14:textId="712663ED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4227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7569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4E58AB" w14:textId="77777777" w:rsidR="0074046B" w:rsidRDefault="0074046B" w:rsidP="0074046B">
            <w:pPr>
              <w:jc w:val="center"/>
            </w:pPr>
            <w:r>
              <w:t>Did you understand?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AC4F6C" w14:textId="77777777" w:rsidR="0074046B" w:rsidRDefault="0074046B" w:rsidP="0074046B">
            <w:pPr>
              <w:ind w:left="993" w:hanging="993"/>
            </w:pPr>
          </w:p>
        </w:tc>
      </w:tr>
    </w:tbl>
    <w:p w14:paraId="5FE937EE" w14:textId="53FAE097" w:rsidR="00975F94" w:rsidRPr="0074046B" w:rsidRDefault="00975F94">
      <w:pPr>
        <w:jc w:val="left"/>
        <w:rPr>
          <w:sz w:val="20"/>
        </w:rPr>
      </w:pPr>
    </w:p>
    <w:p w14:paraId="11137D6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8" w:name="_Ref406480518"/>
      <w:r>
        <w:t>A new worker on site is having difficulty understanding verbal and non-verbal instructions. Why might this be the case? Tick all that apply.</w:t>
      </w:r>
      <w:bookmarkEnd w:id="18"/>
      <w:r>
        <w:t xml:space="preserve"> </w:t>
      </w:r>
    </w:p>
    <w:p w14:paraId="33BFA1E1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82342E8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B2021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060B0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E22F5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69565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3ED2A0" w14:textId="77777777" w:rsidR="005B6248" w:rsidRDefault="0093438E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997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6956513"/>
          </w:p>
        </w:tc>
      </w:tr>
      <w:tr w:rsidR="0074046B" w14:paraId="2E3DC355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A7EA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990306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2695AE7" w14:textId="018A8D23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97433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6990306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ED13D8A" w14:textId="77777777" w:rsidR="0074046B" w:rsidRDefault="0074046B" w:rsidP="0074046B">
            <w:pPr>
              <w:jc w:val="center"/>
            </w:pPr>
            <w:r w:rsidRPr="001B43B2">
              <w:t>They have a different skill 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2A702" w14:textId="77777777" w:rsidR="0074046B" w:rsidRDefault="0074046B" w:rsidP="0074046B">
            <w:pPr>
              <w:ind w:left="993" w:hanging="993"/>
            </w:pPr>
          </w:p>
        </w:tc>
      </w:tr>
      <w:tr w:rsidR="0074046B" w14:paraId="1825CC06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7B51E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340905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0028D7F" w14:textId="795D5179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3397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340905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CFB14E9" w14:textId="77777777" w:rsidR="0074046B" w:rsidRDefault="0074046B" w:rsidP="0074046B">
            <w:pPr>
              <w:jc w:val="center"/>
            </w:pPr>
            <w:r w:rsidRPr="001B43B2">
              <w:t>They have a different cultural background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DE4F7" w14:textId="77777777" w:rsidR="0074046B" w:rsidRDefault="0074046B" w:rsidP="0074046B">
            <w:pPr>
              <w:ind w:left="993" w:hanging="993"/>
            </w:pPr>
          </w:p>
        </w:tc>
      </w:tr>
      <w:tr w:rsidR="0074046B" w14:paraId="5B73A6EC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10B20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541835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48BC5EA" w14:textId="2B7C636C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4492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54183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1345B2F" w14:textId="77777777" w:rsidR="0074046B" w:rsidRDefault="0074046B" w:rsidP="0074046B">
            <w:pPr>
              <w:jc w:val="center"/>
            </w:pPr>
            <w:r w:rsidRPr="001B43B2">
              <w:t>They have problems understanding English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ABDE4" w14:textId="77777777" w:rsidR="0074046B" w:rsidRDefault="0074046B" w:rsidP="0074046B">
            <w:pPr>
              <w:ind w:left="993" w:hanging="993"/>
            </w:pPr>
          </w:p>
        </w:tc>
      </w:tr>
      <w:tr w:rsidR="0074046B" w14:paraId="72648230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D7A1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225026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16AB931" w14:textId="3EFD680C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2814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225026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64F4EF6" w14:textId="77777777" w:rsidR="0074046B" w:rsidRDefault="0074046B" w:rsidP="0074046B">
            <w:pPr>
              <w:jc w:val="center"/>
            </w:pPr>
            <w:r>
              <w:t>Varying physical and/</w:t>
            </w:r>
            <w:r w:rsidRPr="001B43B2">
              <w:t>or mental 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51C1F" w14:textId="77777777" w:rsidR="0074046B" w:rsidRDefault="0074046B" w:rsidP="0074046B">
            <w:pPr>
              <w:ind w:left="993" w:hanging="993"/>
            </w:pPr>
          </w:p>
        </w:tc>
      </w:tr>
    </w:tbl>
    <w:p w14:paraId="14E35CBB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71693DFC" w14:textId="77777777" w:rsidR="005B6248" w:rsidRPr="0074046B" w:rsidRDefault="005B6248" w:rsidP="005B6248">
      <w:pPr>
        <w:jc w:val="left"/>
        <w:rPr>
          <w:rFonts w:ascii="Arial" w:hAnsi="Arial" w:cs="Arial"/>
          <w:sz w:val="20"/>
        </w:rPr>
      </w:pPr>
    </w:p>
    <w:p w14:paraId="6D7BD465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9" w:name="_Ref411928426"/>
      <w:bookmarkStart w:id="20" w:name="_Ref409526775"/>
      <w:bookmarkStart w:id="21" w:name="_Ref10198960"/>
      <w:r>
        <w:t>Identify</w:t>
      </w:r>
      <w:r w:rsidRPr="00D40436">
        <w:t xml:space="preserve"> two (2) tips for good </w:t>
      </w:r>
      <w:r>
        <w:t>listening.</w:t>
      </w:r>
      <w:bookmarkEnd w:id="19"/>
      <w:r>
        <w:t xml:space="preserve"> </w:t>
      </w:r>
      <w:bookmarkEnd w:id="20"/>
      <w:r>
        <w:t>Tick all that apply.</w:t>
      </w:r>
      <w:bookmarkEnd w:id="21"/>
    </w:p>
    <w:p w14:paraId="42901D9A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631E91F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CC80FA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7CBD1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6F76D2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37592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2E311B" w14:textId="77777777" w:rsidR="005B6248" w:rsidRDefault="0093438E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0222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3759215"/>
          </w:p>
        </w:tc>
      </w:tr>
      <w:tr w:rsidR="0074046B" w14:paraId="70A34D7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145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29031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AC106E2" w14:textId="79C6EBB5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57491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729031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A31D070" w14:textId="77777777" w:rsidR="0074046B" w:rsidRDefault="0074046B" w:rsidP="0074046B">
            <w:pPr>
              <w:jc w:val="center"/>
            </w:pPr>
            <w:r w:rsidRPr="00D40436">
              <w:t>Provide</w:t>
            </w:r>
            <w:r w:rsidRPr="00D40436">
              <w:rPr>
                <w:b/>
                <w:i/>
              </w:rPr>
              <w:t xml:space="preserve"> </w:t>
            </w:r>
            <w:r w:rsidRPr="00D40436">
              <w:t>feedback to show you have interpreted the information correctly when the talker has finished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62557" w14:textId="77777777" w:rsidR="0074046B" w:rsidRDefault="0074046B" w:rsidP="0074046B">
            <w:pPr>
              <w:ind w:left="993" w:hanging="993"/>
            </w:pPr>
          </w:p>
        </w:tc>
      </w:tr>
      <w:tr w:rsidR="0074046B" w14:paraId="2436DC73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E0171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54310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6E38CA1" w14:textId="59D56FCB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4090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54310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96AED7" w14:textId="77777777" w:rsidR="0074046B" w:rsidRDefault="0074046B" w:rsidP="0074046B">
            <w:pPr>
              <w:jc w:val="center"/>
            </w:pPr>
            <w:r>
              <w:t>Interrupt as you have questions. Do not wait until the end.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BE4A58" w14:textId="77777777" w:rsidR="0074046B" w:rsidRDefault="0074046B" w:rsidP="0074046B">
            <w:pPr>
              <w:ind w:left="993" w:hanging="993"/>
            </w:pPr>
          </w:p>
        </w:tc>
      </w:tr>
      <w:tr w:rsidR="0074046B" w14:paraId="153193B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B3F06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68926902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D19B9D0" w14:textId="7C86C700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56141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4AC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6892690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EFA5513" w14:textId="77777777" w:rsidR="0074046B" w:rsidRDefault="0074046B" w:rsidP="0074046B">
            <w:pPr>
              <w:jc w:val="center"/>
            </w:pPr>
            <w:r w:rsidRPr="00D40436">
              <w:t>Take notes if the information is complex or exact details are required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9EA520" w14:textId="77777777" w:rsidR="0074046B" w:rsidRDefault="0074046B" w:rsidP="0074046B">
            <w:pPr>
              <w:ind w:left="993" w:hanging="993"/>
            </w:pPr>
          </w:p>
        </w:tc>
      </w:tr>
      <w:tr w:rsidR="0074046B" w14:paraId="6BDDF9A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FBC9B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50775500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B753D5A" w14:textId="4B4E54F6" w:rsidR="0074046B" w:rsidRPr="00FE608E" w:rsidRDefault="0093438E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1709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775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BBF8C6D" w14:textId="77777777" w:rsidR="0074046B" w:rsidRDefault="0074046B" w:rsidP="0074046B">
            <w:pPr>
              <w:jc w:val="center"/>
            </w:pPr>
            <w:r>
              <w:t>Just listen. Don’t take note of non-verbal cues.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AE633" w14:textId="77777777" w:rsidR="0074046B" w:rsidRDefault="0074046B" w:rsidP="0074046B">
            <w:pPr>
              <w:ind w:left="993" w:hanging="993"/>
            </w:pPr>
          </w:p>
        </w:tc>
      </w:tr>
    </w:tbl>
    <w:p w14:paraId="3DBEA427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55AC4003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4C2096BE" w14:textId="74CF8764" w:rsidR="005B6248" w:rsidRPr="00830749" w:rsidRDefault="00EE21C9" w:rsidP="005B6248">
      <w:pPr>
        <w:pStyle w:val="11CSTCPLQuestionBullet"/>
        <w:numPr>
          <w:ilvl w:val="0"/>
          <w:numId w:val="7"/>
        </w:numPr>
        <w:ind w:left="709" w:hanging="709"/>
      </w:pPr>
      <w:bookmarkStart w:id="22" w:name="_Ref409525324"/>
      <w:r>
        <w:t>Match the document type and purpose by writing the appropriate letter next to each number in the centre column</w:t>
      </w:r>
      <w:r w:rsidR="005B6248">
        <w:t>.</w:t>
      </w:r>
      <w:bookmarkEnd w:id="22"/>
    </w:p>
    <w:p w14:paraId="32F1F064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EE21C9" w:rsidRPr="00EE21C9" w14:paraId="137AE1CF" w14:textId="77777777" w:rsidTr="00453F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A003C6" w14:textId="77777777" w:rsidR="00EE21C9" w:rsidRPr="00EE21C9" w:rsidRDefault="00EE21C9" w:rsidP="00EE21C9">
            <w:pPr>
              <w:keepNext/>
              <w:ind w:left="993" w:hanging="993"/>
            </w:pPr>
            <w:r w:rsidRPr="00EE21C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BD756E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64EE722" w14:textId="1D80661C" w:rsidR="00EE21C9" w:rsidRPr="0074046B" w:rsidRDefault="00EE21C9" w:rsidP="00453F3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05EBF4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Definitions</w:t>
            </w:r>
          </w:p>
        </w:tc>
        <w:permStart w:id="93723547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39B8FE" w14:textId="77777777" w:rsidR="00EE21C9" w:rsidRPr="00EE21C9" w:rsidRDefault="0093438E" w:rsidP="00EE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21C9" w:rsidRPr="00EE21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7235478"/>
          </w:p>
        </w:tc>
      </w:tr>
      <w:tr w:rsidR="00EE21C9" w:rsidRPr="00EE21C9" w14:paraId="76BFFFB4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DCE0A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vAlign w:val="center"/>
          </w:tcPr>
          <w:p w14:paraId="06C64B8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vAlign w:val="center"/>
          </w:tcPr>
          <w:p w14:paraId="004B1644" w14:textId="32D9B865" w:rsidR="00EE21C9" w:rsidRPr="00EE21C9" w:rsidRDefault="003B3E0A" w:rsidP="00EE21C9">
            <w:pPr>
              <w:ind w:right="82"/>
              <w:jc w:val="center"/>
            </w:pPr>
            <w:r>
              <w:t>Logbook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BA1DAFC" w14:textId="0F321BEF" w:rsidR="00EE21C9" w:rsidRPr="0074046B" w:rsidRDefault="00EE21C9" w:rsidP="00453F36">
            <w:pPr>
              <w:ind w:right="82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1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586105490" w:edGrp="everyone"/>
            <w:r w:rsidR="00894AC7">
              <w:rPr>
                <w:color w:val="17365D" w:themeColor="text2" w:themeShade="BF"/>
              </w:rPr>
              <w:t>A</w:t>
            </w:r>
            <w:permEnd w:id="58610549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B5ADCCC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7D571E0" w14:textId="1BC49736" w:rsidR="00EE21C9" w:rsidRPr="00EE21C9" w:rsidRDefault="003B3E0A" w:rsidP="00EE21C9">
            <w:pPr>
              <w:ind w:right="82"/>
              <w:jc w:val="center"/>
            </w:pPr>
            <w:r>
              <w:t xml:space="preserve">A summary of what has occurred </w:t>
            </w:r>
            <w:r w:rsidR="00522301">
              <w:t>during the work period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E6A46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308B2F77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19B65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vAlign w:val="center"/>
          </w:tcPr>
          <w:p w14:paraId="24734709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vAlign w:val="center"/>
          </w:tcPr>
          <w:p w14:paraId="7578F9D6" w14:textId="2CF0DE06" w:rsidR="00EE21C9" w:rsidRPr="00EE21C9" w:rsidRDefault="003B3E0A" w:rsidP="00EE21C9">
            <w:pPr>
              <w:ind w:right="82"/>
              <w:jc w:val="center"/>
            </w:pPr>
            <w:r>
              <w:t>Report form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D157137" w14:textId="24CA75A3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2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397512399" w:edGrp="everyone"/>
            <w:r w:rsidR="007124B2">
              <w:rPr>
                <w:color w:val="17365D" w:themeColor="text2" w:themeShade="BF"/>
              </w:rPr>
              <w:t>B</w:t>
            </w:r>
            <w:permEnd w:id="13975123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AA52929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D291676" w14:textId="310668E2" w:rsidR="00EE21C9" w:rsidRPr="00EE21C9" w:rsidRDefault="003B3E0A" w:rsidP="00EE21C9">
            <w:pPr>
              <w:ind w:right="82"/>
              <w:jc w:val="center"/>
            </w:pPr>
            <w:r>
              <w:t>Documenting machinery use and issues, including maintenance undertaken or required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F7D6B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C2C334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8A78B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vAlign w:val="center"/>
          </w:tcPr>
          <w:p w14:paraId="6F306BFD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vAlign w:val="center"/>
          </w:tcPr>
          <w:p w14:paraId="2FABC9B7" w14:textId="692F1326" w:rsidR="00EE21C9" w:rsidRPr="00EE21C9" w:rsidRDefault="003B3E0A" w:rsidP="00EE21C9">
            <w:pPr>
              <w:ind w:right="82"/>
              <w:jc w:val="center"/>
            </w:pPr>
            <w:r>
              <w:t>Shift report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C662E3F" w14:textId="5A04C57A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992635348" w:edGrp="everyone"/>
            <w:r w:rsidR="007124B2">
              <w:rPr>
                <w:color w:val="17365D" w:themeColor="text2" w:themeShade="BF"/>
              </w:rPr>
              <w:t>C</w:t>
            </w:r>
            <w:permEnd w:id="1992635348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7090CA4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136BCD5" w14:textId="32A860C6" w:rsidR="00EE21C9" w:rsidRPr="00EE21C9" w:rsidRDefault="00EE21C9" w:rsidP="00EE21C9">
            <w:pPr>
              <w:ind w:right="82"/>
              <w:jc w:val="center"/>
            </w:pPr>
            <w:r>
              <w:t>Can be used to identify hazards and incidents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6F545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8220FB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B720A1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vAlign w:val="center"/>
          </w:tcPr>
          <w:p w14:paraId="5A6B761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vAlign w:val="center"/>
          </w:tcPr>
          <w:p w14:paraId="679D18C7" w14:textId="45B02BC2" w:rsidR="00EE21C9" w:rsidRPr="00EE21C9" w:rsidRDefault="003B3E0A" w:rsidP="00EE21C9">
            <w:pPr>
              <w:ind w:right="82"/>
              <w:jc w:val="center"/>
            </w:pPr>
            <w:r>
              <w:t>SWMS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0CC89C0" w14:textId="4C192C60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867020021" w:edGrp="everyone"/>
            <w:r w:rsidR="007124B2">
              <w:rPr>
                <w:color w:val="17365D" w:themeColor="text2" w:themeShade="BF"/>
              </w:rPr>
              <w:t>D</w:t>
            </w:r>
            <w:permEnd w:id="186702002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1CD3D1B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9ADEAB0" w14:textId="1F9949D8" w:rsidR="00EE21C9" w:rsidRPr="00EE21C9" w:rsidRDefault="003B3E0A" w:rsidP="00EE21C9">
            <w:pPr>
              <w:ind w:right="82"/>
              <w:jc w:val="center"/>
            </w:pPr>
            <w:r>
              <w:t>Provides methods for undertaking high risk work safely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1060D" w14:textId="77777777" w:rsidR="00EE21C9" w:rsidRPr="00EE21C9" w:rsidRDefault="00EE21C9" w:rsidP="00EE21C9">
            <w:pPr>
              <w:ind w:left="993" w:hanging="993"/>
            </w:pPr>
          </w:p>
        </w:tc>
      </w:tr>
    </w:tbl>
    <w:p w14:paraId="2DC0D397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p w14:paraId="6010D5A2" w14:textId="77777777" w:rsidR="00A714F7" w:rsidRPr="0074046B" w:rsidRDefault="00A714F7" w:rsidP="00A714F7">
      <w:pPr>
        <w:rPr>
          <w:rFonts w:ascii="Arial" w:hAnsi="Arial" w:cs="Arial"/>
          <w:b/>
          <w:sz w:val="20"/>
        </w:rPr>
      </w:pPr>
    </w:p>
    <w:p w14:paraId="00E09FBE" w14:textId="59A5664B" w:rsidR="00A714F7" w:rsidRPr="00830749" w:rsidRDefault="00A714F7" w:rsidP="00A714F7">
      <w:pPr>
        <w:pStyle w:val="11CSTCPLQuestionBullet"/>
        <w:numPr>
          <w:ilvl w:val="0"/>
          <w:numId w:val="7"/>
        </w:numPr>
        <w:ind w:left="709" w:hanging="709"/>
      </w:pPr>
      <w:bookmarkStart w:id="23" w:name="_Ref95216581"/>
      <w:r>
        <w:t>What is the purpose of a shift report?</w:t>
      </w:r>
      <w:bookmarkEnd w:id="23"/>
      <w:r>
        <w:t xml:space="preserve"> </w:t>
      </w:r>
    </w:p>
    <w:p w14:paraId="445CE11D" w14:textId="77777777" w:rsidR="00A714F7" w:rsidRPr="0074046B" w:rsidRDefault="00A714F7" w:rsidP="00A714F7">
      <w:pPr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714F7" w:rsidRPr="00830749" w14:paraId="7404189F" w14:textId="77777777" w:rsidTr="00B9461B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4EC01" w14:textId="77777777" w:rsidR="00A714F7" w:rsidRPr="001C4084" w:rsidRDefault="00A714F7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4EB8D5" w14:textId="5EBCA076" w:rsidR="00A714F7" w:rsidRPr="001C4084" w:rsidRDefault="007124B2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1041718586" w:edGrp="everyone"/>
            <w:r w:rsidRPr="007124B2">
              <w:rPr>
                <w:rFonts w:ascii="Arial" w:hAnsi="Arial" w:cs="Arial"/>
                <w:sz w:val="22"/>
                <w:szCs w:val="22"/>
              </w:rPr>
              <w:t>To record key events, hazards, progress, plant issues, and handover information for the next shift.</w:t>
            </w:r>
            <w:permEnd w:id="1041718586"/>
          </w:p>
        </w:tc>
        <w:permStart w:id="156317680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8E62" w14:textId="77777777" w:rsidR="00A714F7" w:rsidRPr="00E106BF" w:rsidRDefault="0093438E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69062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714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176801"/>
          </w:p>
        </w:tc>
      </w:tr>
    </w:tbl>
    <w:p w14:paraId="5E94AE73" w14:textId="77777777" w:rsidR="002F04A9" w:rsidRPr="0074046B" w:rsidRDefault="002F04A9" w:rsidP="002F04A9">
      <w:pPr>
        <w:rPr>
          <w:rFonts w:ascii="Arial" w:hAnsi="Arial" w:cs="Arial"/>
          <w:bCs/>
          <w:sz w:val="22"/>
          <w:szCs w:val="22"/>
        </w:rPr>
      </w:pPr>
    </w:p>
    <w:p w14:paraId="08F558A8" w14:textId="4EB94E28" w:rsidR="002F04A9" w:rsidRPr="00830749" w:rsidRDefault="002F04A9" w:rsidP="002F04A9">
      <w:pPr>
        <w:pStyle w:val="11CSTCPLQuestionBullet"/>
        <w:numPr>
          <w:ilvl w:val="0"/>
          <w:numId w:val="7"/>
        </w:numPr>
        <w:ind w:left="709" w:hanging="709"/>
      </w:pPr>
      <w:bookmarkStart w:id="24" w:name="_Ref59450016"/>
      <w:r>
        <w:t>What is the purpose of using dot points in written communication</w:t>
      </w:r>
      <w:r w:rsidR="00C7142E">
        <w:t>s, such as shift reports</w:t>
      </w:r>
      <w:r w:rsidR="00391534">
        <w:t xml:space="preserve"> or emails</w:t>
      </w:r>
      <w:r>
        <w:t>?</w:t>
      </w:r>
      <w:bookmarkEnd w:id="24"/>
    </w:p>
    <w:p w14:paraId="4756E791" w14:textId="77777777" w:rsidR="002F04A9" w:rsidRPr="00830749" w:rsidRDefault="002F04A9" w:rsidP="002F04A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04E637BE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E8AE7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3A8F8" w14:textId="79A3E118" w:rsidR="002F04A9" w:rsidRPr="001C4084" w:rsidRDefault="007124B2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95969656" w:edGrp="everyone"/>
            <w:r w:rsidRPr="007124B2">
              <w:rPr>
                <w:rFonts w:ascii="Arial" w:hAnsi="Arial" w:cs="Arial"/>
                <w:sz w:val="22"/>
                <w:szCs w:val="22"/>
              </w:rPr>
              <w:t>To make information clear, easy to read, and quick for supervisors and crews to understand.</w:t>
            </w:r>
            <w:permEnd w:id="95969656"/>
          </w:p>
        </w:tc>
        <w:permStart w:id="34593085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FF0C" w14:textId="77777777" w:rsidR="002F04A9" w:rsidRPr="00E106BF" w:rsidRDefault="0093438E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162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5930850"/>
          </w:p>
        </w:tc>
      </w:tr>
    </w:tbl>
    <w:p w14:paraId="70A54C64" w14:textId="68645728" w:rsidR="002F04A9" w:rsidRDefault="002F04A9" w:rsidP="002F04A9"/>
    <w:p w14:paraId="6C707BE9" w14:textId="77777777" w:rsidR="00A714F7" w:rsidRDefault="00A714F7" w:rsidP="002F04A9"/>
    <w:p w14:paraId="1070825B" w14:textId="34C122BD" w:rsidR="002F04A9" w:rsidRPr="00830749" w:rsidRDefault="00B9461B" w:rsidP="002F04A9">
      <w:pPr>
        <w:pStyle w:val="20TAQuestionNumber"/>
        <w:spacing w:line="360" w:lineRule="auto"/>
        <w:ind w:left="709" w:hanging="709"/>
      </w:pPr>
      <w:bookmarkStart w:id="25" w:name="_Ref524681818"/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BA0828" wp14:editId="286C795C">
                <wp:simplePos x="0" y="0"/>
                <wp:positionH relativeFrom="column">
                  <wp:posOffset>2790825</wp:posOffset>
                </wp:positionH>
                <wp:positionV relativeFrom="paragraph">
                  <wp:posOffset>447675</wp:posOffset>
                </wp:positionV>
                <wp:extent cx="873125" cy="377825"/>
                <wp:effectExtent l="0" t="0" r="0" b="31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3E72D" w14:textId="357D701A" w:rsidR="002F04A9" w:rsidRPr="0074046B" w:rsidRDefault="00796105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32964987" w:edGrp="everyone"/>
                            <w:r>
                              <w:rPr>
                                <w:color w:val="17365D" w:themeColor="text2" w:themeShade="BF"/>
                              </w:rPr>
                              <w:t>following</w:t>
                            </w:r>
                            <w:permEnd w:id="329649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082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19.75pt;margin-top:35.25pt;width:68.75pt;height:29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" filled="f" stroked="f" strokeweight=".5pt">
                <v:textbox>
                  <w:txbxContent>
                    <w:p w14:paraId="5013E72D" w14:textId="357D701A" w:rsidR="002F04A9" w:rsidRPr="0074046B" w:rsidRDefault="00796105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32964987" w:edGrp="everyone"/>
                      <w:r>
                        <w:rPr>
                          <w:color w:val="17365D" w:themeColor="text2" w:themeShade="BF"/>
                        </w:rPr>
                        <w:t>following</w:t>
                      </w:r>
                      <w:permEnd w:id="3296498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371CF" wp14:editId="35C10741">
                <wp:simplePos x="0" y="0"/>
                <wp:positionH relativeFrom="column">
                  <wp:posOffset>1234440</wp:posOffset>
                </wp:positionH>
                <wp:positionV relativeFrom="paragraph">
                  <wp:posOffset>175895</wp:posOffset>
                </wp:positionV>
                <wp:extent cx="873125" cy="368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22F6F" w14:textId="7647052D" w:rsidR="002F04A9" w:rsidRPr="0074046B" w:rsidRDefault="00796105" w:rsidP="002F04A9">
                            <w:pPr>
                              <w:pStyle w:val="28TAHiddenFillintheblank"/>
                              <w:rPr>
                                <w:vanish w:val="0"/>
                              </w:rPr>
                            </w:pPr>
                            <w:permStart w:id="151551981" w:edGrp="everyone"/>
                            <w:r>
                              <w:rPr>
                                <w:vanish w:val="0"/>
                              </w:rPr>
                              <w:t>capture</w:t>
                            </w:r>
                            <w:permEnd w:id="15155198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371CF" id="Text Box 16" o:spid="_x0000_s1027" type="#_x0000_t202" style="position:absolute;left:0;text-align:left;margin-left:97.2pt;margin-top:13.85pt;width:68.75pt;height:2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" filled="f" stroked="f" strokeweight=".5pt">
                <v:textbox>
                  <w:txbxContent>
                    <w:p w14:paraId="47A22F6F" w14:textId="7647052D" w:rsidR="002F04A9" w:rsidRPr="0074046B" w:rsidRDefault="00796105" w:rsidP="002F04A9">
                      <w:pPr>
                        <w:pStyle w:val="28TAHiddenFillintheblank"/>
                        <w:rPr>
                          <w:vanish w:val="0"/>
                        </w:rPr>
                      </w:pPr>
                      <w:permStart w:id="151551981" w:edGrp="everyone"/>
                      <w:r>
                        <w:rPr>
                          <w:vanish w:val="0"/>
                        </w:rPr>
                        <w:t>capture</w:t>
                      </w:r>
                      <w:permEnd w:id="151551981"/>
                    </w:p>
                  </w:txbxContent>
                </v:textbox>
              </v:shape>
            </w:pict>
          </mc:Fallback>
        </mc:AlternateContent>
      </w:r>
      <w:r w:rsidR="007404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DCA41" wp14:editId="3331E315">
                <wp:simplePos x="0" y="0"/>
                <wp:positionH relativeFrom="column">
                  <wp:posOffset>3727450</wp:posOffset>
                </wp:positionH>
                <wp:positionV relativeFrom="paragraph">
                  <wp:posOffset>168910</wp:posOffset>
                </wp:positionV>
                <wp:extent cx="873125" cy="3683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989BEA" w14:textId="1664E441" w:rsidR="002F04A9" w:rsidRPr="0074046B" w:rsidRDefault="00796105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1596999326" w:edGrp="everyone"/>
                            <w:r>
                              <w:rPr>
                                <w:color w:val="17365D" w:themeColor="text2" w:themeShade="BF"/>
                              </w:rPr>
                              <w:t>attention</w:t>
                            </w:r>
                            <w:permEnd w:id="159699932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DCA41" id="Text Box 17" o:spid="_x0000_s1028" type="#_x0000_t202" style="position:absolute;left:0;text-align:left;margin-left:293.5pt;margin-top:13.3pt;width:68.75pt;height:2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" filled="f" stroked="f" strokeweight=".5pt">
                <v:textbox>
                  <w:txbxContent>
                    <w:p w14:paraId="26989BEA" w14:textId="1664E441" w:rsidR="002F04A9" w:rsidRPr="0074046B" w:rsidRDefault="00796105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1596999326" w:edGrp="everyone"/>
                      <w:r>
                        <w:rPr>
                          <w:color w:val="17365D" w:themeColor="text2" w:themeShade="BF"/>
                        </w:rPr>
                        <w:t>attention</w:t>
                      </w:r>
                      <w:permEnd w:id="1596999326"/>
                    </w:p>
                  </w:txbxContent>
                </v:textbox>
              </v:shape>
            </w:pict>
          </mc:Fallback>
        </mc:AlternateContent>
      </w:r>
      <w:r w:rsidR="002F04A9">
        <w:t>Fill in the blanks: Sub</w:t>
      </w:r>
      <w:r w:rsidR="00C7142E">
        <w:t>-</w:t>
      </w:r>
      <w:r w:rsidR="002F04A9">
        <w:t>headings are often seen in informational text and used to _________________ the reader</w:t>
      </w:r>
      <w:r>
        <w:t>’</w:t>
      </w:r>
      <w:r w:rsidR="002F04A9">
        <w:t>s _________________ to keep them reading down the page _________________ each sub-heading.</w:t>
      </w:r>
      <w:bookmarkEnd w:id="25"/>
      <w:r w:rsidR="002F04A9" w:rsidRPr="005C2954">
        <w:rPr>
          <w:noProof/>
          <w:lang w:eastAsia="en-AU"/>
        </w:rPr>
        <w:t xml:space="preserve"> </w:t>
      </w:r>
    </w:p>
    <w:p w14:paraId="4745916F" w14:textId="77777777" w:rsidR="002F04A9" w:rsidRPr="00C01CC2" w:rsidRDefault="002F04A9" w:rsidP="002F04A9">
      <w:pPr>
        <w:jc w:val="left"/>
        <w:rPr>
          <w:rFonts w:ascii="Arial" w:hAnsi="Arial"/>
          <w:b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4A7085F9" w14:textId="77777777" w:rsidTr="0041597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2E927E3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5AC2421" w14:textId="77777777" w:rsidR="002F04A9" w:rsidRPr="001C4084" w:rsidRDefault="002F04A9" w:rsidP="004159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EA56A96" wp14:editId="5AF6F26E">
                      <wp:extent cx="4614530" cy="323850"/>
                      <wp:effectExtent l="0" t="0" r="0" b="0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23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4027D7B" w14:textId="0EB66461" w:rsidR="002F04A9" w:rsidRPr="00B203AA" w:rsidRDefault="002F04A9" w:rsidP="002F04A9">
                                  <w:pPr>
                                    <w:pStyle w:val="29TAChooseFrom"/>
                                    <w:rPr>
                                      <w:vanish w:val="0"/>
                                    </w:rPr>
                                  </w:pPr>
                                  <w:r w:rsidRPr="00B203AA">
                                    <w:rPr>
                                      <w:vanish w:val="0"/>
                                    </w:rPr>
                                    <w:t>|  attention  |  highlight  |  capture  |  following  |  opinion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Pr="00B203AA">
                                    <w:rPr>
                                      <w:vanish w:val="0"/>
                                    </w:rPr>
                                    <w:t xml:space="preserve"> |  fact  |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A56A96" id="Text Box 12" o:spid="_x0000_s1029" type="#_x0000_t202" style="width:363.3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CJtff+XY8AAAAAAAAAAADgPmtm3usRAAAAAAAAAAAA3GfNzN96BAAAAAAAAAAA&#10;APd5zjn1BgAAAAAAAAAAAC70qgcAAAAAAAAAAABwJw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ibX3/lGPAAAAAAAAAAAA4D5rZj7rEQAAAAAA&#10;AAAAANzHhSgAAAAAAAAAAACJNTO/6hEAAAAAAAAAAADc5znn1BsAAAAAAAAAAAC4kAtR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mvv/aceAQAAAAAAAAAAwH3WzLzVIwAAAAAAAAAAALjPmpmvegQAAAAAAAAAAAD3ec459QYA&#10;AAAAAAAAAAAu9KoHAAAAAAAAAAAAcCc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Im19/6oRwAAAAAAAAAAAHCfNTM/6xEAAAAAAAAAAADcZ83M&#10;v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Pxn746JKgCiIAi+T10OZkAP&#10;JiDmdECKFWwdMia4bgUrYKoW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Ky990s9AgAAAAAAAAAAgPusmfmuRwAAAAAAAAAAAHAfF6IAAAAA&#10;AAAAAAAk1sx81SMAAAAAAAAAAAC4z+OcU28AAAAAAAAAAADgQi5EAQ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Ky992c9AgAA&#10;AAAAAAAAgPusmXmtRwAAAAAAAAAAAHCfNTN/9QgAAAAAAAAAAADu8zjn1BsAAAAAAAAAAAC40FM9&#10;AAAAAAAAAAAAgDsJ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DotOUTAAAgAElEQVQ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isvfdbPQIAAAAAAAAAAID7rJn5qEcAAAAAAAAAAABwHxei&#10;AAAAAAAAAAAAJNbMvNcjAAAAAAAAAAAAuM/jnFNvAAAAAAAAAAAA4EIuRAE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isvfdP&#10;PQIAAAAAAAAAAID7rJl5rkcAAAAAAAAAAABwnzUzv/UIAAAAAAAAAAAA7vM459QbAAAAAAAAAAAA&#10;uNBTPQAAAAAAAAAAAIA7Cd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D4Z++OiSoAoiAIvk+dBXwQ4QQCfBCR&#10;cCaQhBRsHDImuG4FK2CqNi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LH23u/1&#10;CAAAAAAAAAAAAO6zZuatHgEAAAAAAAAAAMB91sz81SMAAAAAAAAAAAC4z+OcU28AAAAAAAAAAADg&#10;Qk/1AAAAAAAAAAAAAO4k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Cx9t7P9QgAAAAAAAAAAADus2bmpx4BAAAAAAAAAADAfVyIAgAAAAAAAAAA&#10;kFgz812PAAAAAAAAAAAA4D6Pc069AQAAAAAAAAAAgAu5EAU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Cx9t5f9QgAAAAAAAAA&#10;AADus2bmpR4BAAAAAAAAAADAfdbM/NYjAAAAAAAAAAAAuM/jnFNvAAAAAAAAAAAA4EJP9QAAAAAA&#10;AAAAAADuJG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sfber/UIAAAAAAAAAAAA7rNm5rMeAQAAAAAAAAAAwH1ciAIAAAAAAAAAAJBYM/NRjwAA&#10;AAAAAAAAAOA+j3NOvQEAAAAAAAAAAIALuRAF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Djn707JooFiKIo+HZrcqLvAynkSCFhTBD9ACmowcYg4wTT&#10;reAKOFUX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sfbe/+sRAAAAAAAAAAAA3GfNzEs9AgAAAAAAAAAAgPusmfmuRwAA&#10;AAAAAAAAAHCfxzmn3gAAAAAAAAAAAMCFnvUAAAAAAAAAAAAA7iR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MZJauAAACAASURBV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LH23u/1CAAA&#10;AAAAAAAAAO6zZuatHgEAAAAAAAAAAMB91sz81iMAAAAAAAAAAAC4z+OcU28AAAAAAAAAAADgQs96&#10;AAAAAAAAAAAAAHcS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BYe+9/9QgAAAAAAAAAAADus2bmqx4BAAAAAAAAAADAfVyIAgAAAAAAAAAAkFgz&#10;81mPAAAAAAAAAAAA4D6Pc069AQAAAAAAAAAAgAu5EAU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Cx9t4f9QgAAAAAAAAAAADu&#10;s2bmtR4BAAAAAAAAAADAfdbM/NQjAAAAAAAAAAAAuM/jnFNvAAAAAAAAAAAA4ELPegAAAAAAAAAA&#10;AAB3Er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f+zdMVEFQBQEwfepi7CAFEwQgwlyonOABHCGk0PGBNet&#10;YAVM1QI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nPQIAAAAAAAAAAID7uBAFAAAAAAAAAAAgsWbmvR4BAAAAAAAAAADAfR7nnHoDAAAAAAAAAAAA&#10;F3IhC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GLtvX/rEQAAAAAAAAAAANxnzcxzPQIAAAAAAAAAAID7rJn5qUcAAAAAAAAA&#10;AABwn8c5p94AAAAAAAAAAADAhZ7qAQAAAAAAAAAAANxJ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i7b0/6hEAAAAAAAAAAADcZ83MWz0CAAAA&#10;AAAAAACA+6yZ+atHAAAAAAAAAAAAcJ/HOafeAAAAAAAAAAAAwIWe6gEAAAAAAAAAAADcSc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Yu29X+oR&#10;AAAAAAAAAAAA3GfNzHc9AgAAAAAAAAAAgPu4EAUAAAAAAAAAACCxZuarHgEAAAAAAAAAAMB9Huec&#10;egMAAAAAAAAAAAAXciEKAAAAAAAAAABAW6zarwAAIABJREFU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1t77vR4BAAAAAAAAAADA&#10;fdbMfNQjAAAAAAAAAAAAuI8LUQAAAAAAAAAAABJrZn7WIwAAAAAAAAAAALjPc86pNwAAAAAAAAAA&#10;AHAhF6I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1t77qx4BAAAAAAAAAADAfdbMvNUjAAAAAAAAAAAAuM+amc96BAAAAAAA&#10;AAAAAPd5zjn1BgAAAAAAAAAAAC70qgcAAAAAAAAAAABwJw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ibX3/lWPAAAAAAAAAAAA4D5rZn7UIwAA&#10;AAAAAAAAALjPmpl/9QgAAAAAAAAAAADu85xz6g0AAAAAAAAAAABc6FUPAAAAAAAAAAAA4E4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Jr7/2t&#10;HgEAAAAAAAAAAMB91sz8qUcAAAAAAAAAAABwHxeiAAAAAAAAAAAAJNbM/K5HAAAAAAAAAAAAcJ/n&#10;nFNvAAAAAAAAAAAA4EIuRAEAAAAAAAD+s3cHVZUFQRQE6/3TmBkVrHHBGhWtgz0mxgxOGhm56AgF&#10;V0CeKg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mvvvesRAAAAAAAAAAAA3GfNzL96BAAAAAAAAAAAAPdZM/O/HgEAAAAAAAAAAMB9nnNO&#10;vQEAAAAAAAAAAIALveoBAAAAAAAAAAAA3En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I7K9qtAAAgAElEQVT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GLtvd/rEQAAAAAAAAAAANxnzcxX&#10;PQIAAAAAAAAAAID7eCEKAAAAAAAAAABA4jnn1BsAAAAAAAAAAAC4kAt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Nbe+6ceAQAAAAAAAAAAwH3WzLzVIwAAAAAAAAAAALjPmpnvegQAAAAAAAAAAAD3ec45&#10;9QYAAAAAAAAAAAAu9KoHAAAAAAAAAAAAcCc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Im19/6sRwAAAAAAAAAAAHCfNTMf9QgAAAAAAAAAAADu&#10;s2bmtx4BAAAAAAAAAADAfZ5zTr0BAAAAAAAAAACAC73qAQAAAAAAAAAAANxJ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Pyxd8dEEQBBFAXnrhYVxPjADzECNiEmwQImELfIeMF2K/gCXs1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Yu29X+sRAAAAAAAAAAAA3GfNzHc9AgAAAAAAAAAAgPt4&#10;IQoAAAAAAAAAAEBizcxnPQIAAAAAAAAAAID7PM459QYAAAAAAAAAAAAu5IUo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qpHAAAAAAAAAAAAcJ81M2/1CAAAAAAAAAAAAO6zZuavHgEAAAAAAAAAAMB9HuecegMAAAAAAAAA&#10;AAAXetYDAAAAAAAAAAAAuJO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MTae7/XIwAAAAAAAAAAALjPmpmPegQAAAAAAAAAAAD38UIUAAAAAAAA&#10;AACAxOOcU28AAAAAAAAAAADgQi6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Fh77996BAAAAAAAAAAA&#10;APdZM/NSjwAAAAAAAAAAAOA+a2Z+6hEAAAAAAAAAAADc53HOqTcAAAAAAAAAAABwoWc9AAAAAAAA&#10;AAAAgDsJ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D+27WDIgZiIIBhe2J6qk0AAAfRSURBVJ1QOyrlEZwFk8LwIxICAz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Im19/7WEQAAAAAAAAAA&#10;ANxnzcxbRwAAAAAAAAAAAHCfNTO/OgIAAAAAAAAAAID7POecugEAAAAAAAAAAIALfeoAAAAAAAAA&#10;AAAA7mR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" stroked="f" strokeweight=".5pt">
                      <v:fill r:id="rId16" o:title="" recolor="t" rotate="t" type="tile"/>
                      <v:textbox inset="0,0,0,0">
                        <w:txbxContent>
                          <w:p w14:paraId="34027D7B" w14:textId="0EB66461" w:rsidR="002F04A9" w:rsidRPr="00B203AA" w:rsidRDefault="002F04A9" w:rsidP="002F04A9">
                            <w:pPr>
                              <w:pStyle w:val="29TAChooseFrom"/>
                              <w:rPr>
                                <w:vanish w:val="0"/>
                              </w:rPr>
                            </w:pPr>
                            <w:r w:rsidRPr="00B203AA">
                              <w:rPr>
                                <w:vanish w:val="0"/>
                              </w:rPr>
                              <w:t>|  attention  |  highlight  |  capture  |  following  |  opinion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r w:rsidRPr="00B203AA">
                              <w:rPr>
                                <w:vanish w:val="0"/>
                              </w:rPr>
                              <w:t xml:space="preserve"> |  fact  |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3808856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F2D8B5" w14:textId="77777777" w:rsidR="002F04A9" w:rsidRPr="00533511" w:rsidRDefault="0093438E" w:rsidP="0041597E">
            <w:pPr>
              <w:pStyle w:val="02TACheckbox"/>
            </w:pPr>
            <w:sdt>
              <w:sdtPr>
                <w:id w:val="624513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sym w:font="Wingdings" w:char="F0A8"/>
                </w:r>
              </w:sdtContent>
            </w:sdt>
            <w:permEnd w:id="938088560"/>
          </w:p>
        </w:tc>
      </w:tr>
    </w:tbl>
    <w:p w14:paraId="59D082B6" w14:textId="77777777" w:rsidR="002F04A9" w:rsidRDefault="002F04A9" w:rsidP="002F04A9">
      <w:pPr>
        <w:jc w:val="left"/>
        <w:rPr>
          <w:rFonts w:ascii="Arial" w:hAnsi="Arial"/>
          <w:b/>
        </w:rPr>
      </w:pPr>
    </w:p>
    <w:p w14:paraId="612FBC63" w14:textId="77777777" w:rsidR="00871A55" w:rsidRDefault="00871A55" w:rsidP="00871A55">
      <w:pPr>
        <w:jc w:val="left"/>
        <w:rPr>
          <w:rFonts w:ascii="Arial" w:hAnsi="Arial" w:cs="Arial"/>
          <w:sz w:val="22"/>
          <w:szCs w:val="22"/>
        </w:rPr>
      </w:pPr>
    </w:p>
    <w:p w14:paraId="7F5B0CA9" w14:textId="70BB08B3" w:rsidR="00871A55" w:rsidRPr="00830749" w:rsidRDefault="00871A55" w:rsidP="00871A55">
      <w:pPr>
        <w:pStyle w:val="11CSTCPLQuestionBullet"/>
        <w:numPr>
          <w:ilvl w:val="0"/>
          <w:numId w:val="7"/>
        </w:numPr>
        <w:ind w:left="709" w:hanging="709"/>
      </w:pPr>
      <w:bookmarkStart w:id="26" w:name="_Ref59196461"/>
      <w:r>
        <w:t xml:space="preserve">True or False (Tick your response): Site procedures may require you to </w:t>
      </w:r>
      <w:r w:rsidR="00DC7A8D">
        <w:t>use specified communication templates when preparing documentation (e.g. letterhead).</w:t>
      </w:r>
      <w:bookmarkEnd w:id="26"/>
    </w:p>
    <w:p w14:paraId="43AC4A5C" w14:textId="77777777" w:rsidR="00DC7A8D" w:rsidRPr="00830749" w:rsidRDefault="00DC7A8D" w:rsidP="00DC7A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4AF0AC6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AD7CD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83680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9C3B7E" w14:textId="75581FD1" w:rsidR="0074046B" w:rsidRDefault="0093438E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4964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96105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1383680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1A351B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31746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3951442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D20B5F0" w14:textId="77777777" w:rsidR="0074046B" w:rsidRDefault="0093438E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08917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3951442"/>
          </w:p>
        </w:tc>
      </w:tr>
      <w:tr w:rsidR="0074046B" w14:paraId="2225112C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2BAB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1544726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F90F8E1" w14:textId="48706D81" w:rsidR="0074046B" w:rsidRDefault="0093438E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3531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544726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A8D51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4794D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AE48A0" w14:textId="77777777" w:rsidR="0074046B" w:rsidRDefault="0074046B" w:rsidP="0074046B">
            <w:pPr>
              <w:ind w:left="993" w:hanging="993"/>
            </w:pPr>
          </w:p>
        </w:tc>
      </w:tr>
    </w:tbl>
    <w:p w14:paraId="03107FF5" w14:textId="77777777" w:rsidR="00DC7A8D" w:rsidRDefault="00DC7A8D" w:rsidP="00DC7A8D">
      <w:pPr>
        <w:jc w:val="left"/>
        <w:rPr>
          <w:rFonts w:ascii="Arial" w:hAnsi="Arial" w:cs="Arial"/>
          <w:sz w:val="22"/>
          <w:szCs w:val="22"/>
        </w:rPr>
      </w:pPr>
    </w:p>
    <w:p w14:paraId="3777F2D6" w14:textId="15A9A862" w:rsidR="009E0C54" w:rsidRDefault="009E0C54">
      <w:pPr>
        <w:jc w:val="left"/>
        <w:rPr>
          <w:rFonts w:ascii="Arial" w:hAnsi="Arial" w:cs="Arial"/>
          <w:sz w:val="22"/>
          <w:szCs w:val="22"/>
        </w:rPr>
      </w:pPr>
    </w:p>
    <w:p w14:paraId="0FABDD01" w14:textId="1B7E317A" w:rsidR="005B6248" w:rsidRPr="00830749" w:rsidRDefault="006A1D68" w:rsidP="005B6248">
      <w:pPr>
        <w:pStyle w:val="11CSTCPLQuestionBullet"/>
        <w:numPr>
          <w:ilvl w:val="0"/>
          <w:numId w:val="7"/>
        </w:numPr>
        <w:ind w:left="709" w:hanging="709"/>
      </w:pPr>
      <w:bookmarkStart w:id="27" w:name="_Ref59442384"/>
      <w:r>
        <w:t xml:space="preserve">True or False (Tick your response): It is good practice to set aside time during a presentation </w:t>
      </w:r>
      <w:r w:rsidR="00F5249E">
        <w:t xml:space="preserve">to accept and respond to </w:t>
      </w:r>
      <w:r>
        <w:t>audience questions</w:t>
      </w:r>
      <w:r w:rsidR="005B6248">
        <w:t>.</w:t>
      </w:r>
      <w:bookmarkEnd w:id="27"/>
    </w:p>
    <w:p w14:paraId="12F50954" w14:textId="77777777" w:rsidR="006A1D68" w:rsidRPr="00830749" w:rsidRDefault="006A1D68" w:rsidP="006A1D68">
      <w:pPr>
        <w:rPr>
          <w:rFonts w:ascii="Arial" w:hAnsi="Arial" w:cs="Arial"/>
          <w:sz w:val="22"/>
          <w:szCs w:val="22"/>
        </w:rPr>
      </w:pPr>
      <w:bookmarkStart w:id="28" w:name="_Hlk95212406"/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18FF411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738E3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61880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24B93D" w14:textId="2083B3AA" w:rsidR="0074046B" w:rsidRDefault="0093438E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083748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96105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261880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CE3356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45489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377634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6ABD460" w14:textId="77777777" w:rsidR="0074046B" w:rsidRDefault="0093438E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555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3776347"/>
          </w:p>
        </w:tc>
      </w:tr>
      <w:tr w:rsidR="0074046B" w14:paraId="4A1634C8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70DD8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9035010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BEE8902" w14:textId="2E638F8B" w:rsidR="0074046B" w:rsidRDefault="0093438E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3727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035010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0B083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5FA04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9570D3" w14:textId="77777777" w:rsidR="0074046B" w:rsidRDefault="0074046B" w:rsidP="0074046B">
            <w:pPr>
              <w:ind w:left="993" w:hanging="993"/>
            </w:pPr>
          </w:p>
        </w:tc>
      </w:tr>
    </w:tbl>
    <w:p w14:paraId="50F3A63C" w14:textId="77777777" w:rsidR="006A1D68" w:rsidRDefault="006A1D68" w:rsidP="006A1D68">
      <w:pPr>
        <w:jc w:val="left"/>
        <w:rPr>
          <w:rFonts w:ascii="Arial" w:hAnsi="Arial" w:cs="Arial"/>
          <w:sz w:val="22"/>
          <w:szCs w:val="22"/>
        </w:rPr>
      </w:pPr>
    </w:p>
    <w:bookmarkEnd w:id="28"/>
    <w:p w14:paraId="60A325B1" w14:textId="77777777" w:rsidR="005B6248" w:rsidRPr="00255865" w:rsidRDefault="005B6248" w:rsidP="005B6248">
      <w:pPr>
        <w:rPr>
          <w:rFonts w:ascii="Arial" w:hAnsi="Arial" w:cs="Arial"/>
          <w:sz w:val="22"/>
          <w:szCs w:val="22"/>
        </w:rPr>
      </w:pPr>
    </w:p>
    <w:p w14:paraId="6DE9E777" w14:textId="5EFBB21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9" w:name="_Ref59443169"/>
      <w:r>
        <w:t>Describe how you might follow up on questions</w:t>
      </w:r>
      <w:r w:rsidR="00F5249E">
        <w:t>, if unable to address them during a meeting</w:t>
      </w:r>
      <w:r>
        <w:t>.</w:t>
      </w:r>
      <w:bookmarkEnd w:id="29"/>
    </w:p>
    <w:p w14:paraId="4161BD36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65EAE573" w14:textId="77777777" w:rsidTr="00B9461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A4998E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3CDBB" w14:textId="464051B3" w:rsidR="005B6248" w:rsidRPr="001C4084" w:rsidRDefault="002608D6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699505794" w:edGrp="everyone"/>
            <w:r w:rsidRPr="002608D6">
              <w:rPr>
                <w:rFonts w:ascii="Arial" w:hAnsi="Arial" w:cs="Arial"/>
                <w:sz w:val="22"/>
                <w:szCs w:val="22"/>
              </w:rPr>
              <w:t xml:space="preserve">Email the worker or team later with the correct </w:t>
            </w:r>
            <w:proofErr w:type="gramStart"/>
            <w:r w:rsidRPr="002608D6">
              <w:rPr>
                <w:rFonts w:ascii="Arial" w:hAnsi="Arial" w:cs="Arial"/>
                <w:sz w:val="22"/>
                <w:szCs w:val="22"/>
              </w:rPr>
              <w:t>information, or</w:t>
            </w:r>
            <w:proofErr w:type="gramEnd"/>
            <w:r w:rsidRPr="002608D6">
              <w:rPr>
                <w:rFonts w:ascii="Arial" w:hAnsi="Arial" w:cs="Arial"/>
                <w:sz w:val="22"/>
                <w:szCs w:val="22"/>
              </w:rPr>
              <w:t xml:space="preserve"> provide an update at the next pre-start/toolbox once the answer has been confirmed with supervisors or safety staff.</w:t>
            </w:r>
            <w:permEnd w:id="1699505794"/>
          </w:p>
        </w:tc>
        <w:permStart w:id="78829803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83D0D" w14:textId="77777777" w:rsidR="005B6248" w:rsidRPr="00E106BF" w:rsidRDefault="0093438E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35204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298030"/>
          </w:p>
        </w:tc>
      </w:tr>
    </w:tbl>
    <w:p w14:paraId="7F7162C9" w14:textId="77777777" w:rsidR="005B6248" w:rsidRPr="00F169CA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18F28507" w14:textId="4B55F282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AE62A7F" w14:textId="7AA01256" w:rsidR="00F95E6F" w:rsidRPr="00830749" w:rsidRDefault="00F5249E" w:rsidP="00F95E6F">
      <w:pPr>
        <w:pStyle w:val="11CSTCPLQuestionBullet"/>
        <w:numPr>
          <w:ilvl w:val="0"/>
          <w:numId w:val="7"/>
        </w:numPr>
        <w:ind w:left="709" w:hanging="709"/>
      </w:pPr>
      <w:bookmarkStart w:id="30" w:name="_Ref59443152"/>
      <w:r>
        <w:lastRenderedPageBreak/>
        <w:t>Identify two (2) methods that you might use to establish if your presentation goals have been met</w:t>
      </w:r>
      <w:r w:rsidR="00484026">
        <w:t>, to aid with future presentations</w:t>
      </w:r>
      <w:r w:rsidR="00F95E6F">
        <w:t>.</w:t>
      </w:r>
      <w:bookmarkEnd w:id="30"/>
    </w:p>
    <w:p w14:paraId="5AF91284" w14:textId="77777777" w:rsidR="00F95E6F" w:rsidRPr="00830749" w:rsidRDefault="00F95E6F" w:rsidP="00F95E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95E6F" w:rsidRPr="00830749" w14:paraId="07103ED4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83DA1" w14:textId="77777777" w:rsidR="00F95E6F" w:rsidRPr="001C4084" w:rsidRDefault="00F95E6F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E972B0" w14:textId="77777777" w:rsidR="002608D6" w:rsidRPr="002608D6" w:rsidRDefault="002608D6" w:rsidP="002608D6">
            <w:pPr>
              <w:rPr>
                <w:rFonts w:ascii="Arial" w:hAnsi="Arial" w:cs="Arial"/>
                <w:sz w:val="22"/>
                <w:szCs w:val="22"/>
              </w:rPr>
            </w:pPr>
            <w:permStart w:id="527130100" w:edGrp="everyone"/>
            <w:r w:rsidRPr="002608D6">
              <w:rPr>
                <w:rFonts w:ascii="Arial" w:hAnsi="Arial" w:cs="Arial"/>
                <w:sz w:val="22"/>
                <w:szCs w:val="22"/>
              </w:rPr>
              <w:t>Ask workers for feedback or questions after the presentation.</w:t>
            </w:r>
          </w:p>
          <w:p w14:paraId="36107B98" w14:textId="77777777" w:rsidR="002608D6" w:rsidRDefault="002608D6" w:rsidP="004159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70FDA4" w14:textId="397AC626" w:rsidR="00F95E6F" w:rsidRPr="001C4084" w:rsidRDefault="002608D6" w:rsidP="0041597E">
            <w:pPr>
              <w:rPr>
                <w:rFonts w:ascii="Arial" w:hAnsi="Arial" w:cs="Arial"/>
                <w:sz w:val="22"/>
                <w:szCs w:val="22"/>
              </w:rPr>
            </w:pPr>
            <w:r w:rsidRPr="002608D6">
              <w:rPr>
                <w:rFonts w:ascii="Arial" w:hAnsi="Arial" w:cs="Arial"/>
                <w:sz w:val="22"/>
                <w:szCs w:val="22"/>
              </w:rPr>
              <w:t>Observe whether workers correctly apply the instructions during work tasks.</w:t>
            </w:r>
            <w:permEnd w:id="527130100"/>
          </w:p>
        </w:tc>
        <w:permStart w:id="213302917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F403E" w14:textId="77777777" w:rsidR="00F95E6F" w:rsidRPr="00E106BF" w:rsidRDefault="0093438E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444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5E6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3029171"/>
          </w:p>
        </w:tc>
      </w:tr>
    </w:tbl>
    <w:p w14:paraId="1546F641" w14:textId="5D940C8A" w:rsidR="00F95E6F" w:rsidRDefault="00F95E6F" w:rsidP="00F95E6F">
      <w:pPr>
        <w:rPr>
          <w:rFonts w:ascii="Arial" w:hAnsi="Arial" w:cs="Arial"/>
          <w:sz w:val="22"/>
          <w:szCs w:val="22"/>
        </w:rPr>
      </w:pPr>
    </w:p>
    <w:p w14:paraId="13B1F4D5" w14:textId="77777777" w:rsidR="00A714F7" w:rsidRDefault="00A714F7" w:rsidP="00F95E6F">
      <w:pPr>
        <w:rPr>
          <w:rFonts w:ascii="Arial" w:hAnsi="Arial" w:cs="Arial"/>
          <w:sz w:val="22"/>
          <w:szCs w:val="22"/>
        </w:rPr>
      </w:pPr>
    </w:p>
    <w:p w14:paraId="29FBB82A" w14:textId="2ABCA405" w:rsidR="00676A3E" w:rsidRPr="00830749" w:rsidRDefault="00676A3E" w:rsidP="00676A3E">
      <w:pPr>
        <w:pStyle w:val="11CSTCPLQuestionBullet"/>
        <w:numPr>
          <w:ilvl w:val="0"/>
          <w:numId w:val="7"/>
        </w:numPr>
        <w:ind w:left="709" w:hanging="709"/>
      </w:pPr>
      <w:bookmarkStart w:id="31" w:name="_Ref95215037"/>
      <w:r>
        <w:t xml:space="preserve">Which of the following are potential sources of workplace conflict? </w:t>
      </w:r>
      <w:r>
        <w:br/>
        <w:t>Tick all that apply.</w:t>
      </w:r>
      <w:bookmarkEnd w:id="31"/>
    </w:p>
    <w:p w14:paraId="38D4EEB6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6A3E" w14:paraId="77B4731C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D69295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C24F7F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708E29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715146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0A7843" w14:textId="77777777" w:rsidR="00676A3E" w:rsidRDefault="0093438E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4263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7151460"/>
          </w:p>
        </w:tc>
      </w:tr>
      <w:tr w:rsidR="00B9461B" w14:paraId="1ADF641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0F208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21041816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F41F64B" w14:textId="5A844499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42152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041816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0928FD6" w14:textId="2788531A" w:rsidR="00B9461B" w:rsidRDefault="00B9461B" w:rsidP="00B9461B">
            <w:pPr>
              <w:jc w:val="center"/>
            </w:pPr>
            <w:r>
              <w:t>Differences in personality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4D07F" w14:textId="77777777" w:rsidR="00B9461B" w:rsidRDefault="00B9461B" w:rsidP="00B9461B">
            <w:pPr>
              <w:ind w:left="993" w:hanging="993"/>
            </w:pPr>
          </w:p>
        </w:tc>
      </w:tr>
      <w:tr w:rsidR="00B9461B" w14:paraId="75F1B7C1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08D6C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434817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10E1664" w14:textId="4A81834F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20817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34817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47DCFF9" w14:textId="401A2BB6" w:rsidR="00B9461B" w:rsidRDefault="00B9461B" w:rsidP="00B9461B">
            <w:pPr>
              <w:jc w:val="center"/>
            </w:pPr>
            <w:r>
              <w:t>Poor communication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04E89" w14:textId="77777777" w:rsidR="00B9461B" w:rsidRDefault="00B9461B" w:rsidP="00B9461B">
            <w:pPr>
              <w:ind w:left="993" w:hanging="993"/>
            </w:pPr>
          </w:p>
        </w:tc>
      </w:tr>
      <w:tr w:rsidR="00B9461B" w14:paraId="09CE063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36D1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90997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B1CB624" w14:textId="63FCB166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062866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90997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784520E" w14:textId="41183760" w:rsidR="00B9461B" w:rsidRDefault="00B9461B" w:rsidP="00B9461B">
            <w:pPr>
              <w:jc w:val="center"/>
            </w:pPr>
            <w:r>
              <w:t>Resistance to change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4CA7CC" w14:textId="77777777" w:rsidR="00B9461B" w:rsidRDefault="00B9461B" w:rsidP="00B9461B">
            <w:pPr>
              <w:ind w:left="993" w:hanging="993"/>
            </w:pPr>
          </w:p>
        </w:tc>
      </w:tr>
      <w:tr w:rsidR="00B9461B" w14:paraId="051A3FC8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236C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107198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E8CBB0C" w14:textId="113944E2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59637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107198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7F0A920" w14:textId="11153F9A" w:rsidR="00B9461B" w:rsidRDefault="00B9461B" w:rsidP="00B9461B">
            <w:pPr>
              <w:jc w:val="center"/>
            </w:pPr>
            <w:r>
              <w:t>Unclear job expectations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534DF" w14:textId="77777777" w:rsidR="00B9461B" w:rsidRDefault="00B9461B" w:rsidP="00B9461B">
            <w:pPr>
              <w:ind w:left="993" w:hanging="993"/>
            </w:pPr>
          </w:p>
        </w:tc>
      </w:tr>
    </w:tbl>
    <w:p w14:paraId="5B0D9D4B" w14:textId="77777777" w:rsidR="00676A3E" w:rsidRDefault="00676A3E" w:rsidP="00676A3E">
      <w:pPr>
        <w:ind w:right="-24"/>
        <w:rPr>
          <w:rFonts w:ascii="Arial" w:hAnsi="Arial" w:cs="Arial"/>
          <w:sz w:val="22"/>
          <w:szCs w:val="22"/>
        </w:rPr>
      </w:pPr>
    </w:p>
    <w:p w14:paraId="104DAF92" w14:textId="34582495" w:rsidR="00F5249E" w:rsidRDefault="00F5249E">
      <w:pPr>
        <w:jc w:val="left"/>
        <w:rPr>
          <w:rFonts w:ascii="Arial" w:hAnsi="Arial" w:cs="Arial"/>
          <w:sz w:val="22"/>
          <w:szCs w:val="22"/>
        </w:rPr>
      </w:pPr>
    </w:p>
    <w:p w14:paraId="0F552246" w14:textId="21D8D1A9" w:rsidR="009E0C54" w:rsidRPr="00830749" w:rsidRDefault="00676A3E" w:rsidP="009E0C54">
      <w:pPr>
        <w:pStyle w:val="11CSTCPLQuestionBullet"/>
        <w:numPr>
          <w:ilvl w:val="0"/>
          <w:numId w:val="7"/>
        </w:numPr>
        <w:ind w:left="709" w:hanging="709"/>
      </w:pPr>
      <w:bookmarkStart w:id="32" w:name="_Ref406480417"/>
      <w:r>
        <w:t>Order the following steps from 1 to 5 to explain how to best address conflict.</w:t>
      </w:r>
      <w:bookmarkEnd w:id="32"/>
    </w:p>
    <w:p w14:paraId="67B14F2B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76A3E" w14:paraId="1FF04775" w14:textId="77777777" w:rsidTr="0041597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3719F6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EBB714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DB4366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4005609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B55E52" w14:textId="77777777" w:rsidR="00676A3E" w:rsidRPr="00533511" w:rsidRDefault="0093438E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8128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0560946"/>
          </w:p>
        </w:tc>
      </w:tr>
      <w:tr w:rsidR="00676A3E" w14:paraId="1DBAC6C5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21AE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5FF3A74" w14:textId="15A9415B" w:rsidR="00676A3E" w:rsidRPr="00B9461B" w:rsidRDefault="002608D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08891737" w:edGrp="everyone"/>
            <w:r>
              <w:rPr>
                <w:vanish w:val="0"/>
                <w:color w:val="auto"/>
              </w:rPr>
              <w:t>1</w:t>
            </w:r>
            <w:permEnd w:id="19088917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B725DDE" w14:textId="322E9C3D" w:rsidR="00676A3E" w:rsidRPr="00ED4D6F" w:rsidRDefault="00676A3E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Establish each conflicting party’s view / priority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7CC70" w14:textId="77777777" w:rsidR="00676A3E" w:rsidRDefault="00676A3E" w:rsidP="0041597E">
            <w:pPr>
              <w:ind w:left="993" w:hanging="993"/>
            </w:pPr>
          </w:p>
        </w:tc>
      </w:tr>
      <w:tr w:rsidR="00676A3E" w14:paraId="69DC3BB1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8447E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14:paraId="38184FD8" w14:textId="71CBEE6D" w:rsidR="00676A3E" w:rsidRPr="00B9461B" w:rsidRDefault="002608D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74873185" w:edGrp="everyone"/>
            <w:r>
              <w:rPr>
                <w:vanish w:val="0"/>
                <w:color w:val="auto"/>
              </w:rPr>
              <w:t>3</w:t>
            </w:r>
            <w:permEnd w:id="1174873185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14:paraId="17BBE28B" w14:textId="780E075E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Negotiate any applicable timelines according to agreed priorities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EEB681" w14:textId="77777777" w:rsidR="00676A3E" w:rsidRDefault="00676A3E" w:rsidP="0041597E">
            <w:pPr>
              <w:ind w:left="993" w:hanging="993"/>
            </w:pPr>
          </w:p>
        </w:tc>
      </w:tr>
      <w:tr w:rsidR="00676A3E" w14:paraId="4A4DD3E2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AE46B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14:paraId="0E49C506" w14:textId="10E07ACE" w:rsidR="00676A3E" w:rsidRPr="00B9461B" w:rsidRDefault="002608D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51341098" w:edGrp="everyone"/>
            <w:r>
              <w:rPr>
                <w:vanish w:val="0"/>
                <w:color w:val="auto"/>
              </w:rPr>
              <w:t>4</w:t>
            </w:r>
            <w:permEnd w:id="1951341098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14:paraId="3F183D17" w14:textId="422A1D3C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Ensure that both parties understand and agree with the negotiated outcome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EC60E4" w14:textId="77777777" w:rsidR="00676A3E" w:rsidRDefault="00676A3E" w:rsidP="0041597E">
            <w:pPr>
              <w:ind w:left="993" w:hanging="993"/>
            </w:pPr>
          </w:p>
        </w:tc>
      </w:tr>
      <w:tr w:rsidR="00676A3E" w14:paraId="7C3E8498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82A5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14:paraId="06AD65A9" w14:textId="71528B3F" w:rsidR="00676A3E" w:rsidRPr="00B9461B" w:rsidRDefault="002608D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68917206" w:edGrp="everyone"/>
            <w:r>
              <w:rPr>
                <w:vanish w:val="0"/>
                <w:color w:val="auto"/>
              </w:rPr>
              <w:t>5</w:t>
            </w:r>
            <w:permEnd w:id="1168917206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14:paraId="4521C941" w14:textId="1EA1EF92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Monitor the situation to avoid further issues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299AE" w14:textId="77777777" w:rsidR="00676A3E" w:rsidRDefault="00676A3E" w:rsidP="0041597E">
            <w:pPr>
              <w:ind w:left="993" w:hanging="993"/>
            </w:pPr>
          </w:p>
        </w:tc>
      </w:tr>
      <w:tr w:rsidR="00676A3E" w14:paraId="1A2C899A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71BA00" w14:textId="77777777" w:rsidR="00676A3E" w:rsidRPr="00FE608E" w:rsidRDefault="00676A3E" w:rsidP="00676A3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14:paraId="76F9525C" w14:textId="6A1BABD0" w:rsidR="00676A3E" w:rsidRPr="00B9461B" w:rsidRDefault="002608D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791283946" w:edGrp="everyone"/>
            <w:r>
              <w:rPr>
                <w:vanish w:val="0"/>
                <w:color w:val="auto"/>
              </w:rPr>
              <w:t>2</w:t>
            </w:r>
            <w:permEnd w:id="7912839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5D994BF" w14:textId="590512A9" w:rsidR="00676A3E" w:rsidRPr="00ED4D6F" w:rsidRDefault="00676A3E" w:rsidP="00676A3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Discuss and agree on an approach which will meet most of both parties’ needs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C5102" w14:textId="77777777" w:rsidR="00676A3E" w:rsidRDefault="00676A3E" w:rsidP="00676A3E">
            <w:pPr>
              <w:ind w:left="993" w:hanging="993"/>
            </w:pPr>
          </w:p>
        </w:tc>
      </w:tr>
    </w:tbl>
    <w:p w14:paraId="39A7A48C" w14:textId="77777777" w:rsidR="00676A3E" w:rsidRDefault="00676A3E" w:rsidP="00676A3E">
      <w:pPr>
        <w:rPr>
          <w:rFonts w:ascii="Arial" w:hAnsi="Arial" w:cs="Arial"/>
          <w:sz w:val="22"/>
          <w:szCs w:val="22"/>
        </w:rPr>
      </w:pPr>
    </w:p>
    <w:p w14:paraId="496A4737" w14:textId="77777777" w:rsidR="005B6248" w:rsidRDefault="005B6248" w:rsidP="005B6248"/>
    <w:p w14:paraId="0D3AE73E" w14:textId="6E789258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3" w:name="_Ref10205741"/>
      <w:r>
        <w:t xml:space="preserve">True or False (Tick your response): </w:t>
      </w:r>
      <w:r w:rsidR="000C46E3">
        <w:t>During conflict resolution, t</w:t>
      </w:r>
      <w:r>
        <w:t>he most promising way to gain commitment to a final agreement and ensure compliance is mutual satisfaction of interests.</w:t>
      </w:r>
      <w:bookmarkEnd w:id="33"/>
    </w:p>
    <w:p w14:paraId="27C5FC55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9461B" w14:paraId="76ACC14C" w14:textId="77777777" w:rsidTr="00B9461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6E154E" w14:textId="77777777" w:rsidR="00B9461B" w:rsidRDefault="00B9461B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896339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3435AB" w14:textId="7A34F881" w:rsidR="00B9461B" w:rsidRDefault="0093438E" w:rsidP="00B9461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24169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7896339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8FB9CF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274C6" w14:textId="77777777" w:rsidR="00B9461B" w:rsidRPr="00E106BF" w:rsidRDefault="00B9461B" w:rsidP="00B9461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22275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A0681C2" w14:textId="77777777" w:rsidR="00B9461B" w:rsidRDefault="0093438E" w:rsidP="00B9461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1354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222759"/>
          </w:p>
        </w:tc>
      </w:tr>
      <w:tr w:rsidR="00B9461B" w14:paraId="5E50E7DE" w14:textId="77777777" w:rsidTr="00B9461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67E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62916790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520283F" w14:textId="1E083D78" w:rsidR="00B9461B" w:rsidRDefault="0093438E" w:rsidP="00B9461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7942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916790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B4CC5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10A63D" w14:textId="77777777" w:rsidR="00B9461B" w:rsidRDefault="00B9461B" w:rsidP="00B9461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C62A48" w14:textId="77777777" w:rsidR="00B9461B" w:rsidRDefault="00B9461B" w:rsidP="00B9461B">
            <w:pPr>
              <w:ind w:left="993" w:hanging="993"/>
            </w:pPr>
          </w:p>
        </w:tc>
      </w:tr>
    </w:tbl>
    <w:p w14:paraId="60DC1613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647BC5A" w14:textId="3D0D5FAC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11C6A7" w14:textId="6C60C99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4" w:name="_Ref10205901"/>
      <w:r>
        <w:lastRenderedPageBreak/>
        <w:t xml:space="preserve">Which of the following </w:t>
      </w:r>
      <w:r w:rsidR="005C7F25">
        <w:t xml:space="preserve">should </w:t>
      </w:r>
      <w:r>
        <w:t>occur after conflict resolution negotiations? Tick all that apply.</w:t>
      </w:r>
      <w:bookmarkEnd w:id="34"/>
    </w:p>
    <w:p w14:paraId="79FEB52E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354044F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798E9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60DBE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E0EF9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213333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54DA1C" w14:textId="77777777" w:rsidR="005B6248" w:rsidRDefault="0093438E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926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1333340"/>
          </w:p>
        </w:tc>
      </w:tr>
      <w:tr w:rsidR="00B9461B" w14:paraId="6A1F93BB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31EBB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5296746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5DEEC0F" w14:textId="4CE3BF3D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4488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6746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412ECAB" w14:textId="77777777" w:rsidR="00B9461B" w:rsidRDefault="00B9461B" w:rsidP="00B9461B">
            <w:pPr>
              <w:jc w:val="center"/>
            </w:pPr>
            <w:r>
              <w:t>Seeking legal approval of outcomes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0E2147" w14:textId="77777777" w:rsidR="00B9461B" w:rsidRDefault="00B9461B" w:rsidP="00B9461B">
            <w:pPr>
              <w:ind w:left="993" w:hanging="993"/>
            </w:pPr>
          </w:p>
        </w:tc>
      </w:tr>
      <w:tr w:rsidR="00B9461B" w14:paraId="747D02C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35F33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0901431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D180171" w14:textId="436A554D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495014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0901431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FC24B0" w14:textId="77777777" w:rsidR="00B9461B" w:rsidRDefault="00B9461B" w:rsidP="00B9461B">
            <w:pPr>
              <w:jc w:val="center"/>
            </w:pPr>
            <w:r>
              <w:t>Monitoring performance of agreed actions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86F91" w14:textId="77777777" w:rsidR="00B9461B" w:rsidRDefault="00B9461B" w:rsidP="00B9461B">
            <w:pPr>
              <w:ind w:left="993" w:hanging="993"/>
            </w:pPr>
          </w:p>
        </w:tc>
      </w:tr>
      <w:tr w:rsidR="00B9461B" w14:paraId="3855ED9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E0D59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7160875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E7037AA" w14:textId="3FB8E13F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00664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7160875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21434D2" w14:textId="77777777" w:rsidR="00B9461B" w:rsidRDefault="00B9461B" w:rsidP="00B9461B">
            <w:pPr>
              <w:jc w:val="center"/>
            </w:pPr>
            <w:r>
              <w:t>Re-negotiation if unforeseen events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B41BD" w14:textId="77777777" w:rsidR="00B9461B" w:rsidRDefault="00B9461B" w:rsidP="00B9461B">
            <w:pPr>
              <w:ind w:left="993" w:hanging="993"/>
            </w:pPr>
          </w:p>
        </w:tc>
      </w:tr>
    </w:tbl>
    <w:p w14:paraId="5F7931DB" w14:textId="439EF329" w:rsidR="007E33A7" w:rsidRDefault="007E33A7" w:rsidP="007E33A7">
      <w:pPr>
        <w:jc w:val="left"/>
        <w:rPr>
          <w:rFonts w:ascii="Arial" w:hAnsi="Arial" w:cs="Arial"/>
          <w:sz w:val="22"/>
          <w:szCs w:val="22"/>
        </w:rPr>
      </w:pPr>
    </w:p>
    <w:p w14:paraId="43E33DDE" w14:textId="77777777" w:rsidR="00A714F7" w:rsidRPr="00255865" w:rsidRDefault="00A714F7" w:rsidP="007E33A7">
      <w:pPr>
        <w:jc w:val="left"/>
        <w:rPr>
          <w:rFonts w:ascii="Arial" w:hAnsi="Arial" w:cs="Arial"/>
          <w:sz w:val="22"/>
          <w:szCs w:val="22"/>
        </w:rPr>
      </w:pPr>
    </w:p>
    <w:p w14:paraId="477A95D8" w14:textId="64755B11" w:rsidR="007E33A7" w:rsidRPr="00830749" w:rsidRDefault="007E33A7" w:rsidP="007E33A7">
      <w:pPr>
        <w:pStyle w:val="11CSTCPLQuestionBullet"/>
        <w:numPr>
          <w:ilvl w:val="0"/>
          <w:numId w:val="7"/>
        </w:numPr>
        <w:ind w:left="709" w:hanging="709"/>
      </w:pPr>
      <w:bookmarkStart w:id="35" w:name="_Ref95216101"/>
      <w:r>
        <w:t>Which of the following points may need to be documented following conflict resolution negotiations? Tick all that apply.</w:t>
      </w:r>
      <w:bookmarkEnd w:id="35"/>
    </w:p>
    <w:p w14:paraId="44D35FE7" w14:textId="77777777" w:rsidR="007E33A7" w:rsidRPr="00830749" w:rsidRDefault="007E33A7" w:rsidP="007E33A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33A7" w14:paraId="5EBDF0AB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12F1FD" w14:textId="77777777" w:rsidR="007E33A7" w:rsidRDefault="007E33A7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DA6547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C4410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804385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7BE99C" w14:textId="77777777" w:rsidR="007E33A7" w:rsidRDefault="0093438E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207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33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043850"/>
          </w:p>
        </w:tc>
      </w:tr>
      <w:tr w:rsidR="00B9461B" w14:paraId="74CBEEDB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C6B8A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4751420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DA67AB1" w14:textId="2A8F43BC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63253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4751420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6BDAF97" w14:textId="072DDE3F" w:rsidR="00B9461B" w:rsidRDefault="00B9461B" w:rsidP="00B9461B">
            <w:pPr>
              <w:jc w:val="center"/>
            </w:pPr>
            <w:r>
              <w:t>Circumstances under which the agreement can be modified/changed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62526" w14:textId="77777777" w:rsidR="00B9461B" w:rsidRDefault="00B9461B" w:rsidP="00B9461B">
            <w:pPr>
              <w:ind w:left="993" w:hanging="993"/>
            </w:pPr>
          </w:p>
        </w:tc>
      </w:tr>
      <w:tr w:rsidR="00B9461B" w14:paraId="65FC8F61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72F69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65469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9029FB2" w14:textId="5A339841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46024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65469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4B52D42" w14:textId="695F1C66" w:rsidR="00B9461B" w:rsidRDefault="00B9461B" w:rsidP="00B9461B">
            <w:pPr>
              <w:jc w:val="center"/>
            </w:pPr>
            <w:r>
              <w:t>Deadlines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5FC4B" w14:textId="77777777" w:rsidR="00B9461B" w:rsidRDefault="00B9461B" w:rsidP="00B9461B">
            <w:pPr>
              <w:ind w:left="993" w:hanging="993"/>
            </w:pPr>
          </w:p>
        </w:tc>
      </w:tr>
      <w:tr w:rsidR="00B9461B" w14:paraId="5DE85BFA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556A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940577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EAB0DE7" w14:textId="7689BCE6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326093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40577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34135B4" w14:textId="382C1CA0" w:rsidR="00B9461B" w:rsidRDefault="00B9461B" w:rsidP="00B9461B">
            <w:pPr>
              <w:jc w:val="center"/>
            </w:pPr>
            <w:r>
              <w:t>Length of the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B60B9D" w14:textId="77777777" w:rsidR="00B9461B" w:rsidRDefault="00B9461B" w:rsidP="00B9461B">
            <w:pPr>
              <w:ind w:left="993" w:hanging="993"/>
            </w:pPr>
          </w:p>
        </w:tc>
      </w:tr>
      <w:tr w:rsidR="00B9461B" w14:paraId="495FA03F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D6CC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82016822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E2B170" w14:textId="5F0396E7" w:rsidR="00B9461B" w:rsidRPr="00FE608E" w:rsidRDefault="0093438E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68000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08D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820168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BDD06F" w14:textId="03F513FA" w:rsidR="00B9461B" w:rsidRDefault="00B9461B" w:rsidP="00B9461B">
            <w:pPr>
              <w:jc w:val="center"/>
            </w:pPr>
            <w:r>
              <w:t>What needs to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1F562" w14:textId="77777777" w:rsidR="00B9461B" w:rsidRDefault="00B9461B" w:rsidP="00B9461B">
            <w:pPr>
              <w:ind w:left="993" w:hanging="993"/>
            </w:pPr>
          </w:p>
        </w:tc>
      </w:tr>
    </w:tbl>
    <w:p w14:paraId="2A32C90B" w14:textId="4D41D0DB" w:rsidR="004E67D0" w:rsidRDefault="004E67D0" w:rsidP="004E67D0">
      <w:pPr>
        <w:jc w:val="left"/>
        <w:rPr>
          <w:rFonts w:ascii="Arial" w:hAnsi="Arial"/>
          <w:b/>
        </w:rPr>
      </w:pPr>
    </w:p>
    <w:p w14:paraId="70F63FBE" w14:textId="77777777" w:rsidR="007E33A7" w:rsidRDefault="007E33A7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38PASBenchmark"/>
        <w:sectPr w:rsidR="00C76B5E" w:rsidRPr="004932A4" w:rsidSect="00101E97"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B303517" w:rsidR="004E699E" w:rsidRPr="004932A4" w:rsidRDefault="0093438E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EDB9E8E" w:rsidR="004E699E" w:rsidRDefault="0093438E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A91CD71" w:rsidR="00750D30" w:rsidRPr="00750D30" w:rsidRDefault="002608D6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17479064" w:edGrp="everyone"/>
            <w:r>
              <w:rPr>
                <w:rFonts w:ascii="Arial" w:hAnsi="Arial" w:cs="Arial"/>
                <w:sz w:val="20"/>
              </w:rPr>
              <w:t>Brodie Page</w:t>
            </w:r>
            <w:permEnd w:id="317479064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226DE5B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A330FD" w:rsidRPr="004932A4" w14:paraId="09B8EBC6" w14:textId="77777777" w:rsidTr="00DC1ABB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325BC6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A330FD" w:rsidRPr="004932A4" w14:paraId="4A9460F5" w14:textId="77777777" w:rsidTr="00DC1ABB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1639BB4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FD1B2E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6AC8751F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7420B1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2BB1444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A330FD" w:rsidRPr="004932A4" w14:paraId="0C82DAA3" w14:textId="77777777" w:rsidTr="00DC1ABB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9586D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1075259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792F3F0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2493074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378C01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29D2A6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30FD" w:rsidRPr="004932A4" w14:paraId="0E0F9BE7" w14:textId="77777777" w:rsidTr="00DC1ABB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30A58C3" w14:textId="25935938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07196247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FBF780" w14:textId="77777777" w:rsidR="00A330FD" w:rsidRPr="006614E5" w:rsidRDefault="0093438E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007196247"/>
              </w:sdtContent>
            </w:sdt>
          </w:p>
        </w:tc>
        <w:permStart w:id="418998716" w:edGrp="everyone"/>
        <w:tc>
          <w:tcPr>
            <w:tcW w:w="1417" w:type="dxa"/>
            <w:vAlign w:val="center"/>
          </w:tcPr>
          <w:p w14:paraId="7352A7FD" w14:textId="77777777" w:rsidR="00A330FD" w:rsidRPr="00906AB7" w:rsidRDefault="0093438E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18998716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454192338" w:edGrp="everyone"/>
          <w:p w14:paraId="4503817B" w14:textId="77777777" w:rsidR="00A330FD" w:rsidRPr="00A44CB5" w:rsidRDefault="0093438E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54192338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28B2D2B" w14:textId="77777777" w:rsidR="00A330FD" w:rsidRPr="00A44CB5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64670298" w:edGrp="everyone"/>
            <w:permEnd w:id="1164670298"/>
          </w:p>
        </w:tc>
        <w:permStart w:id="336808815" w:edGrp="everyone"/>
        <w:tc>
          <w:tcPr>
            <w:tcW w:w="1287" w:type="dxa"/>
            <w:vAlign w:val="center"/>
          </w:tcPr>
          <w:p w14:paraId="20508A2A" w14:textId="77777777" w:rsidR="00A330FD" w:rsidRPr="00533511" w:rsidRDefault="0093438E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36808815"/>
          </w:p>
        </w:tc>
        <w:permStart w:id="208301678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CD121EF" w14:textId="77777777" w:rsidR="00A330FD" w:rsidRPr="00533511" w:rsidRDefault="0093438E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3016788"/>
          </w:p>
        </w:tc>
      </w:tr>
      <w:tr w:rsidR="00A330FD" w:rsidRPr="004932A4" w14:paraId="7114587B" w14:textId="77777777" w:rsidTr="00DC1ABB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07DCAABD" w14:textId="66C3EE5D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2</w:t>
            </w:r>
          </w:p>
        </w:tc>
        <w:permStart w:id="1355308987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378EC284" w14:textId="77777777" w:rsidR="00A330FD" w:rsidRPr="006614E5" w:rsidRDefault="0093438E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55308987"/>
              </w:sdtContent>
            </w:sdt>
          </w:p>
        </w:tc>
        <w:permStart w:id="327894894" w:edGrp="everyone"/>
        <w:tc>
          <w:tcPr>
            <w:tcW w:w="1417" w:type="dxa"/>
            <w:vAlign w:val="center"/>
          </w:tcPr>
          <w:p w14:paraId="7AC92215" w14:textId="77777777" w:rsidR="00A330FD" w:rsidRPr="00906AB7" w:rsidRDefault="0093438E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2789489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867674764" w:edGrp="everyone"/>
          <w:p w14:paraId="112D818F" w14:textId="77777777" w:rsidR="00A330FD" w:rsidRPr="00162AE6" w:rsidRDefault="0093438E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6767476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19CFFD3B" w14:textId="77777777" w:rsidR="00A330FD" w:rsidRPr="00162AE6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9190125" w:edGrp="everyone"/>
            <w:permEnd w:id="1389190125"/>
          </w:p>
        </w:tc>
        <w:permStart w:id="443698251" w:edGrp="everyone"/>
        <w:tc>
          <w:tcPr>
            <w:tcW w:w="1287" w:type="dxa"/>
            <w:vAlign w:val="center"/>
          </w:tcPr>
          <w:p w14:paraId="5B326F56" w14:textId="77777777" w:rsidR="00A330FD" w:rsidRPr="00533511" w:rsidRDefault="0093438E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43698251"/>
          </w:p>
        </w:tc>
        <w:permStart w:id="161449485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38E62B35" w14:textId="77777777" w:rsidR="00A330FD" w:rsidRPr="00533511" w:rsidRDefault="0093438E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4494856"/>
          </w:p>
        </w:tc>
      </w:tr>
    </w:tbl>
    <w:p w14:paraId="43DD0A4F" w14:textId="77777777" w:rsidR="00A330FD" w:rsidRDefault="00A330FD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330FD" w:rsidRPr="00C92642" w14:paraId="3E8A5D74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D3B1465" w14:textId="77777777" w:rsidR="00A330FD" w:rsidRPr="00DE303D" w:rsidRDefault="00A330FD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A330FD" w:rsidRPr="00C92642" w14:paraId="62AE7229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00128" w14:textId="77777777" w:rsidR="00A330FD" w:rsidRPr="00DE303D" w:rsidRDefault="00A330FD" w:rsidP="00DC1AB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5A94974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A73AC87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A330FD" w:rsidRPr="00BA4D9F" w14:paraId="17B39126" w14:textId="77777777" w:rsidTr="00DC1ABB">
        <w:trPr>
          <w:trHeight w:val="243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E74CC" w14:textId="77777777" w:rsidR="00A330FD" w:rsidRPr="006614E5" w:rsidRDefault="00A330FD" w:rsidP="00DC1ABB">
            <w:pPr>
              <w:rPr>
                <w:rFonts w:ascii="Arial" w:hAnsi="Arial" w:cs="Arial"/>
                <w:bCs/>
                <w:szCs w:val="24"/>
              </w:rPr>
            </w:pPr>
            <w:permStart w:id="1035023688" w:edGrp="everyone"/>
            <w:permEnd w:id="1035023688"/>
          </w:p>
        </w:tc>
      </w:tr>
    </w:tbl>
    <w:p w14:paraId="76F6A902" w14:textId="177147F2" w:rsidR="00BD2F22" w:rsidRPr="00A330FD" w:rsidRDefault="00BD2F22">
      <w:pPr>
        <w:rPr>
          <w:rFonts w:ascii="Arial" w:hAnsi="Arial" w:cs="Arial"/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E52D1B8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1D087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2088920754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F7E67DE" w14:textId="77777777" w:rsidR="00AC0794" w:rsidRDefault="0093438E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88920754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47743628" w:edGrp="everyone"/>
          <w:p w14:paraId="788D64E4" w14:textId="067891F9" w:rsidR="00AC0794" w:rsidRDefault="0093438E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47743628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105409557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54095575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5293462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9346269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622DBDA" w:rsidR="00795D87" w:rsidRPr="004229D8" w:rsidRDefault="0037192E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_Ref94872718 \r \h </w:instrText>
            </w:r>
            <w:r w:rsidR="00A330F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84273" w14:textId="57A234F6" w:rsidR="00795D87" w:rsidRDefault="00B3220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="00795D87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135F6CA1" w14:textId="77777777" w:rsidR="00453F36" w:rsidRPr="00005FF5" w:rsidRDefault="00453F36" w:rsidP="00795D87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0D9BAC82" w14:textId="1B51E346" w:rsidR="004229D8" w:rsidRPr="00A330FD" w:rsidRDefault="004229D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55551166" w:edGrp="everyone"/>
            <w:permEnd w:id="1355551166"/>
          </w:p>
        </w:tc>
      </w:tr>
      <w:tr w:rsidR="004229D8" w:rsidRPr="00BA4D9F" w14:paraId="0A439338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6E6C37" w14:textId="10D93DC9" w:rsidR="004229D8" w:rsidRPr="004229D8" w:rsidRDefault="0037192E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_Ref94873325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08EB9D" w14:textId="77777777" w:rsidR="004229D8" w:rsidRDefault="00B3220B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="004229D8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5CD36CE" w14:textId="77777777" w:rsidR="00453F36" w:rsidRDefault="00453F36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B3A650D" w14:textId="335CAFB3" w:rsidR="00A330FD" w:rsidRPr="004229D8" w:rsidRDefault="00A330FD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45149368" w:edGrp="everyone"/>
            <w:permEnd w:id="1445149368"/>
          </w:p>
        </w:tc>
      </w:tr>
      <w:tr w:rsidR="00B3220B" w:rsidRPr="00BA4D9F" w14:paraId="564248C2" w14:textId="07D8BF3B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733AB6E7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_Ref94873560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1A448" w14:textId="77777777" w:rsidR="00B3220B" w:rsidRDefault="00B3220B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visual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2F1561BC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12CFDF2" w14:textId="3D16CF24" w:rsidR="00A330FD" w:rsidRPr="004229D8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48474910" w:edGrp="everyone"/>
            <w:permEnd w:id="348474910"/>
          </w:p>
        </w:tc>
      </w:tr>
      <w:tr w:rsidR="00B3220B" w:rsidRPr="00BA4D9F" w14:paraId="7801C32C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6AC9F6" w14:textId="268E16ED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_Ref10109015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088A61" w14:textId="77777777" w:rsidR="00B3220B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0B1C4349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D29DF0" w14:textId="2A8D55AB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92552079" w:edGrp="everyone"/>
            <w:permEnd w:id="1692552079"/>
          </w:p>
        </w:tc>
      </w:tr>
      <w:tr w:rsidR="0037192E" w:rsidRPr="00BA4D9F" w14:paraId="70959763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743D24" w14:textId="3DB74ADF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_Ref94875176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D6A557A" w14:textId="77777777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0405B7BA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5A8B10" w14:textId="50C08045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88099848" w:edGrp="everyone"/>
            <w:permEnd w:id="988099848"/>
          </w:p>
        </w:tc>
      </w:tr>
    </w:tbl>
    <w:p w14:paraId="057DCCC3" w14:textId="4A15003D" w:rsidR="0037192E" w:rsidRPr="00A330FD" w:rsidRDefault="0037192E" w:rsidP="0037192E">
      <w:pPr>
        <w:jc w:val="left"/>
        <w:rPr>
          <w:rFonts w:ascii="Arial" w:hAnsi="Arial" w:cs="Arial"/>
          <w:sz w:val="8"/>
          <w:szCs w:val="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37192E" w:rsidRPr="00BA4D9F" w14:paraId="1491EA8D" w14:textId="77777777" w:rsidTr="003B2A8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6250086" w14:textId="663574B5" w:rsidR="0037192E" w:rsidRPr="0011416F" w:rsidRDefault="0037192E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416170234" w:edGrp="everyone"/>
      <w:tr w:rsidR="0037192E" w:rsidRPr="00BA4D9F" w14:paraId="64313173" w14:textId="77777777" w:rsidTr="003B2A83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CDFDCD8" w14:textId="77777777" w:rsidR="0037192E" w:rsidRDefault="0093438E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567578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416170234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82119253" w:edGrp="everyone"/>
          <w:p w14:paraId="73281817" w14:textId="546DC3A3" w:rsidR="0037192E" w:rsidRDefault="0093438E" w:rsidP="003B2A83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49079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82119253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7192E">
              <w:rPr>
                <w:rFonts w:ascii="Arial" w:hAnsi="Arial" w:cs="Arial"/>
                <w:sz w:val="19"/>
                <w:szCs w:val="19"/>
              </w:rPr>
              <w:t>[</w:t>
            </w:r>
            <w:permStart w:id="12575870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19280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7587057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6297558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937319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9755829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7192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7192E" w:rsidRPr="00BA4D9F" w14:paraId="19F304F1" w14:textId="77777777" w:rsidTr="003B2A83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2F5CC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DC77F6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7192E" w:rsidRPr="00BA4D9F" w14:paraId="649E016B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114CAC" w14:textId="354C77D6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_Ref94876349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B72207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7843BA66" w14:textId="77777777" w:rsidR="00453F36" w:rsidRPr="00005FF5" w:rsidRDefault="00453F36" w:rsidP="003B2A83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69A11B37" w14:textId="521B9125" w:rsidR="0037192E" w:rsidRPr="00A330FD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783962040" w:edGrp="everyone"/>
            <w:permEnd w:id="1783962040"/>
          </w:p>
        </w:tc>
      </w:tr>
      <w:tr w:rsidR="0037192E" w:rsidRPr="00BA4D9F" w14:paraId="11F1021F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A9610E" w14:textId="375E204A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_Ref94876433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ADC7C1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60C77DAC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8FD213E" w14:textId="6AC9F4F6" w:rsidR="00A330FD" w:rsidRPr="004229D8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28649034" w:edGrp="everyone"/>
            <w:permEnd w:id="928649034"/>
          </w:p>
        </w:tc>
      </w:tr>
      <w:tr w:rsidR="0037192E" w:rsidRPr="00BA4D9F" w14:paraId="4BFED9EB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E25C1" w14:textId="56AB9EC2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B0F1B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5C3B2BE6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BB281D" w14:textId="2A5A1097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7908547" w:edGrp="everyone"/>
            <w:permEnd w:id="37908547"/>
          </w:p>
        </w:tc>
      </w:tr>
      <w:tr w:rsidR="0037192E" w:rsidRPr="00BA4D9F" w14:paraId="5D61C4D7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FAF01B" w14:textId="55F73121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_Ref94876529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C9E354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7F8D809D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7D9E638" w14:textId="3B88861B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76167519" w:edGrp="everyone"/>
            <w:permEnd w:id="1876167519"/>
          </w:p>
        </w:tc>
      </w:tr>
    </w:tbl>
    <w:p w14:paraId="0AC9456C" w14:textId="77777777" w:rsidR="0037192E" w:rsidRDefault="0037192E" w:rsidP="0037192E"/>
    <w:p w14:paraId="53347A3B" w14:textId="77777777" w:rsidR="0037192E" w:rsidRDefault="0037192E">
      <w:pPr>
        <w:jc w:val="left"/>
        <w:rPr>
          <w:rFonts w:ascii="Arial" w:hAnsi="Arial"/>
          <w:b/>
          <w:caps/>
          <w:sz w:val="28"/>
        </w:rPr>
      </w:pPr>
      <w:r>
        <w:br w:type="page"/>
      </w:r>
    </w:p>
    <w:p w14:paraId="392BB064" w14:textId="249069B8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7F933D18" w:rsidR="00E572E5" w:rsidRPr="00043AB3" w:rsidRDefault="003C0AE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04C62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904C62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904C62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904C62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553550E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70A34CF" w14:textId="2636AED5" w:rsidR="006900C8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prepare and deliver a </w:t>
            </w:r>
            <w:r w:rsidR="00016336">
              <w:rPr>
                <w:rFonts w:cs="Arial"/>
                <w:sz w:val="20"/>
              </w:rPr>
              <w:t>toolbox ta</w:t>
            </w:r>
            <w:r w:rsidR="00AE652C">
              <w:rPr>
                <w:rFonts w:cs="Arial"/>
                <w:sz w:val="20"/>
              </w:rPr>
              <w:t>lk presentation</w:t>
            </w:r>
            <w:r>
              <w:rPr>
                <w:rFonts w:cs="Arial"/>
                <w:sz w:val="20"/>
              </w:rPr>
              <w:t xml:space="preserve">, </w:t>
            </w:r>
            <w:r w:rsidR="003C1A84">
              <w:rPr>
                <w:rFonts w:cs="Arial"/>
                <w:sz w:val="20"/>
              </w:rPr>
              <w:t xml:space="preserve">providing instruction on how to use a two-way radio during work tasks. </w:t>
            </w:r>
            <w:r>
              <w:rPr>
                <w:rFonts w:cs="Arial"/>
                <w:sz w:val="20"/>
              </w:rPr>
              <w:t>The presentation requires the participant to</w:t>
            </w:r>
            <w:r w:rsidR="006900C8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 xml:space="preserve"> </w:t>
            </w:r>
          </w:p>
          <w:p w14:paraId="3D4ED0A4" w14:textId="6A5607DF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</w:t>
            </w:r>
            <w:r w:rsidR="00904C62" w:rsidRPr="002B2084">
              <w:rPr>
                <w:rFonts w:cs="Arial"/>
                <w:sz w:val="20"/>
              </w:rPr>
              <w:t>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4A5777BC" w14:textId="74606879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 (e.g. notes on a whiteboard)</w:t>
            </w:r>
          </w:p>
          <w:p w14:paraId="01CEA829" w14:textId="5EFCB58C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Demonstrate two-way radio use</w:t>
            </w:r>
            <w:r w:rsidR="00645F2B" w:rsidRPr="002B2084">
              <w:rPr>
                <w:rFonts w:cs="Arial"/>
                <w:sz w:val="20"/>
              </w:rPr>
              <w:t>, including dealing with issues</w:t>
            </w:r>
          </w:p>
          <w:p w14:paraId="6B016B09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30742451" w14:textId="3587F867" w:rsidR="00904C62" w:rsidRDefault="00BB6A9F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 ensure all workers are provided with the presentation notes, including those not in attendance at the meeting, </w:t>
            </w:r>
            <w:r w:rsidR="00904C62">
              <w:rPr>
                <w:rFonts w:cs="Arial"/>
                <w:sz w:val="20"/>
              </w:rPr>
              <w:t xml:space="preserve">the participant must </w:t>
            </w:r>
            <w:r w:rsidR="006900C8">
              <w:rPr>
                <w:rFonts w:cs="Arial"/>
                <w:sz w:val="20"/>
              </w:rPr>
              <w:t>email the Assessor a copy of their visual notes (e.g. photograph of whiteboard or PowerPoint presentation)</w:t>
            </w:r>
            <w:r w:rsidR="00904C62">
              <w:rPr>
                <w:rFonts w:cs="Arial"/>
                <w:sz w:val="20"/>
              </w:rPr>
              <w:t xml:space="preserve">, using </w:t>
            </w:r>
            <w:r w:rsidR="006900C8">
              <w:rPr>
                <w:rFonts w:cs="Arial"/>
                <w:sz w:val="20"/>
              </w:rPr>
              <w:t xml:space="preserve">an </w:t>
            </w:r>
            <w:r w:rsidR="00904C62">
              <w:rPr>
                <w:rFonts w:cs="Arial"/>
                <w:sz w:val="20"/>
              </w:rPr>
              <w:t xml:space="preserve">appropriate subject line and </w:t>
            </w:r>
            <w:r w:rsidR="00F65989">
              <w:rPr>
                <w:rFonts w:cs="Arial"/>
                <w:sz w:val="20"/>
              </w:rPr>
              <w:t xml:space="preserve">providing a </w:t>
            </w:r>
            <w:r w:rsidR="00904C62">
              <w:rPr>
                <w:rFonts w:cs="Arial"/>
                <w:sz w:val="20"/>
              </w:rPr>
              <w:t>short description of the email attachment. The email must include the participant’s name, unit code and unit name.</w:t>
            </w:r>
          </w:p>
          <w:p w14:paraId="72A20E91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10D947A1" w14:textId="4E15B408" w:rsidR="00904C62" w:rsidRPr="000861CC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904C62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2B2A5F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6303695" w14:textId="146EE963" w:rsidR="003224F6" w:rsidRPr="00B36EE4" w:rsidRDefault="003224F6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Two-way radio</w:t>
            </w:r>
          </w:p>
          <w:p w14:paraId="1AA0B355" w14:textId="6A31ED1F" w:rsidR="00904C62" w:rsidRPr="000861CC" w:rsidRDefault="00904C62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 w:rsidR="003224F6"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34E88E26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EC9C3A" w14:textId="77777777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6" w:name="_Ref94872384"/>
            <w:bookmarkStart w:id="37" w:name="_Ref59455359"/>
            <w:r w:rsidRPr="000A2707">
              <w:rPr>
                <w:rFonts w:cs="Arial"/>
                <w:sz w:val="20"/>
              </w:rPr>
              <w:t>Refer to relevant documentation, including:</w:t>
            </w:r>
            <w:bookmarkEnd w:id="36"/>
          </w:p>
          <w:p w14:paraId="769EE963" w14:textId="77777777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Workplace policies and procedures</w:t>
            </w:r>
          </w:p>
          <w:p w14:paraId="501FFD9F" w14:textId="00346F4F" w:rsidR="00005FF5" w:rsidRPr="000A2707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Two-way radio manufacturer information</w:t>
            </w:r>
            <w:bookmarkEnd w:id="37"/>
          </w:p>
        </w:tc>
        <w:permStart w:id="113333088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651A309" w14:textId="3794E729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43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3330887"/>
          </w:p>
        </w:tc>
      </w:tr>
      <w:tr w:rsidR="00005FF5" w:rsidRPr="00696855" w14:paraId="2417B26D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9EC363" w14:textId="685A261D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8" w:name="_Ref59456549"/>
            <w:bookmarkStart w:id="39" w:name="_Ref94872718"/>
            <w:r>
              <w:rPr>
                <w:rFonts w:cs="Arial"/>
                <w:sz w:val="20"/>
              </w:rPr>
              <w:t>Prepare appropriate communication methods and media resources for presentation (e.g. whiteboard)</w:t>
            </w:r>
            <w:bookmarkEnd w:id="38"/>
            <w:r>
              <w:rPr>
                <w:rFonts w:cs="Arial"/>
                <w:sz w:val="20"/>
              </w:rPr>
              <w:t>.</w:t>
            </w:r>
            <w:bookmarkEnd w:id="39"/>
          </w:p>
        </w:tc>
        <w:permStart w:id="101962878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BA7B45" w14:textId="37D7B0BF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71218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9628780"/>
          </w:p>
        </w:tc>
      </w:tr>
      <w:tr w:rsidR="00005FF5" w:rsidRPr="00696855" w14:paraId="4173713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4D58BA" w14:textId="48973D44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0" w:name="_Ref59456553"/>
            <w:bookmarkStart w:id="41" w:name="_Ref94873365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40"/>
            <w:r w:rsidRPr="000A2707">
              <w:rPr>
                <w:rFonts w:cs="Arial"/>
                <w:sz w:val="20"/>
              </w:rPr>
              <w:t>.</w:t>
            </w:r>
            <w:bookmarkEnd w:id="41"/>
          </w:p>
        </w:tc>
        <w:permStart w:id="36727827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A51DC0B" w14:textId="7C7269BC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3874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278273"/>
          </w:p>
        </w:tc>
      </w:tr>
      <w:tr w:rsidR="00005FF5" w:rsidRPr="00696855" w14:paraId="520E104A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BFBC52B" w14:textId="608443E4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2" w:name="_Ref94873070"/>
            <w:r>
              <w:rPr>
                <w:rFonts w:cs="Arial"/>
                <w:sz w:val="20"/>
              </w:rPr>
              <w:t>Logically sequence and demonstrate process on how to use a two-way radio, including addressing common issues.</w:t>
            </w:r>
            <w:bookmarkEnd w:id="42"/>
            <w:r>
              <w:rPr>
                <w:rFonts w:cs="Arial"/>
                <w:sz w:val="20"/>
              </w:rPr>
              <w:t xml:space="preserve"> </w:t>
            </w:r>
          </w:p>
        </w:tc>
        <w:permStart w:id="131631030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4C7DA4A" w14:textId="1945F56E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4462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6310306"/>
          </w:p>
        </w:tc>
      </w:tr>
      <w:tr w:rsidR="00005FF5" w:rsidRPr="00696855" w14:paraId="631524F3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45F23CC" w14:textId="5C90BA4B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3" w:name="_Ref94873325"/>
            <w:r>
              <w:rPr>
                <w:rFonts w:cs="Arial"/>
                <w:sz w:val="20"/>
              </w:rPr>
              <w:t>Appropriately communicate verbally during presentation – clearly speaking and using simple English.</w:t>
            </w:r>
            <w:bookmarkEnd w:id="43"/>
            <w:r>
              <w:rPr>
                <w:rFonts w:cs="Arial"/>
                <w:sz w:val="20"/>
              </w:rPr>
              <w:t xml:space="preserve"> </w:t>
            </w:r>
          </w:p>
        </w:tc>
        <w:permStart w:id="41204655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ED1A42" w14:textId="509B481B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2866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2046555"/>
          </w:p>
        </w:tc>
      </w:tr>
      <w:tr w:rsidR="00005FF5" w:rsidRPr="00696855" w14:paraId="49CFAC4E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F650B59" w14:textId="4C32219F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4" w:name="_Ref59525708"/>
            <w:bookmarkStart w:id="45" w:name="_Ref94873560"/>
            <w:r>
              <w:rPr>
                <w:rFonts w:cs="Arial"/>
                <w:sz w:val="20"/>
              </w:rPr>
              <w:t>Appropriately communicate visually during presentation – using supportive aids (e.g. whiteboard)</w:t>
            </w:r>
            <w:bookmarkEnd w:id="44"/>
            <w:r w:rsidRPr="003F5916">
              <w:rPr>
                <w:rFonts w:cs="Arial"/>
                <w:sz w:val="20"/>
              </w:rPr>
              <w:t>.</w:t>
            </w:r>
            <w:bookmarkEnd w:id="45"/>
          </w:p>
        </w:tc>
        <w:permStart w:id="80815402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271261C" w14:textId="2E7DBB35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419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8154020"/>
          </w:p>
        </w:tc>
      </w:tr>
      <w:tr w:rsidR="00005FF5" w:rsidRPr="00696855" w14:paraId="29F105F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67C682" w14:textId="634727F2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6" w:name="_Ref409526501"/>
            <w:bookmarkStart w:id="47" w:name="_Ref10109015"/>
            <w:r w:rsidRPr="003F5916">
              <w:rPr>
                <w:rFonts w:cs="Arial"/>
                <w:sz w:val="20"/>
              </w:rPr>
              <w:t>Use targeted questioning techniques to check the understanding of</w:t>
            </w:r>
            <w:bookmarkEnd w:id="46"/>
            <w:r>
              <w:rPr>
                <w:rFonts w:cs="Arial"/>
                <w:sz w:val="20"/>
              </w:rPr>
              <w:t xml:space="preserve"> audience members</w:t>
            </w:r>
            <w:r w:rsidRPr="003F5916">
              <w:rPr>
                <w:rFonts w:cs="Arial"/>
                <w:sz w:val="20"/>
              </w:rPr>
              <w:t>.</w:t>
            </w:r>
            <w:bookmarkEnd w:id="47"/>
          </w:p>
        </w:tc>
        <w:permStart w:id="1251173574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3770D9" w14:textId="40AEE04E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94627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173574"/>
          </w:p>
        </w:tc>
      </w:tr>
      <w:tr w:rsidR="00005FF5" w:rsidRPr="00696855" w14:paraId="2D73AA70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CE6E3C" w14:textId="551C490A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8" w:name="_Ref10109021"/>
            <w:r w:rsidRPr="003F5916">
              <w:rPr>
                <w:rFonts w:cs="Arial"/>
                <w:sz w:val="20"/>
              </w:rPr>
              <w:t>Provide appropriate responses to the reactions and feedback from the audience.</w:t>
            </w:r>
            <w:bookmarkEnd w:id="48"/>
          </w:p>
        </w:tc>
        <w:permStart w:id="199880123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F67D56D" w14:textId="3F469F6D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2623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8801237"/>
          </w:p>
        </w:tc>
      </w:tr>
      <w:tr w:rsidR="00005FF5" w:rsidRPr="00696855" w14:paraId="6896E4BF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8576FFA" w14:textId="11111252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9" w:name="_Ref10109602"/>
            <w:bookmarkStart w:id="50" w:name="_Ref94875176"/>
            <w:r w:rsidRPr="003F5916">
              <w:rPr>
                <w:rFonts w:cs="Arial"/>
                <w:sz w:val="20"/>
              </w:rPr>
              <w:t>Evaluate the outcomes of the presentation</w:t>
            </w:r>
            <w:bookmarkEnd w:id="49"/>
            <w:r>
              <w:rPr>
                <w:rFonts w:cs="Arial"/>
                <w:sz w:val="20"/>
              </w:rPr>
              <w:t xml:space="preserve"> with supervisor.</w:t>
            </w:r>
            <w:bookmarkEnd w:id="50"/>
          </w:p>
        </w:tc>
        <w:permStart w:id="505901717" w:edGrp="everyone"/>
        <w:tc>
          <w:tcPr>
            <w:tcW w:w="1706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D6F798C" w14:textId="7FD09A4B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952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901717"/>
          </w:p>
        </w:tc>
      </w:tr>
      <w:tr w:rsidR="00005FF5" w:rsidRPr="00696855" w14:paraId="32B810D2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465D99D8" w14:textId="004D4CE9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51" w:name="_Ref94874143"/>
            <w:bookmarkStart w:id="52" w:name="_Ref94874576"/>
            <w:r>
              <w:rPr>
                <w:rFonts w:cs="Arial"/>
                <w:sz w:val="20"/>
              </w:rPr>
              <w:t>Email presentation notes to supervisor</w:t>
            </w:r>
            <w:bookmarkEnd w:id="51"/>
            <w:r>
              <w:rPr>
                <w:rFonts w:cs="Arial"/>
                <w:sz w:val="20"/>
              </w:rPr>
              <w:t xml:space="preserve"> to ensure all workers receive notes.</w:t>
            </w:r>
            <w:bookmarkEnd w:id="52"/>
            <w:r>
              <w:rPr>
                <w:rFonts w:cs="Arial"/>
                <w:sz w:val="20"/>
              </w:rPr>
              <w:t xml:space="preserve"> </w:t>
            </w:r>
          </w:p>
        </w:tc>
        <w:permStart w:id="382685893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FE3D6E7" w14:textId="2638B1BB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682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2685893"/>
          </w:p>
        </w:tc>
      </w:tr>
    </w:tbl>
    <w:p w14:paraId="29687C40" w14:textId="77777777" w:rsidR="00D95679" w:rsidRDefault="00D95679" w:rsidP="00E572E5"/>
    <w:p w14:paraId="28736EB4" w14:textId="77777777" w:rsidR="00B91399" w:rsidRDefault="00A406B8" w:rsidP="007E57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F6AC5DB" w14:textId="599AD479" w:rsidR="00DB5E55" w:rsidRPr="0000698A" w:rsidRDefault="0093438E" w:rsidP="00DB5E55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617098856"/>
          <w:placeholder>
            <w:docPart w:val="A56DF5E496F64AF2A653045BF9C5F8B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62180879"/>
        <w:placeholder>
          <w:docPart w:val="9A54484337E6432898C83A6979AD03B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E3553EC" w14:textId="18560FF1" w:rsidR="00DB5E55" w:rsidRPr="0000698A" w:rsidRDefault="003C0AE4" w:rsidP="00DB5E5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EE17E32" w14:textId="77777777" w:rsidR="00DB5E55" w:rsidRDefault="00DB5E55" w:rsidP="00DB5E5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B5E55" w:rsidRPr="00683908" w14:paraId="1E5CC306" w14:textId="77777777" w:rsidTr="0011218C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BB30892" w14:textId="77777777" w:rsidR="00DB5E55" w:rsidRPr="00696855" w:rsidRDefault="00DB5E55" w:rsidP="00DB5E5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41B7F">
              <w:rPr>
                <w:rFonts w:cs="Arial"/>
                <w:b/>
                <w:sz w:val="28"/>
                <w:szCs w:val="28"/>
              </w:rPr>
              <w:t>Practical Task 2</w:t>
            </w:r>
          </w:p>
        </w:tc>
      </w:tr>
      <w:tr w:rsidR="00FC083A" w:rsidRPr="000559FC" w14:paraId="2A081A2C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7B28BED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00F4F1B8" w14:textId="56D9052B" w:rsidR="000073B9" w:rsidRDefault="003D4B24" w:rsidP="003D4B2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required to </w:t>
            </w:r>
            <w:r w:rsidR="00B36C1F">
              <w:rPr>
                <w:rFonts w:cs="Arial"/>
                <w:sz w:val="20"/>
              </w:rPr>
              <w:t xml:space="preserve">conduct on a </w:t>
            </w:r>
            <w:r w:rsidR="00AE652C">
              <w:rPr>
                <w:rFonts w:cs="Arial"/>
                <w:sz w:val="20"/>
              </w:rPr>
              <w:t xml:space="preserve">toolbox talk </w:t>
            </w:r>
            <w:r w:rsidR="00B36C1F">
              <w:rPr>
                <w:rFonts w:cs="Arial"/>
                <w:sz w:val="20"/>
              </w:rPr>
              <w:t xml:space="preserve">presentation on how to effectively handle and resolve </w:t>
            </w:r>
            <w:r w:rsidR="000073B9">
              <w:rPr>
                <w:rFonts w:cs="Arial"/>
                <w:sz w:val="20"/>
              </w:rPr>
              <w:t xml:space="preserve">workplace </w:t>
            </w:r>
            <w:r w:rsidR="00B36C1F">
              <w:rPr>
                <w:rFonts w:cs="Arial"/>
                <w:sz w:val="20"/>
              </w:rPr>
              <w:t>conflict</w:t>
            </w:r>
            <w:r w:rsidR="000073B9">
              <w:rPr>
                <w:rFonts w:cs="Arial"/>
                <w:sz w:val="20"/>
              </w:rPr>
              <w:t>s</w:t>
            </w:r>
            <w:r w:rsidR="00CC124D">
              <w:rPr>
                <w:rFonts w:cs="Arial"/>
                <w:sz w:val="20"/>
              </w:rPr>
              <w:t>, according to workplace policies and procedures</w:t>
            </w:r>
            <w:r w:rsidR="00B36C1F">
              <w:rPr>
                <w:rFonts w:cs="Arial"/>
                <w:sz w:val="20"/>
              </w:rPr>
              <w:t xml:space="preserve">. </w:t>
            </w:r>
            <w:r w:rsidR="000073B9">
              <w:rPr>
                <w:rFonts w:cs="Arial"/>
                <w:sz w:val="20"/>
              </w:rPr>
              <w:t>Two (2) scenarios must be addressed:</w:t>
            </w:r>
          </w:p>
          <w:p w14:paraId="41C40A33" w14:textId="297062DA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Face-to-face conflict</w:t>
            </w:r>
          </w:p>
          <w:p w14:paraId="0E8110FE" w14:textId="0D1771C6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Conflict arising during a telephone call</w:t>
            </w:r>
          </w:p>
          <w:p w14:paraId="02F5D311" w14:textId="77777777" w:rsidR="000073B9" w:rsidRDefault="000073B9" w:rsidP="000073B9">
            <w:pPr>
              <w:jc w:val="left"/>
              <w:rPr>
                <w:rFonts w:cs="Arial"/>
                <w:sz w:val="20"/>
              </w:rPr>
            </w:pPr>
          </w:p>
          <w:p w14:paraId="1C8FE187" w14:textId="39325CD9" w:rsidR="00645F2B" w:rsidRDefault="00CC124D" w:rsidP="00645F2B">
            <w:pPr>
              <w:jc w:val="left"/>
              <w:rPr>
                <w:rFonts w:cs="Arial"/>
                <w:sz w:val="20"/>
              </w:rPr>
            </w:pPr>
            <w:r w:rsidRPr="000073B9">
              <w:rPr>
                <w:rFonts w:cs="Arial"/>
                <w:sz w:val="20"/>
              </w:rPr>
              <w:t>The scenario</w:t>
            </w:r>
            <w:r w:rsidR="000073B9">
              <w:rPr>
                <w:rFonts w:cs="Arial"/>
                <w:sz w:val="20"/>
              </w:rPr>
              <w:t>s</w:t>
            </w:r>
            <w:r w:rsidRPr="000073B9">
              <w:rPr>
                <w:rFonts w:cs="Arial"/>
                <w:sz w:val="20"/>
              </w:rPr>
              <w:t xml:space="preserve"> responded to can be up to the participant, but the </w:t>
            </w:r>
            <w:r w:rsidR="003D4B24" w:rsidRPr="000073B9">
              <w:rPr>
                <w:rFonts w:cs="Arial"/>
                <w:sz w:val="20"/>
              </w:rPr>
              <w:t>situation</w:t>
            </w:r>
            <w:r w:rsidR="00645F2B">
              <w:rPr>
                <w:rFonts w:cs="Arial"/>
                <w:sz w:val="20"/>
              </w:rPr>
              <w:t>s</w:t>
            </w:r>
            <w:r w:rsidR="003D4B24" w:rsidRPr="000073B9">
              <w:rPr>
                <w:rFonts w:cs="Arial"/>
                <w:sz w:val="20"/>
              </w:rPr>
              <w:t xml:space="preserve"> must be realistic</w:t>
            </w:r>
            <w:r w:rsidR="00B36C1F" w:rsidRPr="000073B9">
              <w:rPr>
                <w:rFonts w:cs="Arial"/>
                <w:sz w:val="20"/>
              </w:rPr>
              <w:t xml:space="preserve"> (</w:t>
            </w:r>
            <w:r w:rsidR="003D4B24" w:rsidRPr="000073B9">
              <w:rPr>
                <w:rFonts w:cs="Arial"/>
                <w:sz w:val="20"/>
              </w:rPr>
              <w:t xml:space="preserve">e.g. contractor conflict; conflict over supplies). </w:t>
            </w:r>
            <w:r w:rsidR="002B2084">
              <w:rPr>
                <w:rFonts w:cs="Arial"/>
                <w:sz w:val="20"/>
              </w:rPr>
              <w:t>Conflict resolution strategies must address:</w:t>
            </w:r>
          </w:p>
          <w:p w14:paraId="59430025" w14:textId="18E683A7" w:rsidR="00955493" w:rsidRDefault="00955493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19B95CB" w14:textId="413CEC53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08CE5787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6F009428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16BA165E" w14:textId="5FA2F34D" w:rsidR="00CC124D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how resolution methods can be monitored for effectiveness</w:t>
            </w:r>
          </w:p>
          <w:p w14:paraId="095CC9B0" w14:textId="77777777" w:rsidR="002B2084" w:rsidRDefault="002B2084" w:rsidP="002B2084">
            <w:pPr>
              <w:jc w:val="left"/>
              <w:rPr>
                <w:rFonts w:cs="Arial"/>
                <w:sz w:val="20"/>
              </w:rPr>
            </w:pPr>
          </w:p>
          <w:p w14:paraId="789C15B9" w14:textId="77777777" w:rsidR="00CC124D" w:rsidRDefault="00CC124D" w:rsidP="00CC124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presentation requires the participant to: </w:t>
            </w:r>
          </w:p>
          <w:p w14:paraId="16FA5338" w14:textId="2D3F94E0" w:rsidR="00CC124D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7EB6A6C2" w14:textId="0B9CEFE7" w:rsidR="00387E21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visually, demonstrating how to take notes in a shift report on how the conflict was handled and resolved, plus recommendations to avoid future incidents</w:t>
            </w:r>
          </w:p>
          <w:p w14:paraId="69B71B2A" w14:textId="3FB0DA62" w:rsidR="00F65989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 xml:space="preserve">Demonstrate </w:t>
            </w:r>
            <w:r w:rsidR="00F65989" w:rsidRPr="002B2084">
              <w:rPr>
                <w:rFonts w:cs="Arial"/>
                <w:sz w:val="20"/>
              </w:rPr>
              <w:t xml:space="preserve">emailing of </w:t>
            </w:r>
            <w:r w:rsidR="00645F2B" w:rsidRPr="002B2084">
              <w:rPr>
                <w:rFonts w:cs="Arial"/>
                <w:sz w:val="20"/>
              </w:rPr>
              <w:t xml:space="preserve">shift </w:t>
            </w:r>
            <w:r w:rsidR="00F65989" w:rsidRPr="002B2084">
              <w:rPr>
                <w:rFonts w:cs="Arial"/>
                <w:sz w:val="20"/>
              </w:rPr>
              <w:t>report</w:t>
            </w:r>
            <w:r w:rsidR="00645F2B" w:rsidRPr="002B2084">
              <w:rPr>
                <w:rFonts w:cs="Arial"/>
                <w:sz w:val="20"/>
              </w:rPr>
              <w:t xml:space="preserve"> notes</w:t>
            </w:r>
            <w:r w:rsidR="00F65989" w:rsidRPr="002B2084">
              <w:rPr>
                <w:rFonts w:cs="Arial"/>
                <w:sz w:val="20"/>
              </w:rPr>
              <w:t xml:space="preserve"> to supervisor (i.e. Assessor)</w:t>
            </w:r>
            <w:r w:rsidR="00645F2B" w:rsidRPr="002B2084">
              <w:rPr>
                <w:rFonts w:cs="Arial"/>
                <w:sz w:val="20"/>
              </w:rPr>
              <w:t>, with appropriate subject line and short message (including unit code and name)</w:t>
            </w:r>
          </w:p>
          <w:p w14:paraId="5D43993D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2FA6B8B1" w14:textId="44F5C9C5" w:rsidR="003D4B24" w:rsidRPr="000861CC" w:rsidRDefault="00584F56" w:rsidP="003D4B24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62A12332" w14:textId="77777777" w:rsidTr="00C76B5E">
        <w:trPr>
          <w:trHeight w:val="64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E0C27C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029E0AD9" w14:textId="75C29D16" w:rsidR="00AE652C" w:rsidRPr="00AE652C" w:rsidRDefault="00AE652C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AE652C">
              <w:rPr>
                <w:rFonts w:cs="Arial"/>
                <w:sz w:val="20"/>
              </w:rPr>
              <w:t>Pen and paper</w:t>
            </w:r>
          </w:p>
          <w:p w14:paraId="3091C0E0" w14:textId="425CF133" w:rsidR="00FC083A" w:rsidRPr="000861CC" w:rsidRDefault="00F65989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7DAF4927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B5E55" w:rsidRPr="00683908" w14:paraId="2D417C7E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36EB2EF" w14:textId="7E8D7A67" w:rsidR="00DB5E55" w:rsidRPr="0019760F" w:rsidRDefault="00DB5E55" w:rsidP="00DB5E5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08D34D19" w14:textId="77777777" w:rsidR="00DB5E55" w:rsidRPr="00696855" w:rsidRDefault="00545C50" w:rsidP="00DB5E55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22629D40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8B7DB39" w14:textId="432284A3" w:rsidR="00005FF5" w:rsidRPr="003E2E93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3" w:name="_Ref94875497"/>
            <w:r w:rsidRPr="000A2707">
              <w:rPr>
                <w:rFonts w:cs="Arial"/>
                <w:sz w:val="20"/>
              </w:rPr>
              <w:t>Refer to relevant documentation, including</w:t>
            </w:r>
            <w:r>
              <w:rPr>
                <w:rFonts w:cs="Arial"/>
                <w:sz w:val="20"/>
              </w:rPr>
              <w:t xml:space="preserve"> w</w:t>
            </w:r>
            <w:r w:rsidRPr="003E2E93">
              <w:rPr>
                <w:rFonts w:cs="Arial"/>
                <w:sz w:val="20"/>
              </w:rPr>
              <w:t>orkplace policies and procedures</w:t>
            </w:r>
            <w:r>
              <w:rPr>
                <w:rFonts w:cs="Arial"/>
                <w:sz w:val="20"/>
              </w:rPr>
              <w:t>.</w:t>
            </w:r>
            <w:bookmarkEnd w:id="53"/>
          </w:p>
        </w:tc>
        <w:permStart w:id="214528429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061C8D6" w14:textId="3DC27126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8435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284293"/>
          </w:p>
        </w:tc>
      </w:tr>
      <w:tr w:rsidR="00005FF5" w:rsidRPr="00696855" w14:paraId="54855D05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4C40168" w14:textId="468D0C5A" w:rsidR="00005FF5" w:rsidRPr="000A2707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4" w:name="_Ref94876349"/>
            <w:r>
              <w:rPr>
                <w:rFonts w:cs="Arial"/>
                <w:sz w:val="20"/>
              </w:rPr>
              <w:t>Prepare communication methods and media resources for presentation (e.g. shift report, pen).</w:t>
            </w:r>
            <w:bookmarkEnd w:id="54"/>
          </w:p>
        </w:tc>
        <w:permStart w:id="18200844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E76F442" w14:textId="197FC553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734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0084418"/>
          </w:p>
        </w:tc>
      </w:tr>
      <w:tr w:rsidR="00005FF5" w:rsidRPr="00696855" w14:paraId="4EA9EFAB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C375C1E" w14:textId="62A8F4B9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5" w:name="_Ref10109039"/>
            <w:bookmarkStart w:id="56" w:name="_Ref94876573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55"/>
            <w:r>
              <w:rPr>
                <w:rFonts w:cs="Arial"/>
                <w:sz w:val="20"/>
              </w:rPr>
              <w:t>.</w:t>
            </w:r>
            <w:bookmarkEnd w:id="56"/>
          </w:p>
        </w:tc>
        <w:permStart w:id="170429401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2D5C9C2" w14:textId="57F12C6A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17540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4294016"/>
          </w:p>
        </w:tc>
      </w:tr>
      <w:tr w:rsidR="00005FF5" w:rsidRPr="00696855" w14:paraId="146B0414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6E4A20" w14:textId="67B41CA8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7" w:name="_Ref94876389"/>
            <w:r>
              <w:rPr>
                <w:rFonts w:cs="Arial"/>
                <w:sz w:val="20"/>
              </w:rPr>
              <w:t>Logically address face-to-face conflict and telephone-based conflict:</w:t>
            </w:r>
            <w:bookmarkEnd w:id="57"/>
          </w:p>
          <w:p w14:paraId="7EDD380D" w14:textId="1FF5CA49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2613B0D" w14:textId="0535DFF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18F5214B" w14:textId="721D073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5EAA5A83" w14:textId="07DD5AA8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7D046620" w14:textId="1DF9453C" w:rsidR="00005FF5" w:rsidRPr="003C1EF9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how resolution methods can be monitored for effectiveness</w:t>
            </w:r>
            <w:r w:rsidR="00A66205">
              <w:rPr>
                <w:rFonts w:cs="Arial"/>
                <w:sz w:val="20"/>
              </w:rPr>
              <w:t>.</w:t>
            </w:r>
          </w:p>
        </w:tc>
        <w:permStart w:id="3808142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CECBBE" w14:textId="38C51046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6528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081423"/>
          </w:p>
        </w:tc>
      </w:tr>
      <w:tr w:rsidR="00005FF5" w:rsidRPr="00696855" w14:paraId="0D3A55B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685C44F1" w14:textId="342C9B06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8" w:name="_Ref59536220"/>
            <w:bookmarkStart w:id="59" w:name="_Ref59538109"/>
            <w:bookmarkStart w:id="60" w:name="_Ref94876433"/>
            <w:r>
              <w:rPr>
                <w:rFonts w:cs="Arial"/>
                <w:sz w:val="20"/>
              </w:rPr>
              <w:t>Appropriately communicate verbally during presentation – clearly speaking and using simple English</w:t>
            </w:r>
            <w:bookmarkEnd w:id="58"/>
            <w:bookmarkEnd w:id="59"/>
            <w:r>
              <w:rPr>
                <w:rFonts w:cs="Arial"/>
                <w:sz w:val="20"/>
              </w:rPr>
              <w:t>.</w:t>
            </w:r>
            <w:bookmarkEnd w:id="60"/>
          </w:p>
        </w:tc>
        <w:permStart w:id="3692455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6CDB8E1" w14:textId="0F14BCEA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949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9245518"/>
          </w:p>
        </w:tc>
      </w:tr>
      <w:tr w:rsidR="00005FF5" w:rsidRPr="00696855" w14:paraId="0D5253A5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15976BE6" w14:textId="05B0824B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1" w:name="_Ref94876413"/>
            <w:r>
              <w:rPr>
                <w:rFonts w:cs="Arial"/>
                <w:sz w:val="20"/>
              </w:rPr>
              <w:t>Effectively demonstrate how to take notes in a shift report on how conflict was handled and resolved, plus recommendations to avoid future events – using simple language and dot points.</w:t>
            </w:r>
            <w:bookmarkEnd w:id="61"/>
          </w:p>
        </w:tc>
        <w:permStart w:id="198281394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D130276" w14:textId="3224FAFC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6703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2813946"/>
          </w:p>
        </w:tc>
      </w:tr>
      <w:tr w:rsidR="00005FF5" w:rsidRPr="00696855" w14:paraId="4914F2CF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03BB9F3E" w14:textId="5A3B49F3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2" w:name="_Ref94876418"/>
            <w:r>
              <w:rPr>
                <w:rFonts w:cs="Arial"/>
                <w:sz w:val="20"/>
              </w:rPr>
              <w:t>Demonstrate effectively emailing of shift notes to supervisor.</w:t>
            </w:r>
            <w:bookmarkEnd w:id="62"/>
          </w:p>
        </w:tc>
        <w:permStart w:id="145674750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FD8BE9A" w14:textId="4BE6A85A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93714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6747505"/>
          </w:p>
        </w:tc>
      </w:tr>
      <w:tr w:rsidR="00005FF5" w:rsidRPr="00696855" w14:paraId="757E5C73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EC46624" w14:textId="1589DF3C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3" w:name="_Ref94876448"/>
            <w:r>
              <w:rPr>
                <w:rFonts w:cs="Arial"/>
                <w:sz w:val="20"/>
              </w:rPr>
              <w:lastRenderedPageBreak/>
              <w:t>Use targeted questioning techniques to check the understanding of audience members.</w:t>
            </w:r>
            <w:bookmarkEnd w:id="63"/>
          </w:p>
        </w:tc>
        <w:permStart w:id="86888514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F8F3F5B" w14:textId="0B660173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03330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8885143"/>
          </w:p>
        </w:tc>
      </w:tr>
      <w:tr w:rsidR="00005FF5" w:rsidRPr="00696855" w14:paraId="13F9A68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CA1BC87" w14:textId="17693995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4" w:name="_Ref94876449"/>
            <w:r>
              <w:rPr>
                <w:rFonts w:cs="Arial"/>
                <w:sz w:val="20"/>
              </w:rPr>
              <w:t>Provide appropriate responses to the reactions and feedback from the audience.</w:t>
            </w:r>
            <w:bookmarkEnd w:id="64"/>
          </w:p>
        </w:tc>
        <w:permStart w:id="168768452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3CA53B2" w14:textId="7471AF86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2341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684525"/>
          </w:p>
        </w:tc>
      </w:tr>
      <w:tr w:rsidR="00005FF5" w:rsidRPr="00696855" w14:paraId="38F98F5E" w14:textId="77777777" w:rsidTr="009A60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B6AC480" w14:textId="70E4B41F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5" w:name="_Ref94876529"/>
            <w:r>
              <w:rPr>
                <w:rFonts w:cs="Arial"/>
                <w:sz w:val="20"/>
              </w:rPr>
              <w:t>Evaluate the outcomes of the presentation with supervisor.</w:t>
            </w:r>
            <w:bookmarkEnd w:id="65"/>
          </w:p>
        </w:tc>
        <w:permStart w:id="1063419296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A01251D" w14:textId="4A51C89C" w:rsidR="00005FF5" w:rsidRPr="004E1BC5" w:rsidRDefault="0093438E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5509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3419296"/>
          </w:p>
        </w:tc>
      </w:tr>
    </w:tbl>
    <w:p w14:paraId="04F03B66" w14:textId="77777777" w:rsidR="00C1629B" w:rsidRPr="00C1629B" w:rsidRDefault="00C1629B" w:rsidP="00A66205">
      <w:pPr>
        <w:pStyle w:val="30PASIndividualTaskUnitCodeandTItle"/>
        <w:tabs>
          <w:tab w:val="center" w:pos="4513"/>
          <w:tab w:val="left" w:pos="6615"/>
        </w:tabs>
        <w:rPr>
          <w:rFonts w:cs="Arial"/>
          <w:sz w:val="22"/>
          <w:szCs w:val="22"/>
        </w:rPr>
      </w:pPr>
    </w:p>
    <w:sectPr w:rsidR="00C1629B" w:rsidRPr="00C1629B" w:rsidSect="00A66205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7148F1F7" w:rsidR="006E5B7D" w:rsidRPr="00830749" w:rsidRDefault="0093438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7B0181B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1D0874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>v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3</w:t>
        </w:r>
        <w:r w:rsidRPr="001D0874">
          <w:rPr>
            <w:rFonts w:ascii="Arial" w:hAnsi="Arial" w:cs="Arial"/>
            <w:b/>
            <w:sz w:val="16"/>
            <w:szCs w:val="16"/>
          </w:rPr>
          <w:t>-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Pr="001D0874">
          <w:rPr>
            <w:rFonts w:ascii="Arial" w:hAnsi="Arial" w:cs="Arial"/>
            <w:b/>
            <w:sz w:val="16"/>
            <w:szCs w:val="16"/>
          </w:rPr>
          <w:t>_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="005F320F">
          <w:rPr>
            <w:rFonts w:ascii="Arial" w:hAnsi="Arial" w:cs="Arial"/>
            <w:b/>
            <w:sz w:val="16"/>
            <w:szCs w:val="16"/>
          </w:rPr>
          <w:t>8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/02/2022</w:t>
        </w:r>
      </w:sdtContent>
    </w:sdt>
    <w:r w:rsidRPr="001D0874">
      <w:rPr>
        <w:rFonts w:ascii="Arial" w:hAnsi="Arial" w:cs="Arial"/>
        <w:b/>
        <w:sz w:val="16"/>
        <w:szCs w:val="16"/>
      </w:rPr>
      <w:t xml:space="preserve"> </w:t>
    </w:r>
    <w:r w:rsidRPr="001D0874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Pr="001D087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sz w:val="16"/>
            <w:szCs w:val="16"/>
          </w:rPr>
          <w:fldChar w:fldCharType="end"/>
        </w:r>
        <w:r w:rsidRPr="001D087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3438E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716E894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3438E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1990ECA7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3438E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1A275BFE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2938D01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3C0AE4">
      <w:rPr>
        <w:rFonts w:ascii="Arial" w:hAnsi="Arial" w:cs="Arial"/>
        <w:b/>
        <w:sz w:val="16"/>
        <w:szCs w:val="16"/>
      </w:rPr>
      <w:ptab w:relativeTo="margin" w:alignment="right" w:leader="none"/>
    </w:r>
    <w:r w:rsidRPr="003C0AE4">
      <w:rPr>
        <w:rFonts w:ascii="Arial" w:hAnsi="Arial" w:cs="Arial"/>
        <w:b/>
        <w:sz w:val="16"/>
        <w:szCs w:val="16"/>
      </w:rPr>
      <w:t xml:space="preserve">Assessment Summary </w:t>
    </w:r>
    <w:r w:rsidR="003C0AE4" w:rsidRPr="003C0AE4">
      <w:rPr>
        <w:rFonts w:ascii="Arial" w:hAnsi="Arial" w:cs="Arial"/>
        <w:b/>
        <w:sz w:val="16"/>
        <w:szCs w:val="16"/>
      </w:rPr>
      <w:t>–</w:t>
    </w:r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766518D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17E53453" w:rsidR="006E5B7D" w:rsidRDefault="00A6620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331195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66205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928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B51DC"/>
    <w:multiLevelType w:val="hybridMultilevel"/>
    <w:tmpl w:val="27880A50"/>
    <w:lvl w:ilvl="0" w:tplc="83304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A7B80"/>
    <w:multiLevelType w:val="hybridMultilevel"/>
    <w:tmpl w:val="1B2837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35A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553D17"/>
    <w:multiLevelType w:val="singleLevel"/>
    <w:tmpl w:val="F8846304"/>
    <w:lvl w:ilvl="0">
      <w:start w:val="1"/>
      <w:numFmt w:val="upperLetter"/>
      <w:pStyle w:val="321PASListTask1"/>
      <w:lvlText w:val="3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B2CA0"/>
    <w:multiLevelType w:val="hybridMultilevel"/>
    <w:tmpl w:val="E7A65478"/>
    <w:lvl w:ilvl="0" w:tplc="213C7982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2FBC"/>
    <w:multiLevelType w:val="singleLevel"/>
    <w:tmpl w:val="D37CCE2C"/>
    <w:lvl w:ilvl="0">
      <w:start w:val="1"/>
      <w:numFmt w:val="upperLetter"/>
      <w:pStyle w:val="331PASListTask1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DBC1CB4"/>
    <w:multiLevelType w:val="multilevel"/>
    <w:tmpl w:val="319817D8"/>
    <w:lvl w:ilvl="0">
      <w:start w:val="1"/>
      <w:numFmt w:val="upperLetter"/>
      <w:pStyle w:val="PAStask3"/>
      <w:lvlText w:val="3.1%1.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FC11E3C"/>
    <w:multiLevelType w:val="singleLevel"/>
    <w:tmpl w:val="DF542998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1057B20"/>
    <w:multiLevelType w:val="hybridMultilevel"/>
    <w:tmpl w:val="BDCE18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B75B4"/>
    <w:multiLevelType w:val="hybridMultilevel"/>
    <w:tmpl w:val="F52C5790"/>
    <w:lvl w:ilvl="0" w:tplc="C5DAAE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3299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1A42BBE"/>
    <w:multiLevelType w:val="hybridMultilevel"/>
    <w:tmpl w:val="AEFC751E"/>
    <w:lvl w:ilvl="0" w:tplc="FC9207E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D67B2"/>
    <w:multiLevelType w:val="hybridMultilevel"/>
    <w:tmpl w:val="E45C61D8"/>
    <w:lvl w:ilvl="0" w:tplc="1A825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67F99"/>
    <w:multiLevelType w:val="hybridMultilevel"/>
    <w:tmpl w:val="A4BC3328"/>
    <w:lvl w:ilvl="0" w:tplc="F5D44F6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2AMGNumberingLevel2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61939"/>
    <w:multiLevelType w:val="hybridMultilevel"/>
    <w:tmpl w:val="CA6040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2081711097">
    <w:abstractNumId w:val="15"/>
  </w:num>
  <w:num w:numId="2" w16cid:durableId="330640903">
    <w:abstractNumId w:val="24"/>
  </w:num>
  <w:num w:numId="3" w16cid:durableId="2018147518">
    <w:abstractNumId w:val="12"/>
  </w:num>
  <w:num w:numId="4" w16cid:durableId="1686907509">
    <w:abstractNumId w:val="22"/>
  </w:num>
  <w:num w:numId="5" w16cid:durableId="1007949034">
    <w:abstractNumId w:val="21"/>
  </w:num>
  <w:num w:numId="6" w16cid:durableId="766803218">
    <w:abstractNumId w:val="37"/>
  </w:num>
  <w:num w:numId="7" w16cid:durableId="797525994">
    <w:abstractNumId w:val="6"/>
  </w:num>
  <w:num w:numId="8" w16cid:durableId="1498959978">
    <w:abstractNumId w:val="1"/>
  </w:num>
  <w:num w:numId="9" w16cid:durableId="1396780215">
    <w:abstractNumId w:val="20"/>
  </w:num>
  <w:num w:numId="10" w16cid:durableId="191571751">
    <w:abstractNumId w:val="14"/>
  </w:num>
  <w:num w:numId="11" w16cid:durableId="311520236">
    <w:abstractNumId w:val="19"/>
  </w:num>
  <w:num w:numId="12" w16cid:durableId="1745762274">
    <w:abstractNumId w:val="25"/>
  </w:num>
  <w:num w:numId="13" w16cid:durableId="1266384531">
    <w:abstractNumId w:val="3"/>
  </w:num>
  <w:num w:numId="14" w16cid:durableId="499470543">
    <w:abstractNumId w:val="34"/>
  </w:num>
  <w:num w:numId="15" w16cid:durableId="443884986">
    <w:abstractNumId w:val="11"/>
  </w:num>
  <w:num w:numId="16" w16cid:durableId="1034383200">
    <w:abstractNumId w:val="43"/>
  </w:num>
  <w:num w:numId="17" w16cid:durableId="914046690">
    <w:abstractNumId w:val="31"/>
  </w:num>
  <w:num w:numId="18" w16cid:durableId="404496897">
    <w:abstractNumId w:val="0"/>
  </w:num>
  <w:num w:numId="19" w16cid:durableId="1117409240">
    <w:abstractNumId w:val="23"/>
  </w:num>
  <w:num w:numId="20" w16cid:durableId="1800150596">
    <w:abstractNumId w:val="40"/>
  </w:num>
  <w:num w:numId="21" w16cid:durableId="1194534335">
    <w:abstractNumId w:val="30"/>
  </w:num>
  <w:num w:numId="22" w16cid:durableId="17633515">
    <w:abstractNumId w:val="39"/>
  </w:num>
  <w:num w:numId="23" w16cid:durableId="46881124">
    <w:abstractNumId w:val="10"/>
  </w:num>
  <w:num w:numId="24" w16cid:durableId="1874493350">
    <w:abstractNumId w:val="28"/>
  </w:num>
  <w:num w:numId="25" w16cid:durableId="368603385">
    <w:abstractNumId w:val="42"/>
  </w:num>
  <w:num w:numId="26" w16cid:durableId="1902787733">
    <w:abstractNumId w:val="38"/>
  </w:num>
  <w:num w:numId="27" w16cid:durableId="670066243">
    <w:abstractNumId w:val="17"/>
  </w:num>
  <w:num w:numId="28" w16cid:durableId="313609458">
    <w:abstractNumId w:val="41"/>
  </w:num>
  <w:num w:numId="29" w16cid:durableId="658537998">
    <w:abstractNumId w:val="18"/>
  </w:num>
  <w:num w:numId="30" w16cid:durableId="1179155120">
    <w:abstractNumId w:val="32"/>
  </w:num>
  <w:num w:numId="31" w16cid:durableId="1665284420">
    <w:abstractNumId w:val="2"/>
  </w:num>
  <w:num w:numId="32" w16cid:durableId="186066675">
    <w:abstractNumId w:val="5"/>
  </w:num>
  <w:num w:numId="33" w16cid:durableId="603732940">
    <w:abstractNumId w:val="13"/>
  </w:num>
  <w:num w:numId="34" w16cid:durableId="67460760">
    <w:abstractNumId w:val="29"/>
  </w:num>
  <w:num w:numId="35" w16cid:durableId="280651151">
    <w:abstractNumId w:val="4"/>
  </w:num>
  <w:num w:numId="36" w16cid:durableId="518393836">
    <w:abstractNumId w:val="16"/>
  </w:num>
  <w:num w:numId="37" w16cid:durableId="1573735441">
    <w:abstractNumId w:val="35"/>
  </w:num>
  <w:num w:numId="38" w16cid:durableId="1633244124">
    <w:abstractNumId w:val="8"/>
  </w:num>
  <w:num w:numId="39" w16cid:durableId="5210106">
    <w:abstractNumId w:val="26"/>
  </w:num>
  <w:num w:numId="40" w16cid:durableId="943341526">
    <w:abstractNumId w:val="17"/>
  </w:num>
  <w:num w:numId="41" w16cid:durableId="772744179">
    <w:abstractNumId w:val="33"/>
  </w:num>
  <w:num w:numId="42" w16cid:durableId="581961007">
    <w:abstractNumId w:val="36"/>
  </w:num>
  <w:num w:numId="43" w16cid:durableId="820736994">
    <w:abstractNumId w:val="27"/>
  </w:num>
  <w:num w:numId="44" w16cid:durableId="598174018">
    <w:abstractNumId w:val="7"/>
  </w:num>
  <w:num w:numId="45" w16cid:durableId="966007043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kxYuSizFXUYa6r5+arfBYk81hPiif40uBwmBa+34+hV3ZSa5Xaf/YIBhJlf6o/gWS0xFi0Pr6QUiPAnxlwsJQQ==" w:salt="cJiMalOfdUfynEAv0Abu4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5FF5"/>
    <w:rsid w:val="0000698A"/>
    <w:rsid w:val="0000720C"/>
    <w:rsid w:val="000073B9"/>
    <w:rsid w:val="00010145"/>
    <w:rsid w:val="00010AAE"/>
    <w:rsid w:val="00016336"/>
    <w:rsid w:val="00020BB6"/>
    <w:rsid w:val="00024F65"/>
    <w:rsid w:val="00027B47"/>
    <w:rsid w:val="00035243"/>
    <w:rsid w:val="00041FA8"/>
    <w:rsid w:val="0004368E"/>
    <w:rsid w:val="00043AB3"/>
    <w:rsid w:val="00045282"/>
    <w:rsid w:val="0004675B"/>
    <w:rsid w:val="00052041"/>
    <w:rsid w:val="00053F29"/>
    <w:rsid w:val="00054D7B"/>
    <w:rsid w:val="00061726"/>
    <w:rsid w:val="000636A4"/>
    <w:rsid w:val="000653FD"/>
    <w:rsid w:val="000672EE"/>
    <w:rsid w:val="00067A5F"/>
    <w:rsid w:val="00074457"/>
    <w:rsid w:val="000752C9"/>
    <w:rsid w:val="00076AD6"/>
    <w:rsid w:val="0008468E"/>
    <w:rsid w:val="00090D03"/>
    <w:rsid w:val="00091491"/>
    <w:rsid w:val="0009164E"/>
    <w:rsid w:val="000A2303"/>
    <w:rsid w:val="000A2707"/>
    <w:rsid w:val="000A7B07"/>
    <w:rsid w:val="000B1906"/>
    <w:rsid w:val="000B346C"/>
    <w:rsid w:val="000B7B64"/>
    <w:rsid w:val="000C233D"/>
    <w:rsid w:val="000C46E3"/>
    <w:rsid w:val="000C4F46"/>
    <w:rsid w:val="000C5322"/>
    <w:rsid w:val="000C6FB4"/>
    <w:rsid w:val="000C7FA2"/>
    <w:rsid w:val="000E680F"/>
    <w:rsid w:val="000F0FCA"/>
    <w:rsid w:val="000F6AFC"/>
    <w:rsid w:val="001013CE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A7B5B"/>
    <w:rsid w:val="001B0445"/>
    <w:rsid w:val="001B09BC"/>
    <w:rsid w:val="001B28E5"/>
    <w:rsid w:val="001B34C7"/>
    <w:rsid w:val="001C0B34"/>
    <w:rsid w:val="001C4084"/>
    <w:rsid w:val="001D01D1"/>
    <w:rsid w:val="001D0874"/>
    <w:rsid w:val="001E05E8"/>
    <w:rsid w:val="001E600A"/>
    <w:rsid w:val="001F3555"/>
    <w:rsid w:val="001F6FA5"/>
    <w:rsid w:val="001F7F7E"/>
    <w:rsid w:val="00201769"/>
    <w:rsid w:val="00201E01"/>
    <w:rsid w:val="00202782"/>
    <w:rsid w:val="00202788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08D6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13D"/>
    <w:rsid w:val="002B03AC"/>
    <w:rsid w:val="002B2084"/>
    <w:rsid w:val="002B2600"/>
    <w:rsid w:val="002B3B34"/>
    <w:rsid w:val="002B6786"/>
    <w:rsid w:val="002B7054"/>
    <w:rsid w:val="002C0669"/>
    <w:rsid w:val="002C4301"/>
    <w:rsid w:val="002C66FA"/>
    <w:rsid w:val="002D0927"/>
    <w:rsid w:val="002D1837"/>
    <w:rsid w:val="002D3E2B"/>
    <w:rsid w:val="002D4C72"/>
    <w:rsid w:val="002D67B4"/>
    <w:rsid w:val="002E052A"/>
    <w:rsid w:val="002F04A9"/>
    <w:rsid w:val="00301207"/>
    <w:rsid w:val="00301C4E"/>
    <w:rsid w:val="00304008"/>
    <w:rsid w:val="00304897"/>
    <w:rsid w:val="003050B6"/>
    <w:rsid w:val="00305282"/>
    <w:rsid w:val="003079BB"/>
    <w:rsid w:val="00311E5D"/>
    <w:rsid w:val="00314915"/>
    <w:rsid w:val="00315805"/>
    <w:rsid w:val="00315AAA"/>
    <w:rsid w:val="00317391"/>
    <w:rsid w:val="00317404"/>
    <w:rsid w:val="003224F6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38FC"/>
    <w:rsid w:val="00354498"/>
    <w:rsid w:val="003548CB"/>
    <w:rsid w:val="00355EEC"/>
    <w:rsid w:val="003614DC"/>
    <w:rsid w:val="00361CE5"/>
    <w:rsid w:val="00362760"/>
    <w:rsid w:val="0037192E"/>
    <w:rsid w:val="00374DDE"/>
    <w:rsid w:val="003758B4"/>
    <w:rsid w:val="00376162"/>
    <w:rsid w:val="00387E21"/>
    <w:rsid w:val="00391534"/>
    <w:rsid w:val="0039160D"/>
    <w:rsid w:val="00396581"/>
    <w:rsid w:val="003A3B25"/>
    <w:rsid w:val="003B0094"/>
    <w:rsid w:val="003B0DC7"/>
    <w:rsid w:val="003B3E0A"/>
    <w:rsid w:val="003B5C02"/>
    <w:rsid w:val="003C0AE4"/>
    <w:rsid w:val="003C173C"/>
    <w:rsid w:val="003C1A84"/>
    <w:rsid w:val="003C1EF9"/>
    <w:rsid w:val="003C33FB"/>
    <w:rsid w:val="003C3E0C"/>
    <w:rsid w:val="003C6A1A"/>
    <w:rsid w:val="003D2DB8"/>
    <w:rsid w:val="003D337A"/>
    <w:rsid w:val="003D3B69"/>
    <w:rsid w:val="003D4B24"/>
    <w:rsid w:val="003D6A86"/>
    <w:rsid w:val="003D6EB8"/>
    <w:rsid w:val="003D7CD7"/>
    <w:rsid w:val="003E1DAB"/>
    <w:rsid w:val="003E2E93"/>
    <w:rsid w:val="003E41CD"/>
    <w:rsid w:val="003F4120"/>
    <w:rsid w:val="003F4E60"/>
    <w:rsid w:val="003F5916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D8"/>
    <w:rsid w:val="004316FB"/>
    <w:rsid w:val="004317B4"/>
    <w:rsid w:val="0043335E"/>
    <w:rsid w:val="00433D65"/>
    <w:rsid w:val="00435D5B"/>
    <w:rsid w:val="004403AD"/>
    <w:rsid w:val="0044358F"/>
    <w:rsid w:val="004467A9"/>
    <w:rsid w:val="00453F36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026"/>
    <w:rsid w:val="00486541"/>
    <w:rsid w:val="0049116C"/>
    <w:rsid w:val="00494241"/>
    <w:rsid w:val="004A3499"/>
    <w:rsid w:val="004B007F"/>
    <w:rsid w:val="004B0525"/>
    <w:rsid w:val="004B42E2"/>
    <w:rsid w:val="004B6B29"/>
    <w:rsid w:val="004B7234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0DC6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4569"/>
    <w:rsid w:val="00522301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635DB"/>
    <w:rsid w:val="00573C4A"/>
    <w:rsid w:val="0057509D"/>
    <w:rsid w:val="00575ED1"/>
    <w:rsid w:val="00577A52"/>
    <w:rsid w:val="00583840"/>
    <w:rsid w:val="00584F56"/>
    <w:rsid w:val="005868D2"/>
    <w:rsid w:val="005948F5"/>
    <w:rsid w:val="005A435B"/>
    <w:rsid w:val="005A48CB"/>
    <w:rsid w:val="005B3783"/>
    <w:rsid w:val="005B3D52"/>
    <w:rsid w:val="005B424E"/>
    <w:rsid w:val="005B4B38"/>
    <w:rsid w:val="005B4F95"/>
    <w:rsid w:val="005B5012"/>
    <w:rsid w:val="005B6248"/>
    <w:rsid w:val="005B7523"/>
    <w:rsid w:val="005C1DC4"/>
    <w:rsid w:val="005C1FB7"/>
    <w:rsid w:val="005C20EC"/>
    <w:rsid w:val="005C48AD"/>
    <w:rsid w:val="005C7F25"/>
    <w:rsid w:val="005D0D43"/>
    <w:rsid w:val="005D6DBE"/>
    <w:rsid w:val="005E26ED"/>
    <w:rsid w:val="005E2B40"/>
    <w:rsid w:val="005E2C83"/>
    <w:rsid w:val="005F3093"/>
    <w:rsid w:val="005F320F"/>
    <w:rsid w:val="005F3CF3"/>
    <w:rsid w:val="005F48A3"/>
    <w:rsid w:val="005F55E6"/>
    <w:rsid w:val="005F56A8"/>
    <w:rsid w:val="0060042C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1B7F"/>
    <w:rsid w:val="006420A5"/>
    <w:rsid w:val="00645F2B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6A3E"/>
    <w:rsid w:val="00677444"/>
    <w:rsid w:val="006774E6"/>
    <w:rsid w:val="00680BFE"/>
    <w:rsid w:val="0068582E"/>
    <w:rsid w:val="006862FA"/>
    <w:rsid w:val="006900C8"/>
    <w:rsid w:val="00691ED4"/>
    <w:rsid w:val="006923AD"/>
    <w:rsid w:val="00697DC1"/>
    <w:rsid w:val="00697EDC"/>
    <w:rsid w:val="006A1D68"/>
    <w:rsid w:val="006A1E3D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4B2"/>
    <w:rsid w:val="007128AF"/>
    <w:rsid w:val="00714EB8"/>
    <w:rsid w:val="00720E1B"/>
    <w:rsid w:val="0072118A"/>
    <w:rsid w:val="0072174F"/>
    <w:rsid w:val="0072177C"/>
    <w:rsid w:val="007253FB"/>
    <w:rsid w:val="007317A7"/>
    <w:rsid w:val="00732A65"/>
    <w:rsid w:val="00732F50"/>
    <w:rsid w:val="007339D1"/>
    <w:rsid w:val="00734157"/>
    <w:rsid w:val="00734580"/>
    <w:rsid w:val="0074046B"/>
    <w:rsid w:val="00740FE9"/>
    <w:rsid w:val="00743307"/>
    <w:rsid w:val="00743AEF"/>
    <w:rsid w:val="00747137"/>
    <w:rsid w:val="00750D30"/>
    <w:rsid w:val="007518B1"/>
    <w:rsid w:val="00754C46"/>
    <w:rsid w:val="00755BFB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D6A"/>
    <w:rsid w:val="0078434B"/>
    <w:rsid w:val="00791658"/>
    <w:rsid w:val="007956AF"/>
    <w:rsid w:val="00795D87"/>
    <w:rsid w:val="00796105"/>
    <w:rsid w:val="007A1BB4"/>
    <w:rsid w:val="007A5008"/>
    <w:rsid w:val="007B1E3F"/>
    <w:rsid w:val="007B48B1"/>
    <w:rsid w:val="007C1D61"/>
    <w:rsid w:val="007C4FE0"/>
    <w:rsid w:val="007C52E8"/>
    <w:rsid w:val="007C63F4"/>
    <w:rsid w:val="007D165C"/>
    <w:rsid w:val="007D3292"/>
    <w:rsid w:val="007D3954"/>
    <w:rsid w:val="007D3BDB"/>
    <w:rsid w:val="007E0151"/>
    <w:rsid w:val="007E2C77"/>
    <w:rsid w:val="007E33A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A55"/>
    <w:rsid w:val="00872007"/>
    <w:rsid w:val="008748CE"/>
    <w:rsid w:val="00881F05"/>
    <w:rsid w:val="00882B9D"/>
    <w:rsid w:val="0088349C"/>
    <w:rsid w:val="008868DF"/>
    <w:rsid w:val="00893FA4"/>
    <w:rsid w:val="00894AC7"/>
    <w:rsid w:val="008A082C"/>
    <w:rsid w:val="008A257C"/>
    <w:rsid w:val="008A2F2D"/>
    <w:rsid w:val="008A3A99"/>
    <w:rsid w:val="008B22FC"/>
    <w:rsid w:val="008B39C9"/>
    <w:rsid w:val="008C48F6"/>
    <w:rsid w:val="008D2D9C"/>
    <w:rsid w:val="008D4DE9"/>
    <w:rsid w:val="008F0BA8"/>
    <w:rsid w:val="008F464C"/>
    <w:rsid w:val="00901593"/>
    <w:rsid w:val="009025D4"/>
    <w:rsid w:val="009030D3"/>
    <w:rsid w:val="009046CD"/>
    <w:rsid w:val="00904C62"/>
    <w:rsid w:val="009055FD"/>
    <w:rsid w:val="009056E2"/>
    <w:rsid w:val="00906AB7"/>
    <w:rsid w:val="00913E89"/>
    <w:rsid w:val="00914CA4"/>
    <w:rsid w:val="00917FD2"/>
    <w:rsid w:val="00921288"/>
    <w:rsid w:val="00924C6F"/>
    <w:rsid w:val="00925912"/>
    <w:rsid w:val="009304CA"/>
    <w:rsid w:val="0093060F"/>
    <w:rsid w:val="0093095D"/>
    <w:rsid w:val="00931795"/>
    <w:rsid w:val="009324BA"/>
    <w:rsid w:val="0093438E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5493"/>
    <w:rsid w:val="0095645B"/>
    <w:rsid w:val="009606F6"/>
    <w:rsid w:val="00961ADD"/>
    <w:rsid w:val="00966633"/>
    <w:rsid w:val="00970A31"/>
    <w:rsid w:val="00970B74"/>
    <w:rsid w:val="00971AC8"/>
    <w:rsid w:val="009759FC"/>
    <w:rsid w:val="00975F94"/>
    <w:rsid w:val="0098186A"/>
    <w:rsid w:val="00984164"/>
    <w:rsid w:val="00984193"/>
    <w:rsid w:val="00986974"/>
    <w:rsid w:val="00986BC7"/>
    <w:rsid w:val="00993997"/>
    <w:rsid w:val="00994CC6"/>
    <w:rsid w:val="00996BEA"/>
    <w:rsid w:val="009A34C4"/>
    <w:rsid w:val="009A4937"/>
    <w:rsid w:val="009A605C"/>
    <w:rsid w:val="009B2C5D"/>
    <w:rsid w:val="009B750D"/>
    <w:rsid w:val="009C4FE5"/>
    <w:rsid w:val="009C7961"/>
    <w:rsid w:val="009D06DA"/>
    <w:rsid w:val="009D1E85"/>
    <w:rsid w:val="009D3CFB"/>
    <w:rsid w:val="009E08FC"/>
    <w:rsid w:val="009E0C54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0FD"/>
    <w:rsid w:val="00A33567"/>
    <w:rsid w:val="00A34BA9"/>
    <w:rsid w:val="00A36B30"/>
    <w:rsid w:val="00A40075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848"/>
    <w:rsid w:val="00A61D78"/>
    <w:rsid w:val="00A66205"/>
    <w:rsid w:val="00A67415"/>
    <w:rsid w:val="00A67754"/>
    <w:rsid w:val="00A706D2"/>
    <w:rsid w:val="00A714F7"/>
    <w:rsid w:val="00A7628D"/>
    <w:rsid w:val="00A763CE"/>
    <w:rsid w:val="00A76EA1"/>
    <w:rsid w:val="00A773FD"/>
    <w:rsid w:val="00A80ACC"/>
    <w:rsid w:val="00A81096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214"/>
    <w:rsid w:val="00AB3FCA"/>
    <w:rsid w:val="00AB5FF9"/>
    <w:rsid w:val="00AC0794"/>
    <w:rsid w:val="00AC151A"/>
    <w:rsid w:val="00AC6BE2"/>
    <w:rsid w:val="00AC79B9"/>
    <w:rsid w:val="00AD147B"/>
    <w:rsid w:val="00AD2C30"/>
    <w:rsid w:val="00AD390C"/>
    <w:rsid w:val="00AD7FAE"/>
    <w:rsid w:val="00AE25FB"/>
    <w:rsid w:val="00AE2D04"/>
    <w:rsid w:val="00AE652C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3AA"/>
    <w:rsid w:val="00B21A3B"/>
    <w:rsid w:val="00B21CC5"/>
    <w:rsid w:val="00B23004"/>
    <w:rsid w:val="00B23116"/>
    <w:rsid w:val="00B24E19"/>
    <w:rsid w:val="00B3220B"/>
    <w:rsid w:val="00B32DF1"/>
    <w:rsid w:val="00B36C1F"/>
    <w:rsid w:val="00B36EE4"/>
    <w:rsid w:val="00B370F6"/>
    <w:rsid w:val="00B37A11"/>
    <w:rsid w:val="00B44885"/>
    <w:rsid w:val="00B45123"/>
    <w:rsid w:val="00B46CA0"/>
    <w:rsid w:val="00B50D23"/>
    <w:rsid w:val="00B60A8E"/>
    <w:rsid w:val="00B61114"/>
    <w:rsid w:val="00B62298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461B"/>
    <w:rsid w:val="00B96243"/>
    <w:rsid w:val="00B9778C"/>
    <w:rsid w:val="00BA235F"/>
    <w:rsid w:val="00BA30EE"/>
    <w:rsid w:val="00BA45C3"/>
    <w:rsid w:val="00BA7D5F"/>
    <w:rsid w:val="00BB14F2"/>
    <w:rsid w:val="00BB3713"/>
    <w:rsid w:val="00BB6A9F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25F8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629B"/>
    <w:rsid w:val="00C17076"/>
    <w:rsid w:val="00C21B79"/>
    <w:rsid w:val="00C25494"/>
    <w:rsid w:val="00C26A87"/>
    <w:rsid w:val="00C27235"/>
    <w:rsid w:val="00C320F8"/>
    <w:rsid w:val="00C35DC9"/>
    <w:rsid w:val="00C3636D"/>
    <w:rsid w:val="00C373BC"/>
    <w:rsid w:val="00C41923"/>
    <w:rsid w:val="00C42B32"/>
    <w:rsid w:val="00C44A7D"/>
    <w:rsid w:val="00C478B5"/>
    <w:rsid w:val="00C53DA4"/>
    <w:rsid w:val="00C547D1"/>
    <w:rsid w:val="00C55618"/>
    <w:rsid w:val="00C55A27"/>
    <w:rsid w:val="00C60356"/>
    <w:rsid w:val="00C64734"/>
    <w:rsid w:val="00C65EC9"/>
    <w:rsid w:val="00C7142E"/>
    <w:rsid w:val="00C731E3"/>
    <w:rsid w:val="00C7472B"/>
    <w:rsid w:val="00C76B5E"/>
    <w:rsid w:val="00C804A2"/>
    <w:rsid w:val="00C806B2"/>
    <w:rsid w:val="00C82BD7"/>
    <w:rsid w:val="00C83199"/>
    <w:rsid w:val="00C923C7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5C13"/>
    <w:rsid w:val="00CB7163"/>
    <w:rsid w:val="00CB7187"/>
    <w:rsid w:val="00CC124D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080"/>
    <w:rsid w:val="00D612CD"/>
    <w:rsid w:val="00D644BC"/>
    <w:rsid w:val="00D66E56"/>
    <w:rsid w:val="00D67BB3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C7A8D"/>
    <w:rsid w:val="00DD0BB5"/>
    <w:rsid w:val="00DD533D"/>
    <w:rsid w:val="00DD571C"/>
    <w:rsid w:val="00DE18C7"/>
    <w:rsid w:val="00DE303D"/>
    <w:rsid w:val="00DE37A3"/>
    <w:rsid w:val="00DE3AA4"/>
    <w:rsid w:val="00DE52AD"/>
    <w:rsid w:val="00DF0328"/>
    <w:rsid w:val="00DF5671"/>
    <w:rsid w:val="00DF6E04"/>
    <w:rsid w:val="00DF71FB"/>
    <w:rsid w:val="00E015C8"/>
    <w:rsid w:val="00E0429C"/>
    <w:rsid w:val="00E06C7B"/>
    <w:rsid w:val="00E07F3E"/>
    <w:rsid w:val="00E106BF"/>
    <w:rsid w:val="00E11F66"/>
    <w:rsid w:val="00E14FDF"/>
    <w:rsid w:val="00E160E5"/>
    <w:rsid w:val="00E20A05"/>
    <w:rsid w:val="00E264E3"/>
    <w:rsid w:val="00E26E31"/>
    <w:rsid w:val="00E3181C"/>
    <w:rsid w:val="00E36EDD"/>
    <w:rsid w:val="00E42AA6"/>
    <w:rsid w:val="00E42AFF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1C9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2A16"/>
    <w:rsid w:val="00F3545B"/>
    <w:rsid w:val="00F425D4"/>
    <w:rsid w:val="00F4286F"/>
    <w:rsid w:val="00F46E9C"/>
    <w:rsid w:val="00F4706B"/>
    <w:rsid w:val="00F47987"/>
    <w:rsid w:val="00F5249E"/>
    <w:rsid w:val="00F56D33"/>
    <w:rsid w:val="00F6552D"/>
    <w:rsid w:val="00F65989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87172"/>
    <w:rsid w:val="00F904BC"/>
    <w:rsid w:val="00F92D00"/>
    <w:rsid w:val="00F92F09"/>
    <w:rsid w:val="00F95E6F"/>
    <w:rsid w:val="00F95FCD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3A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5"/>
      </w:numPr>
      <w:jc w:val="left"/>
    </w:pPr>
    <w:rPr>
      <w:rFonts w:cs="Arial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4C62"/>
    <w:rPr>
      <w:rFonts w:ascii="Arial Narrow" w:hAnsi="Arial Narrow"/>
      <w:sz w:val="24"/>
      <w:lang w:eastAsia="en-US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6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2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2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ind w:left="1080" w:hanging="360"/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1D0874"/>
    <w:pPr>
      <w:ind w:left="360" w:hanging="360"/>
      <w:jc w:val="left"/>
    </w:pPr>
    <w:rPr>
      <w:rFonts w:ascii="Arial" w:hAnsi="Arial"/>
      <w:b/>
    </w:rPr>
  </w:style>
  <w:style w:type="paragraph" w:customStyle="1" w:styleId="hiddentick">
    <w:name w:val="hidden tick"/>
    <w:basedOn w:val="Normal"/>
    <w:link w:val="hiddentickChar"/>
    <w:qFormat/>
    <w:rsid w:val="001D087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hiddentickChar">
    <w:name w:val="hidden tick Char"/>
    <w:basedOn w:val="DefaultParagraphFont"/>
    <w:link w:val="hiddentick"/>
    <w:rsid w:val="001D087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1D087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1D087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PAStask3">
    <w:name w:val="PAS task 3"/>
    <w:basedOn w:val="ListParagraph"/>
    <w:link w:val="PAStask3Char"/>
    <w:qFormat/>
    <w:rsid w:val="00904C62"/>
    <w:pPr>
      <w:numPr>
        <w:numId w:val="29"/>
      </w:numPr>
      <w:ind w:left="1455" w:hanging="1095"/>
    </w:pPr>
  </w:style>
  <w:style w:type="character" w:customStyle="1" w:styleId="PAStask3Char">
    <w:name w:val="PAS task 3 Char"/>
    <w:basedOn w:val="ListParagraphChar"/>
    <w:link w:val="PAStask3"/>
    <w:rsid w:val="00904C62"/>
    <w:rPr>
      <w:rFonts w:ascii="Arial Narrow" w:hAnsi="Arial Narrow"/>
      <w:sz w:val="24"/>
      <w:lang w:eastAsia="en-US"/>
    </w:rPr>
  </w:style>
  <w:style w:type="paragraph" w:customStyle="1" w:styleId="01CSTCPLHeading1">
    <w:name w:val="(01) CSTC P/L Heading 1"/>
    <w:basedOn w:val="Normal"/>
    <w:next w:val="Normal"/>
    <w:qFormat/>
    <w:rsid w:val="0049116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9116C"/>
    <w:pPr>
      <w:ind w:left="1800" w:hanging="36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PASbenchmarkexample">
    <w:name w:val="PAS benchmark example"/>
    <w:link w:val="PASbenchmarkexampleChar"/>
    <w:autoRedefine/>
    <w:qFormat/>
    <w:rsid w:val="0049116C"/>
    <w:pPr>
      <w:ind w:left="604"/>
      <w:contextualSpacing/>
      <w:jc w:val="both"/>
    </w:pPr>
    <w:rPr>
      <w:rFonts w:ascii="Arial Narrow" w:eastAsiaTheme="minorHAnsi" w:hAnsi="Arial Narrow" w:cs="Arial"/>
      <w:i/>
      <w:iCs/>
      <w:vanish/>
      <w:color w:val="002060"/>
      <w:lang w:eastAsia="en-US"/>
    </w:rPr>
  </w:style>
  <w:style w:type="character" w:customStyle="1" w:styleId="PASbenchmarkexampleChar">
    <w:name w:val="PAS benchmark example Char"/>
    <w:basedOn w:val="DefaultParagraphFont"/>
    <w:link w:val="PASbenchmarkexample"/>
    <w:rsid w:val="0049116C"/>
    <w:rPr>
      <w:rFonts w:ascii="Arial Narrow" w:eastAsiaTheme="minorHAnsi" w:hAnsi="Arial Narrow" w:cs="Arial"/>
      <w:i/>
      <w:iCs/>
      <w:vanish/>
      <w:color w:val="002060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49116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9116C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4911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iddenanswer">
    <w:name w:val="hidden answer"/>
    <w:basedOn w:val="PASbenchmarkexample"/>
    <w:link w:val="hiddenanswerChar"/>
    <w:qFormat/>
    <w:rsid w:val="0049116C"/>
    <w:rPr>
      <w:rFonts w:ascii="Arial" w:hAnsi="Arial"/>
      <w:sz w:val="22"/>
    </w:rPr>
  </w:style>
  <w:style w:type="character" w:customStyle="1" w:styleId="hiddenanswerChar">
    <w:name w:val="hidden answer Char"/>
    <w:basedOn w:val="PASbenchmarkexampleChar"/>
    <w:link w:val="hiddenanswer"/>
    <w:rsid w:val="0049116C"/>
    <w:rPr>
      <w:rFonts w:ascii="Arial" w:eastAsiaTheme="minorHAnsi" w:hAnsi="Arial" w:cs="Arial"/>
      <w:i/>
      <w:iCs/>
      <w:vanish/>
      <w:color w:val="002060"/>
      <w:sz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C1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56DF5E496F64AF2A653045BF9C5F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97A64-E79F-43E0-BF2D-51CAE440A03D}"/>
      </w:docPartPr>
      <w:docPartBody>
        <w:p w:rsidR="009D1912" w:rsidRDefault="009D1912" w:rsidP="009D1912">
          <w:pPr>
            <w:pStyle w:val="A56DF5E496F64AF2A653045BF9C5F8B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A54484337E6432898C83A6979AD0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8E03D-708B-480C-889C-8E8EEF2C7037}"/>
      </w:docPartPr>
      <w:docPartBody>
        <w:p w:rsidR="009D1912" w:rsidRDefault="009D1912" w:rsidP="009D1912">
          <w:pPr>
            <w:pStyle w:val="9A54484337E6432898C83A6979AD03B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455729A4124D58819B1B9FD2250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CF332-FEA4-4A75-B966-F0B4232448D4}"/>
      </w:docPartPr>
      <w:docPartBody>
        <w:p w:rsidR="005C0E38" w:rsidRDefault="001A55AE" w:rsidP="001A55AE">
          <w:pPr>
            <w:pStyle w:val="15455729A4124D58819B1B9FD22503B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1F9FB17F6C45B191F1F6D4E902C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0048E-BA13-4ADC-94CB-DC6B336A8FC9}"/>
      </w:docPartPr>
      <w:docPartBody>
        <w:p w:rsidR="005C0E38" w:rsidRDefault="001A55AE" w:rsidP="001A55AE">
          <w:pPr>
            <w:pStyle w:val="C51F9FB17F6C45B191F1F6D4E902C9C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2E8DDF6F2D84F6EADD994E269F37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F325B-1CB8-46B6-A4D3-18D4C7DE5318}"/>
      </w:docPartPr>
      <w:docPartBody>
        <w:p w:rsidR="005C0E38" w:rsidRDefault="001A55AE" w:rsidP="001A55AE">
          <w:pPr>
            <w:pStyle w:val="F2E8DDF6F2D84F6EADD994E269F3746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75CEDE0155A4DAE8BC7F56CA4AF8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F3F26-E285-4FFE-ACC1-6A4339F76BA6}"/>
      </w:docPartPr>
      <w:docPartBody>
        <w:p w:rsidR="005C0E38" w:rsidRDefault="001A55AE" w:rsidP="001A55AE">
          <w:pPr>
            <w:pStyle w:val="675CEDE0155A4DAE8BC7F56CA4AF871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A55AE"/>
    <w:rsid w:val="001A7B5B"/>
    <w:rsid w:val="001E4222"/>
    <w:rsid w:val="001F2D33"/>
    <w:rsid w:val="00216485"/>
    <w:rsid w:val="00217293"/>
    <w:rsid w:val="00247826"/>
    <w:rsid w:val="0026412C"/>
    <w:rsid w:val="002A67A7"/>
    <w:rsid w:val="003D7AF8"/>
    <w:rsid w:val="0052261B"/>
    <w:rsid w:val="00530616"/>
    <w:rsid w:val="005C0E38"/>
    <w:rsid w:val="005D3BC9"/>
    <w:rsid w:val="006206DC"/>
    <w:rsid w:val="00645E48"/>
    <w:rsid w:val="00654A91"/>
    <w:rsid w:val="006A1E3D"/>
    <w:rsid w:val="006A5ED9"/>
    <w:rsid w:val="00776B89"/>
    <w:rsid w:val="007A2201"/>
    <w:rsid w:val="007C130D"/>
    <w:rsid w:val="007E2E66"/>
    <w:rsid w:val="007F5DDF"/>
    <w:rsid w:val="00834F76"/>
    <w:rsid w:val="00854CEF"/>
    <w:rsid w:val="00864456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362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55AE"/>
    <w:rPr>
      <w:color w:val="808080"/>
    </w:r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15455729A4124D58819B1B9FD22503B4">
    <w:name w:val="15455729A4124D58819B1B9FD22503B4"/>
    <w:rsid w:val="001A55AE"/>
    <w:pPr>
      <w:spacing w:after="160" w:line="259" w:lineRule="auto"/>
    </w:pPr>
  </w:style>
  <w:style w:type="paragraph" w:customStyle="1" w:styleId="C51F9FB17F6C45B191F1F6D4E902C9CD">
    <w:name w:val="C51F9FB17F6C45B191F1F6D4E902C9CD"/>
    <w:rsid w:val="001A55AE"/>
    <w:pPr>
      <w:spacing w:after="160" w:line="259" w:lineRule="auto"/>
    </w:pPr>
  </w:style>
  <w:style w:type="paragraph" w:customStyle="1" w:styleId="F2E8DDF6F2D84F6EADD994E269F37463">
    <w:name w:val="F2E8DDF6F2D84F6EADD994E269F37463"/>
    <w:rsid w:val="001A55AE"/>
    <w:pPr>
      <w:spacing w:after="160" w:line="259" w:lineRule="auto"/>
    </w:pPr>
  </w:style>
  <w:style w:type="paragraph" w:customStyle="1" w:styleId="675CEDE0155A4DAE8BC7F56CA4AF8716">
    <w:name w:val="675CEDE0155A4DAE8BC7F56CA4AF8716"/>
    <w:rsid w:val="001A55A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3301</TotalTime>
  <Pages>18</Pages>
  <Words>3206</Words>
  <Characters>18563</Characters>
  <Application>Microsoft Office Word</Application>
  <DocSecurity>8</DocSecurity>
  <Lines>977</Lines>
  <Paragraphs>530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RIICOM301E</vt:lpstr>
    </vt:vector>
  </TitlesOfParts>
  <Company/>
  <LinksUpToDate>false</LinksUpToDate>
  <CharactersWithSpaces>21239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RIICOM301E</dc:title>
  <dc:subject>Communicate information</dc:subject>
  <dc:creator>Author Name</dc:creator>
  <cp:lastModifiedBy>Mitchell Smith</cp:lastModifiedBy>
  <cp:revision>52</cp:revision>
  <cp:lastPrinted>2022-02-09T05:17:00Z</cp:lastPrinted>
  <dcterms:created xsi:type="dcterms:W3CDTF">2021-10-21T23:03:00Z</dcterms:created>
  <dcterms:modified xsi:type="dcterms:W3CDTF">2026-03-26T01:39:00Z</dcterms:modified>
  <cp:contentStatus>v3-0_08/02/2022</cp:contentStatus>
</cp:coreProperties>
</file>