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7655"/>
      </w:tblGrid>
      <w:tr w:rsidR="002E48C8" w:rsidRPr="00893E4A" w14:paraId="3CD79CF0" w14:textId="77777777" w:rsidTr="00F52ED5">
        <w:trPr>
          <w:trHeight w:val="498"/>
          <w:tblHeader/>
        </w:trPr>
        <w:tc>
          <w:tcPr>
            <w:tcW w:w="2835" w:type="dxa"/>
            <w:vMerge w:val="restart"/>
            <w:vAlign w:val="center"/>
          </w:tcPr>
          <w:p w14:paraId="3CD79CEE" w14:textId="68C15DCA" w:rsidR="002E48C8" w:rsidRPr="00893E4A" w:rsidRDefault="009B06A1" w:rsidP="00F52ED5">
            <w:pPr>
              <w:pStyle w:val="EnvelopeReturn"/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noProof/>
                <w:lang w:eastAsia="en-AU"/>
              </w:rPr>
              <w:drawing>
                <wp:inline distT="0" distB="0" distL="0" distR="0" wp14:anchorId="2C32366B" wp14:editId="1114DF26">
                  <wp:extent cx="1662430" cy="439420"/>
                  <wp:effectExtent l="0" t="0" r="0" b="0"/>
                  <wp:docPr id="1" name="Picture 1" descr="Header_Logo_top lef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ader_Logo_top lef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430" cy="43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5" w:type="dxa"/>
          </w:tcPr>
          <w:p w14:paraId="3CD79CEF" w14:textId="068BCF38" w:rsidR="002E48C8" w:rsidRPr="00893E4A" w:rsidRDefault="002E48C8" w:rsidP="00AD2FAD">
            <w:pPr>
              <w:pStyle w:val="Heading1"/>
              <w:spacing w:before="120" w:after="120"/>
              <w:ind w:right="-108"/>
              <w:jc w:val="center"/>
              <w:rPr>
                <w:sz w:val="20"/>
              </w:rPr>
            </w:pPr>
          </w:p>
        </w:tc>
      </w:tr>
      <w:tr w:rsidR="002E48C8" w:rsidRPr="00893E4A" w14:paraId="3CD79CF3" w14:textId="77777777" w:rsidTr="00125641">
        <w:trPr>
          <w:trHeight w:val="897"/>
          <w:tblHeader/>
        </w:trPr>
        <w:tc>
          <w:tcPr>
            <w:tcW w:w="2835" w:type="dxa"/>
            <w:vMerge/>
          </w:tcPr>
          <w:p w14:paraId="3CD79CF1" w14:textId="77777777" w:rsidR="002E48C8" w:rsidRPr="00893E4A" w:rsidRDefault="002E48C8" w:rsidP="00AD2FAD">
            <w:pPr>
              <w:spacing w:before="60" w:after="60"/>
              <w:ind w:right="-469"/>
              <w:rPr>
                <w:rFonts w:cs="Arial"/>
              </w:rPr>
            </w:pPr>
          </w:p>
        </w:tc>
        <w:tc>
          <w:tcPr>
            <w:tcW w:w="7655" w:type="dxa"/>
            <w:vAlign w:val="center"/>
          </w:tcPr>
          <w:p w14:paraId="3CD79CF2" w14:textId="78912BCC" w:rsidR="002E48C8" w:rsidRPr="00893E4A" w:rsidRDefault="0011153B" w:rsidP="00D06C16">
            <w:pPr>
              <w:spacing w:before="60" w:after="60"/>
              <w:ind w:right="34"/>
              <w:jc w:val="center"/>
              <w:rPr>
                <w:rFonts w:cs="Arial"/>
                <w:b/>
                <w:i/>
                <w:sz w:val="28"/>
                <w:szCs w:val="28"/>
              </w:rPr>
            </w:pPr>
            <w:r>
              <w:rPr>
                <w:rFonts w:cs="Arial"/>
                <w:b/>
                <w:i/>
                <w:sz w:val="28"/>
                <w:szCs w:val="28"/>
              </w:rPr>
              <w:t xml:space="preserve">EMERGENCY RESPONSE, </w:t>
            </w:r>
            <w:r w:rsidR="000A3EEE">
              <w:rPr>
                <w:rFonts w:cs="Arial"/>
                <w:b/>
                <w:i/>
                <w:sz w:val="28"/>
                <w:szCs w:val="28"/>
              </w:rPr>
              <w:t xml:space="preserve">FIRST AID AND EMERGENCY </w:t>
            </w:r>
            <w:r w:rsidR="00F80862" w:rsidRPr="00893E4A">
              <w:rPr>
                <w:rFonts w:cs="Arial"/>
                <w:b/>
                <w:i/>
                <w:sz w:val="28"/>
                <w:szCs w:val="28"/>
              </w:rPr>
              <w:t>EQUIPMENT</w:t>
            </w:r>
            <w:r w:rsidR="0023532E" w:rsidRPr="00893E4A">
              <w:rPr>
                <w:rFonts w:cs="Arial"/>
                <w:b/>
                <w:i/>
                <w:sz w:val="28"/>
                <w:szCs w:val="28"/>
              </w:rPr>
              <w:t xml:space="preserve"> </w:t>
            </w:r>
            <w:r w:rsidR="00D06C16">
              <w:rPr>
                <w:rFonts w:cs="Arial"/>
                <w:b/>
                <w:i/>
                <w:sz w:val="28"/>
                <w:szCs w:val="28"/>
              </w:rPr>
              <w:t>RISK ASSESSMENT</w:t>
            </w:r>
          </w:p>
        </w:tc>
      </w:tr>
    </w:tbl>
    <w:p w14:paraId="3CD79CF4" w14:textId="77777777" w:rsidR="00C34654" w:rsidRPr="00125641" w:rsidRDefault="00C34654">
      <w:pPr>
        <w:rPr>
          <w:rFonts w:cs="Arial"/>
          <w:sz w:val="16"/>
          <w:szCs w:val="16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4678"/>
        <w:gridCol w:w="1300"/>
        <w:gridCol w:w="1677"/>
      </w:tblGrid>
      <w:tr w:rsidR="00125641" w:rsidRPr="00893E4A" w14:paraId="3CD79CF7" w14:textId="77777777" w:rsidTr="0011153B">
        <w:trPr>
          <w:trHeight w:val="340"/>
        </w:trPr>
        <w:tc>
          <w:tcPr>
            <w:tcW w:w="2835" w:type="dxa"/>
            <w:shd w:val="pct12" w:color="auto" w:fill="auto"/>
            <w:vAlign w:val="center"/>
          </w:tcPr>
          <w:p w14:paraId="3CD79CF5" w14:textId="77777777" w:rsidR="00125641" w:rsidRPr="00893E4A" w:rsidRDefault="00125641" w:rsidP="00F80862">
            <w:pPr>
              <w:spacing w:before="60" w:after="60"/>
              <w:ind w:right="-469"/>
              <w:rPr>
                <w:rFonts w:cs="Arial"/>
                <w:b/>
                <w:szCs w:val="24"/>
              </w:rPr>
            </w:pPr>
            <w:r w:rsidRPr="00893E4A">
              <w:rPr>
                <w:rFonts w:cs="Arial"/>
                <w:b/>
                <w:szCs w:val="24"/>
              </w:rPr>
              <w:t>Project Name:</w:t>
            </w:r>
          </w:p>
        </w:tc>
        <w:tc>
          <w:tcPr>
            <w:tcW w:w="7655" w:type="dxa"/>
            <w:gridSpan w:val="3"/>
            <w:vAlign w:val="center"/>
          </w:tcPr>
          <w:p w14:paraId="3CD79CF6" w14:textId="705895F6" w:rsidR="00125641" w:rsidRPr="00893E4A" w:rsidRDefault="00637E26" w:rsidP="00F80862">
            <w:pPr>
              <w:spacing w:before="60" w:after="60"/>
              <w:ind w:right="-469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Rockpool Pelican Waters</w:t>
            </w:r>
          </w:p>
        </w:tc>
      </w:tr>
      <w:tr w:rsidR="00125641" w:rsidRPr="00893E4A" w14:paraId="3CD79CFC" w14:textId="77777777" w:rsidTr="00125641">
        <w:trPr>
          <w:trHeight w:val="340"/>
        </w:trPr>
        <w:tc>
          <w:tcPr>
            <w:tcW w:w="2835" w:type="dxa"/>
            <w:shd w:val="pct12" w:color="auto" w:fill="auto"/>
            <w:vAlign w:val="center"/>
          </w:tcPr>
          <w:p w14:paraId="3CD79CF8" w14:textId="77777777" w:rsidR="00125641" w:rsidRPr="00893E4A" w:rsidRDefault="00125641" w:rsidP="0011153B">
            <w:pPr>
              <w:pStyle w:val="Head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Date of Assessment</w:t>
            </w:r>
          </w:p>
        </w:tc>
        <w:tc>
          <w:tcPr>
            <w:tcW w:w="4678" w:type="dxa"/>
            <w:vAlign w:val="center"/>
          </w:tcPr>
          <w:p w14:paraId="3CD79CF9" w14:textId="207ECE2D" w:rsidR="00125641" w:rsidRPr="00893E4A" w:rsidRDefault="00637E26" w:rsidP="00F80862">
            <w:pPr>
              <w:spacing w:before="60" w:after="60"/>
              <w:ind w:right="-469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13/09/2022</w:t>
            </w:r>
          </w:p>
        </w:tc>
        <w:tc>
          <w:tcPr>
            <w:tcW w:w="1300" w:type="dxa"/>
            <w:shd w:val="pct12" w:color="auto" w:fill="auto"/>
            <w:vAlign w:val="center"/>
          </w:tcPr>
          <w:p w14:paraId="3CD79CFA" w14:textId="77777777" w:rsidR="00125641" w:rsidRPr="00893E4A" w:rsidRDefault="00125641" w:rsidP="0011153B">
            <w:pPr>
              <w:spacing w:before="60" w:after="60"/>
              <w:rPr>
                <w:rFonts w:cs="Arial"/>
                <w:b/>
                <w:szCs w:val="24"/>
              </w:rPr>
            </w:pPr>
            <w:r w:rsidRPr="00893E4A">
              <w:rPr>
                <w:rFonts w:cs="Arial"/>
                <w:b/>
                <w:szCs w:val="24"/>
              </w:rPr>
              <w:t>Job No:</w:t>
            </w:r>
          </w:p>
        </w:tc>
        <w:tc>
          <w:tcPr>
            <w:tcW w:w="1677" w:type="dxa"/>
            <w:vAlign w:val="center"/>
          </w:tcPr>
          <w:p w14:paraId="3CD79CFB" w14:textId="618B8C37" w:rsidR="00125641" w:rsidRPr="00893E4A" w:rsidRDefault="00637E26" w:rsidP="0011153B">
            <w:pPr>
              <w:spacing w:before="60" w:after="60"/>
              <w:ind w:right="-469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22065</w:t>
            </w:r>
          </w:p>
        </w:tc>
      </w:tr>
      <w:tr w:rsidR="00125641" w:rsidRPr="00893E4A" w14:paraId="3CD79CFF" w14:textId="77777777" w:rsidTr="00125641">
        <w:trPr>
          <w:trHeight w:val="340"/>
        </w:trPr>
        <w:tc>
          <w:tcPr>
            <w:tcW w:w="2835" w:type="dxa"/>
            <w:vMerge w:val="restart"/>
            <w:shd w:val="pct12" w:color="auto" w:fill="auto"/>
            <w:vAlign w:val="center"/>
          </w:tcPr>
          <w:p w14:paraId="3CD79CFD" w14:textId="77777777" w:rsidR="00125641" w:rsidRDefault="00125641" w:rsidP="00125641">
            <w:pPr>
              <w:pStyle w:val="Head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Assessed by:</w:t>
            </w:r>
          </w:p>
        </w:tc>
        <w:tc>
          <w:tcPr>
            <w:tcW w:w="7655" w:type="dxa"/>
            <w:gridSpan w:val="3"/>
            <w:shd w:val="clear" w:color="auto" w:fill="auto"/>
            <w:vAlign w:val="center"/>
          </w:tcPr>
          <w:p w14:paraId="3CD79CFE" w14:textId="77777777" w:rsidR="00125641" w:rsidRPr="00893E4A" w:rsidRDefault="00125641" w:rsidP="00125641">
            <w:pPr>
              <w:pStyle w:val="Header"/>
              <w:rPr>
                <w:rFonts w:cs="Arial"/>
                <w:b/>
              </w:rPr>
            </w:pPr>
          </w:p>
        </w:tc>
      </w:tr>
      <w:tr w:rsidR="00125641" w:rsidRPr="00893E4A" w14:paraId="3CD79D02" w14:textId="77777777" w:rsidTr="00125641">
        <w:trPr>
          <w:trHeight w:val="340"/>
        </w:trPr>
        <w:tc>
          <w:tcPr>
            <w:tcW w:w="2835" w:type="dxa"/>
            <w:vMerge/>
            <w:shd w:val="pct12" w:color="auto" w:fill="auto"/>
            <w:vAlign w:val="center"/>
          </w:tcPr>
          <w:p w14:paraId="3CD79D00" w14:textId="77777777" w:rsidR="00125641" w:rsidRDefault="00125641" w:rsidP="00F80862">
            <w:pPr>
              <w:pStyle w:val="Header"/>
              <w:jc w:val="center"/>
              <w:rPr>
                <w:rFonts w:cs="Arial"/>
                <w:b/>
              </w:rPr>
            </w:pPr>
          </w:p>
        </w:tc>
        <w:tc>
          <w:tcPr>
            <w:tcW w:w="7655" w:type="dxa"/>
            <w:gridSpan w:val="3"/>
            <w:shd w:val="clear" w:color="auto" w:fill="auto"/>
            <w:vAlign w:val="center"/>
          </w:tcPr>
          <w:p w14:paraId="3CD79D01" w14:textId="10B2F330" w:rsidR="00125641" w:rsidRPr="00893E4A" w:rsidRDefault="00637E26" w:rsidP="00125641">
            <w:pPr>
              <w:pStyle w:val="Head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Clinton Guest</w:t>
            </w:r>
          </w:p>
        </w:tc>
      </w:tr>
      <w:tr w:rsidR="00125641" w:rsidRPr="00893E4A" w14:paraId="3CD79D05" w14:textId="77777777" w:rsidTr="00125641">
        <w:trPr>
          <w:trHeight w:val="340"/>
        </w:trPr>
        <w:tc>
          <w:tcPr>
            <w:tcW w:w="2835" w:type="dxa"/>
            <w:vMerge/>
            <w:shd w:val="pct12" w:color="auto" w:fill="auto"/>
            <w:vAlign w:val="center"/>
          </w:tcPr>
          <w:p w14:paraId="3CD79D03" w14:textId="77777777" w:rsidR="00125641" w:rsidRDefault="00125641" w:rsidP="00F80862">
            <w:pPr>
              <w:pStyle w:val="Header"/>
              <w:jc w:val="center"/>
              <w:rPr>
                <w:rFonts w:cs="Arial"/>
                <w:b/>
              </w:rPr>
            </w:pPr>
          </w:p>
        </w:tc>
        <w:tc>
          <w:tcPr>
            <w:tcW w:w="7655" w:type="dxa"/>
            <w:gridSpan w:val="3"/>
            <w:shd w:val="clear" w:color="auto" w:fill="auto"/>
            <w:vAlign w:val="center"/>
          </w:tcPr>
          <w:p w14:paraId="3CD79D04" w14:textId="77777777" w:rsidR="00125641" w:rsidRPr="00893E4A" w:rsidRDefault="00125641" w:rsidP="00125641">
            <w:pPr>
              <w:pStyle w:val="Header"/>
              <w:rPr>
                <w:rFonts w:cs="Arial"/>
                <w:b/>
              </w:rPr>
            </w:pPr>
          </w:p>
        </w:tc>
      </w:tr>
    </w:tbl>
    <w:p w14:paraId="3CD79D06" w14:textId="77777777" w:rsidR="00125641" w:rsidRPr="00125641" w:rsidRDefault="00125641" w:rsidP="00F80862">
      <w:pPr>
        <w:rPr>
          <w:rFonts w:cs="Arial"/>
          <w:b/>
          <w:sz w:val="16"/>
          <w:szCs w:val="16"/>
        </w:rPr>
      </w:pPr>
    </w:p>
    <w:p w14:paraId="3CD79D07" w14:textId="77777777" w:rsidR="0011153B" w:rsidRPr="006B2C4D" w:rsidRDefault="0011153B" w:rsidP="006B2C4D">
      <w:pPr>
        <w:rPr>
          <w:rFonts w:cs="Arial"/>
          <w:b/>
          <w:sz w:val="24"/>
          <w:szCs w:val="24"/>
        </w:rPr>
      </w:pPr>
      <w:r w:rsidRPr="006B2C4D">
        <w:rPr>
          <w:rFonts w:cs="Arial"/>
          <w:b/>
          <w:sz w:val="24"/>
          <w:szCs w:val="24"/>
        </w:rPr>
        <w:t xml:space="preserve">EMERGENCY RESPONSE </w:t>
      </w:r>
      <w:r w:rsidR="0065613D">
        <w:rPr>
          <w:rFonts w:cs="Arial"/>
          <w:b/>
          <w:sz w:val="24"/>
          <w:szCs w:val="24"/>
        </w:rPr>
        <w:t>REQUIREMENTS</w:t>
      </w:r>
    </w:p>
    <w:p w14:paraId="3CD79D08" w14:textId="77777777" w:rsidR="000A3EEE" w:rsidRDefault="000A3EEE" w:rsidP="00125641">
      <w:pPr>
        <w:rPr>
          <w:rFonts w:cs="Arial"/>
        </w:rPr>
      </w:pPr>
      <w:r>
        <w:rPr>
          <w:rFonts w:cs="Arial"/>
        </w:rPr>
        <w:t xml:space="preserve">The following </w:t>
      </w:r>
      <w:r w:rsidR="0065613D">
        <w:rPr>
          <w:rFonts w:cs="Arial"/>
        </w:rPr>
        <w:t>emergency response requirements have been assessed as applicable for this site.</w:t>
      </w:r>
    </w:p>
    <w:p w14:paraId="3CD79D09" w14:textId="77777777" w:rsidR="0065613D" w:rsidRDefault="0065613D" w:rsidP="00125641">
      <w:pPr>
        <w:rPr>
          <w:rFonts w:cs="Arial"/>
        </w:rPr>
      </w:pPr>
    </w:p>
    <w:p w14:paraId="3CD79D0A" w14:textId="77777777" w:rsidR="0065613D" w:rsidRDefault="0065613D" w:rsidP="00125641">
      <w:pPr>
        <w:rPr>
          <w:rFonts w:cs="Arial"/>
        </w:rPr>
      </w:pPr>
      <w:r>
        <w:rPr>
          <w:rFonts w:cs="Arial"/>
        </w:rPr>
        <w:t xml:space="preserve">Applicable emergency responses shall be made relevant for the activities being undertaken on this site considering the high risk activities as identified in the </w:t>
      </w:r>
      <w:r w:rsidRPr="0065613D">
        <w:rPr>
          <w:rFonts w:cs="Arial"/>
          <w:b/>
          <w:color w:val="0070C0"/>
        </w:rPr>
        <w:t>Project Risk Assessment</w:t>
      </w:r>
      <w:r>
        <w:rPr>
          <w:rFonts w:cs="Arial"/>
        </w:rPr>
        <w:t>.</w:t>
      </w:r>
    </w:p>
    <w:tbl>
      <w:tblPr>
        <w:tblStyle w:val="TableGrid"/>
        <w:tblW w:w="96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8250"/>
      </w:tblGrid>
      <w:tr w:rsidR="00AC5A2B" w:rsidRPr="00652FE9" w14:paraId="49EEABA9" w14:textId="77777777" w:rsidTr="00AC5A2B">
        <w:tc>
          <w:tcPr>
            <w:tcW w:w="1418" w:type="dxa"/>
            <w:shd w:val="clear" w:color="auto" w:fill="000000" w:themeFill="text1"/>
            <w:vAlign w:val="center"/>
          </w:tcPr>
          <w:p w14:paraId="574D5449" w14:textId="77777777" w:rsidR="00AC5A2B" w:rsidRPr="00652FE9" w:rsidRDefault="00AC5A2B" w:rsidP="008A21A9">
            <w:pPr>
              <w:jc w:val="center"/>
              <w:rPr>
                <w:b/>
                <w:color w:val="FFFFFF" w:themeColor="background1"/>
              </w:rPr>
            </w:pPr>
            <w:r w:rsidRPr="00652FE9">
              <w:rPr>
                <w:b/>
                <w:color w:val="FFFFFF" w:themeColor="background1"/>
              </w:rPr>
              <w:t>Ref</w:t>
            </w:r>
          </w:p>
        </w:tc>
        <w:tc>
          <w:tcPr>
            <w:tcW w:w="8250" w:type="dxa"/>
            <w:shd w:val="clear" w:color="auto" w:fill="000000" w:themeFill="text1"/>
            <w:vAlign w:val="center"/>
          </w:tcPr>
          <w:p w14:paraId="4CA75181" w14:textId="77777777" w:rsidR="00AC5A2B" w:rsidRPr="00652FE9" w:rsidRDefault="00AC5A2B" w:rsidP="008A21A9">
            <w:pPr>
              <w:jc w:val="center"/>
              <w:rPr>
                <w:b/>
                <w:color w:val="FFFFFF" w:themeColor="background1"/>
              </w:rPr>
            </w:pPr>
            <w:r w:rsidRPr="00652FE9">
              <w:rPr>
                <w:b/>
                <w:color w:val="FFFFFF" w:themeColor="background1"/>
              </w:rPr>
              <w:t>Category</w:t>
            </w:r>
          </w:p>
        </w:tc>
      </w:tr>
      <w:tr w:rsidR="00AC5A2B" w:rsidRPr="00652FE9" w14:paraId="3555A14E" w14:textId="77777777" w:rsidTr="00AC5A2B">
        <w:trPr>
          <w:trHeight w:val="603"/>
        </w:trPr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943634" w:themeFill="accent2" w:themeFillShade="BF"/>
            <w:vAlign w:val="center"/>
          </w:tcPr>
          <w:p w14:paraId="643C5E84" w14:textId="77777777" w:rsidR="00AC5A2B" w:rsidRPr="00652FE9" w:rsidRDefault="00AC5A2B" w:rsidP="008A21A9">
            <w:pPr>
              <w:jc w:val="center"/>
              <w:rPr>
                <w:b/>
                <w:color w:val="FFFFFF" w:themeColor="background1"/>
              </w:rPr>
            </w:pPr>
            <w:r w:rsidRPr="00652FE9">
              <w:rPr>
                <w:b/>
                <w:color w:val="FFFFFF" w:themeColor="background1"/>
              </w:rPr>
              <w:t>1</w:t>
            </w:r>
          </w:p>
        </w:tc>
        <w:tc>
          <w:tcPr>
            <w:tcW w:w="8250" w:type="dxa"/>
            <w:tcBorders>
              <w:bottom w:val="single" w:sz="4" w:space="0" w:color="000000" w:themeColor="text1"/>
            </w:tcBorders>
            <w:shd w:val="clear" w:color="auto" w:fill="943634" w:themeFill="accent2" w:themeFillShade="BF"/>
            <w:vAlign w:val="center"/>
          </w:tcPr>
          <w:p w14:paraId="7B02CBE9" w14:textId="77777777" w:rsidR="00AC5A2B" w:rsidRPr="00652FE9" w:rsidRDefault="00AC5A2B" w:rsidP="008A21A9">
            <w:pPr>
              <w:ind w:right="714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Evacuate workplace</w:t>
            </w:r>
          </w:p>
        </w:tc>
      </w:tr>
      <w:tr w:rsidR="00AC5A2B" w:rsidRPr="00652FE9" w14:paraId="6DB0C79C" w14:textId="77777777" w:rsidTr="00AC5A2B">
        <w:trPr>
          <w:trHeight w:val="558"/>
        </w:trPr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FF0000"/>
            <w:vAlign w:val="center"/>
          </w:tcPr>
          <w:p w14:paraId="311A0A53" w14:textId="77777777" w:rsidR="00AC5A2B" w:rsidRPr="00652FE9" w:rsidRDefault="00AC5A2B" w:rsidP="008A21A9">
            <w:pPr>
              <w:jc w:val="center"/>
              <w:rPr>
                <w:b/>
                <w:color w:val="FFFFFF" w:themeColor="background1"/>
              </w:rPr>
            </w:pPr>
            <w:r w:rsidRPr="00652FE9">
              <w:rPr>
                <w:b/>
                <w:color w:val="FFFFFF" w:themeColor="background1"/>
              </w:rPr>
              <w:t>2</w:t>
            </w:r>
          </w:p>
        </w:tc>
        <w:tc>
          <w:tcPr>
            <w:tcW w:w="8250" w:type="dxa"/>
            <w:tcBorders>
              <w:bottom w:val="single" w:sz="4" w:space="0" w:color="000000" w:themeColor="text1"/>
            </w:tcBorders>
            <w:shd w:val="clear" w:color="auto" w:fill="FF0000"/>
            <w:vAlign w:val="center"/>
          </w:tcPr>
          <w:p w14:paraId="4F0AD596" w14:textId="77777777" w:rsidR="00AC5A2B" w:rsidRPr="00652FE9" w:rsidRDefault="00AC5A2B" w:rsidP="008A21A9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Unplanned fire event at</w:t>
            </w:r>
            <w:r w:rsidRPr="00652FE9">
              <w:rPr>
                <w:b/>
                <w:color w:val="FFFFFF" w:themeColor="background1"/>
              </w:rPr>
              <w:t xml:space="preserve"> </w:t>
            </w:r>
          </w:p>
        </w:tc>
      </w:tr>
      <w:tr w:rsidR="00AC5A2B" w:rsidRPr="00652FE9" w14:paraId="1E1C5F7B" w14:textId="77777777" w:rsidTr="00AC5A2B">
        <w:trPr>
          <w:trHeight w:val="552"/>
        </w:trPr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00B0F0"/>
            <w:vAlign w:val="center"/>
          </w:tcPr>
          <w:p w14:paraId="31E6AFFF" w14:textId="77777777" w:rsidR="00AC5A2B" w:rsidRPr="00652FE9" w:rsidRDefault="00AC5A2B" w:rsidP="008A21A9">
            <w:pPr>
              <w:jc w:val="center"/>
              <w:rPr>
                <w:b/>
              </w:rPr>
            </w:pPr>
            <w:r w:rsidRPr="00652FE9">
              <w:rPr>
                <w:b/>
              </w:rPr>
              <w:t>3</w:t>
            </w:r>
          </w:p>
        </w:tc>
        <w:tc>
          <w:tcPr>
            <w:tcW w:w="8250" w:type="dxa"/>
            <w:tcBorders>
              <w:bottom w:val="single" w:sz="4" w:space="0" w:color="000000" w:themeColor="text1"/>
            </w:tcBorders>
            <w:shd w:val="clear" w:color="auto" w:fill="00B0F0"/>
            <w:vAlign w:val="center"/>
          </w:tcPr>
          <w:p w14:paraId="79FA9B15" w14:textId="77777777" w:rsidR="00AC5A2B" w:rsidRPr="00652FE9" w:rsidRDefault="00AC5A2B" w:rsidP="008A21A9">
            <w:pPr>
              <w:rPr>
                <w:b/>
              </w:rPr>
            </w:pPr>
            <w:r>
              <w:rPr>
                <w:b/>
              </w:rPr>
              <w:t>First aid treatment</w:t>
            </w:r>
          </w:p>
        </w:tc>
      </w:tr>
      <w:tr w:rsidR="00AC5A2B" w:rsidRPr="00652FE9" w14:paraId="202875C1" w14:textId="77777777" w:rsidTr="00AC5A2B">
        <w:trPr>
          <w:trHeight w:val="397"/>
        </w:trPr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00B0F0"/>
            <w:vAlign w:val="center"/>
          </w:tcPr>
          <w:p w14:paraId="4187A60F" w14:textId="77777777" w:rsidR="00AC5A2B" w:rsidRPr="00194CF9" w:rsidRDefault="00AC5A2B" w:rsidP="008A21A9">
            <w:pPr>
              <w:jc w:val="center"/>
            </w:pPr>
            <w:r w:rsidRPr="00194CF9">
              <w:t>4</w:t>
            </w:r>
          </w:p>
        </w:tc>
        <w:tc>
          <w:tcPr>
            <w:tcW w:w="8250" w:type="dxa"/>
            <w:tcBorders>
              <w:bottom w:val="single" w:sz="4" w:space="0" w:color="000000" w:themeColor="text1"/>
            </w:tcBorders>
            <w:shd w:val="clear" w:color="auto" w:fill="00B0F0"/>
            <w:vAlign w:val="center"/>
          </w:tcPr>
          <w:p w14:paraId="0BFA6605" w14:textId="77777777" w:rsidR="00AC5A2B" w:rsidRPr="00194CF9" w:rsidRDefault="00AC5A2B" w:rsidP="008A21A9">
            <w:r w:rsidRPr="00194CF9">
              <w:br w:type="page"/>
              <w:t>Medical Assistance</w:t>
            </w:r>
          </w:p>
        </w:tc>
      </w:tr>
      <w:tr w:rsidR="00AC5A2B" w:rsidRPr="00652FE9" w14:paraId="34E31AD7" w14:textId="77777777" w:rsidTr="00AC5A2B">
        <w:trPr>
          <w:trHeight w:val="397"/>
        </w:trPr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00B0F0"/>
            <w:vAlign w:val="center"/>
          </w:tcPr>
          <w:p w14:paraId="4B3A3FD5" w14:textId="77777777" w:rsidR="00AC5A2B" w:rsidRPr="00652FE9" w:rsidRDefault="00AC5A2B" w:rsidP="008A21A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8250" w:type="dxa"/>
            <w:tcBorders>
              <w:bottom w:val="single" w:sz="4" w:space="0" w:color="000000" w:themeColor="text1"/>
            </w:tcBorders>
            <w:shd w:val="clear" w:color="auto" w:fill="00B0F0"/>
            <w:vAlign w:val="center"/>
          </w:tcPr>
          <w:p w14:paraId="14AFBC9A" w14:textId="77777777" w:rsidR="00AC5A2B" w:rsidRPr="00652FE9" w:rsidRDefault="00AC5A2B" w:rsidP="008A21A9">
            <w:pPr>
              <w:rPr>
                <w:b/>
              </w:rPr>
            </w:pPr>
            <w:r>
              <w:rPr>
                <w:b/>
              </w:rPr>
              <w:t>Electric Shock</w:t>
            </w:r>
          </w:p>
        </w:tc>
      </w:tr>
      <w:tr w:rsidR="00AC5A2B" w:rsidRPr="00652FE9" w14:paraId="1E5000C9" w14:textId="77777777" w:rsidTr="00AC5A2B">
        <w:trPr>
          <w:trHeight w:val="397"/>
        </w:trPr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FFFF00"/>
            <w:vAlign w:val="center"/>
          </w:tcPr>
          <w:p w14:paraId="07897B1B" w14:textId="77777777" w:rsidR="00AC5A2B" w:rsidRPr="00652FE9" w:rsidRDefault="00AC5A2B" w:rsidP="008A21A9">
            <w:pPr>
              <w:jc w:val="center"/>
              <w:rPr>
                <w:b/>
              </w:rPr>
            </w:pPr>
            <w:r w:rsidRPr="00652FE9">
              <w:rPr>
                <w:b/>
              </w:rPr>
              <w:t>6</w:t>
            </w:r>
          </w:p>
        </w:tc>
        <w:tc>
          <w:tcPr>
            <w:tcW w:w="8250" w:type="dxa"/>
            <w:tcBorders>
              <w:bottom w:val="single" w:sz="4" w:space="0" w:color="000000" w:themeColor="text1"/>
            </w:tcBorders>
            <w:shd w:val="clear" w:color="auto" w:fill="FFFF00"/>
            <w:vAlign w:val="center"/>
          </w:tcPr>
          <w:p w14:paraId="40447BD9" w14:textId="77777777" w:rsidR="00AC5A2B" w:rsidRPr="00652FE9" w:rsidRDefault="00AC5A2B" w:rsidP="008A21A9">
            <w:pPr>
              <w:rPr>
                <w:b/>
              </w:rPr>
            </w:pPr>
            <w:r w:rsidRPr="00194CF9">
              <w:rPr>
                <w:b/>
              </w:rPr>
              <w:t>Substance Spill</w:t>
            </w:r>
          </w:p>
        </w:tc>
      </w:tr>
      <w:tr w:rsidR="00AC5A2B" w:rsidRPr="00652FE9" w14:paraId="15E9FD29" w14:textId="77777777" w:rsidTr="00AC5A2B">
        <w:trPr>
          <w:trHeight w:val="397"/>
        </w:trPr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FF5050"/>
            <w:vAlign w:val="center"/>
          </w:tcPr>
          <w:p w14:paraId="7E3AE766" w14:textId="77777777" w:rsidR="00AC5A2B" w:rsidRPr="00652FE9" w:rsidRDefault="00AC5A2B" w:rsidP="008A21A9">
            <w:pPr>
              <w:jc w:val="center"/>
              <w:rPr>
                <w:b/>
              </w:rPr>
            </w:pPr>
            <w:r w:rsidRPr="00652FE9">
              <w:rPr>
                <w:b/>
              </w:rPr>
              <w:t>7</w:t>
            </w:r>
          </w:p>
        </w:tc>
        <w:tc>
          <w:tcPr>
            <w:tcW w:w="8250" w:type="dxa"/>
            <w:tcBorders>
              <w:bottom w:val="single" w:sz="4" w:space="0" w:color="000000" w:themeColor="text1"/>
            </w:tcBorders>
            <w:shd w:val="clear" w:color="auto" w:fill="FF5050"/>
            <w:vAlign w:val="center"/>
          </w:tcPr>
          <w:p w14:paraId="34CC1FBA" w14:textId="77777777" w:rsidR="00AC5A2B" w:rsidRPr="00652FE9" w:rsidRDefault="00AC5A2B" w:rsidP="008A21A9">
            <w:pPr>
              <w:rPr>
                <w:b/>
              </w:rPr>
            </w:pPr>
            <w:r>
              <w:rPr>
                <w:b/>
              </w:rPr>
              <w:t>Bomb threat</w:t>
            </w:r>
          </w:p>
        </w:tc>
      </w:tr>
      <w:tr w:rsidR="00AC5A2B" w:rsidRPr="00652FE9" w14:paraId="287753AE" w14:textId="77777777" w:rsidTr="00AC5A2B">
        <w:trPr>
          <w:trHeight w:val="397"/>
        </w:trPr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8064A2" w:themeFill="accent4"/>
            <w:vAlign w:val="center"/>
          </w:tcPr>
          <w:p w14:paraId="4CA1D886" w14:textId="77777777" w:rsidR="00AC5A2B" w:rsidRPr="00652FE9" w:rsidRDefault="00AC5A2B" w:rsidP="008A21A9">
            <w:pPr>
              <w:jc w:val="center"/>
              <w:rPr>
                <w:b/>
                <w:color w:val="FFFFFF" w:themeColor="background1"/>
              </w:rPr>
            </w:pPr>
            <w:r w:rsidRPr="00652FE9">
              <w:rPr>
                <w:b/>
                <w:color w:val="FFFFFF" w:themeColor="background1"/>
              </w:rPr>
              <w:t>8</w:t>
            </w:r>
          </w:p>
        </w:tc>
        <w:tc>
          <w:tcPr>
            <w:tcW w:w="8250" w:type="dxa"/>
            <w:tcBorders>
              <w:bottom w:val="single" w:sz="4" w:space="0" w:color="000000" w:themeColor="text1"/>
            </w:tcBorders>
            <w:shd w:val="clear" w:color="auto" w:fill="8064A2" w:themeFill="accent4"/>
            <w:vAlign w:val="center"/>
          </w:tcPr>
          <w:p w14:paraId="77FC6338" w14:textId="77777777" w:rsidR="00AC5A2B" w:rsidRPr="00652FE9" w:rsidRDefault="00AC5A2B" w:rsidP="008A21A9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Explosion</w:t>
            </w:r>
          </w:p>
        </w:tc>
      </w:tr>
      <w:tr w:rsidR="00AC5A2B" w:rsidRPr="00652FE9" w14:paraId="66AB53D3" w14:textId="77777777" w:rsidTr="00AC5A2B">
        <w:trPr>
          <w:trHeight w:val="397"/>
        </w:trPr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E36C0A" w:themeFill="accent6" w:themeFillShade="BF"/>
            <w:vAlign w:val="center"/>
          </w:tcPr>
          <w:p w14:paraId="04D20944" w14:textId="77777777" w:rsidR="00AC5A2B" w:rsidRPr="00652FE9" w:rsidRDefault="00AC5A2B" w:rsidP="008A21A9">
            <w:pPr>
              <w:jc w:val="center"/>
              <w:rPr>
                <w:b/>
              </w:rPr>
            </w:pPr>
            <w:r w:rsidRPr="00652FE9">
              <w:rPr>
                <w:b/>
              </w:rPr>
              <w:t>9</w:t>
            </w:r>
          </w:p>
        </w:tc>
        <w:tc>
          <w:tcPr>
            <w:tcW w:w="8250" w:type="dxa"/>
            <w:tcBorders>
              <w:bottom w:val="single" w:sz="4" w:space="0" w:color="000000" w:themeColor="text1"/>
            </w:tcBorders>
            <w:shd w:val="clear" w:color="auto" w:fill="E36C0A" w:themeFill="accent6" w:themeFillShade="BF"/>
            <w:vAlign w:val="center"/>
          </w:tcPr>
          <w:p w14:paraId="08BA1B05" w14:textId="77777777" w:rsidR="00AC5A2B" w:rsidRPr="00652FE9" w:rsidRDefault="00AC5A2B" w:rsidP="008A21A9">
            <w:pPr>
              <w:rPr>
                <w:b/>
              </w:rPr>
            </w:pPr>
            <w:r>
              <w:rPr>
                <w:b/>
              </w:rPr>
              <w:t>Severe storm</w:t>
            </w:r>
          </w:p>
        </w:tc>
      </w:tr>
      <w:tr w:rsidR="00AC5A2B" w:rsidRPr="00652FE9" w14:paraId="4EE26E83" w14:textId="77777777" w:rsidTr="00AC5A2B">
        <w:trPr>
          <w:trHeight w:val="397"/>
        </w:trPr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943634" w:themeFill="accent2" w:themeFillShade="BF"/>
            <w:vAlign w:val="center"/>
          </w:tcPr>
          <w:p w14:paraId="55BBAAA8" w14:textId="77777777" w:rsidR="00AC5A2B" w:rsidRPr="00652FE9" w:rsidRDefault="00AC5A2B" w:rsidP="008A21A9">
            <w:pPr>
              <w:jc w:val="center"/>
              <w:rPr>
                <w:b/>
              </w:rPr>
            </w:pPr>
            <w:r w:rsidRPr="00652FE9">
              <w:rPr>
                <w:b/>
              </w:rPr>
              <w:t>10</w:t>
            </w:r>
          </w:p>
        </w:tc>
        <w:tc>
          <w:tcPr>
            <w:tcW w:w="8250" w:type="dxa"/>
            <w:tcBorders>
              <w:bottom w:val="single" w:sz="4" w:space="0" w:color="000000" w:themeColor="text1"/>
            </w:tcBorders>
            <w:shd w:val="clear" w:color="auto" w:fill="943634" w:themeFill="accent2" w:themeFillShade="BF"/>
            <w:vAlign w:val="center"/>
          </w:tcPr>
          <w:p w14:paraId="1B8EC32E" w14:textId="77777777" w:rsidR="00AC5A2B" w:rsidRPr="00652FE9" w:rsidRDefault="00AC5A2B" w:rsidP="008A21A9">
            <w:pPr>
              <w:rPr>
                <w:b/>
              </w:rPr>
            </w:pPr>
            <w:r>
              <w:rPr>
                <w:b/>
              </w:rPr>
              <w:t>Mobile plant rollover</w:t>
            </w:r>
          </w:p>
        </w:tc>
      </w:tr>
      <w:tr w:rsidR="00AC5A2B" w:rsidRPr="00652FE9" w14:paraId="0E5815B7" w14:textId="77777777" w:rsidTr="00AC5A2B">
        <w:trPr>
          <w:trHeight w:val="397"/>
        </w:trPr>
        <w:tc>
          <w:tcPr>
            <w:tcW w:w="1418" w:type="dxa"/>
            <w:tcBorders>
              <w:bottom w:val="single" w:sz="4" w:space="0" w:color="000000" w:themeColor="text1"/>
            </w:tcBorders>
            <w:shd w:val="clear" w:color="auto" w:fill="948A54" w:themeFill="background2" w:themeFillShade="80"/>
            <w:vAlign w:val="center"/>
          </w:tcPr>
          <w:p w14:paraId="5FB67746" w14:textId="77777777" w:rsidR="00AC5A2B" w:rsidRPr="00652FE9" w:rsidRDefault="00AC5A2B" w:rsidP="008A21A9">
            <w:pPr>
              <w:jc w:val="center"/>
              <w:rPr>
                <w:b/>
              </w:rPr>
            </w:pPr>
            <w:r w:rsidRPr="00652FE9">
              <w:rPr>
                <w:b/>
              </w:rPr>
              <w:t>11</w:t>
            </w:r>
          </w:p>
        </w:tc>
        <w:tc>
          <w:tcPr>
            <w:tcW w:w="8250" w:type="dxa"/>
            <w:tcBorders>
              <w:bottom w:val="single" w:sz="4" w:space="0" w:color="000000" w:themeColor="text1"/>
            </w:tcBorders>
            <w:shd w:val="clear" w:color="auto" w:fill="948A54" w:themeFill="background2" w:themeFillShade="80"/>
            <w:vAlign w:val="center"/>
          </w:tcPr>
          <w:p w14:paraId="760A908B" w14:textId="77777777" w:rsidR="00AC5A2B" w:rsidRPr="00652FE9" w:rsidRDefault="00AC5A2B" w:rsidP="008A21A9">
            <w:pPr>
              <w:rPr>
                <w:b/>
              </w:rPr>
            </w:pPr>
            <w:r w:rsidRPr="00194CF9">
              <w:rPr>
                <w:b/>
              </w:rPr>
              <w:t>Non responsive tower crane operator</w:t>
            </w:r>
          </w:p>
        </w:tc>
      </w:tr>
      <w:tr w:rsidR="00AC5A2B" w:rsidRPr="00652FE9" w14:paraId="78C28C6E" w14:textId="77777777" w:rsidTr="00AC5A2B">
        <w:trPr>
          <w:trHeight w:val="524"/>
        </w:trPr>
        <w:tc>
          <w:tcPr>
            <w:tcW w:w="1418" w:type="dxa"/>
            <w:shd w:val="clear" w:color="auto" w:fill="943634" w:themeFill="accent2" w:themeFillShade="BF"/>
            <w:vAlign w:val="center"/>
          </w:tcPr>
          <w:p w14:paraId="6445D2A3" w14:textId="77777777" w:rsidR="00AC5A2B" w:rsidRPr="00652FE9" w:rsidRDefault="00AC5A2B" w:rsidP="008A21A9">
            <w:pPr>
              <w:jc w:val="center"/>
              <w:rPr>
                <w:b/>
              </w:rPr>
            </w:pPr>
            <w:r w:rsidRPr="00652FE9">
              <w:rPr>
                <w:b/>
              </w:rPr>
              <w:t>12</w:t>
            </w:r>
          </w:p>
        </w:tc>
        <w:tc>
          <w:tcPr>
            <w:tcW w:w="8250" w:type="dxa"/>
            <w:shd w:val="clear" w:color="auto" w:fill="943634" w:themeFill="accent2" w:themeFillShade="BF"/>
            <w:vAlign w:val="center"/>
          </w:tcPr>
          <w:p w14:paraId="65AEAA27" w14:textId="77777777" w:rsidR="00AC5A2B" w:rsidRPr="00652FE9" w:rsidRDefault="00AC5A2B" w:rsidP="008A21A9">
            <w:pPr>
              <w:rPr>
                <w:b/>
              </w:rPr>
            </w:pPr>
            <w:r>
              <w:rPr>
                <w:b/>
                <w:color w:val="FFFFFF" w:themeColor="background1"/>
              </w:rPr>
              <w:t>First aid box retrieval</w:t>
            </w:r>
          </w:p>
        </w:tc>
      </w:tr>
      <w:tr w:rsidR="00AC5A2B" w:rsidRPr="00652FE9" w14:paraId="056F31BF" w14:textId="77777777" w:rsidTr="00AC5A2B">
        <w:trPr>
          <w:trHeight w:val="404"/>
        </w:trPr>
        <w:tc>
          <w:tcPr>
            <w:tcW w:w="1418" w:type="dxa"/>
            <w:shd w:val="clear" w:color="auto" w:fill="365F91" w:themeFill="accent1" w:themeFillShade="BF"/>
            <w:vAlign w:val="center"/>
          </w:tcPr>
          <w:p w14:paraId="5A92583D" w14:textId="77777777" w:rsidR="00AC5A2B" w:rsidRPr="00652FE9" w:rsidRDefault="00AC5A2B" w:rsidP="008A21A9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8250" w:type="dxa"/>
            <w:shd w:val="clear" w:color="auto" w:fill="365F91" w:themeFill="accent1" w:themeFillShade="BF"/>
            <w:vAlign w:val="center"/>
          </w:tcPr>
          <w:p w14:paraId="3B4FF4CD" w14:textId="77777777" w:rsidR="00AC5A2B" w:rsidRPr="00194CF9" w:rsidRDefault="00AC5A2B" w:rsidP="008A21A9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EWP or arrested fall retrieval</w:t>
            </w:r>
          </w:p>
        </w:tc>
      </w:tr>
      <w:tr w:rsidR="00AC5A2B" w:rsidRPr="00652FE9" w14:paraId="0E88AECC" w14:textId="77777777" w:rsidTr="00AC5A2B">
        <w:trPr>
          <w:trHeight w:val="425"/>
        </w:trPr>
        <w:tc>
          <w:tcPr>
            <w:tcW w:w="1418" w:type="dxa"/>
            <w:shd w:val="clear" w:color="auto" w:fill="D99594" w:themeFill="accent2" w:themeFillTint="99"/>
            <w:vAlign w:val="center"/>
          </w:tcPr>
          <w:p w14:paraId="15D414A0" w14:textId="77777777" w:rsidR="00AC5A2B" w:rsidRDefault="00AC5A2B" w:rsidP="008A21A9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8250" w:type="dxa"/>
            <w:shd w:val="clear" w:color="auto" w:fill="D99594" w:themeFill="accent2" w:themeFillTint="99"/>
            <w:vAlign w:val="center"/>
          </w:tcPr>
          <w:p w14:paraId="0428065C" w14:textId="77777777" w:rsidR="00AC5A2B" w:rsidRDefault="00AC5A2B" w:rsidP="008A21A9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Collapsed structure </w:t>
            </w:r>
          </w:p>
        </w:tc>
      </w:tr>
      <w:tr w:rsidR="00AC5A2B" w:rsidRPr="00652FE9" w14:paraId="336E8CA3" w14:textId="77777777" w:rsidTr="00AC5A2B">
        <w:trPr>
          <w:trHeight w:val="417"/>
        </w:trPr>
        <w:tc>
          <w:tcPr>
            <w:tcW w:w="1418" w:type="dxa"/>
            <w:shd w:val="clear" w:color="auto" w:fill="948A54" w:themeFill="background2" w:themeFillShade="80"/>
            <w:vAlign w:val="center"/>
          </w:tcPr>
          <w:p w14:paraId="2CA68481" w14:textId="77777777" w:rsidR="00AC5A2B" w:rsidRDefault="00AC5A2B" w:rsidP="008A21A9">
            <w:pPr>
              <w:jc w:val="center"/>
              <w:rPr>
                <w:b/>
              </w:rPr>
            </w:pPr>
          </w:p>
        </w:tc>
        <w:tc>
          <w:tcPr>
            <w:tcW w:w="8250" w:type="dxa"/>
            <w:shd w:val="clear" w:color="auto" w:fill="948A54" w:themeFill="background2" w:themeFillShade="80"/>
            <w:vAlign w:val="center"/>
          </w:tcPr>
          <w:p w14:paraId="0B360BC7" w14:textId="77777777" w:rsidR="00AC5A2B" w:rsidRDefault="00AC5A2B" w:rsidP="008A21A9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Mobile plant collision</w:t>
            </w:r>
          </w:p>
        </w:tc>
      </w:tr>
    </w:tbl>
    <w:p w14:paraId="3CD79D70" w14:textId="017C8184" w:rsidR="00786AC6" w:rsidRPr="00125641" w:rsidRDefault="00481380" w:rsidP="00F80862">
      <w:pPr>
        <w:rPr>
          <w:rFonts w:cs="Arial"/>
          <w:b/>
          <w:sz w:val="16"/>
          <w:szCs w:val="16"/>
        </w:rPr>
      </w:pPr>
      <w:r>
        <w:rPr>
          <w:rFonts w:cs="Arial"/>
          <w:b/>
          <w:noProof/>
          <w:sz w:val="16"/>
          <w:szCs w:val="16"/>
          <w:lang w:val="en-AU" w:eastAsia="en-A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CD7A060" wp14:editId="15A54CB5">
                <wp:simplePos x="0" y="0"/>
                <wp:positionH relativeFrom="column">
                  <wp:posOffset>1193800</wp:posOffset>
                </wp:positionH>
                <wp:positionV relativeFrom="paragraph">
                  <wp:posOffset>121285</wp:posOffset>
                </wp:positionV>
                <wp:extent cx="163195" cy="166370"/>
                <wp:effectExtent l="12700" t="6985" r="14605" b="7620"/>
                <wp:wrapNone/>
                <wp:docPr id="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66370"/>
                        </a:xfrm>
                        <a:prstGeom prst="plus">
                          <a:avLst>
                            <a:gd name="adj" fmla="val 25000"/>
                          </a:avLst>
                        </a:prstGeom>
                        <a:solidFill>
                          <a:srgbClr val="00B050"/>
                        </a:solidFill>
                        <a:ln w="127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86D0A3" id="_x0000_t11" coordsize="21600,21600" o:spt="11" adj="5400" path="m@0,l@0@0,0@0,0@2@0@2@0,21600@1,21600@1@2,21600@2,21600@0@1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5400,5400,16200,16200;10800,10800,10800,10800"/>
                <v:handles>
                  <v:h position="#0,topLeft" switch="" xrange="0,10800"/>
                </v:handles>
              </v:shapetype>
              <v:shape id="AutoShape 12" o:spid="_x0000_s1026" type="#_x0000_t11" style="position:absolute;margin-left:94pt;margin-top:9.55pt;width:12.85pt;height:13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" fillcolor="#00b050" strokecolor="white [3212]" strokeweight="1pt"/>
            </w:pict>
          </mc:Fallback>
        </mc:AlternateContent>
      </w:r>
    </w:p>
    <w:p w14:paraId="3CD79D71" w14:textId="77777777" w:rsidR="00395D33" w:rsidRDefault="00DD3075" w:rsidP="00F80862">
      <w:pPr>
        <w:rPr>
          <w:rFonts w:cs="Arial"/>
          <w:b/>
          <w:sz w:val="24"/>
          <w:szCs w:val="24"/>
        </w:rPr>
      </w:pPr>
      <w:r w:rsidRPr="00DD3075">
        <w:rPr>
          <w:rFonts w:cs="Arial"/>
          <w:b/>
          <w:sz w:val="24"/>
          <w:szCs w:val="24"/>
        </w:rPr>
        <w:t>FIRST AID KITS</w:t>
      </w:r>
    </w:p>
    <w:p w14:paraId="3CD79D72" w14:textId="77777777" w:rsidR="0011153B" w:rsidRPr="006B2C4D" w:rsidRDefault="0011153B" w:rsidP="00F80862">
      <w:pPr>
        <w:rPr>
          <w:rFonts w:cs="Arial"/>
        </w:rPr>
      </w:pPr>
      <w:r w:rsidRPr="006B2C4D">
        <w:rPr>
          <w:rFonts w:cs="Arial"/>
        </w:rPr>
        <w:t xml:space="preserve">The following </w:t>
      </w:r>
      <w:r w:rsidR="0065613D">
        <w:rPr>
          <w:rFonts w:cs="Arial"/>
        </w:rPr>
        <w:t xml:space="preserve">table </w:t>
      </w:r>
      <w:r w:rsidRPr="006B2C4D">
        <w:rPr>
          <w:rFonts w:cs="Arial"/>
        </w:rPr>
        <w:t xml:space="preserve">shall be </w:t>
      </w:r>
      <w:r w:rsidR="006B2C4D">
        <w:rPr>
          <w:rFonts w:cs="Arial"/>
        </w:rPr>
        <w:t xml:space="preserve">used </w:t>
      </w:r>
      <w:r w:rsidR="006B2C4D" w:rsidRPr="006B2C4D">
        <w:rPr>
          <w:rFonts w:cs="Arial"/>
        </w:rPr>
        <w:t xml:space="preserve">in </w:t>
      </w:r>
      <w:r w:rsidR="0065613D">
        <w:rPr>
          <w:rFonts w:cs="Arial"/>
        </w:rPr>
        <w:t>determining the type of kit(s)</w:t>
      </w:r>
      <w:r w:rsidR="006B2C4D" w:rsidRPr="006B2C4D">
        <w:rPr>
          <w:rFonts w:cs="Arial"/>
        </w:rPr>
        <w:t xml:space="preserve"> to be supplied for the project:</w:t>
      </w:r>
    </w:p>
    <w:p w14:paraId="3CD79D73" w14:textId="77777777" w:rsidR="006B2C4D" w:rsidRPr="00DD3075" w:rsidRDefault="006B2C4D" w:rsidP="00F80862">
      <w:pPr>
        <w:rPr>
          <w:rFonts w:cs="Arial"/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261"/>
        <w:gridCol w:w="7371"/>
      </w:tblGrid>
      <w:tr w:rsidR="00F80862" w:rsidRPr="00893E4A" w14:paraId="3CD79D76" w14:textId="77777777" w:rsidTr="0065613D">
        <w:trPr>
          <w:cantSplit/>
          <w:trHeight w:val="383"/>
          <w:tblHeader/>
        </w:trPr>
        <w:tc>
          <w:tcPr>
            <w:tcW w:w="3261" w:type="dxa"/>
            <w:shd w:val="pct12" w:color="auto" w:fill="auto"/>
            <w:vAlign w:val="center"/>
          </w:tcPr>
          <w:p w14:paraId="3CD79D74" w14:textId="77777777" w:rsidR="00F80862" w:rsidRPr="00893E4A" w:rsidRDefault="00F80862" w:rsidP="00F80862">
            <w:pPr>
              <w:pStyle w:val="Header"/>
              <w:jc w:val="center"/>
              <w:rPr>
                <w:rFonts w:cs="Arial"/>
                <w:b/>
              </w:rPr>
            </w:pPr>
            <w:r w:rsidRPr="00893E4A">
              <w:rPr>
                <w:rFonts w:cs="Arial"/>
                <w:b/>
              </w:rPr>
              <w:t>Assessment Factors</w:t>
            </w:r>
          </w:p>
        </w:tc>
        <w:tc>
          <w:tcPr>
            <w:tcW w:w="7371" w:type="dxa"/>
            <w:shd w:val="pct12" w:color="auto" w:fill="auto"/>
            <w:vAlign w:val="center"/>
          </w:tcPr>
          <w:p w14:paraId="3CD79D75" w14:textId="77777777" w:rsidR="00F80862" w:rsidRPr="00893E4A" w:rsidRDefault="00F80862" w:rsidP="00F80862">
            <w:pPr>
              <w:pStyle w:val="Header"/>
              <w:jc w:val="center"/>
              <w:rPr>
                <w:rFonts w:cs="Arial"/>
                <w:b/>
              </w:rPr>
            </w:pPr>
            <w:r w:rsidRPr="00893E4A">
              <w:rPr>
                <w:rFonts w:cs="Arial"/>
                <w:b/>
              </w:rPr>
              <w:t>Comments</w:t>
            </w:r>
          </w:p>
        </w:tc>
      </w:tr>
      <w:tr w:rsidR="00F80862" w:rsidRPr="00893E4A" w14:paraId="3CD79D79" w14:textId="77777777" w:rsidTr="0065613D">
        <w:trPr>
          <w:cantSplit/>
          <w:trHeight w:val="397"/>
        </w:trPr>
        <w:tc>
          <w:tcPr>
            <w:tcW w:w="3261" w:type="dxa"/>
            <w:tcMar>
              <w:left w:w="28" w:type="dxa"/>
              <w:right w:w="28" w:type="dxa"/>
            </w:tcMar>
            <w:vAlign w:val="center"/>
          </w:tcPr>
          <w:p w14:paraId="3CD79D77" w14:textId="77777777" w:rsidR="00F80862" w:rsidRPr="00893E4A" w:rsidRDefault="00F80862" w:rsidP="00F80862">
            <w:pPr>
              <w:rPr>
                <w:rFonts w:cs="Arial"/>
              </w:rPr>
            </w:pPr>
            <w:r w:rsidRPr="00893E4A">
              <w:rPr>
                <w:rFonts w:cs="Arial"/>
              </w:rPr>
              <w:t>Size and Layout of the workplace</w:t>
            </w:r>
          </w:p>
        </w:tc>
        <w:tc>
          <w:tcPr>
            <w:tcW w:w="7371" w:type="dxa"/>
            <w:vAlign w:val="center"/>
          </w:tcPr>
          <w:p w14:paraId="3CD79D78" w14:textId="76398E8C" w:rsidR="00F80862" w:rsidRPr="00893E4A" w:rsidRDefault="00637E26" w:rsidP="00327671">
            <w:pPr>
              <w:rPr>
                <w:rFonts w:cs="Arial"/>
              </w:rPr>
            </w:pPr>
            <w:r>
              <w:rPr>
                <w:rFonts w:cs="Arial"/>
              </w:rPr>
              <w:t>4000</w:t>
            </w:r>
            <w:r w:rsidR="00190AD7">
              <w:rPr>
                <w:rFonts w:cs="Arial"/>
              </w:rPr>
              <w:t xml:space="preserve"> M2</w:t>
            </w:r>
          </w:p>
        </w:tc>
      </w:tr>
      <w:tr w:rsidR="009B46EF" w:rsidRPr="00893E4A" w14:paraId="3CD79D7C" w14:textId="77777777" w:rsidTr="0065613D">
        <w:trPr>
          <w:cantSplit/>
          <w:trHeight w:val="397"/>
        </w:trPr>
        <w:tc>
          <w:tcPr>
            <w:tcW w:w="3261" w:type="dxa"/>
            <w:tcMar>
              <w:left w:w="28" w:type="dxa"/>
              <w:right w:w="28" w:type="dxa"/>
            </w:tcMar>
            <w:vAlign w:val="center"/>
          </w:tcPr>
          <w:p w14:paraId="3CD79D7A" w14:textId="77777777" w:rsidR="009B46EF" w:rsidRPr="00893E4A" w:rsidRDefault="009B46EF" w:rsidP="009B46EF">
            <w:pPr>
              <w:rPr>
                <w:rFonts w:cs="Arial"/>
              </w:rPr>
            </w:pPr>
            <w:r w:rsidRPr="00893E4A">
              <w:rPr>
                <w:rFonts w:cs="Arial"/>
              </w:rPr>
              <w:t>Nature of Hazards and Severity of Risks</w:t>
            </w:r>
          </w:p>
        </w:tc>
        <w:tc>
          <w:tcPr>
            <w:tcW w:w="7371" w:type="dxa"/>
            <w:vAlign w:val="center"/>
          </w:tcPr>
          <w:p w14:paraId="3CD79D7B" w14:textId="6FF243B1" w:rsidR="009B46EF" w:rsidRPr="00893E4A" w:rsidRDefault="009B06A1" w:rsidP="00327671">
            <w:pPr>
              <w:rPr>
                <w:rFonts w:cs="Arial"/>
              </w:rPr>
            </w:pPr>
            <w:r>
              <w:rPr>
                <w:rFonts w:cs="Arial"/>
              </w:rPr>
              <w:t>High Risk Work Site</w:t>
            </w:r>
          </w:p>
        </w:tc>
      </w:tr>
      <w:tr w:rsidR="00F80862" w:rsidRPr="00893E4A" w14:paraId="3CD79D7F" w14:textId="77777777" w:rsidTr="0065613D">
        <w:trPr>
          <w:cantSplit/>
          <w:trHeight w:val="397"/>
        </w:trPr>
        <w:tc>
          <w:tcPr>
            <w:tcW w:w="3261" w:type="dxa"/>
            <w:tcMar>
              <w:left w:w="28" w:type="dxa"/>
              <w:right w:w="28" w:type="dxa"/>
            </w:tcMar>
            <w:vAlign w:val="center"/>
          </w:tcPr>
          <w:p w14:paraId="3CD79D7D" w14:textId="77777777" w:rsidR="00F80862" w:rsidRPr="00893E4A" w:rsidRDefault="00F80862" w:rsidP="00DD3075">
            <w:pPr>
              <w:rPr>
                <w:rFonts w:cs="Arial"/>
              </w:rPr>
            </w:pPr>
            <w:r w:rsidRPr="00893E4A">
              <w:rPr>
                <w:rFonts w:cs="Arial"/>
              </w:rPr>
              <w:t xml:space="preserve">Max distance to </w:t>
            </w:r>
            <w:r w:rsidR="00DD3075">
              <w:rPr>
                <w:rFonts w:cs="Arial"/>
              </w:rPr>
              <w:t>F</w:t>
            </w:r>
            <w:r w:rsidRPr="00893E4A">
              <w:rPr>
                <w:rFonts w:cs="Arial"/>
              </w:rPr>
              <w:t>irst Aid</w:t>
            </w:r>
          </w:p>
        </w:tc>
        <w:tc>
          <w:tcPr>
            <w:tcW w:w="7371" w:type="dxa"/>
            <w:vAlign w:val="center"/>
          </w:tcPr>
          <w:p w14:paraId="3CD79D7E" w14:textId="3DAD96ED" w:rsidR="00F80862" w:rsidRPr="00893E4A" w:rsidRDefault="00637E26" w:rsidP="00327671">
            <w:pPr>
              <w:rPr>
                <w:rFonts w:cs="Arial"/>
              </w:rPr>
            </w:pPr>
            <w:r>
              <w:rPr>
                <w:rFonts w:cs="Arial"/>
              </w:rPr>
              <w:t>24</w:t>
            </w:r>
            <w:r w:rsidR="009B06A1">
              <w:rPr>
                <w:rFonts w:cs="Arial"/>
              </w:rPr>
              <w:t xml:space="preserve">m vertically -100m max </w:t>
            </w:r>
          </w:p>
        </w:tc>
      </w:tr>
      <w:tr w:rsidR="00F80862" w:rsidRPr="00893E4A" w14:paraId="3CD79D82" w14:textId="77777777" w:rsidTr="0065613D">
        <w:trPr>
          <w:cantSplit/>
          <w:trHeight w:val="397"/>
        </w:trPr>
        <w:tc>
          <w:tcPr>
            <w:tcW w:w="3261" w:type="dxa"/>
            <w:tcMar>
              <w:left w:w="28" w:type="dxa"/>
              <w:right w:w="28" w:type="dxa"/>
            </w:tcMar>
            <w:vAlign w:val="center"/>
          </w:tcPr>
          <w:p w14:paraId="3CD79D80" w14:textId="77777777" w:rsidR="00F80862" w:rsidRPr="00893E4A" w:rsidRDefault="00F80862" w:rsidP="00F80862">
            <w:pPr>
              <w:rPr>
                <w:rFonts w:cs="Arial"/>
              </w:rPr>
            </w:pPr>
            <w:r w:rsidRPr="00893E4A">
              <w:rPr>
                <w:rFonts w:cs="Arial"/>
              </w:rPr>
              <w:t>Ambulance Access</w:t>
            </w:r>
          </w:p>
        </w:tc>
        <w:tc>
          <w:tcPr>
            <w:tcW w:w="7371" w:type="dxa"/>
            <w:vAlign w:val="center"/>
          </w:tcPr>
          <w:p w14:paraId="3CD79D81" w14:textId="0A51DA99" w:rsidR="00F80862" w:rsidRPr="00893E4A" w:rsidRDefault="009B06A1" w:rsidP="00327671">
            <w:pPr>
              <w:rPr>
                <w:rFonts w:cs="Arial"/>
              </w:rPr>
            </w:pPr>
            <w:r>
              <w:rPr>
                <w:rFonts w:cs="Arial"/>
              </w:rPr>
              <w:t>Located at project entrance</w:t>
            </w:r>
          </w:p>
        </w:tc>
      </w:tr>
      <w:tr w:rsidR="00F80862" w:rsidRPr="00893E4A" w14:paraId="3CD79D85" w14:textId="77777777" w:rsidTr="0065613D">
        <w:trPr>
          <w:cantSplit/>
          <w:trHeight w:val="397"/>
        </w:trPr>
        <w:tc>
          <w:tcPr>
            <w:tcW w:w="3261" w:type="dxa"/>
            <w:tcMar>
              <w:left w:w="28" w:type="dxa"/>
              <w:right w:w="28" w:type="dxa"/>
            </w:tcMar>
            <w:vAlign w:val="center"/>
          </w:tcPr>
          <w:p w14:paraId="3CD79D83" w14:textId="77777777" w:rsidR="00F80862" w:rsidRPr="00893E4A" w:rsidRDefault="00F80862" w:rsidP="00F80862">
            <w:pPr>
              <w:rPr>
                <w:rFonts w:cs="Arial"/>
              </w:rPr>
            </w:pPr>
            <w:r w:rsidRPr="00893E4A">
              <w:rPr>
                <w:rFonts w:cs="Arial"/>
              </w:rPr>
              <w:t>Patient retrieval</w:t>
            </w:r>
          </w:p>
        </w:tc>
        <w:tc>
          <w:tcPr>
            <w:tcW w:w="7371" w:type="dxa"/>
            <w:vAlign w:val="center"/>
          </w:tcPr>
          <w:p w14:paraId="3CD79D84" w14:textId="20A03D3F" w:rsidR="00F80862" w:rsidRPr="00893E4A" w:rsidRDefault="009B06A1" w:rsidP="00327671">
            <w:pPr>
              <w:rPr>
                <w:rFonts w:cs="Arial"/>
              </w:rPr>
            </w:pPr>
            <w:r>
              <w:rPr>
                <w:rFonts w:cs="Arial"/>
              </w:rPr>
              <w:t>Stretcher via scaffold – Vertical stretcher (lift shaft)</w:t>
            </w:r>
          </w:p>
        </w:tc>
      </w:tr>
      <w:tr w:rsidR="00F80862" w:rsidRPr="00893E4A" w14:paraId="3CD79D88" w14:textId="77777777" w:rsidTr="0065613D">
        <w:trPr>
          <w:cantSplit/>
          <w:trHeight w:val="397"/>
        </w:trPr>
        <w:tc>
          <w:tcPr>
            <w:tcW w:w="3261" w:type="dxa"/>
            <w:tcMar>
              <w:left w:w="28" w:type="dxa"/>
              <w:right w:w="28" w:type="dxa"/>
            </w:tcMar>
            <w:vAlign w:val="center"/>
          </w:tcPr>
          <w:p w14:paraId="3CD79D86" w14:textId="77777777" w:rsidR="00F80862" w:rsidRPr="00893E4A" w:rsidRDefault="00F80862" w:rsidP="00F80862">
            <w:pPr>
              <w:rPr>
                <w:rFonts w:cs="Arial"/>
              </w:rPr>
            </w:pPr>
            <w:r w:rsidRPr="00893E4A">
              <w:rPr>
                <w:rFonts w:cs="Arial"/>
              </w:rPr>
              <w:lastRenderedPageBreak/>
              <w:t>Number and Distribution of Employees</w:t>
            </w:r>
            <w:r w:rsidR="009B46EF">
              <w:rPr>
                <w:rFonts w:cs="Arial"/>
              </w:rPr>
              <w:t xml:space="preserve"> on site</w:t>
            </w:r>
          </w:p>
        </w:tc>
        <w:tc>
          <w:tcPr>
            <w:tcW w:w="7371" w:type="dxa"/>
            <w:vAlign w:val="center"/>
          </w:tcPr>
          <w:p w14:paraId="3CD79D87" w14:textId="3D5E7DD3" w:rsidR="00F80862" w:rsidRPr="00893E4A" w:rsidRDefault="00637E26" w:rsidP="00327671">
            <w:pPr>
              <w:rPr>
                <w:rFonts w:cs="Arial"/>
              </w:rPr>
            </w:pPr>
            <w:r>
              <w:rPr>
                <w:rFonts w:cs="Arial"/>
              </w:rPr>
              <w:t>95</w:t>
            </w:r>
            <w:r w:rsidR="00190AD7">
              <w:rPr>
                <w:rFonts w:cs="Arial"/>
              </w:rPr>
              <w:t xml:space="preserve"> Max</w:t>
            </w:r>
          </w:p>
        </w:tc>
      </w:tr>
      <w:tr w:rsidR="00F80862" w:rsidRPr="00893E4A" w14:paraId="3CD79D8B" w14:textId="77777777" w:rsidTr="0065613D">
        <w:trPr>
          <w:cantSplit/>
          <w:trHeight w:val="397"/>
        </w:trPr>
        <w:tc>
          <w:tcPr>
            <w:tcW w:w="3261" w:type="dxa"/>
            <w:tcMar>
              <w:left w:w="28" w:type="dxa"/>
              <w:right w:w="28" w:type="dxa"/>
            </w:tcMar>
            <w:vAlign w:val="center"/>
          </w:tcPr>
          <w:p w14:paraId="3CD79D89" w14:textId="77777777" w:rsidR="00F80862" w:rsidRPr="00893E4A" w:rsidRDefault="00F80862" w:rsidP="00125641">
            <w:pPr>
              <w:rPr>
                <w:rFonts w:cs="Arial"/>
              </w:rPr>
            </w:pPr>
            <w:r w:rsidRPr="00893E4A">
              <w:rPr>
                <w:rFonts w:cs="Arial"/>
              </w:rPr>
              <w:t>Shifts</w:t>
            </w:r>
            <w:r w:rsidR="00125641">
              <w:rPr>
                <w:rFonts w:cs="Arial"/>
              </w:rPr>
              <w:t xml:space="preserve"> / </w:t>
            </w:r>
            <w:r w:rsidR="00125641" w:rsidRPr="00893E4A">
              <w:rPr>
                <w:rFonts w:cs="Arial"/>
              </w:rPr>
              <w:t>Overtime worked</w:t>
            </w:r>
          </w:p>
        </w:tc>
        <w:tc>
          <w:tcPr>
            <w:tcW w:w="7371" w:type="dxa"/>
            <w:vAlign w:val="center"/>
          </w:tcPr>
          <w:p w14:paraId="3CD79D8A" w14:textId="7FCAF78C" w:rsidR="00190AD7" w:rsidRPr="00893E4A" w:rsidRDefault="00190AD7" w:rsidP="00327671">
            <w:pPr>
              <w:rPr>
                <w:rFonts w:cs="Arial"/>
              </w:rPr>
            </w:pPr>
            <w:r>
              <w:rPr>
                <w:rFonts w:cs="Arial"/>
              </w:rPr>
              <w:t>Single shifts - 6:30am – 600pm, 6 day weeks</w:t>
            </w:r>
          </w:p>
        </w:tc>
      </w:tr>
      <w:tr w:rsidR="00F80862" w:rsidRPr="00893E4A" w14:paraId="3CD79D8E" w14:textId="77777777" w:rsidTr="0065613D">
        <w:trPr>
          <w:cantSplit/>
          <w:trHeight w:val="397"/>
        </w:trPr>
        <w:tc>
          <w:tcPr>
            <w:tcW w:w="3261" w:type="dxa"/>
            <w:tcMar>
              <w:left w:w="28" w:type="dxa"/>
              <w:right w:w="28" w:type="dxa"/>
            </w:tcMar>
            <w:vAlign w:val="center"/>
          </w:tcPr>
          <w:p w14:paraId="3CD79D8C" w14:textId="54BD9514" w:rsidR="00F80862" w:rsidRPr="00893E4A" w:rsidRDefault="00F80862" w:rsidP="00F80862">
            <w:pPr>
              <w:rPr>
                <w:rFonts w:cs="Arial"/>
              </w:rPr>
            </w:pPr>
            <w:r w:rsidRPr="00893E4A">
              <w:rPr>
                <w:rFonts w:cs="Arial"/>
              </w:rPr>
              <w:t>Are any Employees Isolated?</w:t>
            </w:r>
          </w:p>
        </w:tc>
        <w:tc>
          <w:tcPr>
            <w:tcW w:w="7371" w:type="dxa"/>
            <w:vAlign w:val="center"/>
          </w:tcPr>
          <w:p w14:paraId="3CD79D8D" w14:textId="78B3DD51" w:rsidR="00F80862" w:rsidRPr="00893E4A" w:rsidRDefault="00190AD7" w:rsidP="00327671">
            <w:pPr>
              <w:rPr>
                <w:rFonts w:cs="Arial"/>
              </w:rPr>
            </w:pPr>
            <w:r>
              <w:rPr>
                <w:rFonts w:cs="Arial"/>
              </w:rPr>
              <w:t>Crane operator</w:t>
            </w:r>
          </w:p>
        </w:tc>
      </w:tr>
      <w:tr w:rsidR="00F80862" w:rsidRPr="00893E4A" w14:paraId="3CD79D91" w14:textId="77777777" w:rsidTr="0065613D">
        <w:trPr>
          <w:cantSplit/>
          <w:trHeight w:val="397"/>
        </w:trPr>
        <w:tc>
          <w:tcPr>
            <w:tcW w:w="3261" w:type="dxa"/>
            <w:tcMar>
              <w:left w:w="28" w:type="dxa"/>
              <w:right w:w="28" w:type="dxa"/>
            </w:tcMar>
            <w:vAlign w:val="center"/>
          </w:tcPr>
          <w:p w14:paraId="3CD79D8F" w14:textId="77777777" w:rsidR="00F80862" w:rsidRPr="00893E4A" w:rsidRDefault="00F80862" w:rsidP="00F80862">
            <w:pPr>
              <w:rPr>
                <w:rFonts w:cs="Arial"/>
              </w:rPr>
            </w:pPr>
            <w:r w:rsidRPr="00893E4A">
              <w:rPr>
                <w:rFonts w:cs="Arial"/>
              </w:rPr>
              <w:t>Can members of the public be involved?</w:t>
            </w:r>
          </w:p>
        </w:tc>
        <w:tc>
          <w:tcPr>
            <w:tcW w:w="7371" w:type="dxa"/>
            <w:vAlign w:val="center"/>
          </w:tcPr>
          <w:p w14:paraId="3CD79D90" w14:textId="6A26C69C" w:rsidR="00F80862" w:rsidRPr="00893E4A" w:rsidRDefault="00190AD7" w:rsidP="00327671">
            <w:pPr>
              <w:rPr>
                <w:rFonts w:cs="Arial"/>
              </w:rPr>
            </w:pPr>
            <w:r>
              <w:rPr>
                <w:rFonts w:cs="Arial"/>
              </w:rPr>
              <w:t>Yes - During plant access and exit to site, Scaffold erection, crane erection</w:t>
            </w:r>
          </w:p>
        </w:tc>
      </w:tr>
      <w:tr w:rsidR="00F80862" w:rsidRPr="00893E4A" w14:paraId="3CD79D94" w14:textId="77777777" w:rsidTr="0065613D">
        <w:trPr>
          <w:cantSplit/>
          <w:trHeight w:val="397"/>
        </w:trPr>
        <w:tc>
          <w:tcPr>
            <w:tcW w:w="3261" w:type="dxa"/>
            <w:tcMar>
              <w:left w:w="28" w:type="dxa"/>
              <w:right w:w="28" w:type="dxa"/>
            </w:tcMar>
            <w:vAlign w:val="center"/>
          </w:tcPr>
          <w:p w14:paraId="3CD79D92" w14:textId="77777777" w:rsidR="00F80862" w:rsidRPr="00893E4A" w:rsidRDefault="00F80862" w:rsidP="00F80862">
            <w:pPr>
              <w:rPr>
                <w:rFonts w:cs="Arial"/>
              </w:rPr>
            </w:pPr>
            <w:r w:rsidRPr="00893E4A">
              <w:rPr>
                <w:rFonts w:cs="Arial"/>
              </w:rPr>
              <w:t>Location of the Workplace</w:t>
            </w:r>
          </w:p>
        </w:tc>
        <w:tc>
          <w:tcPr>
            <w:tcW w:w="7371" w:type="dxa"/>
            <w:vAlign w:val="center"/>
          </w:tcPr>
          <w:p w14:paraId="3CD79D93" w14:textId="53CD2A45" w:rsidR="00F80862" w:rsidRPr="00893E4A" w:rsidRDefault="00637E26" w:rsidP="00637E26">
            <w:pPr>
              <w:rPr>
                <w:rFonts w:cs="Arial"/>
              </w:rPr>
            </w:pPr>
            <w:r>
              <w:rPr>
                <w:rFonts w:cs="Arial"/>
              </w:rPr>
              <w:t>90 Spitfire Banks Drive, Pelican Waters</w:t>
            </w:r>
          </w:p>
        </w:tc>
      </w:tr>
      <w:tr w:rsidR="00F80862" w:rsidRPr="00893E4A" w14:paraId="3CD79D97" w14:textId="77777777" w:rsidTr="0065613D">
        <w:trPr>
          <w:cantSplit/>
          <w:trHeight w:val="397"/>
        </w:trPr>
        <w:tc>
          <w:tcPr>
            <w:tcW w:w="3261" w:type="dxa"/>
            <w:tcMar>
              <w:left w:w="28" w:type="dxa"/>
              <w:right w:w="28" w:type="dxa"/>
            </w:tcMar>
            <w:vAlign w:val="center"/>
          </w:tcPr>
          <w:p w14:paraId="3CD79D95" w14:textId="77777777" w:rsidR="00F80862" w:rsidRPr="00893E4A" w:rsidRDefault="00F80862" w:rsidP="00F80862">
            <w:pPr>
              <w:rPr>
                <w:rFonts w:cs="Arial"/>
              </w:rPr>
            </w:pPr>
            <w:r w:rsidRPr="00893E4A">
              <w:rPr>
                <w:rFonts w:cs="Arial"/>
              </w:rPr>
              <w:t>Nearest Hospital</w:t>
            </w:r>
            <w:r w:rsidR="00504B4C">
              <w:rPr>
                <w:rFonts w:cs="Arial"/>
              </w:rPr>
              <w:t>:</w:t>
            </w:r>
          </w:p>
        </w:tc>
        <w:tc>
          <w:tcPr>
            <w:tcW w:w="7371" w:type="dxa"/>
            <w:vAlign w:val="center"/>
          </w:tcPr>
          <w:p w14:paraId="3CD79D96" w14:textId="256BB3F8" w:rsidR="00F80862" w:rsidRPr="00893E4A" w:rsidRDefault="00637E26" w:rsidP="00327671">
            <w:pPr>
              <w:rPr>
                <w:rFonts w:cs="Arial"/>
              </w:rPr>
            </w:pPr>
            <w:r>
              <w:rPr>
                <w:rFonts w:cs="Arial"/>
              </w:rPr>
              <w:t>Caloundra Hospital – 5.6KM – 10 Minutes</w:t>
            </w:r>
          </w:p>
        </w:tc>
      </w:tr>
      <w:tr w:rsidR="00F80862" w:rsidRPr="00893E4A" w14:paraId="3CD79D9B" w14:textId="77777777" w:rsidTr="0065613D">
        <w:trPr>
          <w:cantSplit/>
          <w:trHeight w:val="397"/>
        </w:trPr>
        <w:tc>
          <w:tcPr>
            <w:tcW w:w="3261" w:type="dxa"/>
            <w:tcMar>
              <w:left w:w="28" w:type="dxa"/>
              <w:right w:w="28" w:type="dxa"/>
            </w:tcMar>
            <w:vAlign w:val="center"/>
          </w:tcPr>
          <w:p w14:paraId="3CD79D98" w14:textId="77777777" w:rsidR="00F80862" w:rsidRPr="00893E4A" w:rsidRDefault="00F80862" w:rsidP="00F80862">
            <w:pPr>
              <w:rPr>
                <w:rFonts w:cs="Arial"/>
              </w:rPr>
            </w:pPr>
            <w:r w:rsidRPr="00893E4A">
              <w:rPr>
                <w:rFonts w:cs="Arial"/>
              </w:rPr>
              <w:t>Nearest Medical Centre</w:t>
            </w:r>
            <w:r w:rsidR="00504B4C">
              <w:rPr>
                <w:rFonts w:cs="Arial"/>
              </w:rPr>
              <w:t>:</w:t>
            </w:r>
          </w:p>
          <w:p w14:paraId="3CD79D99" w14:textId="77777777" w:rsidR="00F80862" w:rsidRPr="00893E4A" w:rsidRDefault="00F80862" w:rsidP="00F80862">
            <w:pPr>
              <w:rPr>
                <w:rFonts w:cs="Arial"/>
              </w:rPr>
            </w:pPr>
            <w:r w:rsidRPr="00893E4A">
              <w:rPr>
                <w:rFonts w:cs="Arial"/>
              </w:rPr>
              <w:t>Include opening / closing times and coverage outside of these times.</w:t>
            </w:r>
          </w:p>
        </w:tc>
        <w:tc>
          <w:tcPr>
            <w:tcW w:w="7371" w:type="dxa"/>
            <w:vAlign w:val="center"/>
          </w:tcPr>
          <w:p w14:paraId="3CD79D9A" w14:textId="652BF00C" w:rsidR="00F80862" w:rsidRPr="00893E4A" w:rsidRDefault="00637E26" w:rsidP="00FE634B">
            <w:pPr>
              <w:rPr>
                <w:rFonts w:cs="Arial"/>
              </w:rPr>
            </w:pPr>
            <w:r>
              <w:rPr>
                <w:rFonts w:cs="Arial"/>
              </w:rPr>
              <w:t>OCHRE Medical Centre Caloundra – 6.1KM – 11 Min</w:t>
            </w:r>
            <w:r w:rsidR="00FE634B">
              <w:rPr>
                <w:rFonts w:cs="Arial"/>
              </w:rPr>
              <w:t xml:space="preserve"> </w:t>
            </w:r>
          </w:p>
        </w:tc>
      </w:tr>
      <w:tr w:rsidR="00F80862" w:rsidRPr="00893E4A" w14:paraId="3CD79D9E" w14:textId="77777777" w:rsidTr="0065613D">
        <w:trPr>
          <w:cantSplit/>
          <w:trHeight w:val="397"/>
        </w:trPr>
        <w:tc>
          <w:tcPr>
            <w:tcW w:w="3261" w:type="dxa"/>
            <w:tcMar>
              <w:left w:w="28" w:type="dxa"/>
              <w:right w:w="28" w:type="dxa"/>
            </w:tcMar>
            <w:vAlign w:val="center"/>
          </w:tcPr>
          <w:p w14:paraId="3CD79D9C" w14:textId="77777777" w:rsidR="00F80862" w:rsidRPr="00893E4A" w:rsidRDefault="00F80862" w:rsidP="00F80862">
            <w:pPr>
              <w:rPr>
                <w:rFonts w:cs="Arial"/>
              </w:rPr>
            </w:pPr>
            <w:r w:rsidRPr="00893E4A">
              <w:rPr>
                <w:rFonts w:cs="Arial"/>
              </w:rPr>
              <w:t>Time to Medical Service</w:t>
            </w:r>
          </w:p>
        </w:tc>
        <w:tc>
          <w:tcPr>
            <w:tcW w:w="7371" w:type="dxa"/>
            <w:vAlign w:val="center"/>
          </w:tcPr>
          <w:p w14:paraId="3CD79D9D" w14:textId="0FE4A439" w:rsidR="00F80862" w:rsidRPr="00893E4A" w:rsidRDefault="00637E26" w:rsidP="00327671">
            <w:pPr>
              <w:rPr>
                <w:rFonts w:cs="Arial"/>
              </w:rPr>
            </w:pPr>
            <w:r>
              <w:rPr>
                <w:rFonts w:cs="Arial"/>
              </w:rPr>
              <w:t>11</w:t>
            </w:r>
            <w:r w:rsidR="009029E0" w:rsidRPr="009029E0">
              <w:rPr>
                <w:rFonts w:cs="Arial"/>
              </w:rPr>
              <w:t xml:space="preserve"> minutes</w:t>
            </w:r>
          </w:p>
        </w:tc>
      </w:tr>
      <w:tr w:rsidR="00327671" w:rsidRPr="00893E4A" w14:paraId="3CD79DA1" w14:textId="77777777" w:rsidTr="0065613D">
        <w:trPr>
          <w:cantSplit/>
          <w:trHeight w:val="397"/>
        </w:trPr>
        <w:tc>
          <w:tcPr>
            <w:tcW w:w="3261" w:type="dxa"/>
            <w:tcMar>
              <w:left w:w="28" w:type="dxa"/>
              <w:right w:w="28" w:type="dxa"/>
            </w:tcMar>
            <w:vAlign w:val="center"/>
          </w:tcPr>
          <w:p w14:paraId="3CD79D9F" w14:textId="77777777" w:rsidR="00327671" w:rsidRPr="00893E4A" w:rsidRDefault="00327671" w:rsidP="00F80862">
            <w:pPr>
              <w:rPr>
                <w:rFonts w:cs="Arial"/>
              </w:rPr>
            </w:pPr>
            <w:r>
              <w:rPr>
                <w:rFonts w:cs="Arial"/>
              </w:rPr>
              <w:t>Stretcher Required?</w:t>
            </w:r>
          </w:p>
        </w:tc>
        <w:tc>
          <w:tcPr>
            <w:tcW w:w="7371" w:type="dxa"/>
            <w:vAlign w:val="center"/>
          </w:tcPr>
          <w:p w14:paraId="3CD79DA0" w14:textId="40DD425D" w:rsidR="00327671" w:rsidRPr="00893E4A" w:rsidRDefault="009029E0" w:rsidP="00327671">
            <w:pPr>
              <w:rPr>
                <w:rFonts w:cs="Arial"/>
              </w:rPr>
            </w:pPr>
            <w:r>
              <w:rPr>
                <w:rFonts w:cs="Arial"/>
              </w:rPr>
              <w:t>Yes</w:t>
            </w:r>
          </w:p>
        </w:tc>
      </w:tr>
      <w:tr w:rsidR="00F80862" w:rsidRPr="00893E4A" w14:paraId="3CD79DA4" w14:textId="77777777" w:rsidTr="0065613D">
        <w:trPr>
          <w:cantSplit/>
          <w:trHeight w:val="397"/>
        </w:trPr>
        <w:tc>
          <w:tcPr>
            <w:tcW w:w="3261" w:type="dxa"/>
            <w:tcMar>
              <w:left w:w="28" w:type="dxa"/>
              <w:right w:w="28" w:type="dxa"/>
            </w:tcMar>
            <w:vAlign w:val="center"/>
          </w:tcPr>
          <w:p w14:paraId="3CD79DA2" w14:textId="4620AC82" w:rsidR="00F80862" w:rsidRPr="00893E4A" w:rsidRDefault="00F80862" w:rsidP="00F80862">
            <w:pPr>
              <w:rPr>
                <w:rFonts w:cs="Arial"/>
              </w:rPr>
            </w:pPr>
            <w:r w:rsidRPr="00893E4A">
              <w:rPr>
                <w:rFonts w:cs="Arial"/>
              </w:rPr>
              <w:t xml:space="preserve">First </w:t>
            </w:r>
            <w:r w:rsidR="00637E26">
              <w:rPr>
                <w:rFonts w:cs="Arial"/>
              </w:rPr>
              <w:t xml:space="preserve">Aid </w:t>
            </w:r>
            <w:r w:rsidRPr="00893E4A">
              <w:rPr>
                <w:rFonts w:cs="Arial"/>
              </w:rPr>
              <w:t>Room needed?</w:t>
            </w:r>
          </w:p>
        </w:tc>
        <w:tc>
          <w:tcPr>
            <w:tcW w:w="7371" w:type="dxa"/>
            <w:vAlign w:val="center"/>
          </w:tcPr>
          <w:p w14:paraId="3CD79DA3" w14:textId="72B2C819" w:rsidR="00F80862" w:rsidRPr="00893E4A" w:rsidRDefault="009029E0" w:rsidP="00327671">
            <w:pPr>
              <w:rPr>
                <w:rFonts w:cs="Arial"/>
              </w:rPr>
            </w:pPr>
            <w:r>
              <w:rPr>
                <w:rFonts w:cs="Arial"/>
              </w:rPr>
              <w:t>Yes</w:t>
            </w:r>
          </w:p>
        </w:tc>
      </w:tr>
      <w:tr w:rsidR="00F80862" w:rsidRPr="00893E4A" w14:paraId="3CD79DA7" w14:textId="77777777" w:rsidTr="0065613D">
        <w:trPr>
          <w:cantSplit/>
          <w:trHeight w:val="397"/>
        </w:trPr>
        <w:tc>
          <w:tcPr>
            <w:tcW w:w="3261" w:type="dxa"/>
            <w:tcMar>
              <w:left w:w="28" w:type="dxa"/>
              <w:right w:w="28" w:type="dxa"/>
            </w:tcMar>
            <w:vAlign w:val="center"/>
          </w:tcPr>
          <w:p w14:paraId="3CD79DA5" w14:textId="77777777" w:rsidR="00F80862" w:rsidRPr="00893E4A" w:rsidRDefault="00F80862" w:rsidP="00F80862">
            <w:pPr>
              <w:rPr>
                <w:rFonts w:cs="Arial"/>
              </w:rPr>
            </w:pPr>
            <w:r w:rsidRPr="00893E4A">
              <w:rPr>
                <w:rFonts w:cs="Arial"/>
              </w:rPr>
              <w:t>Number of First Aiders needed?</w:t>
            </w:r>
          </w:p>
        </w:tc>
        <w:tc>
          <w:tcPr>
            <w:tcW w:w="7371" w:type="dxa"/>
            <w:vAlign w:val="center"/>
          </w:tcPr>
          <w:p w14:paraId="3CD79DA6" w14:textId="46C9F6EE" w:rsidR="00F80862" w:rsidRPr="00893E4A" w:rsidRDefault="00637E26" w:rsidP="00327671">
            <w:pPr>
              <w:rPr>
                <w:rFonts w:cs="Arial"/>
              </w:rPr>
            </w:pPr>
            <w:r>
              <w:rPr>
                <w:rFonts w:cs="Arial"/>
              </w:rPr>
              <w:t>4</w:t>
            </w:r>
            <w:r w:rsidR="00FE634B">
              <w:rPr>
                <w:rFonts w:cs="Arial"/>
              </w:rPr>
              <w:t xml:space="preserve"> plus subcontractor first aid assistant</w:t>
            </w:r>
          </w:p>
        </w:tc>
      </w:tr>
      <w:tr w:rsidR="00F80862" w:rsidRPr="00893E4A" w14:paraId="3CD79DAA" w14:textId="77777777" w:rsidTr="0065613D">
        <w:trPr>
          <w:cantSplit/>
          <w:trHeight w:val="397"/>
        </w:trPr>
        <w:tc>
          <w:tcPr>
            <w:tcW w:w="3261" w:type="dxa"/>
            <w:tcMar>
              <w:left w:w="28" w:type="dxa"/>
              <w:right w:w="28" w:type="dxa"/>
            </w:tcMar>
            <w:vAlign w:val="center"/>
          </w:tcPr>
          <w:p w14:paraId="3CD79DA8" w14:textId="77777777" w:rsidR="00F80862" w:rsidRPr="00893E4A" w:rsidRDefault="00F80862" w:rsidP="00F80862">
            <w:pPr>
              <w:rPr>
                <w:rFonts w:cs="Arial"/>
              </w:rPr>
            </w:pPr>
            <w:r w:rsidRPr="00893E4A">
              <w:rPr>
                <w:rFonts w:cs="Arial"/>
              </w:rPr>
              <w:t>Level of first Aider required?</w:t>
            </w:r>
          </w:p>
        </w:tc>
        <w:tc>
          <w:tcPr>
            <w:tcW w:w="7371" w:type="dxa"/>
            <w:vAlign w:val="center"/>
          </w:tcPr>
          <w:p w14:paraId="3CD79DA9" w14:textId="5CB802D9" w:rsidR="00F80862" w:rsidRPr="00893E4A" w:rsidRDefault="009029E0" w:rsidP="00327671">
            <w:pPr>
              <w:rPr>
                <w:rFonts w:cs="Arial"/>
              </w:rPr>
            </w:pPr>
            <w:r>
              <w:rPr>
                <w:rFonts w:cs="Arial"/>
              </w:rPr>
              <w:t>Occupational</w:t>
            </w:r>
            <w:r w:rsidR="00637E26">
              <w:rPr>
                <w:rFonts w:cs="Arial"/>
              </w:rPr>
              <w:t xml:space="preserve"> First Aid</w:t>
            </w:r>
          </w:p>
        </w:tc>
      </w:tr>
    </w:tbl>
    <w:p w14:paraId="3CD79DAB" w14:textId="77777777" w:rsidR="00893E4A" w:rsidRDefault="00893E4A" w:rsidP="00F80862">
      <w:pPr>
        <w:rPr>
          <w:rFonts w:cs="Arial"/>
          <w:sz w:val="24"/>
          <w:szCs w:val="24"/>
        </w:rPr>
      </w:pPr>
    </w:p>
    <w:p w14:paraId="32A6D26D" w14:textId="77777777" w:rsidR="00526096" w:rsidRPr="00D96BC8" w:rsidRDefault="000053F4" w:rsidP="00F80862">
      <w:pPr>
        <w:rPr>
          <w:rFonts w:cs="Arial"/>
          <w:color w:val="00B050"/>
          <w:sz w:val="24"/>
          <w:szCs w:val="24"/>
        </w:rPr>
      </w:pPr>
      <w:r w:rsidRPr="00D96BC8">
        <w:rPr>
          <w:rFonts w:cs="Arial"/>
          <w:color w:val="00B050"/>
          <w:sz w:val="24"/>
          <w:szCs w:val="24"/>
        </w:rPr>
        <w:t>Based upon the above assessment, the following F</w:t>
      </w:r>
      <w:r w:rsidR="00526096" w:rsidRPr="00D96BC8">
        <w:rPr>
          <w:rFonts w:cs="Arial"/>
          <w:color w:val="00B050"/>
          <w:sz w:val="24"/>
          <w:szCs w:val="24"/>
        </w:rPr>
        <w:t>.</w:t>
      </w:r>
      <w:r w:rsidRPr="00D96BC8">
        <w:rPr>
          <w:rFonts w:cs="Arial"/>
          <w:color w:val="00B050"/>
          <w:sz w:val="24"/>
          <w:szCs w:val="24"/>
        </w:rPr>
        <w:t>A</w:t>
      </w:r>
      <w:r w:rsidR="00526096" w:rsidRPr="00D96BC8">
        <w:rPr>
          <w:rFonts w:cs="Arial"/>
          <w:color w:val="00B050"/>
          <w:sz w:val="24"/>
          <w:szCs w:val="24"/>
        </w:rPr>
        <w:t>.</w:t>
      </w:r>
      <w:r w:rsidRPr="00D96BC8">
        <w:rPr>
          <w:rFonts w:cs="Arial"/>
          <w:color w:val="00B050"/>
          <w:sz w:val="24"/>
          <w:szCs w:val="24"/>
        </w:rPr>
        <w:t xml:space="preserve"> kit type is required:</w:t>
      </w:r>
      <w:r w:rsidR="009029E0" w:rsidRPr="00D96BC8">
        <w:rPr>
          <w:rFonts w:cs="Arial"/>
          <w:color w:val="00B050"/>
          <w:sz w:val="24"/>
          <w:szCs w:val="24"/>
        </w:rPr>
        <w:t xml:space="preserve"> </w:t>
      </w:r>
    </w:p>
    <w:p w14:paraId="4CA0FCB3" w14:textId="099A68D3" w:rsidR="00526096" w:rsidRPr="00D96BC8" w:rsidRDefault="009029E0" w:rsidP="00F80862">
      <w:pPr>
        <w:rPr>
          <w:rFonts w:cs="Arial"/>
          <w:color w:val="00B050"/>
          <w:sz w:val="24"/>
          <w:szCs w:val="24"/>
        </w:rPr>
      </w:pPr>
      <w:r w:rsidRPr="00D96BC8">
        <w:rPr>
          <w:rFonts w:cs="Arial"/>
          <w:color w:val="00B050"/>
          <w:sz w:val="24"/>
          <w:szCs w:val="24"/>
        </w:rPr>
        <w:t xml:space="preserve">One </w:t>
      </w:r>
      <w:r w:rsidR="00526096" w:rsidRPr="00D96BC8">
        <w:rPr>
          <w:rFonts w:cs="Arial"/>
          <w:color w:val="00B050"/>
          <w:sz w:val="24"/>
          <w:szCs w:val="24"/>
        </w:rPr>
        <w:t xml:space="preserve">McNab </w:t>
      </w:r>
      <w:r w:rsidRPr="00D96BC8">
        <w:rPr>
          <w:rFonts w:cs="Arial"/>
          <w:color w:val="00B050"/>
          <w:sz w:val="24"/>
          <w:szCs w:val="24"/>
        </w:rPr>
        <w:t>type C kit x 30</w:t>
      </w:r>
      <w:r w:rsidR="00526096" w:rsidRPr="00D96BC8">
        <w:rPr>
          <w:rFonts w:cs="Arial"/>
          <w:color w:val="00B050"/>
          <w:sz w:val="24"/>
          <w:szCs w:val="24"/>
        </w:rPr>
        <w:t xml:space="preserve"> workers – M</w:t>
      </w:r>
      <w:r w:rsidR="00D96BC8" w:rsidRPr="00D96BC8">
        <w:rPr>
          <w:rFonts w:cs="Arial"/>
          <w:color w:val="00B050"/>
          <w:sz w:val="24"/>
          <w:szCs w:val="24"/>
        </w:rPr>
        <w:t>ax</w:t>
      </w:r>
      <w:r w:rsidR="00637E26">
        <w:rPr>
          <w:rFonts w:cs="Arial"/>
          <w:color w:val="00B050"/>
          <w:sz w:val="24"/>
          <w:szCs w:val="24"/>
        </w:rPr>
        <w:t xml:space="preserve"> numbers 95 </w:t>
      </w:r>
      <w:r w:rsidR="00526096" w:rsidRPr="00D96BC8">
        <w:rPr>
          <w:rFonts w:cs="Arial"/>
          <w:color w:val="00B050"/>
          <w:sz w:val="24"/>
          <w:szCs w:val="24"/>
        </w:rPr>
        <w:t>workers</w:t>
      </w:r>
      <w:r w:rsidR="00637E26">
        <w:rPr>
          <w:rFonts w:cs="Arial"/>
          <w:color w:val="00B050"/>
          <w:sz w:val="24"/>
          <w:szCs w:val="24"/>
        </w:rPr>
        <w:t xml:space="preserve"> and a total of 4</w:t>
      </w:r>
      <w:r w:rsidR="00D96BC8" w:rsidRPr="00D96BC8">
        <w:rPr>
          <w:rFonts w:cs="Arial"/>
          <w:color w:val="00B050"/>
          <w:sz w:val="24"/>
          <w:szCs w:val="24"/>
        </w:rPr>
        <w:t xml:space="preserve"> kits located strategically</w:t>
      </w:r>
      <w:r w:rsidR="00D96BC8">
        <w:rPr>
          <w:rFonts w:cs="Arial"/>
          <w:color w:val="00B050"/>
          <w:sz w:val="24"/>
          <w:szCs w:val="24"/>
        </w:rPr>
        <w:t xml:space="preserve"> i.e. first aid room, hoist &amp;</w:t>
      </w:r>
      <w:r w:rsidR="00D96BC8" w:rsidRPr="00D96BC8">
        <w:rPr>
          <w:rFonts w:cs="Arial"/>
          <w:color w:val="00B050"/>
          <w:sz w:val="24"/>
          <w:szCs w:val="24"/>
        </w:rPr>
        <w:t xml:space="preserve"> </w:t>
      </w:r>
      <w:r w:rsidR="00D96BC8">
        <w:rPr>
          <w:rFonts w:cs="Arial"/>
          <w:color w:val="00B050"/>
          <w:sz w:val="24"/>
          <w:szCs w:val="24"/>
        </w:rPr>
        <w:t xml:space="preserve">every </w:t>
      </w:r>
      <w:r w:rsidR="00FE634B">
        <w:rPr>
          <w:rFonts w:cs="Arial"/>
          <w:color w:val="00B050"/>
          <w:sz w:val="24"/>
          <w:szCs w:val="24"/>
        </w:rPr>
        <w:t>third</w:t>
      </w:r>
      <w:r w:rsidR="00D96BC8">
        <w:rPr>
          <w:rFonts w:cs="Arial"/>
          <w:color w:val="00B050"/>
          <w:sz w:val="24"/>
          <w:szCs w:val="24"/>
        </w:rPr>
        <w:t xml:space="preserve"> </w:t>
      </w:r>
      <w:r w:rsidR="00D96BC8" w:rsidRPr="00D96BC8">
        <w:rPr>
          <w:rFonts w:cs="Arial"/>
          <w:color w:val="00B050"/>
          <w:sz w:val="24"/>
          <w:szCs w:val="24"/>
        </w:rPr>
        <w:t xml:space="preserve">level </w:t>
      </w:r>
    </w:p>
    <w:p w14:paraId="638048D6" w14:textId="77777777" w:rsidR="00526096" w:rsidRDefault="00526096" w:rsidP="00F80862">
      <w:pPr>
        <w:rPr>
          <w:rFonts w:cs="Arial"/>
          <w:sz w:val="24"/>
          <w:szCs w:val="24"/>
        </w:rPr>
      </w:pPr>
    </w:p>
    <w:p w14:paraId="3CD79DAC" w14:textId="6CD43B0C" w:rsidR="000053F4" w:rsidRDefault="00526096" w:rsidP="00F80862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</w:t>
      </w:r>
      <w:r w:rsidR="009029E0">
        <w:rPr>
          <w:rFonts w:cs="Arial"/>
          <w:sz w:val="24"/>
          <w:szCs w:val="24"/>
        </w:rPr>
        <w:t>epending on job progression and projected numbers.</w:t>
      </w:r>
      <w:r>
        <w:rPr>
          <w:rFonts w:cs="Arial"/>
          <w:sz w:val="24"/>
          <w:szCs w:val="24"/>
        </w:rPr>
        <w:t xml:space="preserve"> Preempting of site numbers to be monitored</w:t>
      </w:r>
      <w:r w:rsidR="00FE634B">
        <w:rPr>
          <w:rFonts w:cs="Arial"/>
          <w:sz w:val="24"/>
          <w:szCs w:val="24"/>
        </w:rPr>
        <w:t xml:space="preserve"> and first aid provisions provided.</w:t>
      </w:r>
    </w:p>
    <w:p w14:paraId="3CD79DAD" w14:textId="77777777" w:rsidR="000053F4" w:rsidRDefault="000053F4" w:rsidP="00F80862">
      <w:pPr>
        <w:rPr>
          <w:rFonts w:cs="Arial"/>
          <w:sz w:val="24"/>
          <w:szCs w:val="24"/>
        </w:rPr>
      </w:pPr>
    </w:p>
    <w:tbl>
      <w:tblPr>
        <w:tblStyle w:val="TableGrid"/>
        <w:tblW w:w="10693" w:type="dxa"/>
        <w:tblInd w:w="108" w:type="dxa"/>
        <w:tblLook w:val="04A0" w:firstRow="1" w:lastRow="0" w:firstColumn="1" w:lastColumn="0" w:noHBand="0" w:noVBand="1"/>
      </w:tblPr>
      <w:tblGrid>
        <w:gridCol w:w="2330"/>
        <w:gridCol w:w="425"/>
        <w:gridCol w:w="2297"/>
        <w:gridCol w:w="396"/>
        <w:gridCol w:w="2410"/>
        <w:gridCol w:w="425"/>
        <w:gridCol w:w="1985"/>
        <w:gridCol w:w="425"/>
      </w:tblGrid>
      <w:tr w:rsidR="005920EF" w:rsidRPr="009B46EF" w14:paraId="3CD79DB6" w14:textId="77777777" w:rsidTr="009029E0">
        <w:tc>
          <w:tcPr>
            <w:tcW w:w="2330" w:type="dxa"/>
            <w:tcMar>
              <w:left w:w="28" w:type="dxa"/>
              <w:right w:w="28" w:type="dxa"/>
            </w:tcMar>
            <w:vAlign w:val="center"/>
          </w:tcPr>
          <w:p w14:paraId="3CD79DAE" w14:textId="77777777" w:rsidR="005920EF" w:rsidRPr="009B46EF" w:rsidRDefault="005920EF" w:rsidP="005920E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TYPE A (REMOTE)</w:t>
            </w:r>
          </w:p>
        </w:tc>
        <w:tc>
          <w:tcPr>
            <w:tcW w:w="425" w:type="dxa"/>
            <w:shd w:val="clear" w:color="auto" w:fill="92D050"/>
            <w:tcMar>
              <w:left w:w="28" w:type="dxa"/>
              <w:right w:w="28" w:type="dxa"/>
            </w:tcMar>
          </w:tcPr>
          <w:p w14:paraId="3CD79DAF" w14:textId="62663286" w:rsidR="005920EF" w:rsidRPr="009B46EF" w:rsidRDefault="005920EF" w:rsidP="00FE21CF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297" w:type="dxa"/>
            <w:tcMar>
              <w:left w:w="28" w:type="dxa"/>
              <w:right w:w="28" w:type="dxa"/>
            </w:tcMar>
            <w:vAlign w:val="center"/>
          </w:tcPr>
          <w:p w14:paraId="3CD79DB0" w14:textId="77777777" w:rsidR="005920EF" w:rsidRPr="009B46EF" w:rsidRDefault="005920EF" w:rsidP="00FE21C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TYPE  B (LARGE)</w:t>
            </w:r>
          </w:p>
        </w:tc>
        <w:tc>
          <w:tcPr>
            <w:tcW w:w="396" w:type="dxa"/>
            <w:tcMar>
              <w:left w:w="28" w:type="dxa"/>
              <w:right w:w="28" w:type="dxa"/>
            </w:tcMar>
            <w:vAlign w:val="center"/>
          </w:tcPr>
          <w:p w14:paraId="3CD79DB1" w14:textId="77777777" w:rsidR="005920EF" w:rsidRPr="009B46EF" w:rsidRDefault="005920EF" w:rsidP="0070384B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410" w:type="dxa"/>
            <w:tcMar>
              <w:left w:w="28" w:type="dxa"/>
              <w:right w:w="28" w:type="dxa"/>
            </w:tcMar>
            <w:vAlign w:val="center"/>
          </w:tcPr>
          <w:p w14:paraId="3CD79DB2" w14:textId="77777777" w:rsidR="005920EF" w:rsidRPr="009B46EF" w:rsidRDefault="005920EF" w:rsidP="005920EF">
            <w:pPr>
              <w:rPr>
                <w:rFonts w:cs="Arial"/>
                <w:b/>
                <w:sz w:val="24"/>
                <w:szCs w:val="24"/>
              </w:rPr>
            </w:pPr>
            <w:r w:rsidRPr="009B46EF">
              <w:rPr>
                <w:rFonts w:cs="Arial"/>
                <w:b/>
                <w:sz w:val="24"/>
                <w:szCs w:val="24"/>
              </w:rPr>
              <w:t xml:space="preserve">TYPE </w:t>
            </w:r>
            <w:r>
              <w:rPr>
                <w:rFonts w:cs="Arial"/>
                <w:b/>
                <w:sz w:val="24"/>
                <w:szCs w:val="24"/>
              </w:rPr>
              <w:t>C (MEDIUM)</w:t>
            </w:r>
          </w:p>
        </w:tc>
        <w:tc>
          <w:tcPr>
            <w:tcW w:w="425" w:type="dxa"/>
            <w:shd w:val="clear" w:color="auto" w:fill="92D050"/>
            <w:tcMar>
              <w:left w:w="28" w:type="dxa"/>
              <w:right w:w="28" w:type="dxa"/>
            </w:tcMar>
            <w:vAlign w:val="center"/>
          </w:tcPr>
          <w:p w14:paraId="3CD79DB3" w14:textId="77777777" w:rsidR="005920EF" w:rsidRPr="009B46EF" w:rsidRDefault="005920EF" w:rsidP="0070384B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985" w:type="dxa"/>
            <w:tcMar>
              <w:left w:w="28" w:type="dxa"/>
              <w:right w:w="28" w:type="dxa"/>
            </w:tcMar>
            <w:vAlign w:val="center"/>
          </w:tcPr>
          <w:p w14:paraId="3CD79DB4" w14:textId="77777777" w:rsidR="005920EF" w:rsidRPr="009B46EF" w:rsidRDefault="005920EF" w:rsidP="00FE21CF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TYPE D (SMALL)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3CD79DB5" w14:textId="77777777" w:rsidR="005920EF" w:rsidRPr="009B46EF" w:rsidRDefault="005920EF" w:rsidP="0070384B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3CD79DB7" w14:textId="77777777" w:rsidR="000053F4" w:rsidRDefault="000053F4" w:rsidP="00F80862">
      <w:pPr>
        <w:rPr>
          <w:rFonts w:cs="Arial"/>
          <w:sz w:val="24"/>
          <w:szCs w:val="24"/>
        </w:rPr>
      </w:pPr>
    </w:p>
    <w:p w14:paraId="3CD79DB8" w14:textId="77777777" w:rsidR="000053F4" w:rsidRDefault="0065613D" w:rsidP="00F80862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Based upon the type of activities</w:t>
      </w:r>
      <w:r w:rsidR="00327671">
        <w:rPr>
          <w:rFonts w:cs="Arial"/>
          <w:sz w:val="24"/>
          <w:szCs w:val="24"/>
        </w:rPr>
        <w:t xml:space="preserve"> undertaken, s</w:t>
      </w:r>
      <w:r w:rsidR="000053F4">
        <w:rPr>
          <w:rFonts w:cs="Arial"/>
          <w:sz w:val="24"/>
          <w:szCs w:val="24"/>
        </w:rPr>
        <w:t>pecify any additional requirements</w:t>
      </w:r>
      <w:r w:rsidR="00FE21CF">
        <w:rPr>
          <w:rFonts w:cs="Arial"/>
          <w:sz w:val="24"/>
          <w:szCs w:val="24"/>
        </w:rPr>
        <w:t xml:space="preserve"> i</w:t>
      </w:r>
      <w:r w:rsidR="000053F4">
        <w:rPr>
          <w:rFonts w:cs="Arial"/>
          <w:sz w:val="24"/>
          <w:szCs w:val="24"/>
        </w:rPr>
        <w:t xml:space="preserve">n addition to the </w:t>
      </w:r>
      <w:r w:rsidR="00FE21CF">
        <w:rPr>
          <w:rFonts w:cs="Arial"/>
          <w:sz w:val="24"/>
          <w:szCs w:val="24"/>
        </w:rPr>
        <w:t>minimum kit quantities:</w:t>
      </w:r>
    </w:p>
    <w:p w14:paraId="3CD79DB9" w14:textId="77777777" w:rsidR="00DC2866" w:rsidRDefault="00DC2866" w:rsidP="00F80862">
      <w:pPr>
        <w:rPr>
          <w:rFonts w:cs="Arial"/>
          <w:sz w:val="24"/>
          <w:szCs w:val="24"/>
        </w:rPr>
      </w:pPr>
    </w:p>
    <w:tbl>
      <w:tblPr>
        <w:tblW w:w="1077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850"/>
        <w:gridCol w:w="709"/>
        <w:gridCol w:w="851"/>
        <w:gridCol w:w="710"/>
        <w:gridCol w:w="851"/>
        <w:gridCol w:w="709"/>
        <w:gridCol w:w="850"/>
        <w:gridCol w:w="709"/>
      </w:tblGrid>
      <w:tr w:rsidR="00DB6983" w:rsidRPr="00090F25" w14:paraId="3CD79DC3" w14:textId="77777777" w:rsidTr="009029E0">
        <w:trPr>
          <w:cantSplit/>
          <w:trHeight w:val="227"/>
          <w:tblHeader/>
        </w:trPr>
        <w:tc>
          <w:tcPr>
            <w:tcW w:w="4536" w:type="dxa"/>
            <w:vMerge w:val="restart"/>
            <w:shd w:val="pct12" w:color="auto" w:fill="auto"/>
            <w:vAlign w:val="center"/>
          </w:tcPr>
          <w:p w14:paraId="3CD79DBA" w14:textId="77777777" w:rsidR="00DB6983" w:rsidRPr="00090F25" w:rsidRDefault="00DB6983" w:rsidP="001854C4">
            <w:pPr>
              <w:pStyle w:val="Header"/>
              <w:jc w:val="center"/>
              <w:rPr>
                <w:rFonts w:ascii="Arial Narrow" w:hAnsi="Arial Narrow" w:cs="Arial"/>
                <w:b/>
              </w:rPr>
            </w:pPr>
            <w:r w:rsidRPr="00090F25">
              <w:rPr>
                <w:rFonts w:ascii="Arial Narrow" w:hAnsi="Arial Narrow" w:cs="Arial"/>
                <w:b/>
              </w:rPr>
              <w:t>ITEM</w:t>
            </w:r>
          </w:p>
        </w:tc>
        <w:tc>
          <w:tcPr>
            <w:tcW w:w="1559" w:type="dxa"/>
            <w:gridSpan w:val="2"/>
            <w:shd w:val="pct12" w:color="auto" w:fill="auto"/>
            <w:vAlign w:val="center"/>
          </w:tcPr>
          <w:p w14:paraId="3CD79DBB" w14:textId="77777777" w:rsidR="00DB6983" w:rsidRPr="00090F25" w:rsidRDefault="00DB6983" w:rsidP="004150C1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090F25">
              <w:rPr>
                <w:rFonts w:ascii="Arial Narrow" w:hAnsi="Arial Narrow"/>
                <w:sz w:val="28"/>
                <w:szCs w:val="28"/>
              </w:rPr>
              <w:t>TYPE</w:t>
            </w:r>
            <w:r w:rsidRPr="00090F25">
              <w:rPr>
                <w:rFonts w:ascii="Arial Narrow" w:hAnsi="Arial Narrow"/>
                <w:b/>
                <w:sz w:val="28"/>
                <w:szCs w:val="28"/>
              </w:rPr>
              <w:t xml:space="preserve"> A</w:t>
            </w:r>
          </w:p>
          <w:p w14:paraId="3CD79DBC" w14:textId="77777777" w:rsidR="00DB6983" w:rsidRPr="00090F25" w:rsidRDefault="00DB6983" w:rsidP="004150C1">
            <w:pPr>
              <w:jc w:val="center"/>
              <w:rPr>
                <w:rFonts w:ascii="Arial Narrow" w:hAnsi="Arial Narrow"/>
                <w:b/>
              </w:rPr>
            </w:pPr>
            <w:r w:rsidRPr="00090F25">
              <w:rPr>
                <w:rFonts w:ascii="Arial Narrow" w:hAnsi="Arial Narrow"/>
                <w:b/>
              </w:rPr>
              <w:t>REMOTE</w:t>
            </w:r>
          </w:p>
        </w:tc>
        <w:tc>
          <w:tcPr>
            <w:tcW w:w="1561" w:type="dxa"/>
            <w:gridSpan w:val="2"/>
            <w:tcBorders>
              <w:right w:val="single" w:sz="4" w:space="0" w:color="auto"/>
            </w:tcBorders>
            <w:shd w:val="pct12" w:color="auto" w:fill="auto"/>
          </w:tcPr>
          <w:p w14:paraId="3CD79DBD" w14:textId="77777777" w:rsidR="00DB6983" w:rsidRPr="00090F25" w:rsidRDefault="00DB6983" w:rsidP="001854C4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090F25">
              <w:rPr>
                <w:rFonts w:ascii="Arial Narrow" w:hAnsi="Arial Narrow"/>
                <w:sz w:val="28"/>
                <w:szCs w:val="28"/>
              </w:rPr>
              <w:t>TYPE</w:t>
            </w:r>
            <w:r w:rsidRPr="00090F25">
              <w:rPr>
                <w:rFonts w:ascii="Arial Narrow" w:hAnsi="Arial Narrow"/>
                <w:b/>
                <w:sz w:val="28"/>
                <w:szCs w:val="28"/>
              </w:rPr>
              <w:t xml:space="preserve"> B</w:t>
            </w:r>
          </w:p>
          <w:p w14:paraId="3CD79DBE" w14:textId="77777777" w:rsidR="00DB6983" w:rsidRPr="00090F25" w:rsidRDefault="00DB6983" w:rsidP="001854C4">
            <w:pPr>
              <w:jc w:val="center"/>
              <w:rPr>
                <w:rFonts w:ascii="Arial Narrow" w:hAnsi="Arial Narrow"/>
                <w:b/>
              </w:rPr>
            </w:pPr>
            <w:r w:rsidRPr="00090F25">
              <w:rPr>
                <w:rFonts w:ascii="Arial Narrow" w:hAnsi="Arial Narrow"/>
                <w:b/>
              </w:rPr>
              <w:t>LARGE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tcMar>
              <w:left w:w="28" w:type="dxa"/>
              <w:right w:w="28" w:type="dxa"/>
            </w:tcMar>
            <w:vAlign w:val="center"/>
          </w:tcPr>
          <w:p w14:paraId="3CD79DBF" w14:textId="77777777" w:rsidR="00DB6983" w:rsidRPr="00090F25" w:rsidRDefault="00DB6983" w:rsidP="007C79CB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090F25">
              <w:rPr>
                <w:rFonts w:ascii="Arial Narrow" w:hAnsi="Arial Narrow"/>
                <w:b/>
                <w:sz w:val="28"/>
                <w:szCs w:val="28"/>
              </w:rPr>
              <w:t>TYPE C</w:t>
            </w:r>
          </w:p>
          <w:p w14:paraId="3CD79DC0" w14:textId="77777777" w:rsidR="00DB6983" w:rsidRPr="00090F25" w:rsidRDefault="00DB6983" w:rsidP="007C79CB">
            <w:pPr>
              <w:jc w:val="center"/>
              <w:rPr>
                <w:rFonts w:ascii="Arial Narrow" w:hAnsi="Arial Narrow"/>
                <w:b/>
              </w:rPr>
            </w:pPr>
            <w:r w:rsidRPr="00090F25">
              <w:rPr>
                <w:rFonts w:ascii="Arial Narrow" w:hAnsi="Arial Narrow"/>
                <w:b/>
              </w:rPr>
              <w:t>MEDIUM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shd w:val="pct12" w:color="auto" w:fill="auto"/>
            <w:tcMar>
              <w:left w:w="28" w:type="dxa"/>
              <w:right w:w="28" w:type="dxa"/>
            </w:tcMar>
            <w:vAlign w:val="center"/>
          </w:tcPr>
          <w:p w14:paraId="3CD79DC1" w14:textId="77777777" w:rsidR="00DB6983" w:rsidRPr="00090F25" w:rsidRDefault="00DB6983" w:rsidP="007C79CB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090F25">
              <w:rPr>
                <w:rFonts w:ascii="Arial Narrow" w:hAnsi="Arial Narrow"/>
                <w:b/>
                <w:sz w:val="28"/>
                <w:szCs w:val="28"/>
              </w:rPr>
              <w:t>TYPE D</w:t>
            </w:r>
          </w:p>
          <w:p w14:paraId="3CD79DC2" w14:textId="77777777" w:rsidR="00DB6983" w:rsidRPr="00090F25" w:rsidRDefault="00DB6983" w:rsidP="007C79CB">
            <w:pPr>
              <w:jc w:val="center"/>
              <w:rPr>
                <w:rFonts w:ascii="Arial Narrow" w:hAnsi="Arial Narrow"/>
                <w:b/>
              </w:rPr>
            </w:pPr>
            <w:r w:rsidRPr="00090F25">
              <w:rPr>
                <w:rFonts w:ascii="Arial Narrow" w:hAnsi="Arial Narrow"/>
                <w:b/>
              </w:rPr>
              <w:t>SMALL</w:t>
            </w:r>
          </w:p>
        </w:tc>
      </w:tr>
      <w:tr w:rsidR="00DB6983" w:rsidRPr="00090F25" w14:paraId="3CD79DCD" w14:textId="77777777" w:rsidTr="009029E0">
        <w:trPr>
          <w:cantSplit/>
          <w:trHeight w:val="357"/>
          <w:tblHeader/>
        </w:trPr>
        <w:tc>
          <w:tcPr>
            <w:tcW w:w="4536" w:type="dxa"/>
            <w:vMerge/>
            <w:tcBorders>
              <w:bottom w:val="single" w:sz="4" w:space="0" w:color="000000"/>
            </w:tcBorders>
            <w:shd w:val="pct12" w:color="auto" w:fill="auto"/>
            <w:vAlign w:val="center"/>
          </w:tcPr>
          <w:p w14:paraId="3CD79DC4" w14:textId="77777777" w:rsidR="00DB6983" w:rsidRPr="00090F25" w:rsidRDefault="00DB6983" w:rsidP="001854C4">
            <w:pPr>
              <w:pStyle w:val="Header"/>
              <w:rPr>
                <w:rFonts w:ascii="Arial Narrow" w:hAnsi="Arial Narrow" w:cs="Arial"/>
                <w:b/>
              </w:rPr>
            </w:pPr>
          </w:p>
        </w:tc>
        <w:tc>
          <w:tcPr>
            <w:tcW w:w="850" w:type="dxa"/>
            <w:tcBorders>
              <w:bottom w:val="single" w:sz="4" w:space="0" w:color="000000"/>
            </w:tcBorders>
            <w:shd w:val="pct12" w:color="auto" w:fill="auto"/>
            <w:tcMar>
              <w:left w:w="28" w:type="dxa"/>
              <w:right w:w="28" w:type="dxa"/>
            </w:tcMar>
            <w:vAlign w:val="center"/>
          </w:tcPr>
          <w:p w14:paraId="3CD79DC5" w14:textId="77777777" w:rsidR="00DB6983" w:rsidRPr="00090F25" w:rsidRDefault="00DB6983" w:rsidP="004150C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0F25">
              <w:rPr>
                <w:rFonts w:ascii="Arial Narrow" w:hAnsi="Arial Narrow"/>
                <w:sz w:val="16"/>
                <w:szCs w:val="16"/>
              </w:rPr>
              <w:t>MIN. STOCK LEVEL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pct12" w:color="auto" w:fill="auto"/>
            <w:tcMar>
              <w:left w:w="28" w:type="dxa"/>
              <w:right w:w="28" w:type="dxa"/>
            </w:tcMar>
            <w:vAlign w:val="center"/>
          </w:tcPr>
          <w:p w14:paraId="3CD79DC6" w14:textId="77777777" w:rsidR="00DB6983" w:rsidRPr="00090F25" w:rsidRDefault="00DB6983" w:rsidP="004150C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0F25">
              <w:rPr>
                <w:rFonts w:ascii="Arial Narrow" w:hAnsi="Arial Narrow"/>
                <w:sz w:val="16"/>
                <w:szCs w:val="16"/>
              </w:rPr>
              <w:t>STOCK REQD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auto"/>
            </w:tcBorders>
            <w:shd w:val="pct12" w:color="auto" w:fill="auto"/>
            <w:tcMar>
              <w:left w:w="28" w:type="dxa"/>
              <w:right w:w="28" w:type="dxa"/>
            </w:tcMar>
            <w:vAlign w:val="center"/>
          </w:tcPr>
          <w:p w14:paraId="3CD79DC7" w14:textId="77777777" w:rsidR="00DB6983" w:rsidRPr="00090F25" w:rsidRDefault="00DB6983" w:rsidP="00327671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0F25">
              <w:rPr>
                <w:rFonts w:ascii="Arial Narrow" w:hAnsi="Arial Narrow"/>
                <w:sz w:val="16"/>
                <w:szCs w:val="16"/>
              </w:rPr>
              <w:t>MIN. STOCK LEVEL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pct12" w:color="auto" w:fill="auto"/>
            <w:tcMar>
              <w:left w:w="28" w:type="dxa"/>
              <w:right w:w="28" w:type="dxa"/>
            </w:tcMar>
            <w:vAlign w:val="center"/>
          </w:tcPr>
          <w:p w14:paraId="3CD79DC8" w14:textId="77777777" w:rsidR="00DB6983" w:rsidRPr="00090F25" w:rsidRDefault="00DB6983" w:rsidP="001854C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0F25">
              <w:rPr>
                <w:rFonts w:ascii="Arial Narrow" w:hAnsi="Arial Narrow"/>
                <w:sz w:val="16"/>
                <w:szCs w:val="16"/>
              </w:rPr>
              <w:t>STOCK REQD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2D050"/>
            <w:tcMar>
              <w:left w:w="28" w:type="dxa"/>
              <w:right w:w="28" w:type="dxa"/>
            </w:tcMar>
            <w:vAlign w:val="center"/>
          </w:tcPr>
          <w:p w14:paraId="3CD79DC9" w14:textId="77777777" w:rsidR="00DB6983" w:rsidRPr="00090F25" w:rsidRDefault="00DB6983" w:rsidP="00C81259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0F25">
              <w:rPr>
                <w:rFonts w:ascii="Arial Narrow" w:hAnsi="Arial Narrow"/>
                <w:sz w:val="16"/>
                <w:szCs w:val="16"/>
              </w:rPr>
              <w:t>MIN. STOCK LEVEL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2D050"/>
            <w:tcMar>
              <w:left w:w="28" w:type="dxa"/>
              <w:right w:w="28" w:type="dxa"/>
            </w:tcMar>
            <w:vAlign w:val="center"/>
          </w:tcPr>
          <w:p w14:paraId="3CD79DCA" w14:textId="77777777" w:rsidR="00DB6983" w:rsidRPr="00090F25" w:rsidRDefault="00DB6983" w:rsidP="001854C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0F25">
              <w:rPr>
                <w:rFonts w:ascii="Arial Narrow" w:hAnsi="Arial Narrow"/>
                <w:sz w:val="16"/>
                <w:szCs w:val="16"/>
              </w:rPr>
              <w:t>STOCK REQD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pct12" w:color="auto" w:fill="auto"/>
            <w:tcMar>
              <w:left w:w="28" w:type="dxa"/>
              <w:right w:w="28" w:type="dxa"/>
            </w:tcMar>
            <w:vAlign w:val="center"/>
          </w:tcPr>
          <w:p w14:paraId="3CD79DCB" w14:textId="77777777" w:rsidR="00DB6983" w:rsidRPr="00090F25" w:rsidRDefault="00DB6983" w:rsidP="00C81259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0F25">
              <w:rPr>
                <w:rFonts w:ascii="Arial Narrow" w:hAnsi="Arial Narrow"/>
                <w:sz w:val="16"/>
                <w:szCs w:val="16"/>
              </w:rPr>
              <w:t>MIN. STOCK LEVEL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shd w:val="pct12" w:color="auto" w:fill="auto"/>
            <w:tcMar>
              <w:left w:w="28" w:type="dxa"/>
              <w:right w:w="28" w:type="dxa"/>
            </w:tcMar>
            <w:vAlign w:val="center"/>
          </w:tcPr>
          <w:p w14:paraId="3CD79DCC" w14:textId="77777777" w:rsidR="00DB6983" w:rsidRPr="00090F25" w:rsidRDefault="00DB6983" w:rsidP="001854C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90F25">
              <w:rPr>
                <w:rFonts w:ascii="Arial Narrow" w:hAnsi="Arial Narrow"/>
                <w:sz w:val="16"/>
                <w:szCs w:val="16"/>
              </w:rPr>
              <w:t>STOCK REQD</w:t>
            </w:r>
          </w:p>
        </w:tc>
      </w:tr>
      <w:tr w:rsidR="00DB6983" w:rsidRPr="00090F25" w14:paraId="3CD79DD7" w14:textId="77777777" w:rsidTr="009029E0">
        <w:trPr>
          <w:cantSplit/>
          <w:trHeight w:val="227"/>
        </w:trPr>
        <w:tc>
          <w:tcPr>
            <w:tcW w:w="4536" w:type="dxa"/>
            <w:shd w:val="pct12" w:color="auto" w:fill="auto"/>
            <w:vAlign w:val="center"/>
          </w:tcPr>
          <w:p w14:paraId="3CD79DCE" w14:textId="77777777" w:rsidR="00DB6983" w:rsidRPr="00090F25" w:rsidRDefault="00DB6983" w:rsidP="001854C4">
            <w:pPr>
              <w:rPr>
                <w:rFonts w:ascii="Arial Narrow" w:hAnsi="Arial Narrow"/>
                <w:b/>
              </w:rPr>
            </w:pPr>
            <w:r w:rsidRPr="00090F25">
              <w:rPr>
                <w:rFonts w:ascii="Arial Narrow" w:hAnsi="Arial Narrow"/>
                <w:b/>
              </w:rPr>
              <w:t xml:space="preserve">BASE-LINE KIT ITEMS </w:t>
            </w:r>
          </w:p>
        </w:tc>
        <w:tc>
          <w:tcPr>
            <w:tcW w:w="850" w:type="dxa"/>
            <w:shd w:val="pct12" w:color="auto" w:fill="auto"/>
            <w:vAlign w:val="center"/>
          </w:tcPr>
          <w:p w14:paraId="3CD79DCF" w14:textId="77777777" w:rsidR="00DB6983" w:rsidRPr="00090F25" w:rsidRDefault="00DB6983" w:rsidP="004150C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709" w:type="dxa"/>
            <w:shd w:val="pct12" w:color="auto" w:fill="auto"/>
            <w:vAlign w:val="center"/>
          </w:tcPr>
          <w:p w14:paraId="3CD79DD0" w14:textId="77777777" w:rsidR="00DB6983" w:rsidRPr="00090F25" w:rsidRDefault="00DB6983" w:rsidP="004150C1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pct12" w:color="auto" w:fill="auto"/>
            <w:vAlign w:val="center"/>
          </w:tcPr>
          <w:p w14:paraId="3CD79DD1" w14:textId="77777777" w:rsidR="00DB6983" w:rsidRPr="00090F25" w:rsidRDefault="00DB6983" w:rsidP="001854C4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3CD79DD2" w14:textId="77777777" w:rsidR="00DB6983" w:rsidRPr="00090F25" w:rsidRDefault="00DB6983" w:rsidP="001854C4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DD3" w14:textId="77777777" w:rsidR="00DB6983" w:rsidRPr="00090F25" w:rsidRDefault="00DB6983" w:rsidP="001854C4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DD4" w14:textId="77777777" w:rsidR="00DB6983" w:rsidRPr="00090F25" w:rsidRDefault="00DB6983" w:rsidP="001854C4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3CD79DD5" w14:textId="77777777" w:rsidR="00DB6983" w:rsidRPr="00090F25" w:rsidRDefault="00DB6983" w:rsidP="001854C4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shd w:val="pct12" w:color="auto" w:fill="auto"/>
            <w:vAlign w:val="center"/>
          </w:tcPr>
          <w:p w14:paraId="3CD79DD6" w14:textId="77777777" w:rsidR="00DB6983" w:rsidRPr="00090F25" w:rsidRDefault="00DB6983" w:rsidP="001854C4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DB6983" w:rsidRPr="00090F25" w14:paraId="3CD79DE1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DD8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First Aid Treatment Report </w:t>
            </w:r>
          </w:p>
        </w:tc>
        <w:tc>
          <w:tcPr>
            <w:tcW w:w="850" w:type="dxa"/>
            <w:vAlign w:val="center"/>
          </w:tcPr>
          <w:p w14:paraId="3CD79DD9" w14:textId="2905DB15" w:rsidR="00DB6983" w:rsidRPr="00090F25" w:rsidRDefault="009029E0" w:rsidP="004150C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!</w:t>
            </w:r>
          </w:p>
        </w:tc>
        <w:tc>
          <w:tcPr>
            <w:tcW w:w="709" w:type="dxa"/>
            <w:vAlign w:val="center"/>
          </w:tcPr>
          <w:p w14:paraId="3CD79DDA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DDB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DDC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DDD" w14:textId="554E7577" w:rsidR="00DB6983" w:rsidRPr="00090F25" w:rsidRDefault="00FE634B" w:rsidP="001854C4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DDE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DDF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DE0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DEB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DE2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Basic First Aid Notes/Pamphlet </w:t>
            </w:r>
          </w:p>
        </w:tc>
        <w:tc>
          <w:tcPr>
            <w:tcW w:w="850" w:type="dxa"/>
            <w:vAlign w:val="center"/>
          </w:tcPr>
          <w:p w14:paraId="3CD79DE3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DE4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DE5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DE6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DE7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DE8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DE9" w14:textId="77777777" w:rsidR="00DB6983" w:rsidRPr="00090F25" w:rsidRDefault="00DB6983" w:rsidP="00C81259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DEA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DF5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DEC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Notepad &amp; Pencil </w:t>
            </w:r>
          </w:p>
        </w:tc>
        <w:tc>
          <w:tcPr>
            <w:tcW w:w="850" w:type="dxa"/>
            <w:vAlign w:val="center"/>
          </w:tcPr>
          <w:p w14:paraId="3CD79DED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DEE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DEF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DF0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DF1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DF2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DF3" w14:textId="77777777" w:rsidR="00DB6983" w:rsidRPr="00090F25" w:rsidRDefault="00DB6983" w:rsidP="00C81259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DF4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DFF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DF6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Sterile eye pads </w:t>
            </w:r>
          </w:p>
        </w:tc>
        <w:tc>
          <w:tcPr>
            <w:tcW w:w="850" w:type="dxa"/>
            <w:vAlign w:val="center"/>
          </w:tcPr>
          <w:p w14:paraId="3CD79DF7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5</w:t>
            </w:r>
          </w:p>
        </w:tc>
        <w:tc>
          <w:tcPr>
            <w:tcW w:w="709" w:type="dxa"/>
            <w:vAlign w:val="center"/>
          </w:tcPr>
          <w:p w14:paraId="3CD79DF8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DF9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5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DFA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DFB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DFC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DFD" w14:textId="77777777" w:rsidR="00DB6983" w:rsidRPr="00090F25" w:rsidRDefault="00DB6983" w:rsidP="00C81259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DFE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E09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00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Adhesive dressing strips (Bandaids) </w:t>
            </w:r>
          </w:p>
        </w:tc>
        <w:tc>
          <w:tcPr>
            <w:tcW w:w="850" w:type="dxa"/>
            <w:vAlign w:val="center"/>
          </w:tcPr>
          <w:p w14:paraId="3CD79E01" w14:textId="77777777" w:rsidR="00DB6983" w:rsidRPr="00090F25" w:rsidRDefault="00F54B42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  <w:r w:rsidR="00DB6983" w:rsidRPr="00090F25">
              <w:rPr>
                <w:rFonts w:ascii="Arial Narrow" w:hAnsi="Arial Narrow"/>
              </w:rPr>
              <w:t>00</w:t>
            </w:r>
          </w:p>
        </w:tc>
        <w:tc>
          <w:tcPr>
            <w:tcW w:w="709" w:type="dxa"/>
            <w:vAlign w:val="center"/>
          </w:tcPr>
          <w:p w14:paraId="3CD79E02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E03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100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04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05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50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06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07" w14:textId="77777777" w:rsidR="00DB6983" w:rsidRPr="00090F25" w:rsidRDefault="00DB6983" w:rsidP="00C81259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50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E08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E13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0A" w14:textId="77777777" w:rsidR="00DB6983" w:rsidRPr="00090F25" w:rsidRDefault="00DB6983" w:rsidP="00E95C92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Non-Adherent Sterile Wound Covering -7.5x10cm </w:t>
            </w:r>
            <w:r w:rsidR="00C00BF0" w:rsidRPr="00090F25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14:paraId="3CD79E0B" w14:textId="77777777" w:rsidR="00DB6983" w:rsidRPr="00090F25" w:rsidRDefault="00F54B42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2</w:t>
            </w:r>
          </w:p>
        </w:tc>
        <w:tc>
          <w:tcPr>
            <w:tcW w:w="709" w:type="dxa"/>
            <w:vAlign w:val="center"/>
          </w:tcPr>
          <w:p w14:paraId="3CD79E0C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E0D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5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0E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0F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10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11" w14:textId="77777777" w:rsidR="00DB6983" w:rsidRPr="00090F25" w:rsidRDefault="00DB6983" w:rsidP="00C81259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E12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F54B42" w:rsidRPr="00090F25" w14:paraId="3CD79E1D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14" w14:textId="77777777" w:rsidR="00F54B42" w:rsidRPr="00090F25" w:rsidRDefault="00F54B42" w:rsidP="00F54B42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Non-Adherent Sterile Wound Covering -5x7cm </w:t>
            </w:r>
          </w:p>
        </w:tc>
        <w:tc>
          <w:tcPr>
            <w:tcW w:w="850" w:type="dxa"/>
            <w:vAlign w:val="center"/>
          </w:tcPr>
          <w:p w14:paraId="3CD79E15" w14:textId="77777777" w:rsidR="00F54B42" w:rsidRPr="00090F25" w:rsidRDefault="00F54B42" w:rsidP="00F54B42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2</w:t>
            </w:r>
          </w:p>
        </w:tc>
        <w:tc>
          <w:tcPr>
            <w:tcW w:w="709" w:type="dxa"/>
            <w:vAlign w:val="center"/>
          </w:tcPr>
          <w:p w14:paraId="3CD79E16" w14:textId="77777777" w:rsidR="00F54B42" w:rsidRPr="00090F25" w:rsidRDefault="00F54B42" w:rsidP="00F54B4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E17" w14:textId="77777777" w:rsidR="00F54B42" w:rsidRPr="00090F25" w:rsidRDefault="00F54B42" w:rsidP="00F54B42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5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18" w14:textId="77777777" w:rsidR="00F54B42" w:rsidRPr="00090F25" w:rsidRDefault="00F54B42" w:rsidP="00F54B4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19" w14:textId="77777777" w:rsidR="00F54B42" w:rsidRPr="00090F25" w:rsidRDefault="00F54B42" w:rsidP="00F54B42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1A" w14:textId="77777777" w:rsidR="00F54B42" w:rsidRPr="00090F25" w:rsidRDefault="00F54B42" w:rsidP="00F54B4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1B" w14:textId="77777777" w:rsidR="00F54B42" w:rsidRPr="00090F25" w:rsidRDefault="00F54B42" w:rsidP="00F54B42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E1C" w14:textId="77777777" w:rsidR="00F54B42" w:rsidRPr="00090F25" w:rsidRDefault="00F54B42" w:rsidP="00F54B42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E27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1E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Triangular Bandages </w:t>
            </w:r>
          </w:p>
        </w:tc>
        <w:tc>
          <w:tcPr>
            <w:tcW w:w="850" w:type="dxa"/>
            <w:vAlign w:val="center"/>
          </w:tcPr>
          <w:p w14:paraId="3CD79E1F" w14:textId="77777777" w:rsidR="00DB6983" w:rsidRPr="00090F25" w:rsidRDefault="00F54B42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5</w:t>
            </w:r>
          </w:p>
        </w:tc>
        <w:tc>
          <w:tcPr>
            <w:tcW w:w="709" w:type="dxa"/>
            <w:vAlign w:val="center"/>
          </w:tcPr>
          <w:p w14:paraId="3CD79E20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E21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8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22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23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4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24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25" w14:textId="77777777" w:rsidR="00DB6983" w:rsidRPr="00090F25" w:rsidRDefault="00DB6983" w:rsidP="00C81259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E26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E31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28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Assorted Safety pins (pkt 12, various sizes) </w:t>
            </w:r>
          </w:p>
        </w:tc>
        <w:tc>
          <w:tcPr>
            <w:tcW w:w="850" w:type="dxa"/>
            <w:vAlign w:val="center"/>
          </w:tcPr>
          <w:p w14:paraId="3CD79E29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E2A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E2B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2C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2D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2E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2F" w14:textId="77777777" w:rsidR="00DB6983" w:rsidRPr="00090F25" w:rsidRDefault="00DB6983" w:rsidP="00C81259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E30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E3B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32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Small sterile un-medicated wound dressing (#13) </w:t>
            </w:r>
          </w:p>
        </w:tc>
        <w:tc>
          <w:tcPr>
            <w:tcW w:w="850" w:type="dxa"/>
            <w:vAlign w:val="center"/>
          </w:tcPr>
          <w:p w14:paraId="3CD79E33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3</w:t>
            </w:r>
          </w:p>
        </w:tc>
        <w:tc>
          <w:tcPr>
            <w:tcW w:w="709" w:type="dxa"/>
            <w:vAlign w:val="center"/>
          </w:tcPr>
          <w:p w14:paraId="3CD79E34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E35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3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36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37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38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39" w14:textId="77777777" w:rsidR="00DB6983" w:rsidRPr="00090F25" w:rsidRDefault="00DB6983" w:rsidP="00C81259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E3A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E45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3C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Medium sterile un-medicated wound dressing (#14) </w:t>
            </w:r>
          </w:p>
        </w:tc>
        <w:tc>
          <w:tcPr>
            <w:tcW w:w="850" w:type="dxa"/>
            <w:vAlign w:val="center"/>
          </w:tcPr>
          <w:p w14:paraId="3CD79E3D" w14:textId="77777777" w:rsidR="00DB6983" w:rsidRPr="00090F25" w:rsidRDefault="00794311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3</w:t>
            </w:r>
          </w:p>
        </w:tc>
        <w:tc>
          <w:tcPr>
            <w:tcW w:w="709" w:type="dxa"/>
            <w:vAlign w:val="center"/>
          </w:tcPr>
          <w:p w14:paraId="3CD79E3E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E3F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3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40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41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42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43" w14:textId="77777777" w:rsidR="00DB6983" w:rsidRPr="00090F25" w:rsidRDefault="00DB6983" w:rsidP="00C81259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E44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E4F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46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Large sterile un-medicated wound dressing (#15) </w:t>
            </w:r>
          </w:p>
        </w:tc>
        <w:tc>
          <w:tcPr>
            <w:tcW w:w="850" w:type="dxa"/>
            <w:vAlign w:val="center"/>
          </w:tcPr>
          <w:p w14:paraId="3CD79E47" w14:textId="77777777" w:rsidR="00DB6983" w:rsidRPr="00090F25" w:rsidRDefault="00794311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3</w:t>
            </w:r>
          </w:p>
        </w:tc>
        <w:tc>
          <w:tcPr>
            <w:tcW w:w="709" w:type="dxa"/>
            <w:vAlign w:val="center"/>
          </w:tcPr>
          <w:p w14:paraId="3CD79E48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E49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8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4A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4B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4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4C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4D" w14:textId="77777777" w:rsidR="00DB6983" w:rsidRPr="00090F25" w:rsidRDefault="00DB6983" w:rsidP="00C81259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E4E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E59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50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Adhesive dressing tape, 25mm </w:t>
            </w:r>
          </w:p>
        </w:tc>
        <w:tc>
          <w:tcPr>
            <w:tcW w:w="850" w:type="dxa"/>
            <w:vAlign w:val="center"/>
          </w:tcPr>
          <w:p w14:paraId="3CD79E51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E52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E53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54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55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56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57" w14:textId="77777777" w:rsidR="00DB6983" w:rsidRPr="00090F25" w:rsidRDefault="00DB6983" w:rsidP="00C81259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E58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794311" w:rsidRPr="00090F25" w14:paraId="3CD79E63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5A" w14:textId="77777777" w:rsidR="00794311" w:rsidRPr="00090F25" w:rsidRDefault="00794311" w:rsidP="00794311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Crepe Bandages 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3CD79E5B" w14:textId="77777777" w:rsidR="00794311" w:rsidRPr="00090F25" w:rsidRDefault="00794311" w:rsidP="0079431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3CD79E5C" w14:textId="77777777" w:rsidR="00794311" w:rsidRPr="00090F25" w:rsidRDefault="00794311" w:rsidP="0079431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D79E5D" w14:textId="77777777" w:rsidR="00794311" w:rsidRPr="00090F25" w:rsidRDefault="00794311" w:rsidP="0079431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D79E5E" w14:textId="77777777" w:rsidR="00794311" w:rsidRPr="00090F25" w:rsidRDefault="00794311" w:rsidP="0079431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2D050"/>
            <w:vAlign w:val="center"/>
          </w:tcPr>
          <w:p w14:paraId="3CD79E5F" w14:textId="77777777" w:rsidR="00794311" w:rsidRPr="00090F25" w:rsidRDefault="00794311" w:rsidP="0079431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2D050"/>
            <w:vAlign w:val="center"/>
          </w:tcPr>
          <w:p w14:paraId="3CD79E60" w14:textId="77777777" w:rsidR="00794311" w:rsidRPr="00090F25" w:rsidRDefault="00794311" w:rsidP="0079431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D79E61" w14:textId="77777777" w:rsidR="00794311" w:rsidRPr="00090F25" w:rsidRDefault="00794311" w:rsidP="0079431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CD79E62" w14:textId="77777777" w:rsidR="00794311" w:rsidRPr="00090F25" w:rsidRDefault="00794311" w:rsidP="00794311">
            <w:pPr>
              <w:jc w:val="center"/>
              <w:rPr>
                <w:rFonts w:ascii="Arial Narrow" w:hAnsi="Arial Narrow"/>
              </w:rPr>
            </w:pPr>
          </w:p>
        </w:tc>
      </w:tr>
      <w:tr w:rsidR="00794311" w:rsidRPr="00090F25" w14:paraId="3CD79E6D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64" w14:textId="77777777" w:rsidR="00794311" w:rsidRPr="00090F25" w:rsidRDefault="00794311" w:rsidP="00794311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Crepe Bandages (7.5cm) </w:t>
            </w:r>
          </w:p>
        </w:tc>
        <w:tc>
          <w:tcPr>
            <w:tcW w:w="850" w:type="dxa"/>
            <w:vAlign w:val="center"/>
          </w:tcPr>
          <w:p w14:paraId="3CD79E65" w14:textId="77777777" w:rsidR="00794311" w:rsidRPr="00090F25" w:rsidRDefault="00794311" w:rsidP="0079431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2</w:t>
            </w:r>
          </w:p>
        </w:tc>
        <w:tc>
          <w:tcPr>
            <w:tcW w:w="709" w:type="dxa"/>
            <w:vAlign w:val="center"/>
          </w:tcPr>
          <w:p w14:paraId="3CD79E66" w14:textId="77777777" w:rsidR="00794311" w:rsidRPr="00090F25" w:rsidRDefault="00794311" w:rsidP="0079431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3CD79E67" w14:textId="77777777" w:rsidR="00794311" w:rsidRPr="00090F25" w:rsidRDefault="00794311" w:rsidP="0079431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2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D79E68" w14:textId="77777777" w:rsidR="00794311" w:rsidRPr="00090F25" w:rsidRDefault="00794311" w:rsidP="0079431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2D050"/>
            <w:vAlign w:val="center"/>
          </w:tcPr>
          <w:p w14:paraId="3CD79E69" w14:textId="77777777" w:rsidR="00794311" w:rsidRPr="00090F25" w:rsidRDefault="00794311" w:rsidP="0079431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2D050"/>
            <w:vAlign w:val="center"/>
          </w:tcPr>
          <w:p w14:paraId="3CD79E6A" w14:textId="77777777" w:rsidR="00794311" w:rsidRPr="00090F25" w:rsidRDefault="00794311" w:rsidP="0079431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D79E6B" w14:textId="77777777" w:rsidR="00794311" w:rsidRPr="00090F25" w:rsidRDefault="00794311" w:rsidP="0079431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3CD79E6C" w14:textId="77777777" w:rsidR="00794311" w:rsidRPr="00090F25" w:rsidRDefault="00794311" w:rsidP="00794311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E77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6E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Crepe Ba</w:t>
            </w:r>
            <w:r w:rsidR="00794311" w:rsidRPr="00090F25">
              <w:rPr>
                <w:rFonts w:ascii="Arial Narrow" w:hAnsi="Arial Narrow"/>
              </w:rPr>
              <w:t>ndages (10</w:t>
            </w:r>
            <w:r w:rsidRPr="00090F25">
              <w:rPr>
                <w:rFonts w:ascii="Arial Narrow" w:hAnsi="Arial Narrow"/>
              </w:rPr>
              <w:t xml:space="preserve">cm) </w:t>
            </w:r>
          </w:p>
        </w:tc>
        <w:tc>
          <w:tcPr>
            <w:tcW w:w="850" w:type="dxa"/>
            <w:vAlign w:val="center"/>
          </w:tcPr>
          <w:p w14:paraId="3CD79E6F" w14:textId="77777777" w:rsidR="00DB6983" w:rsidRPr="00090F25" w:rsidRDefault="00794311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2</w:t>
            </w:r>
          </w:p>
        </w:tc>
        <w:tc>
          <w:tcPr>
            <w:tcW w:w="709" w:type="dxa"/>
            <w:vAlign w:val="center"/>
          </w:tcPr>
          <w:p w14:paraId="3CD79E70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3CD79E71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2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D79E72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2D050"/>
            <w:vAlign w:val="center"/>
          </w:tcPr>
          <w:p w14:paraId="3CD79E73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2D050"/>
            <w:vAlign w:val="center"/>
          </w:tcPr>
          <w:p w14:paraId="3CD79E74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D79E75" w14:textId="77777777" w:rsidR="00DB6983" w:rsidRPr="00090F25" w:rsidRDefault="00DB6983" w:rsidP="00C81259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3CD79E76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E81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78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Gauze Bandages: 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3CD79E79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3CD79E7A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D79E7B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D79E7C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7D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7E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D79E7F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D79E80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E8B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82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- 5cm </w:t>
            </w:r>
          </w:p>
        </w:tc>
        <w:tc>
          <w:tcPr>
            <w:tcW w:w="850" w:type="dxa"/>
            <w:vAlign w:val="center"/>
          </w:tcPr>
          <w:p w14:paraId="3CD79E83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3</w:t>
            </w:r>
          </w:p>
        </w:tc>
        <w:tc>
          <w:tcPr>
            <w:tcW w:w="709" w:type="dxa"/>
            <w:vAlign w:val="center"/>
          </w:tcPr>
          <w:p w14:paraId="3CD79E84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E85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3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86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87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88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89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E8A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E95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8C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- 10cm </w:t>
            </w:r>
          </w:p>
        </w:tc>
        <w:tc>
          <w:tcPr>
            <w:tcW w:w="850" w:type="dxa"/>
            <w:vAlign w:val="center"/>
          </w:tcPr>
          <w:p w14:paraId="3CD79E8D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3</w:t>
            </w:r>
          </w:p>
        </w:tc>
        <w:tc>
          <w:tcPr>
            <w:tcW w:w="709" w:type="dxa"/>
            <w:vAlign w:val="center"/>
          </w:tcPr>
          <w:p w14:paraId="3CD79E8E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E8F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3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90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91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92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93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E94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E9F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96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Disposable Gloves (pairs) </w:t>
            </w:r>
          </w:p>
        </w:tc>
        <w:tc>
          <w:tcPr>
            <w:tcW w:w="850" w:type="dxa"/>
            <w:vAlign w:val="center"/>
          </w:tcPr>
          <w:p w14:paraId="3CD79E97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5</w:t>
            </w:r>
          </w:p>
        </w:tc>
        <w:tc>
          <w:tcPr>
            <w:tcW w:w="709" w:type="dxa"/>
            <w:vAlign w:val="center"/>
          </w:tcPr>
          <w:p w14:paraId="3CD79E98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E99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5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9A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9B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9C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9D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E9E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EA9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A0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Safety Glasses </w:t>
            </w:r>
          </w:p>
        </w:tc>
        <w:tc>
          <w:tcPr>
            <w:tcW w:w="850" w:type="dxa"/>
            <w:vAlign w:val="center"/>
          </w:tcPr>
          <w:p w14:paraId="3CD79EA1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EA2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EA3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A4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A5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A6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A7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EA8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C00BF0" w:rsidRPr="00090F25" w14:paraId="3CD79EB3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AA" w14:textId="77777777" w:rsidR="00C00BF0" w:rsidRPr="00090F25" w:rsidRDefault="00C00BF0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lastRenderedPageBreak/>
              <w:t>Magnifying glass</w:t>
            </w:r>
          </w:p>
        </w:tc>
        <w:tc>
          <w:tcPr>
            <w:tcW w:w="850" w:type="dxa"/>
            <w:vAlign w:val="center"/>
          </w:tcPr>
          <w:p w14:paraId="3CD79EAB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EAC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EAD" w14:textId="77777777" w:rsidR="00C00BF0" w:rsidRPr="00090F25" w:rsidRDefault="00090F25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AE" w14:textId="77777777" w:rsidR="00C00BF0" w:rsidRPr="00090F25" w:rsidRDefault="00C00BF0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AF" w14:textId="77777777" w:rsidR="00C00BF0" w:rsidRPr="00090F25" w:rsidRDefault="00090F25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B0" w14:textId="77777777" w:rsidR="00C00BF0" w:rsidRPr="00090F25" w:rsidRDefault="00C00BF0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B1" w14:textId="77777777" w:rsidR="00C00BF0" w:rsidRPr="00090F25" w:rsidRDefault="00090F25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EB2" w14:textId="77777777" w:rsidR="00C00BF0" w:rsidRPr="00090F25" w:rsidRDefault="00C00BF0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C00BF0" w:rsidRPr="00090F25" w14:paraId="3CD79EBD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B4" w14:textId="77777777" w:rsidR="00C00BF0" w:rsidRPr="00090F25" w:rsidRDefault="00CC2A8C" w:rsidP="00CC2A8C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Forceps (Blunt/ Pointed)</w:t>
            </w:r>
          </w:p>
        </w:tc>
        <w:tc>
          <w:tcPr>
            <w:tcW w:w="850" w:type="dxa"/>
            <w:vAlign w:val="center"/>
          </w:tcPr>
          <w:p w14:paraId="3CD79EB5" w14:textId="77777777" w:rsidR="00C00BF0" w:rsidRPr="00090F25" w:rsidRDefault="00CC2A8C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2</w:t>
            </w:r>
          </w:p>
        </w:tc>
        <w:tc>
          <w:tcPr>
            <w:tcW w:w="709" w:type="dxa"/>
            <w:vAlign w:val="center"/>
          </w:tcPr>
          <w:p w14:paraId="3CD79EB6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EB7" w14:textId="77777777" w:rsidR="00C00BF0" w:rsidRPr="00090F25" w:rsidRDefault="00090F25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B8" w14:textId="77777777" w:rsidR="00C00BF0" w:rsidRPr="00090F25" w:rsidRDefault="00C00BF0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B9" w14:textId="77777777" w:rsidR="00C00BF0" w:rsidRPr="00090F25" w:rsidRDefault="00090F25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BA" w14:textId="77777777" w:rsidR="00C00BF0" w:rsidRPr="00090F25" w:rsidRDefault="00C00BF0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BB" w14:textId="77777777" w:rsidR="00C00BF0" w:rsidRPr="00090F25" w:rsidRDefault="00090F25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EBC" w14:textId="77777777" w:rsidR="00C00BF0" w:rsidRPr="00090F25" w:rsidRDefault="00C00BF0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EC7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BE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Scissors, blunt nosed </w:t>
            </w:r>
          </w:p>
        </w:tc>
        <w:tc>
          <w:tcPr>
            <w:tcW w:w="850" w:type="dxa"/>
            <w:vAlign w:val="center"/>
          </w:tcPr>
          <w:p w14:paraId="3CD79EBF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EC0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EC1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C2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C3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C4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C5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EC6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ED1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C8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Antiseptic (alcohol prep) swabs, Pkt of 10 (eg: Mediprep) </w:t>
            </w:r>
          </w:p>
        </w:tc>
        <w:tc>
          <w:tcPr>
            <w:tcW w:w="850" w:type="dxa"/>
            <w:vAlign w:val="center"/>
          </w:tcPr>
          <w:p w14:paraId="3CD79EC9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ECA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ECB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CC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CD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CE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CF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ED0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EDB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D2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Eye wash, Saline single use ampoules </w:t>
            </w:r>
          </w:p>
        </w:tc>
        <w:tc>
          <w:tcPr>
            <w:tcW w:w="850" w:type="dxa"/>
            <w:vAlign w:val="center"/>
          </w:tcPr>
          <w:p w14:paraId="3CD79ED3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5</w:t>
            </w:r>
          </w:p>
        </w:tc>
        <w:tc>
          <w:tcPr>
            <w:tcW w:w="709" w:type="dxa"/>
            <w:vAlign w:val="center"/>
          </w:tcPr>
          <w:p w14:paraId="3CD79ED4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ED5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5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D6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D7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D8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D9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EDA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EE5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DC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Disposable Resuscitation  Face-shield </w:t>
            </w:r>
          </w:p>
        </w:tc>
        <w:tc>
          <w:tcPr>
            <w:tcW w:w="850" w:type="dxa"/>
            <w:vAlign w:val="center"/>
          </w:tcPr>
          <w:p w14:paraId="3CD79EDD" w14:textId="77777777" w:rsidR="00DB6983" w:rsidRPr="00090F25" w:rsidRDefault="00090F25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EDE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EDF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E0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E1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E2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E3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EE4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EEF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E6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Rescue Blanket, Silver space </w:t>
            </w:r>
          </w:p>
        </w:tc>
        <w:tc>
          <w:tcPr>
            <w:tcW w:w="850" w:type="dxa"/>
            <w:vAlign w:val="center"/>
          </w:tcPr>
          <w:p w14:paraId="3CD79EE7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EE8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3CD79EE9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D79EEA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2D050"/>
            <w:vAlign w:val="center"/>
          </w:tcPr>
          <w:p w14:paraId="3CD79EEB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2D050"/>
            <w:vAlign w:val="center"/>
          </w:tcPr>
          <w:p w14:paraId="3CD79EEC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D79EED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3CD79EEE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EF9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F0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Plastic Bags that can be sealed, for amputated parts: </w:t>
            </w:r>
          </w:p>
        </w:tc>
        <w:tc>
          <w:tcPr>
            <w:tcW w:w="850" w:type="dxa"/>
            <w:shd w:val="pct12" w:color="auto" w:fill="auto"/>
            <w:vAlign w:val="center"/>
          </w:tcPr>
          <w:p w14:paraId="3CD79EF1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shd w:val="pct12" w:color="auto" w:fill="auto"/>
            <w:vAlign w:val="center"/>
          </w:tcPr>
          <w:p w14:paraId="3CD79EF2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pct12" w:color="auto" w:fill="auto"/>
            <w:vAlign w:val="center"/>
          </w:tcPr>
          <w:p w14:paraId="3CD79EF3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3CD79EF4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F5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F6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3CD79EF7" w14:textId="77777777" w:rsidR="00DB6983" w:rsidRPr="00090F25" w:rsidRDefault="00DB6983" w:rsidP="00504B4C">
            <w:pPr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shd w:val="pct12" w:color="auto" w:fill="auto"/>
            <w:vAlign w:val="center"/>
          </w:tcPr>
          <w:p w14:paraId="3CD79EF8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F03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EFA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- Medium </w:t>
            </w:r>
          </w:p>
        </w:tc>
        <w:tc>
          <w:tcPr>
            <w:tcW w:w="850" w:type="dxa"/>
            <w:vAlign w:val="center"/>
          </w:tcPr>
          <w:p w14:paraId="3CD79EFB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2</w:t>
            </w:r>
          </w:p>
        </w:tc>
        <w:tc>
          <w:tcPr>
            <w:tcW w:w="709" w:type="dxa"/>
            <w:vAlign w:val="center"/>
          </w:tcPr>
          <w:p w14:paraId="3CD79EFC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EFD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2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EFE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EFF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00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01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F02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F0D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F04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- Large </w:t>
            </w:r>
          </w:p>
        </w:tc>
        <w:tc>
          <w:tcPr>
            <w:tcW w:w="850" w:type="dxa"/>
            <w:vAlign w:val="center"/>
          </w:tcPr>
          <w:p w14:paraId="3CD79F05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2</w:t>
            </w:r>
          </w:p>
        </w:tc>
        <w:tc>
          <w:tcPr>
            <w:tcW w:w="709" w:type="dxa"/>
            <w:vAlign w:val="center"/>
          </w:tcPr>
          <w:p w14:paraId="3CD79F06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F07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2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08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09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0A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0B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F0C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F17" w14:textId="77777777" w:rsidTr="009029E0">
        <w:trPr>
          <w:cantSplit/>
          <w:trHeight w:val="227"/>
        </w:trPr>
        <w:tc>
          <w:tcPr>
            <w:tcW w:w="4536" w:type="dxa"/>
            <w:tcBorders>
              <w:bottom w:val="single" w:sz="4" w:space="0" w:color="000000"/>
            </w:tcBorders>
            <w:vAlign w:val="center"/>
          </w:tcPr>
          <w:p w14:paraId="3CD79F0E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Basic Dressing Pack 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vAlign w:val="center"/>
          </w:tcPr>
          <w:p w14:paraId="3CD79F0F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2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14:paraId="3CD79F10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3CD79F11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2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D79F12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2D050"/>
            <w:vAlign w:val="center"/>
          </w:tcPr>
          <w:p w14:paraId="3CD79F13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2D050"/>
            <w:vAlign w:val="center"/>
          </w:tcPr>
          <w:p w14:paraId="3CD79F14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D79F15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3CD79F16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F21" w14:textId="77777777" w:rsidTr="009029E0">
        <w:trPr>
          <w:cantSplit/>
          <w:trHeight w:val="227"/>
        </w:trPr>
        <w:tc>
          <w:tcPr>
            <w:tcW w:w="4536" w:type="dxa"/>
            <w:shd w:val="pct12" w:color="auto" w:fill="auto"/>
            <w:vAlign w:val="center"/>
          </w:tcPr>
          <w:p w14:paraId="3CD79F18" w14:textId="77777777" w:rsidR="00DB6983" w:rsidRPr="00090F25" w:rsidRDefault="00DB6983" w:rsidP="001854C4">
            <w:pPr>
              <w:rPr>
                <w:rFonts w:ascii="Arial Narrow" w:hAnsi="Arial Narrow" w:cs="Arial"/>
                <w:b/>
              </w:rPr>
            </w:pPr>
            <w:r w:rsidRPr="00090F25">
              <w:rPr>
                <w:rFonts w:ascii="Arial Narrow" w:hAnsi="Arial Narrow" w:cs="Arial"/>
                <w:b/>
              </w:rPr>
              <w:t>EYE MODULE</w:t>
            </w:r>
          </w:p>
        </w:tc>
        <w:tc>
          <w:tcPr>
            <w:tcW w:w="850" w:type="dxa"/>
            <w:shd w:val="pct12" w:color="auto" w:fill="auto"/>
            <w:vAlign w:val="center"/>
          </w:tcPr>
          <w:p w14:paraId="3CD79F19" w14:textId="77777777" w:rsidR="00DB6983" w:rsidRPr="00090F25" w:rsidRDefault="00DB6983" w:rsidP="004150C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09" w:type="dxa"/>
            <w:shd w:val="pct12" w:color="auto" w:fill="auto"/>
            <w:vAlign w:val="center"/>
          </w:tcPr>
          <w:p w14:paraId="3CD79F1A" w14:textId="77777777" w:rsidR="00DB6983" w:rsidRPr="00090F25" w:rsidRDefault="00DB6983" w:rsidP="004150C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pct12" w:color="auto" w:fill="auto"/>
            <w:vAlign w:val="center"/>
          </w:tcPr>
          <w:p w14:paraId="3CD79F1B" w14:textId="77777777" w:rsidR="00DB6983" w:rsidRPr="00090F25" w:rsidRDefault="00DB6983" w:rsidP="001854C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3CD79F1C" w14:textId="77777777" w:rsidR="00DB6983" w:rsidRPr="00090F25" w:rsidRDefault="00DB6983" w:rsidP="001854C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1D" w14:textId="77777777" w:rsidR="00DB6983" w:rsidRPr="00090F25" w:rsidRDefault="00DB6983" w:rsidP="001854C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1E" w14:textId="77777777" w:rsidR="00DB6983" w:rsidRPr="00090F25" w:rsidRDefault="00DB6983" w:rsidP="001854C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3CD79F1F" w14:textId="77777777" w:rsidR="00DB6983" w:rsidRPr="00090F25" w:rsidRDefault="00DB6983" w:rsidP="001854C4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shd w:val="pct12" w:color="auto" w:fill="auto"/>
            <w:vAlign w:val="center"/>
          </w:tcPr>
          <w:p w14:paraId="3CD79F20" w14:textId="77777777" w:rsidR="00DB6983" w:rsidRPr="00090F25" w:rsidRDefault="00DB6983" w:rsidP="001854C4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DB6983" w:rsidRPr="00090F25" w14:paraId="3CD79F2B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F22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Guidance Note - eye injuries </w:t>
            </w:r>
          </w:p>
        </w:tc>
        <w:tc>
          <w:tcPr>
            <w:tcW w:w="850" w:type="dxa"/>
            <w:vAlign w:val="center"/>
          </w:tcPr>
          <w:p w14:paraId="3CD79F23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F24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F25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26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27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28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29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F2A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F35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F2C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Once only use container - eye wash </w:t>
            </w:r>
          </w:p>
        </w:tc>
        <w:tc>
          <w:tcPr>
            <w:tcW w:w="850" w:type="dxa"/>
            <w:vAlign w:val="center"/>
          </w:tcPr>
          <w:p w14:paraId="3CD79F2D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2</w:t>
            </w:r>
          </w:p>
        </w:tc>
        <w:tc>
          <w:tcPr>
            <w:tcW w:w="709" w:type="dxa"/>
            <w:vAlign w:val="center"/>
          </w:tcPr>
          <w:p w14:paraId="3CD79F2E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F2F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2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30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31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32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33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F34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F3F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F36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Additional sterile eye pads </w:t>
            </w:r>
          </w:p>
        </w:tc>
        <w:tc>
          <w:tcPr>
            <w:tcW w:w="850" w:type="dxa"/>
            <w:vAlign w:val="center"/>
          </w:tcPr>
          <w:p w14:paraId="3CD79F37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3</w:t>
            </w:r>
          </w:p>
        </w:tc>
        <w:tc>
          <w:tcPr>
            <w:tcW w:w="709" w:type="dxa"/>
            <w:vAlign w:val="center"/>
          </w:tcPr>
          <w:p w14:paraId="3CD79F38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F39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3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3A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3B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3C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3D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F3E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F49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F40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Additional adhesive tape </w:t>
            </w:r>
          </w:p>
        </w:tc>
        <w:tc>
          <w:tcPr>
            <w:tcW w:w="850" w:type="dxa"/>
            <w:vAlign w:val="center"/>
          </w:tcPr>
          <w:p w14:paraId="3CD79F41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F42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F43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44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45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46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47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F48" w14:textId="77777777" w:rsidR="00DB6983" w:rsidRPr="00090F25" w:rsidRDefault="00DB6983" w:rsidP="001854C4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F53" w14:textId="77777777" w:rsidTr="009029E0">
        <w:trPr>
          <w:cantSplit/>
          <w:trHeight w:val="227"/>
        </w:trPr>
        <w:tc>
          <w:tcPr>
            <w:tcW w:w="4536" w:type="dxa"/>
            <w:shd w:val="pct12" w:color="auto" w:fill="auto"/>
            <w:vAlign w:val="center"/>
          </w:tcPr>
          <w:p w14:paraId="3CD79F4A" w14:textId="77777777" w:rsidR="00DB6983" w:rsidRPr="00090F25" w:rsidRDefault="00DB6983" w:rsidP="001854C4">
            <w:pPr>
              <w:rPr>
                <w:rFonts w:ascii="Arial Narrow" w:hAnsi="Arial Narrow" w:cs="Arial"/>
                <w:b/>
              </w:rPr>
            </w:pPr>
            <w:r w:rsidRPr="00090F25">
              <w:rPr>
                <w:rFonts w:ascii="Arial Narrow" w:hAnsi="Arial Narrow" w:cs="Arial"/>
                <w:b/>
              </w:rPr>
              <w:t>BURNS MODULE</w:t>
            </w:r>
          </w:p>
        </w:tc>
        <w:tc>
          <w:tcPr>
            <w:tcW w:w="850" w:type="dxa"/>
            <w:shd w:val="pct12" w:color="auto" w:fill="auto"/>
            <w:vAlign w:val="center"/>
          </w:tcPr>
          <w:p w14:paraId="3CD79F4B" w14:textId="77777777" w:rsidR="00DB6983" w:rsidRPr="00090F25" w:rsidRDefault="00DB6983" w:rsidP="004150C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09" w:type="dxa"/>
            <w:shd w:val="pct12" w:color="auto" w:fill="auto"/>
            <w:vAlign w:val="center"/>
          </w:tcPr>
          <w:p w14:paraId="3CD79F4C" w14:textId="77777777" w:rsidR="00DB6983" w:rsidRPr="00090F25" w:rsidRDefault="00DB6983" w:rsidP="004150C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pct12" w:color="auto" w:fill="auto"/>
            <w:vAlign w:val="center"/>
          </w:tcPr>
          <w:p w14:paraId="3CD79F4D" w14:textId="77777777" w:rsidR="00DB6983" w:rsidRPr="00090F25" w:rsidRDefault="00DB6983" w:rsidP="007C79CB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3CD79F4E" w14:textId="77777777" w:rsidR="00DB6983" w:rsidRPr="00090F25" w:rsidRDefault="00DB6983" w:rsidP="007C79CB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4F" w14:textId="77777777" w:rsidR="00DB6983" w:rsidRPr="00090F25" w:rsidRDefault="00DB6983" w:rsidP="007C79CB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50" w14:textId="77777777" w:rsidR="00DB6983" w:rsidRPr="00090F25" w:rsidRDefault="00DB6983" w:rsidP="007C79CB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3CD79F51" w14:textId="77777777" w:rsidR="00DB6983" w:rsidRPr="00090F25" w:rsidRDefault="00DB6983" w:rsidP="007C79CB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shd w:val="pct12" w:color="auto" w:fill="auto"/>
            <w:vAlign w:val="center"/>
          </w:tcPr>
          <w:p w14:paraId="3CD79F52" w14:textId="77777777" w:rsidR="00DB6983" w:rsidRPr="00090F25" w:rsidRDefault="00DB6983" w:rsidP="007C79CB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DB6983" w:rsidRPr="00090F25" w14:paraId="3CD79F5D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F54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Guidance Notes - burn injuries </w:t>
            </w:r>
          </w:p>
        </w:tc>
        <w:tc>
          <w:tcPr>
            <w:tcW w:w="850" w:type="dxa"/>
            <w:vAlign w:val="center"/>
          </w:tcPr>
          <w:p w14:paraId="3CD79F55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F56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F57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58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59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5A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5B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F5C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F67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F5E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Assorted size burns dressings </w:t>
            </w:r>
          </w:p>
        </w:tc>
        <w:tc>
          <w:tcPr>
            <w:tcW w:w="850" w:type="dxa"/>
            <w:vAlign w:val="center"/>
          </w:tcPr>
          <w:p w14:paraId="3CD79F5F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5</w:t>
            </w:r>
          </w:p>
        </w:tc>
        <w:tc>
          <w:tcPr>
            <w:tcW w:w="709" w:type="dxa"/>
            <w:vAlign w:val="center"/>
          </w:tcPr>
          <w:p w14:paraId="3CD79F60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F61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5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62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63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64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65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F66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F71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F68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Clean Sheeting (for covering burns) </w:t>
            </w:r>
          </w:p>
        </w:tc>
        <w:tc>
          <w:tcPr>
            <w:tcW w:w="850" w:type="dxa"/>
            <w:vAlign w:val="center"/>
          </w:tcPr>
          <w:p w14:paraId="3CD79F69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F6A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F6B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6C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6D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6E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6F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F70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</w:p>
        </w:tc>
      </w:tr>
      <w:tr w:rsidR="00794311" w:rsidRPr="00090F25" w14:paraId="3CD79F7B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F72" w14:textId="77777777" w:rsidR="00794311" w:rsidRPr="00090F25" w:rsidRDefault="00794311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Burn Gel (Med)</w:t>
            </w:r>
          </w:p>
        </w:tc>
        <w:tc>
          <w:tcPr>
            <w:tcW w:w="850" w:type="dxa"/>
            <w:vAlign w:val="center"/>
          </w:tcPr>
          <w:p w14:paraId="3CD79F73" w14:textId="77777777" w:rsidR="00794311" w:rsidRPr="00090F25" w:rsidRDefault="00794311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F74" w14:textId="77777777" w:rsidR="00794311" w:rsidRPr="00090F25" w:rsidRDefault="00794311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F75" w14:textId="77777777" w:rsidR="00794311" w:rsidRPr="00090F25" w:rsidRDefault="00090F25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76" w14:textId="77777777" w:rsidR="00794311" w:rsidRPr="00090F25" w:rsidRDefault="00794311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77" w14:textId="77777777" w:rsidR="00794311" w:rsidRPr="00090F25" w:rsidRDefault="00090F25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78" w14:textId="77777777" w:rsidR="00794311" w:rsidRPr="00090F25" w:rsidRDefault="00794311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79" w14:textId="77777777" w:rsidR="00794311" w:rsidRPr="00090F25" w:rsidRDefault="00090F25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F7A" w14:textId="77777777" w:rsidR="00794311" w:rsidRPr="00090F25" w:rsidRDefault="00794311" w:rsidP="00FE21CF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F85" w14:textId="77777777" w:rsidTr="00526096">
        <w:trPr>
          <w:cantSplit/>
          <w:trHeight w:val="227"/>
        </w:trPr>
        <w:tc>
          <w:tcPr>
            <w:tcW w:w="4536" w:type="dxa"/>
            <w:shd w:val="pct12" w:color="auto" w:fill="auto"/>
            <w:vAlign w:val="center"/>
          </w:tcPr>
          <w:p w14:paraId="3CD79F7C" w14:textId="77777777" w:rsidR="00DB6983" w:rsidRPr="00090F25" w:rsidRDefault="00DB6983" w:rsidP="001854C4">
            <w:pPr>
              <w:rPr>
                <w:rFonts w:ascii="Arial Narrow" w:hAnsi="Arial Narrow" w:cs="Arial"/>
                <w:b/>
              </w:rPr>
            </w:pPr>
            <w:r w:rsidRPr="00090F25">
              <w:rPr>
                <w:rFonts w:ascii="Arial Narrow" w:hAnsi="Arial Narrow" w:cs="Arial"/>
                <w:b/>
              </w:rPr>
              <w:t>REMOTE LOCATIONS MODULE</w:t>
            </w:r>
          </w:p>
        </w:tc>
        <w:tc>
          <w:tcPr>
            <w:tcW w:w="850" w:type="dxa"/>
            <w:shd w:val="pct12" w:color="auto" w:fill="auto"/>
            <w:vAlign w:val="center"/>
          </w:tcPr>
          <w:p w14:paraId="3CD79F7D" w14:textId="77777777" w:rsidR="00DB6983" w:rsidRPr="00090F25" w:rsidRDefault="00DB6983" w:rsidP="004150C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09" w:type="dxa"/>
            <w:shd w:val="pct12" w:color="auto" w:fill="auto"/>
            <w:vAlign w:val="center"/>
          </w:tcPr>
          <w:p w14:paraId="3CD79F7E" w14:textId="77777777" w:rsidR="00DB6983" w:rsidRPr="00090F25" w:rsidRDefault="00DB6983" w:rsidP="004150C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pct12" w:color="auto" w:fill="auto"/>
            <w:vAlign w:val="center"/>
          </w:tcPr>
          <w:p w14:paraId="3CD79F7F" w14:textId="77777777" w:rsidR="00DB6983" w:rsidRPr="00090F25" w:rsidRDefault="00DB6983" w:rsidP="00FE21CF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3CD79F80" w14:textId="77777777" w:rsidR="00DB6983" w:rsidRPr="00090F25" w:rsidRDefault="00DB6983" w:rsidP="00FE21CF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81" w14:textId="77777777" w:rsidR="00DB6983" w:rsidRPr="00090F25" w:rsidRDefault="00DB6983" w:rsidP="00FE21CF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82" w14:textId="77777777" w:rsidR="00DB6983" w:rsidRPr="00090F25" w:rsidRDefault="00DB6983" w:rsidP="00FE21CF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3CD79F83" w14:textId="77777777" w:rsidR="00DB6983" w:rsidRPr="00090F25" w:rsidRDefault="00DB6983" w:rsidP="00FE21CF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shd w:val="pct12" w:color="auto" w:fill="auto"/>
            <w:vAlign w:val="center"/>
          </w:tcPr>
          <w:p w14:paraId="3CD79F84" w14:textId="77777777" w:rsidR="00DB6983" w:rsidRPr="00090F25" w:rsidRDefault="00DB6983" w:rsidP="00FE21CF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DB6983" w:rsidRPr="00090F25" w14:paraId="3CD79F8F" w14:textId="77777777" w:rsidTr="00526096">
        <w:trPr>
          <w:cantSplit/>
          <w:trHeight w:val="227"/>
        </w:trPr>
        <w:tc>
          <w:tcPr>
            <w:tcW w:w="4536" w:type="dxa"/>
            <w:vAlign w:val="center"/>
          </w:tcPr>
          <w:p w14:paraId="3CD79F86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Emergency Reference manual </w:t>
            </w:r>
          </w:p>
        </w:tc>
        <w:tc>
          <w:tcPr>
            <w:tcW w:w="850" w:type="dxa"/>
            <w:vAlign w:val="center"/>
          </w:tcPr>
          <w:p w14:paraId="3CD79F87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F88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F89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8A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8B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8C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8D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F8E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</w:p>
        </w:tc>
      </w:tr>
      <w:tr w:rsidR="00DB6983" w:rsidRPr="00090F25" w14:paraId="3CD79F99" w14:textId="77777777" w:rsidTr="00526096">
        <w:trPr>
          <w:cantSplit/>
          <w:trHeight w:val="227"/>
        </w:trPr>
        <w:tc>
          <w:tcPr>
            <w:tcW w:w="4536" w:type="dxa"/>
            <w:vAlign w:val="center"/>
          </w:tcPr>
          <w:p w14:paraId="3CD79F90" w14:textId="77777777" w:rsidR="00DB6983" w:rsidRPr="00090F25" w:rsidRDefault="00DB6983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10cm crepe bandages (for snake bites) </w:t>
            </w:r>
          </w:p>
        </w:tc>
        <w:tc>
          <w:tcPr>
            <w:tcW w:w="850" w:type="dxa"/>
            <w:vAlign w:val="center"/>
          </w:tcPr>
          <w:p w14:paraId="3CD79F91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4</w:t>
            </w:r>
          </w:p>
        </w:tc>
        <w:tc>
          <w:tcPr>
            <w:tcW w:w="709" w:type="dxa"/>
            <w:vAlign w:val="center"/>
          </w:tcPr>
          <w:p w14:paraId="3CD79F92" w14:textId="77777777" w:rsidR="00DB6983" w:rsidRPr="00090F25" w:rsidRDefault="00DB6983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F93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4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94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95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96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97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F98" w14:textId="77777777" w:rsidR="00DB6983" w:rsidRPr="00090F25" w:rsidRDefault="00DB6983" w:rsidP="00FE21CF">
            <w:pPr>
              <w:jc w:val="center"/>
              <w:rPr>
                <w:rFonts w:ascii="Arial Narrow" w:hAnsi="Arial Narrow"/>
              </w:rPr>
            </w:pPr>
          </w:p>
        </w:tc>
      </w:tr>
      <w:tr w:rsidR="00C00BF0" w:rsidRPr="00090F25" w14:paraId="3CD79FA3" w14:textId="77777777" w:rsidTr="00526096">
        <w:trPr>
          <w:cantSplit/>
          <w:trHeight w:val="227"/>
        </w:trPr>
        <w:tc>
          <w:tcPr>
            <w:tcW w:w="4536" w:type="dxa"/>
            <w:vAlign w:val="center"/>
          </w:tcPr>
          <w:p w14:paraId="3CD79F9A" w14:textId="77777777" w:rsidR="00C00BF0" w:rsidRPr="00090F25" w:rsidRDefault="00C00BF0" w:rsidP="00C00BF0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Non-Adherent Sterile Wound Covering -7.5x10 (pack 100) </w:t>
            </w:r>
          </w:p>
        </w:tc>
        <w:tc>
          <w:tcPr>
            <w:tcW w:w="850" w:type="dxa"/>
            <w:vAlign w:val="center"/>
          </w:tcPr>
          <w:p w14:paraId="3CD79F9B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F9C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F9D" w14:textId="77777777" w:rsidR="00C00BF0" w:rsidRPr="00090F25" w:rsidRDefault="00090F25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9E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9F" w14:textId="77777777" w:rsidR="00C00BF0" w:rsidRPr="00090F25" w:rsidRDefault="00090F25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A0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A1" w14:textId="77777777" w:rsidR="00C00BF0" w:rsidRPr="00090F25" w:rsidRDefault="00090F25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FA2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</w:tr>
      <w:tr w:rsidR="00C00BF0" w:rsidRPr="00090F25" w14:paraId="3CD79FAD" w14:textId="77777777" w:rsidTr="00526096">
        <w:trPr>
          <w:cantSplit/>
          <w:trHeight w:val="227"/>
        </w:trPr>
        <w:tc>
          <w:tcPr>
            <w:tcW w:w="4536" w:type="dxa"/>
            <w:vAlign w:val="center"/>
          </w:tcPr>
          <w:p w14:paraId="3CD79FA4" w14:textId="77777777" w:rsidR="00C00BF0" w:rsidRPr="00090F25" w:rsidRDefault="00C00BF0" w:rsidP="00C00BF0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 Resuscitation  Face-shield ( O</w:t>
            </w:r>
            <w:r w:rsidRPr="00090F25">
              <w:rPr>
                <w:rFonts w:ascii="Arial Narrow" w:hAnsi="Arial Narrow"/>
                <w:sz w:val="16"/>
                <w:szCs w:val="16"/>
              </w:rPr>
              <w:t>2</w:t>
            </w:r>
            <w:r w:rsidRPr="00090F25">
              <w:rPr>
                <w:rFonts w:ascii="Arial Narrow" w:hAnsi="Arial Narrow"/>
              </w:rPr>
              <w:t xml:space="preserve"> compatible)</w:t>
            </w:r>
          </w:p>
        </w:tc>
        <w:tc>
          <w:tcPr>
            <w:tcW w:w="850" w:type="dxa"/>
            <w:vAlign w:val="center"/>
          </w:tcPr>
          <w:p w14:paraId="3CD79FA5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FA6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FA7" w14:textId="77777777" w:rsidR="00C00BF0" w:rsidRPr="00090F25" w:rsidRDefault="00090F25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A8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A9" w14:textId="77777777" w:rsidR="00C00BF0" w:rsidRPr="00090F25" w:rsidRDefault="00090F25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AA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AB" w14:textId="77777777" w:rsidR="00C00BF0" w:rsidRPr="00090F25" w:rsidRDefault="00090F25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FAC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</w:tr>
      <w:tr w:rsidR="00C00BF0" w:rsidRPr="00090F25" w14:paraId="3CD79FB7" w14:textId="77777777" w:rsidTr="00526096">
        <w:trPr>
          <w:cantSplit/>
          <w:trHeight w:val="227"/>
        </w:trPr>
        <w:tc>
          <w:tcPr>
            <w:tcW w:w="4536" w:type="dxa"/>
            <w:vAlign w:val="center"/>
          </w:tcPr>
          <w:p w14:paraId="3CD79FAE" w14:textId="77777777" w:rsidR="00C00BF0" w:rsidRPr="00090F25" w:rsidRDefault="00C00BF0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Torch / flashlight </w:t>
            </w:r>
          </w:p>
        </w:tc>
        <w:tc>
          <w:tcPr>
            <w:tcW w:w="850" w:type="dxa"/>
            <w:vAlign w:val="center"/>
          </w:tcPr>
          <w:p w14:paraId="3CD79FAF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FB0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FB1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B2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B3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B4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B5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FB6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</w:tr>
      <w:tr w:rsidR="00C00BF0" w:rsidRPr="00090F25" w14:paraId="3CD79FC1" w14:textId="77777777" w:rsidTr="00526096">
        <w:trPr>
          <w:cantSplit/>
          <w:trHeight w:val="227"/>
        </w:trPr>
        <w:tc>
          <w:tcPr>
            <w:tcW w:w="4536" w:type="dxa"/>
            <w:vAlign w:val="center"/>
          </w:tcPr>
          <w:p w14:paraId="3CD79FB8" w14:textId="77777777" w:rsidR="00C00BF0" w:rsidRPr="00090F25" w:rsidRDefault="00C00BF0" w:rsidP="00D45193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Sharps Container </w:t>
            </w:r>
          </w:p>
        </w:tc>
        <w:tc>
          <w:tcPr>
            <w:tcW w:w="850" w:type="dxa"/>
            <w:vAlign w:val="center"/>
          </w:tcPr>
          <w:p w14:paraId="3CD79FB9" w14:textId="77777777" w:rsidR="00C00BF0" w:rsidRPr="00090F25" w:rsidRDefault="00C00BF0" w:rsidP="00D45193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FBA" w14:textId="77777777" w:rsidR="00C00BF0" w:rsidRPr="00090F25" w:rsidRDefault="00C00BF0" w:rsidP="00D4519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FBB" w14:textId="77777777" w:rsidR="00C00BF0" w:rsidRPr="00090F25" w:rsidRDefault="00C00BF0" w:rsidP="00D45193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BC" w14:textId="77777777" w:rsidR="00C00BF0" w:rsidRPr="00090F25" w:rsidRDefault="00C00BF0" w:rsidP="00D4519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BD" w14:textId="77777777" w:rsidR="00C00BF0" w:rsidRPr="00090F25" w:rsidRDefault="00090F25" w:rsidP="00D45193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BE" w14:textId="77777777" w:rsidR="00C00BF0" w:rsidRPr="00090F25" w:rsidRDefault="00C00BF0" w:rsidP="00D4519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BF" w14:textId="77777777" w:rsidR="00C00BF0" w:rsidRPr="00090F25" w:rsidRDefault="00090F25" w:rsidP="00D45193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FC0" w14:textId="77777777" w:rsidR="00C00BF0" w:rsidRPr="00090F25" w:rsidRDefault="00C00BF0" w:rsidP="00D45193">
            <w:pPr>
              <w:jc w:val="center"/>
              <w:rPr>
                <w:rFonts w:ascii="Arial Narrow" w:hAnsi="Arial Narrow"/>
              </w:rPr>
            </w:pPr>
          </w:p>
        </w:tc>
      </w:tr>
      <w:tr w:rsidR="00C00BF0" w:rsidRPr="00090F25" w14:paraId="3CD79FCB" w14:textId="77777777" w:rsidTr="00526096">
        <w:trPr>
          <w:cantSplit/>
          <w:trHeight w:val="227"/>
        </w:trPr>
        <w:tc>
          <w:tcPr>
            <w:tcW w:w="4536" w:type="dxa"/>
            <w:vAlign w:val="center"/>
          </w:tcPr>
          <w:p w14:paraId="3CD79FC2" w14:textId="77777777" w:rsidR="00C00BF0" w:rsidRPr="00090F25" w:rsidRDefault="00C00BF0" w:rsidP="00D45193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Sam splint</w:t>
            </w:r>
          </w:p>
        </w:tc>
        <w:tc>
          <w:tcPr>
            <w:tcW w:w="850" w:type="dxa"/>
            <w:vAlign w:val="center"/>
          </w:tcPr>
          <w:p w14:paraId="3CD79FC3" w14:textId="77777777" w:rsidR="00C00BF0" w:rsidRPr="00090F25" w:rsidRDefault="00C00BF0" w:rsidP="00D45193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2</w:t>
            </w:r>
          </w:p>
        </w:tc>
        <w:tc>
          <w:tcPr>
            <w:tcW w:w="709" w:type="dxa"/>
            <w:vAlign w:val="center"/>
          </w:tcPr>
          <w:p w14:paraId="3CD79FC4" w14:textId="77777777" w:rsidR="00C00BF0" w:rsidRPr="00090F25" w:rsidRDefault="00C00BF0" w:rsidP="00D4519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FC5" w14:textId="77777777" w:rsidR="00C00BF0" w:rsidRPr="00090F25" w:rsidRDefault="00090F25" w:rsidP="00D45193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C6" w14:textId="77777777" w:rsidR="00C00BF0" w:rsidRPr="00090F25" w:rsidRDefault="00C00BF0" w:rsidP="00D4519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C7" w14:textId="77777777" w:rsidR="00C00BF0" w:rsidRPr="00090F25" w:rsidRDefault="00090F25" w:rsidP="00D45193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C8" w14:textId="77777777" w:rsidR="00C00BF0" w:rsidRPr="00090F25" w:rsidRDefault="00C00BF0" w:rsidP="00D4519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C9" w14:textId="77777777" w:rsidR="00C00BF0" w:rsidRPr="00090F25" w:rsidRDefault="00090F25" w:rsidP="00D45193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FCA" w14:textId="77777777" w:rsidR="00C00BF0" w:rsidRPr="00090F25" w:rsidRDefault="00C00BF0" w:rsidP="00D45193">
            <w:pPr>
              <w:jc w:val="center"/>
              <w:rPr>
                <w:rFonts w:ascii="Arial Narrow" w:hAnsi="Arial Narrow"/>
              </w:rPr>
            </w:pPr>
          </w:p>
        </w:tc>
      </w:tr>
      <w:tr w:rsidR="00C00BF0" w:rsidRPr="00090F25" w14:paraId="3CD79FD5" w14:textId="77777777" w:rsidTr="00526096">
        <w:trPr>
          <w:cantSplit/>
          <w:trHeight w:val="227"/>
        </w:trPr>
        <w:tc>
          <w:tcPr>
            <w:tcW w:w="4536" w:type="dxa"/>
            <w:vAlign w:val="center"/>
          </w:tcPr>
          <w:p w14:paraId="3CD79FCC" w14:textId="77777777" w:rsidR="00C00BF0" w:rsidRPr="00090F25" w:rsidRDefault="00C00BF0" w:rsidP="00D45193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Single use cool pack</w:t>
            </w:r>
          </w:p>
        </w:tc>
        <w:tc>
          <w:tcPr>
            <w:tcW w:w="850" w:type="dxa"/>
            <w:vAlign w:val="center"/>
          </w:tcPr>
          <w:p w14:paraId="3CD79FCD" w14:textId="77777777" w:rsidR="00C00BF0" w:rsidRPr="00090F25" w:rsidRDefault="00C00BF0" w:rsidP="00D45193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FCE" w14:textId="77777777" w:rsidR="00C00BF0" w:rsidRPr="00090F25" w:rsidRDefault="00C00BF0" w:rsidP="00D4519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FCF" w14:textId="77777777" w:rsidR="00C00BF0" w:rsidRPr="00090F25" w:rsidRDefault="00090F25" w:rsidP="00D45193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D0" w14:textId="77777777" w:rsidR="00C00BF0" w:rsidRPr="00090F25" w:rsidRDefault="00C00BF0" w:rsidP="00D4519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D1" w14:textId="77777777" w:rsidR="00C00BF0" w:rsidRPr="00090F25" w:rsidRDefault="00090F25" w:rsidP="00D45193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D2" w14:textId="77777777" w:rsidR="00C00BF0" w:rsidRPr="00090F25" w:rsidRDefault="00C00BF0" w:rsidP="00D45193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D3" w14:textId="77777777" w:rsidR="00C00BF0" w:rsidRPr="00090F25" w:rsidRDefault="00090F25" w:rsidP="00D45193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FD4" w14:textId="77777777" w:rsidR="00C00BF0" w:rsidRPr="00090F25" w:rsidRDefault="00C00BF0" w:rsidP="00D45193">
            <w:pPr>
              <w:jc w:val="center"/>
              <w:rPr>
                <w:rFonts w:ascii="Arial Narrow" w:hAnsi="Arial Narrow"/>
              </w:rPr>
            </w:pPr>
          </w:p>
        </w:tc>
      </w:tr>
      <w:tr w:rsidR="00C00BF0" w:rsidRPr="00090F25" w14:paraId="3CD79FDF" w14:textId="77777777" w:rsidTr="00526096">
        <w:trPr>
          <w:cantSplit/>
          <w:trHeight w:val="227"/>
        </w:trPr>
        <w:tc>
          <w:tcPr>
            <w:tcW w:w="4536" w:type="dxa"/>
            <w:vAlign w:val="center"/>
          </w:tcPr>
          <w:p w14:paraId="3CD79FD6" w14:textId="77777777" w:rsidR="00C00BF0" w:rsidRPr="00090F25" w:rsidRDefault="00C00BF0" w:rsidP="00D45193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SOS/  Carry sheet</w:t>
            </w:r>
          </w:p>
        </w:tc>
        <w:tc>
          <w:tcPr>
            <w:tcW w:w="850" w:type="dxa"/>
            <w:vAlign w:val="center"/>
          </w:tcPr>
          <w:p w14:paraId="3CD79FD7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FD8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FD9" w14:textId="77777777" w:rsidR="00C00BF0" w:rsidRPr="00090F25" w:rsidRDefault="00090F25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DA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DB" w14:textId="77777777" w:rsidR="00C00BF0" w:rsidRPr="00090F25" w:rsidRDefault="00090F25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DC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DD" w14:textId="77777777" w:rsidR="00C00BF0" w:rsidRPr="00090F25" w:rsidRDefault="00090F25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FDE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</w:tr>
      <w:tr w:rsidR="00C00BF0" w:rsidRPr="00090F25" w14:paraId="3CD79FE9" w14:textId="77777777" w:rsidTr="00526096">
        <w:trPr>
          <w:cantSplit/>
          <w:trHeight w:val="227"/>
        </w:trPr>
        <w:tc>
          <w:tcPr>
            <w:tcW w:w="4536" w:type="dxa"/>
            <w:vAlign w:val="center"/>
          </w:tcPr>
          <w:p w14:paraId="3CD79FE0" w14:textId="77777777" w:rsidR="00C00BF0" w:rsidRPr="00090F25" w:rsidRDefault="00C00BF0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large clean sheeting (for covering burns) </w:t>
            </w:r>
          </w:p>
        </w:tc>
        <w:tc>
          <w:tcPr>
            <w:tcW w:w="850" w:type="dxa"/>
            <w:vAlign w:val="center"/>
          </w:tcPr>
          <w:p w14:paraId="3CD79FE1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FE2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FE3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E4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E5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E6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E7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FE8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</w:tr>
      <w:tr w:rsidR="00C00BF0" w:rsidRPr="00090F25" w14:paraId="3CD79FF3" w14:textId="77777777" w:rsidTr="00526096">
        <w:trPr>
          <w:cantSplit/>
          <w:trHeight w:val="227"/>
        </w:trPr>
        <w:tc>
          <w:tcPr>
            <w:tcW w:w="4536" w:type="dxa"/>
            <w:vAlign w:val="center"/>
          </w:tcPr>
          <w:p w14:paraId="3CD79FEA" w14:textId="77777777" w:rsidR="00C00BF0" w:rsidRPr="00090F25" w:rsidRDefault="00C00BF0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Large combine Dressing </w:t>
            </w:r>
          </w:p>
        </w:tc>
        <w:tc>
          <w:tcPr>
            <w:tcW w:w="850" w:type="dxa"/>
            <w:vAlign w:val="center"/>
          </w:tcPr>
          <w:p w14:paraId="3CD79FEB" w14:textId="77777777" w:rsidR="00C00BF0" w:rsidRPr="00090F25" w:rsidRDefault="00090F25" w:rsidP="004150C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9FEC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9FED" w14:textId="77777777" w:rsidR="00C00BF0" w:rsidRPr="00090F25" w:rsidRDefault="00090F25" w:rsidP="00FE21C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EE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EF" w14:textId="77777777" w:rsidR="00C00BF0" w:rsidRPr="00090F25" w:rsidRDefault="00090F25" w:rsidP="00FE21C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9FF0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9FF1" w14:textId="77777777" w:rsidR="00C00BF0" w:rsidRPr="00090F25" w:rsidRDefault="00090F25" w:rsidP="00FE21CF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9FF2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</w:tr>
      <w:tr w:rsidR="00C00BF0" w:rsidRPr="00090F25" w14:paraId="3CD79FFD" w14:textId="77777777" w:rsidTr="009029E0">
        <w:trPr>
          <w:cantSplit/>
          <w:trHeight w:val="227"/>
        </w:trPr>
        <w:tc>
          <w:tcPr>
            <w:tcW w:w="4536" w:type="dxa"/>
            <w:shd w:val="pct12" w:color="auto" w:fill="auto"/>
            <w:vAlign w:val="center"/>
          </w:tcPr>
          <w:p w14:paraId="3CD79FF4" w14:textId="77777777" w:rsidR="00C00BF0" w:rsidRPr="00090F25" w:rsidRDefault="00C00BF0" w:rsidP="001854C4">
            <w:pPr>
              <w:rPr>
                <w:rFonts w:ascii="Arial Narrow" w:hAnsi="Arial Narrow" w:cs="Arial"/>
                <w:b/>
              </w:rPr>
            </w:pPr>
            <w:r w:rsidRPr="00090F25">
              <w:rPr>
                <w:rFonts w:ascii="Arial Narrow" w:hAnsi="Arial Narrow" w:cs="Arial"/>
                <w:b/>
              </w:rPr>
              <w:t>OTHER FIRST AID ITEMS</w:t>
            </w:r>
          </w:p>
        </w:tc>
        <w:tc>
          <w:tcPr>
            <w:tcW w:w="850" w:type="dxa"/>
            <w:shd w:val="pct12" w:color="auto" w:fill="auto"/>
            <w:vAlign w:val="center"/>
          </w:tcPr>
          <w:p w14:paraId="3CD79FF5" w14:textId="77777777" w:rsidR="00C00BF0" w:rsidRPr="00090F25" w:rsidRDefault="00C00BF0" w:rsidP="004150C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09" w:type="dxa"/>
            <w:shd w:val="pct12" w:color="auto" w:fill="auto"/>
            <w:vAlign w:val="center"/>
          </w:tcPr>
          <w:p w14:paraId="3CD79FF6" w14:textId="77777777" w:rsidR="00C00BF0" w:rsidRPr="00090F25" w:rsidRDefault="00C00BF0" w:rsidP="004150C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pct12" w:color="auto" w:fill="auto"/>
            <w:vAlign w:val="center"/>
          </w:tcPr>
          <w:p w14:paraId="3CD79FF7" w14:textId="77777777" w:rsidR="00C00BF0" w:rsidRPr="00090F25" w:rsidRDefault="00C00BF0" w:rsidP="00FE21CF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3CD79FF8" w14:textId="77777777" w:rsidR="00C00BF0" w:rsidRPr="00090F25" w:rsidRDefault="00C00BF0" w:rsidP="00FE21CF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F9" w14:textId="77777777" w:rsidR="00C00BF0" w:rsidRPr="00090F25" w:rsidRDefault="00C00BF0" w:rsidP="00FE21CF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9FFA" w14:textId="77777777" w:rsidR="00C00BF0" w:rsidRPr="00090F25" w:rsidRDefault="00C00BF0" w:rsidP="00FE21CF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3CD79FFB" w14:textId="77777777" w:rsidR="00C00BF0" w:rsidRPr="00090F25" w:rsidRDefault="00C00BF0" w:rsidP="00FE21CF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shd w:val="pct12" w:color="auto" w:fill="auto"/>
            <w:vAlign w:val="center"/>
          </w:tcPr>
          <w:p w14:paraId="3CD79FFC" w14:textId="77777777" w:rsidR="00C00BF0" w:rsidRPr="00090F25" w:rsidRDefault="00C00BF0" w:rsidP="00FE21CF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C00BF0" w:rsidRPr="00090F25" w14:paraId="3CD7A007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9FFE" w14:textId="77777777" w:rsidR="00C00BF0" w:rsidRPr="00090F25" w:rsidRDefault="00C00BF0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Disposable splinter probes </w:t>
            </w:r>
          </w:p>
        </w:tc>
        <w:tc>
          <w:tcPr>
            <w:tcW w:w="850" w:type="dxa"/>
            <w:vAlign w:val="center"/>
          </w:tcPr>
          <w:p w14:paraId="3CD79FFF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5</w:t>
            </w:r>
          </w:p>
        </w:tc>
        <w:tc>
          <w:tcPr>
            <w:tcW w:w="709" w:type="dxa"/>
            <w:vAlign w:val="center"/>
          </w:tcPr>
          <w:p w14:paraId="3CD7A000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A001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5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A002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A003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A004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A005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A006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</w:tr>
      <w:tr w:rsidR="00C00BF0" w:rsidRPr="00090F25" w14:paraId="3CD7A011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A008" w14:textId="77777777" w:rsidR="00C00BF0" w:rsidRPr="00090F25" w:rsidRDefault="00C00BF0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Single Use icepacks </w:t>
            </w:r>
          </w:p>
        </w:tc>
        <w:tc>
          <w:tcPr>
            <w:tcW w:w="850" w:type="dxa"/>
            <w:vAlign w:val="center"/>
          </w:tcPr>
          <w:p w14:paraId="3CD7A009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A00A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A00B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A00C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A00D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A00E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A00F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A010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</w:tr>
      <w:tr w:rsidR="00C00BF0" w:rsidRPr="00090F25" w14:paraId="3CD7A01B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A012" w14:textId="77777777" w:rsidR="00C00BF0" w:rsidRPr="00090F25" w:rsidRDefault="00C00BF0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 xml:space="preserve">1 way valve resuscitation mask </w:t>
            </w:r>
          </w:p>
        </w:tc>
        <w:tc>
          <w:tcPr>
            <w:tcW w:w="850" w:type="dxa"/>
            <w:vAlign w:val="center"/>
          </w:tcPr>
          <w:p w14:paraId="3CD7A013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vAlign w:val="center"/>
          </w:tcPr>
          <w:p w14:paraId="3CD7A014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A015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A016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A017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A018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A019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A01A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</w:tr>
      <w:tr w:rsidR="00C00BF0" w:rsidRPr="00090F25" w14:paraId="3CD7A025" w14:textId="77777777" w:rsidTr="009029E0">
        <w:trPr>
          <w:cantSplit/>
          <w:trHeight w:val="227"/>
        </w:trPr>
        <w:tc>
          <w:tcPr>
            <w:tcW w:w="4536" w:type="dxa"/>
            <w:vAlign w:val="center"/>
          </w:tcPr>
          <w:p w14:paraId="3CD7A01C" w14:textId="77777777" w:rsidR="00C00BF0" w:rsidRPr="00090F25" w:rsidRDefault="00C00BF0" w:rsidP="001854C4">
            <w:pPr>
              <w:rPr>
                <w:rFonts w:ascii="Arial Narrow" w:hAnsi="Arial Narrow"/>
              </w:rPr>
            </w:pPr>
            <w:r w:rsidRPr="00090F25">
              <w:rPr>
                <w:rFonts w:ascii="Arial Narrow" w:hAnsi="Arial Narrow"/>
              </w:rPr>
              <w:t>Other items (please specify item &amp; number)</w:t>
            </w:r>
          </w:p>
        </w:tc>
        <w:tc>
          <w:tcPr>
            <w:tcW w:w="850" w:type="dxa"/>
            <w:vAlign w:val="center"/>
          </w:tcPr>
          <w:p w14:paraId="3CD7A01D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vAlign w:val="center"/>
          </w:tcPr>
          <w:p w14:paraId="3CD7A01E" w14:textId="77777777" w:rsidR="00C00BF0" w:rsidRPr="00090F25" w:rsidRDefault="00C00BF0" w:rsidP="004150C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3CD7A01F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A020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A021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CD7A022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7A023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3CD7A024" w14:textId="77777777" w:rsidR="00C00BF0" w:rsidRPr="00090F25" w:rsidRDefault="00C00BF0" w:rsidP="00FE21CF">
            <w:pPr>
              <w:jc w:val="center"/>
              <w:rPr>
                <w:rFonts w:ascii="Arial Narrow" w:hAnsi="Arial Narrow"/>
              </w:rPr>
            </w:pPr>
          </w:p>
        </w:tc>
      </w:tr>
    </w:tbl>
    <w:p w14:paraId="3CD7A026" w14:textId="77777777" w:rsidR="001854C4" w:rsidRDefault="001854C4" w:rsidP="00F80862">
      <w:pPr>
        <w:rPr>
          <w:rFonts w:cs="Arial"/>
          <w:sz w:val="24"/>
          <w:szCs w:val="24"/>
        </w:rPr>
      </w:pPr>
    </w:p>
    <w:p w14:paraId="3CD7A027" w14:textId="77777777" w:rsidR="00DD3075" w:rsidRDefault="00DD3075" w:rsidP="00F80862">
      <w:pPr>
        <w:rPr>
          <w:rFonts w:cs="Arial"/>
          <w:b/>
          <w:sz w:val="24"/>
          <w:szCs w:val="24"/>
        </w:rPr>
      </w:pPr>
      <w:r w:rsidRPr="00DD3075">
        <w:rPr>
          <w:rFonts w:cs="Arial"/>
          <w:b/>
          <w:sz w:val="24"/>
          <w:szCs w:val="24"/>
        </w:rPr>
        <w:t>EMERGENCY EQUIPMENT</w:t>
      </w:r>
    </w:p>
    <w:p w14:paraId="3CD7A028" w14:textId="01C6DDE8" w:rsidR="007217F6" w:rsidRPr="007217F6" w:rsidRDefault="007217F6" w:rsidP="00F80862">
      <w:pPr>
        <w:rPr>
          <w:rFonts w:cs="Arial"/>
        </w:rPr>
      </w:pPr>
      <w:r w:rsidRPr="007217F6">
        <w:rPr>
          <w:rFonts w:cs="Arial"/>
        </w:rPr>
        <w:t xml:space="preserve">The following emergency equipment </w:t>
      </w:r>
      <w:r w:rsidR="0065613D">
        <w:rPr>
          <w:rFonts w:cs="Arial"/>
        </w:rPr>
        <w:t>is</w:t>
      </w:r>
      <w:r w:rsidRPr="007217F6">
        <w:rPr>
          <w:rFonts w:cs="Arial"/>
        </w:rPr>
        <w:t xml:space="preserve"> required for the project.  The location of this equipment shall be included onto the </w:t>
      </w:r>
      <w:r w:rsidRPr="007217F6">
        <w:rPr>
          <w:rFonts w:cs="Arial"/>
          <w:b/>
          <w:color w:val="0070C0"/>
        </w:rPr>
        <w:t>Site Plan</w:t>
      </w:r>
      <w:r w:rsidR="00C81259">
        <w:rPr>
          <w:rFonts w:cs="Arial"/>
        </w:rPr>
        <w:t xml:space="preserve"> </w:t>
      </w:r>
      <w:r w:rsidR="00FE634B">
        <w:rPr>
          <w:rFonts w:cs="Arial"/>
        </w:rPr>
        <w:t>and inspected on a weekly basis.</w:t>
      </w:r>
    </w:p>
    <w:p w14:paraId="3CD7A029" w14:textId="77777777" w:rsidR="007217F6" w:rsidRPr="00DD3075" w:rsidRDefault="007217F6" w:rsidP="00F80862">
      <w:pPr>
        <w:rPr>
          <w:rFonts w:cs="Arial"/>
          <w:b/>
          <w:sz w:val="24"/>
          <w:szCs w:val="24"/>
        </w:rPr>
      </w:pPr>
    </w:p>
    <w:tbl>
      <w:tblPr>
        <w:tblStyle w:val="TableGrid"/>
        <w:tblW w:w="10491" w:type="dxa"/>
        <w:tblInd w:w="28" w:type="dxa"/>
        <w:tblLayout w:type="fixed"/>
        <w:tblLook w:val="04A0" w:firstRow="1" w:lastRow="0" w:firstColumn="1" w:lastColumn="0" w:noHBand="0" w:noVBand="1"/>
      </w:tblPr>
      <w:tblGrid>
        <w:gridCol w:w="1560"/>
        <w:gridCol w:w="993"/>
        <w:gridCol w:w="2409"/>
        <w:gridCol w:w="5529"/>
      </w:tblGrid>
      <w:tr w:rsidR="00786AC6" w:rsidRPr="00786AC6" w14:paraId="3CD7A02E" w14:textId="77777777" w:rsidTr="00125641">
        <w:trPr>
          <w:trHeight w:val="567"/>
          <w:tblHeader/>
        </w:trPr>
        <w:tc>
          <w:tcPr>
            <w:tcW w:w="1560" w:type="dxa"/>
            <w:shd w:val="pct12" w:color="auto" w:fill="auto"/>
            <w:tcMar>
              <w:left w:w="28" w:type="dxa"/>
              <w:right w:w="28" w:type="dxa"/>
            </w:tcMar>
            <w:vAlign w:val="center"/>
          </w:tcPr>
          <w:p w14:paraId="3CD7A02A" w14:textId="77777777" w:rsidR="00786AC6" w:rsidRPr="00786AC6" w:rsidRDefault="00786AC6" w:rsidP="00DD3075">
            <w:pPr>
              <w:jc w:val="center"/>
              <w:rPr>
                <w:rFonts w:cs="Arial"/>
                <w:b/>
              </w:rPr>
            </w:pPr>
            <w:r w:rsidRPr="00786AC6">
              <w:rPr>
                <w:rFonts w:cs="Arial"/>
              </w:rPr>
              <w:br w:type="page"/>
            </w:r>
            <w:r w:rsidRPr="00786AC6">
              <w:rPr>
                <w:rFonts w:cs="Arial"/>
              </w:rPr>
              <w:br w:type="page"/>
            </w:r>
            <w:r w:rsidRPr="00786AC6">
              <w:rPr>
                <w:rFonts w:cs="Arial"/>
                <w:b/>
              </w:rPr>
              <w:t>Equipment Type</w:t>
            </w:r>
          </w:p>
        </w:tc>
        <w:tc>
          <w:tcPr>
            <w:tcW w:w="993" w:type="dxa"/>
            <w:shd w:val="pct12" w:color="auto" w:fill="auto"/>
            <w:tcMar>
              <w:left w:w="28" w:type="dxa"/>
              <w:right w:w="28" w:type="dxa"/>
            </w:tcMar>
            <w:vAlign w:val="center"/>
          </w:tcPr>
          <w:p w14:paraId="3CD7A02B" w14:textId="77777777" w:rsidR="00786AC6" w:rsidRPr="00786AC6" w:rsidRDefault="00786AC6" w:rsidP="00DD3075">
            <w:pPr>
              <w:jc w:val="center"/>
              <w:rPr>
                <w:rFonts w:cs="Arial"/>
                <w:b/>
              </w:rPr>
            </w:pPr>
            <w:r w:rsidRPr="00786AC6">
              <w:rPr>
                <w:rFonts w:cs="Arial"/>
                <w:b/>
              </w:rPr>
              <w:t>Symbol</w:t>
            </w:r>
          </w:p>
        </w:tc>
        <w:tc>
          <w:tcPr>
            <w:tcW w:w="2409" w:type="dxa"/>
            <w:shd w:val="pct12" w:color="auto" w:fill="auto"/>
            <w:tcMar>
              <w:left w:w="28" w:type="dxa"/>
              <w:right w:w="28" w:type="dxa"/>
            </w:tcMar>
            <w:vAlign w:val="center"/>
          </w:tcPr>
          <w:p w14:paraId="3CD7A02C" w14:textId="77777777" w:rsidR="00786AC6" w:rsidRPr="00786AC6" w:rsidRDefault="00786AC6" w:rsidP="00DD3075">
            <w:pPr>
              <w:jc w:val="center"/>
              <w:rPr>
                <w:rFonts w:cs="Arial"/>
                <w:b/>
              </w:rPr>
            </w:pPr>
            <w:r w:rsidRPr="00786AC6">
              <w:rPr>
                <w:rFonts w:cs="Arial"/>
                <w:b/>
              </w:rPr>
              <w:t>Type</w:t>
            </w:r>
            <w:r w:rsidR="00C81259">
              <w:rPr>
                <w:rFonts w:cs="Arial"/>
                <w:b/>
              </w:rPr>
              <w:t>(s)</w:t>
            </w:r>
            <w:r w:rsidRPr="00786AC6">
              <w:rPr>
                <w:rFonts w:cs="Arial"/>
                <w:b/>
              </w:rPr>
              <w:t xml:space="preserve"> Required</w:t>
            </w:r>
          </w:p>
        </w:tc>
        <w:tc>
          <w:tcPr>
            <w:tcW w:w="5529" w:type="dxa"/>
            <w:shd w:val="pct12" w:color="auto" w:fill="auto"/>
            <w:vAlign w:val="center"/>
          </w:tcPr>
          <w:p w14:paraId="3CD7A02D" w14:textId="77777777" w:rsidR="00786AC6" w:rsidRPr="00786AC6" w:rsidRDefault="00786AC6" w:rsidP="00DD3075">
            <w:pPr>
              <w:jc w:val="center"/>
              <w:rPr>
                <w:rFonts w:cs="Arial"/>
                <w:b/>
              </w:rPr>
            </w:pPr>
            <w:r w:rsidRPr="00786AC6">
              <w:rPr>
                <w:rFonts w:cs="Arial"/>
                <w:b/>
              </w:rPr>
              <w:t>Quantity / Location / Comments</w:t>
            </w:r>
          </w:p>
        </w:tc>
      </w:tr>
      <w:tr w:rsidR="00504B4C" w:rsidRPr="00786AC6" w14:paraId="3CD7A033" w14:textId="77777777" w:rsidTr="00090F25">
        <w:trPr>
          <w:trHeight w:val="510"/>
        </w:trPr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14:paraId="3CD7A02F" w14:textId="77777777" w:rsidR="00504B4C" w:rsidRPr="00786AC6" w:rsidRDefault="00504B4C" w:rsidP="00DD307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First Aid Kit</w:t>
            </w:r>
          </w:p>
        </w:tc>
        <w:tc>
          <w:tcPr>
            <w:tcW w:w="993" w:type="dxa"/>
            <w:tcMar>
              <w:left w:w="28" w:type="dxa"/>
              <w:right w:w="28" w:type="dxa"/>
            </w:tcMar>
            <w:vAlign w:val="center"/>
          </w:tcPr>
          <w:p w14:paraId="3CD7A030" w14:textId="002D9096" w:rsidR="00504B4C" w:rsidRPr="00786AC6" w:rsidRDefault="00481380" w:rsidP="00DD3075">
            <w:pPr>
              <w:jc w:val="center"/>
              <w:rPr>
                <w:rFonts w:cs="Arial"/>
                <w:noProof/>
                <w:lang w:val="en-AU" w:eastAsia="en-AU"/>
              </w:rPr>
            </w:pPr>
            <w:r>
              <w:rPr>
                <w:rFonts w:cs="Arial"/>
                <w:noProof/>
                <w:lang w:val="en-AU"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CD7A061" wp14:editId="64788FB2">
                      <wp:simplePos x="0" y="0"/>
                      <wp:positionH relativeFrom="column">
                        <wp:posOffset>227965</wp:posOffset>
                      </wp:positionH>
                      <wp:positionV relativeFrom="paragraph">
                        <wp:posOffset>19050</wp:posOffset>
                      </wp:positionV>
                      <wp:extent cx="163195" cy="166370"/>
                      <wp:effectExtent l="8890" t="9525" r="8890" b="14605"/>
                      <wp:wrapNone/>
                      <wp:docPr id="3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195" cy="166370"/>
                              </a:xfrm>
                              <a:prstGeom prst="plus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00B050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4F1B8A" id="AutoShape 13" o:spid="_x0000_s1026" type="#_x0000_t11" style="position:absolute;margin-left:17.95pt;margin-top:1.5pt;width:12.85pt;height:13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" fillcolor="#00b050" strokecolor="white [3212]" strokeweight="1pt"/>
                  </w:pict>
                </mc:Fallback>
              </mc:AlternateContent>
            </w:r>
          </w:p>
        </w:tc>
        <w:tc>
          <w:tcPr>
            <w:tcW w:w="2409" w:type="dxa"/>
            <w:tcMar>
              <w:left w:w="28" w:type="dxa"/>
              <w:right w:w="28" w:type="dxa"/>
            </w:tcMar>
            <w:vAlign w:val="center"/>
          </w:tcPr>
          <w:p w14:paraId="141F0A06" w14:textId="77777777" w:rsidR="00504B4C" w:rsidRDefault="00504B4C" w:rsidP="00504B4C">
            <w:pPr>
              <w:rPr>
                <w:rFonts w:cs="Arial"/>
              </w:rPr>
            </w:pPr>
            <w:r>
              <w:rPr>
                <w:rFonts w:cs="Arial"/>
              </w:rPr>
              <w:t>Refer Above:</w:t>
            </w:r>
          </w:p>
          <w:p w14:paraId="3DFD4BB8" w14:textId="2ADE5300" w:rsidR="00FE634B" w:rsidRDefault="00FE634B" w:rsidP="00504B4C">
            <w:pPr>
              <w:rPr>
                <w:rFonts w:cs="Arial"/>
              </w:rPr>
            </w:pPr>
            <w:r>
              <w:rPr>
                <w:rFonts w:cs="Arial"/>
              </w:rPr>
              <w:t xml:space="preserve">2 x type c first aid kits required for </w:t>
            </w:r>
            <w:r w:rsidR="00EC7065">
              <w:rPr>
                <w:rFonts w:cs="Arial"/>
              </w:rPr>
              <w:t>each stage</w:t>
            </w:r>
          </w:p>
          <w:p w14:paraId="295D115B" w14:textId="77777777" w:rsidR="00EC7065" w:rsidRDefault="00EC7065" w:rsidP="00504B4C">
            <w:pPr>
              <w:rPr>
                <w:rFonts w:cs="Arial"/>
              </w:rPr>
            </w:pPr>
          </w:p>
          <w:p w14:paraId="3CD7A031" w14:textId="2C143988" w:rsidR="00FE634B" w:rsidRPr="00786AC6" w:rsidRDefault="00637E26" w:rsidP="00504B4C">
            <w:pPr>
              <w:rPr>
                <w:rFonts w:cs="Arial"/>
              </w:rPr>
            </w:pPr>
            <w:r>
              <w:rPr>
                <w:rFonts w:cs="Arial"/>
              </w:rPr>
              <w:t>Stages 1, 2, 3, 4</w:t>
            </w:r>
          </w:p>
        </w:tc>
        <w:tc>
          <w:tcPr>
            <w:tcW w:w="5529" w:type="dxa"/>
            <w:vAlign w:val="center"/>
          </w:tcPr>
          <w:p w14:paraId="2B1A8CD5" w14:textId="318315AD" w:rsidR="00FE634B" w:rsidRDefault="00637E26" w:rsidP="00504B4C">
            <w:pPr>
              <w:rPr>
                <w:rFonts w:cs="Arial"/>
              </w:rPr>
            </w:pPr>
            <w:r>
              <w:rPr>
                <w:rFonts w:cs="Arial"/>
              </w:rPr>
              <w:t>Stage 1- under 30</w:t>
            </w:r>
            <w:r w:rsidR="00FE634B">
              <w:rPr>
                <w:rFonts w:cs="Arial"/>
              </w:rPr>
              <w:t xml:space="preserve"> workers</w:t>
            </w:r>
            <w:r w:rsidR="00EC7065">
              <w:rPr>
                <w:rFonts w:cs="Arial"/>
              </w:rPr>
              <w:t xml:space="preserve"> -- First aid room</w:t>
            </w:r>
          </w:p>
          <w:p w14:paraId="6AC77368" w14:textId="0D132DD8" w:rsidR="00FE634B" w:rsidRDefault="00637E26" w:rsidP="00504B4C">
            <w:pPr>
              <w:rPr>
                <w:rFonts w:cs="Arial"/>
              </w:rPr>
            </w:pPr>
            <w:r>
              <w:rPr>
                <w:rFonts w:cs="Arial"/>
              </w:rPr>
              <w:t>Stage 2 – 30-50</w:t>
            </w:r>
            <w:r w:rsidR="00FE634B">
              <w:rPr>
                <w:rFonts w:cs="Arial"/>
              </w:rPr>
              <w:t xml:space="preserve"> workers</w:t>
            </w:r>
            <w:r w:rsidR="00EC7065">
              <w:rPr>
                <w:rFonts w:cs="Arial"/>
              </w:rPr>
              <w:t xml:space="preserve"> – First aid room &amp; upper working level including hoist</w:t>
            </w:r>
          </w:p>
          <w:p w14:paraId="4F22926E" w14:textId="3E0DB1C6" w:rsidR="00FE634B" w:rsidRDefault="00637E26" w:rsidP="00504B4C">
            <w:pPr>
              <w:rPr>
                <w:rFonts w:cs="Arial"/>
              </w:rPr>
            </w:pPr>
            <w:r>
              <w:rPr>
                <w:rFonts w:cs="Arial"/>
              </w:rPr>
              <w:t>Stage 3 – 50 to 70</w:t>
            </w:r>
            <w:r w:rsidR="00FE634B">
              <w:rPr>
                <w:rFonts w:cs="Arial"/>
              </w:rPr>
              <w:t xml:space="preserve"> Workers</w:t>
            </w:r>
            <w:r w:rsidR="00EC7065">
              <w:rPr>
                <w:rFonts w:cs="Arial"/>
              </w:rPr>
              <w:t xml:space="preserve"> -- </w:t>
            </w:r>
            <w:r w:rsidR="00EC7065" w:rsidRPr="00EC7065">
              <w:rPr>
                <w:rFonts w:cs="Arial"/>
              </w:rPr>
              <w:t>First aid room &amp;</w:t>
            </w:r>
            <w:r w:rsidR="00EC7065">
              <w:rPr>
                <w:rFonts w:cs="Arial"/>
              </w:rPr>
              <w:t xml:space="preserve"> every third</w:t>
            </w:r>
            <w:r w:rsidR="00EC7065" w:rsidRPr="00EC7065">
              <w:rPr>
                <w:rFonts w:cs="Arial"/>
              </w:rPr>
              <w:t xml:space="preserve"> working level</w:t>
            </w:r>
            <w:r w:rsidR="00EC7065">
              <w:rPr>
                <w:rFonts w:cs="Arial"/>
              </w:rPr>
              <w:t xml:space="preserve"> including hoist</w:t>
            </w:r>
          </w:p>
          <w:p w14:paraId="3B2E7632" w14:textId="6087B143" w:rsidR="00FE634B" w:rsidRDefault="00637E26" w:rsidP="00504B4C">
            <w:pPr>
              <w:rPr>
                <w:rFonts w:cs="Arial"/>
              </w:rPr>
            </w:pPr>
            <w:r>
              <w:rPr>
                <w:rFonts w:cs="Arial"/>
              </w:rPr>
              <w:t>Stage 4 – 70 to 95</w:t>
            </w:r>
            <w:r w:rsidR="00FE634B">
              <w:rPr>
                <w:rFonts w:cs="Arial"/>
              </w:rPr>
              <w:t xml:space="preserve"> workers</w:t>
            </w:r>
            <w:r w:rsidR="00EC7065">
              <w:rPr>
                <w:rFonts w:cs="Arial"/>
              </w:rPr>
              <w:t xml:space="preserve">-- </w:t>
            </w:r>
            <w:r w:rsidR="00EC7065" w:rsidRPr="00EC7065">
              <w:rPr>
                <w:rFonts w:cs="Arial"/>
              </w:rPr>
              <w:t>First aid room &amp; every third working level including hoist</w:t>
            </w:r>
          </w:p>
          <w:p w14:paraId="3CD7A032" w14:textId="2A477BDF" w:rsidR="00504B4C" w:rsidRPr="00786AC6" w:rsidRDefault="00504B4C" w:rsidP="00637E26">
            <w:pPr>
              <w:rPr>
                <w:rFonts w:cs="Arial"/>
              </w:rPr>
            </w:pPr>
          </w:p>
        </w:tc>
      </w:tr>
      <w:tr w:rsidR="00786AC6" w:rsidRPr="00786AC6" w14:paraId="3CD7A038" w14:textId="77777777" w:rsidTr="00090F25">
        <w:trPr>
          <w:trHeight w:val="510"/>
        </w:trPr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14:paraId="3CD7A034" w14:textId="726FA134" w:rsidR="00786AC6" w:rsidRPr="00786AC6" w:rsidRDefault="00786AC6" w:rsidP="00DD3075">
            <w:pPr>
              <w:jc w:val="center"/>
              <w:rPr>
                <w:rFonts w:cs="Arial"/>
              </w:rPr>
            </w:pPr>
            <w:r w:rsidRPr="00786AC6">
              <w:rPr>
                <w:rFonts w:cs="Arial"/>
              </w:rPr>
              <w:t>Emergency Siren</w:t>
            </w:r>
          </w:p>
        </w:tc>
        <w:tc>
          <w:tcPr>
            <w:tcW w:w="993" w:type="dxa"/>
            <w:tcMar>
              <w:left w:w="28" w:type="dxa"/>
              <w:right w:w="28" w:type="dxa"/>
            </w:tcMar>
            <w:vAlign w:val="center"/>
          </w:tcPr>
          <w:p w14:paraId="3CD7A035" w14:textId="77777777" w:rsidR="00786AC6" w:rsidRPr="00786AC6" w:rsidRDefault="00786AC6" w:rsidP="00DD3075">
            <w:pPr>
              <w:jc w:val="center"/>
              <w:rPr>
                <w:rFonts w:cs="Arial"/>
              </w:rPr>
            </w:pPr>
            <w:r w:rsidRPr="00786AC6">
              <w:rPr>
                <w:rFonts w:cs="Arial"/>
                <w:noProof/>
                <w:lang w:val="en-AU" w:eastAsia="en-AU"/>
              </w:rPr>
              <w:drawing>
                <wp:inline distT="0" distB="0" distL="0" distR="0" wp14:anchorId="3CD7A062" wp14:editId="3CD7A063">
                  <wp:extent cx="200025" cy="200025"/>
                  <wp:effectExtent l="19050" t="0" r="0" b="0"/>
                  <wp:docPr id="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tcMar>
              <w:left w:w="28" w:type="dxa"/>
              <w:right w:w="28" w:type="dxa"/>
            </w:tcMar>
            <w:vAlign w:val="center"/>
          </w:tcPr>
          <w:p w14:paraId="3CD7A036" w14:textId="2DED1454" w:rsidR="00786AC6" w:rsidRPr="00786AC6" w:rsidRDefault="00FE634B" w:rsidP="00DD307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Transistor megaphone</w:t>
            </w:r>
          </w:p>
        </w:tc>
        <w:tc>
          <w:tcPr>
            <w:tcW w:w="5529" w:type="dxa"/>
            <w:vAlign w:val="center"/>
          </w:tcPr>
          <w:p w14:paraId="3CD7A037" w14:textId="71B6759A" w:rsidR="00786AC6" w:rsidRPr="00786AC6" w:rsidRDefault="00B1244F" w:rsidP="00504B4C">
            <w:pPr>
              <w:rPr>
                <w:rFonts w:cs="Arial"/>
              </w:rPr>
            </w:pPr>
            <w:r>
              <w:rPr>
                <w:rFonts w:cs="Arial"/>
              </w:rPr>
              <w:t>Located in Site management office</w:t>
            </w:r>
          </w:p>
        </w:tc>
      </w:tr>
      <w:tr w:rsidR="00786AC6" w:rsidRPr="00786AC6" w14:paraId="3CD7A03D" w14:textId="77777777" w:rsidTr="00090F25">
        <w:trPr>
          <w:trHeight w:val="510"/>
        </w:trPr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14:paraId="3CD7A039" w14:textId="77777777" w:rsidR="00786AC6" w:rsidRPr="00786AC6" w:rsidRDefault="00786AC6" w:rsidP="00DD3075">
            <w:pPr>
              <w:jc w:val="center"/>
              <w:rPr>
                <w:rFonts w:cs="Arial"/>
              </w:rPr>
            </w:pPr>
            <w:r w:rsidRPr="00786AC6">
              <w:rPr>
                <w:rFonts w:cs="Arial"/>
              </w:rPr>
              <w:t>Portable Fire Extinguishers</w:t>
            </w:r>
          </w:p>
        </w:tc>
        <w:tc>
          <w:tcPr>
            <w:tcW w:w="993" w:type="dxa"/>
            <w:tcMar>
              <w:left w:w="28" w:type="dxa"/>
              <w:right w:w="28" w:type="dxa"/>
            </w:tcMar>
            <w:vAlign w:val="center"/>
          </w:tcPr>
          <w:p w14:paraId="3CD7A03A" w14:textId="77777777" w:rsidR="00786AC6" w:rsidRPr="00786AC6" w:rsidRDefault="00786AC6" w:rsidP="00DD3075">
            <w:pPr>
              <w:jc w:val="center"/>
              <w:rPr>
                <w:rFonts w:cs="Arial"/>
              </w:rPr>
            </w:pPr>
            <w:r w:rsidRPr="00786AC6">
              <w:rPr>
                <w:rFonts w:cs="Arial"/>
                <w:noProof/>
                <w:lang w:val="en-AU" w:eastAsia="en-AU"/>
              </w:rPr>
              <w:drawing>
                <wp:inline distT="0" distB="0" distL="0" distR="0" wp14:anchorId="3CD7A064" wp14:editId="3CD7A065">
                  <wp:extent cx="254442" cy="254442"/>
                  <wp:effectExtent l="19050" t="0" r="0" b="0"/>
                  <wp:docPr id="10" name="Picture 2" descr="File:PublicInformationSymbol FireExtinguisher.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PublicInformationSymbol FireExtinguisher.sv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465" cy="253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tcMar>
              <w:left w:w="28" w:type="dxa"/>
              <w:right w:w="28" w:type="dxa"/>
            </w:tcMar>
            <w:vAlign w:val="center"/>
          </w:tcPr>
          <w:p w14:paraId="3CD7A03B" w14:textId="68CAC680" w:rsidR="00786AC6" w:rsidRPr="00786AC6" w:rsidRDefault="00B1244F" w:rsidP="00DD307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Dry powder type</w:t>
            </w:r>
          </w:p>
        </w:tc>
        <w:tc>
          <w:tcPr>
            <w:tcW w:w="5529" w:type="dxa"/>
            <w:vAlign w:val="center"/>
          </w:tcPr>
          <w:p w14:paraId="3CD7A03C" w14:textId="1931153E" w:rsidR="00786AC6" w:rsidRPr="00786AC6" w:rsidRDefault="00B1244F" w:rsidP="00504B4C">
            <w:pPr>
              <w:rPr>
                <w:rFonts w:cs="Arial"/>
              </w:rPr>
            </w:pPr>
            <w:r>
              <w:rPr>
                <w:rFonts w:cs="Arial"/>
              </w:rPr>
              <w:t>Located in relevant areas  in near proximity to electrical boards and hot works</w:t>
            </w:r>
          </w:p>
        </w:tc>
      </w:tr>
      <w:tr w:rsidR="00786AC6" w:rsidRPr="00786AC6" w14:paraId="3CD7A043" w14:textId="77777777" w:rsidTr="00090F25">
        <w:trPr>
          <w:trHeight w:val="510"/>
        </w:trPr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14:paraId="3CD7A03E" w14:textId="77777777" w:rsidR="00786AC6" w:rsidRPr="00786AC6" w:rsidRDefault="00786AC6" w:rsidP="00DD3075">
            <w:pPr>
              <w:jc w:val="center"/>
              <w:rPr>
                <w:rFonts w:cs="Arial"/>
              </w:rPr>
            </w:pPr>
            <w:r w:rsidRPr="00786AC6">
              <w:rPr>
                <w:rFonts w:cs="Arial"/>
              </w:rPr>
              <w:t xml:space="preserve">Chemical </w:t>
            </w:r>
          </w:p>
          <w:p w14:paraId="3CD7A03F" w14:textId="77777777" w:rsidR="00786AC6" w:rsidRPr="00786AC6" w:rsidRDefault="00786AC6" w:rsidP="00DD3075">
            <w:pPr>
              <w:jc w:val="center"/>
              <w:rPr>
                <w:rFonts w:cs="Arial"/>
              </w:rPr>
            </w:pPr>
            <w:r w:rsidRPr="00786AC6">
              <w:rPr>
                <w:rFonts w:cs="Arial"/>
              </w:rPr>
              <w:t>Spill Kit</w:t>
            </w:r>
          </w:p>
        </w:tc>
        <w:tc>
          <w:tcPr>
            <w:tcW w:w="993" w:type="dxa"/>
            <w:tcMar>
              <w:left w:w="28" w:type="dxa"/>
              <w:right w:w="28" w:type="dxa"/>
            </w:tcMar>
            <w:vAlign w:val="center"/>
          </w:tcPr>
          <w:p w14:paraId="3CD7A040" w14:textId="77B2635E" w:rsidR="00786AC6" w:rsidRPr="00786AC6" w:rsidRDefault="00481380" w:rsidP="00DD3075">
            <w:pPr>
              <w:jc w:val="center"/>
              <w:rPr>
                <w:rFonts w:cs="Arial"/>
              </w:rPr>
            </w:pPr>
            <w:r>
              <w:rPr>
                <w:rFonts w:cs="Arial"/>
                <w:noProof/>
                <w:lang w:val="en-AU"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CD7A066" wp14:editId="0AC66236">
                      <wp:simplePos x="0" y="0"/>
                      <wp:positionH relativeFrom="column">
                        <wp:posOffset>246380</wp:posOffset>
                      </wp:positionH>
                      <wp:positionV relativeFrom="paragraph">
                        <wp:posOffset>69850</wp:posOffset>
                      </wp:positionV>
                      <wp:extent cx="85725" cy="124460"/>
                      <wp:effectExtent l="8255" t="12700" r="10795" b="5715"/>
                      <wp:wrapNone/>
                      <wp:docPr id="2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725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206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13FC42" id="Rectangle 11" o:spid="_x0000_s1026" style="position:absolute;margin-left:19.4pt;margin-top:5.5pt;width:6.75pt;height:9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" fillcolor="#002060"/>
                  </w:pict>
                </mc:Fallback>
              </mc:AlternateContent>
            </w:r>
          </w:p>
        </w:tc>
        <w:tc>
          <w:tcPr>
            <w:tcW w:w="2409" w:type="dxa"/>
            <w:tcMar>
              <w:left w:w="28" w:type="dxa"/>
              <w:right w:w="28" w:type="dxa"/>
            </w:tcMar>
            <w:vAlign w:val="center"/>
          </w:tcPr>
          <w:p w14:paraId="3CD7A041" w14:textId="34EBFB8A" w:rsidR="00786AC6" w:rsidRPr="00786AC6" w:rsidRDefault="00B1244F" w:rsidP="00DD307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Bin type</w:t>
            </w:r>
          </w:p>
        </w:tc>
        <w:tc>
          <w:tcPr>
            <w:tcW w:w="5529" w:type="dxa"/>
            <w:vAlign w:val="center"/>
          </w:tcPr>
          <w:p w14:paraId="3CD7A042" w14:textId="19F5F71C" w:rsidR="00786AC6" w:rsidRPr="00786AC6" w:rsidRDefault="00B1244F" w:rsidP="00504B4C">
            <w:pPr>
              <w:rPr>
                <w:rFonts w:cs="Arial"/>
              </w:rPr>
            </w:pPr>
            <w:r>
              <w:rPr>
                <w:rFonts w:cs="Arial"/>
              </w:rPr>
              <w:t>Located in substance storage area</w:t>
            </w:r>
          </w:p>
        </w:tc>
      </w:tr>
      <w:tr w:rsidR="00786AC6" w:rsidRPr="00786AC6" w14:paraId="3CD7A048" w14:textId="77777777" w:rsidTr="00090F25">
        <w:trPr>
          <w:trHeight w:val="510"/>
        </w:trPr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14:paraId="3CD7A044" w14:textId="77777777" w:rsidR="00786AC6" w:rsidRPr="00786AC6" w:rsidRDefault="00786AC6" w:rsidP="00DD3075">
            <w:pPr>
              <w:jc w:val="center"/>
              <w:rPr>
                <w:rFonts w:cs="Arial"/>
              </w:rPr>
            </w:pPr>
            <w:r w:rsidRPr="00786AC6">
              <w:rPr>
                <w:rFonts w:cs="Arial"/>
              </w:rPr>
              <w:lastRenderedPageBreak/>
              <w:t>Chemical Resistant Gloves</w:t>
            </w:r>
          </w:p>
        </w:tc>
        <w:tc>
          <w:tcPr>
            <w:tcW w:w="993" w:type="dxa"/>
            <w:tcMar>
              <w:left w:w="28" w:type="dxa"/>
              <w:right w:w="28" w:type="dxa"/>
            </w:tcMar>
            <w:vAlign w:val="center"/>
          </w:tcPr>
          <w:p w14:paraId="3CD7A045" w14:textId="77777777" w:rsidR="00786AC6" w:rsidRPr="00786AC6" w:rsidRDefault="00786AC6" w:rsidP="00DD3075">
            <w:pPr>
              <w:jc w:val="center"/>
              <w:rPr>
                <w:rFonts w:cs="Arial"/>
              </w:rPr>
            </w:pPr>
          </w:p>
        </w:tc>
        <w:tc>
          <w:tcPr>
            <w:tcW w:w="2409" w:type="dxa"/>
            <w:tcMar>
              <w:left w:w="28" w:type="dxa"/>
              <w:right w:w="28" w:type="dxa"/>
            </w:tcMar>
            <w:vAlign w:val="center"/>
          </w:tcPr>
          <w:p w14:paraId="3CD7A046" w14:textId="7D3D4CFE" w:rsidR="00786AC6" w:rsidRPr="00786AC6" w:rsidRDefault="00AC5A2B" w:rsidP="00DD307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EN388/ 4121</w:t>
            </w:r>
          </w:p>
        </w:tc>
        <w:tc>
          <w:tcPr>
            <w:tcW w:w="5529" w:type="dxa"/>
            <w:vAlign w:val="center"/>
          </w:tcPr>
          <w:p w14:paraId="3CD7A047" w14:textId="4E8ED48A" w:rsidR="00786AC6" w:rsidRPr="00786AC6" w:rsidRDefault="00B1244F" w:rsidP="00504B4C">
            <w:pPr>
              <w:rPr>
                <w:rFonts w:cs="Arial"/>
              </w:rPr>
            </w:pPr>
            <w:r>
              <w:rPr>
                <w:rFonts w:cs="Arial"/>
              </w:rPr>
              <w:t>Located in spill kit &amp; site management office</w:t>
            </w:r>
          </w:p>
        </w:tc>
      </w:tr>
      <w:tr w:rsidR="00786AC6" w:rsidRPr="00786AC6" w14:paraId="3CD7A04D" w14:textId="77777777" w:rsidTr="00090F25">
        <w:trPr>
          <w:trHeight w:val="510"/>
        </w:trPr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14:paraId="3CD7A049" w14:textId="3AE31112" w:rsidR="00786AC6" w:rsidRPr="00786AC6" w:rsidRDefault="00B1244F" w:rsidP="00DD307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Defibrillator</w:t>
            </w:r>
          </w:p>
        </w:tc>
        <w:tc>
          <w:tcPr>
            <w:tcW w:w="993" w:type="dxa"/>
            <w:tcMar>
              <w:left w:w="28" w:type="dxa"/>
              <w:right w:w="28" w:type="dxa"/>
            </w:tcMar>
            <w:vAlign w:val="center"/>
          </w:tcPr>
          <w:p w14:paraId="3CD7A04A" w14:textId="440BA25B" w:rsidR="00786AC6" w:rsidRPr="00786AC6" w:rsidRDefault="00FE634B" w:rsidP="00DD3075">
            <w:pPr>
              <w:jc w:val="center"/>
              <w:rPr>
                <w:rFonts w:cs="Arial"/>
              </w:rPr>
            </w:pPr>
            <w:r>
              <w:rPr>
                <w:noProof/>
                <w:lang w:val="en-AU" w:eastAsia="en-AU"/>
              </w:rPr>
              <w:drawing>
                <wp:inline distT="0" distB="0" distL="0" distR="0" wp14:anchorId="0D6059F9" wp14:editId="0BC50E4B">
                  <wp:extent cx="249381" cy="249381"/>
                  <wp:effectExtent l="0" t="0" r="0" b="0"/>
                  <wp:docPr id="5" name="Picture 5" descr="https://www.seton.net.au/media/catalog/product/cache/1/small_image/250x250/9df78eab33525d08d6e5fb8d27136e95/f/i/file_89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seton.net.au/media/catalog/product/cache/1/small_image/250x250/9df78eab33525d08d6e5fb8d27136e95/f/i/file_89_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800" cy="273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tcMar>
              <w:left w:w="28" w:type="dxa"/>
              <w:right w:w="28" w:type="dxa"/>
            </w:tcMar>
            <w:vAlign w:val="center"/>
          </w:tcPr>
          <w:p w14:paraId="3CD7A04B" w14:textId="697687D5" w:rsidR="00786AC6" w:rsidRPr="00786AC6" w:rsidRDefault="00AC5A2B" w:rsidP="00DD307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Automated</w:t>
            </w:r>
          </w:p>
        </w:tc>
        <w:tc>
          <w:tcPr>
            <w:tcW w:w="5529" w:type="dxa"/>
            <w:vAlign w:val="center"/>
          </w:tcPr>
          <w:p w14:paraId="3CD7A04C" w14:textId="192F733C" w:rsidR="00786AC6" w:rsidRPr="00786AC6" w:rsidRDefault="00B1244F" w:rsidP="00504B4C">
            <w:pPr>
              <w:rPr>
                <w:rFonts w:cs="Arial"/>
              </w:rPr>
            </w:pPr>
            <w:r w:rsidRPr="00B1244F">
              <w:rPr>
                <w:rFonts w:cs="Arial"/>
              </w:rPr>
              <w:t>Located in first aid room</w:t>
            </w:r>
          </w:p>
        </w:tc>
      </w:tr>
      <w:tr w:rsidR="00786AC6" w:rsidRPr="00786AC6" w14:paraId="3CD7A052" w14:textId="77777777" w:rsidTr="00090F25">
        <w:trPr>
          <w:trHeight w:val="510"/>
        </w:trPr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14:paraId="3CD7A04E" w14:textId="77777777" w:rsidR="00786AC6" w:rsidRPr="00786AC6" w:rsidRDefault="001E41A9" w:rsidP="001E41A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Stretcher</w:t>
            </w:r>
          </w:p>
        </w:tc>
        <w:tc>
          <w:tcPr>
            <w:tcW w:w="993" w:type="dxa"/>
            <w:tcMar>
              <w:left w:w="28" w:type="dxa"/>
              <w:right w:w="28" w:type="dxa"/>
            </w:tcMar>
            <w:vAlign w:val="center"/>
          </w:tcPr>
          <w:p w14:paraId="3CD7A04F" w14:textId="77777777" w:rsidR="00786AC6" w:rsidRPr="00786AC6" w:rsidRDefault="00786AC6" w:rsidP="00DD3075">
            <w:pPr>
              <w:jc w:val="center"/>
              <w:rPr>
                <w:rFonts w:cs="Arial"/>
              </w:rPr>
            </w:pPr>
          </w:p>
        </w:tc>
        <w:tc>
          <w:tcPr>
            <w:tcW w:w="2409" w:type="dxa"/>
            <w:tcMar>
              <w:left w:w="28" w:type="dxa"/>
              <w:right w:w="28" w:type="dxa"/>
            </w:tcMar>
            <w:vAlign w:val="center"/>
          </w:tcPr>
          <w:p w14:paraId="3CD7A050" w14:textId="799E4019" w:rsidR="00786AC6" w:rsidRPr="00786AC6" w:rsidRDefault="00B1244F" w:rsidP="00DD307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Foldable</w:t>
            </w:r>
          </w:p>
        </w:tc>
        <w:tc>
          <w:tcPr>
            <w:tcW w:w="5529" w:type="dxa"/>
            <w:vAlign w:val="center"/>
          </w:tcPr>
          <w:p w14:paraId="3CD7A051" w14:textId="7DA01581" w:rsidR="00786AC6" w:rsidRPr="00786AC6" w:rsidRDefault="00B1244F" w:rsidP="00504B4C">
            <w:pPr>
              <w:rPr>
                <w:rFonts w:cs="Arial"/>
              </w:rPr>
            </w:pPr>
            <w:r>
              <w:rPr>
                <w:rFonts w:cs="Arial"/>
              </w:rPr>
              <w:t>Located in first aid room</w:t>
            </w:r>
          </w:p>
        </w:tc>
      </w:tr>
      <w:tr w:rsidR="00786AC6" w:rsidRPr="00786AC6" w14:paraId="3CD7A057" w14:textId="77777777" w:rsidTr="00090F25">
        <w:trPr>
          <w:trHeight w:val="510"/>
        </w:trPr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14:paraId="3CD7A053" w14:textId="77777777" w:rsidR="00786AC6" w:rsidRPr="00786AC6" w:rsidRDefault="001E41A9" w:rsidP="00DD307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Other – </w:t>
            </w:r>
            <w:r w:rsidRPr="00786AC6">
              <w:rPr>
                <w:rFonts w:cs="Arial"/>
              </w:rPr>
              <w:t>specify</w:t>
            </w:r>
            <w:r>
              <w:rPr>
                <w:rFonts w:cs="Arial"/>
              </w:rPr>
              <w:t>:</w:t>
            </w:r>
          </w:p>
        </w:tc>
        <w:tc>
          <w:tcPr>
            <w:tcW w:w="993" w:type="dxa"/>
            <w:tcMar>
              <w:left w:w="28" w:type="dxa"/>
              <w:right w:w="28" w:type="dxa"/>
            </w:tcMar>
            <w:vAlign w:val="center"/>
          </w:tcPr>
          <w:p w14:paraId="3CD7A054" w14:textId="77777777" w:rsidR="00786AC6" w:rsidRPr="00786AC6" w:rsidRDefault="00786AC6" w:rsidP="00DD3075">
            <w:pPr>
              <w:jc w:val="center"/>
              <w:rPr>
                <w:rFonts w:cs="Arial"/>
              </w:rPr>
            </w:pPr>
          </w:p>
        </w:tc>
        <w:tc>
          <w:tcPr>
            <w:tcW w:w="2409" w:type="dxa"/>
            <w:tcMar>
              <w:left w:w="28" w:type="dxa"/>
              <w:right w:w="28" w:type="dxa"/>
            </w:tcMar>
            <w:vAlign w:val="center"/>
          </w:tcPr>
          <w:p w14:paraId="3CD7A055" w14:textId="77777777" w:rsidR="00786AC6" w:rsidRPr="00786AC6" w:rsidRDefault="00786AC6" w:rsidP="00DD3075">
            <w:pPr>
              <w:jc w:val="center"/>
              <w:rPr>
                <w:rFonts w:cs="Arial"/>
              </w:rPr>
            </w:pPr>
          </w:p>
        </w:tc>
        <w:tc>
          <w:tcPr>
            <w:tcW w:w="5529" w:type="dxa"/>
            <w:vAlign w:val="center"/>
          </w:tcPr>
          <w:p w14:paraId="3CD7A056" w14:textId="77777777" w:rsidR="00786AC6" w:rsidRPr="00786AC6" w:rsidRDefault="00786AC6" w:rsidP="00504B4C">
            <w:pPr>
              <w:rPr>
                <w:rFonts w:cs="Arial"/>
              </w:rPr>
            </w:pPr>
          </w:p>
        </w:tc>
      </w:tr>
      <w:tr w:rsidR="00786AC6" w:rsidRPr="00786AC6" w14:paraId="3CD7A05C" w14:textId="77777777" w:rsidTr="00090F25">
        <w:trPr>
          <w:trHeight w:val="510"/>
        </w:trPr>
        <w:tc>
          <w:tcPr>
            <w:tcW w:w="1560" w:type="dxa"/>
            <w:tcMar>
              <w:left w:w="28" w:type="dxa"/>
              <w:right w:w="28" w:type="dxa"/>
            </w:tcMar>
            <w:vAlign w:val="center"/>
          </w:tcPr>
          <w:p w14:paraId="3CD7A058" w14:textId="77777777" w:rsidR="00786AC6" w:rsidRPr="00786AC6" w:rsidRDefault="00786AC6" w:rsidP="00DD3075">
            <w:pPr>
              <w:jc w:val="center"/>
              <w:rPr>
                <w:rFonts w:cs="Arial"/>
              </w:rPr>
            </w:pPr>
          </w:p>
        </w:tc>
        <w:tc>
          <w:tcPr>
            <w:tcW w:w="993" w:type="dxa"/>
            <w:tcMar>
              <w:left w:w="28" w:type="dxa"/>
              <w:right w:w="28" w:type="dxa"/>
            </w:tcMar>
            <w:vAlign w:val="center"/>
          </w:tcPr>
          <w:p w14:paraId="3CD7A059" w14:textId="77777777" w:rsidR="00786AC6" w:rsidRPr="00786AC6" w:rsidRDefault="00786AC6" w:rsidP="00DD3075">
            <w:pPr>
              <w:jc w:val="center"/>
              <w:rPr>
                <w:rFonts w:cs="Arial"/>
              </w:rPr>
            </w:pPr>
          </w:p>
        </w:tc>
        <w:tc>
          <w:tcPr>
            <w:tcW w:w="2409" w:type="dxa"/>
            <w:tcMar>
              <w:left w:w="28" w:type="dxa"/>
              <w:right w:w="28" w:type="dxa"/>
            </w:tcMar>
            <w:vAlign w:val="center"/>
          </w:tcPr>
          <w:p w14:paraId="3CD7A05A" w14:textId="77777777" w:rsidR="00786AC6" w:rsidRPr="00786AC6" w:rsidRDefault="00786AC6" w:rsidP="00DD3075">
            <w:pPr>
              <w:jc w:val="center"/>
              <w:rPr>
                <w:rFonts w:cs="Arial"/>
              </w:rPr>
            </w:pPr>
          </w:p>
        </w:tc>
        <w:tc>
          <w:tcPr>
            <w:tcW w:w="5529" w:type="dxa"/>
            <w:vAlign w:val="center"/>
          </w:tcPr>
          <w:p w14:paraId="3CD7A05B" w14:textId="77777777" w:rsidR="00786AC6" w:rsidRPr="00786AC6" w:rsidRDefault="00786AC6" w:rsidP="00504B4C">
            <w:pPr>
              <w:rPr>
                <w:rFonts w:cs="Arial"/>
              </w:rPr>
            </w:pPr>
          </w:p>
        </w:tc>
      </w:tr>
    </w:tbl>
    <w:p w14:paraId="3CD7A05D" w14:textId="77777777" w:rsidR="001E2BB9" w:rsidRPr="00893E4A" w:rsidRDefault="001E2BB9" w:rsidP="00C81259">
      <w:pPr>
        <w:rPr>
          <w:rFonts w:cs="Arial"/>
          <w:sz w:val="24"/>
          <w:szCs w:val="24"/>
        </w:rPr>
      </w:pPr>
    </w:p>
    <w:sectPr w:rsidR="001E2BB9" w:rsidRPr="00893E4A" w:rsidSect="00125641">
      <w:footerReference w:type="default" r:id="rId16"/>
      <w:pgSz w:w="11906" w:h="16838"/>
      <w:pgMar w:top="426" w:right="746" w:bottom="567" w:left="709" w:header="709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36407A" w14:textId="77777777" w:rsidR="009B06A1" w:rsidRDefault="009B06A1">
      <w:r>
        <w:separator/>
      </w:r>
    </w:p>
  </w:endnote>
  <w:endnote w:type="continuationSeparator" w:id="0">
    <w:p w14:paraId="3A4E8224" w14:textId="77777777" w:rsidR="009B06A1" w:rsidRDefault="009B0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D7A06B" w14:textId="5FB7ACCB" w:rsidR="009B06A1" w:rsidRDefault="009B06A1" w:rsidP="002E48C8">
    <w:pPr>
      <w:pStyle w:val="Footer"/>
      <w:ind w:left="-360"/>
      <w:rPr>
        <w:sz w:val="16"/>
        <w:szCs w:val="16"/>
        <w:lang w:val="en-AU"/>
      </w:rPr>
    </w:pPr>
    <w:r>
      <w:rPr>
        <w:sz w:val="16"/>
        <w:szCs w:val="16"/>
        <w:lang w:val="en-AU"/>
      </w:rPr>
      <w:t xml:space="preserve"> </w:t>
    </w:r>
    <w:sdt>
      <w:sdtPr>
        <w:rPr>
          <w:sz w:val="16"/>
          <w:szCs w:val="16"/>
          <w:lang w:val="en-AU"/>
        </w:rPr>
        <w:alias w:val="Title"/>
        <w:id w:val="-1179583389"/>
        <w:placeholder>
          <w:docPart w:val="DEF698DA0E9F4BFEB86FE0C353719240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9F67B4">
          <w:rPr>
            <w:sz w:val="16"/>
            <w:szCs w:val="16"/>
            <w:lang w:val="en-AU"/>
          </w:rPr>
          <w:t>Emergency Response</w:t>
        </w:r>
        <w:r>
          <w:rPr>
            <w:sz w:val="16"/>
            <w:szCs w:val="16"/>
            <w:lang w:val="en-AU"/>
          </w:rPr>
          <w:t>, First Aid and Emergency Equipment Requirements</w:t>
        </w:r>
      </w:sdtContent>
    </w:sdt>
    <w:r>
      <w:rPr>
        <w:sz w:val="16"/>
        <w:szCs w:val="16"/>
        <w:lang w:val="en-AU"/>
      </w:rPr>
      <w:t xml:space="preserve">  Rev </w:t>
    </w:r>
    <w:sdt>
      <w:sdtPr>
        <w:rPr>
          <w:sz w:val="16"/>
          <w:szCs w:val="16"/>
          <w:lang w:val="en-AU"/>
        </w:rPr>
        <w:alias w:val="Doc_Version"/>
        <w:id w:val="-1179583388"/>
        <w:placeholder>
          <w:docPart w:val="BF007F758D514A5ABAC41DC7C766C5FC"/>
        </w:placeholder>
        <w:dataBinding w:prefixMappings="xmlns:ns0='http://schemas.microsoft.com/office/2006/metadata/properties' xmlns:ns1='http://www.w3.org/2001/XMLSchema-instance' xmlns:ns2='b66c2a3e-8689-475b-ab7e-273680d337c7' " w:xpath="/ns0:properties[1]/documentManagement[1]/ns2:Doc_Version[1]" w:storeItemID="{C1FA9AC4-C6F2-4C7F-B025-4EC855BCE196}"/>
        <w:text/>
      </w:sdtPr>
      <w:sdtEndPr/>
      <w:sdtContent>
        <w:r>
          <w:rPr>
            <w:sz w:val="16"/>
            <w:szCs w:val="16"/>
            <w:lang w:val="en-AU"/>
          </w:rPr>
          <w:t>C</w:t>
        </w:r>
      </w:sdtContent>
    </w:sdt>
    <w:r>
      <w:rPr>
        <w:sz w:val="16"/>
        <w:szCs w:val="16"/>
        <w:lang w:val="en-AU"/>
      </w:rPr>
      <w:t xml:space="preserve"> Issued </w:t>
    </w:r>
    <w:sdt>
      <w:sdtPr>
        <w:rPr>
          <w:sz w:val="16"/>
          <w:szCs w:val="16"/>
          <w:lang w:val="en-AU"/>
        </w:rPr>
        <w:alias w:val="Issue_Date"/>
        <w:id w:val="-1179583386"/>
        <w:placeholder>
          <w:docPart w:val="4E3117E74E9F47929A2E2EAC21F25157"/>
        </w:placeholder>
        <w:dataBinding w:prefixMappings="xmlns:ns0='http://schemas.microsoft.com/office/2006/metadata/properties' xmlns:ns1='http://www.w3.org/2001/XMLSchema-instance' xmlns:ns2='b66c2a3e-8689-475b-ab7e-273680d337c7' " w:xpath="/ns0:properties[1]/documentManagement[1]/ns2:Issue_Date[1]" w:storeItemID="{C1FA9AC4-C6F2-4C7F-B025-4EC855BCE196}"/>
        <w:date w:fullDate="2019-04-04T00:00:00Z">
          <w:dateFormat w:val="d/MM/yyyy"/>
          <w:lid w:val="en-AU"/>
          <w:storeMappedDataAs w:val="dateTime"/>
          <w:calendar w:val="gregorian"/>
        </w:date>
      </w:sdtPr>
      <w:sdtEndPr/>
      <w:sdtContent>
        <w:r w:rsidR="00B1244F">
          <w:rPr>
            <w:sz w:val="16"/>
            <w:szCs w:val="16"/>
            <w:lang w:val="en-AU"/>
          </w:rPr>
          <w:t>4/04/2019</w:t>
        </w:r>
      </w:sdtContent>
    </w:sdt>
    <w:r>
      <w:rPr>
        <w:sz w:val="16"/>
        <w:szCs w:val="16"/>
        <w:lang w:val="en-AU"/>
      </w:rPr>
      <w:t xml:space="preserve"> Last Reviewed </w:t>
    </w:r>
    <w:sdt>
      <w:sdtPr>
        <w:rPr>
          <w:sz w:val="16"/>
          <w:szCs w:val="16"/>
          <w:lang w:val="en-AU"/>
        </w:rPr>
        <w:alias w:val="Last Review Date"/>
        <w:id w:val="-1179583382"/>
        <w:placeholder>
          <w:docPart w:val="0C746DB91D85458BA236CA6E195188CA"/>
        </w:placeholder>
        <w:dataBinding w:prefixMappings="xmlns:ns0='http://schemas.microsoft.com/office/2006/metadata/properties' xmlns:ns1='http://www.w3.org/2001/XMLSchema-instance' xmlns:ns2='b66c2a3e-8689-475b-ab7e-273680d337c7' " w:xpath="/ns0:properties[1]/documentManagement[1]/ns2:Review_Date[1]" w:storeItemID="{C1FA9AC4-C6F2-4C7F-B025-4EC855BCE196}"/>
        <w:date w:fullDate="2020-09-03T00:00:00Z">
          <w:dateFormat w:val="d/MM/yyyy"/>
          <w:lid w:val="en-AU"/>
          <w:storeMappedDataAs w:val="dateTime"/>
          <w:calendar w:val="gregorian"/>
        </w:date>
      </w:sdtPr>
      <w:sdtEndPr/>
      <w:sdtContent>
        <w:r w:rsidR="00B1244F">
          <w:rPr>
            <w:sz w:val="16"/>
            <w:szCs w:val="16"/>
            <w:lang w:val="en-AU"/>
          </w:rPr>
          <w:t>3/09/2020</w:t>
        </w:r>
      </w:sdtContent>
    </w:sdt>
  </w:p>
  <w:p w14:paraId="3CD7A06C" w14:textId="77777777" w:rsidR="009B06A1" w:rsidRPr="002E48C8" w:rsidRDefault="009B06A1" w:rsidP="002E48C8">
    <w:pPr>
      <w:pStyle w:val="Footer"/>
      <w:ind w:left="-360"/>
      <w:rPr>
        <w:sz w:val="16"/>
        <w:szCs w:val="16"/>
        <w:lang w:val="en-AU"/>
      </w:rPr>
    </w:pPr>
    <w:r>
      <w:rPr>
        <w:sz w:val="16"/>
        <w:szCs w:val="16"/>
        <w:lang w:val="en-AU"/>
      </w:rPr>
      <w:t>UNCONTROLLED WHEN PRINTED</w:t>
    </w:r>
    <w:r>
      <w:rPr>
        <w:sz w:val="16"/>
        <w:szCs w:val="16"/>
        <w:lang w:val="en-AU"/>
      </w:rPr>
      <w:tab/>
    </w:r>
    <w:r>
      <w:rPr>
        <w:sz w:val="16"/>
        <w:szCs w:val="16"/>
        <w:lang w:val="en-AU"/>
      </w:rPr>
      <w:tab/>
    </w:r>
    <w:r>
      <w:rPr>
        <w:sz w:val="16"/>
        <w:szCs w:val="16"/>
        <w:lang w:val="en-AU"/>
      </w:rPr>
      <w:tab/>
    </w:r>
    <w:r w:rsidRPr="00A47C03">
      <w:rPr>
        <w:sz w:val="16"/>
      </w:rPr>
      <w:t xml:space="preserve">Page </w:t>
    </w:r>
    <w:r w:rsidRPr="00A47C03">
      <w:rPr>
        <w:sz w:val="16"/>
      </w:rPr>
      <w:fldChar w:fldCharType="begin"/>
    </w:r>
    <w:r w:rsidRPr="00A47C03">
      <w:rPr>
        <w:sz w:val="16"/>
      </w:rPr>
      <w:instrText xml:space="preserve"> PAGE </w:instrText>
    </w:r>
    <w:r w:rsidRPr="00A47C03">
      <w:rPr>
        <w:sz w:val="16"/>
      </w:rPr>
      <w:fldChar w:fldCharType="separate"/>
    </w:r>
    <w:r w:rsidR="00593C0C">
      <w:rPr>
        <w:noProof/>
        <w:sz w:val="16"/>
      </w:rPr>
      <w:t>2</w:t>
    </w:r>
    <w:r w:rsidRPr="00A47C03">
      <w:rPr>
        <w:sz w:val="16"/>
      </w:rPr>
      <w:fldChar w:fldCharType="end"/>
    </w:r>
    <w:r w:rsidRPr="00A47C03">
      <w:rPr>
        <w:sz w:val="16"/>
      </w:rPr>
      <w:t xml:space="preserve"> of </w:t>
    </w:r>
    <w:r w:rsidRPr="00A47C03">
      <w:rPr>
        <w:sz w:val="16"/>
      </w:rPr>
      <w:fldChar w:fldCharType="begin"/>
    </w:r>
    <w:r w:rsidRPr="00A47C03">
      <w:rPr>
        <w:sz w:val="16"/>
      </w:rPr>
      <w:instrText xml:space="preserve"> NUMPAGES </w:instrText>
    </w:r>
    <w:r w:rsidRPr="00A47C03">
      <w:rPr>
        <w:sz w:val="16"/>
      </w:rPr>
      <w:fldChar w:fldCharType="separate"/>
    </w:r>
    <w:r w:rsidR="00593C0C">
      <w:rPr>
        <w:noProof/>
        <w:sz w:val="16"/>
      </w:rPr>
      <w:t>4</w:t>
    </w:r>
    <w:r w:rsidRPr="00A47C03"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39A379" w14:textId="77777777" w:rsidR="009B06A1" w:rsidRDefault="009B06A1">
      <w:r>
        <w:separator/>
      </w:r>
    </w:p>
  </w:footnote>
  <w:footnote w:type="continuationSeparator" w:id="0">
    <w:p w14:paraId="6C1BF240" w14:textId="77777777" w:rsidR="009B06A1" w:rsidRDefault="009B06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76C26"/>
    <w:multiLevelType w:val="hybridMultilevel"/>
    <w:tmpl w:val="E030128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A04705"/>
    <w:multiLevelType w:val="hybridMultilevel"/>
    <w:tmpl w:val="58229DB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51421A"/>
    <w:multiLevelType w:val="hybridMultilevel"/>
    <w:tmpl w:val="2CC60088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F9D79A3"/>
    <w:multiLevelType w:val="hybridMultilevel"/>
    <w:tmpl w:val="9D565ED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BBA"/>
    <w:rsid w:val="000053F4"/>
    <w:rsid w:val="00027F91"/>
    <w:rsid w:val="0003467C"/>
    <w:rsid w:val="00042520"/>
    <w:rsid w:val="00060A2E"/>
    <w:rsid w:val="00074A68"/>
    <w:rsid w:val="00083C21"/>
    <w:rsid w:val="00090F25"/>
    <w:rsid w:val="000A3EEE"/>
    <w:rsid w:val="000A6CCF"/>
    <w:rsid w:val="000A7AF7"/>
    <w:rsid w:val="000D02D8"/>
    <w:rsid w:val="000D1C05"/>
    <w:rsid w:val="000D2549"/>
    <w:rsid w:val="00102A1C"/>
    <w:rsid w:val="0011153B"/>
    <w:rsid w:val="00125641"/>
    <w:rsid w:val="00130FA6"/>
    <w:rsid w:val="00147FE7"/>
    <w:rsid w:val="00157CAC"/>
    <w:rsid w:val="00164661"/>
    <w:rsid w:val="0017328A"/>
    <w:rsid w:val="00174BDC"/>
    <w:rsid w:val="0018127B"/>
    <w:rsid w:val="001854C4"/>
    <w:rsid w:val="001901AF"/>
    <w:rsid w:val="00190AD7"/>
    <w:rsid w:val="001B19DB"/>
    <w:rsid w:val="001D5740"/>
    <w:rsid w:val="001E2BB9"/>
    <w:rsid w:val="001E41A9"/>
    <w:rsid w:val="001F0A53"/>
    <w:rsid w:val="001F24C0"/>
    <w:rsid w:val="00200D82"/>
    <w:rsid w:val="00211D6B"/>
    <w:rsid w:val="002201F9"/>
    <w:rsid w:val="0022225A"/>
    <w:rsid w:val="0023000F"/>
    <w:rsid w:val="0023352E"/>
    <w:rsid w:val="0023532E"/>
    <w:rsid w:val="002366E0"/>
    <w:rsid w:val="002842E5"/>
    <w:rsid w:val="002D3A88"/>
    <w:rsid w:val="002D3EB5"/>
    <w:rsid w:val="002E48C8"/>
    <w:rsid w:val="002E5B4F"/>
    <w:rsid w:val="00300404"/>
    <w:rsid w:val="00302D3A"/>
    <w:rsid w:val="00304DB6"/>
    <w:rsid w:val="00327671"/>
    <w:rsid w:val="0037291A"/>
    <w:rsid w:val="00372E3A"/>
    <w:rsid w:val="00395D33"/>
    <w:rsid w:val="00396CF7"/>
    <w:rsid w:val="003A6690"/>
    <w:rsid w:val="003F77A3"/>
    <w:rsid w:val="00404926"/>
    <w:rsid w:val="00405B49"/>
    <w:rsid w:val="00414BA5"/>
    <w:rsid w:val="004150C1"/>
    <w:rsid w:val="0044670A"/>
    <w:rsid w:val="00457298"/>
    <w:rsid w:val="00462307"/>
    <w:rsid w:val="004728F7"/>
    <w:rsid w:val="00480391"/>
    <w:rsid w:val="00481380"/>
    <w:rsid w:val="004A6977"/>
    <w:rsid w:val="004B4E76"/>
    <w:rsid w:val="004F0D9E"/>
    <w:rsid w:val="00504B4C"/>
    <w:rsid w:val="005129A4"/>
    <w:rsid w:val="00513612"/>
    <w:rsid w:val="00513C5A"/>
    <w:rsid w:val="00516C4D"/>
    <w:rsid w:val="00526096"/>
    <w:rsid w:val="00544474"/>
    <w:rsid w:val="00560448"/>
    <w:rsid w:val="00575432"/>
    <w:rsid w:val="005920EF"/>
    <w:rsid w:val="00593C0C"/>
    <w:rsid w:val="005A1817"/>
    <w:rsid w:val="005A6AB6"/>
    <w:rsid w:val="005C4DE9"/>
    <w:rsid w:val="005E61A8"/>
    <w:rsid w:val="005F5F83"/>
    <w:rsid w:val="006000E3"/>
    <w:rsid w:val="00603A34"/>
    <w:rsid w:val="00610619"/>
    <w:rsid w:val="00614E88"/>
    <w:rsid w:val="00616142"/>
    <w:rsid w:val="00624754"/>
    <w:rsid w:val="00626F3C"/>
    <w:rsid w:val="00637E26"/>
    <w:rsid w:val="00643204"/>
    <w:rsid w:val="00652FE9"/>
    <w:rsid w:val="0065613D"/>
    <w:rsid w:val="00677A8D"/>
    <w:rsid w:val="006A4BBA"/>
    <w:rsid w:val="006B2C4D"/>
    <w:rsid w:val="006B5AEC"/>
    <w:rsid w:val="006E22A4"/>
    <w:rsid w:val="006F0CA2"/>
    <w:rsid w:val="0070384B"/>
    <w:rsid w:val="00716E0B"/>
    <w:rsid w:val="007217F6"/>
    <w:rsid w:val="00722007"/>
    <w:rsid w:val="00731CC0"/>
    <w:rsid w:val="00740A24"/>
    <w:rsid w:val="0074259A"/>
    <w:rsid w:val="00767637"/>
    <w:rsid w:val="00771D35"/>
    <w:rsid w:val="00786AC6"/>
    <w:rsid w:val="00793060"/>
    <w:rsid w:val="00794311"/>
    <w:rsid w:val="007C340C"/>
    <w:rsid w:val="007C664A"/>
    <w:rsid w:val="007C79CB"/>
    <w:rsid w:val="00802266"/>
    <w:rsid w:val="00805A21"/>
    <w:rsid w:val="0083431F"/>
    <w:rsid w:val="00840DF5"/>
    <w:rsid w:val="008425D1"/>
    <w:rsid w:val="00845F30"/>
    <w:rsid w:val="00846B66"/>
    <w:rsid w:val="00893E4A"/>
    <w:rsid w:val="008C2A99"/>
    <w:rsid w:val="008F57A5"/>
    <w:rsid w:val="009029E0"/>
    <w:rsid w:val="009217B7"/>
    <w:rsid w:val="009249E5"/>
    <w:rsid w:val="009711E2"/>
    <w:rsid w:val="009846B8"/>
    <w:rsid w:val="00992B02"/>
    <w:rsid w:val="009B06A1"/>
    <w:rsid w:val="009B46EF"/>
    <w:rsid w:val="009E4877"/>
    <w:rsid w:val="009F1651"/>
    <w:rsid w:val="00A07BC5"/>
    <w:rsid w:val="00A30258"/>
    <w:rsid w:val="00A47C03"/>
    <w:rsid w:val="00A81203"/>
    <w:rsid w:val="00AB42ED"/>
    <w:rsid w:val="00AB44B5"/>
    <w:rsid w:val="00AC23D8"/>
    <w:rsid w:val="00AC5A2B"/>
    <w:rsid w:val="00AD2FAD"/>
    <w:rsid w:val="00AF5C3E"/>
    <w:rsid w:val="00B021DF"/>
    <w:rsid w:val="00B029FC"/>
    <w:rsid w:val="00B1244F"/>
    <w:rsid w:val="00B13208"/>
    <w:rsid w:val="00B70535"/>
    <w:rsid w:val="00B77C50"/>
    <w:rsid w:val="00B82804"/>
    <w:rsid w:val="00B86108"/>
    <w:rsid w:val="00BB0AF7"/>
    <w:rsid w:val="00BC2C8D"/>
    <w:rsid w:val="00BD00C6"/>
    <w:rsid w:val="00BD2731"/>
    <w:rsid w:val="00BE2819"/>
    <w:rsid w:val="00C00BF0"/>
    <w:rsid w:val="00C32CF7"/>
    <w:rsid w:val="00C34654"/>
    <w:rsid w:val="00C403FA"/>
    <w:rsid w:val="00C65826"/>
    <w:rsid w:val="00C81259"/>
    <w:rsid w:val="00C86CA3"/>
    <w:rsid w:val="00CA066D"/>
    <w:rsid w:val="00CA17B2"/>
    <w:rsid w:val="00CC2685"/>
    <w:rsid w:val="00CC2A8C"/>
    <w:rsid w:val="00CE70E2"/>
    <w:rsid w:val="00CE7BD7"/>
    <w:rsid w:val="00CF48C0"/>
    <w:rsid w:val="00D06C16"/>
    <w:rsid w:val="00D149DA"/>
    <w:rsid w:val="00D354C5"/>
    <w:rsid w:val="00D45193"/>
    <w:rsid w:val="00D55668"/>
    <w:rsid w:val="00D5658A"/>
    <w:rsid w:val="00D70D3C"/>
    <w:rsid w:val="00D9537F"/>
    <w:rsid w:val="00D95456"/>
    <w:rsid w:val="00D96BC8"/>
    <w:rsid w:val="00DB6983"/>
    <w:rsid w:val="00DC2866"/>
    <w:rsid w:val="00DD3075"/>
    <w:rsid w:val="00DF0301"/>
    <w:rsid w:val="00E04087"/>
    <w:rsid w:val="00E2701B"/>
    <w:rsid w:val="00E279CA"/>
    <w:rsid w:val="00E32C6A"/>
    <w:rsid w:val="00E35479"/>
    <w:rsid w:val="00E525C3"/>
    <w:rsid w:val="00E74AEA"/>
    <w:rsid w:val="00E83243"/>
    <w:rsid w:val="00E95C92"/>
    <w:rsid w:val="00EC7065"/>
    <w:rsid w:val="00EE5035"/>
    <w:rsid w:val="00EF76B3"/>
    <w:rsid w:val="00F52ED5"/>
    <w:rsid w:val="00F54B42"/>
    <w:rsid w:val="00F80862"/>
    <w:rsid w:val="00FE21CF"/>
    <w:rsid w:val="00FE6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CD79CEE"/>
  <w15:docId w15:val="{0FA835EF-4567-48B8-81A6-EBA4FCDC7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0258"/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rsid w:val="00A30258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A30258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A30258"/>
    <w:pPr>
      <w:keepNext/>
      <w:outlineLvl w:val="4"/>
    </w:pPr>
    <w:rPr>
      <w:b/>
      <w:bCs/>
      <w:u w:val="single"/>
    </w:rPr>
  </w:style>
  <w:style w:type="paragraph" w:styleId="Heading6">
    <w:name w:val="heading 6"/>
    <w:basedOn w:val="Normal"/>
    <w:next w:val="Normal"/>
    <w:qFormat/>
    <w:rsid w:val="00A30258"/>
    <w:pPr>
      <w:keepNext/>
      <w:spacing w:before="40" w:after="40"/>
      <w:jc w:val="center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rsid w:val="00C34654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30258"/>
    <w:pPr>
      <w:tabs>
        <w:tab w:val="center" w:pos="4153"/>
        <w:tab w:val="right" w:pos="8306"/>
      </w:tabs>
    </w:pPr>
  </w:style>
  <w:style w:type="paragraph" w:styleId="EnvelopeReturn">
    <w:name w:val="envelope return"/>
    <w:basedOn w:val="Normal"/>
    <w:rsid w:val="00A30258"/>
    <w:rPr>
      <w:rFonts w:ascii="Times New Roman" w:hAnsi="Times New Roman"/>
      <w:b/>
      <w:lang w:val="en-AU"/>
    </w:rPr>
  </w:style>
  <w:style w:type="paragraph" w:styleId="Footer">
    <w:name w:val="footer"/>
    <w:basedOn w:val="Normal"/>
    <w:rsid w:val="00A07BC5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304DB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13612"/>
    <w:rPr>
      <w:color w:val="808080"/>
    </w:rPr>
  </w:style>
  <w:style w:type="character" w:customStyle="1" w:styleId="HeaderChar">
    <w:name w:val="Header Char"/>
    <w:basedOn w:val="DefaultParagraphFont"/>
    <w:link w:val="Header"/>
    <w:rsid w:val="00F80862"/>
    <w:rPr>
      <w:rFonts w:ascii="Arial" w:hAnsi="Arial"/>
      <w:lang w:val="en-US" w:eastAsia="en-US"/>
    </w:rPr>
  </w:style>
  <w:style w:type="table" w:styleId="TableGrid">
    <w:name w:val="Table Grid"/>
    <w:basedOn w:val="TableNormal"/>
    <w:uiPriority w:val="59"/>
    <w:rsid w:val="00893E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2C4D"/>
    <w:pPr>
      <w:ind w:left="720"/>
      <w:contextualSpacing/>
    </w:pPr>
  </w:style>
  <w:style w:type="paragraph" w:customStyle="1" w:styleId="Style">
    <w:name w:val="Style"/>
    <w:rsid w:val="001854C4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upload.wikimedia.org/wikipedia/commons/f/f8/PublicInformationSymbol_FireExtinguisher.svg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QA%20Forms\WHS\WHS04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698DA0E9F4BFEB86FE0C353719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92E052-044A-4DF7-8FFC-6F36ABD3D545}"/>
      </w:docPartPr>
      <w:docPartBody>
        <w:p w:rsidR="001000A0" w:rsidRDefault="001746B1">
          <w:r w:rsidRPr="00CC0BA1">
            <w:rPr>
              <w:rStyle w:val="PlaceholderText"/>
            </w:rPr>
            <w:t>[Title]</w:t>
          </w:r>
        </w:p>
      </w:docPartBody>
    </w:docPart>
    <w:docPart>
      <w:docPartPr>
        <w:name w:val="BF007F758D514A5ABAC41DC7C766C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AD6482-183E-4FE5-8A6A-EC3495C45008}"/>
      </w:docPartPr>
      <w:docPartBody>
        <w:p w:rsidR="001000A0" w:rsidRDefault="001746B1">
          <w:r w:rsidRPr="00CC0BA1">
            <w:rPr>
              <w:rStyle w:val="PlaceholderText"/>
            </w:rPr>
            <w:t>[Doc_Version]</w:t>
          </w:r>
        </w:p>
      </w:docPartBody>
    </w:docPart>
    <w:docPart>
      <w:docPartPr>
        <w:name w:val="4E3117E74E9F47929A2E2EAC21F251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52BCE-B42D-4BDA-8910-DE84C4EF692D}"/>
      </w:docPartPr>
      <w:docPartBody>
        <w:p w:rsidR="001000A0" w:rsidRDefault="001746B1">
          <w:r w:rsidRPr="00CC0BA1">
            <w:rPr>
              <w:rStyle w:val="PlaceholderText"/>
            </w:rPr>
            <w:t>[Issue_Date]</w:t>
          </w:r>
        </w:p>
      </w:docPartBody>
    </w:docPart>
    <w:docPart>
      <w:docPartPr>
        <w:name w:val="0C746DB91D85458BA236CA6E195188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2E3C3-AEBF-4224-BA0F-8431E6F06A92}"/>
      </w:docPartPr>
      <w:docPartBody>
        <w:p w:rsidR="001000A0" w:rsidRDefault="001746B1">
          <w:r w:rsidRPr="00CC0BA1">
            <w:rPr>
              <w:rStyle w:val="PlaceholderText"/>
            </w:rPr>
            <w:t>[Last Review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746B1"/>
    <w:rsid w:val="00040BD1"/>
    <w:rsid w:val="00057A84"/>
    <w:rsid w:val="001000A0"/>
    <w:rsid w:val="001746B1"/>
    <w:rsid w:val="001C0BFE"/>
    <w:rsid w:val="0025750D"/>
    <w:rsid w:val="002F1A33"/>
    <w:rsid w:val="00376EAF"/>
    <w:rsid w:val="00497F22"/>
    <w:rsid w:val="00585137"/>
    <w:rsid w:val="00593074"/>
    <w:rsid w:val="006A6973"/>
    <w:rsid w:val="00771EB7"/>
    <w:rsid w:val="007A6268"/>
    <w:rsid w:val="007C7E20"/>
    <w:rsid w:val="008933C4"/>
    <w:rsid w:val="0094425D"/>
    <w:rsid w:val="009C0028"/>
    <w:rsid w:val="009C6A54"/>
    <w:rsid w:val="00AD153B"/>
    <w:rsid w:val="00AE3F1C"/>
    <w:rsid w:val="00B2451A"/>
    <w:rsid w:val="00BB11BA"/>
    <w:rsid w:val="00BE676A"/>
    <w:rsid w:val="00CC00D9"/>
    <w:rsid w:val="00D3430A"/>
    <w:rsid w:val="00DD0AF5"/>
    <w:rsid w:val="00DE713D"/>
    <w:rsid w:val="00E25E54"/>
    <w:rsid w:val="00E34ABE"/>
    <w:rsid w:val="00ED5110"/>
    <w:rsid w:val="00EE1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6B52B8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00A0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746B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DBBB0CD12FC944BC5A6D39D2F3F0B6" ma:contentTypeVersion="3" ma:contentTypeDescription="Create a new document." ma:contentTypeScope="" ma:versionID="2996d30d7eda06c3e9d68087b5b665f8">
  <xsd:schema xmlns:xsd="http://www.w3.org/2001/XMLSchema" xmlns:xs="http://www.w3.org/2001/XMLSchema" xmlns:p="http://schemas.microsoft.com/office/2006/metadata/properties" xmlns:ns2="b66c2a3e-8689-475b-ab7e-273680d337c7" targetNamespace="http://schemas.microsoft.com/office/2006/metadata/properties" ma:root="true" ma:fieldsID="b55a29e13afef81b9dd8a1dba25bf8f2" ns2:_="">
    <xsd:import namespace="b66c2a3e-8689-475b-ab7e-273680d337c7"/>
    <xsd:element name="properties">
      <xsd:complexType>
        <xsd:sequence>
          <xsd:element name="documentManagement">
            <xsd:complexType>
              <xsd:all>
                <xsd:element ref="ns2:Doc_Version"/>
                <xsd:element ref="ns2:Issue_Date"/>
                <xsd:element ref="ns2:Review_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c2a3e-8689-475b-ab7e-273680d337c7" elementFormDefault="qualified">
    <xsd:import namespace="http://schemas.microsoft.com/office/2006/documentManagement/types"/>
    <xsd:import namespace="http://schemas.microsoft.com/office/infopath/2007/PartnerControls"/>
    <xsd:element name="Doc_Version" ma:index="8" ma:displayName="Doc_Version" ma:internalName="Doc_Version">
      <xsd:simpleType>
        <xsd:restriction base="dms:Text">
          <xsd:maxLength value="255"/>
        </xsd:restriction>
      </xsd:simpleType>
    </xsd:element>
    <xsd:element name="Issue_Date" ma:index="9" ma:displayName="Issue_Date" ma:format="DateOnly" ma:internalName="Issue_Date">
      <xsd:simpleType>
        <xsd:restriction base="dms:DateTime"/>
      </xsd:simpleType>
    </xsd:element>
    <xsd:element name="Review_Date" ma:index="10" nillable="true" ma:displayName="Last Review Date" ma:default="" ma:format="DateOnly" ma:internalName="Review_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Review_Date xmlns="b66c2a3e-8689-475b-ab7e-273680d337c7">2020-09-02T14:00:00Z</Review_Date>
    <Issue_Date xmlns="b66c2a3e-8689-475b-ab7e-273680d337c7">2019-04-03T14:00:00Z</Issue_Date>
    <Doc_Version xmlns="b66c2a3e-8689-475b-ab7e-273680d337c7">C</Doc_Version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C2B0E-C3DA-45D8-A7A7-90E5B23107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6c2a3e-8689-475b-ab7e-273680d33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4C2743-FF29-48DE-BC27-79FE1013E3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FA9AC4-C6F2-4C7F-B025-4EC855BCE196}">
  <ds:schemaRefs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b66c2a3e-8689-475b-ab7e-273680d337c7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9FB0298C-523B-4B1F-A159-E0578D70D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WHS04</Template>
  <TotalTime>0</TotalTime>
  <Pages>4</Pages>
  <Words>1056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Emergency Response, First Aid and Emergency Equipment Requirements</vt:lpstr>
    </vt:vector>
  </TitlesOfParts>
  <Company>Private</Company>
  <LinksUpToDate>false</LinksUpToDate>
  <CharactersWithSpaces>6389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Emergency Response, First Aid and Emergency Equipment Requirements</dc:title>
  <dc:creator>S Snow</dc:creator>
  <cp:lastModifiedBy>Ric Henderson</cp:lastModifiedBy>
  <cp:revision>2</cp:revision>
  <cp:lastPrinted>2020-09-03T06:06:00Z</cp:lastPrinted>
  <dcterms:created xsi:type="dcterms:W3CDTF">2023-04-26T06:36:00Z</dcterms:created>
  <dcterms:modified xsi:type="dcterms:W3CDTF">2023-04-26T06:36:00Z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0x0101006BDBBB0CD12FC944BC5A6D39D2F3F0B6</vt:lpwstr>
  </property>
</Properties>
</file>