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620AF" w14:textId="77777777" w:rsidR="008619E6" w:rsidRPr="004932A4" w:rsidRDefault="00370E2E"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4D40990A" w14:textId="77777777" w:rsidR="008619E6" w:rsidRDefault="00370E2E"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423BE8B4" w14:textId="77777777" w:rsidR="008619E6" w:rsidRPr="004932A4" w:rsidRDefault="008619E6" w:rsidP="008619E6">
      <w:pPr>
        <w:pStyle w:val="01CSTCPLHeading1"/>
        <w:rPr>
          <w:szCs w:val="32"/>
        </w:rPr>
      </w:pPr>
      <w:r>
        <w:rPr>
          <w:szCs w:val="32"/>
        </w:rPr>
        <w:t>ASSESSMENT SUMMARY</w:t>
      </w:r>
    </w:p>
    <w:p w14:paraId="0F5B1397" w14:textId="77777777" w:rsidR="008619E6" w:rsidRPr="004C3241" w:rsidRDefault="008619E6" w:rsidP="008619E6">
      <w:pPr>
        <w:ind w:left="709" w:right="-24" w:hanging="709"/>
        <w:rPr>
          <w:rFonts w:ascii="Arial" w:hAnsi="Arial" w:cs="Arial"/>
          <w:b/>
          <w:sz w:val="20"/>
        </w:rPr>
      </w:pPr>
    </w:p>
    <w:p w14:paraId="340B454C"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F6E4C5A" w14:textId="77777777" w:rsidR="008619E6" w:rsidRPr="004C3241" w:rsidRDefault="008619E6" w:rsidP="008619E6">
      <w:pPr>
        <w:jc w:val="left"/>
        <w:rPr>
          <w:rFonts w:ascii="Arial" w:hAnsi="Arial" w:cs="Arial"/>
          <w:sz w:val="20"/>
        </w:rPr>
      </w:pPr>
    </w:p>
    <w:p w14:paraId="3573E712"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A74773B" w14:textId="77777777" w:rsidR="008619E6" w:rsidRPr="004C3241" w:rsidRDefault="008619E6" w:rsidP="008619E6">
      <w:pPr>
        <w:jc w:val="left"/>
        <w:rPr>
          <w:rFonts w:ascii="Arial" w:hAnsi="Arial" w:cs="Arial"/>
          <w:sz w:val="20"/>
        </w:rPr>
      </w:pPr>
    </w:p>
    <w:p w14:paraId="210ED62C"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13B1140" w14:textId="77777777" w:rsidR="008619E6" w:rsidRPr="004C3241" w:rsidRDefault="008619E6" w:rsidP="008619E6">
      <w:pPr>
        <w:jc w:val="left"/>
        <w:rPr>
          <w:rFonts w:ascii="Arial" w:hAnsi="Arial" w:cs="Arial"/>
          <w:sz w:val="20"/>
        </w:rPr>
      </w:pPr>
    </w:p>
    <w:p w14:paraId="6211B816"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CD01D26" w14:textId="77777777" w:rsidR="008619E6" w:rsidRDefault="008619E6" w:rsidP="008619E6">
      <w:pPr>
        <w:jc w:val="left"/>
        <w:rPr>
          <w:rFonts w:ascii="Arial" w:hAnsi="Arial" w:cs="Arial"/>
          <w:sz w:val="20"/>
        </w:rPr>
      </w:pPr>
    </w:p>
    <w:p w14:paraId="36FB2FFE"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0502E4D6" w14:textId="77777777" w:rsidTr="00554ED0">
        <w:trPr>
          <w:trHeight w:val="397"/>
        </w:trPr>
        <w:tc>
          <w:tcPr>
            <w:tcW w:w="3681" w:type="dxa"/>
            <w:shd w:val="clear" w:color="auto" w:fill="D9D9D9" w:themeFill="background1" w:themeFillShade="D9"/>
            <w:vAlign w:val="center"/>
          </w:tcPr>
          <w:p w14:paraId="5D6D0068" w14:textId="77777777" w:rsidR="008619E6" w:rsidRPr="004C3241" w:rsidRDefault="008619E6" w:rsidP="00554ED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9B58D84" w14:textId="0A101361" w:rsidR="008619E6" w:rsidRPr="00455CC3" w:rsidRDefault="00E052C4" w:rsidP="00554ED0">
            <w:pPr>
              <w:jc w:val="left"/>
              <w:rPr>
                <w:rFonts w:ascii="Arial" w:hAnsi="Arial" w:cs="Arial"/>
                <w:sz w:val="22"/>
              </w:rPr>
            </w:pPr>
            <w:permStart w:id="280647015" w:edGrp="everyone"/>
            <w:r>
              <w:rPr>
                <w:rFonts w:ascii="Arial" w:hAnsi="Arial" w:cs="Arial"/>
                <w:sz w:val="22"/>
              </w:rPr>
              <w:t>Caitlin Reid</w:t>
            </w:r>
            <w:bookmarkStart w:id="0" w:name="_GoBack"/>
            <w:bookmarkEnd w:id="0"/>
            <w:permEnd w:id="280647015"/>
          </w:p>
        </w:tc>
      </w:tr>
    </w:tbl>
    <w:p w14:paraId="5B119E16" w14:textId="77777777" w:rsidR="008619E6" w:rsidRDefault="008619E6" w:rsidP="008619E6">
      <w:pPr>
        <w:jc w:val="left"/>
        <w:rPr>
          <w:rFonts w:ascii="Arial" w:hAnsi="Arial" w:cs="Arial"/>
          <w:sz w:val="20"/>
        </w:rPr>
      </w:pPr>
    </w:p>
    <w:p w14:paraId="4DEAA29C"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402E9C67" w14:textId="77777777" w:rsidTr="00554ED0">
        <w:trPr>
          <w:trHeight w:val="283"/>
        </w:trPr>
        <w:tc>
          <w:tcPr>
            <w:tcW w:w="3681" w:type="dxa"/>
            <w:shd w:val="clear" w:color="auto" w:fill="000000" w:themeFill="text1"/>
            <w:vAlign w:val="center"/>
          </w:tcPr>
          <w:p w14:paraId="3D6D14BC" w14:textId="77777777" w:rsidR="008619E6" w:rsidRPr="004C3241" w:rsidRDefault="008619E6" w:rsidP="00554ED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CC156E0" w14:textId="77777777" w:rsidR="008619E6" w:rsidRPr="004C3241" w:rsidRDefault="008619E6" w:rsidP="00554ED0">
            <w:pPr>
              <w:jc w:val="left"/>
              <w:rPr>
                <w:rFonts w:ascii="Arial" w:hAnsi="Arial" w:cs="Arial"/>
                <w:b/>
                <w:sz w:val="20"/>
              </w:rPr>
            </w:pPr>
            <w:r w:rsidRPr="004C3241">
              <w:rPr>
                <w:rFonts w:ascii="Arial" w:hAnsi="Arial" w:cs="Arial"/>
                <w:b/>
                <w:sz w:val="20"/>
              </w:rPr>
              <w:t xml:space="preserve">Assessment Results </w:t>
            </w:r>
          </w:p>
        </w:tc>
      </w:tr>
      <w:tr w:rsidR="008619E6" w:rsidRPr="004C3241" w14:paraId="4971B980" w14:textId="77777777" w:rsidTr="00554ED0">
        <w:trPr>
          <w:trHeight w:val="454"/>
        </w:trPr>
        <w:tc>
          <w:tcPr>
            <w:tcW w:w="3681" w:type="dxa"/>
            <w:shd w:val="clear" w:color="auto" w:fill="D9D9D9" w:themeFill="background1" w:themeFillShade="D9"/>
            <w:vAlign w:val="center"/>
          </w:tcPr>
          <w:p w14:paraId="5732EAC4" w14:textId="77777777" w:rsidR="008619E6" w:rsidRPr="004C3241" w:rsidRDefault="008619E6" w:rsidP="00554ED0">
            <w:pPr>
              <w:jc w:val="left"/>
              <w:rPr>
                <w:rFonts w:ascii="Arial" w:hAnsi="Arial" w:cs="Arial"/>
                <w:sz w:val="20"/>
              </w:rPr>
            </w:pPr>
            <w:r w:rsidRPr="004C3241">
              <w:rPr>
                <w:rFonts w:ascii="Arial" w:hAnsi="Arial" w:cs="Arial"/>
                <w:sz w:val="20"/>
              </w:rPr>
              <w:t>Theory Exam</w:t>
            </w:r>
          </w:p>
        </w:tc>
        <w:tc>
          <w:tcPr>
            <w:tcW w:w="2667" w:type="dxa"/>
            <w:vAlign w:val="center"/>
          </w:tcPr>
          <w:p w14:paraId="576548C1" w14:textId="77777777" w:rsidR="008619E6" w:rsidRPr="004C3241" w:rsidRDefault="00370E2E" w:rsidP="00554ED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54189150" w:edGrp="everyone"/>
                <w:r w:rsidR="008619E6" w:rsidRPr="004C3241">
                  <w:rPr>
                    <w:rFonts w:ascii="Arial" w:hAnsi="Arial" w:cs="Arial"/>
                    <w:sz w:val="20"/>
                  </w:rPr>
                  <w:sym w:font="Wingdings" w:char="F0A8"/>
                </w:r>
                <w:permEnd w:id="1354189150"/>
              </w:sdtContent>
            </w:sdt>
            <w:r w:rsidR="008619E6" w:rsidRPr="004C3241">
              <w:rPr>
                <w:rFonts w:ascii="Arial" w:hAnsi="Arial" w:cs="Arial"/>
                <w:sz w:val="20"/>
              </w:rPr>
              <w:t xml:space="preserve"> Satisfactory </w:t>
            </w:r>
          </w:p>
        </w:tc>
        <w:permStart w:id="2079349612" w:edGrp="everyone"/>
        <w:tc>
          <w:tcPr>
            <w:tcW w:w="2668" w:type="dxa"/>
            <w:vAlign w:val="center"/>
          </w:tcPr>
          <w:p w14:paraId="63A4EF00" w14:textId="77777777" w:rsidR="008619E6" w:rsidRPr="004C3241" w:rsidRDefault="00370E2E" w:rsidP="00554ED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207934961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613B1895" w14:textId="77777777" w:rsidTr="00554ED0">
        <w:trPr>
          <w:trHeight w:val="454"/>
        </w:trPr>
        <w:tc>
          <w:tcPr>
            <w:tcW w:w="3681" w:type="dxa"/>
            <w:shd w:val="clear" w:color="auto" w:fill="D9D9D9" w:themeFill="background1" w:themeFillShade="D9"/>
            <w:vAlign w:val="center"/>
          </w:tcPr>
          <w:p w14:paraId="2AE64FEC" w14:textId="77777777" w:rsidR="008619E6" w:rsidRPr="004C3241" w:rsidRDefault="008619E6" w:rsidP="00554ED0">
            <w:pPr>
              <w:jc w:val="left"/>
              <w:rPr>
                <w:rFonts w:ascii="Arial" w:hAnsi="Arial" w:cs="Arial"/>
                <w:sz w:val="20"/>
              </w:rPr>
            </w:pPr>
            <w:r w:rsidRPr="004C3241">
              <w:rPr>
                <w:rFonts w:ascii="Arial" w:hAnsi="Arial" w:cs="Arial"/>
                <w:sz w:val="20"/>
              </w:rPr>
              <w:t>Practical Assessment</w:t>
            </w:r>
          </w:p>
        </w:tc>
        <w:tc>
          <w:tcPr>
            <w:tcW w:w="2667" w:type="dxa"/>
            <w:vAlign w:val="center"/>
          </w:tcPr>
          <w:p w14:paraId="6094E434" w14:textId="77777777" w:rsidR="008619E6" w:rsidRPr="004C3241" w:rsidRDefault="00370E2E" w:rsidP="00554ED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9781602" w:edGrp="everyone"/>
                <w:r w:rsidR="008619E6">
                  <w:rPr>
                    <w:rFonts w:ascii="Arial" w:hAnsi="Arial" w:cs="Arial"/>
                    <w:sz w:val="20"/>
                  </w:rPr>
                  <w:sym w:font="Wingdings" w:char="F0A8"/>
                </w:r>
                <w:permEnd w:id="179781602"/>
              </w:sdtContent>
            </w:sdt>
            <w:r w:rsidR="008619E6" w:rsidRPr="004C3241">
              <w:rPr>
                <w:rFonts w:ascii="Arial" w:hAnsi="Arial" w:cs="Arial"/>
                <w:sz w:val="20"/>
              </w:rPr>
              <w:t xml:space="preserve"> Satisfactory </w:t>
            </w:r>
          </w:p>
        </w:tc>
        <w:tc>
          <w:tcPr>
            <w:tcW w:w="2668" w:type="dxa"/>
            <w:vAlign w:val="center"/>
          </w:tcPr>
          <w:p w14:paraId="4B038611" w14:textId="77777777" w:rsidR="008619E6" w:rsidRPr="004C3241" w:rsidRDefault="00370E2E" w:rsidP="00554ED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60019404" w:edGrp="everyone"/>
                <w:r w:rsidR="008619E6" w:rsidRPr="004C3241">
                  <w:rPr>
                    <w:rFonts w:ascii="Arial" w:hAnsi="Arial" w:cs="Arial"/>
                    <w:sz w:val="20"/>
                  </w:rPr>
                  <w:sym w:font="Wingdings" w:char="F0A8"/>
                </w:r>
                <w:permEnd w:id="1160019404"/>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D709379" w14:textId="77777777" w:rsidTr="00554ED0">
        <w:trPr>
          <w:trHeight w:val="454"/>
        </w:trPr>
        <w:tc>
          <w:tcPr>
            <w:tcW w:w="3681" w:type="dxa"/>
            <w:shd w:val="clear" w:color="auto" w:fill="000000" w:themeFill="text1"/>
            <w:vAlign w:val="center"/>
          </w:tcPr>
          <w:p w14:paraId="332B073D" w14:textId="77777777" w:rsidR="008619E6" w:rsidRPr="004C3241" w:rsidRDefault="008619E6" w:rsidP="00554ED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97199365" w:edGrp="everyone"/>
        <w:tc>
          <w:tcPr>
            <w:tcW w:w="2667" w:type="dxa"/>
            <w:vAlign w:val="center"/>
          </w:tcPr>
          <w:p w14:paraId="14C17359" w14:textId="77777777" w:rsidR="008619E6" w:rsidRPr="004C3241" w:rsidRDefault="00370E2E" w:rsidP="00554ED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1497199365"/>
            <w:r w:rsidR="008619E6" w:rsidRPr="004C3241">
              <w:rPr>
                <w:rFonts w:ascii="Arial" w:hAnsi="Arial" w:cs="Arial"/>
                <w:b/>
                <w:sz w:val="20"/>
              </w:rPr>
              <w:t xml:space="preserve"> Competent</w:t>
            </w:r>
          </w:p>
        </w:tc>
        <w:tc>
          <w:tcPr>
            <w:tcW w:w="2668" w:type="dxa"/>
            <w:vAlign w:val="center"/>
          </w:tcPr>
          <w:p w14:paraId="5C72DC0C" w14:textId="77777777" w:rsidR="008619E6" w:rsidRPr="004C3241" w:rsidRDefault="00370E2E" w:rsidP="00554ED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71952533" w:edGrp="everyone"/>
                <w:r w:rsidR="008619E6" w:rsidRPr="004C3241">
                  <w:rPr>
                    <w:rFonts w:ascii="Arial" w:hAnsi="Arial" w:cs="Arial"/>
                    <w:b/>
                    <w:sz w:val="20"/>
                  </w:rPr>
                  <w:sym w:font="Wingdings" w:char="F0A8"/>
                </w:r>
                <w:permEnd w:id="571952533"/>
              </w:sdtContent>
            </w:sdt>
            <w:r w:rsidR="008619E6" w:rsidRPr="004C3241">
              <w:rPr>
                <w:rFonts w:ascii="Arial" w:hAnsi="Arial" w:cs="Arial"/>
                <w:b/>
                <w:sz w:val="20"/>
              </w:rPr>
              <w:t xml:space="preserve"> Not Yet Competent</w:t>
            </w:r>
          </w:p>
        </w:tc>
      </w:tr>
    </w:tbl>
    <w:p w14:paraId="22D65E01" w14:textId="77777777" w:rsidR="008619E6" w:rsidRDefault="008619E6" w:rsidP="008619E6">
      <w:pPr>
        <w:jc w:val="left"/>
        <w:rPr>
          <w:rFonts w:ascii="Arial" w:hAnsi="Arial" w:cs="Arial"/>
          <w:sz w:val="20"/>
        </w:rPr>
      </w:pPr>
    </w:p>
    <w:p w14:paraId="14E10610"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0A6533A2" w14:textId="77777777" w:rsidTr="00554ED0">
        <w:trPr>
          <w:trHeight w:val="397"/>
        </w:trPr>
        <w:tc>
          <w:tcPr>
            <w:tcW w:w="3681" w:type="dxa"/>
            <w:shd w:val="clear" w:color="auto" w:fill="D9D9D9" w:themeFill="background1" w:themeFillShade="D9"/>
            <w:vAlign w:val="center"/>
          </w:tcPr>
          <w:p w14:paraId="17B2420C" w14:textId="77777777" w:rsidR="008619E6" w:rsidRPr="004C3241" w:rsidRDefault="008619E6" w:rsidP="00554ED0">
            <w:pPr>
              <w:jc w:val="left"/>
              <w:rPr>
                <w:rFonts w:ascii="Arial" w:hAnsi="Arial" w:cs="Arial"/>
                <w:sz w:val="20"/>
              </w:rPr>
            </w:pPr>
            <w:r w:rsidRPr="004C3241">
              <w:rPr>
                <w:rFonts w:ascii="Arial" w:hAnsi="Arial" w:cs="Arial"/>
                <w:sz w:val="20"/>
              </w:rPr>
              <w:t>Assessor Name</w:t>
            </w:r>
          </w:p>
        </w:tc>
        <w:tc>
          <w:tcPr>
            <w:tcW w:w="5335" w:type="dxa"/>
            <w:vAlign w:val="center"/>
          </w:tcPr>
          <w:p w14:paraId="2C9C7C9C" w14:textId="77777777" w:rsidR="008619E6" w:rsidRPr="00455CC3" w:rsidRDefault="008619E6" w:rsidP="00554ED0">
            <w:pPr>
              <w:jc w:val="left"/>
              <w:rPr>
                <w:rFonts w:ascii="Arial" w:hAnsi="Arial" w:cs="Arial"/>
                <w:sz w:val="22"/>
              </w:rPr>
            </w:pPr>
            <w:permStart w:id="619597616" w:edGrp="everyone"/>
            <w:permEnd w:id="619597616"/>
          </w:p>
        </w:tc>
      </w:tr>
      <w:tr w:rsidR="008619E6" w:rsidRPr="004C3241" w14:paraId="2C180110" w14:textId="77777777" w:rsidTr="00554ED0">
        <w:trPr>
          <w:trHeight w:val="680"/>
        </w:trPr>
        <w:tc>
          <w:tcPr>
            <w:tcW w:w="3681" w:type="dxa"/>
            <w:shd w:val="clear" w:color="auto" w:fill="D9D9D9" w:themeFill="background1" w:themeFillShade="D9"/>
            <w:vAlign w:val="center"/>
          </w:tcPr>
          <w:p w14:paraId="677A81DA" w14:textId="77777777" w:rsidR="008619E6" w:rsidRPr="004C3241" w:rsidRDefault="008619E6" w:rsidP="00554ED0">
            <w:pPr>
              <w:jc w:val="left"/>
              <w:rPr>
                <w:rFonts w:ascii="Arial" w:hAnsi="Arial" w:cs="Arial"/>
                <w:sz w:val="20"/>
              </w:rPr>
            </w:pPr>
            <w:r w:rsidRPr="004C3241">
              <w:rPr>
                <w:rFonts w:ascii="Arial" w:hAnsi="Arial" w:cs="Arial"/>
                <w:sz w:val="20"/>
              </w:rPr>
              <w:t>Assessor Signature</w:t>
            </w:r>
          </w:p>
        </w:tc>
        <w:permStart w:id="1995713971" w:edGrp="everyone" w:displacedByCustomXml="next"/>
        <w:sdt>
          <w:sdtPr>
            <w:rPr>
              <w:rFonts w:ascii="Arial" w:hAnsi="Arial" w:cs="Arial"/>
              <w:sz w:val="22"/>
              <w:szCs w:val="22"/>
            </w:rPr>
            <w:id w:val="909501784"/>
            <w:showingPlcHdr/>
            <w:picture/>
          </w:sdtPr>
          <w:sdtContent>
            <w:tc>
              <w:tcPr>
                <w:tcW w:w="5335" w:type="dxa"/>
                <w:vAlign w:val="center"/>
              </w:tcPr>
              <w:p w14:paraId="61D46448" w14:textId="77777777" w:rsidR="008619E6" w:rsidRPr="004C3241" w:rsidRDefault="008619E6" w:rsidP="00554ED0">
                <w:pPr>
                  <w:jc w:val="left"/>
                  <w:rPr>
                    <w:rFonts w:ascii="Arial" w:hAnsi="Arial" w:cs="Arial"/>
                    <w:sz w:val="20"/>
                  </w:rPr>
                </w:pPr>
                <w:r w:rsidRPr="00553DDB">
                  <w:rPr>
                    <w:rFonts w:ascii="Arial" w:hAnsi="Arial" w:cs="Arial"/>
                    <w:noProof/>
                    <w:sz w:val="22"/>
                    <w:szCs w:val="22"/>
                    <w:lang w:eastAsia="en-AU"/>
                  </w:rPr>
                  <w:drawing>
                    <wp:inline distT="0" distB="0" distL="0" distR="0" wp14:anchorId="0D650F11" wp14:editId="78FFC45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95713971" w:displacedByCustomXml="prev"/>
      </w:tr>
      <w:tr w:rsidR="008619E6" w:rsidRPr="004C3241" w14:paraId="56A3341D" w14:textId="77777777" w:rsidTr="00554ED0">
        <w:trPr>
          <w:trHeight w:val="397"/>
        </w:trPr>
        <w:tc>
          <w:tcPr>
            <w:tcW w:w="3681" w:type="dxa"/>
            <w:shd w:val="clear" w:color="auto" w:fill="D9D9D9" w:themeFill="background1" w:themeFillShade="D9"/>
            <w:vAlign w:val="center"/>
          </w:tcPr>
          <w:p w14:paraId="2FED93A9" w14:textId="77777777" w:rsidR="008619E6" w:rsidRPr="004C3241" w:rsidRDefault="008619E6" w:rsidP="00554ED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35217145" w:edGrp="everyone"/>
        <w:tc>
          <w:tcPr>
            <w:tcW w:w="5335" w:type="dxa"/>
            <w:tcBorders>
              <w:top w:val="nil"/>
              <w:left w:val="nil"/>
              <w:bottom w:val="single" w:sz="8" w:space="0" w:color="auto"/>
              <w:right w:val="single" w:sz="4" w:space="0" w:color="auto"/>
            </w:tcBorders>
            <w:vAlign w:val="center"/>
          </w:tcPr>
          <w:p w14:paraId="484693DC" w14:textId="77777777" w:rsidR="008619E6" w:rsidRPr="00DD7A44" w:rsidRDefault="00370E2E" w:rsidP="00554ED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835217145"/>
          </w:p>
        </w:tc>
      </w:tr>
    </w:tbl>
    <w:p w14:paraId="4E132A8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1" w:name="_Ref396827952"/>
    <w:p w14:paraId="50536FC2" w14:textId="77777777" w:rsidR="008619E6" w:rsidRPr="004932A4" w:rsidRDefault="00370E2E"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2BF342D7" w14:textId="77777777" w:rsidR="008619E6" w:rsidRPr="004932A4" w:rsidRDefault="00370E2E"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2E57F205"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03AFBD84" w14:textId="77777777" w:rsidTr="00554ED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EC8154" w14:textId="77777777" w:rsidR="008619E6" w:rsidRDefault="008619E6" w:rsidP="00554ED0">
            <w:pPr>
              <w:ind w:right="-24"/>
              <w:jc w:val="center"/>
              <w:rPr>
                <w:rFonts w:ascii="Arial" w:hAnsi="Arial" w:cs="Arial"/>
                <w:b/>
                <w:szCs w:val="24"/>
              </w:rPr>
            </w:pPr>
            <w:r w:rsidRPr="0032118C">
              <w:rPr>
                <w:rFonts w:ascii="Arial" w:hAnsi="Arial" w:cs="Arial"/>
                <w:b/>
                <w:szCs w:val="24"/>
              </w:rPr>
              <w:t>THEORY EXAM INSTRUCTIONS</w:t>
            </w:r>
          </w:p>
          <w:p w14:paraId="522A79B6" w14:textId="77777777" w:rsidR="008619E6" w:rsidRPr="0032118C" w:rsidRDefault="008619E6" w:rsidP="00554ED0">
            <w:pPr>
              <w:ind w:right="-24"/>
              <w:jc w:val="center"/>
              <w:rPr>
                <w:rFonts w:ascii="Arial" w:hAnsi="Arial" w:cs="Arial"/>
                <w:b/>
                <w:szCs w:val="24"/>
              </w:rPr>
            </w:pPr>
          </w:p>
          <w:p w14:paraId="428C213F" w14:textId="77777777" w:rsidR="008619E6" w:rsidRPr="0032118C" w:rsidRDefault="008619E6" w:rsidP="00554ED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E43778" w14:textId="77777777" w:rsidR="008619E6" w:rsidRPr="0032118C" w:rsidRDefault="008619E6" w:rsidP="00554ED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230B84F" w14:textId="77777777" w:rsidR="008619E6" w:rsidRPr="0032118C" w:rsidRDefault="008619E6" w:rsidP="00554ED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21B6DA3" w14:textId="77777777" w:rsidR="008619E6" w:rsidRDefault="008619E6" w:rsidP="00554ED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149F63C" w14:textId="77777777" w:rsidR="008619E6" w:rsidRPr="0032118C" w:rsidRDefault="008619E6" w:rsidP="00554ED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D78248E" w14:textId="77777777" w:rsidR="008619E6" w:rsidRDefault="008619E6" w:rsidP="00554ED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51F1D5F" w14:textId="77777777" w:rsidR="008619E6" w:rsidRPr="0032118C" w:rsidRDefault="008619E6" w:rsidP="00554ED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5B6B1C8" w14:textId="77777777" w:rsidR="008619E6" w:rsidRPr="0032118C" w:rsidRDefault="008619E6" w:rsidP="00554ED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CCF31A2" w14:textId="77777777" w:rsidR="008619E6" w:rsidRPr="00923E1E" w:rsidRDefault="008619E6" w:rsidP="00554ED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062422" w14:textId="77777777" w:rsidR="008619E6" w:rsidRDefault="008619E6" w:rsidP="008619E6">
      <w:pPr>
        <w:ind w:right="-24"/>
        <w:rPr>
          <w:rFonts w:ascii="Arial" w:hAnsi="Arial" w:cs="Arial"/>
          <w:sz w:val="22"/>
          <w:szCs w:val="22"/>
        </w:rPr>
      </w:pPr>
    </w:p>
    <w:p w14:paraId="6EA4E226"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03FD0E6" w14:textId="77777777" w:rsidTr="00554ED0">
        <w:tc>
          <w:tcPr>
            <w:tcW w:w="2552" w:type="dxa"/>
            <w:tcBorders>
              <w:top w:val="nil"/>
              <w:left w:val="nil"/>
              <w:bottom w:val="nil"/>
              <w:right w:val="nil"/>
            </w:tcBorders>
          </w:tcPr>
          <w:p w14:paraId="4684B5AE" w14:textId="77777777" w:rsidR="008619E6" w:rsidRPr="001C4084" w:rsidRDefault="008619E6" w:rsidP="00554ED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3AA103" w14:textId="14073F28" w:rsidR="008619E6" w:rsidRPr="001C4084" w:rsidRDefault="001D5469" w:rsidP="00554ED0">
            <w:pPr>
              <w:ind w:right="-24"/>
              <w:rPr>
                <w:rFonts w:ascii="Arial" w:hAnsi="Arial" w:cs="Arial"/>
                <w:sz w:val="22"/>
                <w:szCs w:val="22"/>
              </w:rPr>
            </w:pPr>
            <w:permStart w:id="1097496024" w:edGrp="everyone"/>
            <w:r>
              <w:rPr>
                <w:rFonts w:ascii="Arial" w:hAnsi="Arial" w:cs="Arial"/>
                <w:sz w:val="22"/>
                <w:szCs w:val="22"/>
              </w:rPr>
              <w:t>Caitlin Reid</w:t>
            </w:r>
            <w:permEnd w:id="1097496024"/>
          </w:p>
        </w:tc>
      </w:tr>
      <w:tr w:rsidR="008619E6" w:rsidRPr="004E05D0" w14:paraId="1711401C" w14:textId="77777777" w:rsidTr="00554ED0">
        <w:tc>
          <w:tcPr>
            <w:tcW w:w="2552" w:type="dxa"/>
            <w:tcBorders>
              <w:top w:val="nil"/>
              <w:left w:val="nil"/>
              <w:bottom w:val="nil"/>
              <w:right w:val="nil"/>
            </w:tcBorders>
          </w:tcPr>
          <w:p w14:paraId="4B3DD51B" w14:textId="77777777" w:rsidR="008619E6" w:rsidRPr="004E05D0" w:rsidRDefault="008619E6" w:rsidP="00554ED0">
            <w:pPr>
              <w:ind w:right="-24"/>
              <w:rPr>
                <w:rFonts w:ascii="Arial" w:hAnsi="Arial" w:cs="Arial"/>
                <w:sz w:val="10"/>
                <w:szCs w:val="10"/>
              </w:rPr>
            </w:pPr>
          </w:p>
        </w:tc>
        <w:tc>
          <w:tcPr>
            <w:tcW w:w="6520" w:type="dxa"/>
            <w:tcBorders>
              <w:top w:val="single" w:sz="8" w:space="0" w:color="auto"/>
              <w:left w:val="nil"/>
              <w:bottom w:val="nil"/>
              <w:right w:val="nil"/>
            </w:tcBorders>
          </w:tcPr>
          <w:p w14:paraId="1E254693" w14:textId="77777777" w:rsidR="008619E6" w:rsidRPr="004E05D0" w:rsidRDefault="008619E6" w:rsidP="00554ED0">
            <w:pPr>
              <w:ind w:right="-24"/>
              <w:rPr>
                <w:rFonts w:ascii="Arial" w:hAnsi="Arial" w:cs="Arial"/>
                <w:sz w:val="10"/>
                <w:szCs w:val="10"/>
              </w:rPr>
            </w:pPr>
          </w:p>
        </w:tc>
      </w:tr>
      <w:tr w:rsidR="008619E6" w:rsidRPr="00830749" w14:paraId="6D4EEEDA" w14:textId="77777777" w:rsidTr="00554ED0">
        <w:tc>
          <w:tcPr>
            <w:tcW w:w="2552" w:type="dxa"/>
            <w:tcBorders>
              <w:top w:val="nil"/>
              <w:left w:val="nil"/>
              <w:bottom w:val="nil"/>
              <w:right w:val="nil"/>
            </w:tcBorders>
          </w:tcPr>
          <w:p w14:paraId="0BD52953" w14:textId="77777777" w:rsidR="008619E6" w:rsidRPr="001C4084" w:rsidRDefault="008619E6" w:rsidP="00554ED0">
            <w:pPr>
              <w:ind w:right="-24"/>
              <w:rPr>
                <w:rFonts w:ascii="Arial" w:hAnsi="Arial" w:cs="Arial"/>
                <w:sz w:val="22"/>
                <w:szCs w:val="22"/>
              </w:rPr>
            </w:pPr>
            <w:r>
              <w:rPr>
                <w:rFonts w:ascii="Arial" w:hAnsi="Arial" w:cs="Arial"/>
                <w:sz w:val="22"/>
                <w:szCs w:val="22"/>
              </w:rPr>
              <w:t>Participant signature</w:t>
            </w:r>
          </w:p>
        </w:tc>
        <w:permStart w:id="61160755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B9EFCA5" w14:textId="77777777" w:rsidR="008619E6" w:rsidRPr="00DD7A44" w:rsidRDefault="008619E6" w:rsidP="00554E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1BE3D3" wp14:editId="23E7F099">
                      <wp:extent cx="1295400" cy="755650"/>
                      <wp:effectExtent l="0" t="0" r="0" b="635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297882" cy="757098"/>
                              </a:xfrm>
                              <a:prstGeom prst="rect">
                                <a:avLst/>
                              </a:prstGeom>
                              <a:noFill/>
                              <a:ln>
                                <a:noFill/>
                              </a:ln>
                            </pic:spPr>
                          </pic:pic>
                        </a:graphicData>
                      </a:graphic>
                    </wp:inline>
                  </w:drawing>
                </w:r>
              </w:p>
            </w:tc>
          </w:sdtContent>
        </w:sdt>
        <w:permEnd w:id="611607552" w:displacedByCustomXml="prev"/>
      </w:tr>
      <w:tr w:rsidR="008619E6" w:rsidRPr="00830749" w14:paraId="71BF65F8" w14:textId="77777777" w:rsidTr="00554ED0">
        <w:tc>
          <w:tcPr>
            <w:tcW w:w="2552" w:type="dxa"/>
            <w:tcBorders>
              <w:top w:val="nil"/>
              <w:left w:val="nil"/>
              <w:bottom w:val="nil"/>
              <w:right w:val="nil"/>
            </w:tcBorders>
          </w:tcPr>
          <w:p w14:paraId="082E01C8" w14:textId="77777777" w:rsidR="008619E6"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68070E60" w14:textId="77777777" w:rsidR="008619E6" w:rsidRPr="001C4084" w:rsidRDefault="008619E6" w:rsidP="00554ED0">
            <w:pPr>
              <w:ind w:right="-24"/>
              <w:rPr>
                <w:rFonts w:ascii="Arial" w:hAnsi="Arial" w:cs="Arial"/>
                <w:sz w:val="22"/>
                <w:szCs w:val="22"/>
              </w:rPr>
            </w:pPr>
          </w:p>
        </w:tc>
      </w:tr>
      <w:tr w:rsidR="008619E6" w:rsidRPr="0077428E" w14:paraId="17FD3529" w14:textId="77777777" w:rsidTr="00554ED0">
        <w:tc>
          <w:tcPr>
            <w:tcW w:w="2552" w:type="dxa"/>
            <w:tcBorders>
              <w:top w:val="nil"/>
              <w:left w:val="nil"/>
              <w:bottom w:val="nil"/>
              <w:right w:val="nil"/>
            </w:tcBorders>
          </w:tcPr>
          <w:p w14:paraId="56B7C6EA" w14:textId="77777777" w:rsidR="008619E6" w:rsidRPr="0077428E" w:rsidRDefault="008619E6" w:rsidP="00554ED0">
            <w:pPr>
              <w:ind w:right="-24"/>
              <w:rPr>
                <w:rFonts w:ascii="Arial" w:hAnsi="Arial" w:cs="Arial"/>
                <w:sz w:val="22"/>
                <w:szCs w:val="22"/>
              </w:rPr>
            </w:pPr>
            <w:r w:rsidRPr="0077428E">
              <w:rPr>
                <w:rFonts w:ascii="Arial" w:hAnsi="Arial" w:cs="Arial"/>
                <w:sz w:val="22"/>
                <w:szCs w:val="22"/>
              </w:rPr>
              <w:t>Date</w:t>
            </w:r>
          </w:p>
        </w:tc>
        <w:permStart w:id="394337682" w:edGrp="everyone" w:displacedByCustomXml="next"/>
        <w:sdt>
          <w:sdtPr>
            <w:rPr>
              <w:rFonts w:ascii="Arial" w:hAnsi="Arial" w:cs="Arial"/>
              <w:sz w:val="22"/>
              <w:szCs w:val="22"/>
            </w:rPr>
            <w:id w:val="1824854710"/>
            <w:placeholder>
              <w:docPart w:val="A5A701887E58441D817627592CF6EDF1"/>
            </w:placeholder>
            <w:date w:fullDate="2020-01-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56E788" w14:textId="05C8DCD4" w:rsidR="008619E6" w:rsidRPr="00DD7A44" w:rsidRDefault="00E052C4" w:rsidP="00554ED0">
                <w:pPr>
                  <w:ind w:right="-24"/>
                  <w:rPr>
                    <w:rFonts w:ascii="Arial" w:hAnsi="Arial" w:cs="Arial"/>
                    <w:sz w:val="22"/>
                    <w:szCs w:val="22"/>
                  </w:rPr>
                </w:pPr>
                <w:r>
                  <w:rPr>
                    <w:rFonts w:ascii="Arial" w:hAnsi="Arial" w:cs="Arial"/>
                    <w:sz w:val="22"/>
                    <w:szCs w:val="22"/>
                  </w:rPr>
                  <w:t>24/01/2020</w:t>
                </w:r>
              </w:p>
            </w:tc>
          </w:sdtContent>
        </w:sdt>
        <w:permEnd w:id="394337682" w:displacedByCustomXml="prev"/>
      </w:tr>
    </w:tbl>
    <w:p w14:paraId="67ED16D2" w14:textId="77777777" w:rsidR="008619E6" w:rsidRDefault="008619E6" w:rsidP="008619E6">
      <w:pPr>
        <w:ind w:right="-24"/>
        <w:rPr>
          <w:rFonts w:ascii="Arial" w:hAnsi="Arial" w:cs="Arial"/>
          <w:sz w:val="22"/>
          <w:szCs w:val="22"/>
        </w:rPr>
      </w:pPr>
    </w:p>
    <w:p w14:paraId="0D916796"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401EA3B6" w14:textId="77777777" w:rsidTr="00554ED0">
        <w:tc>
          <w:tcPr>
            <w:tcW w:w="2552" w:type="dxa"/>
            <w:tcBorders>
              <w:top w:val="nil"/>
              <w:left w:val="nil"/>
              <w:bottom w:val="nil"/>
              <w:right w:val="nil"/>
            </w:tcBorders>
          </w:tcPr>
          <w:p w14:paraId="1E3F8B2F" w14:textId="77777777" w:rsidR="008619E6" w:rsidRPr="0032118C" w:rsidRDefault="008619E6" w:rsidP="00554E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6CB4B91" w14:textId="77777777" w:rsidR="008619E6" w:rsidRPr="0032118C" w:rsidRDefault="008619E6" w:rsidP="00554ED0">
            <w:pPr>
              <w:ind w:right="-24"/>
              <w:rPr>
                <w:rFonts w:ascii="Arial" w:hAnsi="Arial" w:cs="Arial"/>
                <w:sz w:val="22"/>
                <w:szCs w:val="22"/>
              </w:rPr>
            </w:pPr>
            <w:permStart w:id="563495760" w:edGrp="everyone"/>
            <w:permEnd w:id="563495760"/>
          </w:p>
        </w:tc>
      </w:tr>
      <w:tr w:rsidR="008619E6" w:rsidRPr="004E05D0" w14:paraId="79A29BE3" w14:textId="77777777" w:rsidTr="00554ED0">
        <w:trPr>
          <w:trHeight w:val="113"/>
        </w:trPr>
        <w:tc>
          <w:tcPr>
            <w:tcW w:w="2552" w:type="dxa"/>
            <w:tcBorders>
              <w:top w:val="nil"/>
              <w:left w:val="nil"/>
              <w:bottom w:val="nil"/>
              <w:right w:val="nil"/>
            </w:tcBorders>
          </w:tcPr>
          <w:p w14:paraId="727B5322" w14:textId="77777777" w:rsidR="008619E6" w:rsidRPr="004E05D0" w:rsidRDefault="008619E6" w:rsidP="00554ED0">
            <w:pPr>
              <w:ind w:right="-24"/>
              <w:rPr>
                <w:rFonts w:ascii="Arial" w:hAnsi="Arial" w:cs="Arial"/>
                <w:sz w:val="10"/>
                <w:szCs w:val="10"/>
              </w:rPr>
            </w:pPr>
          </w:p>
        </w:tc>
        <w:tc>
          <w:tcPr>
            <w:tcW w:w="6520" w:type="dxa"/>
            <w:tcBorders>
              <w:top w:val="single" w:sz="8" w:space="0" w:color="auto"/>
              <w:left w:val="nil"/>
              <w:bottom w:val="nil"/>
              <w:right w:val="nil"/>
            </w:tcBorders>
          </w:tcPr>
          <w:p w14:paraId="00312D47" w14:textId="77777777" w:rsidR="008619E6" w:rsidRPr="004E05D0" w:rsidRDefault="008619E6" w:rsidP="00554ED0">
            <w:pPr>
              <w:ind w:right="-24"/>
              <w:rPr>
                <w:rFonts w:ascii="Arial" w:hAnsi="Arial" w:cs="Arial"/>
                <w:sz w:val="10"/>
                <w:szCs w:val="10"/>
              </w:rPr>
            </w:pPr>
          </w:p>
        </w:tc>
      </w:tr>
      <w:tr w:rsidR="008619E6" w:rsidRPr="0032118C" w14:paraId="5602450A" w14:textId="77777777" w:rsidTr="00554ED0">
        <w:tc>
          <w:tcPr>
            <w:tcW w:w="2552" w:type="dxa"/>
            <w:tcBorders>
              <w:top w:val="nil"/>
              <w:left w:val="nil"/>
              <w:bottom w:val="nil"/>
              <w:right w:val="nil"/>
            </w:tcBorders>
          </w:tcPr>
          <w:p w14:paraId="6E433BEA" w14:textId="77777777" w:rsidR="008619E6" w:rsidRPr="0032118C" w:rsidRDefault="008619E6" w:rsidP="00554E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4919221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45E702D" w14:textId="77777777" w:rsidR="008619E6" w:rsidRPr="00DD7A44" w:rsidRDefault="008619E6" w:rsidP="00554E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C2E076" wp14:editId="1329B8E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9192213" w:displacedByCustomXml="prev"/>
      </w:tr>
      <w:tr w:rsidR="008619E6" w:rsidRPr="0032118C" w14:paraId="01A8FC07" w14:textId="77777777" w:rsidTr="00554ED0">
        <w:tc>
          <w:tcPr>
            <w:tcW w:w="2552" w:type="dxa"/>
            <w:tcBorders>
              <w:top w:val="nil"/>
              <w:left w:val="nil"/>
              <w:bottom w:val="nil"/>
              <w:right w:val="nil"/>
            </w:tcBorders>
          </w:tcPr>
          <w:p w14:paraId="301F708B" w14:textId="77777777" w:rsidR="008619E6"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412D4B27" w14:textId="77777777" w:rsidR="008619E6" w:rsidRPr="0032118C" w:rsidRDefault="008619E6" w:rsidP="00554ED0">
            <w:pPr>
              <w:ind w:right="-24"/>
              <w:rPr>
                <w:rFonts w:ascii="Arial" w:hAnsi="Arial" w:cs="Arial"/>
                <w:sz w:val="22"/>
                <w:szCs w:val="22"/>
              </w:rPr>
            </w:pPr>
          </w:p>
        </w:tc>
      </w:tr>
      <w:tr w:rsidR="008619E6" w:rsidRPr="0077428E" w14:paraId="7C3B99E8" w14:textId="77777777" w:rsidTr="00554ED0">
        <w:tc>
          <w:tcPr>
            <w:tcW w:w="2552" w:type="dxa"/>
            <w:tcBorders>
              <w:top w:val="nil"/>
              <w:left w:val="nil"/>
              <w:bottom w:val="nil"/>
              <w:right w:val="nil"/>
            </w:tcBorders>
          </w:tcPr>
          <w:p w14:paraId="4AD93863" w14:textId="77777777" w:rsidR="008619E6" w:rsidRPr="0077428E" w:rsidRDefault="008619E6" w:rsidP="00554ED0">
            <w:pPr>
              <w:ind w:right="-24"/>
              <w:rPr>
                <w:rFonts w:ascii="Arial" w:hAnsi="Arial" w:cs="Arial"/>
                <w:sz w:val="22"/>
                <w:szCs w:val="22"/>
              </w:rPr>
            </w:pPr>
            <w:r w:rsidRPr="0077428E">
              <w:rPr>
                <w:rFonts w:ascii="Arial" w:hAnsi="Arial" w:cs="Arial"/>
                <w:sz w:val="22"/>
                <w:szCs w:val="22"/>
              </w:rPr>
              <w:t>Date</w:t>
            </w:r>
          </w:p>
        </w:tc>
        <w:permStart w:id="897918715" w:edGrp="everyone"/>
        <w:tc>
          <w:tcPr>
            <w:tcW w:w="6520" w:type="dxa"/>
            <w:tcBorders>
              <w:top w:val="nil"/>
              <w:left w:val="nil"/>
              <w:bottom w:val="single" w:sz="8" w:space="0" w:color="auto"/>
              <w:right w:val="nil"/>
            </w:tcBorders>
          </w:tcPr>
          <w:p w14:paraId="0A550F60" w14:textId="77777777" w:rsidR="008619E6" w:rsidRPr="00DD7A44" w:rsidRDefault="00370E2E" w:rsidP="00554ED0">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897918715"/>
          </w:p>
        </w:tc>
      </w:tr>
    </w:tbl>
    <w:p w14:paraId="158C56CA" w14:textId="77777777" w:rsidR="008619E6" w:rsidRPr="0077428E" w:rsidRDefault="008619E6" w:rsidP="008619E6">
      <w:pPr>
        <w:ind w:right="-24"/>
        <w:rPr>
          <w:rFonts w:ascii="Arial" w:hAnsi="Arial" w:cs="Arial"/>
          <w:sz w:val="22"/>
          <w:szCs w:val="22"/>
        </w:rPr>
      </w:pPr>
    </w:p>
    <w:p w14:paraId="43EA4073"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08894B8B" w14:textId="77777777" w:rsidTr="00554ED0">
        <w:trPr>
          <w:trHeight w:val="217"/>
          <w:jc w:val="center"/>
        </w:trPr>
        <w:tc>
          <w:tcPr>
            <w:tcW w:w="2528" w:type="dxa"/>
            <w:shd w:val="clear" w:color="auto" w:fill="F3F3F3"/>
            <w:vAlign w:val="center"/>
          </w:tcPr>
          <w:p w14:paraId="0CB7570B" w14:textId="77777777" w:rsidR="008619E6" w:rsidRPr="004932A4" w:rsidRDefault="008619E6" w:rsidP="00554ED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092FD9C" w14:textId="77777777" w:rsidR="008619E6" w:rsidRPr="004932A4" w:rsidRDefault="008619E6" w:rsidP="00554ED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21847DA" w14:textId="77777777" w:rsidR="008619E6" w:rsidRPr="004932A4" w:rsidRDefault="008619E6" w:rsidP="00554ED0">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5267FAF3" w14:textId="77777777" w:rsidTr="00554ED0">
        <w:trPr>
          <w:cantSplit/>
          <w:jc w:val="center"/>
        </w:trPr>
        <w:tc>
          <w:tcPr>
            <w:tcW w:w="2528" w:type="dxa"/>
            <w:vMerge w:val="restart"/>
            <w:vAlign w:val="center"/>
          </w:tcPr>
          <w:p w14:paraId="1623C2B4" w14:textId="77777777" w:rsidR="008619E6" w:rsidRPr="004932A4" w:rsidRDefault="008619E6" w:rsidP="00554ED0">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74F1377F" w14:textId="77777777" w:rsidR="008619E6" w:rsidRPr="004932A4" w:rsidRDefault="008619E6" w:rsidP="00554ED0">
            <w:pPr>
              <w:ind w:right="-24"/>
              <w:jc w:val="center"/>
              <w:rPr>
                <w:rFonts w:ascii="Arial" w:hAnsi="Arial" w:cs="Arial"/>
                <w:sz w:val="22"/>
                <w:szCs w:val="22"/>
              </w:rPr>
            </w:pPr>
            <w:permStart w:id="893615437" w:edGrp="everyone"/>
            <w:permEnd w:id="893615437"/>
          </w:p>
        </w:tc>
        <w:tc>
          <w:tcPr>
            <w:tcW w:w="1346" w:type="dxa"/>
            <w:vAlign w:val="center"/>
          </w:tcPr>
          <w:p w14:paraId="64EB079C" w14:textId="77777777" w:rsidR="008619E6" w:rsidRPr="004932A4" w:rsidRDefault="008619E6" w:rsidP="00554ED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8FCAE8" w14:textId="77777777" w:rsidR="008619E6" w:rsidRPr="004932A4" w:rsidRDefault="008619E6" w:rsidP="00554ED0">
            <w:pPr>
              <w:ind w:right="-24"/>
              <w:jc w:val="center"/>
              <w:rPr>
                <w:rFonts w:ascii="Arial" w:hAnsi="Arial" w:cs="Arial"/>
                <w:sz w:val="22"/>
                <w:szCs w:val="22"/>
              </w:rPr>
            </w:pPr>
            <w:r>
              <w:rPr>
                <w:rFonts w:ascii="Arial" w:hAnsi="Arial" w:cs="Arial"/>
                <w:sz w:val="22"/>
                <w:szCs w:val="22"/>
              </w:rPr>
              <w:t>Not Yet Satisfactory</w:t>
            </w:r>
          </w:p>
        </w:tc>
      </w:tr>
      <w:tr w:rsidR="008619E6" w:rsidRPr="004932A4" w14:paraId="783CCD28" w14:textId="77777777" w:rsidTr="00554ED0">
        <w:trPr>
          <w:cantSplit/>
          <w:trHeight w:val="454"/>
          <w:jc w:val="center"/>
        </w:trPr>
        <w:tc>
          <w:tcPr>
            <w:tcW w:w="2528" w:type="dxa"/>
            <w:vMerge/>
            <w:vAlign w:val="center"/>
          </w:tcPr>
          <w:p w14:paraId="7A131FDB" w14:textId="77777777" w:rsidR="008619E6" w:rsidRPr="004932A4" w:rsidRDefault="008619E6" w:rsidP="00554ED0">
            <w:pPr>
              <w:ind w:right="-24"/>
              <w:jc w:val="center"/>
              <w:rPr>
                <w:rFonts w:ascii="Arial" w:hAnsi="Arial" w:cs="Arial"/>
                <w:sz w:val="22"/>
                <w:szCs w:val="22"/>
              </w:rPr>
            </w:pPr>
          </w:p>
        </w:tc>
        <w:tc>
          <w:tcPr>
            <w:tcW w:w="2411" w:type="dxa"/>
            <w:vMerge/>
            <w:vAlign w:val="center"/>
          </w:tcPr>
          <w:p w14:paraId="4AB9FDC2" w14:textId="77777777" w:rsidR="008619E6" w:rsidRPr="004932A4" w:rsidRDefault="008619E6" w:rsidP="00554ED0">
            <w:pPr>
              <w:ind w:right="-24"/>
              <w:jc w:val="center"/>
              <w:rPr>
                <w:rFonts w:ascii="Arial" w:hAnsi="Arial" w:cs="Arial"/>
                <w:sz w:val="22"/>
                <w:szCs w:val="22"/>
              </w:rPr>
            </w:pPr>
          </w:p>
        </w:tc>
        <w:permStart w:id="416513329" w:edGrp="everyone"/>
        <w:tc>
          <w:tcPr>
            <w:tcW w:w="1346" w:type="dxa"/>
            <w:vAlign w:val="center"/>
          </w:tcPr>
          <w:p w14:paraId="5C48D637" w14:textId="77777777" w:rsidR="008619E6" w:rsidRPr="00533511" w:rsidRDefault="00370E2E" w:rsidP="00554ED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416513329"/>
          </w:p>
        </w:tc>
        <w:permStart w:id="888081893" w:edGrp="everyone"/>
        <w:tc>
          <w:tcPr>
            <w:tcW w:w="1347" w:type="dxa"/>
            <w:vAlign w:val="center"/>
          </w:tcPr>
          <w:p w14:paraId="714ED48B" w14:textId="77777777" w:rsidR="008619E6" w:rsidRPr="00533511" w:rsidRDefault="00370E2E" w:rsidP="00554ED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88808189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7FCB0532" w14:textId="77777777" w:rsidTr="00554ED0">
        <w:tc>
          <w:tcPr>
            <w:tcW w:w="9057" w:type="dxa"/>
            <w:shd w:val="clear" w:color="auto" w:fill="D9D9D9" w:themeFill="background1" w:themeFillShade="D9"/>
          </w:tcPr>
          <w:p w14:paraId="4F9770B1" w14:textId="77777777" w:rsidR="008619E6" w:rsidRPr="000C0B14" w:rsidRDefault="008619E6" w:rsidP="00554ED0">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71E2691A" w14:textId="77777777" w:rsidTr="00554ED0">
        <w:trPr>
          <w:trHeight w:val="13433"/>
        </w:trPr>
        <w:tc>
          <w:tcPr>
            <w:tcW w:w="9057" w:type="dxa"/>
          </w:tcPr>
          <w:p w14:paraId="2A9359A2" w14:textId="77777777" w:rsidR="008619E6" w:rsidRPr="000C0B14" w:rsidRDefault="008619E6" w:rsidP="00554ED0">
            <w:pPr>
              <w:rPr>
                <w:rFonts w:ascii="Arial" w:hAnsi="Arial" w:cs="Arial"/>
                <w:szCs w:val="24"/>
              </w:rPr>
            </w:pPr>
            <w:permStart w:id="334628230" w:edGrp="everyone"/>
            <w:permEnd w:id="334628230"/>
          </w:p>
        </w:tc>
      </w:tr>
    </w:tbl>
    <w:bookmarkEnd w:id="1"/>
    <w:p w14:paraId="15E6EEB4"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5760245D"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9CF0E15" w14:textId="77777777" w:rsidTr="00554ED0">
        <w:trPr>
          <w:trHeight w:val="4819"/>
        </w:trPr>
        <w:tc>
          <w:tcPr>
            <w:tcW w:w="1027" w:type="dxa"/>
            <w:tcBorders>
              <w:top w:val="nil"/>
              <w:left w:val="nil"/>
              <w:bottom w:val="nil"/>
              <w:right w:val="single" w:sz="4" w:space="0" w:color="auto"/>
            </w:tcBorders>
          </w:tcPr>
          <w:p w14:paraId="1E5FEDBC" w14:textId="77777777" w:rsidR="008619E6" w:rsidRPr="00797AFE" w:rsidRDefault="008619E6" w:rsidP="00554ED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3018FD" w14:textId="77777777" w:rsidR="000F1561" w:rsidRDefault="00A7139A" w:rsidP="00554ED0">
            <w:pPr>
              <w:rPr>
                <w:rFonts w:ascii="Arial" w:hAnsi="Arial" w:cs="Arial"/>
                <w:sz w:val="22"/>
                <w:szCs w:val="22"/>
              </w:rPr>
            </w:pPr>
            <w:permStart w:id="1836343294" w:edGrp="everyone"/>
            <w:r>
              <w:rPr>
                <w:rFonts w:ascii="Arial" w:hAnsi="Arial" w:cs="Arial"/>
                <w:sz w:val="22"/>
                <w:szCs w:val="22"/>
              </w:rPr>
              <w:t>Individuals and companies must hold a QBCC licence to carry out;</w:t>
            </w:r>
          </w:p>
          <w:p w14:paraId="0D3B9DFF" w14:textId="77777777" w:rsidR="000F1561" w:rsidRDefault="00A7139A" w:rsidP="00554ED0">
            <w:pPr>
              <w:rPr>
                <w:rFonts w:ascii="Arial" w:hAnsi="Arial" w:cs="Arial"/>
                <w:sz w:val="22"/>
                <w:szCs w:val="22"/>
              </w:rPr>
            </w:pPr>
            <w:r>
              <w:rPr>
                <w:rFonts w:ascii="Arial" w:hAnsi="Arial" w:cs="Arial"/>
                <w:sz w:val="22"/>
                <w:szCs w:val="22"/>
              </w:rPr>
              <w:t>1. Any building work valued over $3,300</w:t>
            </w:r>
          </w:p>
          <w:p w14:paraId="4328EB52" w14:textId="77777777" w:rsidR="000F1561" w:rsidRDefault="00A7139A" w:rsidP="00554ED0">
            <w:pPr>
              <w:rPr>
                <w:rFonts w:ascii="Arial" w:hAnsi="Arial" w:cs="Arial"/>
                <w:sz w:val="22"/>
                <w:szCs w:val="22"/>
              </w:rPr>
            </w:pPr>
            <w:r>
              <w:rPr>
                <w:rFonts w:ascii="Arial" w:hAnsi="Arial" w:cs="Arial"/>
                <w:sz w:val="22"/>
                <w:szCs w:val="22"/>
              </w:rPr>
              <w:t xml:space="preserve">2. Building work valued over $1,100 where it involves Hydraulic Services Design </w:t>
            </w:r>
          </w:p>
          <w:p w14:paraId="13D87EA9" w14:textId="77777777" w:rsidR="008619E6" w:rsidRPr="00797AFE" w:rsidRDefault="00A7139A" w:rsidP="00554ED0">
            <w:pPr>
              <w:rPr>
                <w:rFonts w:ascii="Arial" w:hAnsi="Arial" w:cs="Arial"/>
                <w:sz w:val="22"/>
                <w:szCs w:val="22"/>
              </w:rPr>
            </w:pPr>
            <w:r>
              <w:rPr>
                <w:rFonts w:ascii="Arial" w:hAnsi="Arial" w:cs="Arial"/>
                <w:sz w:val="22"/>
                <w:szCs w:val="22"/>
              </w:rPr>
              <w:t>3. Building work of any value where it involves: drainage, plumbing and drainage, gas fitting, termite management – chemical, fire protection, completed residential building inspection, building design – low rise, medium rise and open, site classification</w:t>
            </w:r>
            <w:permEnd w:id="1836343294"/>
          </w:p>
        </w:tc>
        <w:permStart w:id="205982435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7FD303" w14:textId="77777777" w:rsidR="008619E6" w:rsidRPr="00797AFE" w:rsidRDefault="008619E6" w:rsidP="00554ED0">
                <w:pPr>
                  <w:rPr>
                    <w:rFonts w:ascii="Arial" w:hAnsi="Arial" w:cs="Arial"/>
                    <w:sz w:val="44"/>
                    <w:szCs w:val="44"/>
                  </w:rPr>
                </w:pPr>
                <w:r w:rsidRPr="00797AFE">
                  <w:rPr>
                    <w:rFonts w:ascii="Arial" w:hAnsi="Arial" w:cs="Arial"/>
                    <w:sz w:val="44"/>
                    <w:szCs w:val="44"/>
                  </w:rPr>
                  <w:sym w:font="Wingdings" w:char="F0A8"/>
                </w:r>
              </w:p>
            </w:tc>
          </w:sdtContent>
        </w:sdt>
        <w:permEnd w:id="2059824358" w:displacedByCustomXml="prev"/>
      </w:tr>
    </w:tbl>
    <w:p w14:paraId="675BF5FF" w14:textId="77777777" w:rsidR="008619E6" w:rsidRPr="00797AFE" w:rsidRDefault="008619E6" w:rsidP="008619E6">
      <w:pPr>
        <w:rPr>
          <w:rFonts w:ascii="Arial" w:hAnsi="Arial" w:cs="Arial"/>
          <w:sz w:val="22"/>
          <w:szCs w:val="22"/>
        </w:rPr>
      </w:pPr>
    </w:p>
    <w:p w14:paraId="4DF92495" w14:textId="77777777" w:rsidR="008619E6" w:rsidRPr="00797AFE" w:rsidRDefault="008619E6" w:rsidP="008619E6">
      <w:pPr>
        <w:rPr>
          <w:rFonts w:ascii="Arial" w:hAnsi="Arial" w:cs="Arial"/>
          <w:sz w:val="22"/>
          <w:szCs w:val="22"/>
        </w:rPr>
      </w:pPr>
    </w:p>
    <w:p w14:paraId="69FD4603" w14:textId="77777777" w:rsidR="008619E6" w:rsidRPr="00797AFE" w:rsidRDefault="008619E6" w:rsidP="008619E6">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t xml:space="preserve"> for this process</w:t>
      </w:r>
      <w:r w:rsidRPr="00797AFE">
        <w:t>.</w:t>
      </w:r>
      <w:bookmarkEnd w:id="3"/>
    </w:p>
    <w:p w14:paraId="3473D1C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5182EE76" w14:textId="77777777" w:rsidTr="00554ED0">
        <w:trPr>
          <w:trHeight w:val="6293"/>
        </w:trPr>
        <w:tc>
          <w:tcPr>
            <w:tcW w:w="1027" w:type="dxa"/>
            <w:tcBorders>
              <w:top w:val="nil"/>
              <w:left w:val="nil"/>
              <w:bottom w:val="nil"/>
              <w:right w:val="single" w:sz="4" w:space="0" w:color="auto"/>
            </w:tcBorders>
          </w:tcPr>
          <w:p w14:paraId="5A43C6B0" w14:textId="77777777" w:rsidR="008619E6" w:rsidRPr="00797AFE" w:rsidRDefault="008619E6" w:rsidP="00554ED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2A3064" w14:textId="77777777" w:rsidR="00554ED0" w:rsidRPr="000F1561" w:rsidRDefault="00A7139A" w:rsidP="000F1561">
            <w:pPr>
              <w:pStyle w:val="ListParagraph"/>
              <w:numPr>
                <w:ilvl w:val="0"/>
                <w:numId w:val="69"/>
              </w:numPr>
              <w:ind w:left="279" w:hanging="279"/>
              <w:rPr>
                <w:rFonts w:ascii="Arial" w:hAnsi="Arial" w:cs="Arial"/>
                <w:sz w:val="22"/>
                <w:szCs w:val="22"/>
              </w:rPr>
            </w:pPr>
            <w:permStart w:id="943078204" w:edGrp="everyone"/>
            <w:r w:rsidRPr="000F1561">
              <w:rPr>
                <w:rFonts w:ascii="Arial" w:hAnsi="Arial" w:cs="Arial"/>
                <w:sz w:val="22"/>
                <w:szCs w:val="22"/>
              </w:rPr>
              <w:t>For electricity supply to site the electrical contractor will be able to advise if supply is available, should the premise</w:t>
            </w:r>
            <w:r w:rsidR="00554ED0" w:rsidRPr="000F1561">
              <w:rPr>
                <w:rFonts w:ascii="Arial" w:hAnsi="Arial" w:cs="Arial"/>
                <w:sz w:val="22"/>
                <w:szCs w:val="22"/>
              </w:rPr>
              <w:t xml:space="preserve"> not have supply available the electrician can complete an enquiry on behalf of the client.</w:t>
            </w:r>
          </w:p>
          <w:p w14:paraId="6E8F6017" w14:textId="77777777" w:rsidR="00554ED0" w:rsidRPr="000F1561" w:rsidRDefault="00554ED0" w:rsidP="000F1561">
            <w:pPr>
              <w:pStyle w:val="ListParagraph"/>
              <w:numPr>
                <w:ilvl w:val="0"/>
                <w:numId w:val="69"/>
              </w:numPr>
              <w:ind w:left="279" w:hanging="279"/>
              <w:rPr>
                <w:rFonts w:ascii="Arial" w:hAnsi="Arial" w:cs="Arial"/>
                <w:sz w:val="22"/>
                <w:szCs w:val="22"/>
              </w:rPr>
            </w:pPr>
            <w:r w:rsidRPr="000F1561">
              <w:rPr>
                <w:rFonts w:ascii="Arial" w:hAnsi="Arial" w:cs="Arial"/>
                <w:sz w:val="22"/>
                <w:szCs w:val="22"/>
              </w:rPr>
              <w:t>The Distribution Network Service Provider will conduct the necessary network investigations and provide indicative estimate of potential costs and timeframes, for the client to make an informed decision within 20 business days</w:t>
            </w:r>
          </w:p>
          <w:p w14:paraId="0D6644A0" w14:textId="77777777" w:rsidR="00554ED0" w:rsidRPr="000F1561" w:rsidRDefault="00554ED0" w:rsidP="000F1561">
            <w:pPr>
              <w:pStyle w:val="ListParagraph"/>
              <w:numPr>
                <w:ilvl w:val="0"/>
                <w:numId w:val="69"/>
              </w:numPr>
              <w:ind w:left="279" w:hanging="279"/>
              <w:rPr>
                <w:rFonts w:ascii="Arial" w:hAnsi="Arial" w:cs="Arial"/>
                <w:sz w:val="22"/>
                <w:szCs w:val="22"/>
              </w:rPr>
            </w:pPr>
            <w:r w:rsidRPr="000F1561">
              <w:rPr>
                <w:rFonts w:ascii="Arial" w:hAnsi="Arial" w:cs="Arial"/>
                <w:sz w:val="22"/>
                <w:szCs w:val="22"/>
              </w:rPr>
              <w:t xml:space="preserve">If the supply is available, the electrician contractor will need to enter into a Network Connection Agreement with the Distribution Network Service Provider. If the application is not expedited the Distribution Network will advise of a Network Connection Offer within 10 business days. </w:t>
            </w:r>
          </w:p>
          <w:p w14:paraId="276361C1" w14:textId="77777777" w:rsidR="000F1561" w:rsidRDefault="00554ED0" w:rsidP="00554ED0">
            <w:pPr>
              <w:pStyle w:val="ListParagraph"/>
              <w:numPr>
                <w:ilvl w:val="0"/>
                <w:numId w:val="69"/>
              </w:numPr>
              <w:ind w:left="279" w:hanging="284"/>
              <w:rPr>
                <w:rFonts w:ascii="Arial" w:hAnsi="Arial" w:cs="Arial"/>
                <w:sz w:val="22"/>
                <w:szCs w:val="22"/>
              </w:rPr>
            </w:pPr>
            <w:r w:rsidRPr="000F1561">
              <w:rPr>
                <w:rFonts w:ascii="Arial" w:hAnsi="Arial" w:cs="Arial"/>
                <w:sz w:val="22"/>
                <w:szCs w:val="22"/>
              </w:rPr>
              <w:t>After agreeing to the connection offer, the electrician will prepare the premises for connection, the electrician will submit an Electrical Work Request to the Distribution Network Service Provider once the preparation is complete, a copy of the EWR will be sent to the clients preferred electricity retailer.</w:t>
            </w:r>
            <w:r w:rsidR="000F1561" w:rsidRPr="000F1561">
              <w:rPr>
                <w:rFonts w:ascii="Arial" w:hAnsi="Arial" w:cs="Arial"/>
                <w:sz w:val="22"/>
                <w:szCs w:val="22"/>
              </w:rPr>
              <w:t xml:space="preserve"> </w:t>
            </w:r>
          </w:p>
          <w:p w14:paraId="2AA9E25C" w14:textId="77777777" w:rsidR="000F1561" w:rsidRDefault="000F1561" w:rsidP="00554ED0">
            <w:pPr>
              <w:pStyle w:val="ListParagraph"/>
              <w:numPr>
                <w:ilvl w:val="0"/>
                <w:numId w:val="69"/>
              </w:numPr>
              <w:ind w:left="279" w:hanging="284"/>
              <w:rPr>
                <w:rFonts w:ascii="Arial" w:hAnsi="Arial" w:cs="Arial"/>
                <w:sz w:val="22"/>
                <w:szCs w:val="22"/>
              </w:rPr>
            </w:pPr>
            <w:r w:rsidRPr="000F1561">
              <w:rPr>
                <w:rFonts w:ascii="Arial" w:hAnsi="Arial" w:cs="Arial"/>
                <w:sz w:val="22"/>
                <w:szCs w:val="22"/>
              </w:rPr>
              <w:t>Once</w:t>
            </w:r>
            <w:r w:rsidR="00554ED0" w:rsidRPr="000F1561">
              <w:rPr>
                <w:rFonts w:ascii="Arial" w:hAnsi="Arial" w:cs="Arial"/>
                <w:sz w:val="22"/>
                <w:szCs w:val="22"/>
              </w:rPr>
              <w:t xml:space="preserve"> all forms are received, the Distribution Network Service Provider will visit the premises to perform the requested work, the Distribution Network Service Provider must adhere to timeframes for new connections, most 5 days to attend the property.</w:t>
            </w:r>
          </w:p>
          <w:p w14:paraId="525DB492" w14:textId="77777777" w:rsidR="00554ED0" w:rsidRPr="000F1561" w:rsidRDefault="00554ED0" w:rsidP="000F1561">
            <w:pPr>
              <w:pStyle w:val="ListParagraph"/>
              <w:ind w:left="279"/>
              <w:rPr>
                <w:rFonts w:ascii="Arial" w:hAnsi="Arial" w:cs="Arial"/>
                <w:sz w:val="22"/>
                <w:szCs w:val="22"/>
              </w:rPr>
            </w:pPr>
            <w:r w:rsidRPr="000F1561">
              <w:rPr>
                <w:rFonts w:ascii="Arial" w:hAnsi="Arial" w:cs="Arial"/>
                <w:sz w:val="22"/>
                <w:szCs w:val="22"/>
              </w:rPr>
              <w:t xml:space="preserve"> </w:t>
            </w:r>
          </w:p>
          <w:p w14:paraId="6FE51403" w14:textId="77777777" w:rsidR="008619E6" w:rsidRPr="00797AFE" w:rsidRDefault="00554ED0" w:rsidP="00554ED0">
            <w:pPr>
              <w:rPr>
                <w:rFonts w:ascii="Arial" w:hAnsi="Arial" w:cs="Arial"/>
                <w:sz w:val="22"/>
                <w:szCs w:val="22"/>
              </w:rPr>
            </w:pPr>
            <w:r w:rsidRPr="000F1561">
              <w:rPr>
                <w:rFonts w:ascii="Arial" w:hAnsi="Arial" w:cs="Arial"/>
                <w:color w:val="FF0000"/>
                <w:sz w:val="22"/>
                <w:szCs w:val="22"/>
              </w:rPr>
              <w:t>*Timeframes are dependent on network availability, access requirements, traffic control requirements or any other impacts that are outside the control of your distribution Network Service Provider</w:t>
            </w:r>
            <w:r w:rsidR="00A7139A" w:rsidRPr="000F1561">
              <w:rPr>
                <w:rFonts w:ascii="Arial" w:hAnsi="Arial" w:cs="Arial"/>
                <w:color w:val="FF0000"/>
                <w:sz w:val="22"/>
                <w:szCs w:val="22"/>
              </w:rPr>
              <w:t xml:space="preserve"> </w:t>
            </w:r>
            <w:permEnd w:id="943078204"/>
          </w:p>
        </w:tc>
        <w:permStart w:id="157528990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3DA22A" w14:textId="77777777" w:rsidR="008619E6" w:rsidRPr="00797AFE" w:rsidRDefault="008619E6" w:rsidP="00554ED0">
                <w:pPr>
                  <w:rPr>
                    <w:rFonts w:ascii="Arial" w:hAnsi="Arial" w:cs="Arial"/>
                    <w:sz w:val="44"/>
                    <w:szCs w:val="44"/>
                  </w:rPr>
                </w:pPr>
                <w:r w:rsidRPr="00797AFE">
                  <w:rPr>
                    <w:rFonts w:ascii="Arial" w:hAnsi="Arial" w:cs="Arial"/>
                    <w:sz w:val="44"/>
                    <w:szCs w:val="44"/>
                  </w:rPr>
                  <w:sym w:font="Wingdings" w:char="F0A8"/>
                </w:r>
              </w:p>
            </w:tc>
          </w:sdtContent>
        </w:sdt>
        <w:permEnd w:id="1575289908" w:displacedByCustomXml="prev"/>
      </w:tr>
    </w:tbl>
    <w:p w14:paraId="27031077" w14:textId="77777777" w:rsidR="008619E6" w:rsidRPr="00797AFE" w:rsidRDefault="008619E6" w:rsidP="008619E6">
      <w:pPr>
        <w:rPr>
          <w:rFonts w:ascii="Arial" w:hAnsi="Arial" w:cs="Arial"/>
          <w:sz w:val="22"/>
          <w:szCs w:val="22"/>
        </w:rPr>
      </w:pPr>
    </w:p>
    <w:p w14:paraId="3B9B78C7" w14:textId="77777777" w:rsidR="008619E6" w:rsidRPr="00797AFE" w:rsidRDefault="008619E6" w:rsidP="008619E6">
      <w:pPr>
        <w:pStyle w:val="11CSTCPLQuestionBullet"/>
        <w:ind w:left="709" w:hanging="709"/>
      </w:pPr>
      <w:bookmarkStart w:id="4" w:name="_Ref496611484"/>
      <w:r>
        <w:lastRenderedPageBreak/>
        <w:t>True or False (Tick your response): Staged approval is one type of approval that may be sought for the building approval stage</w:t>
      </w:r>
      <w:r w:rsidRPr="00797AFE">
        <w:t>.</w:t>
      </w:r>
      <w:bookmarkEnd w:id="4"/>
    </w:p>
    <w:p w14:paraId="5675321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209D461" w14:textId="77777777" w:rsidTr="00130BE0">
        <w:trPr>
          <w:trHeight w:val="510"/>
        </w:trPr>
        <w:tc>
          <w:tcPr>
            <w:tcW w:w="1557" w:type="pct"/>
            <w:tcBorders>
              <w:top w:val="nil"/>
              <w:left w:val="nil"/>
              <w:bottom w:val="nil"/>
              <w:right w:val="single" w:sz="12" w:space="0" w:color="auto"/>
            </w:tcBorders>
            <w:shd w:val="clear" w:color="auto" w:fill="auto"/>
          </w:tcPr>
          <w:p w14:paraId="690EDD30" w14:textId="77777777" w:rsidR="008619E6" w:rsidRPr="00797AFE" w:rsidRDefault="008619E6" w:rsidP="00130BE0">
            <w:pPr>
              <w:keepNext/>
              <w:ind w:left="993" w:hanging="993"/>
            </w:pPr>
            <w:r w:rsidRPr="00797AFE">
              <w:rPr>
                <w:rFonts w:ascii="Arial" w:hAnsi="Arial" w:cs="Arial"/>
                <w:b/>
                <w:sz w:val="22"/>
                <w:szCs w:val="22"/>
              </w:rPr>
              <w:t>Answer</w:t>
            </w:r>
          </w:p>
        </w:tc>
        <w:permStart w:id="127147720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4875EB" w14:textId="77777777" w:rsidR="008619E6" w:rsidRPr="00797AFE" w:rsidRDefault="00370E2E"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A17E34">
                  <w:rPr>
                    <w:rFonts w:ascii="Arial" w:hAnsi="Arial" w:cs="Arial"/>
                    <w:sz w:val="40"/>
                    <w:szCs w:val="44"/>
                  </w:rPr>
                  <w:sym w:font="Wingdings" w:char="F0FE"/>
                </w:r>
              </w:sdtContent>
            </w:sdt>
            <w:permEnd w:id="12714772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E09F66"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C4FDC9A" w14:textId="77777777" w:rsidR="008619E6" w:rsidRPr="00797AFE" w:rsidRDefault="008619E6" w:rsidP="00130BE0">
            <w:pPr>
              <w:keepNext/>
              <w:ind w:left="993" w:hanging="993"/>
              <w:rPr>
                <w:rFonts w:ascii="Arial" w:hAnsi="Arial" w:cs="Arial"/>
                <w:sz w:val="44"/>
                <w:szCs w:val="44"/>
              </w:rPr>
            </w:pPr>
          </w:p>
        </w:tc>
        <w:permStart w:id="225133178"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ECEE3E6"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25133178" w:displacedByCustomXml="prev"/>
      </w:tr>
      <w:tr w:rsidR="008619E6" w:rsidRPr="00797AFE" w14:paraId="5951FDF3" w14:textId="77777777" w:rsidTr="00130BE0">
        <w:trPr>
          <w:trHeight w:val="510"/>
        </w:trPr>
        <w:tc>
          <w:tcPr>
            <w:tcW w:w="1557" w:type="pct"/>
            <w:tcBorders>
              <w:top w:val="nil"/>
              <w:left w:val="nil"/>
              <w:bottom w:val="nil"/>
              <w:right w:val="single" w:sz="12" w:space="0" w:color="auto"/>
            </w:tcBorders>
          </w:tcPr>
          <w:p w14:paraId="7E2587AB" w14:textId="77777777" w:rsidR="008619E6" w:rsidRPr="00797AFE" w:rsidRDefault="008619E6" w:rsidP="00130BE0">
            <w:pPr>
              <w:ind w:left="993" w:hanging="993"/>
              <w:jc w:val="center"/>
            </w:pPr>
          </w:p>
        </w:tc>
        <w:permStart w:id="1281953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D2A3D6" w14:textId="77777777" w:rsidR="008619E6" w:rsidRPr="00797AFE" w:rsidRDefault="00370E2E"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281953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E3EDD5"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227DAD8" w14:textId="77777777" w:rsidR="008619E6" w:rsidRPr="00797AFE" w:rsidRDefault="008619E6" w:rsidP="00130BE0">
            <w:pPr>
              <w:ind w:left="993" w:hanging="993"/>
            </w:pPr>
          </w:p>
        </w:tc>
        <w:tc>
          <w:tcPr>
            <w:tcW w:w="336" w:type="pct"/>
            <w:tcBorders>
              <w:top w:val="nil"/>
              <w:left w:val="nil"/>
              <w:bottom w:val="nil"/>
              <w:right w:val="nil"/>
            </w:tcBorders>
          </w:tcPr>
          <w:p w14:paraId="2E038D57" w14:textId="77777777" w:rsidR="008619E6" w:rsidRPr="00797AFE" w:rsidRDefault="008619E6" w:rsidP="00130BE0">
            <w:pPr>
              <w:ind w:left="993" w:hanging="993"/>
            </w:pPr>
          </w:p>
        </w:tc>
      </w:tr>
    </w:tbl>
    <w:p w14:paraId="398827B9" w14:textId="77777777" w:rsidR="008619E6" w:rsidRPr="00797AFE" w:rsidRDefault="008619E6" w:rsidP="008619E6">
      <w:pPr>
        <w:rPr>
          <w:rFonts w:ascii="Arial" w:hAnsi="Arial" w:cs="Arial"/>
          <w:sz w:val="22"/>
          <w:szCs w:val="22"/>
        </w:rPr>
      </w:pPr>
    </w:p>
    <w:p w14:paraId="3768B2E2" w14:textId="77777777" w:rsidR="008619E6" w:rsidRPr="00797AFE" w:rsidRDefault="008619E6" w:rsidP="008619E6">
      <w:pPr>
        <w:rPr>
          <w:rFonts w:ascii="Arial" w:hAnsi="Arial" w:cs="Arial"/>
          <w:sz w:val="22"/>
          <w:szCs w:val="22"/>
        </w:rPr>
      </w:pPr>
    </w:p>
    <w:p w14:paraId="46A3574D" w14:textId="77777777" w:rsidR="008619E6" w:rsidRPr="00797AFE" w:rsidRDefault="008619E6" w:rsidP="008619E6">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14:paraId="0358FE9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F5EAA17" w14:textId="77777777" w:rsidTr="00130BE0">
        <w:trPr>
          <w:trHeight w:val="510"/>
        </w:trPr>
        <w:tc>
          <w:tcPr>
            <w:tcW w:w="1557" w:type="pct"/>
            <w:tcBorders>
              <w:top w:val="nil"/>
              <w:left w:val="nil"/>
              <w:bottom w:val="nil"/>
              <w:right w:val="single" w:sz="12" w:space="0" w:color="auto"/>
            </w:tcBorders>
            <w:shd w:val="clear" w:color="auto" w:fill="auto"/>
          </w:tcPr>
          <w:p w14:paraId="082BA3A0" w14:textId="77777777" w:rsidR="008619E6" w:rsidRPr="00797AFE" w:rsidRDefault="008619E6" w:rsidP="00130BE0">
            <w:pPr>
              <w:keepNext/>
              <w:ind w:left="993" w:hanging="993"/>
            </w:pPr>
            <w:r w:rsidRPr="00797AFE">
              <w:rPr>
                <w:rFonts w:ascii="Arial" w:hAnsi="Arial" w:cs="Arial"/>
                <w:b/>
                <w:sz w:val="22"/>
                <w:szCs w:val="22"/>
              </w:rPr>
              <w:t>Answer</w:t>
            </w:r>
          </w:p>
        </w:tc>
        <w:permStart w:id="24407722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30F085" w14:textId="77777777" w:rsidR="008619E6" w:rsidRPr="00797AFE" w:rsidRDefault="00370E2E"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0F1561">
                  <w:rPr>
                    <w:rFonts w:ascii="Arial" w:hAnsi="Arial" w:cs="Arial"/>
                    <w:sz w:val="40"/>
                    <w:szCs w:val="44"/>
                  </w:rPr>
                  <w:sym w:font="Wingdings" w:char="F0FE"/>
                </w:r>
              </w:sdtContent>
            </w:sdt>
            <w:permEnd w:id="24407722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87C50E"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89F8067" w14:textId="77777777" w:rsidR="008619E6" w:rsidRPr="00797AFE" w:rsidRDefault="008619E6" w:rsidP="00130BE0">
            <w:pPr>
              <w:keepNext/>
              <w:ind w:left="993" w:hanging="993"/>
              <w:rPr>
                <w:rFonts w:ascii="Arial" w:hAnsi="Arial" w:cs="Arial"/>
                <w:sz w:val="44"/>
                <w:szCs w:val="44"/>
              </w:rPr>
            </w:pPr>
          </w:p>
        </w:tc>
        <w:permStart w:id="200338409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A0DD2D8"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003384096" w:displacedByCustomXml="prev"/>
      </w:tr>
      <w:tr w:rsidR="008619E6" w:rsidRPr="00797AFE" w14:paraId="73C2F11A" w14:textId="77777777" w:rsidTr="00130BE0">
        <w:trPr>
          <w:trHeight w:val="510"/>
        </w:trPr>
        <w:tc>
          <w:tcPr>
            <w:tcW w:w="1557" w:type="pct"/>
            <w:tcBorders>
              <w:top w:val="nil"/>
              <w:left w:val="nil"/>
              <w:bottom w:val="nil"/>
              <w:right w:val="single" w:sz="12" w:space="0" w:color="auto"/>
            </w:tcBorders>
          </w:tcPr>
          <w:p w14:paraId="6DB03DD9" w14:textId="77777777" w:rsidR="008619E6" w:rsidRPr="00797AFE" w:rsidRDefault="008619E6" w:rsidP="00130BE0">
            <w:pPr>
              <w:ind w:left="993" w:hanging="993"/>
              <w:jc w:val="center"/>
            </w:pPr>
          </w:p>
        </w:tc>
        <w:permStart w:id="605684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4193A9" w14:textId="77777777" w:rsidR="008619E6" w:rsidRPr="00797AFE" w:rsidRDefault="00370E2E"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605684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CA8E89"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0CB1D4C" w14:textId="77777777" w:rsidR="008619E6" w:rsidRPr="00797AFE" w:rsidRDefault="008619E6" w:rsidP="00130BE0">
            <w:pPr>
              <w:ind w:left="993" w:hanging="993"/>
            </w:pPr>
          </w:p>
        </w:tc>
        <w:tc>
          <w:tcPr>
            <w:tcW w:w="336" w:type="pct"/>
            <w:tcBorders>
              <w:top w:val="nil"/>
              <w:left w:val="nil"/>
              <w:bottom w:val="nil"/>
              <w:right w:val="nil"/>
            </w:tcBorders>
          </w:tcPr>
          <w:p w14:paraId="7B2FCC70" w14:textId="77777777" w:rsidR="008619E6" w:rsidRPr="00797AFE" w:rsidRDefault="008619E6" w:rsidP="00130BE0">
            <w:pPr>
              <w:ind w:left="993" w:hanging="993"/>
            </w:pPr>
          </w:p>
        </w:tc>
      </w:tr>
    </w:tbl>
    <w:p w14:paraId="18A85B93" w14:textId="77777777" w:rsidR="008619E6" w:rsidRPr="00797AFE" w:rsidRDefault="008619E6" w:rsidP="008619E6">
      <w:pPr>
        <w:rPr>
          <w:rFonts w:ascii="Arial" w:hAnsi="Arial" w:cs="Arial"/>
          <w:sz w:val="22"/>
          <w:szCs w:val="22"/>
        </w:rPr>
      </w:pPr>
    </w:p>
    <w:p w14:paraId="0DCDC3E3" w14:textId="77777777" w:rsidR="008619E6" w:rsidRPr="00797AFE" w:rsidRDefault="008619E6" w:rsidP="008619E6">
      <w:pPr>
        <w:rPr>
          <w:rFonts w:ascii="Arial" w:hAnsi="Arial" w:cs="Arial"/>
          <w:sz w:val="22"/>
          <w:szCs w:val="22"/>
        </w:rPr>
      </w:pPr>
    </w:p>
    <w:p w14:paraId="29E098C2" w14:textId="77777777" w:rsidR="008619E6" w:rsidRPr="00797AFE" w:rsidRDefault="008619E6" w:rsidP="008619E6">
      <w:pPr>
        <w:pStyle w:val="11CSTCPLQuestionBullet"/>
        <w:ind w:left="709" w:hanging="709"/>
      </w:pPr>
      <w:bookmarkStart w:id="6" w:name="_Ref496611488"/>
      <w:r w:rsidRPr="00797AFE">
        <w:t>Describe the steps involved in organising water supply to site. Provide approximate timeframes</w:t>
      </w:r>
      <w:r>
        <w:t xml:space="preserve"> for this process</w:t>
      </w:r>
      <w:r w:rsidRPr="00797AFE">
        <w:t>.</w:t>
      </w:r>
      <w:bookmarkEnd w:id="6"/>
    </w:p>
    <w:p w14:paraId="2851144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42ADA5B" w14:textId="77777777" w:rsidTr="00554ED0">
        <w:trPr>
          <w:trHeight w:val="4876"/>
        </w:trPr>
        <w:tc>
          <w:tcPr>
            <w:tcW w:w="1027" w:type="dxa"/>
            <w:tcBorders>
              <w:top w:val="nil"/>
              <w:left w:val="nil"/>
              <w:bottom w:val="nil"/>
              <w:right w:val="single" w:sz="4" w:space="0" w:color="auto"/>
            </w:tcBorders>
          </w:tcPr>
          <w:p w14:paraId="4983E4C6" w14:textId="77777777" w:rsidR="008619E6" w:rsidRPr="00797AFE" w:rsidRDefault="008619E6" w:rsidP="00554ED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EC58DE" w14:textId="77777777" w:rsidR="008619E6" w:rsidRPr="007A6152" w:rsidRDefault="007A6152" w:rsidP="007A6152">
            <w:pPr>
              <w:pStyle w:val="ListParagraph"/>
              <w:numPr>
                <w:ilvl w:val="1"/>
                <w:numId w:val="13"/>
              </w:numPr>
              <w:ind w:left="279" w:hanging="284"/>
              <w:rPr>
                <w:rFonts w:ascii="Arial" w:hAnsi="Arial" w:cs="Arial"/>
                <w:sz w:val="22"/>
                <w:szCs w:val="22"/>
              </w:rPr>
            </w:pPr>
            <w:permStart w:id="604117224" w:edGrp="everyone"/>
            <w:r w:rsidRPr="007A6152">
              <w:rPr>
                <w:rFonts w:ascii="Arial" w:hAnsi="Arial" w:cs="Arial"/>
                <w:sz w:val="22"/>
                <w:szCs w:val="22"/>
              </w:rPr>
              <w:t>Submit a Water Approval application, in SEQ this is application is submitted to Queensland Urban Utilities, the Water Approval Process works in conjunction with council development assessment process, and applications do not need to be submitted at the same time</w:t>
            </w:r>
          </w:p>
          <w:p w14:paraId="7D1A2DC9" w14:textId="77777777" w:rsidR="007A6152" w:rsidRPr="007A6152" w:rsidRDefault="007A6152" w:rsidP="007A6152">
            <w:pPr>
              <w:pStyle w:val="ListParagraph"/>
              <w:numPr>
                <w:ilvl w:val="1"/>
                <w:numId w:val="13"/>
              </w:numPr>
              <w:ind w:left="279" w:hanging="284"/>
              <w:rPr>
                <w:rFonts w:ascii="Arial" w:hAnsi="Arial" w:cs="Arial"/>
                <w:sz w:val="22"/>
                <w:szCs w:val="22"/>
              </w:rPr>
            </w:pPr>
            <w:r w:rsidRPr="007A6152">
              <w:rPr>
                <w:rFonts w:ascii="Arial" w:hAnsi="Arial" w:cs="Arial"/>
                <w:sz w:val="22"/>
                <w:szCs w:val="22"/>
              </w:rPr>
              <w:t>Water and sewerage connection approvals are customised for all scales of development from a new house to a large factory or multi-stage residential sub-division</w:t>
            </w:r>
          </w:p>
          <w:p w14:paraId="705B82DC" w14:textId="77777777" w:rsidR="007A6152" w:rsidRPr="007A6152" w:rsidRDefault="007A6152" w:rsidP="007A6152">
            <w:pPr>
              <w:pStyle w:val="ListParagraph"/>
              <w:numPr>
                <w:ilvl w:val="1"/>
                <w:numId w:val="13"/>
              </w:numPr>
              <w:ind w:left="279" w:hanging="284"/>
              <w:rPr>
                <w:rFonts w:ascii="Arial" w:hAnsi="Arial" w:cs="Arial"/>
                <w:sz w:val="22"/>
                <w:szCs w:val="22"/>
              </w:rPr>
            </w:pPr>
            <w:r w:rsidRPr="007A6152">
              <w:rPr>
                <w:rFonts w:ascii="Arial" w:hAnsi="Arial" w:cs="Arial"/>
                <w:sz w:val="22"/>
                <w:szCs w:val="22"/>
              </w:rPr>
              <w:t>Where developers are proposing to connect to our water and sewerage services, council will require evidence that a connection is available</w:t>
            </w:r>
          </w:p>
          <w:p w14:paraId="01B82218" w14:textId="77777777" w:rsidR="007A6152" w:rsidRPr="007A6152" w:rsidRDefault="007A6152" w:rsidP="007A6152">
            <w:pPr>
              <w:pStyle w:val="ListParagraph"/>
              <w:numPr>
                <w:ilvl w:val="1"/>
                <w:numId w:val="13"/>
              </w:numPr>
              <w:ind w:left="279" w:hanging="279"/>
              <w:rPr>
                <w:rFonts w:ascii="Arial" w:hAnsi="Arial" w:cs="Arial"/>
                <w:sz w:val="22"/>
                <w:szCs w:val="22"/>
              </w:rPr>
            </w:pPr>
            <w:r w:rsidRPr="007A6152">
              <w:rPr>
                <w:rFonts w:ascii="Arial" w:hAnsi="Arial" w:cs="Arial"/>
                <w:sz w:val="22"/>
                <w:szCs w:val="22"/>
              </w:rPr>
              <w:t>Generally, the evidence required, and therefore the timing of the two approvals, will depend on the complexity of the development and likely availability of services</w:t>
            </w:r>
          </w:p>
          <w:p w14:paraId="1000A30D" w14:textId="77777777" w:rsidR="007A6152" w:rsidRDefault="007A6152" w:rsidP="00554ED0">
            <w:pPr>
              <w:rPr>
                <w:rFonts w:ascii="Arial" w:hAnsi="Arial" w:cs="Arial"/>
                <w:sz w:val="22"/>
                <w:szCs w:val="22"/>
              </w:rPr>
            </w:pPr>
          </w:p>
          <w:p w14:paraId="037BE346" w14:textId="77777777" w:rsidR="008619E6" w:rsidRPr="00797AFE" w:rsidRDefault="007A6152" w:rsidP="00554ED0">
            <w:pPr>
              <w:rPr>
                <w:rFonts w:ascii="Arial" w:hAnsi="Arial" w:cs="Arial"/>
                <w:sz w:val="22"/>
                <w:szCs w:val="22"/>
              </w:rPr>
            </w:pPr>
            <w:r w:rsidRPr="007A6152">
              <w:rPr>
                <w:rFonts w:ascii="Arial" w:hAnsi="Arial" w:cs="Arial"/>
                <w:color w:val="FF0000"/>
                <w:sz w:val="22"/>
                <w:szCs w:val="22"/>
              </w:rPr>
              <w:t xml:space="preserve">*Standard connections for simple residential developments are usually completed within 5 days  </w:t>
            </w:r>
            <w:permEnd w:id="604117224"/>
          </w:p>
        </w:tc>
        <w:permStart w:id="1041718793"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CAABBA" w14:textId="77777777" w:rsidR="008619E6" w:rsidRPr="00797AFE" w:rsidRDefault="00130BE0" w:rsidP="00554ED0">
                <w:pPr>
                  <w:rPr>
                    <w:rFonts w:ascii="Arial" w:hAnsi="Arial" w:cs="Arial"/>
                    <w:sz w:val="44"/>
                    <w:szCs w:val="44"/>
                  </w:rPr>
                </w:pPr>
                <w:r>
                  <w:rPr>
                    <w:rFonts w:ascii="Arial" w:hAnsi="Arial" w:cs="Arial"/>
                    <w:sz w:val="44"/>
                    <w:szCs w:val="44"/>
                  </w:rPr>
                  <w:sym w:font="Wingdings" w:char="F0A8"/>
                </w:r>
              </w:p>
            </w:tc>
          </w:sdtContent>
        </w:sdt>
        <w:permEnd w:id="1041718793" w:displacedByCustomXml="prev"/>
      </w:tr>
    </w:tbl>
    <w:p w14:paraId="2B07C275" w14:textId="77777777" w:rsidR="008619E6" w:rsidRPr="00797AFE" w:rsidRDefault="008619E6" w:rsidP="008619E6">
      <w:pPr>
        <w:rPr>
          <w:rFonts w:ascii="Arial" w:hAnsi="Arial" w:cs="Arial"/>
          <w:sz w:val="22"/>
          <w:szCs w:val="22"/>
        </w:rPr>
      </w:pPr>
    </w:p>
    <w:p w14:paraId="63BBBD78" w14:textId="77777777" w:rsidR="008619E6" w:rsidRDefault="008619E6" w:rsidP="008619E6">
      <w:pPr>
        <w:rPr>
          <w:rFonts w:ascii="Arial" w:hAnsi="Arial" w:cs="Arial"/>
          <w:sz w:val="22"/>
          <w:szCs w:val="22"/>
        </w:rPr>
      </w:pPr>
    </w:p>
    <w:p w14:paraId="3460A2ED" w14:textId="77777777" w:rsidR="008619E6" w:rsidRPr="00830749" w:rsidRDefault="008619E6" w:rsidP="008619E6">
      <w:pPr>
        <w:pStyle w:val="11CSTCPLQuestionBullet"/>
        <w:ind w:left="709" w:hanging="709"/>
      </w:pPr>
      <w:bookmarkStart w:id="7" w:name="_Ref496611496"/>
      <w:r>
        <w:t>Identify the Volume and Parts of the NCC which outline energy efficiency requirements for Classes 1 and 10, and Classes 2 to 9.</w:t>
      </w:r>
      <w:bookmarkEnd w:id="7"/>
    </w:p>
    <w:p w14:paraId="7A571B03"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66676611" w14:textId="77777777" w:rsidTr="00554ED0">
        <w:tc>
          <w:tcPr>
            <w:tcW w:w="611" w:type="pct"/>
            <w:tcBorders>
              <w:top w:val="nil"/>
              <w:left w:val="nil"/>
              <w:bottom w:val="nil"/>
              <w:right w:val="single" w:sz="12" w:space="0" w:color="auto"/>
            </w:tcBorders>
            <w:shd w:val="clear" w:color="auto" w:fill="auto"/>
          </w:tcPr>
          <w:p w14:paraId="7AB435C7" w14:textId="77777777" w:rsidR="008619E6" w:rsidRDefault="008619E6" w:rsidP="00554ED0">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E7FFE83" w14:textId="77777777" w:rsidR="008619E6" w:rsidRPr="00721F99" w:rsidRDefault="008619E6" w:rsidP="00554ED0">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F53E518" w14:textId="77777777" w:rsidR="008619E6" w:rsidRDefault="008619E6" w:rsidP="00554ED0">
            <w:pPr>
              <w:ind w:right="82"/>
              <w:jc w:val="center"/>
            </w:pPr>
            <w:r>
              <w:t>Classes 2 to 9</w:t>
            </w:r>
          </w:p>
        </w:tc>
        <w:tc>
          <w:tcPr>
            <w:tcW w:w="335" w:type="pct"/>
            <w:tcBorders>
              <w:top w:val="nil"/>
              <w:left w:val="single" w:sz="12" w:space="0" w:color="auto"/>
              <w:bottom w:val="nil"/>
              <w:right w:val="nil"/>
            </w:tcBorders>
            <w:shd w:val="clear" w:color="auto" w:fill="auto"/>
          </w:tcPr>
          <w:p w14:paraId="1088AD27" w14:textId="77777777" w:rsidR="008619E6" w:rsidRDefault="008619E6" w:rsidP="00554ED0">
            <w:pPr>
              <w:keepNext/>
              <w:ind w:left="993" w:hanging="993"/>
            </w:pPr>
            <w:r w:rsidRPr="00E106BF">
              <w:rPr>
                <w:rFonts w:ascii="Arial" w:hAnsi="Arial" w:cs="Arial"/>
                <w:sz w:val="44"/>
                <w:szCs w:val="44"/>
              </w:rPr>
              <w:sym w:font="Wingdings" w:char="F071"/>
            </w:r>
          </w:p>
        </w:tc>
      </w:tr>
      <w:tr w:rsidR="008619E6" w14:paraId="45BA44FB" w14:textId="77777777" w:rsidTr="00554ED0">
        <w:trPr>
          <w:trHeight w:val="850"/>
          <w:hidden/>
        </w:trPr>
        <w:tc>
          <w:tcPr>
            <w:tcW w:w="611" w:type="pct"/>
            <w:tcBorders>
              <w:top w:val="nil"/>
              <w:left w:val="nil"/>
              <w:bottom w:val="nil"/>
              <w:right w:val="single" w:sz="12" w:space="0" w:color="auto"/>
            </w:tcBorders>
          </w:tcPr>
          <w:p w14:paraId="27C37D28" w14:textId="77777777" w:rsidR="008619E6" w:rsidRPr="00FE608E" w:rsidRDefault="008619E6" w:rsidP="00554ED0">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1A53F5A" w14:textId="77777777" w:rsidR="008619E6" w:rsidRPr="009A0D34" w:rsidRDefault="0034407A" w:rsidP="00554ED0">
            <w:pPr>
              <w:rPr>
                <w:rFonts w:ascii="Arial" w:hAnsi="Arial" w:cs="Arial"/>
                <w:sz w:val="22"/>
                <w:szCs w:val="22"/>
              </w:rPr>
            </w:pPr>
            <w:permStart w:id="1519134857" w:edGrp="everyone"/>
            <w:r>
              <w:rPr>
                <w:rFonts w:ascii="Arial" w:hAnsi="Arial" w:cs="Arial"/>
                <w:sz w:val="22"/>
                <w:szCs w:val="22"/>
              </w:rPr>
              <w:t>Volume 1: Part J</w:t>
            </w:r>
            <w:permEnd w:id="1519134857"/>
          </w:p>
        </w:tc>
        <w:tc>
          <w:tcPr>
            <w:tcW w:w="2027" w:type="pct"/>
            <w:tcBorders>
              <w:left w:val="single" w:sz="4" w:space="0" w:color="auto"/>
            </w:tcBorders>
            <w:shd w:val="clear" w:color="auto" w:fill="auto"/>
            <w:vAlign w:val="center"/>
          </w:tcPr>
          <w:p w14:paraId="0B7C0EAE" w14:textId="77777777" w:rsidR="008619E6" w:rsidRPr="009A0D34" w:rsidRDefault="0034407A" w:rsidP="00554ED0">
            <w:pPr>
              <w:rPr>
                <w:rFonts w:ascii="Arial" w:hAnsi="Arial" w:cs="Arial"/>
                <w:sz w:val="22"/>
                <w:szCs w:val="22"/>
              </w:rPr>
            </w:pPr>
            <w:permStart w:id="1582723965" w:edGrp="everyone"/>
            <w:r>
              <w:rPr>
                <w:rFonts w:ascii="Arial" w:hAnsi="Arial" w:cs="Arial"/>
                <w:sz w:val="22"/>
                <w:szCs w:val="22"/>
              </w:rPr>
              <w:t>Volume 2: Parts 2.6 and 3.12</w:t>
            </w:r>
            <w:permEnd w:id="1582723965"/>
          </w:p>
        </w:tc>
        <w:tc>
          <w:tcPr>
            <w:tcW w:w="335" w:type="pct"/>
            <w:tcBorders>
              <w:top w:val="nil"/>
              <w:left w:val="single" w:sz="12" w:space="0" w:color="auto"/>
              <w:bottom w:val="nil"/>
              <w:right w:val="nil"/>
            </w:tcBorders>
          </w:tcPr>
          <w:p w14:paraId="314BD86B" w14:textId="77777777" w:rsidR="008619E6" w:rsidRDefault="008619E6" w:rsidP="00554ED0">
            <w:pPr>
              <w:ind w:left="993" w:hanging="993"/>
            </w:pPr>
          </w:p>
        </w:tc>
      </w:tr>
    </w:tbl>
    <w:p w14:paraId="15F52F4C" w14:textId="77777777" w:rsidR="008619E6" w:rsidRDefault="008619E6" w:rsidP="008619E6">
      <w:pPr>
        <w:rPr>
          <w:rFonts w:ascii="Arial" w:hAnsi="Arial" w:cs="Arial"/>
          <w:sz w:val="22"/>
          <w:szCs w:val="22"/>
        </w:rPr>
      </w:pPr>
    </w:p>
    <w:p w14:paraId="7A242F7A"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593E565A" w14:textId="77777777" w:rsidR="008619E6" w:rsidRPr="00797AFE" w:rsidRDefault="008619E6" w:rsidP="008619E6">
      <w:pPr>
        <w:pStyle w:val="11CSTCPLQuestionBullet"/>
        <w:ind w:left="709" w:hanging="709"/>
      </w:pPr>
      <w:bookmarkStart w:id="8" w:name="_Ref496611503"/>
      <w:r w:rsidRPr="00797AFE">
        <w:lastRenderedPageBreak/>
        <w:t>Describe the long-term benefits of sustainable building solutions. List one (1) environmental benefit and one (1) benefit for the client.</w:t>
      </w:r>
      <w:bookmarkEnd w:id="8"/>
    </w:p>
    <w:p w14:paraId="47839E6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619937D" w14:textId="77777777" w:rsidTr="00554ED0">
        <w:tc>
          <w:tcPr>
            <w:tcW w:w="624" w:type="pct"/>
            <w:tcBorders>
              <w:top w:val="nil"/>
              <w:left w:val="nil"/>
              <w:bottom w:val="nil"/>
              <w:right w:val="single" w:sz="12" w:space="0" w:color="auto"/>
            </w:tcBorders>
            <w:shd w:val="clear" w:color="auto" w:fill="auto"/>
          </w:tcPr>
          <w:p w14:paraId="1F618C5F"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52EB01" w14:textId="77777777" w:rsidR="008619E6" w:rsidRPr="00797AFE" w:rsidRDefault="008619E6" w:rsidP="00554ED0">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140E850B" w14:textId="77777777" w:rsidR="008619E6" w:rsidRPr="00797AFE" w:rsidRDefault="008619E6" w:rsidP="00554ED0">
            <w:pPr>
              <w:keepNext/>
              <w:ind w:left="993" w:right="82" w:hanging="993"/>
              <w:jc w:val="center"/>
            </w:pPr>
            <w:r w:rsidRPr="00797AFE">
              <w:t>Definition</w:t>
            </w:r>
          </w:p>
        </w:tc>
        <w:permStart w:id="124820283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12BE42"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248202831" w:displacedByCustomXml="prev"/>
      </w:tr>
      <w:tr w:rsidR="008619E6" w:rsidRPr="00797AFE" w14:paraId="6E6B26D6" w14:textId="77777777" w:rsidTr="00554ED0">
        <w:trPr>
          <w:trHeight w:val="2268"/>
        </w:trPr>
        <w:tc>
          <w:tcPr>
            <w:tcW w:w="624" w:type="pct"/>
            <w:tcBorders>
              <w:top w:val="nil"/>
              <w:left w:val="nil"/>
              <w:bottom w:val="nil"/>
              <w:right w:val="single" w:sz="12" w:space="0" w:color="auto"/>
            </w:tcBorders>
          </w:tcPr>
          <w:p w14:paraId="5E3BEE03" w14:textId="77777777" w:rsidR="008619E6" w:rsidRPr="00797AFE" w:rsidRDefault="008619E6" w:rsidP="00554ED0">
            <w:pPr>
              <w:ind w:left="993" w:hanging="993"/>
              <w:jc w:val="center"/>
            </w:pPr>
          </w:p>
        </w:tc>
        <w:tc>
          <w:tcPr>
            <w:tcW w:w="1096" w:type="pct"/>
            <w:tcBorders>
              <w:top w:val="single" w:sz="12" w:space="0" w:color="auto"/>
              <w:right w:val="single" w:sz="4" w:space="0" w:color="auto"/>
            </w:tcBorders>
            <w:shd w:val="clear" w:color="auto" w:fill="auto"/>
            <w:vAlign w:val="center"/>
          </w:tcPr>
          <w:p w14:paraId="3C26CD7F" w14:textId="77777777" w:rsidR="008619E6" w:rsidRPr="00797AFE" w:rsidRDefault="008619E6" w:rsidP="00554ED0">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37A643E6" w14:textId="77777777" w:rsidR="008619E6" w:rsidRPr="00797AFE" w:rsidRDefault="0034407A" w:rsidP="00554ED0">
            <w:pPr>
              <w:ind w:right="82"/>
              <w:jc w:val="left"/>
              <w:rPr>
                <w:rFonts w:ascii="Arial" w:hAnsi="Arial" w:cs="Arial"/>
                <w:sz w:val="22"/>
              </w:rPr>
            </w:pPr>
            <w:permStart w:id="167729321" w:edGrp="everyone"/>
            <w:r>
              <w:rPr>
                <w:rFonts w:ascii="Arial" w:hAnsi="Arial" w:cs="Arial"/>
                <w:sz w:val="22"/>
              </w:rPr>
              <w:t>Don’t ship materials, go get them locally and order in bulk, thus, saving boat fuel getting into our oceans, with also supporting local businesses</w:t>
            </w:r>
            <w:permEnd w:id="167729321"/>
          </w:p>
        </w:tc>
        <w:tc>
          <w:tcPr>
            <w:tcW w:w="335" w:type="pct"/>
            <w:tcBorders>
              <w:top w:val="nil"/>
              <w:left w:val="single" w:sz="12" w:space="0" w:color="auto"/>
              <w:bottom w:val="nil"/>
              <w:right w:val="nil"/>
            </w:tcBorders>
          </w:tcPr>
          <w:p w14:paraId="0087A254" w14:textId="77777777" w:rsidR="008619E6" w:rsidRPr="00797AFE" w:rsidRDefault="008619E6" w:rsidP="00554ED0">
            <w:pPr>
              <w:ind w:left="993" w:hanging="993"/>
            </w:pPr>
          </w:p>
        </w:tc>
      </w:tr>
      <w:tr w:rsidR="008619E6" w:rsidRPr="00797AFE" w14:paraId="74B4FCD2" w14:textId="77777777" w:rsidTr="00554ED0">
        <w:trPr>
          <w:trHeight w:val="2268"/>
        </w:trPr>
        <w:tc>
          <w:tcPr>
            <w:tcW w:w="624" w:type="pct"/>
            <w:tcBorders>
              <w:top w:val="nil"/>
              <w:left w:val="nil"/>
              <w:bottom w:val="nil"/>
              <w:right w:val="single" w:sz="12" w:space="0" w:color="auto"/>
            </w:tcBorders>
          </w:tcPr>
          <w:p w14:paraId="1FBDD409"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507C18B0" w14:textId="77777777" w:rsidR="008619E6" w:rsidRPr="00797AFE" w:rsidRDefault="008619E6" w:rsidP="00554ED0">
            <w:pPr>
              <w:jc w:val="center"/>
            </w:pPr>
            <w:r w:rsidRPr="00797AFE">
              <w:t>Client benefit</w:t>
            </w:r>
          </w:p>
        </w:tc>
        <w:tc>
          <w:tcPr>
            <w:tcW w:w="2945" w:type="pct"/>
            <w:tcBorders>
              <w:left w:val="single" w:sz="4" w:space="0" w:color="auto"/>
            </w:tcBorders>
            <w:shd w:val="clear" w:color="auto" w:fill="auto"/>
            <w:vAlign w:val="center"/>
          </w:tcPr>
          <w:p w14:paraId="43CBF35A" w14:textId="77777777" w:rsidR="008619E6" w:rsidRPr="00797AFE" w:rsidRDefault="0034407A" w:rsidP="00554ED0">
            <w:pPr>
              <w:ind w:right="82"/>
              <w:jc w:val="left"/>
              <w:rPr>
                <w:rFonts w:ascii="Arial" w:hAnsi="Arial" w:cs="Arial"/>
                <w:sz w:val="22"/>
              </w:rPr>
            </w:pPr>
            <w:permStart w:id="1817785893" w:edGrp="everyone"/>
            <w:r>
              <w:rPr>
                <w:rFonts w:ascii="Arial" w:hAnsi="Arial" w:cs="Arial"/>
                <w:sz w:val="22"/>
              </w:rPr>
              <w:t>Low voc paint, uses less of the volatile organic compounds used to make it that are contributing to the ozone and smog formation and are linked to respiratory illnesses and memory impairment</w:t>
            </w:r>
            <w:permEnd w:id="1817785893"/>
          </w:p>
        </w:tc>
        <w:tc>
          <w:tcPr>
            <w:tcW w:w="335" w:type="pct"/>
            <w:tcBorders>
              <w:top w:val="nil"/>
              <w:left w:val="single" w:sz="12" w:space="0" w:color="auto"/>
              <w:bottom w:val="nil"/>
              <w:right w:val="nil"/>
            </w:tcBorders>
          </w:tcPr>
          <w:p w14:paraId="02438E41" w14:textId="77777777" w:rsidR="008619E6" w:rsidRPr="00797AFE" w:rsidRDefault="008619E6" w:rsidP="00554ED0">
            <w:pPr>
              <w:ind w:left="993" w:hanging="993"/>
            </w:pPr>
          </w:p>
        </w:tc>
      </w:tr>
    </w:tbl>
    <w:p w14:paraId="5E5400BF" w14:textId="77777777" w:rsidR="008619E6" w:rsidRPr="00797AFE" w:rsidRDefault="008619E6" w:rsidP="008619E6">
      <w:pPr>
        <w:rPr>
          <w:rFonts w:ascii="Arial" w:hAnsi="Arial" w:cs="Arial"/>
          <w:sz w:val="22"/>
          <w:szCs w:val="22"/>
        </w:rPr>
      </w:pPr>
    </w:p>
    <w:p w14:paraId="57AD84EA" w14:textId="77777777" w:rsidR="008619E6" w:rsidRPr="00797AFE" w:rsidRDefault="008619E6" w:rsidP="008619E6">
      <w:pPr>
        <w:rPr>
          <w:rFonts w:ascii="Arial" w:hAnsi="Arial" w:cs="Arial"/>
          <w:sz w:val="22"/>
          <w:szCs w:val="22"/>
        </w:rPr>
      </w:pPr>
    </w:p>
    <w:p w14:paraId="36D0E391" w14:textId="77777777" w:rsidR="008619E6" w:rsidRPr="00797AFE" w:rsidRDefault="008619E6" w:rsidP="008619E6">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14:paraId="06B7145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7432FA5C" w14:textId="77777777" w:rsidTr="00554ED0">
        <w:tc>
          <w:tcPr>
            <w:tcW w:w="555" w:type="pct"/>
            <w:tcBorders>
              <w:top w:val="nil"/>
              <w:left w:val="nil"/>
              <w:bottom w:val="nil"/>
              <w:right w:val="single" w:sz="12" w:space="0" w:color="auto"/>
            </w:tcBorders>
            <w:shd w:val="clear" w:color="auto" w:fill="auto"/>
          </w:tcPr>
          <w:p w14:paraId="3894C95E" w14:textId="77777777" w:rsidR="008619E6" w:rsidRPr="00797AFE" w:rsidRDefault="008619E6" w:rsidP="00554ED0">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EFDDA9D" w14:textId="77777777" w:rsidR="008619E6" w:rsidRPr="00797AFE" w:rsidRDefault="008619E6" w:rsidP="00554ED0">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2BB88D1B" w14:textId="77777777" w:rsidR="008619E6" w:rsidRPr="00797AFE" w:rsidRDefault="008619E6" w:rsidP="00554ED0">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20A1701" w14:textId="77777777" w:rsidR="008619E6" w:rsidRPr="00797AFE" w:rsidRDefault="008619E6" w:rsidP="00554ED0">
            <w:pPr>
              <w:keepNext/>
              <w:ind w:left="993" w:right="82" w:hanging="993"/>
              <w:jc w:val="center"/>
            </w:pPr>
            <w:r w:rsidRPr="00797AFE">
              <w:t>Definition</w:t>
            </w:r>
          </w:p>
        </w:tc>
        <w:permStart w:id="106484214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821652B"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064842144" w:displacedByCustomXml="prev"/>
      </w:tr>
      <w:tr w:rsidR="008619E6" w:rsidRPr="00797AFE" w14:paraId="6225789A" w14:textId="77777777" w:rsidTr="00554ED0">
        <w:tc>
          <w:tcPr>
            <w:tcW w:w="555" w:type="pct"/>
            <w:tcBorders>
              <w:top w:val="nil"/>
              <w:left w:val="nil"/>
              <w:bottom w:val="nil"/>
              <w:right w:val="single" w:sz="12" w:space="0" w:color="auto"/>
            </w:tcBorders>
          </w:tcPr>
          <w:p w14:paraId="62BB9029" w14:textId="77777777" w:rsidR="008619E6" w:rsidRPr="00797AFE" w:rsidRDefault="008619E6" w:rsidP="00554ED0">
            <w:pPr>
              <w:ind w:left="993" w:hanging="993"/>
              <w:jc w:val="center"/>
            </w:pPr>
          </w:p>
        </w:tc>
        <w:tc>
          <w:tcPr>
            <w:tcW w:w="224" w:type="pct"/>
            <w:tcBorders>
              <w:top w:val="single" w:sz="12" w:space="0" w:color="auto"/>
              <w:right w:val="single" w:sz="12" w:space="0" w:color="auto"/>
            </w:tcBorders>
            <w:shd w:val="clear" w:color="auto" w:fill="auto"/>
            <w:vAlign w:val="center"/>
          </w:tcPr>
          <w:p w14:paraId="50964EBC" w14:textId="77777777" w:rsidR="008619E6" w:rsidRPr="00797AFE" w:rsidRDefault="008619E6" w:rsidP="00554ED0">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315753F8" w14:textId="77777777" w:rsidR="008619E6" w:rsidRPr="00797AFE" w:rsidRDefault="008619E6" w:rsidP="00554ED0">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7E3D2A7B" w14:textId="77777777" w:rsidR="008619E6" w:rsidRPr="00797AFE" w:rsidRDefault="008619E6" w:rsidP="00554ED0">
            <w:pPr>
              <w:ind w:left="161" w:right="82" w:hanging="161"/>
              <w:jc w:val="center"/>
            </w:pPr>
            <w:r w:rsidRPr="00797AFE">
              <w:t>1</w:t>
            </w:r>
            <w:r w:rsidRPr="00797AFE">
              <w:rPr>
                <w:rFonts w:ascii="Arial" w:hAnsi="Arial" w:cs="Arial"/>
                <w:sz w:val="22"/>
              </w:rPr>
              <w:t xml:space="preserve"> -</w:t>
            </w:r>
            <w:permStart w:id="1701407713" w:edGrp="everyone"/>
            <w:r w:rsidR="00BE3B84">
              <w:rPr>
                <w:rFonts w:ascii="Arial" w:hAnsi="Arial" w:cs="Arial"/>
                <w:sz w:val="22"/>
              </w:rPr>
              <w:t>B</w:t>
            </w:r>
            <w:permEnd w:id="1701407713"/>
          </w:p>
        </w:tc>
        <w:tc>
          <w:tcPr>
            <w:tcW w:w="248" w:type="pct"/>
            <w:tcBorders>
              <w:top w:val="single" w:sz="12" w:space="0" w:color="auto"/>
              <w:left w:val="single" w:sz="12" w:space="0" w:color="auto"/>
              <w:right w:val="single" w:sz="4" w:space="0" w:color="auto"/>
            </w:tcBorders>
            <w:shd w:val="clear" w:color="auto" w:fill="auto"/>
            <w:vAlign w:val="center"/>
          </w:tcPr>
          <w:p w14:paraId="0B93A547" w14:textId="77777777" w:rsidR="008619E6" w:rsidRPr="00797AFE" w:rsidRDefault="008619E6" w:rsidP="00554ED0">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3A383A2F" w14:textId="77777777" w:rsidR="008619E6" w:rsidRPr="00797AFE" w:rsidRDefault="008619E6" w:rsidP="00554ED0">
            <w:pPr>
              <w:ind w:right="82"/>
              <w:jc w:val="center"/>
            </w:pPr>
            <w:r w:rsidRPr="00797AFE">
              <w:t>Covers personal injury or property damage.</w:t>
            </w:r>
          </w:p>
        </w:tc>
        <w:tc>
          <w:tcPr>
            <w:tcW w:w="334" w:type="pct"/>
            <w:tcBorders>
              <w:top w:val="nil"/>
              <w:left w:val="single" w:sz="12" w:space="0" w:color="auto"/>
              <w:bottom w:val="nil"/>
              <w:right w:val="nil"/>
            </w:tcBorders>
          </w:tcPr>
          <w:p w14:paraId="1A1CE90E" w14:textId="77777777" w:rsidR="008619E6" w:rsidRPr="00797AFE" w:rsidRDefault="008619E6" w:rsidP="00554ED0">
            <w:pPr>
              <w:ind w:left="993" w:hanging="993"/>
            </w:pPr>
          </w:p>
        </w:tc>
      </w:tr>
      <w:tr w:rsidR="008619E6" w:rsidRPr="00797AFE" w14:paraId="1C9510FC" w14:textId="77777777" w:rsidTr="00554ED0">
        <w:tc>
          <w:tcPr>
            <w:tcW w:w="555" w:type="pct"/>
            <w:tcBorders>
              <w:top w:val="nil"/>
              <w:left w:val="nil"/>
              <w:bottom w:val="nil"/>
              <w:right w:val="single" w:sz="12" w:space="0" w:color="auto"/>
            </w:tcBorders>
          </w:tcPr>
          <w:p w14:paraId="5290A6D4" w14:textId="77777777" w:rsidR="008619E6" w:rsidRPr="00797AFE" w:rsidRDefault="008619E6" w:rsidP="00554ED0">
            <w:pPr>
              <w:ind w:left="993" w:hanging="993"/>
              <w:jc w:val="center"/>
            </w:pPr>
          </w:p>
        </w:tc>
        <w:tc>
          <w:tcPr>
            <w:tcW w:w="224" w:type="pct"/>
            <w:tcBorders>
              <w:right w:val="single" w:sz="12" w:space="0" w:color="auto"/>
            </w:tcBorders>
            <w:shd w:val="clear" w:color="auto" w:fill="auto"/>
            <w:vAlign w:val="center"/>
          </w:tcPr>
          <w:p w14:paraId="125CE8A9" w14:textId="77777777" w:rsidR="008619E6" w:rsidRPr="00797AFE" w:rsidRDefault="008619E6" w:rsidP="00554ED0">
            <w:pPr>
              <w:ind w:left="161" w:right="82" w:hanging="161"/>
              <w:jc w:val="center"/>
            </w:pPr>
            <w:r w:rsidRPr="00797AFE">
              <w:t>2</w:t>
            </w:r>
          </w:p>
        </w:tc>
        <w:tc>
          <w:tcPr>
            <w:tcW w:w="1020" w:type="pct"/>
            <w:tcBorders>
              <w:right w:val="single" w:sz="12" w:space="0" w:color="auto"/>
            </w:tcBorders>
            <w:shd w:val="clear" w:color="auto" w:fill="auto"/>
            <w:vAlign w:val="center"/>
          </w:tcPr>
          <w:p w14:paraId="1156667A" w14:textId="77777777" w:rsidR="008619E6" w:rsidRPr="00797AFE" w:rsidRDefault="008619E6" w:rsidP="00554ED0">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AA609F2" w14:textId="77777777" w:rsidR="008619E6" w:rsidRPr="00797AFE" w:rsidRDefault="008619E6" w:rsidP="00554ED0">
            <w:pPr>
              <w:ind w:left="161" w:right="82" w:hanging="161"/>
              <w:jc w:val="center"/>
            </w:pPr>
            <w:r w:rsidRPr="00797AFE">
              <w:t>2</w:t>
            </w:r>
            <w:r w:rsidRPr="00797AFE">
              <w:rPr>
                <w:rFonts w:ascii="Arial" w:hAnsi="Arial" w:cs="Arial"/>
                <w:sz w:val="22"/>
              </w:rPr>
              <w:t xml:space="preserve"> -</w:t>
            </w:r>
            <w:permStart w:id="1492202000" w:edGrp="everyone"/>
            <w:r w:rsidR="00BE3B84">
              <w:rPr>
                <w:rFonts w:ascii="Arial" w:hAnsi="Arial" w:cs="Arial"/>
                <w:sz w:val="22"/>
              </w:rPr>
              <w:t>C</w:t>
            </w:r>
            <w:permEnd w:id="1492202000"/>
          </w:p>
        </w:tc>
        <w:tc>
          <w:tcPr>
            <w:tcW w:w="248" w:type="pct"/>
            <w:tcBorders>
              <w:left w:val="single" w:sz="12" w:space="0" w:color="auto"/>
              <w:right w:val="single" w:sz="4" w:space="0" w:color="auto"/>
            </w:tcBorders>
            <w:shd w:val="clear" w:color="auto" w:fill="auto"/>
            <w:vAlign w:val="center"/>
          </w:tcPr>
          <w:p w14:paraId="0ED86887" w14:textId="77777777" w:rsidR="008619E6" w:rsidRPr="00797AFE" w:rsidRDefault="008619E6" w:rsidP="00554ED0">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1F2EADD4" w14:textId="77777777" w:rsidR="008619E6" w:rsidRPr="00797AFE" w:rsidRDefault="008619E6" w:rsidP="00554ED0">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5CCF6CFD" w14:textId="77777777" w:rsidR="008619E6" w:rsidRPr="00797AFE" w:rsidRDefault="008619E6" w:rsidP="00554ED0">
            <w:pPr>
              <w:ind w:left="993" w:hanging="993"/>
            </w:pPr>
          </w:p>
        </w:tc>
      </w:tr>
      <w:tr w:rsidR="008619E6" w:rsidRPr="00797AFE" w14:paraId="3A01C06A" w14:textId="77777777" w:rsidTr="00554ED0">
        <w:tc>
          <w:tcPr>
            <w:tcW w:w="555" w:type="pct"/>
            <w:tcBorders>
              <w:top w:val="nil"/>
              <w:left w:val="nil"/>
              <w:bottom w:val="nil"/>
              <w:right w:val="single" w:sz="12" w:space="0" w:color="auto"/>
            </w:tcBorders>
          </w:tcPr>
          <w:p w14:paraId="1DB95CAE" w14:textId="77777777" w:rsidR="008619E6" w:rsidRPr="00797AFE" w:rsidRDefault="008619E6" w:rsidP="00554ED0">
            <w:pPr>
              <w:ind w:left="993" w:hanging="993"/>
              <w:jc w:val="center"/>
            </w:pPr>
          </w:p>
        </w:tc>
        <w:tc>
          <w:tcPr>
            <w:tcW w:w="224" w:type="pct"/>
            <w:tcBorders>
              <w:right w:val="single" w:sz="12" w:space="0" w:color="auto"/>
            </w:tcBorders>
            <w:shd w:val="clear" w:color="auto" w:fill="auto"/>
            <w:vAlign w:val="center"/>
          </w:tcPr>
          <w:p w14:paraId="6B253D79" w14:textId="77777777" w:rsidR="008619E6" w:rsidRPr="00797AFE" w:rsidRDefault="008619E6" w:rsidP="00554ED0">
            <w:pPr>
              <w:ind w:left="161" w:right="82" w:hanging="161"/>
              <w:jc w:val="center"/>
            </w:pPr>
            <w:r w:rsidRPr="00797AFE">
              <w:t>3</w:t>
            </w:r>
          </w:p>
        </w:tc>
        <w:tc>
          <w:tcPr>
            <w:tcW w:w="1020" w:type="pct"/>
            <w:tcBorders>
              <w:right w:val="single" w:sz="12" w:space="0" w:color="auto"/>
            </w:tcBorders>
            <w:shd w:val="clear" w:color="auto" w:fill="auto"/>
            <w:vAlign w:val="center"/>
          </w:tcPr>
          <w:p w14:paraId="0EB448FD" w14:textId="77777777" w:rsidR="008619E6" w:rsidRPr="00797AFE" w:rsidRDefault="008619E6" w:rsidP="00554ED0">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3560D978" w14:textId="77777777" w:rsidR="008619E6" w:rsidRPr="00797AFE" w:rsidRDefault="008619E6" w:rsidP="00554ED0">
            <w:pPr>
              <w:ind w:left="161" w:right="82" w:hanging="161"/>
              <w:jc w:val="center"/>
            </w:pPr>
            <w:r w:rsidRPr="00797AFE">
              <w:t>3</w:t>
            </w:r>
            <w:r w:rsidRPr="00797AFE">
              <w:rPr>
                <w:rFonts w:ascii="Arial" w:hAnsi="Arial" w:cs="Arial"/>
                <w:sz w:val="22"/>
              </w:rPr>
              <w:t xml:space="preserve"> -</w:t>
            </w:r>
            <w:permStart w:id="1831887694" w:edGrp="everyone"/>
            <w:r w:rsidR="00BE3B84">
              <w:rPr>
                <w:rFonts w:ascii="Arial" w:hAnsi="Arial" w:cs="Arial"/>
                <w:sz w:val="22"/>
              </w:rPr>
              <w:t>A</w:t>
            </w:r>
            <w:permEnd w:id="1831887694"/>
          </w:p>
        </w:tc>
        <w:tc>
          <w:tcPr>
            <w:tcW w:w="248" w:type="pct"/>
            <w:tcBorders>
              <w:left w:val="single" w:sz="12" w:space="0" w:color="auto"/>
              <w:right w:val="single" w:sz="4" w:space="0" w:color="auto"/>
            </w:tcBorders>
            <w:shd w:val="clear" w:color="auto" w:fill="auto"/>
            <w:vAlign w:val="center"/>
          </w:tcPr>
          <w:p w14:paraId="5F8395FA" w14:textId="77777777" w:rsidR="008619E6" w:rsidRPr="00797AFE" w:rsidRDefault="008619E6" w:rsidP="00554ED0">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561D794D" w14:textId="77777777" w:rsidR="008619E6" w:rsidRPr="00797AFE" w:rsidRDefault="008619E6" w:rsidP="00554ED0">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43C364E0" w14:textId="77777777" w:rsidR="008619E6" w:rsidRPr="00797AFE" w:rsidRDefault="008619E6" w:rsidP="00554ED0">
            <w:pPr>
              <w:ind w:left="993" w:hanging="993"/>
            </w:pPr>
          </w:p>
        </w:tc>
      </w:tr>
      <w:tr w:rsidR="008619E6" w:rsidRPr="00797AFE" w14:paraId="53CE0DAF" w14:textId="77777777" w:rsidTr="00554ED0">
        <w:tc>
          <w:tcPr>
            <w:tcW w:w="555" w:type="pct"/>
            <w:tcBorders>
              <w:top w:val="nil"/>
              <w:left w:val="nil"/>
              <w:bottom w:val="nil"/>
              <w:right w:val="single" w:sz="12" w:space="0" w:color="auto"/>
            </w:tcBorders>
          </w:tcPr>
          <w:p w14:paraId="703F7095" w14:textId="77777777" w:rsidR="008619E6" w:rsidRPr="00797AFE" w:rsidRDefault="008619E6" w:rsidP="00554ED0">
            <w:pPr>
              <w:ind w:left="993" w:hanging="993"/>
              <w:jc w:val="center"/>
            </w:pPr>
          </w:p>
        </w:tc>
        <w:tc>
          <w:tcPr>
            <w:tcW w:w="224" w:type="pct"/>
            <w:tcBorders>
              <w:right w:val="single" w:sz="12" w:space="0" w:color="auto"/>
            </w:tcBorders>
            <w:shd w:val="clear" w:color="auto" w:fill="auto"/>
            <w:vAlign w:val="center"/>
          </w:tcPr>
          <w:p w14:paraId="4CCEE84F" w14:textId="77777777" w:rsidR="008619E6" w:rsidRPr="00797AFE" w:rsidRDefault="008619E6" w:rsidP="00554ED0">
            <w:pPr>
              <w:ind w:left="161" w:right="82" w:hanging="161"/>
              <w:jc w:val="center"/>
            </w:pPr>
            <w:r w:rsidRPr="00797AFE">
              <w:t>4</w:t>
            </w:r>
          </w:p>
        </w:tc>
        <w:tc>
          <w:tcPr>
            <w:tcW w:w="1020" w:type="pct"/>
            <w:tcBorders>
              <w:right w:val="single" w:sz="12" w:space="0" w:color="auto"/>
            </w:tcBorders>
            <w:shd w:val="clear" w:color="auto" w:fill="auto"/>
            <w:vAlign w:val="center"/>
          </w:tcPr>
          <w:p w14:paraId="38B2F2FF" w14:textId="77777777" w:rsidR="008619E6" w:rsidRPr="00797AFE" w:rsidRDefault="008619E6" w:rsidP="00554ED0">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4420E160" w14:textId="77777777" w:rsidR="008619E6" w:rsidRPr="00797AFE" w:rsidRDefault="008619E6" w:rsidP="00554ED0">
            <w:pPr>
              <w:ind w:left="161" w:right="82" w:hanging="161"/>
              <w:jc w:val="center"/>
            </w:pPr>
            <w:r w:rsidRPr="00797AFE">
              <w:t>4</w:t>
            </w:r>
            <w:r w:rsidRPr="00797AFE">
              <w:rPr>
                <w:rFonts w:ascii="Arial" w:hAnsi="Arial" w:cs="Arial"/>
                <w:sz w:val="22"/>
              </w:rPr>
              <w:t xml:space="preserve"> -</w:t>
            </w:r>
            <w:permStart w:id="302255241" w:edGrp="everyone"/>
            <w:r w:rsidR="00BE3B84">
              <w:rPr>
                <w:rFonts w:ascii="Arial" w:hAnsi="Arial" w:cs="Arial"/>
                <w:sz w:val="22"/>
              </w:rPr>
              <w:t>D</w:t>
            </w:r>
            <w:permEnd w:id="302255241"/>
          </w:p>
        </w:tc>
        <w:tc>
          <w:tcPr>
            <w:tcW w:w="248" w:type="pct"/>
            <w:tcBorders>
              <w:left w:val="single" w:sz="12" w:space="0" w:color="auto"/>
              <w:right w:val="single" w:sz="4" w:space="0" w:color="auto"/>
            </w:tcBorders>
            <w:shd w:val="clear" w:color="auto" w:fill="auto"/>
            <w:vAlign w:val="center"/>
          </w:tcPr>
          <w:p w14:paraId="3C72F751" w14:textId="77777777" w:rsidR="008619E6" w:rsidRPr="00797AFE" w:rsidRDefault="008619E6" w:rsidP="00554ED0">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2186B74B" w14:textId="77777777" w:rsidR="008619E6" w:rsidRPr="00797AFE" w:rsidRDefault="008619E6" w:rsidP="00554ED0">
            <w:pPr>
              <w:ind w:right="82"/>
              <w:jc w:val="center"/>
            </w:pPr>
            <w:r w:rsidRPr="00797AFE">
              <w:t>Covers death, injury or illness of employees.</w:t>
            </w:r>
          </w:p>
        </w:tc>
        <w:tc>
          <w:tcPr>
            <w:tcW w:w="334" w:type="pct"/>
            <w:tcBorders>
              <w:top w:val="nil"/>
              <w:left w:val="single" w:sz="12" w:space="0" w:color="auto"/>
              <w:bottom w:val="nil"/>
              <w:right w:val="nil"/>
            </w:tcBorders>
          </w:tcPr>
          <w:p w14:paraId="48327C0E" w14:textId="77777777" w:rsidR="008619E6" w:rsidRPr="00797AFE" w:rsidRDefault="008619E6" w:rsidP="00554ED0">
            <w:pPr>
              <w:ind w:left="993" w:hanging="993"/>
            </w:pPr>
          </w:p>
        </w:tc>
      </w:tr>
    </w:tbl>
    <w:p w14:paraId="22EFE24B" w14:textId="77777777" w:rsidR="008619E6" w:rsidRPr="00797AFE" w:rsidRDefault="008619E6" w:rsidP="008619E6">
      <w:pPr>
        <w:jc w:val="left"/>
        <w:rPr>
          <w:rFonts w:ascii="Arial" w:hAnsi="Arial"/>
          <w:b/>
          <w:sz w:val="20"/>
        </w:rPr>
      </w:pPr>
    </w:p>
    <w:p w14:paraId="67C92A6A" w14:textId="77777777" w:rsidR="008619E6" w:rsidRPr="00797AFE" w:rsidRDefault="008619E6" w:rsidP="008619E6">
      <w:pPr>
        <w:rPr>
          <w:rFonts w:ascii="Arial" w:hAnsi="Arial" w:cs="Arial"/>
          <w:sz w:val="22"/>
          <w:szCs w:val="22"/>
        </w:rPr>
      </w:pPr>
    </w:p>
    <w:p w14:paraId="2B6D162D" w14:textId="77777777" w:rsidR="008619E6" w:rsidRPr="00797AFE" w:rsidRDefault="008619E6" w:rsidP="008619E6">
      <w:pPr>
        <w:pStyle w:val="11CSTCPLQuestionBullet"/>
        <w:ind w:left="709" w:hanging="709"/>
      </w:pPr>
      <w:bookmarkStart w:id="10" w:name="_Ref496611511"/>
      <w:r w:rsidRPr="00797AFE">
        <w:t>True or False (Tick your response): Insurance should be taken out by the contractor prior to starting construction.</w:t>
      </w:r>
      <w:bookmarkEnd w:id="10"/>
    </w:p>
    <w:p w14:paraId="12F884E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7574F41" w14:textId="77777777" w:rsidTr="00130BE0">
        <w:trPr>
          <w:trHeight w:val="510"/>
        </w:trPr>
        <w:tc>
          <w:tcPr>
            <w:tcW w:w="1557" w:type="pct"/>
            <w:tcBorders>
              <w:top w:val="nil"/>
              <w:left w:val="nil"/>
              <w:bottom w:val="nil"/>
              <w:right w:val="single" w:sz="12" w:space="0" w:color="auto"/>
            </w:tcBorders>
            <w:shd w:val="clear" w:color="auto" w:fill="auto"/>
          </w:tcPr>
          <w:p w14:paraId="630E7EFB" w14:textId="77777777" w:rsidR="008619E6" w:rsidRPr="00797AFE" w:rsidRDefault="008619E6" w:rsidP="00130BE0">
            <w:pPr>
              <w:keepNext/>
              <w:ind w:left="993" w:hanging="993"/>
            </w:pPr>
            <w:r w:rsidRPr="00797AFE">
              <w:rPr>
                <w:rFonts w:ascii="Arial" w:hAnsi="Arial" w:cs="Arial"/>
                <w:b/>
                <w:sz w:val="22"/>
                <w:szCs w:val="22"/>
              </w:rPr>
              <w:t>Answer</w:t>
            </w:r>
          </w:p>
        </w:tc>
        <w:permStart w:id="14485601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2A5BD2" w14:textId="77777777" w:rsidR="008619E6" w:rsidRPr="00797AFE" w:rsidRDefault="00370E2E"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BE3B84">
                  <w:rPr>
                    <w:rFonts w:ascii="Arial" w:hAnsi="Arial" w:cs="Arial"/>
                    <w:sz w:val="40"/>
                    <w:szCs w:val="44"/>
                  </w:rPr>
                  <w:sym w:font="Wingdings" w:char="F0FE"/>
                </w:r>
              </w:sdtContent>
            </w:sdt>
            <w:permEnd w:id="14485601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114BB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491E5A7" w14:textId="77777777" w:rsidR="008619E6" w:rsidRPr="00797AFE" w:rsidRDefault="008619E6" w:rsidP="00130BE0">
            <w:pPr>
              <w:keepNext/>
              <w:ind w:left="993" w:hanging="993"/>
              <w:rPr>
                <w:rFonts w:ascii="Arial" w:hAnsi="Arial" w:cs="Arial"/>
                <w:sz w:val="44"/>
                <w:szCs w:val="44"/>
              </w:rPr>
            </w:pPr>
          </w:p>
        </w:tc>
        <w:permStart w:id="112154384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23E00D"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121543843" w:displacedByCustomXml="prev"/>
      </w:tr>
      <w:tr w:rsidR="008619E6" w:rsidRPr="00797AFE" w14:paraId="79AF6FA2" w14:textId="77777777" w:rsidTr="00130BE0">
        <w:trPr>
          <w:trHeight w:val="510"/>
        </w:trPr>
        <w:tc>
          <w:tcPr>
            <w:tcW w:w="1557" w:type="pct"/>
            <w:tcBorders>
              <w:top w:val="nil"/>
              <w:left w:val="nil"/>
              <w:bottom w:val="nil"/>
              <w:right w:val="single" w:sz="12" w:space="0" w:color="auto"/>
            </w:tcBorders>
          </w:tcPr>
          <w:p w14:paraId="2B884642" w14:textId="77777777" w:rsidR="008619E6" w:rsidRPr="00797AFE" w:rsidRDefault="008619E6" w:rsidP="00130BE0">
            <w:pPr>
              <w:ind w:left="993" w:hanging="993"/>
              <w:jc w:val="center"/>
            </w:pPr>
          </w:p>
        </w:tc>
        <w:permStart w:id="12810340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FC1D0E" w14:textId="77777777" w:rsidR="008619E6" w:rsidRPr="00797AFE" w:rsidRDefault="00370E2E"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2810340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F37C13"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EEBC483" w14:textId="77777777" w:rsidR="008619E6" w:rsidRPr="00797AFE" w:rsidRDefault="008619E6" w:rsidP="00130BE0">
            <w:pPr>
              <w:ind w:left="993" w:hanging="993"/>
            </w:pPr>
          </w:p>
        </w:tc>
        <w:tc>
          <w:tcPr>
            <w:tcW w:w="336" w:type="pct"/>
            <w:tcBorders>
              <w:top w:val="nil"/>
              <w:left w:val="nil"/>
              <w:bottom w:val="nil"/>
              <w:right w:val="nil"/>
            </w:tcBorders>
          </w:tcPr>
          <w:p w14:paraId="75DEA6BC" w14:textId="77777777" w:rsidR="008619E6" w:rsidRPr="00797AFE" w:rsidRDefault="008619E6" w:rsidP="00130BE0">
            <w:pPr>
              <w:ind w:left="993" w:hanging="993"/>
            </w:pPr>
          </w:p>
        </w:tc>
      </w:tr>
    </w:tbl>
    <w:p w14:paraId="5A5A8513" w14:textId="77777777" w:rsidR="008619E6" w:rsidRPr="00797AFE" w:rsidRDefault="008619E6" w:rsidP="008619E6">
      <w:pPr>
        <w:rPr>
          <w:rFonts w:ascii="Arial" w:hAnsi="Arial" w:cs="Arial"/>
          <w:sz w:val="22"/>
          <w:szCs w:val="22"/>
        </w:rPr>
      </w:pPr>
    </w:p>
    <w:p w14:paraId="5DB0010B"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4424E65A" w14:textId="77777777" w:rsidR="008619E6" w:rsidRPr="00797AFE" w:rsidRDefault="008619E6" w:rsidP="008619E6">
      <w:pPr>
        <w:pStyle w:val="11CSTCPLQuestionBullet"/>
        <w:ind w:left="709" w:hanging="709"/>
      </w:pPr>
      <w:bookmarkStart w:id="11" w:name="_Ref496611526"/>
      <w:r w:rsidRPr="00797AFE">
        <w:lastRenderedPageBreak/>
        <w:t>Select and describe five (5) trades involved in the construction process.</w:t>
      </w:r>
      <w:bookmarkEnd w:id="11"/>
    </w:p>
    <w:p w14:paraId="56A5DEF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953CCD6" w14:textId="77777777" w:rsidTr="00554ED0">
        <w:tc>
          <w:tcPr>
            <w:tcW w:w="624" w:type="pct"/>
            <w:tcBorders>
              <w:top w:val="nil"/>
              <w:left w:val="nil"/>
              <w:bottom w:val="nil"/>
              <w:right w:val="single" w:sz="12" w:space="0" w:color="auto"/>
            </w:tcBorders>
            <w:shd w:val="clear" w:color="auto" w:fill="auto"/>
          </w:tcPr>
          <w:p w14:paraId="34687703"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AA8588" w14:textId="77777777" w:rsidR="008619E6" w:rsidRPr="00797AFE" w:rsidRDefault="008619E6" w:rsidP="00554ED0">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76D18B45" w14:textId="77777777" w:rsidR="008619E6" w:rsidRPr="00797AFE" w:rsidRDefault="008619E6" w:rsidP="00554ED0">
            <w:pPr>
              <w:keepNext/>
              <w:ind w:left="993" w:right="82" w:hanging="993"/>
              <w:jc w:val="center"/>
            </w:pPr>
            <w:r w:rsidRPr="00797AFE">
              <w:t>Description</w:t>
            </w:r>
          </w:p>
        </w:tc>
        <w:permStart w:id="1768820625"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D8C03D"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768820625" w:displacedByCustomXml="prev"/>
      </w:tr>
      <w:tr w:rsidR="008619E6" w:rsidRPr="00797AFE" w14:paraId="72829A7A" w14:textId="77777777" w:rsidTr="00554ED0">
        <w:trPr>
          <w:trHeight w:val="1247"/>
        </w:trPr>
        <w:tc>
          <w:tcPr>
            <w:tcW w:w="624" w:type="pct"/>
            <w:tcBorders>
              <w:top w:val="nil"/>
              <w:left w:val="nil"/>
              <w:bottom w:val="nil"/>
              <w:right w:val="single" w:sz="12" w:space="0" w:color="auto"/>
            </w:tcBorders>
          </w:tcPr>
          <w:p w14:paraId="3EE5FE11" w14:textId="77777777" w:rsidR="008619E6" w:rsidRPr="00797AFE" w:rsidRDefault="008619E6" w:rsidP="00554ED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850A13A" w14:textId="77777777" w:rsidR="008619E6" w:rsidRPr="00797AFE" w:rsidRDefault="00212042" w:rsidP="00554ED0">
            <w:pPr>
              <w:ind w:right="82"/>
              <w:jc w:val="left"/>
              <w:rPr>
                <w:rFonts w:ascii="Arial" w:hAnsi="Arial" w:cs="Arial"/>
                <w:sz w:val="22"/>
              </w:rPr>
            </w:pPr>
            <w:permStart w:id="27096695" w:edGrp="everyone"/>
            <w:r>
              <w:rPr>
                <w:rFonts w:ascii="Arial" w:hAnsi="Arial" w:cs="Arial"/>
                <w:sz w:val="22"/>
              </w:rPr>
              <w:t>Electrician</w:t>
            </w:r>
            <w:permEnd w:id="27096695"/>
          </w:p>
        </w:tc>
        <w:tc>
          <w:tcPr>
            <w:tcW w:w="2945" w:type="pct"/>
            <w:tcBorders>
              <w:top w:val="single" w:sz="12" w:space="0" w:color="auto"/>
              <w:left w:val="single" w:sz="4" w:space="0" w:color="auto"/>
              <w:bottom w:val="single" w:sz="8" w:space="0" w:color="auto"/>
            </w:tcBorders>
            <w:shd w:val="clear" w:color="auto" w:fill="auto"/>
            <w:vAlign w:val="center"/>
          </w:tcPr>
          <w:p w14:paraId="6845F9BF" w14:textId="77777777" w:rsidR="008619E6" w:rsidRPr="00797AFE" w:rsidRDefault="00212042" w:rsidP="00554ED0">
            <w:pPr>
              <w:ind w:right="82"/>
              <w:jc w:val="left"/>
              <w:rPr>
                <w:rFonts w:ascii="Arial" w:hAnsi="Arial" w:cs="Arial"/>
                <w:sz w:val="22"/>
              </w:rPr>
            </w:pPr>
            <w:permStart w:id="1970212740" w:edGrp="everyone"/>
            <w:r>
              <w:rPr>
                <w:rFonts w:ascii="Arial" w:hAnsi="Arial" w:cs="Arial"/>
                <w:sz w:val="22"/>
              </w:rPr>
              <w:t>Arranges electricity to be connected; places wiring for lighting and power cables; fixes switches, installs power points, wires electrical systems</w:t>
            </w:r>
            <w:permEnd w:id="1970212740"/>
          </w:p>
        </w:tc>
        <w:tc>
          <w:tcPr>
            <w:tcW w:w="335" w:type="pct"/>
            <w:tcBorders>
              <w:top w:val="nil"/>
              <w:left w:val="single" w:sz="12" w:space="0" w:color="auto"/>
              <w:bottom w:val="nil"/>
              <w:right w:val="nil"/>
            </w:tcBorders>
          </w:tcPr>
          <w:p w14:paraId="5F8AFFC2" w14:textId="77777777" w:rsidR="008619E6" w:rsidRPr="00797AFE" w:rsidRDefault="008619E6" w:rsidP="00554ED0">
            <w:pPr>
              <w:ind w:left="993" w:hanging="993"/>
            </w:pPr>
          </w:p>
        </w:tc>
      </w:tr>
      <w:tr w:rsidR="008619E6" w:rsidRPr="00797AFE" w14:paraId="62596041" w14:textId="77777777" w:rsidTr="00554ED0">
        <w:trPr>
          <w:trHeight w:val="1247"/>
        </w:trPr>
        <w:tc>
          <w:tcPr>
            <w:tcW w:w="624" w:type="pct"/>
            <w:tcBorders>
              <w:top w:val="nil"/>
              <w:left w:val="nil"/>
              <w:bottom w:val="nil"/>
              <w:right w:val="single" w:sz="12" w:space="0" w:color="auto"/>
            </w:tcBorders>
          </w:tcPr>
          <w:p w14:paraId="176D34D5" w14:textId="77777777" w:rsidR="008619E6" w:rsidRPr="00797AFE" w:rsidRDefault="008619E6" w:rsidP="00554ED0">
            <w:pPr>
              <w:ind w:left="993" w:hanging="993"/>
              <w:jc w:val="center"/>
            </w:pPr>
          </w:p>
        </w:tc>
        <w:tc>
          <w:tcPr>
            <w:tcW w:w="1096" w:type="pct"/>
            <w:tcBorders>
              <w:top w:val="single" w:sz="8" w:space="0" w:color="auto"/>
              <w:right w:val="single" w:sz="4" w:space="0" w:color="auto"/>
            </w:tcBorders>
            <w:shd w:val="clear" w:color="auto" w:fill="auto"/>
            <w:vAlign w:val="center"/>
          </w:tcPr>
          <w:p w14:paraId="53908241" w14:textId="77777777" w:rsidR="008619E6" w:rsidRPr="00797AFE" w:rsidRDefault="00212042" w:rsidP="00554ED0">
            <w:pPr>
              <w:ind w:right="82"/>
              <w:jc w:val="left"/>
              <w:rPr>
                <w:rFonts w:ascii="Arial" w:hAnsi="Arial" w:cs="Arial"/>
                <w:sz w:val="22"/>
              </w:rPr>
            </w:pPr>
            <w:permStart w:id="263812237" w:edGrp="everyone"/>
            <w:r>
              <w:rPr>
                <w:rFonts w:ascii="Arial" w:hAnsi="Arial" w:cs="Arial"/>
                <w:sz w:val="22"/>
              </w:rPr>
              <w:t>Plumbing</w:t>
            </w:r>
            <w:permEnd w:id="263812237"/>
          </w:p>
        </w:tc>
        <w:tc>
          <w:tcPr>
            <w:tcW w:w="2945" w:type="pct"/>
            <w:tcBorders>
              <w:top w:val="single" w:sz="8" w:space="0" w:color="auto"/>
              <w:left w:val="single" w:sz="4" w:space="0" w:color="auto"/>
            </w:tcBorders>
            <w:shd w:val="clear" w:color="auto" w:fill="auto"/>
            <w:vAlign w:val="center"/>
          </w:tcPr>
          <w:p w14:paraId="69E1DE43" w14:textId="77777777" w:rsidR="008619E6" w:rsidRPr="00797AFE" w:rsidRDefault="00212042" w:rsidP="00554ED0">
            <w:pPr>
              <w:ind w:right="82"/>
              <w:jc w:val="left"/>
              <w:rPr>
                <w:rFonts w:ascii="Arial" w:hAnsi="Arial" w:cs="Arial"/>
                <w:sz w:val="22"/>
              </w:rPr>
            </w:pPr>
            <w:permStart w:id="584472825" w:edGrp="everyone"/>
            <w:r>
              <w:rPr>
                <w:rFonts w:ascii="Arial" w:hAnsi="Arial" w:cs="Arial"/>
                <w:sz w:val="22"/>
              </w:rPr>
              <w:t>Organises water supply; installs pipes and drains; installs roof and guttering; fits taps, hot water systems and toilets; ensures that downpipes are fitted and the sewer is connected</w:t>
            </w:r>
            <w:permEnd w:id="584472825"/>
          </w:p>
        </w:tc>
        <w:tc>
          <w:tcPr>
            <w:tcW w:w="335" w:type="pct"/>
            <w:tcBorders>
              <w:top w:val="nil"/>
              <w:left w:val="single" w:sz="12" w:space="0" w:color="auto"/>
              <w:bottom w:val="nil"/>
              <w:right w:val="nil"/>
            </w:tcBorders>
          </w:tcPr>
          <w:p w14:paraId="1918AAB3" w14:textId="77777777" w:rsidR="008619E6" w:rsidRPr="00797AFE" w:rsidRDefault="008619E6" w:rsidP="00554ED0">
            <w:pPr>
              <w:ind w:left="993" w:hanging="993"/>
            </w:pPr>
          </w:p>
        </w:tc>
      </w:tr>
      <w:tr w:rsidR="008619E6" w:rsidRPr="00797AFE" w14:paraId="2A91A9C6" w14:textId="77777777" w:rsidTr="00554ED0">
        <w:trPr>
          <w:trHeight w:val="1247"/>
        </w:trPr>
        <w:tc>
          <w:tcPr>
            <w:tcW w:w="624" w:type="pct"/>
            <w:tcBorders>
              <w:top w:val="nil"/>
              <w:left w:val="nil"/>
              <w:bottom w:val="nil"/>
              <w:right w:val="single" w:sz="12" w:space="0" w:color="auto"/>
            </w:tcBorders>
          </w:tcPr>
          <w:p w14:paraId="19CE858B"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22E5D680" w14:textId="77777777" w:rsidR="008619E6" w:rsidRPr="00797AFE" w:rsidRDefault="00212042" w:rsidP="00554ED0">
            <w:pPr>
              <w:ind w:right="82"/>
              <w:jc w:val="left"/>
              <w:rPr>
                <w:rFonts w:ascii="Arial" w:hAnsi="Arial" w:cs="Arial"/>
                <w:sz w:val="22"/>
              </w:rPr>
            </w:pPr>
            <w:permStart w:id="1895568684" w:edGrp="everyone"/>
            <w:r>
              <w:rPr>
                <w:rFonts w:ascii="Arial" w:hAnsi="Arial" w:cs="Arial"/>
                <w:sz w:val="22"/>
              </w:rPr>
              <w:t xml:space="preserve">Concreting </w:t>
            </w:r>
            <w:permEnd w:id="1895568684"/>
          </w:p>
        </w:tc>
        <w:tc>
          <w:tcPr>
            <w:tcW w:w="2945" w:type="pct"/>
            <w:tcBorders>
              <w:left w:val="single" w:sz="4" w:space="0" w:color="auto"/>
            </w:tcBorders>
            <w:shd w:val="clear" w:color="auto" w:fill="auto"/>
            <w:vAlign w:val="center"/>
          </w:tcPr>
          <w:p w14:paraId="6662BE65" w14:textId="77777777" w:rsidR="008619E6" w:rsidRPr="00797AFE" w:rsidRDefault="00212042" w:rsidP="00554ED0">
            <w:pPr>
              <w:ind w:right="82"/>
              <w:jc w:val="left"/>
              <w:rPr>
                <w:rFonts w:ascii="Arial" w:hAnsi="Arial" w:cs="Arial"/>
                <w:sz w:val="22"/>
              </w:rPr>
            </w:pPr>
            <w:permStart w:id="2053000887" w:edGrp="everyone"/>
            <w:r>
              <w:rPr>
                <w:rFonts w:ascii="Arial" w:hAnsi="Arial" w:cs="Arial"/>
                <w:sz w:val="22"/>
              </w:rPr>
              <w:t>Installs formwork and boxing; pours concrete</w:t>
            </w:r>
            <w:permEnd w:id="2053000887"/>
          </w:p>
        </w:tc>
        <w:tc>
          <w:tcPr>
            <w:tcW w:w="335" w:type="pct"/>
            <w:tcBorders>
              <w:top w:val="nil"/>
              <w:left w:val="single" w:sz="12" w:space="0" w:color="auto"/>
              <w:bottom w:val="nil"/>
              <w:right w:val="nil"/>
            </w:tcBorders>
          </w:tcPr>
          <w:p w14:paraId="752F16FC" w14:textId="77777777" w:rsidR="008619E6" w:rsidRPr="00797AFE" w:rsidRDefault="008619E6" w:rsidP="00554ED0">
            <w:pPr>
              <w:ind w:left="993" w:hanging="993"/>
            </w:pPr>
          </w:p>
        </w:tc>
      </w:tr>
      <w:tr w:rsidR="008619E6" w:rsidRPr="00797AFE" w14:paraId="47E28910" w14:textId="77777777" w:rsidTr="00554ED0">
        <w:trPr>
          <w:trHeight w:val="1247"/>
        </w:trPr>
        <w:tc>
          <w:tcPr>
            <w:tcW w:w="624" w:type="pct"/>
            <w:tcBorders>
              <w:top w:val="nil"/>
              <w:left w:val="nil"/>
              <w:bottom w:val="nil"/>
              <w:right w:val="single" w:sz="12" w:space="0" w:color="auto"/>
            </w:tcBorders>
          </w:tcPr>
          <w:p w14:paraId="312ADDE2"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548EEF7B" w14:textId="77777777" w:rsidR="008619E6" w:rsidRPr="00797AFE" w:rsidRDefault="00212042" w:rsidP="00554ED0">
            <w:pPr>
              <w:ind w:right="82"/>
              <w:jc w:val="left"/>
              <w:rPr>
                <w:rFonts w:ascii="Arial" w:hAnsi="Arial" w:cs="Arial"/>
                <w:sz w:val="22"/>
              </w:rPr>
            </w:pPr>
            <w:permStart w:id="86783529" w:edGrp="everyone"/>
            <w:r>
              <w:rPr>
                <w:rFonts w:ascii="Arial" w:hAnsi="Arial" w:cs="Arial"/>
                <w:sz w:val="22"/>
              </w:rPr>
              <w:t>Carpentry</w:t>
            </w:r>
            <w:permEnd w:id="86783529"/>
          </w:p>
        </w:tc>
        <w:tc>
          <w:tcPr>
            <w:tcW w:w="2945" w:type="pct"/>
            <w:tcBorders>
              <w:left w:val="single" w:sz="4" w:space="0" w:color="auto"/>
            </w:tcBorders>
            <w:shd w:val="clear" w:color="auto" w:fill="auto"/>
            <w:vAlign w:val="center"/>
          </w:tcPr>
          <w:p w14:paraId="0A862D5C" w14:textId="77777777" w:rsidR="008619E6" w:rsidRPr="00797AFE" w:rsidRDefault="00212042" w:rsidP="00554ED0">
            <w:pPr>
              <w:ind w:right="82"/>
              <w:jc w:val="left"/>
              <w:rPr>
                <w:rFonts w:ascii="Arial" w:hAnsi="Arial" w:cs="Arial"/>
                <w:sz w:val="22"/>
              </w:rPr>
            </w:pPr>
            <w:permStart w:id="327944539" w:edGrp="everyone"/>
            <w:r>
              <w:rPr>
                <w:rFonts w:ascii="Arial" w:hAnsi="Arial" w:cs="Arial"/>
                <w:sz w:val="22"/>
              </w:rPr>
              <w:t>Installs flooring, wall frames, roof trusses, windows, external doors and frames, decking and steps; attends to joinery and mouldings</w:t>
            </w:r>
            <w:permEnd w:id="327944539"/>
          </w:p>
        </w:tc>
        <w:tc>
          <w:tcPr>
            <w:tcW w:w="335" w:type="pct"/>
            <w:tcBorders>
              <w:top w:val="nil"/>
              <w:left w:val="single" w:sz="12" w:space="0" w:color="auto"/>
              <w:bottom w:val="nil"/>
              <w:right w:val="nil"/>
            </w:tcBorders>
          </w:tcPr>
          <w:p w14:paraId="5886D692" w14:textId="77777777" w:rsidR="008619E6" w:rsidRPr="00797AFE" w:rsidRDefault="008619E6" w:rsidP="00554ED0">
            <w:pPr>
              <w:ind w:left="993" w:hanging="993"/>
            </w:pPr>
          </w:p>
        </w:tc>
      </w:tr>
      <w:tr w:rsidR="008619E6" w:rsidRPr="00797AFE" w14:paraId="1B018D19" w14:textId="77777777" w:rsidTr="00554ED0">
        <w:trPr>
          <w:trHeight w:val="1247"/>
        </w:trPr>
        <w:tc>
          <w:tcPr>
            <w:tcW w:w="624" w:type="pct"/>
            <w:tcBorders>
              <w:top w:val="nil"/>
              <w:left w:val="nil"/>
              <w:bottom w:val="nil"/>
              <w:right w:val="single" w:sz="12" w:space="0" w:color="auto"/>
            </w:tcBorders>
          </w:tcPr>
          <w:p w14:paraId="58B10579"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1A2BEAEB" w14:textId="77777777" w:rsidR="008619E6" w:rsidRPr="00797AFE" w:rsidRDefault="00212042" w:rsidP="00554ED0">
            <w:pPr>
              <w:ind w:right="82"/>
              <w:jc w:val="left"/>
              <w:rPr>
                <w:rFonts w:ascii="Arial" w:hAnsi="Arial" w:cs="Arial"/>
                <w:sz w:val="22"/>
              </w:rPr>
            </w:pPr>
            <w:permStart w:id="768607309" w:edGrp="everyone"/>
            <w:r>
              <w:rPr>
                <w:rFonts w:ascii="Arial" w:hAnsi="Arial" w:cs="Arial"/>
                <w:sz w:val="22"/>
              </w:rPr>
              <w:t>Bricklaying</w:t>
            </w:r>
            <w:permEnd w:id="768607309"/>
          </w:p>
        </w:tc>
        <w:tc>
          <w:tcPr>
            <w:tcW w:w="2945" w:type="pct"/>
            <w:tcBorders>
              <w:left w:val="single" w:sz="4" w:space="0" w:color="auto"/>
            </w:tcBorders>
            <w:shd w:val="clear" w:color="auto" w:fill="auto"/>
            <w:vAlign w:val="center"/>
          </w:tcPr>
          <w:p w14:paraId="21E00BCB" w14:textId="77777777" w:rsidR="008619E6" w:rsidRPr="00797AFE" w:rsidRDefault="00212042" w:rsidP="00554ED0">
            <w:pPr>
              <w:ind w:right="82"/>
              <w:jc w:val="left"/>
              <w:rPr>
                <w:rFonts w:ascii="Arial" w:hAnsi="Arial" w:cs="Arial"/>
                <w:sz w:val="22"/>
              </w:rPr>
            </w:pPr>
            <w:permStart w:id="1754154187" w:edGrp="everyone"/>
            <w:r>
              <w:rPr>
                <w:rFonts w:ascii="Arial" w:hAnsi="Arial" w:cs="Arial"/>
                <w:sz w:val="22"/>
              </w:rPr>
              <w:t>Installs brick base (sub-base brickwork, dwarf walls and piers); installs walls</w:t>
            </w:r>
            <w:permEnd w:id="1754154187"/>
          </w:p>
        </w:tc>
        <w:tc>
          <w:tcPr>
            <w:tcW w:w="335" w:type="pct"/>
            <w:tcBorders>
              <w:top w:val="nil"/>
              <w:left w:val="single" w:sz="12" w:space="0" w:color="auto"/>
              <w:bottom w:val="nil"/>
              <w:right w:val="nil"/>
            </w:tcBorders>
          </w:tcPr>
          <w:p w14:paraId="2B313D18" w14:textId="77777777" w:rsidR="008619E6" w:rsidRPr="00797AFE" w:rsidRDefault="008619E6" w:rsidP="00554ED0">
            <w:pPr>
              <w:ind w:left="993" w:hanging="993"/>
            </w:pPr>
          </w:p>
        </w:tc>
      </w:tr>
    </w:tbl>
    <w:p w14:paraId="258EC795" w14:textId="77777777" w:rsidR="008619E6" w:rsidRPr="00797AFE" w:rsidRDefault="008619E6" w:rsidP="008619E6">
      <w:pPr>
        <w:rPr>
          <w:rFonts w:ascii="Arial" w:hAnsi="Arial" w:cs="Arial"/>
          <w:sz w:val="22"/>
          <w:szCs w:val="22"/>
        </w:rPr>
      </w:pPr>
    </w:p>
    <w:p w14:paraId="718B6E40" w14:textId="77777777" w:rsidR="008619E6" w:rsidRPr="00797AFE" w:rsidRDefault="008619E6" w:rsidP="008619E6">
      <w:pPr>
        <w:jc w:val="left"/>
        <w:rPr>
          <w:rFonts w:ascii="Arial" w:hAnsi="Arial" w:cs="Arial"/>
          <w:sz w:val="22"/>
          <w:szCs w:val="22"/>
        </w:rPr>
      </w:pPr>
    </w:p>
    <w:p w14:paraId="0D118643" w14:textId="77777777" w:rsidR="008619E6" w:rsidRPr="00797AFE" w:rsidRDefault="008619E6" w:rsidP="008619E6">
      <w:pPr>
        <w:pStyle w:val="11CSTCPLQuestionBullet"/>
        <w:ind w:left="709" w:hanging="709"/>
      </w:pPr>
      <w:bookmarkStart w:id="12" w:name="_Ref496611530"/>
      <w:r w:rsidRPr="00797AFE">
        <w:t>Order the following steps from 1 to 10 to identify an appropriate construction sequence.</w:t>
      </w:r>
      <w:bookmarkEnd w:id="12"/>
    </w:p>
    <w:p w14:paraId="7458794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BABFB33" w14:textId="77777777" w:rsidTr="00554ED0">
        <w:tc>
          <w:tcPr>
            <w:tcW w:w="624" w:type="pct"/>
            <w:tcBorders>
              <w:top w:val="nil"/>
              <w:left w:val="nil"/>
              <w:bottom w:val="nil"/>
              <w:right w:val="single" w:sz="12" w:space="0" w:color="auto"/>
            </w:tcBorders>
            <w:shd w:val="clear" w:color="auto" w:fill="auto"/>
          </w:tcPr>
          <w:p w14:paraId="01326B53"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4BF572" w14:textId="77777777" w:rsidR="008619E6" w:rsidRPr="00797AFE" w:rsidRDefault="008619E6" w:rsidP="00554ED0">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B13C2ED" w14:textId="77777777" w:rsidR="008619E6" w:rsidRPr="00797AFE" w:rsidRDefault="008619E6" w:rsidP="00554ED0">
            <w:pPr>
              <w:keepNext/>
              <w:ind w:left="993" w:right="82" w:hanging="993"/>
              <w:jc w:val="center"/>
            </w:pPr>
            <w:r w:rsidRPr="00797AFE">
              <w:t>Steps</w:t>
            </w:r>
          </w:p>
        </w:tc>
        <w:permStart w:id="1943810824"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29B906"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943810824" w:displacedByCustomXml="prev"/>
      </w:tr>
      <w:tr w:rsidR="008619E6" w:rsidRPr="00797AFE" w14:paraId="187E2E85" w14:textId="77777777" w:rsidTr="00554ED0">
        <w:trPr>
          <w:trHeight w:val="425"/>
        </w:trPr>
        <w:tc>
          <w:tcPr>
            <w:tcW w:w="624" w:type="pct"/>
            <w:tcBorders>
              <w:top w:val="nil"/>
              <w:left w:val="nil"/>
              <w:bottom w:val="nil"/>
              <w:right w:val="single" w:sz="12" w:space="0" w:color="auto"/>
            </w:tcBorders>
          </w:tcPr>
          <w:p w14:paraId="1FD0B7D2" w14:textId="77777777" w:rsidR="008619E6" w:rsidRPr="00797AFE" w:rsidRDefault="008619E6" w:rsidP="00554ED0">
            <w:pPr>
              <w:ind w:left="993" w:hanging="993"/>
              <w:jc w:val="center"/>
            </w:pPr>
          </w:p>
        </w:tc>
        <w:tc>
          <w:tcPr>
            <w:tcW w:w="1096" w:type="pct"/>
            <w:tcBorders>
              <w:top w:val="single" w:sz="12" w:space="0" w:color="auto"/>
              <w:right w:val="single" w:sz="4" w:space="0" w:color="auto"/>
            </w:tcBorders>
            <w:shd w:val="clear" w:color="auto" w:fill="auto"/>
            <w:vAlign w:val="center"/>
          </w:tcPr>
          <w:p w14:paraId="2528BED2" w14:textId="77777777" w:rsidR="008619E6" w:rsidRPr="00797AFE" w:rsidRDefault="00E17FBA" w:rsidP="00554ED0">
            <w:pPr>
              <w:ind w:right="82"/>
              <w:jc w:val="center"/>
              <w:rPr>
                <w:rFonts w:ascii="Arial" w:hAnsi="Arial" w:cs="Arial"/>
                <w:sz w:val="22"/>
              </w:rPr>
            </w:pPr>
            <w:permStart w:id="90855159" w:edGrp="everyone"/>
            <w:r>
              <w:rPr>
                <w:rFonts w:ascii="Arial" w:hAnsi="Arial" w:cs="Arial"/>
                <w:sz w:val="22"/>
              </w:rPr>
              <w:t>3</w:t>
            </w:r>
            <w:permEnd w:id="90855159"/>
          </w:p>
        </w:tc>
        <w:tc>
          <w:tcPr>
            <w:tcW w:w="2945" w:type="pct"/>
            <w:tcBorders>
              <w:top w:val="single" w:sz="12" w:space="0" w:color="auto"/>
              <w:left w:val="single" w:sz="4" w:space="0" w:color="auto"/>
            </w:tcBorders>
            <w:shd w:val="clear" w:color="auto" w:fill="auto"/>
            <w:vAlign w:val="center"/>
          </w:tcPr>
          <w:p w14:paraId="272D355D" w14:textId="77777777" w:rsidR="008619E6" w:rsidRPr="00797AFE" w:rsidRDefault="008619E6" w:rsidP="00554ED0">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0C64F7AC" w14:textId="77777777" w:rsidR="008619E6" w:rsidRPr="00797AFE" w:rsidRDefault="008619E6" w:rsidP="00554ED0">
            <w:pPr>
              <w:ind w:left="993" w:hanging="993"/>
            </w:pPr>
          </w:p>
        </w:tc>
      </w:tr>
      <w:tr w:rsidR="008619E6" w:rsidRPr="00797AFE" w14:paraId="5BF12ADE" w14:textId="77777777" w:rsidTr="00554ED0">
        <w:trPr>
          <w:trHeight w:val="425"/>
        </w:trPr>
        <w:tc>
          <w:tcPr>
            <w:tcW w:w="624" w:type="pct"/>
            <w:tcBorders>
              <w:top w:val="nil"/>
              <w:left w:val="nil"/>
              <w:bottom w:val="nil"/>
              <w:right w:val="single" w:sz="12" w:space="0" w:color="auto"/>
            </w:tcBorders>
          </w:tcPr>
          <w:p w14:paraId="3BCB5E29"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03E82D6E" w14:textId="77777777" w:rsidR="008619E6" w:rsidRPr="00797AFE" w:rsidRDefault="00E17FBA" w:rsidP="00554ED0">
            <w:pPr>
              <w:ind w:right="82"/>
              <w:jc w:val="center"/>
              <w:rPr>
                <w:rFonts w:ascii="Arial" w:hAnsi="Arial" w:cs="Arial"/>
                <w:sz w:val="22"/>
              </w:rPr>
            </w:pPr>
            <w:permStart w:id="754279481" w:edGrp="everyone"/>
            <w:r>
              <w:rPr>
                <w:rFonts w:ascii="Arial" w:hAnsi="Arial" w:cs="Arial"/>
                <w:sz w:val="22"/>
              </w:rPr>
              <w:t>5</w:t>
            </w:r>
            <w:permEnd w:id="754279481"/>
          </w:p>
        </w:tc>
        <w:tc>
          <w:tcPr>
            <w:tcW w:w="2945" w:type="pct"/>
            <w:tcBorders>
              <w:left w:val="single" w:sz="4" w:space="0" w:color="auto"/>
            </w:tcBorders>
            <w:shd w:val="clear" w:color="auto" w:fill="auto"/>
            <w:vAlign w:val="center"/>
          </w:tcPr>
          <w:p w14:paraId="7D2382F7" w14:textId="77777777" w:rsidR="008619E6" w:rsidRPr="00797AFE" w:rsidRDefault="008619E6" w:rsidP="00554ED0">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56642BCD" w14:textId="77777777" w:rsidR="008619E6" w:rsidRPr="00797AFE" w:rsidRDefault="008619E6" w:rsidP="00554ED0">
            <w:pPr>
              <w:ind w:left="993" w:hanging="993"/>
            </w:pPr>
          </w:p>
        </w:tc>
      </w:tr>
      <w:tr w:rsidR="008619E6" w:rsidRPr="00797AFE" w14:paraId="1DE2E21E" w14:textId="77777777" w:rsidTr="00554ED0">
        <w:trPr>
          <w:trHeight w:val="425"/>
        </w:trPr>
        <w:tc>
          <w:tcPr>
            <w:tcW w:w="624" w:type="pct"/>
            <w:tcBorders>
              <w:top w:val="nil"/>
              <w:left w:val="nil"/>
              <w:bottom w:val="nil"/>
              <w:right w:val="single" w:sz="12" w:space="0" w:color="auto"/>
            </w:tcBorders>
          </w:tcPr>
          <w:p w14:paraId="4E0666DB"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66A4C216" w14:textId="77777777" w:rsidR="008619E6" w:rsidRPr="00797AFE" w:rsidRDefault="00E17FBA" w:rsidP="00554ED0">
            <w:pPr>
              <w:ind w:right="82"/>
              <w:jc w:val="center"/>
              <w:rPr>
                <w:rFonts w:ascii="Arial" w:hAnsi="Arial" w:cs="Arial"/>
                <w:sz w:val="22"/>
              </w:rPr>
            </w:pPr>
            <w:permStart w:id="1079473888" w:edGrp="everyone"/>
            <w:r>
              <w:rPr>
                <w:rFonts w:ascii="Arial" w:hAnsi="Arial" w:cs="Arial"/>
                <w:sz w:val="22"/>
              </w:rPr>
              <w:t>7</w:t>
            </w:r>
            <w:permEnd w:id="1079473888"/>
          </w:p>
        </w:tc>
        <w:tc>
          <w:tcPr>
            <w:tcW w:w="2945" w:type="pct"/>
            <w:tcBorders>
              <w:left w:val="single" w:sz="4" w:space="0" w:color="auto"/>
            </w:tcBorders>
            <w:shd w:val="clear" w:color="auto" w:fill="auto"/>
            <w:vAlign w:val="center"/>
          </w:tcPr>
          <w:p w14:paraId="59B6C0B9" w14:textId="77777777" w:rsidR="008619E6" w:rsidRPr="00797AFE" w:rsidRDefault="008619E6" w:rsidP="00554ED0">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530C6747" w14:textId="77777777" w:rsidR="008619E6" w:rsidRPr="00797AFE" w:rsidRDefault="008619E6" w:rsidP="00554ED0">
            <w:pPr>
              <w:ind w:left="993" w:hanging="993"/>
            </w:pPr>
          </w:p>
        </w:tc>
      </w:tr>
      <w:tr w:rsidR="008619E6" w:rsidRPr="00797AFE" w14:paraId="509F8E1F" w14:textId="77777777" w:rsidTr="00554ED0">
        <w:trPr>
          <w:trHeight w:val="425"/>
        </w:trPr>
        <w:tc>
          <w:tcPr>
            <w:tcW w:w="624" w:type="pct"/>
            <w:tcBorders>
              <w:top w:val="nil"/>
              <w:left w:val="nil"/>
              <w:bottom w:val="nil"/>
              <w:right w:val="single" w:sz="12" w:space="0" w:color="auto"/>
            </w:tcBorders>
          </w:tcPr>
          <w:p w14:paraId="24094BC7"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13ACD196" w14:textId="77777777" w:rsidR="008619E6" w:rsidRPr="00797AFE" w:rsidRDefault="00212042" w:rsidP="00554ED0">
            <w:pPr>
              <w:ind w:right="82"/>
              <w:jc w:val="center"/>
              <w:rPr>
                <w:rFonts w:ascii="Arial" w:hAnsi="Arial" w:cs="Arial"/>
                <w:sz w:val="22"/>
              </w:rPr>
            </w:pPr>
            <w:permStart w:id="733223624" w:edGrp="everyone"/>
            <w:r>
              <w:rPr>
                <w:rFonts w:ascii="Arial" w:hAnsi="Arial" w:cs="Arial"/>
                <w:sz w:val="22"/>
              </w:rPr>
              <w:t>1</w:t>
            </w:r>
            <w:permEnd w:id="733223624"/>
          </w:p>
        </w:tc>
        <w:tc>
          <w:tcPr>
            <w:tcW w:w="2945" w:type="pct"/>
            <w:tcBorders>
              <w:left w:val="single" w:sz="4" w:space="0" w:color="auto"/>
            </w:tcBorders>
            <w:shd w:val="clear" w:color="auto" w:fill="auto"/>
            <w:vAlign w:val="center"/>
          </w:tcPr>
          <w:p w14:paraId="67F1151F" w14:textId="77777777" w:rsidR="008619E6" w:rsidRPr="00797AFE" w:rsidRDefault="008619E6" w:rsidP="00554ED0">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26C437DB" w14:textId="77777777" w:rsidR="008619E6" w:rsidRPr="00797AFE" w:rsidRDefault="008619E6" w:rsidP="00554ED0">
            <w:pPr>
              <w:ind w:left="993" w:hanging="993"/>
            </w:pPr>
          </w:p>
        </w:tc>
      </w:tr>
      <w:tr w:rsidR="008619E6" w:rsidRPr="00797AFE" w14:paraId="1D433BC0" w14:textId="77777777" w:rsidTr="00554ED0">
        <w:trPr>
          <w:trHeight w:val="425"/>
        </w:trPr>
        <w:tc>
          <w:tcPr>
            <w:tcW w:w="624" w:type="pct"/>
            <w:tcBorders>
              <w:top w:val="nil"/>
              <w:left w:val="nil"/>
              <w:bottom w:val="nil"/>
              <w:right w:val="single" w:sz="12" w:space="0" w:color="auto"/>
            </w:tcBorders>
          </w:tcPr>
          <w:p w14:paraId="141C12A2"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14037C63" w14:textId="77777777" w:rsidR="008619E6" w:rsidRPr="00797AFE" w:rsidRDefault="00E17FBA" w:rsidP="00554ED0">
            <w:pPr>
              <w:ind w:right="82"/>
              <w:jc w:val="center"/>
              <w:rPr>
                <w:rFonts w:ascii="Arial" w:hAnsi="Arial" w:cs="Arial"/>
                <w:sz w:val="22"/>
              </w:rPr>
            </w:pPr>
            <w:permStart w:id="756832836" w:edGrp="everyone"/>
            <w:r>
              <w:rPr>
                <w:rFonts w:ascii="Arial" w:hAnsi="Arial" w:cs="Arial"/>
                <w:sz w:val="22"/>
              </w:rPr>
              <w:t>9</w:t>
            </w:r>
            <w:permEnd w:id="756832836"/>
          </w:p>
        </w:tc>
        <w:tc>
          <w:tcPr>
            <w:tcW w:w="2945" w:type="pct"/>
            <w:tcBorders>
              <w:left w:val="single" w:sz="4" w:space="0" w:color="auto"/>
            </w:tcBorders>
            <w:shd w:val="clear" w:color="auto" w:fill="auto"/>
            <w:vAlign w:val="center"/>
          </w:tcPr>
          <w:p w14:paraId="64C7A9E5" w14:textId="77777777" w:rsidR="008619E6" w:rsidRPr="00797AFE" w:rsidRDefault="008619E6" w:rsidP="00554ED0">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5ACD9E6A" w14:textId="77777777" w:rsidR="008619E6" w:rsidRPr="00797AFE" w:rsidRDefault="008619E6" w:rsidP="00554ED0">
            <w:pPr>
              <w:ind w:left="993" w:hanging="993"/>
            </w:pPr>
          </w:p>
        </w:tc>
      </w:tr>
      <w:tr w:rsidR="008619E6" w:rsidRPr="00797AFE" w14:paraId="12A4B6B0" w14:textId="77777777" w:rsidTr="00554ED0">
        <w:trPr>
          <w:trHeight w:val="425"/>
        </w:trPr>
        <w:tc>
          <w:tcPr>
            <w:tcW w:w="624" w:type="pct"/>
            <w:tcBorders>
              <w:top w:val="nil"/>
              <w:left w:val="nil"/>
              <w:bottom w:val="nil"/>
              <w:right w:val="single" w:sz="12" w:space="0" w:color="auto"/>
            </w:tcBorders>
          </w:tcPr>
          <w:p w14:paraId="3757F62A"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448B72B0" w14:textId="77777777" w:rsidR="008619E6" w:rsidRPr="00797AFE" w:rsidRDefault="00E17FBA" w:rsidP="00554ED0">
            <w:pPr>
              <w:ind w:right="82"/>
              <w:jc w:val="center"/>
              <w:rPr>
                <w:rFonts w:ascii="Arial" w:hAnsi="Arial" w:cs="Arial"/>
                <w:sz w:val="22"/>
              </w:rPr>
            </w:pPr>
            <w:permStart w:id="1776963344" w:edGrp="everyone"/>
            <w:r>
              <w:rPr>
                <w:rFonts w:ascii="Arial" w:hAnsi="Arial" w:cs="Arial"/>
                <w:sz w:val="22"/>
              </w:rPr>
              <w:t>6</w:t>
            </w:r>
            <w:permEnd w:id="1776963344"/>
          </w:p>
        </w:tc>
        <w:tc>
          <w:tcPr>
            <w:tcW w:w="2945" w:type="pct"/>
            <w:tcBorders>
              <w:left w:val="single" w:sz="4" w:space="0" w:color="auto"/>
            </w:tcBorders>
            <w:shd w:val="clear" w:color="auto" w:fill="auto"/>
            <w:vAlign w:val="center"/>
          </w:tcPr>
          <w:p w14:paraId="34BBA414" w14:textId="77777777" w:rsidR="008619E6" w:rsidRPr="00797AFE" w:rsidRDefault="008619E6" w:rsidP="00554ED0">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1D925A73" w14:textId="77777777" w:rsidR="008619E6" w:rsidRPr="00797AFE" w:rsidRDefault="008619E6" w:rsidP="00554ED0">
            <w:pPr>
              <w:ind w:left="993" w:hanging="993"/>
            </w:pPr>
          </w:p>
        </w:tc>
      </w:tr>
      <w:tr w:rsidR="008619E6" w:rsidRPr="00797AFE" w14:paraId="039DB980" w14:textId="77777777" w:rsidTr="00554ED0">
        <w:trPr>
          <w:trHeight w:val="425"/>
        </w:trPr>
        <w:tc>
          <w:tcPr>
            <w:tcW w:w="624" w:type="pct"/>
            <w:tcBorders>
              <w:top w:val="nil"/>
              <w:left w:val="nil"/>
              <w:bottom w:val="nil"/>
              <w:right w:val="single" w:sz="12" w:space="0" w:color="auto"/>
            </w:tcBorders>
          </w:tcPr>
          <w:p w14:paraId="5401274C"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4B4D72A3" w14:textId="77777777" w:rsidR="008619E6" w:rsidRPr="00797AFE" w:rsidRDefault="00212042" w:rsidP="00554ED0">
            <w:pPr>
              <w:ind w:right="82"/>
              <w:jc w:val="center"/>
              <w:rPr>
                <w:rFonts w:ascii="Arial" w:hAnsi="Arial" w:cs="Arial"/>
                <w:sz w:val="22"/>
              </w:rPr>
            </w:pPr>
            <w:permStart w:id="965243796" w:edGrp="everyone"/>
            <w:r>
              <w:rPr>
                <w:rFonts w:ascii="Arial" w:hAnsi="Arial" w:cs="Arial"/>
                <w:sz w:val="22"/>
              </w:rPr>
              <w:t>2</w:t>
            </w:r>
            <w:permEnd w:id="965243796"/>
          </w:p>
        </w:tc>
        <w:tc>
          <w:tcPr>
            <w:tcW w:w="2945" w:type="pct"/>
            <w:tcBorders>
              <w:left w:val="single" w:sz="4" w:space="0" w:color="auto"/>
              <w:bottom w:val="single" w:sz="8" w:space="0" w:color="auto"/>
            </w:tcBorders>
            <w:shd w:val="clear" w:color="auto" w:fill="auto"/>
            <w:vAlign w:val="center"/>
          </w:tcPr>
          <w:p w14:paraId="7533C3DC" w14:textId="77777777" w:rsidR="008619E6" w:rsidRPr="00797AFE" w:rsidRDefault="008619E6" w:rsidP="00554ED0">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5DEDB74C" w14:textId="77777777" w:rsidR="008619E6" w:rsidRPr="00797AFE" w:rsidRDefault="008619E6" w:rsidP="00554ED0">
            <w:pPr>
              <w:ind w:left="993" w:hanging="993"/>
            </w:pPr>
          </w:p>
        </w:tc>
      </w:tr>
      <w:tr w:rsidR="008619E6" w:rsidRPr="00797AFE" w14:paraId="1095EB2A" w14:textId="77777777" w:rsidTr="00554ED0">
        <w:trPr>
          <w:trHeight w:val="425"/>
        </w:trPr>
        <w:tc>
          <w:tcPr>
            <w:tcW w:w="624" w:type="pct"/>
            <w:tcBorders>
              <w:top w:val="nil"/>
              <w:left w:val="nil"/>
              <w:bottom w:val="nil"/>
              <w:right w:val="single" w:sz="12" w:space="0" w:color="auto"/>
            </w:tcBorders>
          </w:tcPr>
          <w:p w14:paraId="54E223A3"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027E10A4" w14:textId="77777777" w:rsidR="008619E6" w:rsidRPr="00797AFE" w:rsidRDefault="00E17FBA" w:rsidP="00554ED0">
            <w:pPr>
              <w:ind w:right="82"/>
              <w:jc w:val="center"/>
              <w:rPr>
                <w:rFonts w:ascii="Arial" w:hAnsi="Arial" w:cs="Arial"/>
                <w:sz w:val="22"/>
              </w:rPr>
            </w:pPr>
            <w:permStart w:id="39670438" w:edGrp="everyone"/>
            <w:r>
              <w:rPr>
                <w:rFonts w:ascii="Arial" w:hAnsi="Arial" w:cs="Arial"/>
                <w:sz w:val="22"/>
              </w:rPr>
              <w:t>8</w:t>
            </w:r>
            <w:permEnd w:id="39670438"/>
          </w:p>
        </w:tc>
        <w:tc>
          <w:tcPr>
            <w:tcW w:w="2945" w:type="pct"/>
            <w:tcBorders>
              <w:top w:val="single" w:sz="8" w:space="0" w:color="auto"/>
              <w:left w:val="single" w:sz="4" w:space="0" w:color="auto"/>
              <w:bottom w:val="single" w:sz="8" w:space="0" w:color="auto"/>
            </w:tcBorders>
            <w:shd w:val="clear" w:color="auto" w:fill="auto"/>
            <w:vAlign w:val="center"/>
          </w:tcPr>
          <w:p w14:paraId="395110B0" w14:textId="77777777" w:rsidR="008619E6" w:rsidRPr="00797AFE" w:rsidRDefault="008619E6" w:rsidP="00554ED0">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75F9F0C0" w14:textId="77777777" w:rsidR="008619E6" w:rsidRPr="00797AFE" w:rsidRDefault="008619E6" w:rsidP="00554ED0">
            <w:pPr>
              <w:ind w:left="993" w:hanging="993"/>
            </w:pPr>
          </w:p>
        </w:tc>
      </w:tr>
      <w:tr w:rsidR="008619E6" w:rsidRPr="00797AFE" w14:paraId="45C30CBD" w14:textId="77777777" w:rsidTr="00554ED0">
        <w:trPr>
          <w:trHeight w:val="425"/>
        </w:trPr>
        <w:tc>
          <w:tcPr>
            <w:tcW w:w="624" w:type="pct"/>
            <w:tcBorders>
              <w:top w:val="nil"/>
              <w:left w:val="nil"/>
              <w:bottom w:val="nil"/>
              <w:right w:val="single" w:sz="12" w:space="0" w:color="auto"/>
            </w:tcBorders>
          </w:tcPr>
          <w:p w14:paraId="626B7602"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4F9B1D11" w14:textId="77777777" w:rsidR="008619E6" w:rsidRPr="00797AFE" w:rsidRDefault="00E17FBA" w:rsidP="00554ED0">
            <w:pPr>
              <w:ind w:right="82"/>
              <w:jc w:val="center"/>
              <w:rPr>
                <w:rFonts w:ascii="Arial" w:hAnsi="Arial" w:cs="Arial"/>
                <w:sz w:val="22"/>
              </w:rPr>
            </w:pPr>
            <w:permStart w:id="97475406" w:edGrp="everyone"/>
            <w:r>
              <w:rPr>
                <w:rFonts w:ascii="Arial" w:hAnsi="Arial" w:cs="Arial"/>
                <w:sz w:val="22"/>
              </w:rPr>
              <w:t>10</w:t>
            </w:r>
            <w:permEnd w:id="97475406"/>
          </w:p>
        </w:tc>
        <w:tc>
          <w:tcPr>
            <w:tcW w:w="2945" w:type="pct"/>
            <w:tcBorders>
              <w:top w:val="single" w:sz="8" w:space="0" w:color="auto"/>
              <w:left w:val="single" w:sz="4" w:space="0" w:color="auto"/>
              <w:bottom w:val="single" w:sz="8" w:space="0" w:color="auto"/>
            </w:tcBorders>
            <w:shd w:val="clear" w:color="auto" w:fill="auto"/>
            <w:vAlign w:val="center"/>
          </w:tcPr>
          <w:p w14:paraId="0CB6F610" w14:textId="77777777" w:rsidR="008619E6" w:rsidRPr="00797AFE" w:rsidRDefault="008619E6" w:rsidP="00554ED0">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620A71F7" w14:textId="77777777" w:rsidR="008619E6" w:rsidRPr="00797AFE" w:rsidRDefault="008619E6" w:rsidP="00554ED0">
            <w:pPr>
              <w:ind w:left="993" w:hanging="993"/>
            </w:pPr>
          </w:p>
        </w:tc>
      </w:tr>
      <w:tr w:rsidR="008619E6" w:rsidRPr="00797AFE" w14:paraId="0E758382" w14:textId="77777777" w:rsidTr="00554ED0">
        <w:trPr>
          <w:trHeight w:val="425"/>
        </w:trPr>
        <w:tc>
          <w:tcPr>
            <w:tcW w:w="624" w:type="pct"/>
            <w:tcBorders>
              <w:top w:val="nil"/>
              <w:left w:val="nil"/>
              <w:bottom w:val="nil"/>
              <w:right w:val="single" w:sz="12" w:space="0" w:color="auto"/>
            </w:tcBorders>
          </w:tcPr>
          <w:p w14:paraId="66CC79BC"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4D6721A6" w14:textId="77777777" w:rsidR="008619E6" w:rsidRPr="00797AFE" w:rsidRDefault="00E17FBA" w:rsidP="00554ED0">
            <w:pPr>
              <w:ind w:right="82"/>
              <w:jc w:val="center"/>
              <w:rPr>
                <w:rFonts w:ascii="Arial" w:hAnsi="Arial" w:cs="Arial"/>
                <w:sz w:val="22"/>
              </w:rPr>
            </w:pPr>
            <w:permStart w:id="293410560" w:edGrp="everyone"/>
            <w:r>
              <w:rPr>
                <w:rFonts w:ascii="Arial" w:hAnsi="Arial" w:cs="Arial"/>
                <w:sz w:val="22"/>
              </w:rPr>
              <w:t>4</w:t>
            </w:r>
            <w:permEnd w:id="293410560"/>
          </w:p>
        </w:tc>
        <w:tc>
          <w:tcPr>
            <w:tcW w:w="2945" w:type="pct"/>
            <w:tcBorders>
              <w:top w:val="single" w:sz="8" w:space="0" w:color="auto"/>
              <w:left w:val="single" w:sz="4" w:space="0" w:color="auto"/>
              <w:bottom w:val="single" w:sz="12" w:space="0" w:color="auto"/>
            </w:tcBorders>
            <w:shd w:val="clear" w:color="auto" w:fill="auto"/>
            <w:vAlign w:val="center"/>
          </w:tcPr>
          <w:p w14:paraId="0882BCEB" w14:textId="77777777" w:rsidR="008619E6" w:rsidRPr="00797AFE" w:rsidRDefault="008619E6" w:rsidP="00554ED0">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1A962E28" w14:textId="77777777" w:rsidR="008619E6" w:rsidRPr="00797AFE" w:rsidRDefault="008619E6" w:rsidP="00554ED0">
            <w:pPr>
              <w:ind w:left="993" w:hanging="993"/>
            </w:pPr>
          </w:p>
        </w:tc>
      </w:tr>
    </w:tbl>
    <w:p w14:paraId="4D42D6EF" w14:textId="77777777" w:rsidR="008619E6" w:rsidRPr="00797AFE" w:rsidRDefault="008619E6" w:rsidP="008619E6">
      <w:pPr>
        <w:jc w:val="left"/>
        <w:rPr>
          <w:rFonts w:ascii="Arial" w:hAnsi="Arial" w:cs="Arial"/>
          <w:sz w:val="22"/>
          <w:szCs w:val="22"/>
        </w:rPr>
      </w:pPr>
    </w:p>
    <w:p w14:paraId="183C7E52" w14:textId="77777777" w:rsidR="008619E6" w:rsidRPr="00797AFE" w:rsidRDefault="008619E6" w:rsidP="008619E6">
      <w:pPr>
        <w:pStyle w:val="11CSTCPLQuestionBullet"/>
        <w:ind w:left="709" w:hanging="709"/>
      </w:pPr>
      <w:bookmarkStart w:id="13" w:name="_Ref496611534"/>
      <w:r w:rsidRPr="00797AFE">
        <w:t>For each of the main stages of construction listed below, identify the main trades involved and an approximate duration of each stage for a standard.</w:t>
      </w:r>
      <w:bookmarkEnd w:id="13"/>
    </w:p>
    <w:p w14:paraId="63C6CE0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69824D7C" w14:textId="77777777" w:rsidTr="00554ED0">
        <w:tc>
          <w:tcPr>
            <w:tcW w:w="583" w:type="pct"/>
            <w:tcBorders>
              <w:top w:val="nil"/>
              <w:left w:val="nil"/>
              <w:bottom w:val="nil"/>
              <w:right w:val="single" w:sz="12" w:space="0" w:color="auto"/>
            </w:tcBorders>
            <w:shd w:val="clear" w:color="auto" w:fill="auto"/>
          </w:tcPr>
          <w:p w14:paraId="5CDBC6C0" w14:textId="77777777" w:rsidR="008619E6" w:rsidRPr="00797AFE" w:rsidRDefault="008619E6" w:rsidP="00554ED0">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7664A184" w14:textId="77777777" w:rsidR="008619E6" w:rsidRPr="00797AFE" w:rsidRDefault="008619E6" w:rsidP="00554ED0">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0D954921" w14:textId="77777777" w:rsidR="008619E6" w:rsidRPr="00797AFE" w:rsidRDefault="008619E6" w:rsidP="00554ED0">
            <w:pPr>
              <w:keepNext/>
              <w:ind w:left="993" w:right="82" w:hanging="993"/>
              <w:jc w:val="center"/>
            </w:pPr>
            <w:r w:rsidRPr="00797AFE">
              <w:t>Description</w:t>
            </w:r>
          </w:p>
        </w:tc>
        <w:permStart w:id="142784119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233A5A"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427841191" w:displacedByCustomXml="prev"/>
      </w:tr>
      <w:tr w:rsidR="008619E6" w:rsidRPr="00797AFE" w14:paraId="596895DD" w14:textId="77777777" w:rsidTr="00554ED0">
        <w:trPr>
          <w:trHeight w:val="1474"/>
        </w:trPr>
        <w:tc>
          <w:tcPr>
            <w:tcW w:w="583" w:type="pct"/>
            <w:vMerge w:val="restart"/>
            <w:tcBorders>
              <w:top w:val="nil"/>
              <w:left w:val="nil"/>
              <w:right w:val="single" w:sz="12" w:space="0" w:color="auto"/>
            </w:tcBorders>
          </w:tcPr>
          <w:p w14:paraId="46E37021" w14:textId="77777777" w:rsidR="008619E6" w:rsidRPr="00797AFE" w:rsidRDefault="008619E6" w:rsidP="00554ED0">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1E5172EA" w14:textId="77777777" w:rsidR="008619E6" w:rsidRPr="00797AFE" w:rsidRDefault="008619E6" w:rsidP="00554ED0">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5B23514" w14:textId="77777777" w:rsidR="008619E6" w:rsidRPr="00797AFE" w:rsidRDefault="008619E6" w:rsidP="00554ED0">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10AB1157" w14:textId="77777777" w:rsidR="008619E6" w:rsidRPr="00797AFE" w:rsidRDefault="00E17FBA" w:rsidP="00554ED0">
            <w:pPr>
              <w:ind w:right="82"/>
              <w:jc w:val="left"/>
              <w:rPr>
                <w:rFonts w:ascii="Arial" w:hAnsi="Arial" w:cs="Arial"/>
                <w:sz w:val="22"/>
              </w:rPr>
            </w:pPr>
            <w:permStart w:id="1643063610" w:edGrp="everyone"/>
            <w:r>
              <w:rPr>
                <w:rFonts w:ascii="Arial" w:hAnsi="Arial" w:cs="Arial"/>
                <w:sz w:val="22"/>
              </w:rPr>
              <w:t>Excavation</w:t>
            </w:r>
            <w:permEnd w:id="1643063610"/>
          </w:p>
        </w:tc>
        <w:tc>
          <w:tcPr>
            <w:tcW w:w="335" w:type="pct"/>
            <w:vMerge w:val="restart"/>
            <w:tcBorders>
              <w:top w:val="nil"/>
              <w:left w:val="single" w:sz="12" w:space="0" w:color="auto"/>
              <w:right w:val="nil"/>
            </w:tcBorders>
          </w:tcPr>
          <w:p w14:paraId="0DC4FE9D" w14:textId="77777777" w:rsidR="008619E6" w:rsidRPr="00797AFE" w:rsidRDefault="008619E6" w:rsidP="00554ED0">
            <w:pPr>
              <w:ind w:left="993" w:hanging="993"/>
            </w:pPr>
          </w:p>
        </w:tc>
      </w:tr>
      <w:tr w:rsidR="008619E6" w:rsidRPr="00797AFE" w14:paraId="7D9AF10E" w14:textId="77777777" w:rsidTr="00554ED0">
        <w:trPr>
          <w:trHeight w:val="397"/>
        </w:trPr>
        <w:tc>
          <w:tcPr>
            <w:tcW w:w="583" w:type="pct"/>
            <w:vMerge/>
            <w:tcBorders>
              <w:left w:val="nil"/>
              <w:bottom w:val="nil"/>
              <w:right w:val="single" w:sz="12" w:space="0" w:color="auto"/>
            </w:tcBorders>
          </w:tcPr>
          <w:p w14:paraId="1C4A2E68"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64E30D91" w14:textId="77777777" w:rsidR="008619E6" w:rsidRPr="00797AFE" w:rsidRDefault="008619E6" w:rsidP="00554ED0">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58C5FF2"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549B2D0" w14:textId="77777777" w:rsidR="008619E6" w:rsidRPr="00797AFE" w:rsidRDefault="00BF5E65" w:rsidP="00554ED0">
            <w:pPr>
              <w:ind w:right="82"/>
              <w:jc w:val="left"/>
              <w:rPr>
                <w:rFonts w:ascii="Arial" w:hAnsi="Arial" w:cs="Arial"/>
                <w:sz w:val="22"/>
              </w:rPr>
            </w:pPr>
            <w:permStart w:id="73615924" w:edGrp="everyone"/>
            <w:r>
              <w:rPr>
                <w:rFonts w:ascii="Arial" w:hAnsi="Arial" w:cs="Arial"/>
                <w:sz w:val="22"/>
              </w:rPr>
              <w:t>Step 1; clearing the site</w:t>
            </w:r>
            <w:permEnd w:id="73615924"/>
          </w:p>
        </w:tc>
        <w:tc>
          <w:tcPr>
            <w:tcW w:w="335" w:type="pct"/>
            <w:vMerge/>
            <w:tcBorders>
              <w:left w:val="single" w:sz="12" w:space="0" w:color="auto"/>
              <w:bottom w:val="nil"/>
              <w:right w:val="nil"/>
            </w:tcBorders>
          </w:tcPr>
          <w:p w14:paraId="175D9E9F" w14:textId="77777777" w:rsidR="008619E6" w:rsidRPr="00797AFE" w:rsidRDefault="008619E6" w:rsidP="00554ED0">
            <w:pPr>
              <w:ind w:left="993" w:hanging="993"/>
            </w:pPr>
          </w:p>
        </w:tc>
      </w:tr>
      <w:tr w:rsidR="008619E6" w:rsidRPr="00797AFE" w14:paraId="3929E273" w14:textId="77777777" w:rsidTr="00554ED0">
        <w:trPr>
          <w:trHeight w:val="1474"/>
        </w:trPr>
        <w:tc>
          <w:tcPr>
            <w:tcW w:w="583" w:type="pct"/>
            <w:vMerge w:val="restart"/>
            <w:tcBorders>
              <w:top w:val="nil"/>
              <w:left w:val="nil"/>
              <w:right w:val="single" w:sz="12" w:space="0" w:color="auto"/>
            </w:tcBorders>
          </w:tcPr>
          <w:p w14:paraId="3C1EA83D" w14:textId="77777777" w:rsidR="008619E6" w:rsidRPr="00797AFE" w:rsidRDefault="008619E6" w:rsidP="00554ED0">
            <w:pPr>
              <w:ind w:left="993" w:hanging="993"/>
              <w:jc w:val="center"/>
            </w:pPr>
          </w:p>
        </w:tc>
        <w:tc>
          <w:tcPr>
            <w:tcW w:w="665" w:type="pct"/>
            <w:vMerge w:val="restart"/>
            <w:tcBorders>
              <w:right w:val="single" w:sz="4" w:space="0" w:color="auto"/>
            </w:tcBorders>
            <w:shd w:val="clear" w:color="auto" w:fill="auto"/>
            <w:vAlign w:val="center"/>
          </w:tcPr>
          <w:p w14:paraId="7F28F343" w14:textId="77777777" w:rsidR="008619E6" w:rsidRPr="00797AFE" w:rsidRDefault="008619E6" w:rsidP="00554ED0">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61096000" w14:textId="77777777" w:rsidR="008619E6" w:rsidRPr="00797AFE" w:rsidRDefault="008619E6" w:rsidP="00554ED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FB4DA35" w14:textId="77777777" w:rsidR="008619E6" w:rsidRPr="00797AFE" w:rsidRDefault="002B0CE0" w:rsidP="00554ED0">
            <w:pPr>
              <w:ind w:right="82"/>
              <w:jc w:val="left"/>
              <w:rPr>
                <w:rFonts w:ascii="Arial" w:hAnsi="Arial" w:cs="Arial"/>
                <w:sz w:val="22"/>
              </w:rPr>
            </w:pPr>
            <w:permStart w:id="1676805302" w:edGrp="everyone"/>
            <w:r>
              <w:rPr>
                <w:rFonts w:ascii="Arial" w:hAnsi="Arial" w:cs="Arial"/>
                <w:sz w:val="22"/>
              </w:rPr>
              <w:t>Concreting</w:t>
            </w:r>
            <w:permEnd w:id="1676805302"/>
          </w:p>
        </w:tc>
        <w:tc>
          <w:tcPr>
            <w:tcW w:w="335" w:type="pct"/>
            <w:vMerge w:val="restart"/>
            <w:tcBorders>
              <w:top w:val="nil"/>
              <w:left w:val="single" w:sz="12" w:space="0" w:color="auto"/>
              <w:right w:val="nil"/>
            </w:tcBorders>
          </w:tcPr>
          <w:p w14:paraId="182406E9" w14:textId="77777777" w:rsidR="008619E6" w:rsidRPr="00797AFE" w:rsidRDefault="008619E6" w:rsidP="00554ED0">
            <w:pPr>
              <w:ind w:left="993" w:hanging="993"/>
            </w:pPr>
          </w:p>
        </w:tc>
      </w:tr>
      <w:tr w:rsidR="008619E6" w:rsidRPr="00797AFE" w14:paraId="3D03D54D" w14:textId="77777777" w:rsidTr="00554ED0">
        <w:trPr>
          <w:trHeight w:val="397"/>
        </w:trPr>
        <w:tc>
          <w:tcPr>
            <w:tcW w:w="583" w:type="pct"/>
            <w:vMerge/>
            <w:tcBorders>
              <w:left w:val="nil"/>
              <w:bottom w:val="nil"/>
              <w:right w:val="single" w:sz="12" w:space="0" w:color="auto"/>
            </w:tcBorders>
          </w:tcPr>
          <w:p w14:paraId="16E12C66"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5770F7A1" w14:textId="77777777" w:rsidR="008619E6" w:rsidRPr="00797AFE" w:rsidRDefault="008619E6" w:rsidP="00554ED0">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3D8CCA2"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F2F20F7" w14:textId="77777777" w:rsidR="008619E6" w:rsidRPr="00797AFE" w:rsidRDefault="002B0CE0" w:rsidP="00554ED0">
            <w:pPr>
              <w:ind w:right="82"/>
              <w:jc w:val="left"/>
              <w:rPr>
                <w:rFonts w:ascii="Arial" w:hAnsi="Arial" w:cs="Arial"/>
                <w:sz w:val="22"/>
              </w:rPr>
            </w:pPr>
            <w:permStart w:id="1271070731" w:edGrp="everyone"/>
            <w:r>
              <w:rPr>
                <w:rFonts w:ascii="Arial" w:hAnsi="Arial" w:cs="Arial"/>
                <w:sz w:val="22"/>
              </w:rPr>
              <w:t>Step 2; slab or base stage</w:t>
            </w:r>
            <w:permEnd w:id="1271070731"/>
          </w:p>
        </w:tc>
        <w:tc>
          <w:tcPr>
            <w:tcW w:w="335" w:type="pct"/>
            <w:vMerge/>
            <w:tcBorders>
              <w:left w:val="single" w:sz="12" w:space="0" w:color="auto"/>
              <w:bottom w:val="nil"/>
              <w:right w:val="nil"/>
            </w:tcBorders>
          </w:tcPr>
          <w:p w14:paraId="5E1093D2" w14:textId="77777777" w:rsidR="008619E6" w:rsidRPr="00797AFE" w:rsidRDefault="008619E6" w:rsidP="00554ED0">
            <w:pPr>
              <w:ind w:left="993" w:hanging="993"/>
            </w:pPr>
          </w:p>
        </w:tc>
      </w:tr>
      <w:tr w:rsidR="008619E6" w:rsidRPr="00797AFE" w14:paraId="683A26B1" w14:textId="77777777" w:rsidTr="00554ED0">
        <w:trPr>
          <w:trHeight w:val="1474"/>
        </w:trPr>
        <w:tc>
          <w:tcPr>
            <w:tcW w:w="583" w:type="pct"/>
            <w:vMerge w:val="restart"/>
            <w:tcBorders>
              <w:top w:val="nil"/>
              <w:left w:val="nil"/>
              <w:right w:val="single" w:sz="12" w:space="0" w:color="auto"/>
            </w:tcBorders>
          </w:tcPr>
          <w:p w14:paraId="571AC808" w14:textId="77777777" w:rsidR="008619E6" w:rsidRPr="00797AFE" w:rsidRDefault="008619E6" w:rsidP="00554ED0">
            <w:pPr>
              <w:ind w:left="993" w:hanging="993"/>
              <w:jc w:val="center"/>
            </w:pPr>
          </w:p>
        </w:tc>
        <w:tc>
          <w:tcPr>
            <w:tcW w:w="665" w:type="pct"/>
            <w:vMerge w:val="restart"/>
            <w:tcBorders>
              <w:right w:val="single" w:sz="4" w:space="0" w:color="auto"/>
            </w:tcBorders>
            <w:shd w:val="clear" w:color="auto" w:fill="auto"/>
            <w:vAlign w:val="center"/>
          </w:tcPr>
          <w:p w14:paraId="3978CBAD" w14:textId="77777777" w:rsidR="008619E6" w:rsidRPr="00797AFE" w:rsidRDefault="008619E6" w:rsidP="00554ED0">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6A2A6D7C" w14:textId="77777777" w:rsidR="008619E6" w:rsidRPr="00797AFE" w:rsidRDefault="008619E6" w:rsidP="00554ED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8B70C61" w14:textId="77777777" w:rsidR="008619E6" w:rsidRPr="00797AFE" w:rsidRDefault="002B0CE0" w:rsidP="00554ED0">
            <w:pPr>
              <w:ind w:left="27" w:right="82"/>
              <w:jc w:val="left"/>
              <w:rPr>
                <w:rFonts w:ascii="Arial" w:hAnsi="Arial" w:cs="Arial"/>
                <w:sz w:val="22"/>
              </w:rPr>
            </w:pPr>
            <w:permStart w:id="777799185" w:edGrp="everyone"/>
            <w:r>
              <w:rPr>
                <w:rFonts w:ascii="Arial" w:hAnsi="Arial" w:cs="Arial"/>
                <w:sz w:val="22"/>
              </w:rPr>
              <w:t>Carpentry</w:t>
            </w:r>
            <w:permEnd w:id="777799185"/>
          </w:p>
        </w:tc>
        <w:tc>
          <w:tcPr>
            <w:tcW w:w="335" w:type="pct"/>
            <w:vMerge w:val="restart"/>
            <w:tcBorders>
              <w:top w:val="nil"/>
              <w:left w:val="single" w:sz="12" w:space="0" w:color="auto"/>
              <w:right w:val="nil"/>
            </w:tcBorders>
          </w:tcPr>
          <w:p w14:paraId="2162D961" w14:textId="77777777" w:rsidR="008619E6" w:rsidRPr="00797AFE" w:rsidRDefault="008619E6" w:rsidP="00554ED0">
            <w:pPr>
              <w:ind w:left="993" w:hanging="993"/>
            </w:pPr>
          </w:p>
        </w:tc>
      </w:tr>
      <w:tr w:rsidR="008619E6" w:rsidRPr="00797AFE" w14:paraId="2EA89E5E" w14:textId="77777777" w:rsidTr="00554ED0">
        <w:trPr>
          <w:trHeight w:val="397"/>
        </w:trPr>
        <w:tc>
          <w:tcPr>
            <w:tcW w:w="583" w:type="pct"/>
            <w:vMerge/>
            <w:tcBorders>
              <w:left w:val="nil"/>
              <w:bottom w:val="nil"/>
              <w:right w:val="single" w:sz="12" w:space="0" w:color="auto"/>
            </w:tcBorders>
          </w:tcPr>
          <w:p w14:paraId="19EB46F2"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720D61F1" w14:textId="77777777" w:rsidR="008619E6" w:rsidRPr="00797AFE" w:rsidRDefault="008619E6" w:rsidP="00554ED0">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67344F4"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F28F56C" w14:textId="77777777" w:rsidR="008619E6" w:rsidRPr="00797AFE" w:rsidRDefault="002B0CE0" w:rsidP="00554ED0">
            <w:pPr>
              <w:ind w:left="27" w:right="82"/>
              <w:jc w:val="left"/>
              <w:rPr>
                <w:rFonts w:ascii="Arial" w:hAnsi="Arial" w:cs="Arial"/>
                <w:sz w:val="22"/>
              </w:rPr>
            </w:pPr>
            <w:permStart w:id="1946759997" w:edGrp="everyone"/>
            <w:r>
              <w:rPr>
                <w:rFonts w:ascii="Arial" w:hAnsi="Arial" w:cs="Arial"/>
                <w:sz w:val="22"/>
              </w:rPr>
              <w:t>Step 3; frame stage</w:t>
            </w:r>
            <w:permEnd w:id="1946759997"/>
          </w:p>
        </w:tc>
        <w:tc>
          <w:tcPr>
            <w:tcW w:w="335" w:type="pct"/>
            <w:vMerge/>
            <w:tcBorders>
              <w:left w:val="single" w:sz="12" w:space="0" w:color="auto"/>
              <w:bottom w:val="nil"/>
              <w:right w:val="nil"/>
            </w:tcBorders>
          </w:tcPr>
          <w:p w14:paraId="315BED3A" w14:textId="77777777" w:rsidR="008619E6" w:rsidRPr="00797AFE" w:rsidRDefault="008619E6" w:rsidP="00554ED0">
            <w:pPr>
              <w:ind w:left="993" w:hanging="993"/>
            </w:pPr>
          </w:p>
        </w:tc>
      </w:tr>
      <w:tr w:rsidR="008619E6" w:rsidRPr="00797AFE" w14:paraId="5C12A280" w14:textId="77777777" w:rsidTr="00554ED0">
        <w:trPr>
          <w:trHeight w:val="1474"/>
        </w:trPr>
        <w:tc>
          <w:tcPr>
            <w:tcW w:w="583" w:type="pct"/>
            <w:vMerge w:val="restart"/>
            <w:tcBorders>
              <w:top w:val="nil"/>
              <w:left w:val="nil"/>
              <w:right w:val="single" w:sz="12" w:space="0" w:color="auto"/>
            </w:tcBorders>
          </w:tcPr>
          <w:p w14:paraId="15D03CE4" w14:textId="77777777" w:rsidR="008619E6" w:rsidRPr="00797AFE" w:rsidRDefault="008619E6" w:rsidP="00554ED0">
            <w:pPr>
              <w:ind w:left="993" w:hanging="993"/>
              <w:jc w:val="center"/>
            </w:pPr>
          </w:p>
        </w:tc>
        <w:tc>
          <w:tcPr>
            <w:tcW w:w="665" w:type="pct"/>
            <w:vMerge w:val="restart"/>
            <w:tcBorders>
              <w:right w:val="single" w:sz="4" w:space="0" w:color="auto"/>
            </w:tcBorders>
            <w:shd w:val="clear" w:color="auto" w:fill="auto"/>
            <w:vAlign w:val="center"/>
          </w:tcPr>
          <w:p w14:paraId="70BCA7E7" w14:textId="77777777" w:rsidR="008619E6" w:rsidRPr="00797AFE" w:rsidRDefault="008619E6" w:rsidP="00554ED0">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10824826" w14:textId="77777777" w:rsidR="008619E6" w:rsidRPr="00797AFE" w:rsidRDefault="008619E6" w:rsidP="00554ED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1169DC3" w14:textId="77777777" w:rsidR="008619E6" w:rsidRPr="00797AFE" w:rsidRDefault="002B0CE0" w:rsidP="00554ED0">
            <w:pPr>
              <w:ind w:left="27" w:right="82"/>
              <w:jc w:val="left"/>
              <w:rPr>
                <w:rFonts w:ascii="Arial" w:hAnsi="Arial" w:cs="Arial"/>
                <w:sz w:val="22"/>
              </w:rPr>
            </w:pPr>
            <w:permStart w:id="736117535" w:edGrp="everyone"/>
            <w:r>
              <w:rPr>
                <w:rFonts w:ascii="Arial" w:hAnsi="Arial" w:cs="Arial"/>
                <w:sz w:val="22"/>
              </w:rPr>
              <w:t xml:space="preserve">Plastering </w:t>
            </w:r>
            <w:permEnd w:id="736117535"/>
          </w:p>
        </w:tc>
        <w:tc>
          <w:tcPr>
            <w:tcW w:w="335" w:type="pct"/>
            <w:vMerge w:val="restart"/>
            <w:tcBorders>
              <w:top w:val="nil"/>
              <w:left w:val="single" w:sz="12" w:space="0" w:color="auto"/>
              <w:right w:val="nil"/>
            </w:tcBorders>
          </w:tcPr>
          <w:p w14:paraId="0BAF3861" w14:textId="77777777" w:rsidR="008619E6" w:rsidRPr="00797AFE" w:rsidRDefault="008619E6" w:rsidP="00554ED0">
            <w:pPr>
              <w:ind w:left="993" w:hanging="993"/>
            </w:pPr>
          </w:p>
        </w:tc>
      </w:tr>
      <w:tr w:rsidR="008619E6" w:rsidRPr="00797AFE" w14:paraId="50755A89" w14:textId="77777777" w:rsidTr="00554ED0">
        <w:trPr>
          <w:trHeight w:val="397"/>
        </w:trPr>
        <w:tc>
          <w:tcPr>
            <w:tcW w:w="583" w:type="pct"/>
            <w:vMerge/>
            <w:tcBorders>
              <w:left w:val="nil"/>
              <w:bottom w:val="nil"/>
              <w:right w:val="single" w:sz="12" w:space="0" w:color="auto"/>
            </w:tcBorders>
          </w:tcPr>
          <w:p w14:paraId="51F0EA5B"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225B8771" w14:textId="77777777" w:rsidR="008619E6" w:rsidRPr="00797AFE" w:rsidRDefault="008619E6" w:rsidP="00554ED0">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C67C07C"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35024FF" w14:textId="77777777" w:rsidR="008619E6" w:rsidRPr="00797AFE" w:rsidRDefault="002B0CE0" w:rsidP="00554ED0">
            <w:pPr>
              <w:ind w:left="27" w:right="82"/>
              <w:jc w:val="left"/>
              <w:rPr>
                <w:rFonts w:ascii="Arial" w:hAnsi="Arial" w:cs="Arial"/>
                <w:sz w:val="22"/>
              </w:rPr>
            </w:pPr>
            <w:permStart w:id="1404663027" w:edGrp="everyone"/>
            <w:r>
              <w:rPr>
                <w:rFonts w:ascii="Arial" w:hAnsi="Arial" w:cs="Arial"/>
                <w:sz w:val="22"/>
              </w:rPr>
              <w:t>Step 4; lockup stage</w:t>
            </w:r>
            <w:permEnd w:id="1404663027"/>
          </w:p>
        </w:tc>
        <w:tc>
          <w:tcPr>
            <w:tcW w:w="335" w:type="pct"/>
            <w:vMerge/>
            <w:tcBorders>
              <w:left w:val="single" w:sz="12" w:space="0" w:color="auto"/>
              <w:bottom w:val="nil"/>
              <w:right w:val="nil"/>
            </w:tcBorders>
          </w:tcPr>
          <w:p w14:paraId="54A81D35" w14:textId="77777777" w:rsidR="008619E6" w:rsidRPr="00797AFE" w:rsidRDefault="008619E6" w:rsidP="00554ED0">
            <w:pPr>
              <w:ind w:left="993" w:hanging="993"/>
            </w:pPr>
          </w:p>
        </w:tc>
      </w:tr>
      <w:tr w:rsidR="008619E6" w:rsidRPr="00797AFE" w14:paraId="050C4BE0" w14:textId="77777777" w:rsidTr="00554ED0">
        <w:trPr>
          <w:trHeight w:val="1474"/>
        </w:trPr>
        <w:tc>
          <w:tcPr>
            <w:tcW w:w="583" w:type="pct"/>
            <w:vMerge w:val="restart"/>
            <w:tcBorders>
              <w:top w:val="nil"/>
              <w:left w:val="nil"/>
              <w:right w:val="single" w:sz="12" w:space="0" w:color="auto"/>
            </w:tcBorders>
          </w:tcPr>
          <w:p w14:paraId="411F2345" w14:textId="77777777" w:rsidR="008619E6" w:rsidRPr="00797AFE" w:rsidRDefault="008619E6" w:rsidP="00554ED0">
            <w:pPr>
              <w:ind w:left="993" w:hanging="993"/>
              <w:jc w:val="center"/>
            </w:pPr>
          </w:p>
        </w:tc>
        <w:tc>
          <w:tcPr>
            <w:tcW w:w="665" w:type="pct"/>
            <w:vMerge w:val="restart"/>
            <w:tcBorders>
              <w:right w:val="single" w:sz="4" w:space="0" w:color="auto"/>
            </w:tcBorders>
            <w:shd w:val="clear" w:color="auto" w:fill="auto"/>
            <w:vAlign w:val="center"/>
          </w:tcPr>
          <w:p w14:paraId="6298DE50" w14:textId="77777777" w:rsidR="008619E6" w:rsidRPr="00797AFE" w:rsidRDefault="008619E6" w:rsidP="00554ED0">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1D959182" w14:textId="77777777" w:rsidR="008619E6" w:rsidRPr="00797AFE" w:rsidRDefault="008619E6" w:rsidP="00554ED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DFBF807" w14:textId="77777777" w:rsidR="008619E6" w:rsidRPr="00797AFE" w:rsidRDefault="002B0CE0" w:rsidP="00554ED0">
            <w:pPr>
              <w:ind w:left="27" w:right="82"/>
              <w:jc w:val="left"/>
              <w:rPr>
                <w:rFonts w:ascii="Arial" w:hAnsi="Arial" w:cs="Arial"/>
                <w:sz w:val="22"/>
              </w:rPr>
            </w:pPr>
            <w:permStart w:id="568664480" w:edGrp="everyone"/>
            <w:r>
              <w:rPr>
                <w:rFonts w:ascii="Arial" w:hAnsi="Arial" w:cs="Arial"/>
                <w:sz w:val="22"/>
              </w:rPr>
              <w:t>Painters</w:t>
            </w:r>
            <w:permEnd w:id="568664480"/>
          </w:p>
        </w:tc>
        <w:tc>
          <w:tcPr>
            <w:tcW w:w="335" w:type="pct"/>
            <w:vMerge w:val="restart"/>
            <w:tcBorders>
              <w:top w:val="nil"/>
              <w:left w:val="single" w:sz="12" w:space="0" w:color="auto"/>
              <w:right w:val="nil"/>
            </w:tcBorders>
          </w:tcPr>
          <w:p w14:paraId="1666E92E" w14:textId="77777777" w:rsidR="008619E6" w:rsidRPr="00797AFE" w:rsidRDefault="008619E6" w:rsidP="00554ED0">
            <w:pPr>
              <w:ind w:left="993" w:hanging="993"/>
            </w:pPr>
          </w:p>
        </w:tc>
      </w:tr>
      <w:tr w:rsidR="008619E6" w:rsidRPr="00797AFE" w14:paraId="618F205B" w14:textId="77777777" w:rsidTr="00554ED0">
        <w:trPr>
          <w:trHeight w:val="397"/>
        </w:trPr>
        <w:tc>
          <w:tcPr>
            <w:tcW w:w="583" w:type="pct"/>
            <w:vMerge/>
            <w:tcBorders>
              <w:left w:val="nil"/>
              <w:bottom w:val="nil"/>
              <w:right w:val="single" w:sz="12" w:space="0" w:color="auto"/>
            </w:tcBorders>
          </w:tcPr>
          <w:p w14:paraId="43C792C3"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5A561A21" w14:textId="77777777" w:rsidR="008619E6" w:rsidRPr="00797AFE" w:rsidRDefault="008619E6" w:rsidP="00554ED0">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4355548"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D157734" w14:textId="77777777" w:rsidR="008619E6" w:rsidRPr="00797AFE" w:rsidRDefault="002B0CE0" w:rsidP="00554ED0">
            <w:pPr>
              <w:ind w:left="27" w:right="82"/>
              <w:jc w:val="left"/>
              <w:rPr>
                <w:rFonts w:ascii="Arial" w:hAnsi="Arial" w:cs="Arial"/>
                <w:sz w:val="22"/>
              </w:rPr>
            </w:pPr>
            <w:permStart w:id="1448638904" w:edGrp="everyone"/>
            <w:r>
              <w:rPr>
                <w:rFonts w:ascii="Arial" w:hAnsi="Arial" w:cs="Arial"/>
                <w:sz w:val="22"/>
              </w:rPr>
              <w:t>Step 5; fit-out or fixing stage</w:t>
            </w:r>
            <w:permEnd w:id="1448638904"/>
          </w:p>
        </w:tc>
        <w:tc>
          <w:tcPr>
            <w:tcW w:w="335" w:type="pct"/>
            <w:vMerge/>
            <w:tcBorders>
              <w:left w:val="single" w:sz="12" w:space="0" w:color="auto"/>
              <w:bottom w:val="nil"/>
              <w:right w:val="nil"/>
            </w:tcBorders>
          </w:tcPr>
          <w:p w14:paraId="3B8B141B" w14:textId="77777777" w:rsidR="008619E6" w:rsidRPr="00797AFE" w:rsidRDefault="008619E6" w:rsidP="00554ED0">
            <w:pPr>
              <w:ind w:left="993" w:hanging="993"/>
            </w:pPr>
          </w:p>
        </w:tc>
      </w:tr>
      <w:tr w:rsidR="008619E6" w:rsidRPr="00797AFE" w14:paraId="51D5E64E" w14:textId="77777777" w:rsidTr="00554ED0">
        <w:trPr>
          <w:trHeight w:val="1474"/>
        </w:trPr>
        <w:tc>
          <w:tcPr>
            <w:tcW w:w="583" w:type="pct"/>
            <w:vMerge w:val="restart"/>
            <w:tcBorders>
              <w:top w:val="nil"/>
              <w:left w:val="nil"/>
              <w:right w:val="single" w:sz="12" w:space="0" w:color="auto"/>
            </w:tcBorders>
          </w:tcPr>
          <w:p w14:paraId="4AD92703" w14:textId="77777777" w:rsidR="008619E6" w:rsidRPr="00797AFE" w:rsidRDefault="008619E6" w:rsidP="00554ED0">
            <w:pPr>
              <w:ind w:left="993" w:hanging="993"/>
              <w:jc w:val="center"/>
            </w:pPr>
          </w:p>
        </w:tc>
        <w:tc>
          <w:tcPr>
            <w:tcW w:w="665" w:type="pct"/>
            <w:vMerge w:val="restart"/>
            <w:tcBorders>
              <w:right w:val="single" w:sz="4" w:space="0" w:color="auto"/>
            </w:tcBorders>
            <w:shd w:val="clear" w:color="auto" w:fill="auto"/>
            <w:vAlign w:val="center"/>
          </w:tcPr>
          <w:p w14:paraId="07BA83C5" w14:textId="77777777" w:rsidR="008619E6" w:rsidRPr="00797AFE" w:rsidRDefault="008619E6" w:rsidP="00554ED0">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195DE2B4" w14:textId="77777777" w:rsidR="008619E6" w:rsidRPr="00797AFE" w:rsidRDefault="008619E6" w:rsidP="00554ED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1CEC777" w14:textId="77777777" w:rsidR="008619E6" w:rsidRPr="00797AFE" w:rsidRDefault="002B0CE0" w:rsidP="00554ED0">
            <w:pPr>
              <w:ind w:left="27" w:right="82"/>
              <w:jc w:val="left"/>
              <w:rPr>
                <w:rFonts w:ascii="Arial" w:hAnsi="Arial" w:cs="Arial"/>
                <w:sz w:val="22"/>
              </w:rPr>
            </w:pPr>
            <w:permStart w:id="202453321" w:edGrp="everyone"/>
            <w:r>
              <w:rPr>
                <w:rFonts w:ascii="Arial" w:hAnsi="Arial" w:cs="Arial"/>
                <w:sz w:val="22"/>
              </w:rPr>
              <w:t>Landscaping</w:t>
            </w:r>
            <w:permEnd w:id="202453321"/>
          </w:p>
        </w:tc>
        <w:tc>
          <w:tcPr>
            <w:tcW w:w="335" w:type="pct"/>
            <w:vMerge w:val="restart"/>
            <w:tcBorders>
              <w:top w:val="nil"/>
              <w:left w:val="single" w:sz="12" w:space="0" w:color="auto"/>
              <w:right w:val="nil"/>
            </w:tcBorders>
          </w:tcPr>
          <w:p w14:paraId="34C70349" w14:textId="77777777" w:rsidR="008619E6" w:rsidRPr="00797AFE" w:rsidRDefault="008619E6" w:rsidP="00554ED0">
            <w:pPr>
              <w:ind w:left="993" w:hanging="993"/>
            </w:pPr>
          </w:p>
        </w:tc>
      </w:tr>
      <w:tr w:rsidR="008619E6" w:rsidRPr="00797AFE" w14:paraId="10F9344C" w14:textId="77777777" w:rsidTr="00554ED0">
        <w:trPr>
          <w:trHeight w:val="397"/>
        </w:trPr>
        <w:tc>
          <w:tcPr>
            <w:tcW w:w="583" w:type="pct"/>
            <w:vMerge/>
            <w:tcBorders>
              <w:left w:val="nil"/>
              <w:bottom w:val="nil"/>
              <w:right w:val="single" w:sz="12" w:space="0" w:color="auto"/>
            </w:tcBorders>
          </w:tcPr>
          <w:p w14:paraId="15F10F90" w14:textId="77777777" w:rsidR="008619E6" w:rsidRPr="00797AFE" w:rsidRDefault="008619E6" w:rsidP="00554ED0">
            <w:pPr>
              <w:ind w:left="993" w:hanging="993"/>
              <w:jc w:val="center"/>
            </w:pPr>
          </w:p>
        </w:tc>
        <w:tc>
          <w:tcPr>
            <w:tcW w:w="665" w:type="pct"/>
            <w:vMerge/>
            <w:tcBorders>
              <w:right w:val="single" w:sz="4" w:space="0" w:color="auto"/>
            </w:tcBorders>
            <w:shd w:val="clear" w:color="auto" w:fill="auto"/>
            <w:vAlign w:val="center"/>
          </w:tcPr>
          <w:p w14:paraId="5BEEB6E4" w14:textId="77777777" w:rsidR="008619E6" w:rsidRPr="00797AFE" w:rsidRDefault="008619E6" w:rsidP="00554ED0">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FEB2FC7" w14:textId="77777777" w:rsidR="008619E6" w:rsidRPr="00797AFE" w:rsidRDefault="008619E6" w:rsidP="00554ED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C94D52A" w14:textId="77777777" w:rsidR="008619E6" w:rsidRPr="00797AFE" w:rsidRDefault="002B0CE0" w:rsidP="00554ED0">
            <w:pPr>
              <w:ind w:left="27" w:right="82"/>
              <w:jc w:val="left"/>
              <w:rPr>
                <w:rFonts w:ascii="Arial" w:hAnsi="Arial" w:cs="Arial"/>
                <w:sz w:val="22"/>
              </w:rPr>
            </w:pPr>
            <w:permStart w:id="577309770" w:edGrp="everyone"/>
            <w:r>
              <w:rPr>
                <w:rFonts w:ascii="Arial" w:hAnsi="Arial" w:cs="Arial"/>
                <w:sz w:val="22"/>
              </w:rPr>
              <w:t>Step 6; practical completion stage</w:t>
            </w:r>
            <w:permEnd w:id="577309770"/>
          </w:p>
        </w:tc>
        <w:tc>
          <w:tcPr>
            <w:tcW w:w="335" w:type="pct"/>
            <w:vMerge/>
            <w:tcBorders>
              <w:left w:val="single" w:sz="12" w:space="0" w:color="auto"/>
              <w:bottom w:val="nil"/>
              <w:right w:val="nil"/>
            </w:tcBorders>
          </w:tcPr>
          <w:p w14:paraId="64C26713" w14:textId="77777777" w:rsidR="008619E6" w:rsidRPr="00797AFE" w:rsidRDefault="008619E6" w:rsidP="00554ED0">
            <w:pPr>
              <w:ind w:left="993" w:hanging="993"/>
            </w:pPr>
          </w:p>
        </w:tc>
      </w:tr>
    </w:tbl>
    <w:p w14:paraId="43580CC5" w14:textId="77777777" w:rsidR="008619E6" w:rsidRPr="00797AFE" w:rsidRDefault="008619E6" w:rsidP="008619E6">
      <w:pPr>
        <w:rPr>
          <w:rFonts w:ascii="Arial" w:hAnsi="Arial" w:cs="Arial"/>
          <w:sz w:val="22"/>
          <w:szCs w:val="22"/>
        </w:rPr>
      </w:pPr>
    </w:p>
    <w:p w14:paraId="23EEAE25" w14:textId="77777777" w:rsidR="008619E6" w:rsidRPr="00797AFE" w:rsidRDefault="008619E6" w:rsidP="008619E6">
      <w:pPr>
        <w:pStyle w:val="11CSTCPLQuestionBullet"/>
        <w:ind w:left="709" w:hanging="709"/>
      </w:pPr>
      <w:bookmarkStart w:id="14" w:name="_Ref428791713"/>
      <w:r w:rsidRPr="00797AFE">
        <w:lastRenderedPageBreak/>
        <w:t>Identify five (5) factors that can affect the duration of each construction stage.</w:t>
      </w:r>
      <w:bookmarkEnd w:id="14"/>
    </w:p>
    <w:p w14:paraId="169B8D59"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1753675" w14:textId="77777777" w:rsidTr="00554ED0">
        <w:trPr>
          <w:trHeight w:val="2494"/>
        </w:trPr>
        <w:tc>
          <w:tcPr>
            <w:tcW w:w="1027" w:type="dxa"/>
            <w:tcBorders>
              <w:top w:val="nil"/>
              <w:left w:val="nil"/>
              <w:bottom w:val="nil"/>
              <w:right w:val="single" w:sz="4" w:space="0" w:color="auto"/>
            </w:tcBorders>
          </w:tcPr>
          <w:p w14:paraId="688A42E1" w14:textId="77777777" w:rsidR="008619E6" w:rsidRPr="00797AFE" w:rsidRDefault="008619E6" w:rsidP="00554ED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4B0BF" w14:textId="77777777" w:rsidR="008619E6" w:rsidRDefault="002B0CE0" w:rsidP="00554ED0">
            <w:pPr>
              <w:rPr>
                <w:rFonts w:ascii="Arial" w:hAnsi="Arial" w:cs="Arial"/>
                <w:sz w:val="22"/>
                <w:szCs w:val="22"/>
              </w:rPr>
            </w:pPr>
            <w:permStart w:id="505891188" w:edGrp="everyone"/>
            <w:r>
              <w:rPr>
                <w:rFonts w:ascii="Arial" w:hAnsi="Arial" w:cs="Arial"/>
                <w:sz w:val="22"/>
                <w:szCs w:val="22"/>
              </w:rPr>
              <w:t xml:space="preserve">1. Availability of Materials </w:t>
            </w:r>
          </w:p>
          <w:p w14:paraId="4F6D3E4B" w14:textId="77777777" w:rsidR="008619E6" w:rsidRDefault="002B0CE0" w:rsidP="00554ED0">
            <w:pPr>
              <w:rPr>
                <w:rFonts w:ascii="Arial" w:hAnsi="Arial" w:cs="Arial"/>
                <w:sz w:val="22"/>
                <w:szCs w:val="22"/>
              </w:rPr>
            </w:pPr>
            <w:r>
              <w:rPr>
                <w:rFonts w:ascii="Arial" w:hAnsi="Arial" w:cs="Arial"/>
                <w:sz w:val="22"/>
                <w:szCs w:val="22"/>
              </w:rPr>
              <w:t>2. Availability of labour</w:t>
            </w:r>
          </w:p>
          <w:p w14:paraId="2CFB91D9" w14:textId="77777777" w:rsidR="008619E6" w:rsidRDefault="002B0CE0" w:rsidP="00554ED0">
            <w:pPr>
              <w:rPr>
                <w:rFonts w:ascii="Arial" w:hAnsi="Arial" w:cs="Arial"/>
                <w:sz w:val="22"/>
                <w:szCs w:val="22"/>
              </w:rPr>
            </w:pPr>
            <w:r>
              <w:rPr>
                <w:rFonts w:ascii="Arial" w:hAnsi="Arial" w:cs="Arial"/>
                <w:sz w:val="22"/>
                <w:szCs w:val="22"/>
              </w:rPr>
              <w:t xml:space="preserve">3. Inclement weather </w:t>
            </w:r>
          </w:p>
          <w:p w14:paraId="4A16FA10" w14:textId="77777777" w:rsidR="008619E6" w:rsidRDefault="002B0CE0" w:rsidP="00554ED0">
            <w:pPr>
              <w:rPr>
                <w:rFonts w:ascii="Arial" w:hAnsi="Arial" w:cs="Arial"/>
                <w:sz w:val="22"/>
                <w:szCs w:val="22"/>
              </w:rPr>
            </w:pPr>
            <w:r>
              <w:rPr>
                <w:rFonts w:ascii="Arial" w:hAnsi="Arial" w:cs="Arial"/>
                <w:sz w:val="22"/>
                <w:szCs w:val="22"/>
              </w:rPr>
              <w:t xml:space="preserve">4. Changed conditions </w:t>
            </w:r>
          </w:p>
          <w:p w14:paraId="6E84158C" w14:textId="77777777" w:rsidR="008619E6" w:rsidRPr="00797AFE" w:rsidRDefault="002B0CE0" w:rsidP="00554ED0">
            <w:pPr>
              <w:rPr>
                <w:rFonts w:ascii="Arial" w:hAnsi="Arial" w:cs="Arial"/>
                <w:sz w:val="22"/>
                <w:szCs w:val="22"/>
              </w:rPr>
            </w:pPr>
            <w:r>
              <w:rPr>
                <w:rFonts w:ascii="Arial" w:hAnsi="Arial" w:cs="Arial"/>
                <w:sz w:val="22"/>
                <w:szCs w:val="22"/>
              </w:rPr>
              <w:t>5. Break-ins to the site</w:t>
            </w:r>
            <w:permEnd w:id="505891188"/>
          </w:p>
        </w:tc>
        <w:permStart w:id="17865580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3B7E9D" w14:textId="77777777" w:rsidR="008619E6" w:rsidRPr="00797AFE" w:rsidRDefault="00130BE0" w:rsidP="00554ED0">
                <w:pPr>
                  <w:rPr>
                    <w:rFonts w:ascii="Arial" w:hAnsi="Arial" w:cs="Arial"/>
                    <w:sz w:val="44"/>
                    <w:szCs w:val="44"/>
                  </w:rPr>
                </w:pPr>
                <w:r>
                  <w:rPr>
                    <w:rFonts w:ascii="Arial" w:hAnsi="Arial" w:cs="Arial"/>
                    <w:sz w:val="44"/>
                    <w:szCs w:val="44"/>
                  </w:rPr>
                  <w:sym w:font="Wingdings" w:char="F0A8"/>
                </w:r>
              </w:p>
            </w:tc>
          </w:sdtContent>
        </w:sdt>
        <w:permEnd w:id="178655803" w:displacedByCustomXml="prev"/>
      </w:tr>
    </w:tbl>
    <w:p w14:paraId="38B71626" w14:textId="77777777" w:rsidR="008619E6" w:rsidRPr="00797AFE" w:rsidRDefault="008619E6" w:rsidP="008619E6">
      <w:pPr>
        <w:rPr>
          <w:rFonts w:ascii="Arial" w:hAnsi="Arial" w:cs="Arial"/>
          <w:sz w:val="22"/>
          <w:szCs w:val="22"/>
        </w:rPr>
      </w:pPr>
    </w:p>
    <w:p w14:paraId="62D97C28" w14:textId="77777777" w:rsidR="008619E6" w:rsidRPr="00797AFE" w:rsidRDefault="008619E6" w:rsidP="008619E6">
      <w:pPr>
        <w:rPr>
          <w:rFonts w:ascii="Arial" w:hAnsi="Arial" w:cs="Arial"/>
          <w:sz w:val="22"/>
          <w:szCs w:val="22"/>
        </w:rPr>
      </w:pPr>
    </w:p>
    <w:p w14:paraId="4C7CE7E4" w14:textId="77777777" w:rsidR="008619E6" w:rsidRPr="00797AFE" w:rsidRDefault="008619E6" w:rsidP="008619E6">
      <w:pPr>
        <w:pStyle w:val="11CSTCPLQuestionBullet"/>
        <w:ind w:left="709" w:hanging="709"/>
      </w:pPr>
      <w:bookmarkStart w:id="15" w:name="_Ref496611554"/>
      <w:r w:rsidRPr="00797AFE">
        <w:t>Describe how each of the following factors can affect construction times.</w:t>
      </w:r>
      <w:bookmarkEnd w:id="15"/>
    </w:p>
    <w:p w14:paraId="6ED8FC1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FBCCCC9" w14:textId="77777777" w:rsidTr="00554ED0">
        <w:tc>
          <w:tcPr>
            <w:tcW w:w="624" w:type="pct"/>
            <w:tcBorders>
              <w:top w:val="nil"/>
              <w:left w:val="nil"/>
              <w:bottom w:val="nil"/>
              <w:right w:val="single" w:sz="12" w:space="0" w:color="auto"/>
            </w:tcBorders>
            <w:shd w:val="clear" w:color="auto" w:fill="auto"/>
          </w:tcPr>
          <w:p w14:paraId="154C6F54"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57A2FD" w14:textId="77777777" w:rsidR="008619E6" w:rsidRPr="00797AFE" w:rsidRDefault="008619E6" w:rsidP="00554ED0">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D14839A" w14:textId="77777777" w:rsidR="008619E6" w:rsidRPr="00797AFE" w:rsidRDefault="008619E6" w:rsidP="00554ED0">
            <w:pPr>
              <w:keepNext/>
              <w:ind w:left="993" w:right="82" w:hanging="993"/>
              <w:jc w:val="center"/>
            </w:pPr>
            <w:r w:rsidRPr="00797AFE">
              <w:t>Effect</w:t>
            </w:r>
          </w:p>
        </w:tc>
        <w:permStart w:id="1258313415"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096D8F"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258313415" w:displacedByCustomXml="prev"/>
      </w:tr>
      <w:tr w:rsidR="008619E6" w:rsidRPr="00797AFE" w14:paraId="34F09FFF" w14:textId="77777777" w:rsidTr="00554ED0">
        <w:trPr>
          <w:trHeight w:val="1984"/>
        </w:trPr>
        <w:tc>
          <w:tcPr>
            <w:tcW w:w="624" w:type="pct"/>
            <w:tcBorders>
              <w:top w:val="nil"/>
              <w:left w:val="nil"/>
              <w:bottom w:val="nil"/>
              <w:right w:val="single" w:sz="12" w:space="0" w:color="auto"/>
            </w:tcBorders>
          </w:tcPr>
          <w:p w14:paraId="5908F995" w14:textId="77777777" w:rsidR="008619E6" w:rsidRPr="00797AFE" w:rsidRDefault="008619E6" w:rsidP="00554ED0">
            <w:pPr>
              <w:ind w:left="993" w:hanging="993"/>
              <w:jc w:val="center"/>
            </w:pPr>
          </w:p>
        </w:tc>
        <w:tc>
          <w:tcPr>
            <w:tcW w:w="1096" w:type="pct"/>
            <w:tcBorders>
              <w:top w:val="single" w:sz="12" w:space="0" w:color="auto"/>
              <w:right w:val="single" w:sz="4" w:space="0" w:color="auto"/>
            </w:tcBorders>
            <w:shd w:val="clear" w:color="auto" w:fill="auto"/>
            <w:vAlign w:val="center"/>
          </w:tcPr>
          <w:p w14:paraId="485BBCAB" w14:textId="77777777" w:rsidR="008619E6" w:rsidRPr="00797AFE" w:rsidRDefault="008619E6" w:rsidP="00554ED0">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0261C969" w14:textId="77777777" w:rsidR="008619E6" w:rsidRPr="00797AFE" w:rsidRDefault="002B0CE0" w:rsidP="00554ED0">
            <w:pPr>
              <w:ind w:right="82"/>
              <w:jc w:val="left"/>
              <w:rPr>
                <w:rFonts w:ascii="Arial" w:hAnsi="Arial" w:cs="Arial"/>
                <w:sz w:val="22"/>
              </w:rPr>
            </w:pPr>
            <w:permStart w:id="2034203815" w:edGrp="everyone"/>
            <w:r>
              <w:rPr>
                <w:rFonts w:ascii="Arial" w:hAnsi="Arial" w:cs="Arial"/>
                <w:sz w:val="22"/>
              </w:rPr>
              <w:t xml:space="preserve">If the requirements of the job are altered, this will change the initially projected timeframes, especially where additional materials and labour must be organised </w:t>
            </w:r>
            <w:permEnd w:id="2034203815"/>
          </w:p>
        </w:tc>
        <w:tc>
          <w:tcPr>
            <w:tcW w:w="335" w:type="pct"/>
            <w:tcBorders>
              <w:top w:val="nil"/>
              <w:left w:val="single" w:sz="12" w:space="0" w:color="auto"/>
              <w:bottom w:val="nil"/>
              <w:right w:val="nil"/>
            </w:tcBorders>
          </w:tcPr>
          <w:p w14:paraId="7C787A16" w14:textId="77777777" w:rsidR="008619E6" w:rsidRPr="00797AFE" w:rsidRDefault="008619E6" w:rsidP="00554ED0">
            <w:pPr>
              <w:ind w:left="993" w:hanging="993"/>
            </w:pPr>
          </w:p>
        </w:tc>
      </w:tr>
      <w:tr w:rsidR="008619E6" w:rsidRPr="00797AFE" w14:paraId="08BFAD55" w14:textId="77777777" w:rsidTr="00554ED0">
        <w:trPr>
          <w:trHeight w:val="1984"/>
        </w:trPr>
        <w:tc>
          <w:tcPr>
            <w:tcW w:w="624" w:type="pct"/>
            <w:tcBorders>
              <w:top w:val="nil"/>
              <w:left w:val="nil"/>
              <w:bottom w:val="nil"/>
              <w:right w:val="single" w:sz="12" w:space="0" w:color="auto"/>
            </w:tcBorders>
          </w:tcPr>
          <w:p w14:paraId="0E36C9BD"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66E611CD" w14:textId="77777777" w:rsidR="008619E6" w:rsidRPr="00797AFE" w:rsidRDefault="008619E6" w:rsidP="00554ED0">
            <w:pPr>
              <w:jc w:val="center"/>
            </w:pPr>
            <w:r w:rsidRPr="00797AFE">
              <w:t>Labour availability</w:t>
            </w:r>
          </w:p>
        </w:tc>
        <w:tc>
          <w:tcPr>
            <w:tcW w:w="2945" w:type="pct"/>
            <w:tcBorders>
              <w:left w:val="single" w:sz="4" w:space="0" w:color="auto"/>
            </w:tcBorders>
            <w:shd w:val="clear" w:color="auto" w:fill="auto"/>
            <w:vAlign w:val="center"/>
          </w:tcPr>
          <w:p w14:paraId="2345E3E1" w14:textId="77777777" w:rsidR="008619E6" w:rsidRPr="00797AFE" w:rsidRDefault="002B0CE0" w:rsidP="00554ED0">
            <w:pPr>
              <w:ind w:right="82"/>
              <w:jc w:val="left"/>
              <w:rPr>
                <w:rFonts w:ascii="Arial" w:hAnsi="Arial" w:cs="Arial"/>
                <w:sz w:val="22"/>
              </w:rPr>
            </w:pPr>
            <w:permStart w:id="1782659324" w:edGrp="everyone"/>
            <w:r>
              <w:rPr>
                <w:rFonts w:ascii="Arial" w:hAnsi="Arial" w:cs="Arial"/>
                <w:sz w:val="22"/>
              </w:rPr>
              <w:t xml:space="preserve">The </w:t>
            </w:r>
            <w:r w:rsidR="008877B4">
              <w:rPr>
                <w:rFonts w:ascii="Arial" w:hAnsi="Arial" w:cs="Arial"/>
                <w:sz w:val="22"/>
              </w:rPr>
              <w:t>sequence</w:t>
            </w:r>
            <w:r>
              <w:rPr>
                <w:rFonts w:ascii="Arial" w:hAnsi="Arial" w:cs="Arial"/>
                <w:sz w:val="22"/>
              </w:rPr>
              <w:t xml:space="preserve"> of construction projects </w:t>
            </w:r>
            <w:r w:rsidR="008877B4">
              <w:rPr>
                <w:rFonts w:ascii="Arial" w:hAnsi="Arial" w:cs="Arial"/>
                <w:sz w:val="22"/>
              </w:rPr>
              <w:t>is</w:t>
            </w:r>
            <w:r>
              <w:rPr>
                <w:rFonts w:ascii="Arial" w:hAnsi="Arial" w:cs="Arial"/>
                <w:sz w:val="22"/>
              </w:rPr>
              <w:t xml:space="preserve"> very important when organising required labour for </w:t>
            </w:r>
            <w:r w:rsidR="008877B4">
              <w:rPr>
                <w:rFonts w:ascii="Arial" w:hAnsi="Arial" w:cs="Arial"/>
                <w:sz w:val="22"/>
              </w:rPr>
              <w:t>example, sanitary fittings and fixtures should only be arranged to be delivered once the plumber has all plumbing ready to go.</w:t>
            </w:r>
            <w:r>
              <w:rPr>
                <w:rFonts w:ascii="Arial" w:hAnsi="Arial" w:cs="Arial"/>
                <w:sz w:val="22"/>
              </w:rPr>
              <w:t xml:space="preserve"> </w:t>
            </w:r>
            <w:permEnd w:id="1782659324"/>
          </w:p>
        </w:tc>
        <w:tc>
          <w:tcPr>
            <w:tcW w:w="335" w:type="pct"/>
            <w:tcBorders>
              <w:top w:val="nil"/>
              <w:left w:val="single" w:sz="12" w:space="0" w:color="auto"/>
              <w:bottom w:val="nil"/>
              <w:right w:val="nil"/>
            </w:tcBorders>
          </w:tcPr>
          <w:p w14:paraId="4B43F29F" w14:textId="77777777" w:rsidR="008619E6" w:rsidRPr="00797AFE" w:rsidRDefault="008619E6" w:rsidP="00554ED0">
            <w:pPr>
              <w:ind w:left="993" w:hanging="993"/>
            </w:pPr>
          </w:p>
        </w:tc>
      </w:tr>
      <w:tr w:rsidR="008619E6" w:rsidRPr="00797AFE" w14:paraId="52943171" w14:textId="77777777" w:rsidTr="00554ED0">
        <w:trPr>
          <w:trHeight w:val="1984"/>
        </w:trPr>
        <w:tc>
          <w:tcPr>
            <w:tcW w:w="624" w:type="pct"/>
            <w:tcBorders>
              <w:top w:val="nil"/>
              <w:left w:val="nil"/>
              <w:bottom w:val="nil"/>
              <w:right w:val="single" w:sz="12" w:space="0" w:color="auto"/>
            </w:tcBorders>
          </w:tcPr>
          <w:p w14:paraId="3C695B1D"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30D93B15" w14:textId="77777777" w:rsidR="008619E6" w:rsidRPr="00797AFE" w:rsidRDefault="008619E6" w:rsidP="00554ED0">
            <w:pPr>
              <w:jc w:val="center"/>
            </w:pPr>
            <w:r w:rsidRPr="00797AFE">
              <w:t>Material availability</w:t>
            </w:r>
          </w:p>
        </w:tc>
        <w:tc>
          <w:tcPr>
            <w:tcW w:w="2945" w:type="pct"/>
            <w:tcBorders>
              <w:left w:val="single" w:sz="4" w:space="0" w:color="auto"/>
            </w:tcBorders>
            <w:shd w:val="clear" w:color="auto" w:fill="auto"/>
            <w:vAlign w:val="center"/>
          </w:tcPr>
          <w:p w14:paraId="18BC5C6A" w14:textId="77777777" w:rsidR="008619E6" w:rsidRPr="00797AFE" w:rsidRDefault="008877B4" w:rsidP="00554ED0">
            <w:pPr>
              <w:ind w:left="27" w:right="82"/>
              <w:jc w:val="left"/>
              <w:rPr>
                <w:rFonts w:ascii="Arial" w:hAnsi="Arial" w:cs="Arial"/>
                <w:sz w:val="22"/>
              </w:rPr>
            </w:pPr>
            <w:permStart w:id="1372653826" w:edGrp="everyone"/>
            <w:r>
              <w:rPr>
                <w:rFonts w:ascii="Arial" w:hAnsi="Arial" w:cs="Arial"/>
                <w:sz w:val="22"/>
              </w:rPr>
              <w:t>You have to liaise with subcontractors and suppliers to ensure all materials are delivered when the work is ready to be done, rare materials should be ordered well in advance.</w:t>
            </w:r>
            <w:permEnd w:id="1372653826"/>
          </w:p>
        </w:tc>
        <w:tc>
          <w:tcPr>
            <w:tcW w:w="335" w:type="pct"/>
            <w:tcBorders>
              <w:top w:val="nil"/>
              <w:left w:val="single" w:sz="12" w:space="0" w:color="auto"/>
              <w:bottom w:val="nil"/>
              <w:right w:val="nil"/>
            </w:tcBorders>
          </w:tcPr>
          <w:p w14:paraId="0D320270" w14:textId="77777777" w:rsidR="008619E6" w:rsidRPr="00797AFE" w:rsidRDefault="008619E6" w:rsidP="00554ED0">
            <w:pPr>
              <w:ind w:left="993" w:hanging="993"/>
            </w:pPr>
          </w:p>
        </w:tc>
      </w:tr>
      <w:tr w:rsidR="008619E6" w:rsidRPr="00797AFE" w14:paraId="51BA7AC8" w14:textId="77777777" w:rsidTr="00554ED0">
        <w:trPr>
          <w:trHeight w:val="1984"/>
        </w:trPr>
        <w:tc>
          <w:tcPr>
            <w:tcW w:w="624" w:type="pct"/>
            <w:tcBorders>
              <w:top w:val="nil"/>
              <w:left w:val="nil"/>
              <w:bottom w:val="nil"/>
              <w:right w:val="single" w:sz="12" w:space="0" w:color="auto"/>
            </w:tcBorders>
          </w:tcPr>
          <w:p w14:paraId="1A39A314"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303206BD" w14:textId="77777777" w:rsidR="008619E6" w:rsidRPr="00797AFE" w:rsidRDefault="008619E6" w:rsidP="00554ED0">
            <w:pPr>
              <w:jc w:val="center"/>
            </w:pPr>
            <w:r w:rsidRPr="00797AFE">
              <w:t>Weather</w:t>
            </w:r>
          </w:p>
        </w:tc>
        <w:tc>
          <w:tcPr>
            <w:tcW w:w="2945" w:type="pct"/>
            <w:tcBorders>
              <w:left w:val="single" w:sz="4" w:space="0" w:color="auto"/>
            </w:tcBorders>
            <w:shd w:val="clear" w:color="auto" w:fill="auto"/>
            <w:vAlign w:val="center"/>
          </w:tcPr>
          <w:p w14:paraId="0A395DA6" w14:textId="77777777" w:rsidR="008619E6" w:rsidRPr="00797AFE" w:rsidRDefault="008877B4" w:rsidP="00554ED0">
            <w:pPr>
              <w:ind w:left="27" w:right="82"/>
              <w:jc w:val="left"/>
              <w:rPr>
                <w:rFonts w:ascii="Arial" w:hAnsi="Arial" w:cs="Arial"/>
                <w:sz w:val="22"/>
              </w:rPr>
            </w:pPr>
            <w:permStart w:id="431951426" w:edGrp="everyone"/>
            <w:r>
              <w:rPr>
                <w:rFonts w:ascii="Arial" w:hAnsi="Arial" w:cs="Arial"/>
                <w:sz w:val="22"/>
              </w:rPr>
              <w:t>Weather will affect the ability of trades to complete their jobs on time</w:t>
            </w:r>
            <w:permEnd w:id="431951426"/>
          </w:p>
        </w:tc>
        <w:tc>
          <w:tcPr>
            <w:tcW w:w="335" w:type="pct"/>
            <w:tcBorders>
              <w:top w:val="nil"/>
              <w:left w:val="single" w:sz="12" w:space="0" w:color="auto"/>
              <w:bottom w:val="nil"/>
              <w:right w:val="nil"/>
            </w:tcBorders>
          </w:tcPr>
          <w:p w14:paraId="55CA6CBD" w14:textId="77777777" w:rsidR="008619E6" w:rsidRPr="00797AFE" w:rsidRDefault="008619E6" w:rsidP="00554ED0">
            <w:pPr>
              <w:ind w:left="993" w:hanging="993"/>
            </w:pPr>
          </w:p>
        </w:tc>
      </w:tr>
    </w:tbl>
    <w:p w14:paraId="7A05289D" w14:textId="77777777" w:rsidR="008619E6" w:rsidRPr="00797AFE" w:rsidRDefault="008619E6" w:rsidP="008619E6">
      <w:pPr>
        <w:rPr>
          <w:rFonts w:ascii="Arial" w:hAnsi="Arial" w:cs="Arial"/>
          <w:sz w:val="22"/>
          <w:szCs w:val="22"/>
        </w:rPr>
      </w:pPr>
    </w:p>
    <w:p w14:paraId="32F406B2" w14:textId="77777777" w:rsidR="008619E6" w:rsidRPr="00797AFE" w:rsidRDefault="008619E6" w:rsidP="008619E6">
      <w:pPr>
        <w:rPr>
          <w:rFonts w:ascii="Arial" w:hAnsi="Arial" w:cs="Arial"/>
          <w:sz w:val="22"/>
          <w:szCs w:val="22"/>
        </w:rPr>
      </w:pPr>
    </w:p>
    <w:p w14:paraId="56B1B7A6" w14:textId="77777777" w:rsidR="008619E6" w:rsidRPr="00797AFE" w:rsidRDefault="008619E6" w:rsidP="008619E6">
      <w:pPr>
        <w:pStyle w:val="11CSTCPLQuestionBullet"/>
        <w:ind w:left="709" w:hanging="709"/>
      </w:pPr>
      <w:bookmarkStart w:id="16" w:name="_Ref496611557"/>
      <w:r w:rsidRPr="00797AFE">
        <w:lastRenderedPageBreak/>
        <w:t>Describe the site establishment requirements for each of the points listed.</w:t>
      </w:r>
      <w:bookmarkEnd w:id="16"/>
    </w:p>
    <w:p w14:paraId="7ADF451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D8F4F88" w14:textId="77777777" w:rsidTr="00554ED0">
        <w:tc>
          <w:tcPr>
            <w:tcW w:w="624" w:type="pct"/>
            <w:tcBorders>
              <w:top w:val="nil"/>
              <w:left w:val="nil"/>
              <w:bottom w:val="nil"/>
              <w:right w:val="single" w:sz="12" w:space="0" w:color="auto"/>
            </w:tcBorders>
            <w:shd w:val="clear" w:color="auto" w:fill="auto"/>
          </w:tcPr>
          <w:p w14:paraId="626AE291"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82B2B6" w14:textId="77777777" w:rsidR="008619E6" w:rsidRPr="00797AFE" w:rsidRDefault="008619E6" w:rsidP="00554ED0">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660EC861" w14:textId="77777777" w:rsidR="008619E6" w:rsidRPr="00797AFE" w:rsidRDefault="008619E6" w:rsidP="00554ED0">
            <w:pPr>
              <w:keepNext/>
              <w:ind w:left="993" w:right="82" w:hanging="993"/>
              <w:jc w:val="center"/>
            </w:pPr>
            <w:r w:rsidRPr="00797AFE">
              <w:t>Description</w:t>
            </w:r>
          </w:p>
        </w:tc>
        <w:permStart w:id="176922998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2A3064"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769229980" w:displacedByCustomXml="prev"/>
      </w:tr>
      <w:tr w:rsidR="008619E6" w:rsidRPr="00797AFE" w14:paraId="58B02A1E" w14:textId="77777777" w:rsidTr="00554ED0">
        <w:trPr>
          <w:trHeight w:val="1247"/>
        </w:trPr>
        <w:tc>
          <w:tcPr>
            <w:tcW w:w="624" w:type="pct"/>
            <w:tcBorders>
              <w:top w:val="nil"/>
              <w:left w:val="nil"/>
              <w:bottom w:val="nil"/>
              <w:right w:val="single" w:sz="12" w:space="0" w:color="auto"/>
            </w:tcBorders>
          </w:tcPr>
          <w:p w14:paraId="0DEB0121" w14:textId="77777777" w:rsidR="008619E6" w:rsidRPr="00797AFE" w:rsidRDefault="008619E6" w:rsidP="00554ED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B9717F9" w14:textId="77777777" w:rsidR="008619E6" w:rsidRPr="00797AFE" w:rsidRDefault="008619E6" w:rsidP="00554ED0">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3E7F5BC9" w14:textId="77777777" w:rsidR="008619E6" w:rsidRPr="00797AFE" w:rsidRDefault="00A3679A" w:rsidP="00554ED0">
            <w:pPr>
              <w:ind w:right="82"/>
              <w:jc w:val="left"/>
              <w:rPr>
                <w:rFonts w:ascii="Arial" w:hAnsi="Arial" w:cs="Arial"/>
                <w:sz w:val="22"/>
              </w:rPr>
            </w:pPr>
            <w:permStart w:id="1922529247" w:edGrp="everyone"/>
            <w:r>
              <w:rPr>
                <w:rFonts w:ascii="Arial" w:hAnsi="Arial" w:cs="Arial"/>
                <w:sz w:val="22"/>
              </w:rPr>
              <w:t>Dial before you dig before undertaking any excavation to ensure that services will not be damaged during construction</w:t>
            </w:r>
            <w:permEnd w:id="1922529247"/>
          </w:p>
        </w:tc>
        <w:tc>
          <w:tcPr>
            <w:tcW w:w="335" w:type="pct"/>
            <w:tcBorders>
              <w:top w:val="nil"/>
              <w:left w:val="single" w:sz="12" w:space="0" w:color="auto"/>
              <w:bottom w:val="nil"/>
              <w:right w:val="nil"/>
            </w:tcBorders>
          </w:tcPr>
          <w:p w14:paraId="36F10DEE" w14:textId="77777777" w:rsidR="008619E6" w:rsidRPr="00797AFE" w:rsidRDefault="008619E6" w:rsidP="00554ED0">
            <w:pPr>
              <w:ind w:left="993" w:hanging="993"/>
            </w:pPr>
          </w:p>
        </w:tc>
      </w:tr>
      <w:tr w:rsidR="008619E6" w:rsidRPr="00797AFE" w14:paraId="24E2C322" w14:textId="77777777" w:rsidTr="00554ED0">
        <w:trPr>
          <w:trHeight w:val="1247"/>
        </w:trPr>
        <w:tc>
          <w:tcPr>
            <w:tcW w:w="624" w:type="pct"/>
            <w:tcBorders>
              <w:top w:val="nil"/>
              <w:left w:val="nil"/>
              <w:bottom w:val="nil"/>
              <w:right w:val="single" w:sz="12" w:space="0" w:color="auto"/>
            </w:tcBorders>
          </w:tcPr>
          <w:p w14:paraId="794CA5C0" w14:textId="77777777" w:rsidR="008619E6" w:rsidRPr="00797AFE" w:rsidRDefault="008619E6" w:rsidP="00554ED0">
            <w:pPr>
              <w:ind w:left="993" w:hanging="993"/>
              <w:jc w:val="center"/>
            </w:pPr>
          </w:p>
        </w:tc>
        <w:tc>
          <w:tcPr>
            <w:tcW w:w="1096" w:type="pct"/>
            <w:tcBorders>
              <w:top w:val="single" w:sz="8" w:space="0" w:color="auto"/>
              <w:right w:val="single" w:sz="4" w:space="0" w:color="auto"/>
            </w:tcBorders>
            <w:shd w:val="clear" w:color="auto" w:fill="auto"/>
            <w:vAlign w:val="center"/>
          </w:tcPr>
          <w:p w14:paraId="0C7FA353" w14:textId="77777777" w:rsidR="008619E6" w:rsidRPr="00797AFE" w:rsidRDefault="008619E6" w:rsidP="00554ED0">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17A96246" w14:textId="77777777" w:rsidR="008619E6" w:rsidRPr="00797AFE" w:rsidRDefault="00A3679A" w:rsidP="00554ED0">
            <w:pPr>
              <w:ind w:right="82"/>
              <w:jc w:val="left"/>
              <w:rPr>
                <w:rFonts w:ascii="Arial" w:hAnsi="Arial" w:cs="Arial"/>
                <w:sz w:val="22"/>
              </w:rPr>
            </w:pPr>
            <w:permStart w:id="305883223" w:edGrp="everyone"/>
            <w:r>
              <w:rPr>
                <w:rFonts w:ascii="Arial" w:hAnsi="Arial" w:cs="Arial"/>
                <w:sz w:val="22"/>
              </w:rPr>
              <w:t>Electricity may need to be disconnected from work zones prior to construction and the temporary utilities are installed for the entire construction process</w:t>
            </w:r>
            <w:permEnd w:id="305883223"/>
          </w:p>
        </w:tc>
        <w:tc>
          <w:tcPr>
            <w:tcW w:w="335" w:type="pct"/>
            <w:tcBorders>
              <w:top w:val="nil"/>
              <w:left w:val="single" w:sz="12" w:space="0" w:color="auto"/>
              <w:bottom w:val="nil"/>
              <w:right w:val="nil"/>
            </w:tcBorders>
          </w:tcPr>
          <w:p w14:paraId="582BD6F8" w14:textId="77777777" w:rsidR="008619E6" w:rsidRPr="00797AFE" w:rsidRDefault="008619E6" w:rsidP="00554ED0">
            <w:pPr>
              <w:ind w:left="993" w:hanging="993"/>
            </w:pPr>
          </w:p>
        </w:tc>
      </w:tr>
      <w:tr w:rsidR="008619E6" w:rsidRPr="00797AFE" w14:paraId="0F8B31D9" w14:textId="77777777" w:rsidTr="00554ED0">
        <w:trPr>
          <w:trHeight w:val="1247"/>
        </w:trPr>
        <w:tc>
          <w:tcPr>
            <w:tcW w:w="624" w:type="pct"/>
            <w:tcBorders>
              <w:top w:val="nil"/>
              <w:left w:val="nil"/>
              <w:bottom w:val="nil"/>
              <w:right w:val="single" w:sz="12" w:space="0" w:color="auto"/>
            </w:tcBorders>
          </w:tcPr>
          <w:p w14:paraId="2A64BD6E"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75C3E2C6" w14:textId="77777777" w:rsidR="008619E6" w:rsidRPr="00797AFE" w:rsidRDefault="008619E6" w:rsidP="00554ED0">
            <w:pPr>
              <w:ind w:right="82"/>
              <w:jc w:val="center"/>
            </w:pPr>
            <w:r w:rsidRPr="00797AFE">
              <w:t>Neighbours</w:t>
            </w:r>
          </w:p>
        </w:tc>
        <w:tc>
          <w:tcPr>
            <w:tcW w:w="2945" w:type="pct"/>
            <w:tcBorders>
              <w:left w:val="single" w:sz="4" w:space="0" w:color="auto"/>
            </w:tcBorders>
            <w:shd w:val="clear" w:color="auto" w:fill="auto"/>
            <w:vAlign w:val="center"/>
          </w:tcPr>
          <w:p w14:paraId="76DFC082" w14:textId="77777777" w:rsidR="008619E6" w:rsidRPr="00797AFE" w:rsidRDefault="00A3679A" w:rsidP="00554ED0">
            <w:pPr>
              <w:ind w:right="82"/>
              <w:jc w:val="left"/>
              <w:rPr>
                <w:rFonts w:ascii="Arial" w:hAnsi="Arial" w:cs="Arial"/>
                <w:sz w:val="22"/>
              </w:rPr>
            </w:pPr>
            <w:permStart w:id="619320882" w:edGrp="everyone"/>
            <w:r>
              <w:rPr>
                <w:rFonts w:ascii="Arial" w:hAnsi="Arial" w:cs="Arial"/>
                <w:sz w:val="22"/>
              </w:rPr>
              <w:t xml:space="preserve">Provide with start date and site contact phone numbers </w:t>
            </w:r>
            <w:permEnd w:id="619320882"/>
          </w:p>
        </w:tc>
        <w:tc>
          <w:tcPr>
            <w:tcW w:w="335" w:type="pct"/>
            <w:tcBorders>
              <w:top w:val="nil"/>
              <w:left w:val="single" w:sz="12" w:space="0" w:color="auto"/>
              <w:bottom w:val="nil"/>
              <w:right w:val="nil"/>
            </w:tcBorders>
          </w:tcPr>
          <w:p w14:paraId="00E941BA" w14:textId="77777777" w:rsidR="008619E6" w:rsidRPr="00797AFE" w:rsidRDefault="008619E6" w:rsidP="00554ED0">
            <w:pPr>
              <w:ind w:left="993" w:hanging="993"/>
            </w:pPr>
          </w:p>
        </w:tc>
      </w:tr>
      <w:tr w:rsidR="008619E6" w:rsidRPr="00797AFE" w14:paraId="67A3D1F0" w14:textId="77777777" w:rsidTr="00554ED0">
        <w:trPr>
          <w:trHeight w:val="1247"/>
        </w:trPr>
        <w:tc>
          <w:tcPr>
            <w:tcW w:w="624" w:type="pct"/>
            <w:tcBorders>
              <w:top w:val="nil"/>
              <w:left w:val="nil"/>
              <w:bottom w:val="nil"/>
              <w:right w:val="single" w:sz="12" w:space="0" w:color="auto"/>
            </w:tcBorders>
          </w:tcPr>
          <w:p w14:paraId="6A040AED"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38241B2D" w14:textId="77777777" w:rsidR="008619E6" w:rsidRPr="00797AFE" w:rsidRDefault="008619E6" w:rsidP="00554ED0">
            <w:pPr>
              <w:ind w:right="82"/>
              <w:jc w:val="center"/>
            </w:pPr>
            <w:r w:rsidRPr="00797AFE">
              <w:t>Waste disposal</w:t>
            </w:r>
          </w:p>
        </w:tc>
        <w:tc>
          <w:tcPr>
            <w:tcW w:w="2945" w:type="pct"/>
            <w:tcBorders>
              <w:left w:val="single" w:sz="4" w:space="0" w:color="auto"/>
            </w:tcBorders>
            <w:shd w:val="clear" w:color="auto" w:fill="auto"/>
            <w:vAlign w:val="center"/>
          </w:tcPr>
          <w:p w14:paraId="5C334CE3" w14:textId="77777777" w:rsidR="008619E6" w:rsidRPr="00797AFE" w:rsidRDefault="00A3679A" w:rsidP="00554ED0">
            <w:pPr>
              <w:ind w:right="82"/>
              <w:jc w:val="left"/>
              <w:rPr>
                <w:rFonts w:ascii="Arial" w:hAnsi="Arial" w:cs="Arial"/>
                <w:sz w:val="22"/>
              </w:rPr>
            </w:pPr>
            <w:permStart w:id="507137603" w:edGrp="everyone"/>
            <w:r>
              <w:rPr>
                <w:rFonts w:ascii="Arial" w:hAnsi="Arial" w:cs="Arial"/>
                <w:sz w:val="22"/>
              </w:rPr>
              <w:t>Provide designated areas for rubbish bins and waste removal, check if permits are required to place the bins on the street</w:t>
            </w:r>
            <w:permEnd w:id="507137603"/>
          </w:p>
        </w:tc>
        <w:tc>
          <w:tcPr>
            <w:tcW w:w="335" w:type="pct"/>
            <w:tcBorders>
              <w:top w:val="nil"/>
              <w:left w:val="single" w:sz="12" w:space="0" w:color="auto"/>
              <w:bottom w:val="nil"/>
              <w:right w:val="nil"/>
            </w:tcBorders>
          </w:tcPr>
          <w:p w14:paraId="37197B81" w14:textId="77777777" w:rsidR="008619E6" w:rsidRPr="00797AFE" w:rsidRDefault="008619E6" w:rsidP="00554ED0">
            <w:pPr>
              <w:ind w:left="993" w:hanging="993"/>
            </w:pPr>
          </w:p>
        </w:tc>
      </w:tr>
      <w:tr w:rsidR="008619E6" w:rsidRPr="00797AFE" w14:paraId="24843C35" w14:textId="77777777" w:rsidTr="00554ED0">
        <w:trPr>
          <w:trHeight w:val="1247"/>
        </w:trPr>
        <w:tc>
          <w:tcPr>
            <w:tcW w:w="624" w:type="pct"/>
            <w:tcBorders>
              <w:top w:val="nil"/>
              <w:left w:val="nil"/>
              <w:bottom w:val="nil"/>
              <w:right w:val="single" w:sz="12" w:space="0" w:color="auto"/>
            </w:tcBorders>
          </w:tcPr>
          <w:p w14:paraId="12B9C85F"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7C48925D" w14:textId="77777777" w:rsidR="008619E6" w:rsidRPr="00797AFE" w:rsidRDefault="008619E6" w:rsidP="00554ED0">
            <w:pPr>
              <w:ind w:right="82"/>
              <w:jc w:val="center"/>
            </w:pPr>
            <w:r w:rsidRPr="00797AFE">
              <w:t>Water connection</w:t>
            </w:r>
          </w:p>
        </w:tc>
        <w:tc>
          <w:tcPr>
            <w:tcW w:w="2945" w:type="pct"/>
            <w:tcBorders>
              <w:left w:val="single" w:sz="4" w:space="0" w:color="auto"/>
            </w:tcBorders>
            <w:shd w:val="clear" w:color="auto" w:fill="auto"/>
            <w:vAlign w:val="center"/>
          </w:tcPr>
          <w:p w14:paraId="07240049" w14:textId="77777777" w:rsidR="008619E6" w:rsidRPr="00797AFE" w:rsidRDefault="00A3679A" w:rsidP="00554ED0">
            <w:pPr>
              <w:ind w:right="82"/>
              <w:jc w:val="left"/>
              <w:rPr>
                <w:rFonts w:ascii="Arial" w:hAnsi="Arial" w:cs="Arial"/>
                <w:sz w:val="22"/>
              </w:rPr>
            </w:pPr>
            <w:permStart w:id="941315742" w:edGrp="everyone"/>
            <w:r>
              <w:rPr>
                <w:rFonts w:ascii="Arial" w:hAnsi="Arial" w:cs="Arial"/>
                <w:sz w:val="22"/>
              </w:rPr>
              <w:t>Plumbers are required to perform any disconnections prior to any demolition taking place</w:t>
            </w:r>
            <w:permEnd w:id="941315742"/>
          </w:p>
        </w:tc>
        <w:tc>
          <w:tcPr>
            <w:tcW w:w="335" w:type="pct"/>
            <w:tcBorders>
              <w:top w:val="nil"/>
              <w:left w:val="single" w:sz="12" w:space="0" w:color="auto"/>
              <w:bottom w:val="nil"/>
              <w:right w:val="nil"/>
            </w:tcBorders>
          </w:tcPr>
          <w:p w14:paraId="0B2BA5CC" w14:textId="77777777" w:rsidR="008619E6" w:rsidRPr="00797AFE" w:rsidRDefault="008619E6" w:rsidP="00554ED0">
            <w:pPr>
              <w:ind w:left="993" w:hanging="993"/>
            </w:pPr>
          </w:p>
        </w:tc>
      </w:tr>
    </w:tbl>
    <w:p w14:paraId="00068078" w14:textId="77777777" w:rsidR="008619E6" w:rsidRPr="00797AFE" w:rsidRDefault="008619E6" w:rsidP="008619E6">
      <w:pPr>
        <w:rPr>
          <w:rFonts w:ascii="Arial" w:hAnsi="Arial" w:cs="Arial"/>
          <w:sz w:val="22"/>
          <w:szCs w:val="22"/>
        </w:rPr>
      </w:pPr>
    </w:p>
    <w:p w14:paraId="147B2C73" w14:textId="77777777" w:rsidR="008619E6" w:rsidRPr="00797AFE" w:rsidRDefault="008619E6" w:rsidP="008619E6">
      <w:pPr>
        <w:rPr>
          <w:rFonts w:ascii="Arial" w:hAnsi="Arial" w:cs="Arial"/>
          <w:sz w:val="22"/>
          <w:szCs w:val="22"/>
        </w:rPr>
      </w:pPr>
    </w:p>
    <w:p w14:paraId="5464FBBD" w14:textId="77777777" w:rsidR="008619E6" w:rsidRPr="00797AFE" w:rsidRDefault="008619E6" w:rsidP="008619E6">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14:paraId="411A5F7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C91DF6E" w14:textId="77777777" w:rsidTr="00554ED0">
        <w:tc>
          <w:tcPr>
            <w:tcW w:w="624" w:type="pct"/>
            <w:tcBorders>
              <w:top w:val="nil"/>
              <w:left w:val="nil"/>
              <w:bottom w:val="nil"/>
              <w:right w:val="single" w:sz="12" w:space="0" w:color="auto"/>
            </w:tcBorders>
            <w:shd w:val="clear" w:color="auto" w:fill="auto"/>
          </w:tcPr>
          <w:p w14:paraId="2BCE2045" w14:textId="77777777" w:rsidR="008619E6" w:rsidRPr="00797AFE" w:rsidRDefault="008619E6" w:rsidP="00554ED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B8B316" w14:textId="77777777" w:rsidR="008619E6" w:rsidRPr="00797AFE" w:rsidRDefault="008619E6" w:rsidP="00554ED0">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51BB196D" w14:textId="77777777" w:rsidR="008619E6" w:rsidRPr="00797AFE" w:rsidRDefault="008619E6" w:rsidP="00554ED0">
            <w:pPr>
              <w:keepNext/>
              <w:ind w:left="993" w:right="82" w:hanging="993"/>
              <w:jc w:val="center"/>
            </w:pPr>
            <w:r w:rsidRPr="00797AFE">
              <w:t>Requirement</w:t>
            </w:r>
          </w:p>
        </w:tc>
        <w:permStart w:id="554787540"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CB3A8D"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554787540" w:displacedByCustomXml="prev"/>
      </w:tr>
      <w:tr w:rsidR="008619E6" w:rsidRPr="00797AFE" w14:paraId="67C782AA" w14:textId="77777777" w:rsidTr="00554ED0">
        <w:trPr>
          <w:trHeight w:val="1247"/>
        </w:trPr>
        <w:tc>
          <w:tcPr>
            <w:tcW w:w="624" w:type="pct"/>
            <w:tcBorders>
              <w:top w:val="nil"/>
              <w:left w:val="nil"/>
              <w:bottom w:val="nil"/>
              <w:right w:val="single" w:sz="12" w:space="0" w:color="auto"/>
            </w:tcBorders>
          </w:tcPr>
          <w:p w14:paraId="43355F3E" w14:textId="77777777" w:rsidR="008619E6" w:rsidRPr="00797AFE" w:rsidRDefault="008619E6" w:rsidP="00554ED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193B705" w14:textId="77777777" w:rsidR="008619E6" w:rsidRPr="00797AFE" w:rsidRDefault="00C62679" w:rsidP="00554ED0">
            <w:pPr>
              <w:ind w:right="82"/>
              <w:jc w:val="center"/>
              <w:rPr>
                <w:rFonts w:ascii="Arial" w:hAnsi="Arial" w:cs="Arial"/>
                <w:sz w:val="22"/>
              </w:rPr>
            </w:pPr>
            <w:permStart w:id="2090933442" w:edGrp="everyone"/>
            <w:r>
              <w:rPr>
                <w:rFonts w:ascii="Arial" w:hAnsi="Arial" w:cs="Arial"/>
                <w:sz w:val="22"/>
              </w:rPr>
              <w:t>40 (a)</w:t>
            </w:r>
            <w:permEnd w:id="2090933442"/>
          </w:p>
        </w:tc>
        <w:tc>
          <w:tcPr>
            <w:tcW w:w="2945" w:type="pct"/>
            <w:tcBorders>
              <w:top w:val="single" w:sz="12" w:space="0" w:color="auto"/>
              <w:left w:val="single" w:sz="4" w:space="0" w:color="auto"/>
              <w:bottom w:val="single" w:sz="8" w:space="0" w:color="auto"/>
            </w:tcBorders>
            <w:shd w:val="clear" w:color="auto" w:fill="auto"/>
            <w:vAlign w:val="center"/>
          </w:tcPr>
          <w:p w14:paraId="4AE1316D" w14:textId="77777777" w:rsidR="008619E6" w:rsidRPr="00797AFE" w:rsidRDefault="008619E6" w:rsidP="00554ED0">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C32111E" w14:textId="77777777" w:rsidR="008619E6" w:rsidRPr="00797AFE" w:rsidRDefault="008619E6" w:rsidP="00554ED0">
            <w:pPr>
              <w:ind w:left="993" w:hanging="993"/>
            </w:pPr>
          </w:p>
        </w:tc>
      </w:tr>
      <w:tr w:rsidR="008619E6" w:rsidRPr="00797AFE" w14:paraId="4261B9AF" w14:textId="77777777" w:rsidTr="00554ED0">
        <w:trPr>
          <w:trHeight w:val="1247"/>
        </w:trPr>
        <w:tc>
          <w:tcPr>
            <w:tcW w:w="624" w:type="pct"/>
            <w:tcBorders>
              <w:top w:val="nil"/>
              <w:left w:val="nil"/>
              <w:bottom w:val="nil"/>
              <w:right w:val="single" w:sz="12" w:space="0" w:color="auto"/>
            </w:tcBorders>
          </w:tcPr>
          <w:p w14:paraId="6BEC9AA2" w14:textId="77777777" w:rsidR="008619E6" w:rsidRPr="00797AFE" w:rsidRDefault="008619E6" w:rsidP="00554ED0">
            <w:pPr>
              <w:ind w:left="993" w:hanging="993"/>
              <w:jc w:val="center"/>
            </w:pPr>
          </w:p>
        </w:tc>
        <w:tc>
          <w:tcPr>
            <w:tcW w:w="1096" w:type="pct"/>
            <w:tcBorders>
              <w:top w:val="single" w:sz="8" w:space="0" w:color="auto"/>
              <w:right w:val="single" w:sz="4" w:space="0" w:color="auto"/>
            </w:tcBorders>
            <w:shd w:val="clear" w:color="auto" w:fill="auto"/>
            <w:vAlign w:val="center"/>
          </w:tcPr>
          <w:p w14:paraId="6EF521C0" w14:textId="77777777" w:rsidR="008619E6" w:rsidRPr="00797AFE" w:rsidRDefault="00C62679" w:rsidP="00554ED0">
            <w:pPr>
              <w:ind w:right="82"/>
              <w:jc w:val="center"/>
              <w:rPr>
                <w:rFonts w:ascii="Arial" w:hAnsi="Arial" w:cs="Arial"/>
                <w:sz w:val="22"/>
              </w:rPr>
            </w:pPr>
            <w:permStart w:id="733838558" w:edGrp="everyone"/>
            <w:r>
              <w:rPr>
                <w:rFonts w:ascii="Arial" w:hAnsi="Arial" w:cs="Arial"/>
                <w:sz w:val="22"/>
              </w:rPr>
              <w:t>41 (1)</w:t>
            </w:r>
            <w:permEnd w:id="733838558"/>
          </w:p>
        </w:tc>
        <w:tc>
          <w:tcPr>
            <w:tcW w:w="2945" w:type="pct"/>
            <w:tcBorders>
              <w:top w:val="single" w:sz="8" w:space="0" w:color="auto"/>
              <w:left w:val="single" w:sz="4" w:space="0" w:color="auto"/>
            </w:tcBorders>
            <w:shd w:val="clear" w:color="auto" w:fill="auto"/>
            <w:vAlign w:val="center"/>
          </w:tcPr>
          <w:p w14:paraId="4D1CA7FA" w14:textId="77777777" w:rsidR="008619E6" w:rsidRPr="00797AFE" w:rsidRDefault="008619E6" w:rsidP="00554ED0">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F650AF1" w14:textId="77777777" w:rsidR="008619E6" w:rsidRPr="00797AFE" w:rsidRDefault="008619E6" w:rsidP="00554ED0">
            <w:pPr>
              <w:ind w:left="993" w:hanging="993"/>
            </w:pPr>
          </w:p>
        </w:tc>
      </w:tr>
      <w:tr w:rsidR="008619E6" w:rsidRPr="00797AFE" w14:paraId="087F0B43" w14:textId="77777777" w:rsidTr="00554ED0">
        <w:trPr>
          <w:trHeight w:val="1247"/>
        </w:trPr>
        <w:tc>
          <w:tcPr>
            <w:tcW w:w="624" w:type="pct"/>
            <w:tcBorders>
              <w:top w:val="nil"/>
              <w:left w:val="nil"/>
              <w:bottom w:val="nil"/>
              <w:right w:val="single" w:sz="12" w:space="0" w:color="auto"/>
            </w:tcBorders>
          </w:tcPr>
          <w:p w14:paraId="3A1D4B43" w14:textId="77777777" w:rsidR="008619E6" w:rsidRPr="00797AFE" w:rsidRDefault="008619E6" w:rsidP="00554ED0">
            <w:pPr>
              <w:ind w:left="993" w:hanging="993"/>
              <w:jc w:val="center"/>
            </w:pPr>
          </w:p>
        </w:tc>
        <w:tc>
          <w:tcPr>
            <w:tcW w:w="1096" w:type="pct"/>
            <w:tcBorders>
              <w:right w:val="single" w:sz="4" w:space="0" w:color="auto"/>
            </w:tcBorders>
            <w:shd w:val="clear" w:color="auto" w:fill="auto"/>
            <w:vAlign w:val="center"/>
          </w:tcPr>
          <w:p w14:paraId="10DD1745" w14:textId="77777777" w:rsidR="008619E6" w:rsidRPr="00797AFE" w:rsidRDefault="00C62679" w:rsidP="00554ED0">
            <w:pPr>
              <w:ind w:right="82"/>
              <w:jc w:val="center"/>
              <w:rPr>
                <w:rFonts w:ascii="Arial" w:hAnsi="Arial" w:cs="Arial"/>
                <w:sz w:val="22"/>
              </w:rPr>
            </w:pPr>
            <w:permStart w:id="589578057" w:edGrp="everyone"/>
            <w:r>
              <w:rPr>
                <w:rFonts w:ascii="Arial" w:hAnsi="Arial" w:cs="Arial"/>
                <w:sz w:val="22"/>
              </w:rPr>
              <w:t>308 (a &amp; b)</w:t>
            </w:r>
            <w:permEnd w:id="589578057"/>
          </w:p>
        </w:tc>
        <w:tc>
          <w:tcPr>
            <w:tcW w:w="2945" w:type="pct"/>
            <w:tcBorders>
              <w:left w:val="single" w:sz="4" w:space="0" w:color="auto"/>
            </w:tcBorders>
            <w:shd w:val="clear" w:color="auto" w:fill="auto"/>
            <w:vAlign w:val="center"/>
          </w:tcPr>
          <w:p w14:paraId="0CD261F3" w14:textId="77777777" w:rsidR="008619E6" w:rsidRPr="00797AFE" w:rsidRDefault="008619E6" w:rsidP="00554ED0">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7E045D5F" w14:textId="77777777" w:rsidR="008619E6" w:rsidRPr="00797AFE" w:rsidRDefault="008619E6" w:rsidP="00554ED0">
            <w:pPr>
              <w:ind w:left="993" w:hanging="993"/>
            </w:pPr>
          </w:p>
        </w:tc>
      </w:tr>
    </w:tbl>
    <w:p w14:paraId="0CDFC5A9" w14:textId="77777777" w:rsidR="008619E6" w:rsidRPr="00797AFE" w:rsidRDefault="008619E6" w:rsidP="008619E6">
      <w:pPr>
        <w:rPr>
          <w:rFonts w:ascii="Arial" w:hAnsi="Arial" w:cs="Arial"/>
          <w:sz w:val="22"/>
          <w:szCs w:val="22"/>
        </w:rPr>
      </w:pPr>
    </w:p>
    <w:p w14:paraId="7FAEA055" w14:textId="77777777" w:rsidR="008619E6" w:rsidRPr="00797AFE" w:rsidRDefault="008619E6" w:rsidP="008619E6">
      <w:pPr>
        <w:pStyle w:val="11CSTCPLQuestionBullet"/>
        <w:ind w:left="709" w:hanging="709"/>
      </w:pPr>
      <w:bookmarkStart w:id="18" w:name="_Ref496611563"/>
      <w:r w:rsidRPr="00797AFE">
        <w:lastRenderedPageBreak/>
        <w:t>True or False (Tick your response): The owner is able to access the site at any time.</w:t>
      </w:r>
      <w:bookmarkEnd w:id="18"/>
    </w:p>
    <w:p w14:paraId="6949E91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4F20AEA" w14:textId="77777777" w:rsidTr="00733CE4">
        <w:trPr>
          <w:trHeight w:val="510"/>
        </w:trPr>
        <w:tc>
          <w:tcPr>
            <w:tcW w:w="1557" w:type="pct"/>
            <w:tcBorders>
              <w:top w:val="nil"/>
              <w:left w:val="nil"/>
              <w:bottom w:val="nil"/>
              <w:right w:val="single" w:sz="12" w:space="0" w:color="auto"/>
            </w:tcBorders>
            <w:shd w:val="clear" w:color="auto" w:fill="auto"/>
          </w:tcPr>
          <w:p w14:paraId="537F2BAF" w14:textId="77777777" w:rsidR="008619E6" w:rsidRPr="00797AFE" w:rsidRDefault="008619E6" w:rsidP="00733CE4">
            <w:pPr>
              <w:keepNext/>
              <w:ind w:left="993" w:hanging="993"/>
            </w:pPr>
            <w:r w:rsidRPr="00797AFE">
              <w:rPr>
                <w:rFonts w:ascii="Arial" w:hAnsi="Arial" w:cs="Arial"/>
                <w:b/>
                <w:sz w:val="22"/>
                <w:szCs w:val="22"/>
              </w:rPr>
              <w:t>Answer</w:t>
            </w:r>
          </w:p>
        </w:tc>
        <w:permStart w:id="17089336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BBB1BD" w14:textId="77777777" w:rsidR="008619E6" w:rsidRPr="00797AFE" w:rsidRDefault="00370E2E"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17089336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9E7F58"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A882B16" w14:textId="77777777" w:rsidR="008619E6" w:rsidRPr="00797AFE" w:rsidRDefault="008619E6" w:rsidP="00733CE4">
            <w:pPr>
              <w:keepNext/>
              <w:ind w:left="993" w:hanging="993"/>
              <w:rPr>
                <w:rFonts w:ascii="Arial" w:hAnsi="Arial" w:cs="Arial"/>
                <w:sz w:val="44"/>
                <w:szCs w:val="44"/>
              </w:rPr>
            </w:pPr>
          </w:p>
        </w:tc>
        <w:permStart w:id="2104448645"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E9B5D8"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2104448645" w:displacedByCustomXml="prev"/>
      </w:tr>
      <w:tr w:rsidR="008619E6" w:rsidRPr="00797AFE" w14:paraId="08E87B13" w14:textId="77777777" w:rsidTr="00733CE4">
        <w:trPr>
          <w:trHeight w:val="510"/>
        </w:trPr>
        <w:tc>
          <w:tcPr>
            <w:tcW w:w="1557" w:type="pct"/>
            <w:tcBorders>
              <w:top w:val="nil"/>
              <w:left w:val="nil"/>
              <w:bottom w:val="nil"/>
              <w:right w:val="single" w:sz="12" w:space="0" w:color="auto"/>
            </w:tcBorders>
          </w:tcPr>
          <w:p w14:paraId="14999F22" w14:textId="77777777" w:rsidR="008619E6" w:rsidRPr="00797AFE" w:rsidRDefault="008619E6" w:rsidP="00733CE4">
            <w:pPr>
              <w:ind w:left="993" w:hanging="993"/>
              <w:jc w:val="center"/>
            </w:pPr>
          </w:p>
        </w:tc>
        <w:permStart w:id="20698904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7A92F2" w14:textId="77777777" w:rsidR="008619E6" w:rsidRPr="00797AFE" w:rsidRDefault="00370E2E"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C62679">
                  <w:rPr>
                    <w:rFonts w:ascii="Arial" w:hAnsi="Arial" w:cs="Arial"/>
                    <w:sz w:val="40"/>
                    <w:szCs w:val="44"/>
                  </w:rPr>
                  <w:sym w:font="Wingdings" w:char="F0FE"/>
                </w:r>
              </w:sdtContent>
            </w:sdt>
            <w:permEnd w:id="20698904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644593"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ACDF551" w14:textId="77777777" w:rsidR="008619E6" w:rsidRPr="00797AFE" w:rsidRDefault="008619E6" w:rsidP="00733CE4">
            <w:pPr>
              <w:ind w:left="993" w:hanging="993"/>
            </w:pPr>
          </w:p>
        </w:tc>
        <w:tc>
          <w:tcPr>
            <w:tcW w:w="336" w:type="pct"/>
            <w:tcBorders>
              <w:top w:val="nil"/>
              <w:left w:val="nil"/>
              <w:bottom w:val="nil"/>
              <w:right w:val="nil"/>
            </w:tcBorders>
          </w:tcPr>
          <w:p w14:paraId="6A48E0E4" w14:textId="77777777" w:rsidR="008619E6" w:rsidRPr="00797AFE" w:rsidRDefault="008619E6" w:rsidP="00733CE4">
            <w:pPr>
              <w:ind w:left="993" w:hanging="993"/>
            </w:pPr>
          </w:p>
        </w:tc>
      </w:tr>
    </w:tbl>
    <w:p w14:paraId="59C63F20" w14:textId="77777777" w:rsidR="008619E6" w:rsidRPr="00797AFE" w:rsidRDefault="008619E6" w:rsidP="008619E6">
      <w:pPr>
        <w:rPr>
          <w:rFonts w:ascii="Arial" w:hAnsi="Arial" w:cs="Arial"/>
          <w:sz w:val="22"/>
          <w:szCs w:val="22"/>
        </w:rPr>
      </w:pPr>
    </w:p>
    <w:p w14:paraId="25708372" w14:textId="77777777" w:rsidR="008619E6" w:rsidRPr="00797AFE" w:rsidRDefault="008619E6" w:rsidP="008619E6">
      <w:pPr>
        <w:ind w:right="-24"/>
        <w:rPr>
          <w:rFonts w:ascii="Arial" w:hAnsi="Arial" w:cs="Arial"/>
          <w:sz w:val="22"/>
          <w:szCs w:val="22"/>
        </w:rPr>
      </w:pPr>
    </w:p>
    <w:p w14:paraId="686F7791" w14:textId="77777777" w:rsidR="008619E6" w:rsidRPr="00797AFE" w:rsidRDefault="008619E6" w:rsidP="008619E6">
      <w:pPr>
        <w:pStyle w:val="11CSTCPLQuestionBullet"/>
        <w:ind w:left="709" w:hanging="709"/>
      </w:pPr>
      <w:bookmarkStart w:id="19" w:name="_Ref496611564"/>
      <w:r w:rsidRPr="00797AFE">
        <w:t>Which of the following parties should the client contact to access the site? Tick all that apply.</w:t>
      </w:r>
      <w:bookmarkEnd w:id="19"/>
    </w:p>
    <w:p w14:paraId="174AD6A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4BADD652" w14:textId="77777777" w:rsidTr="00554ED0">
        <w:tc>
          <w:tcPr>
            <w:tcW w:w="610" w:type="pct"/>
            <w:tcBorders>
              <w:top w:val="nil"/>
              <w:left w:val="nil"/>
              <w:bottom w:val="nil"/>
              <w:right w:val="single" w:sz="12" w:space="0" w:color="auto"/>
            </w:tcBorders>
            <w:shd w:val="clear" w:color="auto" w:fill="auto"/>
          </w:tcPr>
          <w:p w14:paraId="2D18E057" w14:textId="77777777" w:rsidR="008619E6" w:rsidRPr="00797AFE" w:rsidRDefault="008619E6" w:rsidP="00554ED0">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633B21" w14:textId="77777777" w:rsidR="008619E6" w:rsidRPr="00797AFE" w:rsidRDefault="008619E6" w:rsidP="00554ED0">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E02C71" w14:textId="77777777" w:rsidR="008619E6" w:rsidRPr="00797AFE" w:rsidRDefault="008619E6" w:rsidP="00554ED0">
            <w:pPr>
              <w:keepNext/>
              <w:ind w:left="993" w:hanging="993"/>
              <w:jc w:val="center"/>
            </w:pPr>
            <w:r w:rsidRPr="00797AFE">
              <w:t>Possible Answers</w:t>
            </w:r>
          </w:p>
        </w:tc>
        <w:permStart w:id="111524282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15C185" w14:textId="77777777" w:rsidR="008619E6" w:rsidRPr="00797AFE" w:rsidRDefault="008619E6" w:rsidP="00554ED0">
                <w:pPr>
                  <w:keepNext/>
                  <w:ind w:left="993" w:hanging="993"/>
                </w:pPr>
                <w:r w:rsidRPr="00797AFE">
                  <w:rPr>
                    <w:rFonts w:ascii="Arial" w:hAnsi="Arial" w:cs="Arial"/>
                    <w:sz w:val="44"/>
                    <w:szCs w:val="44"/>
                  </w:rPr>
                  <w:sym w:font="Wingdings" w:char="F0A8"/>
                </w:r>
              </w:p>
            </w:tc>
          </w:sdtContent>
        </w:sdt>
        <w:permEnd w:id="1115242821" w:displacedByCustomXml="prev"/>
      </w:tr>
      <w:tr w:rsidR="00F52FEE" w:rsidRPr="00797AFE" w14:paraId="0BBABB90" w14:textId="77777777" w:rsidTr="00F52FEE">
        <w:trPr>
          <w:trHeight w:val="425"/>
        </w:trPr>
        <w:tc>
          <w:tcPr>
            <w:tcW w:w="610" w:type="pct"/>
            <w:tcBorders>
              <w:top w:val="nil"/>
              <w:left w:val="nil"/>
              <w:bottom w:val="nil"/>
              <w:right w:val="single" w:sz="12" w:space="0" w:color="auto"/>
            </w:tcBorders>
          </w:tcPr>
          <w:p w14:paraId="6703DACF" w14:textId="77777777" w:rsidR="00F52FEE" w:rsidRPr="00797AFE" w:rsidRDefault="00F52FEE" w:rsidP="00F52FEE">
            <w:pPr>
              <w:ind w:left="993" w:hanging="993"/>
              <w:jc w:val="center"/>
            </w:pPr>
          </w:p>
        </w:tc>
        <w:permStart w:id="1937273883" w:edGrp="everyone"/>
        <w:tc>
          <w:tcPr>
            <w:tcW w:w="541" w:type="pct"/>
            <w:tcBorders>
              <w:top w:val="single" w:sz="12" w:space="0" w:color="auto"/>
              <w:left w:val="single" w:sz="12" w:space="0" w:color="auto"/>
              <w:right w:val="single" w:sz="4" w:space="0" w:color="auto"/>
            </w:tcBorders>
            <w:shd w:val="clear" w:color="auto" w:fill="auto"/>
            <w:vAlign w:val="center"/>
          </w:tcPr>
          <w:p w14:paraId="19EE1AEE" w14:textId="77777777" w:rsidR="00F52FEE" w:rsidRDefault="00370E2E"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C62679">
                  <w:rPr>
                    <w:rFonts w:ascii="Arial" w:hAnsi="Arial" w:cs="Arial"/>
                    <w:sz w:val="40"/>
                    <w:szCs w:val="44"/>
                  </w:rPr>
                  <w:sym w:font="Wingdings" w:char="F0FE"/>
                </w:r>
              </w:sdtContent>
            </w:sdt>
            <w:permEnd w:id="1937273883"/>
          </w:p>
        </w:tc>
        <w:tc>
          <w:tcPr>
            <w:tcW w:w="3514" w:type="pct"/>
            <w:tcBorders>
              <w:top w:val="single" w:sz="12" w:space="0" w:color="auto"/>
              <w:left w:val="single" w:sz="4" w:space="0" w:color="auto"/>
              <w:right w:val="single" w:sz="12" w:space="0" w:color="auto"/>
            </w:tcBorders>
            <w:shd w:val="clear" w:color="auto" w:fill="auto"/>
            <w:vAlign w:val="center"/>
          </w:tcPr>
          <w:p w14:paraId="5E8BED3B"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3918E94B" w14:textId="77777777" w:rsidR="00F52FEE" w:rsidRPr="00797AFE" w:rsidRDefault="00F52FEE" w:rsidP="00F52FEE">
            <w:pPr>
              <w:ind w:left="993" w:hanging="993"/>
            </w:pPr>
          </w:p>
        </w:tc>
      </w:tr>
      <w:tr w:rsidR="00F52FEE" w:rsidRPr="00797AFE" w14:paraId="4D846907" w14:textId="77777777" w:rsidTr="00F52FEE">
        <w:trPr>
          <w:trHeight w:val="425"/>
        </w:trPr>
        <w:tc>
          <w:tcPr>
            <w:tcW w:w="610" w:type="pct"/>
            <w:tcBorders>
              <w:top w:val="nil"/>
              <w:left w:val="nil"/>
              <w:bottom w:val="nil"/>
              <w:right w:val="single" w:sz="12" w:space="0" w:color="auto"/>
            </w:tcBorders>
          </w:tcPr>
          <w:p w14:paraId="15BA4A92" w14:textId="77777777" w:rsidR="00F52FEE" w:rsidRPr="00797AFE" w:rsidRDefault="00F52FEE" w:rsidP="00F52FEE">
            <w:pPr>
              <w:ind w:left="993" w:hanging="993"/>
              <w:jc w:val="center"/>
            </w:pPr>
          </w:p>
        </w:tc>
        <w:permStart w:id="55252285" w:edGrp="everyone"/>
        <w:tc>
          <w:tcPr>
            <w:tcW w:w="541" w:type="pct"/>
            <w:tcBorders>
              <w:left w:val="single" w:sz="12" w:space="0" w:color="auto"/>
              <w:right w:val="single" w:sz="4" w:space="0" w:color="auto"/>
            </w:tcBorders>
            <w:shd w:val="clear" w:color="auto" w:fill="auto"/>
            <w:vAlign w:val="center"/>
          </w:tcPr>
          <w:p w14:paraId="26CB92EA" w14:textId="77777777" w:rsidR="00F52FEE" w:rsidRDefault="00370E2E"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55252285"/>
          </w:p>
        </w:tc>
        <w:tc>
          <w:tcPr>
            <w:tcW w:w="3514" w:type="pct"/>
            <w:tcBorders>
              <w:left w:val="single" w:sz="4" w:space="0" w:color="auto"/>
              <w:right w:val="single" w:sz="12" w:space="0" w:color="auto"/>
            </w:tcBorders>
            <w:shd w:val="clear" w:color="auto" w:fill="auto"/>
            <w:vAlign w:val="center"/>
          </w:tcPr>
          <w:p w14:paraId="6ACFE69C"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44CED313" w14:textId="77777777" w:rsidR="00F52FEE" w:rsidRPr="00797AFE" w:rsidRDefault="00F52FEE" w:rsidP="00F52FEE">
            <w:pPr>
              <w:ind w:left="993" w:hanging="993"/>
            </w:pPr>
          </w:p>
        </w:tc>
      </w:tr>
      <w:tr w:rsidR="00F52FEE" w:rsidRPr="00797AFE" w14:paraId="547C0567" w14:textId="77777777" w:rsidTr="00F52FEE">
        <w:trPr>
          <w:trHeight w:val="425"/>
        </w:trPr>
        <w:tc>
          <w:tcPr>
            <w:tcW w:w="610" w:type="pct"/>
            <w:tcBorders>
              <w:top w:val="nil"/>
              <w:left w:val="nil"/>
              <w:bottom w:val="nil"/>
              <w:right w:val="single" w:sz="12" w:space="0" w:color="auto"/>
            </w:tcBorders>
          </w:tcPr>
          <w:p w14:paraId="6BBE054F" w14:textId="77777777" w:rsidR="00F52FEE" w:rsidRPr="00797AFE" w:rsidRDefault="00F52FEE" w:rsidP="00F52FEE">
            <w:pPr>
              <w:ind w:left="993" w:hanging="993"/>
              <w:jc w:val="center"/>
            </w:pPr>
          </w:p>
        </w:tc>
        <w:permStart w:id="319782753" w:edGrp="everyone"/>
        <w:tc>
          <w:tcPr>
            <w:tcW w:w="541" w:type="pct"/>
            <w:tcBorders>
              <w:left w:val="single" w:sz="12" w:space="0" w:color="auto"/>
              <w:right w:val="single" w:sz="4" w:space="0" w:color="auto"/>
            </w:tcBorders>
            <w:shd w:val="clear" w:color="auto" w:fill="auto"/>
            <w:vAlign w:val="center"/>
          </w:tcPr>
          <w:p w14:paraId="73DEAABF" w14:textId="77777777" w:rsidR="00F52FEE" w:rsidRDefault="00370E2E"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319782753"/>
          </w:p>
        </w:tc>
        <w:tc>
          <w:tcPr>
            <w:tcW w:w="3514" w:type="pct"/>
            <w:tcBorders>
              <w:left w:val="single" w:sz="4" w:space="0" w:color="auto"/>
              <w:right w:val="single" w:sz="12" w:space="0" w:color="auto"/>
            </w:tcBorders>
            <w:shd w:val="clear" w:color="auto" w:fill="auto"/>
            <w:vAlign w:val="center"/>
          </w:tcPr>
          <w:p w14:paraId="404955C0" w14:textId="77777777" w:rsidR="00F52FEE" w:rsidRPr="00617C04" w:rsidRDefault="00F52FEE" w:rsidP="00F52FEE">
            <w:pPr>
              <w:jc w:val="center"/>
            </w:pPr>
            <w:r w:rsidRPr="00617C04">
              <w:t xml:space="preserve">Industry Regulator </w:t>
            </w:r>
          </w:p>
          <w:p w14:paraId="586B8409"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2FB52C94" w14:textId="77777777" w:rsidR="00F52FEE" w:rsidRPr="00797AFE" w:rsidRDefault="00F52FEE" w:rsidP="00F52FEE">
            <w:pPr>
              <w:ind w:left="993" w:hanging="993"/>
            </w:pPr>
          </w:p>
        </w:tc>
      </w:tr>
      <w:tr w:rsidR="008619E6" w:rsidRPr="00797AFE" w14:paraId="3EC16555" w14:textId="77777777" w:rsidTr="00554ED0">
        <w:trPr>
          <w:trHeight w:val="425"/>
        </w:trPr>
        <w:tc>
          <w:tcPr>
            <w:tcW w:w="610" w:type="pct"/>
            <w:tcBorders>
              <w:top w:val="nil"/>
              <w:left w:val="nil"/>
              <w:bottom w:val="nil"/>
              <w:right w:val="single" w:sz="12" w:space="0" w:color="auto"/>
            </w:tcBorders>
          </w:tcPr>
          <w:p w14:paraId="34E81FE1" w14:textId="77777777" w:rsidR="008619E6" w:rsidRPr="00797AFE" w:rsidRDefault="008619E6" w:rsidP="00554ED0">
            <w:pPr>
              <w:ind w:left="993" w:hanging="993"/>
              <w:jc w:val="center"/>
            </w:pPr>
          </w:p>
        </w:tc>
        <w:permStart w:id="1399342973" w:edGrp="everyone"/>
        <w:tc>
          <w:tcPr>
            <w:tcW w:w="541" w:type="pct"/>
            <w:tcBorders>
              <w:left w:val="single" w:sz="12" w:space="0" w:color="auto"/>
              <w:right w:val="single" w:sz="4" w:space="0" w:color="auto"/>
            </w:tcBorders>
            <w:shd w:val="clear" w:color="auto" w:fill="auto"/>
            <w:vAlign w:val="center"/>
          </w:tcPr>
          <w:p w14:paraId="481BBDF3" w14:textId="77777777" w:rsidR="008619E6" w:rsidRPr="00797AFE" w:rsidRDefault="00370E2E" w:rsidP="00554ED0">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399342973"/>
          </w:p>
        </w:tc>
        <w:tc>
          <w:tcPr>
            <w:tcW w:w="3514" w:type="pct"/>
            <w:tcBorders>
              <w:left w:val="single" w:sz="4" w:space="0" w:color="auto"/>
              <w:right w:val="single" w:sz="12" w:space="0" w:color="auto"/>
            </w:tcBorders>
            <w:shd w:val="clear" w:color="auto" w:fill="auto"/>
            <w:vAlign w:val="center"/>
          </w:tcPr>
          <w:p w14:paraId="6B52EA7E" w14:textId="77777777" w:rsidR="008619E6" w:rsidRPr="00797AFE" w:rsidRDefault="008619E6" w:rsidP="00554ED0">
            <w:pPr>
              <w:jc w:val="center"/>
            </w:pPr>
            <w:r w:rsidRPr="00797AFE">
              <w:t>Subcontractors</w:t>
            </w:r>
          </w:p>
        </w:tc>
        <w:tc>
          <w:tcPr>
            <w:tcW w:w="335" w:type="pct"/>
            <w:tcBorders>
              <w:top w:val="nil"/>
              <w:left w:val="single" w:sz="12" w:space="0" w:color="auto"/>
              <w:bottom w:val="nil"/>
              <w:right w:val="nil"/>
            </w:tcBorders>
          </w:tcPr>
          <w:p w14:paraId="66FACE18" w14:textId="77777777" w:rsidR="008619E6" w:rsidRPr="00797AFE" w:rsidRDefault="008619E6" w:rsidP="00554ED0">
            <w:pPr>
              <w:ind w:left="993" w:hanging="993"/>
            </w:pPr>
          </w:p>
        </w:tc>
      </w:tr>
    </w:tbl>
    <w:p w14:paraId="1C5935F6" w14:textId="77777777" w:rsidR="008619E6" w:rsidRPr="00577520" w:rsidRDefault="008619E6" w:rsidP="008619E6">
      <w:pPr>
        <w:pStyle w:val="01CSTCPLHeading1"/>
        <w:jc w:val="both"/>
        <w:rPr>
          <w:rFonts w:ascii="Arial" w:hAnsi="Arial" w:cs="Arial"/>
          <w:sz w:val="20"/>
        </w:rPr>
      </w:pPr>
    </w:p>
    <w:p w14:paraId="2577EE2B" w14:textId="77777777" w:rsidR="00C76B5E" w:rsidRDefault="00C76B5E" w:rsidP="00C76B5E">
      <w:pPr>
        <w:rPr>
          <w:rFonts w:ascii="Arial" w:hAnsi="Arial" w:cs="Arial"/>
          <w:sz w:val="22"/>
          <w:szCs w:val="22"/>
        </w:rPr>
      </w:pPr>
    </w:p>
    <w:p w14:paraId="04F8AC42"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2F52223" w14:textId="77777777" w:rsidR="008619E6" w:rsidRPr="004932A4" w:rsidRDefault="00370E2E"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212B8178" w14:textId="77777777" w:rsidR="008619E6" w:rsidRPr="004932A4" w:rsidRDefault="00370E2E"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1D128986" w14:textId="77777777" w:rsidR="008619E6" w:rsidRDefault="008619E6" w:rsidP="008619E6">
      <w:pPr>
        <w:ind w:left="709" w:right="-24" w:hanging="709"/>
        <w:rPr>
          <w:rFonts w:ascii="Arial" w:hAnsi="Arial" w:cs="Arial"/>
          <w:sz w:val="22"/>
          <w:szCs w:val="22"/>
        </w:rPr>
      </w:pPr>
    </w:p>
    <w:p w14:paraId="6B32A49B"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03276EAE" w14:textId="77777777" w:rsidTr="00554ED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E1C0BA" w14:textId="77777777" w:rsidR="008619E6" w:rsidRDefault="008619E6" w:rsidP="00554ED0">
            <w:pPr>
              <w:ind w:right="-24"/>
              <w:jc w:val="center"/>
              <w:rPr>
                <w:rFonts w:ascii="Arial" w:hAnsi="Arial" w:cs="Arial"/>
                <w:b/>
                <w:szCs w:val="24"/>
              </w:rPr>
            </w:pPr>
            <w:r w:rsidRPr="00F01505">
              <w:rPr>
                <w:rFonts w:ascii="Arial" w:hAnsi="Arial" w:cs="Arial"/>
                <w:b/>
                <w:szCs w:val="24"/>
              </w:rPr>
              <w:t>PRACTICAL ASSESSMENT INSTRUCTIONS</w:t>
            </w:r>
          </w:p>
          <w:p w14:paraId="3FAB6122" w14:textId="77777777" w:rsidR="008619E6" w:rsidRPr="00F01505" w:rsidRDefault="008619E6" w:rsidP="00554ED0">
            <w:pPr>
              <w:ind w:right="-24"/>
              <w:jc w:val="center"/>
              <w:rPr>
                <w:rFonts w:ascii="Arial" w:hAnsi="Arial" w:cs="Arial"/>
                <w:b/>
                <w:szCs w:val="24"/>
              </w:rPr>
            </w:pPr>
          </w:p>
          <w:p w14:paraId="2CBA2CB8" w14:textId="77777777" w:rsidR="008619E6" w:rsidRPr="00F01505" w:rsidRDefault="008619E6" w:rsidP="00554ED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D5260BD" w14:textId="77777777" w:rsidR="008619E6" w:rsidRPr="00F01505" w:rsidRDefault="008619E6" w:rsidP="00554ED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C5620F4" w14:textId="77777777" w:rsidR="008619E6" w:rsidRDefault="008619E6" w:rsidP="00554ED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3B18DD" w14:textId="77777777" w:rsidR="008619E6" w:rsidRPr="00F01505" w:rsidRDefault="008619E6" w:rsidP="00554ED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935C986" w14:textId="77777777" w:rsidR="008619E6" w:rsidRPr="00F01505" w:rsidRDefault="008619E6" w:rsidP="00554ED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F81019B" w14:textId="77777777" w:rsidR="008619E6" w:rsidRPr="00F01505" w:rsidRDefault="008619E6" w:rsidP="00554ED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ACDB4BF" w14:textId="77777777" w:rsidR="008619E6" w:rsidRDefault="008619E6" w:rsidP="008619E6">
      <w:pPr>
        <w:ind w:right="-24"/>
        <w:rPr>
          <w:rFonts w:ascii="Arial" w:hAnsi="Arial" w:cs="Arial"/>
          <w:sz w:val="22"/>
          <w:szCs w:val="22"/>
        </w:rPr>
      </w:pPr>
    </w:p>
    <w:p w14:paraId="609BCB52" w14:textId="77777777" w:rsidR="008619E6" w:rsidRDefault="008619E6" w:rsidP="008619E6">
      <w:pPr>
        <w:ind w:right="-24"/>
        <w:rPr>
          <w:rFonts w:ascii="Arial" w:hAnsi="Arial" w:cs="Arial"/>
          <w:sz w:val="22"/>
          <w:szCs w:val="22"/>
        </w:rPr>
      </w:pPr>
    </w:p>
    <w:p w14:paraId="53D3E1A7"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E315E1D" w14:textId="77777777" w:rsidTr="00554ED0">
        <w:tc>
          <w:tcPr>
            <w:tcW w:w="2552" w:type="dxa"/>
            <w:tcBorders>
              <w:top w:val="nil"/>
              <w:left w:val="nil"/>
              <w:bottom w:val="nil"/>
              <w:right w:val="nil"/>
            </w:tcBorders>
          </w:tcPr>
          <w:p w14:paraId="0284ADD8" w14:textId="77777777" w:rsidR="008619E6" w:rsidRPr="001C4084" w:rsidRDefault="008619E6" w:rsidP="00554ED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0DF9B5" w14:textId="313A0CB5" w:rsidR="008619E6" w:rsidRPr="001C4084" w:rsidRDefault="001D5469" w:rsidP="00554ED0">
            <w:pPr>
              <w:ind w:right="-24"/>
              <w:rPr>
                <w:rFonts w:ascii="Arial" w:hAnsi="Arial" w:cs="Arial"/>
                <w:sz w:val="22"/>
                <w:szCs w:val="22"/>
              </w:rPr>
            </w:pPr>
            <w:permStart w:id="681275733" w:edGrp="everyone"/>
            <w:r>
              <w:rPr>
                <w:rFonts w:ascii="Arial" w:hAnsi="Arial" w:cs="Arial"/>
                <w:sz w:val="22"/>
                <w:szCs w:val="22"/>
              </w:rPr>
              <w:t>Caitlin Reid</w:t>
            </w:r>
            <w:permEnd w:id="681275733"/>
          </w:p>
        </w:tc>
      </w:tr>
      <w:tr w:rsidR="008619E6" w:rsidRPr="0047156F" w14:paraId="0BAF3466" w14:textId="77777777" w:rsidTr="00554ED0">
        <w:tc>
          <w:tcPr>
            <w:tcW w:w="2552" w:type="dxa"/>
            <w:tcBorders>
              <w:top w:val="nil"/>
              <w:left w:val="nil"/>
              <w:bottom w:val="nil"/>
              <w:right w:val="nil"/>
            </w:tcBorders>
          </w:tcPr>
          <w:p w14:paraId="36F44259" w14:textId="77777777" w:rsidR="008619E6" w:rsidRPr="0047156F"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53A21291" w14:textId="77777777" w:rsidR="008619E6" w:rsidRPr="0047156F" w:rsidRDefault="008619E6" w:rsidP="00554ED0">
            <w:pPr>
              <w:ind w:right="-24"/>
              <w:rPr>
                <w:rFonts w:ascii="Arial" w:hAnsi="Arial" w:cs="Arial"/>
                <w:sz w:val="22"/>
                <w:szCs w:val="22"/>
              </w:rPr>
            </w:pPr>
          </w:p>
        </w:tc>
      </w:tr>
      <w:tr w:rsidR="008619E6" w:rsidRPr="00830749" w14:paraId="7A476F62" w14:textId="77777777" w:rsidTr="00554ED0">
        <w:tc>
          <w:tcPr>
            <w:tcW w:w="2552" w:type="dxa"/>
            <w:tcBorders>
              <w:top w:val="nil"/>
              <w:left w:val="nil"/>
              <w:bottom w:val="nil"/>
              <w:right w:val="nil"/>
            </w:tcBorders>
          </w:tcPr>
          <w:p w14:paraId="5B79D9DC" w14:textId="77777777" w:rsidR="008619E6" w:rsidRPr="001C4084" w:rsidRDefault="008619E6" w:rsidP="00554ED0">
            <w:pPr>
              <w:ind w:right="-24"/>
              <w:rPr>
                <w:rFonts w:ascii="Arial" w:hAnsi="Arial" w:cs="Arial"/>
                <w:sz w:val="22"/>
                <w:szCs w:val="22"/>
              </w:rPr>
            </w:pPr>
            <w:r>
              <w:rPr>
                <w:rFonts w:ascii="Arial" w:hAnsi="Arial" w:cs="Arial"/>
                <w:sz w:val="22"/>
                <w:szCs w:val="22"/>
              </w:rPr>
              <w:t>Participant signature</w:t>
            </w:r>
          </w:p>
        </w:tc>
        <w:permStart w:id="21983701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6CA7BE96" w14:textId="77777777" w:rsidR="008619E6" w:rsidRPr="00DD7A44" w:rsidRDefault="008619E6" w:rsidP="00554E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A74BF0" wp14:editId="24FD1CDF">
                      <wp:extent cx="1322615" cy="7715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327067" cy="774122"/>
                              </a:xfrm>
                              <a:prstGeom prst="rect">
                                <a:avLst/>
                              </a:prstGeom>
                              <a:noFill/>
                              <a:ln>
                                <a:noFill/>
                              </a:ln>
                            </pic:spPr>
                          </pic:pic>
                        </a:graphicData>
                      </a:graphic>
                    </wp:inline>
                  </w:drawing>
                </w:r>
              </w:p>
            </w:tc>
          </w:sdtContent>
        </w:sdt>
        <w:permEnd w:id="219837010" w:displacedByCustomXml="prev"/>
      </w:tr>
      <w:tr w:rsidR="008619E6" w:rsidRPr="00830749" w14:paraId="06FA501D" w14:textId="77777777" w:rsidTr="00554ED0">
        <w:tc>
          <w:tcPr>
            <w:tcW w:w="2552" w:type="dxa"/>
            <w:tcBorders>
              <w:top w:val="nil"/>
              <w:left w:val="nil"/>
              <w:bottom w:val="nil"/>
              <w:right w:val="nil"/>
            </w:tcBorders>
          </w:tcPr>
          <w:p w14:paraId="2188FC36" w14:textId="77777777" w:rsidR="008619E6"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1F4075F7" w14:textId="77777777" w:rsidR="008619E6" w:rsidRPr="001C4084" w:rsidRDefault="008619E6" w:rsidP="00554ED0">
            <w:pPr>
              <w:ind w:right="-24"/>
              <w:rPr>
                <w:rFonts w:ascii="Arial" w:hAnsi="Arial" w:cs="Arial"/>
                <w:sz w:val="22"/>
                <w:szCs w:val="22"/>
              </w:rPr>
            </w:pPr>
          </w:p>
        </w:tc>
      </w:tr>
      <w:tr w:rsidR="008619E6" w:rsidRPr="0077428E" w14:paraId="60C0AD51" w14:textId="77777777" w:rsidTr="00554ED0">
        <w:tc>
          <w:tcPr>
            <w:tcW w:w="2552" w:type="dxa"/>
            <w:tcBorders>
              <w:top w:val="nil"/>
              <w:left w:val="nil"/>
              <w:bottom w:val="nil"/>
              <w:right w:val="nil"/>
            </w:tcBorders>
          </w:tcPr>
          <w:p w14:paraId="4BE011AC" w14:textId="77777777" w:rsidR="008619E6" w:rsidRPr="0077428E" w:rsidRDefault="008619E6" w:rsidP="00554ED0">
            <w:pPr>
              <w:ind w:right="-24"/>
              <w:rPr>
                <w:rFonts w:ascii="Arial" w:hAnsi="Arial" w:cs="Arial"/>
                <w:sz w:val="22"/>
                <w:szCs w:val="22"/>
              </w:rPr>
            </w:pPr>
            <w:r w:rsidRPr="0077428E">
              <w:rPr>
                <w:rFonts w:ascii="Arial" w:hAnsi="Arial" w:cs="Arial"/>
                <w:sz w:val="22"/>
                <w:szCs w:val="22"/>
              </w:rPr>
              <w:t>Date</w:t>
            </w:r>
          </w:p>
        </w:tc>
        <w:permStart w:id="44529835" w:edGrp="everyone" w:displacedByCustomXml="next"/>
        <w:sdt>
          <w:sdtPr>
            <w:rPr>
              <w:rFonts w:ascii="Arial" w:hAnsi="Arial" w:cs="Arial"/>
              <w:sz w:val="22"/>
              <w:szCs w:val="22"/>
            </w:rPr>
            <w:id w:val="-1582360681"/>
            <w:placeholder>
              <w:docPart w:val="13C963A20D97492EA10F5BCA9832E630"/>
            </w:placeholder>
            <w:date w:fullDate="2020-01-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E12C29B" w14:textId="6B9FE526" w:rsidR="008619E6" w:rsidRPr="00DD7A44" w:rsidRDefault="00E052C4" w:rsidP="00554ED0">
                <w:pPr>
                  <w:ind w:right="-24"/>
                  <w:rPr>
                    <w:rFonts w:ascii="Arial" w:hAnsi="Arial" w:cs="Arial"/>
                    <w:sz w:val="22"/>
                    <w:szCs w:val="22"/>
                  </w:rPr>
                </w:pPr>
                <w:r>
                  <w:rPr>
                    <w:rFonts w:ascii="Arial" w:hAnsi="Arial" w:cs="Arial"/>
                    <w:sz w:val="22"/>
                    <w:szCs w:val="22"/>
                  </w:rPr>
                  <w:t>24/01/2020</w:t>
                </w:r>
              </w:p>
            </w:tc>
          </w:sdtContent>
        </w:sdt>
        <w:permEnd w:id="44529835" w:displacedByCustomXml="prev"/>
      </w:tr>
    </w:tbl>
    <w:p w14:paraId="5AC5E3C0" w14:textId="77777777" w:rsidR="008619E6" w:rsidRDefault="008619E6" w:rsidP="008619E6">
      <w:pPr>
        <w:ind w:right="-24"/>
        <w:rPr>
          <w:rFonts w:ascii="Arial" w:hAnsi="Arial" w:cs="Arial"/>
          <w:sz w:val="22"/>
          <w:szCs w:val="22"/>
        </w:rPr>
      </w:pPr>
    </w:p>
    <w:p w14:paraId="74BF2918"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48A7E681" w14:textId="77777777" w:rsidTr="00554ED0">
        <w:tc>
          <w:tcPr>
            <w:tcW w:w="2552" w:type="dxa"/>
            <w:tcBorders>
              <w:top w:val="nil"/>
              <w:left w:val="nil"/>
              <w:bottom w:val="nil"/>
              <w:right w:val="nil"/>
            </w:tcBorders>
          </w:tcPr>
          <w:p w14:paraId="64987095" w14:textId="77777777" w:rsidR="008619E6" w:rsidRPr="0032118C" w:rsidRDefault="008619E6" w:rsidP="00554ED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23EF80" w14:textId="77777777" w:rsidR="008619E6" w:rsidRPr="0032118C" w:rsidRDefault="008619E6" w:rsidP="00554ED0">
            <w:pPr>
              <w:ind w:right="-24"/>
              <w:rPr>
                <w:rFonts w:ascii="Arial" w:hAnsi="Arial" w:cs="Arial"/>
                <w:sz w:val="22"/>
                <w:szCs w:val="22"/>
              </w:rPr>
            </w:pPr>
            <w:permStart w:id="1994984985" w:edGrp="everyone"/>
            <w:permEnd w:id="1994984985"/>
          </w:p>
        </w:tc>
      </w:tr>
      <w:tr w:rsidR="008619E6" w:rsidRPr="0047156F" w14:paraId="2CF02AAA" w14:textId="77777777" w:rsidTr="00554ED0">
        <w:trPr>
          <w:trHeight w:val="113"/>
        </w:trPr>
        <w:tc>
          <w:tcPr>
            <w:tcW w:w="2552" w:type="dxa"/>
            <w:tcBorders>
              <w:top w:val="nil"/>
              <w:left w:val="nil"/>
              <w:bottom w:val="nil"/>
              <w:right w:val="nil"/>
            </w:tcBorders>
          </w:tcPr>
          <w:p w14:paraId="6C42B701" w14:textId="77777777" w:rsidR="008619E6" w:rsidRPr="0047156F"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5673A0E4" w14:textId="77777777" w:rsidR="008619E6" w:rsidRPr="0047156F" w:rsidRDefault="008619E6" w:rsidP="00554ED0">
            <w:pPr>
              <w:ind w:right="-24"/>
              <w:rPr>
                <w:rFonts w:ascii="Arial" w:hAnsi="Arial" w:cs="Arial"/>
                <w:sz w:val="22"/>
                <w:szCs w:val="22"/>
              </w:rPr>
            </w:pPr>
          </w:p>
        </w:tc>
      </w:tr>
      <w:tr w:rsidR="008619E6" w:rsidRPr="0032118C" w14:paraId="184D9B2A" w14:textId="77777777" w:rsidTr="00554ED0">
        <w:tc>
          <w:tcPr>
            <w:tcW w:w="2552" w:type="dxa"/>
            <w:tcBorders>
              <w:top w:val="nil"/>
              <w:left w:val="nil"/>
              <w:bottom w:val="nil"/>
              <w:right w:val="nil"/>
            </w:tcBorders>
          </w:tcPr>
          <w:p w14:paraId="14A17B73" w14:textId="77777777" w:rsidR="008619E6" w:rsidRPr="0032118C" w:rsidRDefault="008619E6" w:rsidP="00554ED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7503341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209AD64" w14:textId="77777777" w:rsidR="008619E6" w:rsidRPr="00DD7A44" w:rsidRDefault="008619E6" w:rsidP="00554ED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CB4DC6" wp14:editId="0673600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5033414" w:displacedByCustomXml="prev"/>
      </w:tr>
      <w:tr w:rsidR="008619E6" w:rsidRPr="0032118C" w14:paraId="74649973" w14:textId="77777777" w:rsidTr="00554ED0">
        <w:tc>
          <w:tcPr>
            <w:tcW w:w="2552" w:type="dxa"/>
            <w:tcBorders>
              <w:top w:val="nil"/>
              <w:left w:val="nil"/>
              <w:bottom w:val="nil"/>
              <w:right w:val="nil"/>
            </w:tcBorders>
          </w:tcPr>
          <w:p w14:paraId="744658D2" w14:textId="77777777" w:rsidR="008619E6" w:rsidRDefault="008619E6" w:rsidP="00554ED0">
            <w:pPr>
              <w:ind w:right="-24"/>
              <w:rPr>
                <w:rFonts w:ascii="Arial" w:hAnsi="Arial" w:cs="Arial"/>
                <w:sz w:val="22"/>
                <w:szCs w:val="22"/>
              </w:rPr>
            </w:pPr>
          </w:p>
        </w:tc>
        <w:tc>
          <w:tcPr>
            <w:tcW w:w="6520" w:type="dxa"/>
            <w:tcBorders>
              <w:top w:val="single" w:sz="8" w:space="0" w:color="auto"/>
              <w:left w:val="nil"/>
              <w:bottom w:val="nil"/>
              <w:right w:val="nil"/>
            </w:tcBorders>
          </w:tcPr>
          <w:p w14:paraId="49CA63D4" w14:textId="77777777" w:rsidR="008619E6" w:rsidRPr="0032118C" w:rsidRDefault="008619E6" w:rsidP="00554ED0">
            <w:pPr>
              <w:ind w:right="-24"/>
              <w:rPr>
                <w:rFonts w:ascii="Arial" w:hAnsi="Arial" w:cs="Arial"/>
                <w:sz w:val="22"/>
                <w:szCs w:val="22"/>
              </w:rPr>
            </w:pPr>
          </w:p>
        </w:tc>
      </w:tr>
      <w:tr w:rsidR="008619E6" w:rsidRPr="0077428E" w14:paraId="170D0A5B" w14:textId="77777777" w:rsidTr="00554ED0">
        <w:tc>
          <w:tcPr>
            <w:tcW w:w="2552" w:type="dxa"/>
            <w:tcBorders>
              <w:top w:val="nil"/>
              <w:left w:val="nil"/>
              <w:bottom w:val="nil"/>
              <w:right w:val="nil"/>
            </w:tcBorders>
          </w:tcPr>
          <w:p w14:paraId="525FBE06" w14:textId="77777777" w:rsidR="008619E6" w:rsidRPr="0077428E" w:rsidRDefault="008619E6" w:rsidP="00554ED0">
            <w:pPr>
              <w:ind w:right="-24"/>
              <w:rPr>
                <w:rFonts w:ascii="Arial" w:hAnsi="Arial" w:cs="Arial"/>
                <w:sz w:val="22"/>
                <w:szCs w:val="22"/>
              </w:rPr>
            </w:pPr>
            <w:r w:rsidRPr="0077428E">
              <w:rPr>
                <w:rFonts w:ascii="Arial" w:hAnsi="Arial" w:cs="Arial"/>
                <w:sz w:val="22"/>
                <w:szCs w:val="22"/>
              </w:rPr>
              <w:t>Date</w:t>
            </w:r>
          </w:p>
        </w:tc>
        <w:permStart w:id="1104158643" w:edGrp="everyone"/>
        <w:tc>
          <w:tcPr>
            <w:tcW w:w="6520" w:type="dxa"/>
            <w:tcBorders>
              <w:top w:val="nil"/>
              <w:left w:val="nil"/>
              <w:bottom w:val="single" w:sz="8" w:space="0" w:color="auto"/>
              <w:right w:val="nil"/>
            </w:tcBorders>
          </w:tcPr>
          <w:p w14:paraId="3E09BFBA" w14:textId="77777777" w:rsidR="008619E6" w:rsidRPr="00DD7A44" w:rsidRDefault="00370E2E" w:rsidP="00554ED0">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104158643"/>
          </w:p>
        </w:tc>
      </w:tr>
    </w:tbl>
    <w:p w14:paraId="6A52F8FB" w14:textId="77777777" w:rsidR="008619E6" w:rsidRPr="0077428E" w:rsidRDefault="008619E6" w:rsidP="008619E6">
      <w:pPr>
        <w:ind w:right="-24"/>
        <w:rPr>
          <w:rFonts w:ascii="Arial" w:hAnsi="Arial" w:cs="Arial"/>
          <w:sz w:val="22"/>
          <w:szCs w:val="22"/>
        </w:rPr>
      </w:pPr>
    </w:p>
    <w:p w14:paraId="0C26B0AB" w14:textId="77777777" w:rsidR="008619E6" w:rsidRDefault="008619E6" w:rsidP="008619E6">
      <w:pPr>
        <w:ind w:right="-24"/>
        <w:rPr>
          <w:rFonts w:ascii="Arial" w:hAnsi="Arial" w:cs="Arial"/>
          <w:sz w:val="22"/>
          <w:szCs w:val="22"/>
        </w:rPr>
      </w:pPr>
    </w:p>
    <w:p w14:paraId="435450C9"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23343947" w14:textId="77777777" w:rsidTr="00554ED0">
        <w:trPr>
          <w:trHeight w:val="217"/>
          <w:jc w:val="center"/>
        </w:trPr>
        <w:tc>
          <w:tcPr>
            <w:tcW w:w="2528" w:type="dxa"/>
            <w:vMerge w:val="restart"/>
            <w:shd w:val="clear" w:color="auto" w:fill="F3F3F3"/>
            <w:vAlign w:val="center"/>
          </w:tcPr>
          <w:p w14:paraId="14ABFF7F" w14:textId="77777777" w:rsidR="008619E6" w:rsidRPr="004932A4" w:rsidRDefault="008619E6" w:rsidP="00554ED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57561C3" w14:textId="77777777" w:rsidR="008619E6" w:rsidRPr="004932A4" w:rsidRDefault="008619E6" w:rsidP="00554ED0">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48FCD26C" w14:textId="77777777" w:rsidTr="00554ED0">
        <w:trPr>
          <w:cantSplit/>
          <w:jc w:val="center"/>
        </w:trPr>
        <w:tc>
          <w:tcPr>
            <w:tcW w:w="2528" w:type="dxa"/>
            <w:vMerge/>
            <w:tcBorders>
              <w:bottom w:val="single" w:sz="4" w:space="0" w:color="auto"/>
            </w:tcBorders>
            <w:vAlign w:val="center"/>
          </w:tcPr>
          <w:p w14:paraId="25861E8E" w14:textId="77777777" w:rsidR="008619E6" w:rsidRPr="004932A4" w:rsidRDefault="008619E6" w:rsidP="00554ED0">
            <w:pPr>
              <w:ind w:right="-24"/>
              <w:jc w:val="center"/>
              <w:rPr>
                <w:rFonts w:ascii="Arial" w:hAnsi="Arial" w:cs="Arial"/>
                <w:sz w:val="22"/>
                <w:szCs w:val="22"/>
              </w:rPr>
            </w:pPr>
          </w:p>
        </w:tc>
        <w:tc>
          <w:tcPr>
            <w:tcW w:w="2552" w:type="dxa"/>
            <w:shd w:val="clear" w:color="auto" w:fill="F2F2F2" w:themeFill="background1" w:themeFillShade="F2"/>
            <w:vAlign w:val="center"/>
          </w:tcPr>
          <w:p w14:paraId="254EE52F" w14:textId="77777777" w:rsidR="008619E6" w:rsidRPr="004932A4" w:rsidRDefault="008619E6" w:rsidP="00554ED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EBB0D5F" w14:textId="77777777" w:rsidR="008619E6" w:rsidRPr="004932A4" w:rsidRDefault="008619E6" w:rsidP="00554ED0">
            <w:pPr>
              <w:ind w:right="-24"/>
              <w:jc w:val="center"/>
              <w:rPr>
                <w:rFonts w:ascii="Arial" w:hAnsi="Arial" w:cs="Arial"/>
                <w:sz w:val="22"/>
                <w:szCs w:val="22"/>
              </w:rPr>
            </w:pPr>
            <w:r>
              <w:rPr>
                <w:rFonts w:ascii="Arial" w:hAnsi="Arial" w:cs="Arial"/>
                <w:sz w:val="22"/>
                <w:szCs w:val="22"/>
              </w:rPr>
              <w:t>Not Yet Satisfactory</w:t>
            </w:r>
          </w:p>
        </w:tc>
      </w:tr>
      <w:tr w:rsidR="008619E6" w:rsidRPr="004932A4" w14:paraId="06294B4F" w14:textId="77777777" w:rsidTr="00554ED0">
        <w:trPr>
          <w:cantSplit/>
          <w:jc w:val="center"/>
        </w:trPr>
        <w:tc>
          <w:tcPr>
            <w:tcW w:w="2528" w:type="dxa"/>
            <w:tcBorders>
              <w:top w:val="single" w:sz="4" w:space="0" w:color="auto"/>
            </w:tcBorders>
            <w:shd w:val="clear" w:color="auto" w:fill="auto"/>
            <w:vAlign w:val="center"/>
          </w:tcPr>
          <w:p w14:paraId="26215C11" w14:textId="77777777" w:rsidR="008619E6" w:rsidRPr="009E3CC3" w:rsidRDefault="008619E6" w:rsidP="00554ED0">
            <w:pPr>
              <w:ind w:right="-24"/>
              <w:jc w:val="center"/>
              <w:rPr>
                <w:rFonts w:ascii="Arial" w:hAnsi="Arial" w:cs="Arial"/>
                <w:sz w:val="22"/>
                <w:szCs w:val="22"/>
              </w:rPr>
            </w:pPr>
            <w:r w:rsidRPr="009E3CC3">
              <w:rPr>
                <w:rFonts w:ascii="Arial" w:hAnsi="Arial" w:cs="Arial"/>
                <w:sz w:val="22"/>
                <w:szCs w:val="22"/>
              </w:rPr>
              <w:t>Task 1 (Occasion 1)</w:t>
            </w:r>
          </w:p>
        </w:tc>
        <w:permStart w:id="5321588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D5C20E" w14:textId="77777777" w:rsidR="008619E6" w:rsidRPr="00553DDB" w:rsidRDefault="008619E6" w:rsidP="00554ED0">
                <w:pPr>
                  <w:jc w:val="center"/>
                  <w:rPr>
                    <w:rFonts w:ascii="Arial" w:hAnsi="Arial" w:cs="Arial"/>
                    <w:sz w:val="44"/>
                    <w:szCs w:val="44"/>
                  </w:rPr>
                </w:pPr>
                <w:r>
                  <w:rPr>
                    <w:rFonts w:ascii="Arial" w:hAnsi="Arial" w:cs="Arial"/>
                    <w:sz w:val="44"/>
                    <w:szCs w:val="44"/>
                  </w:rPr>
                  <w:sym w:font="Wingdings" w:char="F0A8"/>
                </w:r>
              </w:p>
            </w:tc>
          </w:sdtContent>
        </w:sdt>
        <w:permEnd w:id="532158809" w:displacedByCustomXml="prev"/>
        <w:permStart w:id="186489243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B8270AB" w14:textId="77777777" w:rsidR="008619E6" w:rsidRPr="00553DDB" w:rsidRDefault="008619E6" w:rsidP="00554ED0">
                <w:pPr>
                  <w:jc w:val="center"/>
                  <w:rPr>
                    <w:rFonts w:ascii="Arial" w:hAnsi="Arial" w:cs="Arial"/>
                    <w:sz w:val="44"/>
                    <w:szCs w:val="44"/>
                  </w:rPr>
                </w:pPr>
                <w:r>
                  <w:rPr>
                    <w:rFonts w:ascii="Arial" w:hAnsi="Arial" w:cs="Arial"/>
                    <w:sz w:val="44"/>
                    <w:szCs w:val="44"/>
                  </w:rPr>
                  <w:sym w:font="Wingdings" w:char="F0A8"/>
                </w:r>
              </w:p>
            </w:tc>
          </w:sdtContent>
        </w:sdt>
        <w:permEnd w:id="1864892431" w:displacedByCustomXml="prev"/>
      </w:tr>
      <w:tr w:rsidR="008619E6" w:rsidRPr="004932A4" w14:paraId="072DA97B" w14:textId="77777777" w:rsidTr="00554ED0">
        <w:trPr>
          <w:cantSplit/>
          <w:trHeight w:val="454"/>
          <w:jc w:val="center"/>
        </w:trPr>
        <w:tc>
          <w:tcPr>
            <w:tcW w:w="2528" w:type="dxa"/>
            <w:shd w:val="clear" w:color="auto" w:fill="auto"/>
            <w:vAlign w:val="center"/>
          </w:tcPr>
          <w:p w14:paraId="793ABA7C" w14:textId="77777777" w:rsidR="008619E6" w:rsidRPr="009E3CC3" w:rsidRDefault="008619E6" w:rsidP="00554ED0">
            <w:pPr>
              <w:ind w:right="-24"/>
              <w:jc w:val="center"/>
              <w:rPr>
                <w:rFonts w:ascii="Arial" w:hAnsi="Arial" w:cs="Arial"/>
                <w:sz w:val="22"/>
                <w:szCs w:val="22"/>
              </w:rPr>
            </w:pPr>
            <w:r w:rsidRPr="009E3CC3">
              <w:rPr>
                <w:rFonts w:ascii="Arial" w:hAnsi="Arial" w:cs="Arial"/>
                <w:sz w:val="22"/>
                <w:szCs w:val="22"/>
              </w:rPr>
              <w:t>Task 1 (Occasion 2)</w:t>
            </w:r>
          </w:p>
        </w:tc>
        <w:permStart w:id="30777984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D112E5E" w14:textId="77777777" w:rsidR="008619E6" w:rsidRPr="00553DDB" w:rsidRDefault="008619E6" w:rsidP="00554ED0">
                <w:pPr>
                  <w:jc w:val="center"/>
                  <w:rPr>
                    <w:rFonts w:ascii="Arial" w:hAnsi="Arial" w:cs="Arial"/>
                    <w:sz w:val="44"/>
                    <w:szCs w:val="44"/>
                  </w:rPr>
                </w:pPr>
                <w:r>
                  <w:rPr>
                    <w:rFonts w:ascii="Arial" w:hAnsi="Arial" w:cs="Arial"/>
                    <w:sz w:val="44"/>
                    <w:szCs w:val="44"/>
                  </w:rPr>
                  <w:sym w:font="Wingdings" w:char="F0A8"/>
                </w:r>
              </w:p>
            </w:tc>
          </w:sdtContent>
        </w:sdt>
        <w:permEnd w:id="307779840" w:displacedByCustomXml="prev"/>
        <w:permStart w:id="174302190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72CA7C8" w14:textId="77777777" w:rsidR="008619E6" w:rsidRPr="00553DDB" w:rsidRDefault="008619E6" w:rsidP="00554ED0">
                <w:pPr>
                  <w:jc w:val="center"/>
                  <w:rPr>
                    <w:rFonts w:ascii="Arial" w:hAnsi="Arial" w:cs="Arial"/>
                    <w:sz w:val="44"/>
                    <w:szCs w:val="44"/>
                  </w:rPr>
                </w:pPr>
                <w:r>
                  <w:rPr>
                    <w:rFonts w:ascii="Arial" w:hAnsi="Arial" w:cs="Arial"/>
                    <w:sz w:val="44"/>
                    <w:szCs w:val="44"/>
                  </w:rPr>
                  <w:sym w:font="Wingdings" w:char="F0A8"/>
                </w:r>
              </w:p>
            </w:tc>
          </w:sdtContent>
        </w:sdt>
        <w:permEnd w:id="1743021902" w:displacedByCustomXml="prev"/>
      </w:tr>
    </w:tbl>
    <w:p w14:paraId="7DCB970A"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5451A209" w14:textId="77777777" w:rsidTr="00554ED0">
        <w:tc>
          <w:tcPr>
            <w:tcW w:w="9016" w:type="dxa"/>
            <w:shd w:val="clear" w:color="auto" w:fill="D9D9D9" w:themeFill="background1" w:themeFillShade="D9"/>
          </w:tcPr>
          <w:p w14:paraId="066E6627" w14:textId="77777777" w:rsidR="008619E6" w:rsidRPr="00553DDB" w:rsidRDefault="008619E6" w:rsidP="00554ED0">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623E542D" w14:textId="77777777" w:rsidTr="00554ED0">
        <w:trPr>
          <w:trHeight w:val="13602"/>
        </w:trPr>
        <w:tc>
          <w:tcPr>
            <w:tcW w:w="9016" w:type="dxa"/>
          </w:tcPr>
          <w:p w14:paraId="5AC21221" w14:textId="77777777" w:rsidR="008619E6" w:rsidRPr="00553DDB" w:rsidRDefault="008619E6" w:rsidP="00554ED0">
            <w:pPr>
              <w:rPr>
                <w:rFonts w:ascii="Arial" w:hAnsi="Arial" w:cs="Arial"/>
                <w:szCs w:val="24"/>
              </w:rPr>
            </w:pPr>
            <w:permStart w:id="859442601" w:edGrp="everyone"/>
            <w:permEnd w:id="859442601"/>
          </w:p>
        </w:tc>
      </w:tr>
    </w:tbl>
    <w:p w14:paraId="0C303A89" w14:textId="77777777" w:rsidR="008619E6" w:rsidRPr="00BF7956" w:rsidRDefault="00370E2E"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14:paraId="31425ABC"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599FA447"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09675A55" w14:textId="77777777" w:rsidTr="00554ED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6E2AA8" w14:textId="77777777" w:rsidR="008619E6" w:rsidRPr="00696855" w:rsidRDefault="008619E6" w:rsidP="00554ED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08404045" w14:textId="77777777" w:rsidTr="00554ED0">
        <w:trPr>
          <w:trHeight w:val="50"/>
        </w:trPr>
        <w:tc>
          <w:tcPr>
            <w:tcW w:w="9072" w:type="dxa"/>
            <w:gridSpan w:val="4"/>
            <w:tcBorders>
              <w:left w:val="single" w:sz="12" w:space="0" w:color="000000"/>
              <w:bottom w:val="single" w:sz="4" w:space="0" w:color="000000"/>
              <w:right w:val="single" w:sz="12" w:space="0" w:color="000000"/>
            </w:tcBorders>
            <w:vAlign w:val="center"/>
          </w:tcPr>
          <w:p w14:paraId="5D01268D" w14:textId="77777777" w:rsidR="008619E6" w:rsidRDefault="008619E6" w:rsidP="008619E6">
            <w:pPr>
              <w:jc w:val="left"/>
              <w:rPr>
                <w:rFonts w:cs="Arial"/>
                <w:b/>
                <w:sz w:val="20"/>
              </w:rPr>
            </w:pPr>
            <w:r w:rsidRPr="000559FC">
              <w:rPr>
                <w:rFonts w:cs="Arial"/>
                <w:b/>
                <w:sz w:val="20"/>
              </w:rPr>
              <w:t>Description of task:</w:t>
            </w:r>
          </w:p>
          <w:p w14:paraId="1030C77E"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A61DF33" w14:textId="77777777" w:rsidR="008619E6" w:rsidRDefault="008619E6" w:rsidP="008619E6">
            <w:pPr>
              <w:jc w:val="left"/>
              <w:rPr>
                <w:rFonts w:cs="Arial"/>
                <w:sz w:val="20"/>
              </w:rPr>
            </w:pPr>
          </w:p>
          <w:p w14:paraId="57BC8ABB"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72314A7"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17DC3A04"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76AA5BEE" w14:textId="77777777" w:rsidR="008619E6" w:rsidRDefault="008619E6" w:rsidP="008619E6">
            <w:pPr>
              <w:jc w:val="left"/>
              <w:rPr>
                <w:rFonts w:cs="Arial"/>
                <w:sz w:val="20"/>
              </w:rPr>
            </w:pPr>
          </w:p>
          <w:p w14:paraId="0095A74F"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02E807A4" w14:textId="77777777" w:rsidTr="00554ED0">
        <w:trPr>
          <w:trHeight w:val="70"/>
        </w:trPr>
        <w:tc>
          <w:tcPr>
            <w:tcW w:w="9072" w:type="dxa"/>
            <w:gridSpan w:val="4"/>
            <w:tcBorders>
              <w:left w:val="single" w:sz="12" w:space="0" w:color="000000"/>
              <w:bottom w:val="single" w:sz="12" w:space="0" w:color="000000"/>
              <w:right w:val="single" w:sz="12" w:space="0" w:color="000000"/>
            </w:tcBorders>
            <w:vAlign w:val="center"/>
          </w:tcPr>
          <w:p w14:paraId="23EE3DE2" w14:textId="77777777" w:rsidR="008619E6" w:rsidRDefault="008619E6" w:rsidP="00554ED0">
            <w:pPr>
              <w:jc w:val="left"/>
              <w:rPr>
                <w:rFonts w:cs="Arial"/>
                <w:b/>
                <w:sz w:val="20"/>
              </w:rPr>
            </w:pPr>
            <w:r>
              <w:rPr>
                <w:rFonts w:cs="Arial"/>
                <w:b/>
                <w:sz w:val="20"/>
              </w:rPr>
              <w:t xml:space="preserve">Resources required: </w:t>
            </w:r>
          </w:p>
          <w:p w14:paraId="05C8C988" w14:textId="77777777" w:rsidR="008619E6" w:rsidRPr="000861CC" w:rsidRDefault="008619E6" w:rsidP="00554ED0">
            <w:pPr>
              <w:jc w:val="left"/>
              <w:rPr>
                <w:rFonts w:cs="Arial"/>
                <w:sz w:val="20"/>
              </w:rPr>
            </w:pPr>
            <w:r>
              <w:rPr>
                <w:rFonts w:cs="Arial"/>
                <w:sz w:val="20"/>
              </w:rPr>
              <w:t>Two (2) sales contracts.</w:t>
            </w:r>
          </w:p>
        </w:tc>
      </w:tr>
      <w:tr w:rsidR="008619E6" w:rsidRPr="00683908" w14:paraId="4ED100F2" w14:textId="77777777" w:rsidTr="00554ED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A79D444" w14:textId="77777777" w:rsidR="008619E6" w:rsidRPr="00696855" w:rsidRDefault="008619E6" w:rsidP="00554ED0">
            <w:pPr>
              <w:jc w:val="center"/>
              <w:rPr>
                <w:rFonts w:cs="Arial"/>
                <w:b/>
                <w:sz w:val="20"/>
              </w:rPr>
            </w:pPr>
            <w:r w:rsidRPr="00696855">
              <w:rPr>
                <w:rFonts w:cs="Arial"/>
                <w:b/>
                <w:sz w:val="20"/>
              </w:rPr>
              <w:t>Assessment of task</w:t>
            </w:r>
          </w:p>
        </w:tc>
      </w:tr>
      <w:tr w:rsidR="008619E6" w:rsidRPr="00683908" w14:paraId="5C04CC02" w14:textId="77777777" w:rsidTr="00554ED0">
        <w:trPr>
          <w:trHeight w:val="454"/>
        </w:trPr>
        <w:tc>
          <w:tcPr>
            <w:tcW w:w="2598" w:type="dxa"/>
            <w:tcBorders>
              <w:top w:val="single" w:sz="12" w:space="0" w:color="auto"/>
              <w:left w:val="single" w:sz="12" w:space="0" w:color="000000"/>
              <w:right w:val="single" w:sz="4" w:space="0" w:color="000000"/>
            </w:tcBorders>
            <w:vAlign w:val="center"/>
          </w:tcPr>
          <w:p w14:paraId="431E1AA5" w14:textId="77777777" w:rsidR="008619E6" w:rsidRPr="00696855" w:rsidRDefault="008619E6" w:rsidP="00554ED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4F0FC1D" w14:textId="377A41DA" w:rsidR="008619E6" w:rsidRPr="00DE6B06" w:rsidRDefault="00370E2E" w:rsidP="00554ED0">
            <w:pPr>
              <w:jc w:val="left"/>
              <w:rPr>
                <w:rFonts w:ascii="Arial" w:hAnsi="Arial" w:cs="Arial"/>
                <w:sz w:val="22"/>
              </w:rPr>
            </w:pPr>
            <w:permStart w:id="956068736" w:edGrp="everyone"/>
            <w:r>
              <w:rPr>
                <w:rFonts w:ascii="Arial" w:hAnsi="Arial" w:cs="Arial"/>
                <w:sz w:val="22"/>
              </w:rPr>
              <w:t>Caitlin Reid</w:t>
            </w:r>
            <w:permEnd w:id="956068736"/>
          </w:p>
        </w:tc>
      </w:tr>
      <w:tr w:rsidR="008619E6" w:rsidRPr="00683908" w14:paraId="06A76246" w14:textId="77777777" w:rsidTr="00554ED0">
        <w:trPr>
          <w:trHeight w:val="454"/>
        </w:trPr>
        <w:tc>
          <w:tcPr>
            <w:tcW w:w="2598" w:type="dxa"/>
            <w:tcBorders>
              <w:left w:val="single" w:sz="12" w:space="0" w:color="000000"/>
              <w:right w:val="single" w:sz="4" w:space="0" w:color="000000"/>
            </w:tcBorders>
            <w:vAlign w:val="center"/>
          </w:tcPr>
          <w:p w14:paraId="3F136316" w14:textId="77777777" w:rsidR="008619E6" w:rsidRPr="00696855" w:rsidRDefault="008619E6" w:rsidP="00554ED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5CD0E38" w14:textId="6C1E0996" w:rsidR="008619E6" w:rsidRPr="00DE6B06" w:rsidRDefault="00370E2E" w:rsidP="00554ED0">
            <w:pPr>
              <w:jc w:val="left"/>
              <w:rPr>
                <w:rFonts w:ascii="Arial" w:hAnsi="Arial" w:cs="Arial"/>
                <w:sz w:val="22"/>
              </w:rPr>
            </w:pPr>
            <w:permStart w:id="1748525685" w:edGrp="everyone"/>
            <w:r>
              <w:rPr>
                <w:rFonts w:ascii="Arial" w:hAnsi="Arial" w:cs="Arial"/>
                <w:sz w:val="22"/>
              </w:rPr>
              <w:t>Malcolm Lemmon</w:t>
            </w:r>
            <w:permEnd w:id="1748525685"/>
          </w:p>
        </w:tc>
      </w:tr>
      <w:tr w:rsidR="008619E6" w:rsidRPr="00683908" w14:paraId="454D1B71" w14:textId="77777777" w:rsidTr="00554ED0">
        <w:trPr>
          <w:trHeight w:val="454"/>
        </w:trPr>
        <w:tc>
          <w:tcPr>
            <w:tcW w:w="2598" w:type="dxa"/>
            <w:tcBorders>
              <w:left w:val="single" w:sz="12" w:space="0" w:color="000000"/>
              <w:right w:val="single" w:sz="4" w:space="0" w:color="000000"/>
            </w:tcBorders>
            <w:vAlign w:val="center"/>
          </w:tcPr>
          <w:p w14:paraId="5E71C86E" w14:textId="77777777" w:rsidR="008619E6" w:rsidRDefault="008619E6" w:rsidP="00554ED0">
            <w:pPr>
              <w:jc w:val="right"/>
              <w:rPr>
                <w:rFonts w:cs="Arial"/>
                <w:b/>
                <w:sz w:val="20"/>
              </w:rPr>
            </w:pPr>
            <w:r>
              <w:rPr>
                <w:rFonts w:cs="Arial"/>
                <w:b/>
                <w:sz w:val="20"/>
              </w:rPr>
              <w:t xml:space="preserve">Role of observer </w:t>
            </w:r>
          </w:p>
          <w:p w14:paraId="4E231C38" w14:textId="77777777" w:rsidR="008619E6" w:rsidRPr="00696855" w:rsidRDefault="008619E6" w:rsidP="00554ED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3FE7EA4" w14:textId="2760A885" w:rsidR="008619E6" w:rsidRPr="00DE6B06" w:rsidRDefault="00370E2E" w:rsidP="00554ED0">
            <w:pPr>
              <w:jc w:val="left"/>
              <w:rPr>
                <w:rFonts w:ascii="Arial" w:hAnsi="Arial" w:cs="Arial"/>
                <w:sz w:val="22"/>
              </w:rPr>
            </w:pPr>
            <w:permStart w:id="1805151365" w:edGrp="everyone"/>
            <w:r>
              <w:rPr>
                <w:rFonts w:ascii="Arial" w:hAnsi="Arial" w:cs="Arial"/>
                <w:sz w:val="22"/>
              </w:rPr>
              <w:t xml:space="preserve">Quantity Surveyor </w:t>
            </w:r>
            <w:permEnd w:id="1805151365"/>
          </w:p>
        </w:tc>
      </w:tr>
      <w:tr w:rsidR="008619E6" w:rsidRPr="00683908" w14:paraId="46A793CE" w14:textId="77777777" w:rsidTr="00554ED0">
        <w:trPr>
          <w:trHeight w:val="454"/>
        </w:trPr>
        <w:tc>
          <w:tcPr>
            <w:tcW w:w="2598" w:type="dxa"/>
            <w:tcBorders>
              <w:left w:val="single" w:sz="12" w:space="0" w:color="000000"/>
              <w:right w:val="single" w:sz="4" w:space="0" w:color="000000"/>
            </w:tcBorders>
            <w:vAlign w:val="center"/>
          </w:tcPr>
          <w:p w14:paraId="3A228AEE" w14:textId="77777777" w:rsidR="008619E6" w:rsidRDefault="008619E6" w:rsidP="00554ED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A388DDF" w14:textId="06412801" w:rsidR="008619E6" w:rsidRPr="00DE6B06" w:rsidRDefault="00370E2E" w:rsidP="00554ED0">
            <w:pPr>
              <w:jc w:val="left"/>
              <w:rPr>
                <w:rFonts w:ascii="Arial" w:hAnsi="Arial" w:cs="Arial"/>
                <w:sz w:val="22"/>
              </w:rPr>
            </w:pPr>
            <w:permStart w:id="749239318" w:edGrp="everyone"/>
            <w:r>
              <w:rPr>
                <w:rFonts w:ascii="Arial" w:hAnsi="Arial" w:cs="Arial"/>
                <w:sz w:val="22"/>
              </w:rPr>
              <w:t>Malcolm.lemmon@wcq.com.au</w:t>
            </w:r>
            <w:permEnd w:id="749239318"/>
          </w:p>
        </w:tc>
      </w:tr>
      <w:tr w:rsidR="008619E6" w:rsidRPr="00683908" w14:paraId="4ACACC45" w14:textId="77777777" w:rsidTr="00554ED0">
        <w:trPr>
          <w:trHeight w:val="850"/>
        </w:trPr>
        <w:tc>
          <w:tcPr>
            <w:tcW w:w="2598" w:type="dxa"/>
            <w:tcBorders>
              <w:left w:val="single" w:sz="12" w:space="0" w:color="000000"/>
              <w:right w:val="single" w:sz="4" w:space="0" w:color="000000"/>
            </w:tcBorders>
            <w:vAlign w:val="center"/>
          </w:tcPr>
          <w:p w14:paraId="25DE1FFA" w14:textId="77777777" w:rsidR="008619E6" w:rsidRPr="00696855" w:rsidRDefault="008619E6" w:rsidP="00554ED0">
            <w:pPr>
              <w:jc w:val="right"/>
              <w:rPr>
                <w:rFonts w:cs="Arial"/>
                <w:b/>
                <w:sz w:val="20"/>
              </w:rPr>
            </w:pPr>
            <w:r>
              <w:rPr>
                <w:rFonts w:cs="Arial"/>
                <w:b/>
                <w:sz w:val="20"/>
              </w:rPr>
              <w:t>Signature of observer</w:t>
            </w:r>
            <w:r w:rsidRPr="00696855">
              <w:rPr>
                <w:rFonts w:cs="Arial"/>
                <w:b/>
                <w:sz w:val="20"/>
              </w:rPr>
              <w:t>:</w:t>
            </w:r>
          </w:p>
        </w:tc>
        <w:permStart w:id="1653363352"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557D8100" w14:textId="4A5D06AF" w:rsidR="008619E6" w:rsidRPr="00DE6B06" w:rsidRDefault="00E052C4" w:rsidP="00554ED0">
                <w:pPr>
                  <w:jc w:val="left"/>
                  <w:rPr>
                    <w:rFonts w:ascii="Arial" w:hAnsi="Arial" w:cs="Arial"/>
                    <w:sz w:val="22"/>
                  </w:rPr>
                </w:pPr>
                <w:r w:rsidRPr="00E052C4">
                  <w:rPr>
                    <w:noProof/>
                  </w:rPr>
                  <w:drawing>
                    <wp:inline distT="0" distB="0" distL="0" distR="0" wp14:anchorId="6DD6551E" wp14:editId="1FEC2FD9">
                      <wp:extent cx="1447800" cy="1419225"/>
                      <wp:effectExtent l="0" t="476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1447800" cy="1419225"/>
                              </a:xfrm>
                              <a:prstGeom prst="rect">
                                <a:avLst/>
                              </a:prstGeom>
                            </pic:spPr>
                          </pic:pic>
                        </a:graphicData>
                      </a:graphic>
                    </wp:inline>
                  </w:drawing>
                </w:r>
              </w:p>
            </w:tc>
          </w:sdtContent>
        </w:sdt>
        <w:permEnd w:id="1653363352" w:displacedByCustomXml="prev"/>
      </w:tr>
      <w:tr w:rsidR="008619E6" w:rsidRPr="00683908" w14:paraId="21715FCB" w14:textId="77777777" w:rsidTr="00554ED0">
        <w:trPr>
          <w:trHeight w:val="454"/>
        </w:trPr>
        <w:tc>
          <w:tcPr>
            <w:tcW w:w="2598" w:type="dxa"/>
            <w:tcBorders>
              <w:left w:val="single" w:sz="12" w:space="0" w:color="000000"/>
              <w:right w:val="single" w:sz="4" w:space="0" w:color="000000"/>
            </w:tcBorders>
            <w:vAlign w:val="center"/>
          </w:tcPr>
          <w:p w14:paraId="610B42CA" w14:textId="77777777" w:rsidR="008619E6" w:rsidRPr="00696855" w:rsidRDefault="008619E6" w:rsidP="00554ED0">
            <w:pPr>
              <w:jc w:val="right"/>
              <w:rPr>
                <w:rFonts w:cs="Arial"/>
                <w:b/>
                <w:sz w:val="20"/>
              </w:rPr>
            </w:pPr>
            <w:r w:rsidRPr="00696855">
              <w:rPr>
                <w:rFonts w:cs="Arial"/>
                <w:b/>
                <w:sz w:val="20"/>
              </w:rPr>
              <w:t>Date:</w:t>
            </w:r>
          </w:p>
        </w:tc>
        <w:permStart w:id="979651983" w:edGrp="everyone" w:displacedByCustomXml="next"/>
        <w:sdt>
          <w:sdtPr>
            <w:rPr>
              <w:rFonts w:ascii="Arial" w:hAnsi="Arial" w:cs="Arial"/>
              <w:sz w:val="22"/>
              <w:szCs w:val="22"/>
            </w:rPr>
            <w:id w:val="-686058928"/>
            <w:placeholder>
              <w:docPart w:val="9CA72473A7794B60B5E6FBD43D2CEA46"/>
            </w:placeholder>
            <w:date w:fullDate="2020-01-2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80E236A" w14:textId="35E1F475" w:rsidR="008619E6" w:rsidRPr="00DE6B06" w:rsidRDefault="00370E2E" w:rsidP="00554ED0">
                <w:pPr>
                  <w:jc w:val="left"/>
                  <w:rPr>
                    <w:rFonts w:ascii="Arial" w:hAnsi="Arial" w:cs="Arial"/>
                    <w:sz w:val="22"/>
                  </w:rPr>
                </w:pPr>
                <w:r>
                  <w:rPr>
                    <w:rFonts w:ascii="Arial" w:hAnsi="Arial" w:cs="Arial"/>
                    <w:sz w:val="22"/>
                    <w:szCs w:val="22"/>
                  </w:rPr>
                  <w:t>24/01/2020</w:t>
                </w:r>
              </w:p>
            </w:tc>
          </w:sdtContent>
        </w:sdt>
        <w:permEnd w:id="979651983" w:displacedByCustomXml="prev"/>
      </w:tr>
      <w:tr w:rsidR="008619E6" w:rsidRPr="00683908" w14:paraId="010F3F6C" w14:textId="77777777" w:rsidTr="00554ED0">
        <w:tc>
          <w:tcPr>
            <w:tcW w:w="6096" w:type="dxa"/>
            <w:gridSpan w:val="2"/>
            <w:vMerge w:val="restart"/>
            <w:tcBorders>
              <w:left w:val="single" w:sz="12" w:space="0" w:color="000000"/>
            </w:tcBorders>
            <w:vAlign w:val="center"/>
          </w:tcPr>
          <w:p w14:paraId="1574B0C3" w14:textId="77777777" w:rsidR="008619E6" w:rsidRPr="0019760F" w:rsidRDefault="008619E6" w:rsidP="00554ED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8ADDD4A" w14:textId="77777777" w:rsidR="008619E6" w:rsidRPr="00696855" w:rsidRDefault="008619E6" w:rsidP="00554ED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1117F614" w14:textId="77777777" w:rsidTr="00554ED0">
        <w:trPr>
          <w:trHeight w:val="233"/>
        </w:trPr>
        <w:tc>
          <w:tcPr>
            <w:tcW w:w="6096" w:type="dxa"/>
            <w:gridSpan w:val="2"/>
            <w:vMerge/>
            <w:tcBorders>
              <w:left w:val="single" w:sz="12" w:space="0" w:color="000000"/>
            </w:tcBorders>
          </w:tcPr>
          <w:p w14:paraId="4100B60D" w14:textId="77777777" w:rsidR="008619E6" w:rsidRPr="00696855" w:rsidRDefault="008619E6" w:rsidP="00554ED0">
            <w:pPr>
              <w:jc w:val="left"/>
              <w:rPr>
                <w:rFonts w:cs="Arial"/>
                <w:sz w:val="20"/>
              </w:rPr>
            </w:pPr>
          </w:p>
        </w:tc>
        <w:tc>
          <w:tcPr>
            <w:tcW w:w="1488" w:type="dxa"/>
            <w:tcBorders>
              <w:bottom w:val="single" w:sz="4" w:space="0" w:color="000000"/>
              <w:right w:val="single" w:sz="4" w:space="0" w:color="auto"/>
            </w:tcBorders>
          </w:tcPr>
          <w:p w14:paraId="5354E3D2" w14:textId="77777777" w:rsidR="008619E6" w:rsidRDefault="008619E6" w:rsidP="00554ED0">
            <w:pPr>
              <w:jc w:val="center"/>
              <w:rPr>
                <w:rFonts w:cs="Arial"/>
                <w:b/>
                <w:sz w:val="20"/>
              </w:rPr>
            </w:pPr>
            <w:r>
              <w:rPr>
                <w:rFonts w:cs="Arial"/>
                <w:b/>
                <w:sz w:val="20"/>
              </w:rPr>
              <w:t>1</w:t>
            </w:r>
            <w:r w:rsidRPr="002301A4">
              <w:rPr>
                <w:rFonts w:cs="Arial"/>
                <w:b/>
                <w:sz w:val="20"/>
                <w:vertAlign w:val="superscript"/>
              </w:rPr>
              <w:t>st</w:t>
            </w:r>
          </w:p>
          <w:p w14:paraId="7AB4BF16" w14:textId="77777777" w:rsidR="008619E6" w:rsidRPr="00696855" w:rsidRDefault="008619E6" w:rsidP="00554ED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31399FE" w14:textId="77777777" w:rsidR="008619E6" w:rsidRDefault="008619E6" w:rsidP="00554ED0">
            <w:pPr>
              <w:jc w:val="center"/>
              <w:rPr>
                <w:rFonts w:cs="Arial"/>
                <w:b/>
                <w:sz w:val="20"/>
              </w:rPr>
            </w:pPr>
            <w:r>
              <w:rPr>
                <w:rFonts w:cs="Arial"/>
                <w:b/>
                <w:sz w:val="20"/>
              </w:rPr>
              <w:t>2</w:t>
            </w:r>
            <w:r w:rsidRPr="002301A4">
              <w:rPr>
                <w:rFonts w:cs="Arial"/>
                <w:b/>
                <w:sz w:val="20"/>
                <w:vertAlign w:val="superscript"/>
              </w:rPr>
              <w:t>nd</w:t>
            </w:r>
          </w:p>
          <w:p w14:paraId="22076770" w14:textId="77777777" w:rsidR="008619E6" w:rsidRPr="00696855" w:rsidRDefault="008619E6" w:rsidP="00554ED0">
            <w:pPr>
              <w:jc w:val="center"/>
              <w:rPr>
                <w:rFonts w:cs="Arial"/>
                <w:b/>
                <w:sz w:val="20"/>
              </w:rPr>
            </w:pPr>
            <w:r>
              <w:rPr>
                <w:rFonts w:cs="Arial"/>
                <w:b/>
                <w:sz w:val="20"/>
              </w:rPr>
              <w:t>Occasion</w:t>
            </w:r>
          </w:p>
        </w:tc>
      </w:tr>
      <w:tr w:rsidR="008619E6" w:rsidRPr="00696855" w14:paraId="69E6955F" w14:textId="77777777" w:rsidTr="00554ED0">
        <w:trPr>
          <w:trHeight w:val="27"/>
        </w:trPr>
        <w:tc>
          <w:tcPr>
            <w:tcW w:w="6096" w:type="dxa"/>
            <w:gridSpan w:val="2"/>
            <w:tcBorders>
              <w:left w:val="single" w:sz="12" w:space="0" w:color="000000"/>
            </w:tcBorders>
          </w:tcPr>
          <w:p w14:paraId="5F482532" w14:textId="77777777" w:rsidR="008619E6" w:rsidRDefault="008619E6" w:rsidP="00554ED0">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14:paraId="6DC7D763"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269EE435"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38A586D1"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74360538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131D74B" w14:textId="12BEC1A7"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1743605387" w:displacedByCustomXml="prev"/>
        <w:permStart w:id="722752568"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1D2A25" w14:textId="325E92A1"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722752568" w:displacedByCustomXml="prev"/>
      </w:tr>
      <w:tr w:rsidR="008619E6" w:rsidRPr="00696855" w14:paraId="4B4C7970" w14:textId="77777777" w:rsidTr="00554ED0">
        <w:trPr>
          <w:trHeight w:val="27"/>
        </w:trPr>
        <w:tc>
          <w:tcPr>
            <w:tcW w:w="6096" w:type="dxa"/>
            <w:gridSpan w:val="2"/>
            <w:tcBorders>
              <w:left w:val="single" w:sz="12" w:space="0" w:color="000000"/>
            </w:tcBorders>
          </w:tcPr>
          <w:p w14:paraId="4DFD45BD" w14:textId="77777777" w:rsidR="008619E6" w:rsidRDefault="008619E6" w:rsidP="00554ED0">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14:paraId="0869308A"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4677DF8C"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670723850"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FC7C749" w14:textId="4257D96D"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670723850" w:displacedByCustomXml="prev"/>
        <w:permStart w:id="309270956"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353C06" w14:textId="776901F2"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309270956" w:displacedByCustomXml="prev"/>
      </w:tr>
      <w:tr w:rsidR="008619E6" w:rsidRPr="00696855" w14:paraId="7577FE44" w14:textId="77777777" w:rsidTr="00554ED0">
        <w:trPr>
          <w:trHeight w:val="27"/>
        </w:trPr>
        <w:tc>
          <w:tcPr>
            <w:tcW w:w="6096" w:type="dxa"/>
            <w:gridSpan w:val="2"/>
            <w:tcBorders>
              <w:left w:val="single" w:sz="12" w:space="0" w:color="000000"/>
            </w:tcBorders>
          </w:tcPr>
          <w:p w14:paraId="4FDB8D8F" w14:textId="77777777" w:rsidR="008619E6" w:rsidRDefault="008619E6" w:rsidP="00554ED0">
            <w:pPr>
              <w:pStyle w:val="ListParagraph"/>
              <w:numPr>
                <w:ilvl w:val="0"/>
                <w:numId w:val="9"/>
              </w:numPr>
              <w:ind w:left="459" w:hanging="459"/>
              <w:rPr>
                <w:rFonts w:cs="Arial"/>
                <w:sz w:val="20"/>
              </w:rPr>
            </w:pPr>
            <w:bookmarkStart w:id="23" w:name="_Ref495662068"/>
            <w:r>
              <w:rPr>
                <w:rFonts w:cs="Arial"/>
                <w:sz w:val="20"/>
              </w:rPr>
              <w:lastRenderedPageBreak/>
              <w:t>Identify and explain to the customer potential industry conditions that can affect construction times.</w:t>
            </w:r>
            <w:bookmarkEnd w:id="23"/>
          </w:p>
        </w:tc>
        <w:permStart w:id="783419136"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4D298EB" w14:textId="07777F32"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783419136" w:displacedByCustomXml="prev"/>
        <w:permStart w:id="417145881"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E412D6A" w14:textId="009CDAC3"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417145881" w:displacedByCustomXml="prev"/>
      </w:tr>
      <w:tr w:rsidR="008619E6" w:rsidRPr="00696855" w14:paraId="6A9E417D" w14:textId="77777777" w:rsidTr="00554ED0">
        <w:trPr>
          <w:trHeight w:val="25"/>
        </w:trPr>
        <w:tc>
          <w:tcPr>
            <w:tcW w:w="6096" w:type="dxa"/>
            <w:gridSpan w:val="2"/>
            <w:tcBorders>
              <w:left w:val="single" w:sz="12" w:space="0" w:color="000000"/>
            </w:tcBorders>
          </w:tcPr>
          <w:p w14:paraId="176270D7" w14:textId="77777777" w:rsidR="008619E6" w:rsidRPr="007202EA" w:rsidRDefault="008619E6" w:rsidP="00554ED0">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202442872"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68F9E94" w14:textId="24580E46"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202442872" w:displacedByCustomXml="prev"/>
        <w:permStart w:id="1934826667"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EC36FA1" w14:textId="02920B29"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1934826667" w:displacedByCustomXml="prev"/>
      </w:tr>
      <w:tr w:rsidR="008619E6" w:rsidRPr="00696855" w14:paraId="79E94FF9" w14:textId="77777777" w:rsidTr="00554ED0">
        <w:trPr>
          <w:trHeight w:val="25"/>
        </w:trPr>
        <w:tc>
          <w:tcPr>
            <w:tcW w:w="6096" w:type="dxa"/>
            <w:gridSpan w:val="2"/>
            <w:tcBorders>
              <w:left w:val="single" w:sz="12" w:space="0" w:color="000000"/>
              <w:bottom w:val="single" w:sz="4" w:space="0" w:color="auto"/>
            </w:tcBorders>
          </w:tcPr>
          <w:p w14:paraId="5443359F" w14:textId="77777777" w:rsidR="008619E6" w:rsidRPr="007202EA" w:rsidRDefault="008619E6" w:rsidP="00554ED0">
            <w:pPr>
              <w:pStyle w:val="ListParagraph"/>
              <w:numPr>
                <w:ilvl w:val="0"/>
                <w:numId w:val="9"/>
              </w:numPr>
              <w:ind w:left="459" w:hanging="459"/>
              <w:jc w:val="left"/>
              <w:rPr>
                <w:rFonts w:cs="Arial"/>
                <w:sz w:val="20"/>
              </w:rPr>
            </w:pPr>
            <w:bookmarkStart w:id="25" w:name="_Ref495662164"/>
            <w:r>
              <w:rPr>
                <w:rFonts w:cs="Arial"/>
                <w:sz w:val="20"/>
              </w:rPr>
              <w:t>Establish site access arrangements with the client.</w:t>
            </w:r>
            <w:bookmarkEnd w:id="25"/>
          </w:p>
        </w:tc>
        <w:permStart w:id="173367856"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16CED1A" w14:textId="55C33F08"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173367856" w:displacedByCustomXml="prev"/>
        <w:permStart w:id="2088729724"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D0DE34" w14:textId="392F229B"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2088729724" w:displacedByCustomXml="prev"/>
      </w:tr>
      <w:tr w:rsidR="008619E6" w:rsidRPr="00696855" w14:paraId="2EEC4C5D" w14:textId="77777777" w:rsidTr="00554ED0">
        <w:trPr>
          <w:trHeight w:val="25"/>
        </w:trPr>
        <w:tc>
          <w:tcPr>
            <w:tcW w:w="6096" w:type="dxa"/>
            <w:gridSpan w:val="2"/>
            <w:tcBorders>
              <w:left w:val="single" w:sz="12" w:space="0" w:color="000000"/>
              <w:bottom w:val="single" w:sz="4" w:space="0" w:color="auto"/>
            </w:tcBorders>
          </w:tcPr>
          <w:p w14:paraId="06ADF08E" w14:textId="77777777" w:rsidR="008619E6" w:rsidRDefault="008619E6" w:rsidP="00554ED0">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14:paraId="59F23D0B"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3D1CB772"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11B67233"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259624408"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F47C394" w14:textId="0CD6818F"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1259624408" w:displacedByCustomXml="prev"/>
        <w:permStart w:id="764766799"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26CF52" w14:textId="260A3814" w:rsidR="008619E6" w:rsidRPr="00696855" w:rsidRDefault="00E052C4" w:rsidP="00554ED0">
                <w:pPr>
                  <w:jc w:val="center"/>
                  <w:rPr>
                    <w:rFonts w:cs="Arial"/>
                    <w:sz w:val="20"/>
                  </w:rPr>
                </w:pPr>
                <w:r>
                  <w:rPr>
                    <w:rFonts w:ascii="Arial" w:hAnsi="Arial" w:cs="Arial"/>
                    <w:sz w:val="44"/>
                    <w:szCs w:val="44"/>
                  </w:rPr>
                  <w:sym w:font="Wingdings" w:char="F0FE"/>
                </w:r>
              </w:p>
            </w:tc>
          </w:sdtContent>
        </w:sdt>
        <w:permEnd w:id="764766799" w:displacedByCustomXml="prev"/>
      </w:tr>
      <w:tr w:rsidR="008619E6" w:rsidRPr="00683908" w14:paraId="6CC9C343" w14:textId="77777777" w:rsidTr="00554ED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A3A61E1" w14:textId="0EB0D89F" w:rsidR="008619E6" w:rsidRPr="00321276" w:rsidRDefault="008619E6" w:rsidP="00554ED0">
            <w:pPr>
              <w:jc w:val="center"/>
              <w:rPr>
                <w:rFonts w:cs="Arial"/>
                <w:b/>
                <w:szCs w:val="22"/>
              </w:rPr>
            </w:pPr>
            <w:r w:rsidRPr="00321276">
              <w:rPr>
                <w:rFonts w:cs="Arial"/>
                <w:b/>
                <w:szCs w:val="22"/>
              </w:rPr>
              <w:t xml:space="preserve">The participant’s performance was: </w:t>
            </w:r>
            <w:permStart w:id="789667660"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E052C4">
                  <w:rPr>
                    <w:rFonts w:ascii="Arial" w:hAnsi="Arial" w:cs="Arial"/>
                    <w:sz w:val="44"/>
                    <w:szCs w:val="44"/>
                  </w:rPr>
                  <w:sym w:font="Wingdings" w:char="F0FE"/>
                </w:r>
              </w:sdtContent>
            </w:sdt>
            <w:permEnd w:id="789667660"/>
            <w:r w:rsidRPr="00321276">
              <w:rPr>
                <w:rFonts w:cs="Arial"/>
                <w:b/>
                <w:szCs w:val="22"/>
              </w:rPr>
              <w:t xml:space="preserve"> Satisfactory    </w:t>
            </w:r>
            <w:permStart w:id="1602572218"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02572218"/>
            <w:r w:rsidRPr="00321276">
              <w:rPr>
                <w:rFonts w:cs="Arial"/>
                <w:b/>
                <w:sz w:val="36"/>
                <w:szCs w:val="36"/>
              </w:rPr>
              <w:t xml:space="preserve"> </w:t>
            </w:r>
            <w:r w:rsidRPr="00321276">
              <w:rPr>
                <w:rFonts w:cs="Arial"/>
                <w:b/>
                <w:szCs w:val="22"/>
              </w:rPr>
              <w:t>Not Satisfactory</w:t>
            </w:r>
          </w:p>
        </w:tc>
      </w:tr>
    </w:tbl>
    <w:p w14:paraId="1354C8F8"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617D75BE" w14:textId="77777777" w:rsidTr="00554ED0">
        <w:tc>
          <w:tcPr>
            <w:tcW w:w="9057" w:type="dxa"/>
            <w:shd w:val="clear" w:color="auto" w:fill="D9D9D9" w:themeFill="background1" w:themeFillShade="D9"/>
          </w:tcPr>
          <w:p w14:paraId="36AE8DAA" w14:textId="77777777" w:rsidR="008619E6" w:rsidRPr="00553DDB" w:rsidRDefault="008619E6" w:rsidP="00554ED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8619E6" w:rsidRPr="00553DDB" w14:paraId="1377BD5B" w14:textId="77777777" w:rsidTr="008619E6">
        <w:trPr>
          <w:trHeight w:val="10971"/>
        </w:trPr>
        <w:tc>
          <w:tcPr>
            <w:tcW w:w="9057" w:type="dxa"/>
          </w:tcPr>
          <w:p w14:paraId="4E91BB4B" w14:textId="184A8D81" w:rsidR="008619E6" w:rsidRDefault="00E052C4" w:rsidP="00554ED0">
            <w:pPr>
              <w:rPr>
                <w:rFonts w:ascii="Arial" w:hAnsi="Arial" w:cs="Arial"/>
                <w:szCs w:val="24"/>
              </w:rPr>
            </w:pPr>
            <w:permStart w:id="1087519722" w:edGrp="everyone"/>
            <w:r>
              <w:rPr>
                <w:rFonts w:ascii="Arial" w:hAnsi="Arial" w:cs="Arial"/>
                <w:szCs w:val="24"/>
              </w:rPr>
              <w:t>Caite in this new role as Contract Administration Officer has exceeded all expectation in the short time in this position</w:t>
            </w:r>
          </w:p>
          <w:p w14:paraId="2D24755B" w14:textId="77777777" w:rsidR="008619E6" w:rsidRDefault="00E052C4" w:rsidP="00554ED0">
            <w:pPr>
              <w:rPr>
                <w:rFonts w:ascii="Arial" w:hAnsi="Arial" w:cs="Arial"/>
                <w:szCs w:val="24"/>
              </w:rPr>
            </w:pPr>
            <w:r>
              <w:rPr>
                <w:rFonts w:ascii="Arial" w:hAnsi="Arial" w:cs="Arial"/>
                <w:szCs w:val="24"/>
              </w:rPr>
              <w:t>Caite has been able to perform all practical tasks with very little/if any assistances</w:t>
            </w:r>
          </w:p>
          <w:p w14:paraId="251AE2B3" w14:textId="042D7219" w:rsidR="008619E6" w:rsidRPr="00553DDB" w:rsidRDefault="00E052C4" w:rsidP="00554ED0">
            <w:pPr>
              <w:rPr>
                <w:rFonts w:ascii="Arial" w:hAnsi="Arial" w:cs="Arial"/>
                <w:szCs w:val="24"/>
              </w:rPr>
            </w:pPr>
            <w:r>
              <w:rPr>
                <w:rFonts w:ascii="Arial" w:hAnsi="Arial" w:cs="Arial"/>
                <w:szCs w:val="24"/>
              </w:rPr>
              <w:t xml:space="preserve">This role also requires Caite on acceptance of tender/quotation prepare client contract complete with all necessary documents including corresponding as required to client. </w:t>
            </w:r>
            <w:permEnd w:id="1087519722"/>
          </w:p>
        </w:tc>
      </w:tr>
    </w:tbl>
    <w:p w14:paraId="73A7F4BE"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50C12" w14:textId="77777777" w:rsidR="005535AD" w:rsidRDefault="005535AD" w:rsidP="00A67754">
      <w:r>
        <w:separator/>
      </w:r>
    </w:p>
  </w:endnote>
  <w:endnote w:type="continuationSeparator" w:id="0">
    <w:p w14:paraId="428DDCCB" w14:textId="77777777" w:rsidR="005535AD" w:rsidRDefault="005535A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51580" w14:textId="77777777" w:rsidR="00370E2E" w:rsidRPr="00830749" w:rsidRDefault="00370E2E" w:rsidP="00830749">
    <w:pPr>
      <w:pBdr>
        <w:top w:val="single" w:sz="4" w:space="1" w:color="auto"/>
      </w:pBdr>
      <w:rPr>
        <w:rFonts w:ascii="Arial" w:hAnsi="Arial" w:cs="Arial"/>
        <w:b/>
        <w:sz w:val="16"/>
        <w:szCs w:val="16"/>
      </w:rPr>
    </w:pPr>
  </w:p>
  <w:p w14:paraId="3DF685F9" w14:textId="4C0411F5" w:rsidR="00370E2E" w:rsidRPr="00830749" w:rsidRDefault="00370E2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052C4">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80CA" w14:textId="77777777" w:rsidR="00370E2E" w:rsidRPr="00830749" w:rsidRDefault="00370E2E" w:rsidP="00830749">
    <w:pPr>
      <w:pBdr>
        <w:top w:val="single" w:sz="4" w:space="1" w:color="auto"/>
      </w:pBdr>
      <w:rPr>
        <w:rFonts w:ascii="Arial" w:hAnsi="Arial" w:cs="Arial"/>
        <w:b/>
        <w:sz w:val="16"/>
        <w:szCs w:val="16"/>
      </w:rPr>
    </w:pPr>
  </w:p>
  <w:p w14:paraId="524BA298" w14:textId="6F3C44ED" w:rsidR="00370E2E" w:rsidRPr="00830749" w:rsidRDefault="00370E2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52C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3FB92" w14:textId="77777777" w:rsidR="00370E2E" w:rsidRPr="00830749" w:rsidRDefault="00370E2E" w:rsidP="00830749">
    <w:pPr>
      <w:pBdr>
        <w:top w:val="single" w:sz="4" w:space="1" w:color="auto"/>
      </w:pBdr>
      <w:rPr>
        <w:rFonts w:ascii="Arial" w:hAnsi="Arial" w:cs="Arial"/>
        <w:b/>
        <w:sz w:val="16"/>
        <w:szCs w:val="16"/>
      </w:rPr>
    </w:pPr>
  </w:p>
  <w:p w14:paraId="6DD6C2C3" w14:textId="4DCFDEFE" w:rsidR="00370E2E" w:rsidRPr="00830749" w:rsidRDefault="00370E2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52C4">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9A03D" w14:textId="77777777" w:rsidR="00370E2E" w:rsidRPr="00830749" w:rsidRDefault="00370E2E" w:rsidP="00830749">
    <w:pPr>
      <w:pBdr>
        <w:top w:val="single" w:sz="4" w:space="1" w:color="auto"/>
      </w:pBdr>
      <w:rPr>
        <w:rFonts w:ascii="Arial" w:hAnsi="Arial" w:cs="Arial"/>
        <w:b/>
        <w:sz w:val="16"/>
        <w:szCs w:val="16"/>
      </w:rPr>
    </w:pPr>
  </w:p>
  <w:p w14:paraId="30A51310" w14:textId="7A61749B" w:rsidR="00370E2E" w:rsidRPr="00830749" w:rsidRDefault="00370E2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52C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00F5F" w14:textId="77777777" w:rsidR="005535AD" w:rsidRDefault="005535AD" w:rsidP="00A67754">
      <w:r>
        <w:separator/>
      </w:r>
    </w:p>
  </w:footnote>
  <w:footnote w:type="continuationSeparator" w:id="0">
    <w:p w14:paraId="3743D13A" w14:textId="77777777" w:rsidR="005535AD" w:rsidRDefault="005535A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3987A" w14:textId="77777777" w:rsidR="00370E2E" w:rsidRDefault="00370E2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1FED61A8" w14:textId="77777777" w:rsidR="00370E2E" w:rsidRPr="00830749" w:rsidRDefault="00370E2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8F922" w14:textId="77777777" w:rsidR="00370E2E" w:rsidRDefault="00370E2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69DA5AC0" w14:textId="77777777" w:rsidR="00370E2E" w:rsidRPr="00830749" w:rsidRDefault="00370E2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942B6" w14:textId="77777777" w:rsidR="00370E2E" w:rsidRDefault="00370E2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0270F8D8" w14:textId="77777777" w:rsidR="00370E2E" w:rsidRPr="00830749" w:rsidRDefault="00370E2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877B0" w14:textId="77777777" w:rsidR="00370E2E" w:rsidRDefault="00370E2E"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7C646351" w14:textId="77777777" w:rsidR="00370E2E" w:rsidRPr="00830749" w:rsidRDefault="00370E2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DC7AB" w14:textId="77777777" w:rsidR="00370E2E" w:rsidRDefault="00370E2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52F1DC1D" w14:textId="77777777" w:rsidR="00370E2E" w:rsidRPr="00830749" w:rsidRDefault="00370E2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5D322DD"/>
    <w:multiLevelType w:val="hybridMultilevel"/>
    <w:tmpl w:val="882EAD4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B8566B38"/>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A9523BE0">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156E0F"/>
    <w:multiLevelType w:val="hybridMultilevel"/>
    <w:tmpl w:val="5606BC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2BE0B88"/>
    <w:multiLevelType w:val="hybridMultilevel"/>
    <w:tmpl w:val="0374BC8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4BA46D0"/>
    <w:multiLevelType w:val="hybridMultilevel"/>
    <w:tmpl w:val="D54AFA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4"/>
  </w:num>
  <w:num w:numId="5">
    <w:abstractNumId w:val="12"/>
  </w:num>
  <w:num w:numId="6">
    <w:abstractNumId w:val="31"/>
  </w:num>
  <w:num w:numId="7">
    <w:abstractNumId w:val="47"/>
  </w:num>
  <w:num w:numId="8">
    <w:abstractNumId w:val="25"/>
  </w:num>
  <w:num w:numId="9">
    <w:abstractNumId w:val="27"/>
  </w:num>
  <w:num w:numId="10">
    <w:abstractNumId w:val="44"/>
  </w:num>
  <w:num w:numId="11">
    <w:abstractNumId w:val="41"/>
  </w:num>
  <w:num w:numId="12">
    <w:abstractNumId w:val="64"/>
  </w:num>
  <w:num w:numId="13">
    <w:abstractNumId w:val="17"/>
  </w:num>
  <w:num w:numId="14">
    <w:abstractNumId w:val="8"/>
  </w:num>
  <w:num w:numId="15">
    <w:abstractNumId w:val="40"/>
  </w:num>
  <w:num w:numId="16">
    <w:abstractNumId w:val="30"/>
  </w:num>
  <w:num w:numId="17">
    <w:abstractNumId w:val="39"/>
  </w:num>
  <w:num w:numId="18">
    <w:abstractNumId w:val="49"/>
  </w:num>
  <w:num w:numId="19">
    <w:abstractNumId w:val="11"/>
  </w:num>
  <w:num w:numId="20">
    <w:abstractNumId w:val="59"/>
  </w:num>
  <w:num w:numId="21">
    <w:abstractNumId w:val="57"/>
  </w:num>
  <w:num w:numId="22">
    <w:abstractNumId w:val="48"/>
  </w:num>
  <w:num w:numId="23">
    <w:abstractNumId w:val="62"/>
  </w:num>
  <w:num w:numId="24">
    <w:abstractNumId w:val="23"/>
  </w:num>
  <w:num w:numId="25">
    <w:abstractNumId w:val="70"/>
  </w:num>
  <w:num w:numId="26">
    <w:abstractNumId w:val="56"/>
  </w:num>
  <w:num w:numId="27">
    <w:abstractNumId w:val="0"/>
  </w:num>
  <w:num w:numId="28">
    <w:abstractNumId w:val="46"/>
  </w:num>
  <w:num w:numId="29">
    <w:abstractNumId w:val="67"/>
  </w:num>
  <w:num w:numId="30">
    <w:abstractNumId w:val="55"/>
  </w:num>
  <w:num w:numId="31">
    <w:abstractNumId w:val="66"/>
  </w:num>
  <w:num w:numId="32">
    <w:abstractNumId w:val="21"/>
  </w:num>
  <w:num w:numId="33">
    <w:abstractNumId w:val="53"/>
  </w:num>
  <w:num w:numId="34">
    <w:abstractNumId w:val="2"/>
  </w:num>
  <w:num w:numId="35">
    <w:abstractNumId w:val="69"/>
  </w:num>
  <w:num w:numId="36">
    <w:abstractNumId w:val="65"/>
  </w:num>
  <w:num w:numId="37">
    <w:abstractNumId w:val="14"/>
  </w:num>
  <w:num w:numId="38">
    <w:abstractNumId w:val="16"/>
  </w:num>
  <w:num w:numId="39">
    <w:abstractNumId w:val="33"/>
  </w:num>
  <w:num w:numId="40">
    <w:abstractNumId w:val="45"/>
  </w:num>
  <w:num w:numId="41">
    <w:abstractNumId w:val="42"/>
  </w:num>
  <w:num w:numId="42">
    <w:abstractNumId w:val="60"/>
  </w:num>
  <w:num w:numId="43">
    <w:abstractNumId w:val="1"/>
  </w:num>
  <w:num w:numId="44">
    <w:abstractNumId w:val="28"/>
  </w:num>
  <w:num w:numId="45">
    <w:abstractNumId w:val="32"/>
  </w:num>
  <w:num w:numId="46">
    <w:abstractNumId w:val="61"/>
  </w:num>
  <w:num w:numId="47">
    <w:abstractNumId w:val="24"/>
  </w:num>
  <w:num w:numId="48">
    <w:abstractNumId w:val="20"/>
  </w:num>
  <w:num w:numId="49">
    <w:abstractNumId w:val="4"/>
  </w:num>
  <w:num w:numId="50">
    <w:abstractNumId w:val="63"/>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9"/>
  </w:num>
  <w:num w:numId="58">
    <w:abstractNumId w:val="29"/>
  </w:num>
  <w:num w:numId="59">
    <w:abstractNumId w:val="38"/>
  </w:num>
  <w:num w:numId="60">
    <w:abstractNumId w:val="50"/>
  </w:num>
  <w:num w:numId="61">
    <w:abstractNumId w:val="58"/>
  </w:num>
  <w:num w:numId="62">
    <w:abstractNumId w:val="51"/>
  </w:num>
  <w:num w:numId="63">
    <w:abstractNumId w:val="19"/>
  </w:num>
  <w:num w:numId="64">
    <w:abstractNumId w:val="35"/>
  </w:num>
  <w:num w:numId="65">
    <w:abstractNumId w:val="36"/>
  </w:num>
  <w:num w:numId="66">
    <w:abstractNumId w:val="22"/>
  </w:num>
  <w:num w:numId="67">
    <w:abstractNumId w:val="7"/>
  </w:num>
  <w:num w:numId="68">
    <w:abstractNumId w:val="68"/>
  </w:num>
  <w:num w:numId="69">
    <w:abstractNumId w:val="43"/>
  </w:num>
  <w:num w:numId="70">
    <w:abstractNumId w:val="6"/>
  </w:num>
  <w:num w:numId="71">
    <w:abstractNumId w:val="5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4797A"/>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1561"/>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5469"/>
    <w:rsid w:val="001E05E8"/>
    <w:rsid w:val="001E600A"/>
    <w:rsid w:val="001F3555"/>
    <w:rsid w:val="001F6FA5"/>
    <w:rsid w:val="00201769"/>
    <w:rsid w:val="00201E01"/>
    <w:rsid w:val="00202782"/>
    <w:rsid w:val="00204C77"/>
    <w:rsid w:val="0021139D"/>
    <w:rsid w:val="00212042"/>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CE0"/>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407A"/>
    <w:rsid w:val="00347500"/>
    <w:rsid w:val="00347A6D"/>
    <w:rsid w:val="00354498"/>
    <w:rsid w:val="003548CB"/>
    <w:rsid w:val="003614DC"/>
    <w:rsid w:val="00361CE5"/>
    <w:rsid w:val="00362760"/>
    <w:rsid w:val="00370E2E"/>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5AD"/>
    <w:rsid w:val="00554ED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3069"/>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6152"/>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877B4"/>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7C94"/>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E34"/>
    <w:rsid w:val="00A2147E"/>
    <w:rsid w:val="00A25B81"/>
    <w:rsid w:val="00A2624A"/>
    <w:rsid w:val="00A265D7"/>
    <w:rsid w:val="00A33567"/>
    <w:rsid w:val="00A34BA9"/>
    <w:rsid w:val="00A3679A"/>
    <w:rsid w:val="00A36B30"/>
    <w:rsid w:val="00A406B8"/>
    <w:rsid w:val="00A41676"/>
    <w:rsid w:val="00A43D76"/>
    <w:rsid w:val="00A44210"/>
    <w:rsid w:val="00A526B7"/>
    <w:rsid w:val="00A52BAB"/>
    <w:rsid w:val="00A52C7C"/>
    <w:rsid w:val="00A579E6"/>
    <w:rsid w:val="00A61D78"/>
    <w:rsid w:val="00A67415"/>
    <w:rsid w:val="00A67754"/>
    <w:rsid w:val="00A706D2"/>
    <w:rsid w:val="00A7139A"/>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3B84"/>
    <w:rsid w:val="00BE5659"/>
    <w:rsid w:val="00BF15FF"/>
    <w:rsid w:val="00BF51EE"/>
    <w:rsid w:val="00BF5E65"/>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679"/>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7FE"/>
    <w:rsid w:val="00DF0328"/>
    <w:rsid w:val="00DF5671"/>
    <w:rsid w:val="00DF71FB"/>
    <w:rsid w:val="00E015C8"/>
    <w:rsid w:val="00E0429C"/>
    <w:rsid w:val="00E052C4"/>
    <w:rsid w:val="00E06C7B"/>
    <w:rsid w:val="00E07F3E"/>
    <w:rsid w:val="00E106BF"/>
    <w:rsid w:val="00E14FDF"/>
    <w:rsid w:val="00E17FBA"/>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4E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8F8F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6FBB"/>
    <w:rsid w:val="00106BC6"/>
    <w:rsid w:val="001125F5"/>
    <w:rsid w:val="00122786"/>
    <w:rsid w:val="00152532"/>
    <w:rsid w:val="001E4222"/>
    <w:rsid w:val="001F2D33"/>
    <w:rsid w:val="00216485"/>
    <w:rsid w:val="00247826"/>
    <w:rsid w:val="0026412C"/>
    <w:rsid w:val="00286999"/>
    <w:rsid w:val="002A67A7"/>
    <w:rsid w:val="0037311B"/>
    <w:rsid w:val="003D7AF8"/>
    <w:rsid w:val="00530616"/>
    <w:rsid w:val="005B6BE7"/>
    <w:rsid w:val="005D3BC9"/>
    <w:rsid w:val="005E1C44"/>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7BB0"/>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64B1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7A45701E-98B4-425B-AC2B-3D30B928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274</TotalTime>
  <Pages>17</Pages>
  <Words>2540</Words>
  <Characters>14482</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admin</cp:lastModifiedBy>
  <cp:revision>19</cp:revision>
  <cp:lastPrinted>2020-01-23T21:38:00Z</cp:lastPrinted>
  <dcterms:created xsi:type="dcterms:W3CDTF">2019-07-16T21:35:00Z</dcterms:created>
  <dcterms:modified xsi:type="dcterms:W3CDTF">2020-01-24T05:29:00Z</dcterms:modified>
  <cp:contentStatus>v1-3_02/10/2019</cp:contentStatus>
</cp:coreProperties>
</file>