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9F03F" w14:textId="4DFE3A31" w:rsidR="00C76B5E" w:rsidRDefault="00461110" w:rsidP="00C76B5E">
      <w:pPr>
        <w:pStyle w:val="01CSTCPLHeading1"/>
        <w:rPr>
          <w:rFonts w:cs="Arial"/>
          <w:caps w:val="0"/>
          <w:szCs w:val="32"/>
        </w:rPr>
      </w:pPr>
      <w:r w:rsidRPr="00461110">
        <w:rPr>
          <w:rFonts w:cs="Arial"/>
          <w:caps w:val="0"/>
          <w:szCs w:val="32"/>
        </w:rPr>
        <w:t>Final Certificate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9C157C" w14:paraId="1F55FD96" w14:textId="77777777" w:rsidTr="00461110">
        <w:trPr>
          <w:trHeight w:val="680"/>
        </w:trPr>
        <w:tc>
          <w:tcPr>
            <w:tcW w:w="2689" w:type="dxa"/>
            <w:vAlign w:val="center"/>
          </w:tcPr>
          <w:p w14:paraId="2C2FADAA" w14:textId="103FC688" w:rsidR="009C157C" w:rsidRDefault="009C157C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3C262B40" w14:textId="4E89101B" w:rsidR="009C157C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Johnny boy</w:t>
            </w:r>
          </w:p>
        </w:tc>
      </w:tr>
      <w:tr w:rsidR="009C157C" w14:paraId="57C121F7" w14:textId="77777777" w:rsidTr="00461110">
        <w:trPr>
          <w:trHeight w:val="680"/>
        </w:trPr>
        <w:tc>
          <w:tcPr>
            <w:tcW w:w="2689" w:type="dxa"/>
            <w:vAlign w:val="center"/>
          </w:tcPr>
          <w:p w14:paraId="40EE13F9" w14:textId="4C9BDF78" w:rsidR="009C157C" w:rsidRDefault="009C157C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512" w:type="dxa"/>
            <w:vAlign w:val="center"/>
          </w:tcPr>
          <w:p w14:paraId="0880FEF1" w14:textId="745AA17A" w:rsidR="009C157C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11-3-25</w:t>
            </w:r>
          </w:p>
        </w:tc>
      </w:tr>
      <w:tr w:rsidR="007E02FA" w14:paraId="46D6BCCA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354C7395" w14:textId="79B00248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50FAF6B1" w14:textId="67D30056" w:rsidR="007E02FA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B </w:t>
            </w:r>
          </w:p>
        </w:tc>
      </w:tr>
      <w:tr w:rsidR="007E02FA" w14:paraId="581A97BD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24494183" w14:textId="70546ACE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address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29630DF1" w14:textId="0758AC36" w:rsidR="007E02FA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123 Bee dr </w:t>
            </w:r>
          </w:p>
        </w:tc>
      </w:tr>
      <w:tr w:rsidR="007E02FA" w14:paraId="357209C1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513F00B5" w14:textId="49126AC6" w:rsidR="007E02FA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</w:t>
            </w:r>
            <w:r w:rsidR="0046111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/ Territory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790AFBFD" w14:textId="7539E13E" w:rsidR="007E02FA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QLD </w:t>
            </w:r>
          </w:p>
        </w:tc>
      </w:tr>
      <w:tr w:rsidR="009C157C" w14:paraId="7969A83E" w14:textId="77777777" w:rsidTr="00461110">
        <w:trPr>
          <w:trHeight w:val="737"/>
        </w:trPr>
        <w:tc>
          <w:tcPr>
            <w:tcW w:w="2689" w:type="dxa"/>
            <w:vAlign w:val="center"/>
          </w:tcPr>
          <w:p w14:paraId="575AA8EB" w14:textId="16C71836" w:rsidR="009C157C" w:rsidRDefault="007E02FA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Conditions for issuing final certificate reviewed</w:t>
            </w:r>
            <w:r w:rsidR="00306DC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512" w:type="dxa"/>
            <w:vAlign w:val="center"/>
          </w:tcPr>
          <w:p w14:paraId="4C0F1371" w14:textId="6D385E33" w:rsidR="009C157C" w:rsidRDefault="001357B3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work completed to standards and inspected 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461110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7E02FA" w14:paraId="049754E8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72EFC3EC" w14:textId="728961C3" w:rsidR="007E02FA" w:rsidRPr="007E02FA" w:rsidRDefault="007E02FA" w:rsidP="007E02F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All patent defects have been remedied.</w:t>
            </w:r>
          </w:p>
        </w:tc>
        <w:tc>
          <w:tcPr>
            <w:tcW w:w="1701" w:type="dxa"/>
            <w:vAlign w:val="center"/>
          </w:tcPr>
          <w:p w14:paraId="4262CD98" w14:textId="7FBFBB19" w:rsidR="007E02FA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29929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3002505A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3C1C82" w14:textId="0A500D1C" w:rsidR="007E02FA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98737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7E02F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41E9718" w14:textId="77777777" w:rsidR="007E02FA" w:rsidRDefault="007E02FA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06C32BF0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14144566" w14:textId="0057D8D6" w:rsidR="00461110" w:rsidRPr="007E02FA" w:rsidRDefault="00461110" w:rsidP="0046111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Adjustments to the contract sum have been agreed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7CEED7AB" w14:textId="77777777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94433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53412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1D4BB3F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B70B48" w14:textId="20362202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6941941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138AFF5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1BEB55E5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0879592D" w14:textId="02E2756A" w:rsidR="00461110" w:rsidRPr="007E02FA" w:rsidRDefault="00461110" w:rsidP="0046111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sz w:val="22"/>
                <w:szCs w:val="22"/>
              </w:rPr>
              <w:t>All claims have been settled.</w:t>
            </w:r>
          </w:p>
        </w:tc>
        <w:tc>
          <w:tcPr>
            <w:tcW w:w="1701" w:type="dxa"/>
            <w:vAlign w:val="center"/>
          </w:tcPr>
          <w:p w14:paraId="6FF5C03E" w14:textId="77777777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27735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2897097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1DD0E9F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5ED5A9" w14:textId="7D488479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869491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7B3784B7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3D97D1A3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2E4AFDF2" w14:textId="45262A57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Defects liability period has expired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1EB7003" w14:textId="75930E81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64757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71496173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0351FEC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FCF8E5" w14:textId="31166BBD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205700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3CE523B6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7B4BA484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04522FDD" w14:textId="6433169A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Notice of Final Completion has been sent by the contractor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2EC6E18" w14:textId="143B73E4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98753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829629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53486E40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02D600" w14:textId="1CBA7DCB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86136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7D897FD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5A975AC0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1FF35377" w14:textId="648763B9" w:rsidR="00461110" w:rsidRPr="007E02FA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E02F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Work to be performed under the agreement has been completed.</w:t>
            </w:r>
          </w:p>
        </w:tc>
        <w:tc>
          <w:tcPr>
            <w:tcW w:w="1701" w:type="dxa"/>
            <w:vAlign w:val="center"/>
          </w:tcPr>
          <w:p w14:paraId="4641F747" w14:textId="05C0FAD4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28542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91743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BB84BE3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4D5CB47" w14:textId="18442F4A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64707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8E454D6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1110" w14:paraId="56BF603E" w14:textId="77777777" w:rsidTr="00CB33A7">
        <w:trPr>
          <w:trHeight w:val="1134"/>
        </w:trPr>
        <w:tc>
          <w:tcPr>
            <w:tcW w:w="3255" w:type="dxa"/>
            <w:vAlign w:val="center"/>
          </w:tcPr>
          <w:p w14:paraId="6CFF6FD8" w14:textId="6551CCC6" w:rsidR="00461110" w:rsidRPr="009C157C" w:rsidRDefault="00461110" w:rsidP="0046111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quality variations.</w:t>
            </w:r>
          </w:p>
        </w:tc>
        <w:tc>
          <w:tcPr>
            <w:tcW w:w="1701" w:type="dxa"/>
            <w:vAlign w:val="center"/>
          </w:tcPr>
          <w:p w14:paraId="7483D61E" w14:textId="169AFC0B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642757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357B3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96723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00BA3876" w14:textId="77777777" w:rsidR="00461110" w:rsidRDefault="0046111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72A310" w14:textId="3E6CE335" w:rsidR="00461110" w:rsidRDefault="00000000" w:rsidP="00461110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2964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61110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EE65E60" w14:textId="77777777" w:rsidR="00461110" w:rsidRDefault="00461110" w:rsidP="00CB3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AD51B6" w14:textId="236006D0" w:rsidR="00951F2F" w:rsidRDefault="00951F2F" w:rsidP="000F6C6E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68353" w14:textId="77777777" w:rsidR="00DC37D7" w:rsidRDefault="00DC37D7" w:rsidP="00A67754">
      <w:r>
        <w:separator/>
      </w:r>
    </w:p>
  </w:endnote>
  <w:endnote w:type="continuationSeparator" w:id="0">
    <w:p w14:paraId="74FEB5FD" w14:textId="77777777" w:rsidR="00DC37D7" w:rsidRDefault="00DC37D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F6D86BA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38C3F7D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3C37F" w14:textId="77777777" w:rsidR="00DC37D7" w:rsidRDefault="00DC37D7" w:rsidP="00A67754">
      <w:r>
        <w:separator/>
      </w:r>
    </w:p>
  </w:footnote>
  <w:footnote w:type="continuationSeparator" w:id="0">
    <w:p w14:paraId="7D038F6B" w14:textId="77777777" w:rsidR="00DC37D7" w:rsidRDefault="00DC37D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43BE5" w14:textId="1298952B" w:rsidR="00461110" w:rsidRDefault="0000000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EF02694B6AF64073A2DC3FF645AC9A2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461110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46111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61110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46111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461110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5E2A9CCD" w14:textId="77777777" w:rsidR="00461110" w:rsidRPr="00830749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D7A80" w14:textId="48AE0B2E" w:rsidR="00461110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7FA53C6AC8634E178B8B1CF33434D4E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461110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p w14:paraId="4B81692D" w14:textId="77777777" w:rsidR="00461110" w:rsidRPr="00830749" w:rsidRDefault="00461110" w:rsidP="0046111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6C6E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57B3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06DC3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1110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9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02FA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090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33A7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37D7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2F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A53C6AC8634E178B8B1CF33434D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DAEB9-7E33-45CA-B342-3ECCD6728AF9}"/>
      </w:docPartPr>
      <w:docPartBody>
        <w:p w:rsidR="007D4C3A" w:rsidRDefault="007D4C3A" w:rsidP="007D4C3A">
          <w:pPr>
            <w:pStyle w:val="7FA53C6AC8634E178B8B1CF33434D4EB"/>
          </w:pPr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EF02694B6AF64073A2DC3FF645AC9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71C85-5921-4873-8AE1-A6D81A64CBE9}"/>
      </w:docPartPr>
      <w:docPartBody>
        <w:p w:rsidR="007D4C3A" w:rsidRDefault="007D4C3A" w:rsidP="007D4C3A">
          <w:pPr>
            <w:pStyle w:val="EF02694B6AF64073A2DC3FF645AC9A22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1F"/>
    <w:rsid w:val="007D4C3A"/>
    <w:rsid w:val="008F751F"/>
    <w:rsid w:val="00925090"/>
    <w:rsid w:val="00D4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4C3A"/>
    <w:rPr>
      <w:color w:val="808080"/>
    </w:rPr>
  </w:style>
  <w:style w:type="paragraph" w:customStyle="1" w:styleId="7FA53C6AC8634E178B8B1CF33434D4EB">
    <w:name w:val="7FA53C6AC8634E178B8B1CF33434D4EB"/>
    <w:rsid w:val="007D4C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02694B6AF64073A2DC3FF645AC9A22">
    <w:name w:val="EF02694B6AF64073A2DC3FF645AC9A22"/>
    <w:rsid w:val="007D4C3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8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Riley Tydd Tydd</cp:lastModifiedBy>
  <cp:revision>7</cp:revision>
  <cp:lastPrinted>2014-09-18T04:01:00Z</cp:lastPrinted>
  <dcterms:created xsi:type="dcterms:W3CDTF">2023-04-12T21:46:00Z</dcterms:created>
  <dcterms:modified xsi:type="dcterms:W3CDTF">2025-04-16T22:10:00Z</dcterms:modified>
  <cp:category>Handout 2</cp:category>
  <cp:contentStatus>v1-2_13/04/2023</cp:contentStatus>
</cp:coreProperties>
</file>