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9336878"/>
    <w:bookmarkEnd w:id="0"/>
    <w:p w14:paraId="762B72CD" w14:textId="3C4E0E2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7A0130">
            <w:rPr>
              <w:szCs w:val="32"/>
            </w:rPr>
            <w:t>BSBWHS411</w:t>
          </w:r>
        </w:sdtContent>
      </w:sdt>
      <w:r w:rsidR="00677444" w:rsidRPr="004932A4">
        <w:rPr>
          <w:szCs w:val="32"/>
        </w:rPr>
        <w:t xml:space="preserve"> </w:t>
      </w:r>
    </w:p>
    <w:p w14:paraId="7BE01389" w14:textId="5BF2A163"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A0130">
            <w:rPr>
              <w:szCs w:val="32"/>
            </w:rPr>
            <w:t>Implement and monitor WHS policies, procedures and programs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539361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i/>
              <w:sz w:val="18"/>
              <w:szCs w:val="18"/>
            </w:rPr>
            <w:t>BSBWHS411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i/>
              <w:sz w:val="18"/>
              <w:szCs w:val="18"/>
            </w:rPr>
            <w:t>Implement and monitor WHS policies, procedures and programs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491C8069" w:rsidR="00750D30" w:rsidRPr="006C4DEB" w:rsidRDefault="003B482F" w:rsidP="00C15CA8">
            <w:pPr>
              <w:ind w:right="390"/>
              <w:jc w:val="left"/>
              <w:rPr>
                <w:rFonts w:ascii="Arial" w:hAnsi="Arial" w:cs="Arial"/>
                <w:sz w:val="22"/>
                <w:szCs w:val="22"/>
              </w:rPr>
            </w:pPr>
            <w:permStart w:id="342565102" w:edGrp="everyone"/>
            <w:r>
              <w:rPr>
                <w:rFonts w:ascii="Arial" w:hAnsi="Arial" w:cs="Arial"/>
                <w:sz w:val="22"/>
                <w:szCs w:val="22"/>
              </w:rPr>
              <w:t>Joshua ferguson</w:t>
            </w:r>
            <w:permEnd w:id="342565102"/>
          </w:p>
        </w:tc>
      </w:tr>
      <w:tr w:rsidR="00E304E1"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E304E1" w:rsidRPr="00C15CA8" w:rsidRDefault="00E304E1" w:rsidP="00E304E1">
            <w:pPr>
              <w:ind w:right="390"/>
              <w:jc w:val="left"/>
              <w:rPr>
                <w:rFonts w:ascii="Arial" w:hAnsi="Arial" w:cs="Arial"/>
                <w:sz w:val="18"/>
                <w:szCs w:val="18"/>
              </w:rPr>
            </w:pPr>
            <w:r w:rsidRPr="00C15CA8">
              <w:rPr>
                <w:rFonts w:ascii="Arial" w:hAnsi="Arial" w:cs="Arial"/>
                <w:sz w:val="18"/>
                <w:szCs w:val="18"/>
              </w:rPr>
              <w:t>Participant signature</w:t>
            </w:r>
          </w:p>
        </w:tc>
        <w:permStart w:id="313804467"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97E4C6D" w:rsidR="00E304E1" w:rsidRPr="00E304E1" w:rsidRDefault="00000000" w:rsidP="009576AC">
            <w:pPr>
              <w:ind w:right="-21"/>
              <w:jc w:val="left"/>
              <w:rPr>
                <w:rFonts w:ascii="Arial" w:hAnsi="Arial" w:cs="Arial"/>
                <w:sz w:val="20"/>
              </w:rPr>
            </w:pPr>
            <w:sdt>
              <w:sdtPr>
                <w:rPr>
                  <w:rFonts w:ascii="Arial" w:hAnsi="Arial" w:cs="Arial"/>
                  <w:b/>
                  <w:bCs/>
                  <w:sz w:val="22"/>
                  <w:szCs w:val="22"/>
                </w:rPr>
                <w:id w:val="1832487325"/>
                <w:showingPlcHdr/>
                <w:picture/>
              </w:sdtPr>
              <w:sdtContent>
                <w:r w:rsidR="00250B30">
                  <w:rPr>
                    <w:rFonts w:ascii="Arial" w:hAnsi="Arial" w:cs="Arial"/>
                    <w:b/>
                    <w:bCs/>
                    <w:noProof/>
                    <w:sz w:val="22"/>
                    <w:szCs w:val="22"/>
                  </w:rPr>
                  <w:drawing>
                    <wp:inline distT="0" distB="0" distL="0" distR="0" wp14:anchorId="45CF3EBD" wp14:editId="6C7EF769">
                      <wp:extent cx="1242060" cy="22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2060" cy="228600"/>
                              </a:xfrm>
                              <a:prstGeom prst="rect">
                                <a:avLst/>
                              </a:prstGeom>
                              <a:noFill/>
                              <a:ln>
                                <a:noFill/>
                              </a:ln>
                            </pic:spPr>
                          </pic:pic>
                        </a:graphicData>
                      </a:graphic>
                    </wp:inline>
                  </w:drawing>
                </w:r>
              </w:sdtContent>
            </w:sdt>
            <w:r w:rsidR="00250B30">
              <w:rPr>
                <w:rFonts w:ascii="Arial" w:hAnsi="Arial" w:cs="Arial"/>
                <w:b/>
                <w:bCs/>
                <w:sz w:val="22"/>
                <w:szCs w:val="22"/>
              </w:rPr>
              <w:t>Joshua Ferguson</w:t>
            </w:r>
            <w:permEnd w:id="313804467"/>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1B189BE"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7A0130">
                  <w:rPr>
                    <w:rFonts w:ascii="Arial" w:hAnsi="Arial" w:cs="Arial"/>
                    <w:sz w:val="20"/>
                  </w:rPr>
                  <w:sym w:font="Wingdings" w:char="F0FE"/>
                </w:r>
              </w:sdtContent>
            </w:sdt>
            <w:r w:rsidR="00A4462D" w:rsidRPr="007A0130">
              <w:rPr>
                <w:rFonts w:ascii="Arial" w:hAnsi="Arial" w:cs="Arial"/>
                <w:sz w:val="20"/>
              </w:rPr>
              <w:t xml:space="preserve"> </w:t>
            </w:r>
            <w:r w:rsidR="00A4462D" w:rsidRPr="007A0130">
              <w:rPr>
                <w:rFonts w:ascii="Arial" w:hAnsi="Arial" w:cs="Arial"/>
                <w:sz w:val="18"/>
                <w:szCs w:val="18"/>
              </w:rPr>
              <w:t>Not applicable</w:t>
            </w:r>
            <w:r w:rsidR="00416046" w:rsidRPr="007A0130">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E304E1"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367824C8" w:rsidR="00E304E1" w:rsidRPr="00C15CA8" w:rsidRDefault="00E304E1" w:rsidP="00E304E1">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13A07A7E" w:rsidR="00E304E1" w:rsidRPr="00C15CA8" w:rsidRDefault="00000000" w:rsidP="00E304E1">
            <w:pPr>
              <w:jc w:val="left"/>
              <w:rPr>
                <w:rFonts w:ascii="Arial" w:hAnsi="Arial" w:cs="Arial"/>
                <w:sz w:val="18"/>
                <w:szCs w:val="18"/>
              </w:rPr>
            </w:pPr>
            <w:sdt>
              <w:sdtPr>
                <w:rPr>
                  <w:rFonts w:ascii="Arial" w:hAnsi="Arial" w:cs="Arial"/>
                  <w:b/>
                  <w:bCs/>
                  <w:sz w:val="22"/>
                  <w:szCs w:val="22"/>
                </w:rPr>
                <w:id w:val="854307420"/>
                <w:placeholder>
                  <w:docPart w:val="76B695B39FCC41BFAE184401BFB0DB88"/>
                </w:placeholder>
                <w:showingPlcHdr/>
                <w:date>
                  <w:dateFormat w:val="d/MM/yyyy"/>
                  <w:lid w:val="en-AU"/>
                  <w:storeMappedDataAs w:val="dateTime"/>
                  <w:calendar w:val="gregorian"/>
                </w:date>
              </w:sdtPr>
              <w:sdtContent>
                <w:permStart w:id="644758055" w:edGrp="everyone"/>
                <w:r w:rsidR="00E304E1" w:rsidRPr="00786856">
                  <w:rPr>
                    <w:rStyle w:val="PlaceholderText"/>
                    <w:color w:val="808080" w:themeColor="background1" w:themeShade="80"/>
                  </w:rPr>
                  <w:t>Select Date.</w:t>
                </w:r>
                <w:permEnd w:id="644758055"/>
              </w:sdtContent>
            </w:sdt>
          </w:p>
        </w:tc>
        <w:permStart w:id="102255327" w:edGrp="everyone"/>
        <w:tc>
          <w:tcPr>
            <w:tcW w:w="2095" w:type="dxa"/>
            <w:tcBorders>
              <w:top w:val="single" w:sz="12" w:space="0" w:color="auto"/>
            </w:tcBorders>
            <w:vAlign w:val="center"/>
          </w:tcPr>
          <w:p w14:paraId="7AEB95E0" w14:textId="64018F6F" w:rsidR="00E304E1" w:rsidRPr="004C3241" w:rsidRDefault="00000000" w:rsidP="00E304E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02255327"/>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79593874" w:edGrp="everyone"/>
        <w:tc>
          <w:tcPr>
            <w:tcW w:w="2096" w:type="dxa"/>
            <w:tcBorders>
              <w:top w:val="single" w:sz="12" w:space="0" w:color="auto"/>
              <w:right w:val="single" w:sz="12" w:space="0" w:color="auto"/>
            </w:tcBorders>
            <w:vAlign w:val="center"/>
          </w:tcPr>
          <w:p w14:paraId="3AE1B08E" w14:textId="51BE460E" w:rsidR="00E304E1" w:rsidRPr="004C3241" w:rsidRDefault="00000000" w:rsidP="00E304E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979593874"/>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0C9F931D" w:rsidR="00E304E1" w:rsidRPr="00C15CA8" w:rsidRDefault="00E304E1" w:rsidP="00E304E1">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34564214" w:rsidR="00E304E1" w:rsidRPr="00C15CA8" w:rsidRDefault="00000000" w:rsidP="00E304E1">
            <w:pPr>
              <w:jc w:val="left"/>
              <w:rPr>
                <w:rFonts w:ascii="Arial" w:hAnsi="Arial" w:cs="Arial"/>
                <w:sz w:val="18"/>
                <w:szCs w:val="18"/>
              </w:rPr>
            </w:pPr>
            <w:sdt>
              <w:sdtPr>
                <w:rPr>
                  <w:rFonts w:ascii="Arial" w:hAnsi="Arial" w:cs="Arial"/>
                  <w:b/>
                  <w:bCs/>
                  <w:sz w:val="22"/>
                  <w:szCs w:val="22"/>
                </w:rPr>
                <w:id w:val="-753362644"/>
                <w:placeholder>
                  <w:docPart w:val="A1A631FB43D14206980E70CA4DC4A4F0"/>
                </w:placeholder>
                <w:showingPlcHdr/>
                <w:date>
                  <w:dateFormat w:val="d/MM/yyyy"/>
                  <w:lid w:val="en-AU"/>
                  <w:storeMappedDataAs w:val="dateTime"/>
                  <w:calendar w:val="gregorian"/>
                </w:date>
              </w:sdtPr>
              <w:sdtContent>
                <w:permStart w:id="1593598170" w:edGrp="everyone"/>
                <w:r w:rsidR="00E304E1" w:rsidRPr="00786856">
                  <w:rPr>
                    <w:rStyle w:val="PlaceholderText"/>
                    <w:color w:val="808080" w:themeColor="background1" w:themeShade="80"/>
                  </w:rPr>
                  <w:t>Select Date.</w:t>
                </w:r>
                <w:permEnd w:id="1593598170"/>
              </w:sdtContent>
            </w:sdt>
          </w:p>
        </w:tc>
        <w:permStart w:id="980710435" w:edGrp="everyone"/>
        <w:tc>
          <w:tcPr>
            <w:tcW w:w="2095" w:type="dxa"/>
            <w:vAlign w:val="center"/>
          </w:tcPr>
          <w:p w14:paraId="1708E32B" w14:textId="36FE224D" w:rsidR="00E304E1" w:rsidRPr="004C3241" w:rsidRDefault="00000000" w:rsidP="00E304E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980710435"/>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27691100" w:edGrp="everyone"/>
        <w:tc>
          <w:tcPr>
            <w:tcW w:w="2096" w:type="dxa"/>
            <w:tcBorders>
              <w:right w:val="single" w:sz="12" w:space="0" w:color="auto"/>
            </w:tcBorders>
            <w:vAlign w:val="center"/>
          </w:tcPr>
          <w:p w14:paraId="4AFFAE4E" w14:textId="2FB18E9E" w:rsidR="00E304E1" w:rsidRPr="004C3241" w:rsidRDefault="00000000" w:rsidP="00E304E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927691100"/>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3D1B3C0" w:rsidR="00E304E1" w:rsidRPr="00C15CA8" w:rsidRDefault="00E304E1" w:rsidP="00E304E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6F44266B6214C55849F5FD1D0BCC7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BSBWHS411</w:t>
                </w:r>
              </w:sdtContent>
            </w:sdt>
          </w:p>
        </w:tc>
        <w:tc>
          <w:tcPr>
            <w:tcW w:w="1559" w:type="dxa"/>
            <w:tcBorders>
              <w:left w:val="single" w:sz="4" w:space="0" w:color="auto"/>
              <w:bottom w:val="single" w:sz="12" w:space="0" w:color="auto"/>
            </w:tcBorders>
            <w:shd w:val="clear" w:color="auto" w:fill="auto"/>
            <w:vAlign w:val="center"/>
          </w:tcPr>
          <w:p w14:paraId="35E2891D" w14:textId="5960F3EB" w:rsidR="00E304E1" w:rsidRPr="00C15CA8" w:rsidRDefault="00000000" w:rsidP="00E304E1">
            <w:pPr>
              <w:jc w:val="left"/>
              <w:rPr>
                <w:rFonts w:ascii="Arial" w:hAnsi="Arial" w:cs="Arial"/>
                <w:bCs/>
                <w:sz w:val="18"/>
                <w:szCs w:val="18"/>
              </w:rPr>
            </w:pPr>
            <w:sdt>
              <w:sdtPr>
                <w:rPr>
                  <w:rFonts w:ascii="Arial" w:hAnsi="Arial" w:cs="Arial"/>
                  <w:b/>
                  <w:bCs/>
                  <w:sz w:val="22"/>
                  <w:szCs w:val="22"/>
                </w:rPr>
                <w:id w:val="1512114367"/>
                <w:placeholder>
                  <w:docPart w:val="E71C9F578F774B63B81AF8501DF78595"/>
                </w:placeholder>
                <w:showingPlcHdr/>
                <w:date>
                  <w:dateFormat w:val="d/MM/yyyy"/>
                  <w:lid w:val="en-AU"/>
                  <w:storeMappedDataAs w:val="dateTime"/>
                  <w:calendar w:val="gregorian"/>
                </w:date>
              </w:sdtPr>
              <w:sdtContent>
                <w:permStart w:id="84678533" w:edGrp="everyone"/>
                <w:r w:rsidR="00E304E1" w:rsidRPr="00786856">
                  <w:rPr>
                    <w:rStyle w:val="PlaceholderText"/>
                    <w:color w:val="808080" w:themeColor="background1" w:themeShade="80"/>
                  </w:rPr>
                  <w:t>Select Date.</w:t>
                </w:r>
                <w:permEnd w:id="84678533"/>
              </w:sdtContent>
            </w:sdt>
          </w:p>
        </w:tc>
        <w:permStart w:id="582957333" w:edGrp="everyone"/>
        <w:tc>
          <w:tcPr>
            <w:tcW w:w="2095" w:type="dxa"/>
            <w:tcBorders>
              <w:bottom w:val="single" w:sz="12" w:space="0" w:color="auto"/>
            </w:tcBorders>
            <w:vAlign w:val="center"/>
          </w:tcPr>
          <w:p w14:paraId="7529F15C" w14:textId="2D5BCF09" w:rsidR="00E304E1" w:rsidRPr="004C3241" w:rsidRDefault="00000000" w:rsidP="00E304E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304E1" w:rsidRPr="004C3241">
                  <w:rPr>
                    <w:rFonts w:ascii="Arial" w:hAnsi="Arial" w:cs="Arial"/>
                    <w:b/>
                    <w:sz w:val="20"/>
                  </w:rPr>
                  <w:sym w:font="Wingdings" w:char="F0A8"/>
                </w:r>
              </w:sdtContent>
            </w:sdt>
            <w:permEnd w:id="582957333"/>
            <w:r w:rsidR="00E304E1" w:rsidRPr="004C3241">
              <w:rPr>
                <w:rFonts w:ascii="Arial" w:hAnsi="Arial" w:cs="Arial"/>
                <w:b/>
                <w:sz w:val="20"/>
              </w:rPr>
              <w:t xml:space="preserve"> </w:t>
            </w:r>
            <w:r w:rsidR="00E304E1" w:rsidRPr="00C15CA8">
              <w:rPr>
                <w:rFonts w:ascii="Arial" w:hAnsi="Arial" w:cs="Arial"/>
                <w:b/>
                <w:sz w:val="18"/>
                <w:szCs w:val="18"/>
              </w:rPr>
              <w:t>Competent</w:t>
            </w:r>
          </w:p>
        </w:tc>
        <w:permStart w:id="815029902" w:edGrp="everyone"/>
        <w:tc>
          <w:tcPr>
            <w:tcW w:w="2096" w:type="dxa"/>
            <w:tcBorders>
              <w:bottom w:val="single" w:sz="12" w:space="0" w:color="auto"/>
              <w:right w:val="single" w:sz="12" w:space="0" w:color="auto"/>
            </w:tcBorders>
            <w:vAlign w:val="center"/>
          </w:tcPr>
          <w:p w14:paraId="651D3CC6" w14:textId="47C3436B" w:rsidR="00E304E1" w:rsidRPr="004C3241" w:rsidRDefault="00000000" w:rsidP="00E304E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E304E1" w:rsidRPr="004C3241">
                  <w:rPr>
                    <w:rFonts w:ascii="Arial" w:hAnsi="Arial" w:cs="Arial"/>
                    <w:b/>
                    <w:sz w:val="20"/>
                  </w:rPr>
                  <w:sym w:font="Wingdings" w:char="F0A8"/>
                </w:r>
              </w:sdtContent>
            </w:sdt>
            <w:permEnd w:id="815029902"/>
            <w:r w:rsidR="00E304E1" w:rsidRPr="004C3241">
              <w:rPr>
                <w:rFonts w:ascii="Arial" w:hAnsi="Arial" w:cs="Arial"/>
                <w:b/>
                <w:sz w:val="20"/>
              </w:rPr>
              <w:t xml:space="preserve"> </w:t>
            </w:r>
            <w:r w:rsidR="00E304E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384471946"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6584997C" w14:textId="5EB2894F" w:rsidR="00416046"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C0B47">
                  <w:rPr>
                    <w:rFonts w:ascii="Arial" w:hAnsi="Arial" w:cs="Arial"/>
                    <w:sz w:val="20"/>
                  </w:rPr>
                  <w:sym w:font="Wingdings" w:char="F0A8"/>
                </w:r>
              </w:sdtContent>
            </w:sdt>
            <w:permEnd w:id="1384471946"/>
            <w:r w:rsidR="00416046" w:rsidRPr="00DC0B47">
              <w:rPr>
                <w:rFonts w:ascii="Arial" w:hAnsi="Arial" w:cs="Arial"/>
                <w:sz w:val="20"/>
              </w:rPr>
              <w:t xml:space="preserve"> </w:t>
            </w:r>
            <w:r w:rsidR="00416046" w:rsidRPr="00DC0B47">
              <w:rPr>
                <w:rFonts w:ascii="Arial" w:hAnsi="Arial" w:cs="Arial"/>
                <w:sz w:val="18"/>
                <w:szCs w:val="18"/>
              </w:rPr>
              <w:t>Theory Exam</w:t>
            </w:r>
          </w:p>
          <w:permStart w:id="1281892585" w:edGrp="everyone"/>
          <w:p w14:paraId="31F60E55" w14:textId="258747E2" w:rsidR="008B48D3" w:rsidRPr="00A4462D" w:rsidRDefault="00000000" w:rsidP="008B48D3">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1281892585"/>
            <w:r w:rsidR="008B48D3" w:rsidRPr="00DC0B47">
              <w:rPr>
                <w:rFonts w:ascii="Arial" w:hAnsi="Arial" w:cs="Arial"/>
                <w:sz w:val="20"/>
              </w:rPr>
              <w:t xml:space="preserve"> </w:t>
            </w:r>
            <w:r w:rsidR="008B48D3" w:rsidRPr="00DC0B47">
              <w:rPr>
                <w:rFonts w:ascii="Arial" w:hAnsi="Arial" w:cs="Arial"/>
                <w:sz w:val="18"/>
                <w:szCs w:val="18"/>
              </w:rPr>
              <w:t>Practical Assessment</w:t>
            </w:r>
          </w:p>
        </w:tc>
        <w:permStart w:id="2011242974" w:edGrp="everyone"/>
        <w:tc>
          <w:tcPr>
            <w:tcW w:w="4508" w:type="dxa"/>
            <w:tcBorders>
              <w:left w:val="nil"/>
              <w:bottom w:val="single" w:sz="12" w:space="0" w:color="auto"/>
              <w:right w:val="single" w:sz="12" w:space="0" w:color="auto"/>
            </w:tcBorders>
            <w:shd w:val="clear" w:color="auto" w:fill="auto"/>
          </w:tcPr>
          <w:p w14:paraId="00C89B93" w14:textId="77777777" w:rsidR="00416046" w:rsidRDefault="00000000"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r w:rsidR="00416046" w:rsidRPr="00DC0B47">
                  <w:rPr>
                    <w:rFonts w:ascii="Arial" w:hAnsi="Arial" w:cs="Arial"/>
                    <w:sz w:val="20"/>
                  </w:rPr>
                  <w:sym w:font="Wingdings" w:char="F0A8"/>
                </w:r>
              </w:sdtContent>
            </w:sdt>
            <w:permEnd w:id="2011242974"/>
            <w:r w:rsidR="00416046" w:rsidRPr="00DC0B47">
              <w:rPr>
                <w:rFonts w:ascii="Arial" w:hAnsi="Arial" w:cs="Arial"/>
                <w:sz w:val="20"/>
              </w:rPr>
              <w:t xml:space="preserve"> </w:t>
            </w:r>
            <w:r w:rsidR="00416046" w:rsidRPr="00DC0B47">
              <w:rPr>
                <w:rFonts w:ascii="Arial" w:hAnsi="Arial" w:cs="Arial"/>
                <w:sz w:val="18"/>
                <w:szCs w:val="18"/>
              </w:rPr>
              <w:t>Completed</w:t>
            </w:r>
            <w:r w:rsidR="00DC0B47">
              <w:rPr>
                <w:rFonts w:ascii="Arial" w:hAnsi="Arial" w:cs="Arial"/>
                <w:sz w:val="18"/>
                <w:szCs w:val="18"/>
              </w:rPr>
              <w:t xml:space="preserve"> </w:t>
            </w:r>
            <w:r w:rsidR="00DC0B47" w:rsidRPr="00DC0B47">
              <w:rPr>
                <w:rFonts w:ascii="Arial" w:hAnsi="Arial" w:cs="Arial"/>
                <w:sz w:val="18"/>
                <w:szCs w:val="18"/>
              </w:rPr>
              <w:t>team WHS training need</w:t>
            </w:r>
          </w:p>
          <w:permStart w:id="2144011477" w:edGrp="everyone"/>
          <w:p w14:paraId="4790AC45" w14:textId="77039FC5" w:rsidR="00DC0B47" w:rsidRPr="00DC0B47" w:rsidRDefault="00000000" w:rsidP="006C4DEB">
            <w:pPr>
              <w:ind w:left="225" w:hanging="225"/>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2144011477"/>
            <w:r w:rsidR="00DC0B47" w:rsidRPr="00DC0B47">
              <w:rPr>
                <w:rFonts w:ascii="Arial" w:hAnsi="Arial" w:cs="Arial"/>
                <w:sz w:val="20"/>
              </w:rPr>
              <w:t xml:space="preserve"> </w:t>
            </w:r>
            <w:r w:rsidR="00DC0B47">
              <w:rPr>
                <w:rFonts w:ascii="Arial" w:hAnsi="Arial" w:cs="Arial"/>
                <w:sz w:val="20"/>
              </w:rPr>
              <w:t>A</w:t>
            </w:r>
            <w:r w:rsidR="00DC0B47">
              <w:rPr>
                <w:rFonts w:ascii="Arial" w:hAnsi="Arial" w:cs="Arial"/>
                <w:sz w:val="18"/>
                <w:szCs w:val="18"/>
              </w:rPr>
              <w:t>dditional workplace WHS hazard/risk assessment and incident reporting documents completed and submitted as evidence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9576AC"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145BBAFA" w:rsidR="009576AC" w:rsidRPr="00C15CA8" w:rsidRDefault="009576AC" w:rsidP="009576A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9576AC" w:rsidRPr="006C4DEB" w:rsidRDefault="009576AC" w:rsidP="009576AC">
            <w:pPr>
              <w:jc w:val="left"/>
              <w:rPr>
                <w:rFonts w:ascii="Arial" w:hAnsi="Arial" w:cs="Arial"/>
                <w:sz w:val="22"/>
                <w:szCs w:val="22"/>
              </w:rPr>
            </w:pPr>
            <w:permStart w:id="607157206" w:edGrp="everyone"/>
            <w:permEnd w:id="607157206"/>
          </w:p>
        </w:tc>
      </w:tr>
      <w:tr w:rsidR="009576AC"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6823E9F2" w:rsidR="009576AC" w:rsidRPr="00C15CA8" w:rsidRDefault="009576AC" w:rsidP="009576AC">
            <w:pPr>
              <w:jc w:val="left"/>
              <w:rPr>
                <w:rFonts w:ascii="Arial" w:hAnsi="Arial" w:cs="Arial"/>
                <w:sz w:val="18"/>
                <w:szCs w:val="18"/>
              </w:rPr>
            </w:pPr>
            <w:r w:rsidRPr="00C15CA8">
              <w:rPr>
                <w:rFonts w:ascii="Arial" w:hAnsi="Arial" w:cs="Arial"/>
                <w:sz w:val="18"/>
                <w:szCs w:val="18"/>
              </w:rPr>
              <w:t>Assessor Signature</w:t>
            </w:r>
          </w:p>
        </w:tc>
        <w:permStart w:id="550926391" w:edGrp="everyone"/>
        <w:tc>
          <w:tcPr>
            <w:tcW w:w="5339" w:type="dxa"/>
            <w:tcBorders>
              <w:bottom w:val="single" w:sz="12" w:space="0" w:color="auto"/>
              <w:right w:val="single" w:sz="12" w:space="0" w:color="auto"/>
            </w:tcBorders>
            <w:vAlign w:val="center"/>
          </w:tcPr>
          <w:p w14:paraId="0522F426" w14:textId="6310E164" w:rsidR="009576AC" w:rsidRPr="004C3241" w:rsidRDefault="00000000" w:rsidP="009576AC">
            <w:pPr>
              <w:jc w:val="left"/>
              <w:rPr>
                <w:rFonts w:ascii="Arial" w:hAnsi="Arial" w:cs="Arial"/>
                <w:sz w:val="20"/>
              </w:rPr>
            </w:pPr>
            <w:sdt>
              <w:sdtPr>
                <w:rPr>
                  <w:rFonts w:ascii="Arial" w:hAnsi="Arial" w:cs="Arial"/>
                  <w:b/>
                  <w:bCs/>
                  <w:sz w:val="22"/>
                  <w:szCs w:val="22"/>
                </w:rPr>
                <w:id w:val="-618907034"/>
                <w:showingPlcHdr/>
                <w:picture/>
              </w:sdtPr>
              <w:sdtContent>
                <w:r w:rsidR="009576AC">
                  <w:rPr>
                    <w:rFonts w:ascii="Arial" w:hAnsi="Arial" w:cs="Arial"/>
                    <w:b/>
                    <w:bCs/>
                    <w:noProof/>
                    <w:sz w:val="22"/>
                    <w:szCs w:val="22"/>
                  </w:rPr>
                  <w:drawing>
                    <wp:inline distT="0" distB="0" distL="0" distR="0" wp14:anchorId="19A3B1AA" wp14:editId="646F325C">
                      <wp:extent cx="3219450" cy="431800"/>
                      <wp:effectExtent l="0" t="0" r="0" b="635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550926391"/>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67DD6514"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7A0130">
            <w:rPr>
              <w:szCs w:val="32"/>
            </w:rPr>
            <w:t>BSBWHS411</w:t>
          </w:r>
        </w:sdtContent>
      </w:sdt>
      <w:r w:rsidR="00C76B5E" w:rsidRPr="004932A4">
        <w:rPr>
          <w:szCs w:val="32"/>
        </w:rPr>
        <w:t xml:space="preserve"> </w:t>
      </w:r>
    </w:p>
    <w:p w14:paraId="0B076FA9" w14:textId="5FD2C0D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7A0130">
            <w:rPr>
              <w:szCs w:val="32"/>
            </w:rPr>
            <w:t>Implement and monitor WHS policies, procedures and programs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52"/>
        <w:gridCol w:w="6226"/>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83360B2" w:rsidR="00750D30" w:rsidRPr="006C4DEB" w:rsidRDefault="00250B30" w:rsidP="008B3F47">
            <w:pPr>
              <w:ind w:right="390"/>
              <w:jc w:val="left"/>
              <w:rPr>
                <w:rFonts w:ascii="Arial" w:hAnsi="Arial" w:cs="Arial"/>
                <w:sz w:val="22"/>
                <w:szCs w:val="22"/>
              </w:rPr>
            </w:pPr>
            <w:permStart w:id="1074280279" w:edGrp="everyone"/>
            <w:r>
              <w:rPr>
                <w:rFonts w:ascii="Arial" w:hAnsi="Arial" w:cs="Arial"/>
                <w:sz w:val="22"/>
                <w:szCs w:val="22"/>
              </w:rPr>
              <w:t>Joshua Ferguson</w:t>
            </w:r>
            <w:permEnd w:id="107428027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878"/>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BA7127">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Pr="007A0130">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BA7127">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BA7127">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BA7127">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4C18B1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878"/>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BA7127">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304E1" w:rsidRPr="00BA4D9F" w14:paraId="0F5CF2D0" w14:textId="77777777" w:rsidTr="00ED11E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02D27CE" w14:textId="77777777" w:rsidR="00E304E1" w:rsidRPr="00750D30" w:rsidRDefault="00E304E1" w:rsidP="00ED11EF">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E304E1" w:rsidRPr="00BA4D9F" w14:paraId="4D1B0AAD" w14:textId="77777777" w:rsidTr="00ED11EF">
        <w:tc>
          <w:tcPr>
            <w:tcW w:w="9072" w:type="dxa"/>
            <w:tcBorders>
              <w:top w:val="single" w:sz="12" w:space="0" w:color="auto"/>
              <w:left w:val="single" w:sz="12" w:space="0" w:color="auto"/>
              <w:bottom w:val="single" w:sz="4" w:space="0" w:color="auto"/>
              <w:right w:val="single" w:sz="12" w:space="0" w:color="auto"/>
            </w:tcBorders>
          </w:tcPr>
          <w:p w14:paraId="7BDBDB78" w14:textId="77777777" w:rsidR="00E304E1" w:rsidRPr="00DE303D" w:rsidRDefault="00E304E1" w:rsidP="00ED11EF">
            <w:pPr>
              <w:ind w:right="390"/>
              <w:rPr>
                <w:rFonts w:ascii="Arial" w:hAnsi="Arial" w:cs="Arial"/>
                <w:b/>
                <w:bCs/>
                <w:spacing w:val="-4"/>
                <w:sz w:val="20"/>
              </w:rPr>
            </w:pPr>
            <w:r w:rsidRPr="00DE303D">
              <w:rPr>
                <w:rFonts w:ascii="Arial" w:hAnsi="Arial" w:cs="Arial"/>
                <w:b/>
                <w:bCs/>
                <w:spacing w:val="-4"/>
                <w:sz w:val="20"/>
              </w:rPr>
              <w:t>As necessary, outline:</w:t>
            </w:r>
          </w:p>
          <w:p w14:paraId="3C7F767E" w14:textId="77777777" w:rsidR="00E304E1" w:rsidRPr="00DE303D" w:rsidRDefault="00E304E1" w:rsidP="00E304E1">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0F188D5" w14:textId="77777777" w:rsidR="00E304E1" w:rsidRPr="00750D30" w:rsidRDefault="00E304E1" w:rsidP="00E304E1">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304E1" w:rsidRPr="00BA4D9F" w14:paraId="3088C1B6" w14:textId="77777777" w:rsidTr="00E304E1">
        <w:trPr>
          <w:trHeight w:val="12595"/>
        </w:trPr>
        <w:tc>
          <w:tcPr>
            <w:tcW w:w="9072" w:type="dxa"/>
            <w:tcBorders>
              <w:top w:val="nil"/>
              <w:left w:val="single" w:sz="12" w:space="0" w:color="auto"/>
              <w:bottom w:val="single" w:sz="12" w:space="0" w:color="auto"/>
              <w:right w:val="single" w:sz="12" w:space="0" w:color="auto"/>
            </w:tcBorders>
          </w:tcPr>
          <w:p w14:paraId="21756AA3" w14:textId="77777777" w:rsidR="00E304E1" w:rsidRPr="006C4DEB" w:rsidRDefault="00E304E1" w:rsidP="00ED11EF">
            <w:pPr>
              <w:rPr>
                <w:rFonts w:ascii="Arial" w:hAnsi="Arial" w:cs="Arial"/>
                <w:bCs/>
                <w:sz w:val="22"/>
                <w:szCs w:val="22"/>
              </w:rPr>
            </w:pPr>
            <w:permStart w:id="1330992358" w:edGrp="everyone"/>
            <w:permEnd w:id="1330992358"/>
          </w:p>
        </w:tc>
      </w:tr>
      <w:bookmarkEnd w:id="2"/>
    </w:tbl>
    <w:p w14:paraId="69641849" w14:textId="77777777" w:rsidR="00C76B5E" w:rsidRPr="00AA40C0" w:rsidRDefault="00C76B5E" w:rsidP="00C76B5E">
      <w:pPr>
        <w:jc w:val="left"/>
        <w:rPr>
          <w:rFonts w:ascii="Arial" w:hAnsi="Arial"/>
          <w:bCs/>
          <w:sz w:val="22"/>
          <w:szCs w:val="22"/>
        </w:rPr>
      </w:pPr>
      <w:r w:rsidRPr="00750D30">
        <w:rPr>
          <w:rFonts w:ascii="Arial" w:hAnsi="Arial"/>
          <w:bCs/>
          <w:sz w:val="6"/>
          <w:szCs w:val="6"/>
        </w:rPr>
        <w:br w:type="page"/>
      </w:r>
    </w:p>
    <w:p w14:paraId="4004923E" w14:textId="2D52451D" w:rsidR="00B115D7" w:rsidRPr="00830749" w:rsidRDefault="00AC06C2" w:rsidP="00136E8C">
      <w:pPr>
        <w:pStyle w:val="20TAQuestionNumber"/>
        <w:ind w:left="709" w:hanging="709"/>
      </w:pPr>
      <w:bookmarkStart w:id="3" w:name="_Ref89251070"/>
      <w:bookmarkEnd w:id="1"/>
      <w:r>
        <w:lastRenderedPageBreak/>
        <w:t>What is</w:t>
      </w:r>
      <w:r w:rsidR="00CE59F8">
        <w:t xml:space="preserve"> the </w:t>
      </w:r>
      <w:r w:rsidR="005311CB">
        <w:t>purpose</w:t>
      </w:r>
      <w:r w:rsidR="00CE59F8">
        <w:t xml:space="preserve"> for</w:t>
      </w:r>
      <w:r w:rsidR="00AA40C0">
        <w:t xml:space="preserve"> consultation mechanisms to </w:t>
      </w:r>
      <w:r w:rsidR="00CE59F8">
        <w:t>effectively</w:t>
      </w:r>
      <w:r w:rsidR="00AA40C0">
        <w:t xml:space="preserve"> manage health and safety risks in the </w:t>
      </w:r>
      <w:r w:rsidR="00CE594B">
        <w:t>workplace?</w:t>
      </w:r>
      <w:r w:rsidR="001009BE">
        <w:t xml:space="preserve"> Include in your </w:t>
      </w:r>
      <w:r>
        <w:t>answer</w:t>
      </w:r>
      <w:r w:rsidR="001009BE">
        <w:t xml:space="preserve"> three (3) different </w:t>
      </w:r>
      <w:r w:rsidR="0029265C">
        <w:t xml:space="preserve">consultation </w:t>
      </w:r>
      <w:r w:rsidR="001009BE">
        <w:t>mechanisms</w:t>
      </w:r>
      <w:r w:rsidR="0029265C">
        <w:t xml:space="preserve"> available in your industry</w:t>
      </w:r>
      <w:r w:rsidR="001009BE">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304E1">
        <w:trPr>
          <w:trHeight w:val="12132"/>
        </w:trPr>
        <w:tc>
          <w:tcPr>
            <w:tcW w:w="1027" w:type="dxa"/>
            <w:tcBorders>
              <w:top w:val="nil"/>
              <w:left w:val="nil"/>
              <w:bottom w:val="nil"/>
              <w:right w:val="single" w:sz="4" w:space="0" w:color="auto"/>
            </w:tcBorders>
          </w:tcPr>
          <w:p w14:paraId="37804257" w14:textId="77777777" w:rsidR="00B115D7" w:rsidRDefault="00B115D7" w:rsidP="002D67B4">
            <w:pPr>
              <w:pStyle w:val="AnswerHeading"/>
            </w:pPr>
            <w:bookmarkStart w:id="4" w:name="_Hlk85785851"/>
            <w:r w:rsidRPr="001C4084">
              <w:t>Answer</w:t>
            </w:r>
          </w:p>
          <w:p w14:paraId="7F368DBD" w14:textId="77777777" w:rsidR="00AC06C2" w:rsidRDefault="00AC06C2" w:rsidP="00AC06C2">
            <w:pPr>
              <w:pStyle w:val="AnswerHeading"/>
              <w:jc w:val="right"/>
            </w:pPr>
            <w:r>
              <w:t>1.</w:t>
            </w:r>
          </w:p>
          <w:p w14:paraId="22D25F00" w14:textId="77777777" w:rsidR="00AC06C2" w:rsidRDefault="00AC06C2" w:rsidP="00AC06C2">
            <w:pPr>
              <w:pStyle w:val="AnswerHeading"/>
              <w:jc w:val="right"/>
            </w:pPr>
          </w:p>
          <w:p w14:paraId="4C180761" w14:textId="77777777" w:rsidR="00AC06C2" w:rsidRDefault="00AC06C2" w:rsidP="00AC06C2">
            <w:pPr>
              <w:pStyle w:val="AnswerHeading"/>
              <w:jc w:val="right"/>
            </w:pPr>
          </w:p>
          <w:p w14:paraId="41AD4FD3" w14:textId="77777777" w:rsidR="00AC06C2" w:rsidRDefault="00AC06C2" w:rsidP="00AC06C2">
            <w:pPr>
              <w:pStyle w:val="AnswerHeading"/>
              <w:jc w:val="right"/>
            </w:pPr>
          </w:p>
          <w:p w14:paraId="62D1D5C9" w14:textId="77777777" w:rsidR="00AC06C2" w:rsidRDefault="00AC06C2" w:rsidP="00AC06C2">
            <w:pPr>
              <w:pStyle w:val="AnswerHeading"/>
              <w:jc w:val="right"/>
            </w:pPr>
          </w:p>
          <w:p w14:paraId="55FC37D7" w14:textId="77777777" w:rsidR="00AC06C2" w:rsidRDefault="00AC06C2" w:rsidP="00AC06C2">
            <w:pPr>
              <w:pStyle w:val="AnswerHeading"/>
              <w:jc w:val="right"/>
            </w:pPr>
          </w:p>
          <w:p w14:paraId="72472C7A" w14:textId="77777777" w:rsidR="00AC06C2" w:rsidRDefault="00AC06C2" w:rsidP="00AC06C2">
            <w:pPr>
              <w:pStyle w:val="AnswerHeading"/>
              <w:jc w:val="right"/>
            </w:pPr>
          </w:p>
          <w:p w14:paraId="12940192" w14:textId="77777777" w:rsidR="00AC06C2" w:rsidRDefault="00AC06C2" w:rsidP="00AC06C2">
            <w:pPr>
              <w:pStyle w:val="AnswerHeading"/>
              <w:jc w:val="right"/>
            </w:pPr>
          </w:p>
          <w:p w14:paraId="0E7326C8" w14:textId="77777777" w:rsidR="00AC06C2" w:rsidRDefault="00AC06C2" w:rsidP="00AC06C2">
            <w:pPr>
              <w:pStyle w:val="AnswerHeading"/>
              <w:jc w:val="right"/>
            </w:pPr>
          </w:p>
          <w:p w14:paraId="6E0C02B2" w14:textId="77777777" w:rsidR="00AC06C2" w:rsidRDefault="00AC06C2" w:rsidP="00AC06C2">
            <w:pPr>
              <w:pStyle w:val="AnswerHeading"/>
              <w:jc w:val="right"/>
            </w:pPr>
          </w:p>
          <w:p w14:paraId="6AC4A0D1" w14:textId="77777777" w:rsidR="00AC06C2" w:rsidRDefault="00AC06C2" w:rsidP="00AC06C2">
            <w:pPr>
              <w:pStyle w:val="AnswerHeading"/>
              <w:jc w:val="right"/>
            </w:pPr>
          </w:p>
          <w:p w14:paraId="49180741" w14:textId="77777777" w:rsidR="00AC06C2" w:rsidRDefault="00AC06C2" w:rsidP="00AC06C2">
            <w:pPr>
              <w:pStyle w:val="AnswerHeading"/>
              <w:jc w:val="right"/>
            </w:pPr>
          </w:p>
          <w:p w14:paraId="64A948D1" w14:textId="77777777" w:rsidR="00AC06C2" w:rsidRDefault="00AC06C2" w:rsidP="00AC06C2">
            <w:pPr>
              <w:pStyle w:val="AnswerHeading"/>
              <w:jc w:val="right"/>
            </w:pPr>
          </w:p>
          <w:p w14:paraId="6C6D2F4D" w14:textId="77777777" w:rsidR="00AC06C2" w:rsidRDefault="00AC06C2" w:rsidP="00AC06C2">
            <w:pPr>
              <w:pStyle w:val="AnswerHeading"/>
              <w:jc w:val="right"/>
            </w:pPr>
          </w:p>
          <w:p w14:paraId="35F15640" w14:textId="77777777" w:rsidR="00AC06C2" w:rsidRDefault="00AC06C2" w:rsidP="00AC06C2">
            <w:pPr>
              <w:pStyle w:val="AnswerHeading"/>
              <w:jc w:val="right"/>
            </w:pPr>
          </w:p>
          <w:p w14:paraId="36BC317F" w14:textId="77777777" w:rsidR="00AC06C2" w:rsidRDefault="00AC06C2" w:rsidP="00AC06C2">
            <w:pPr>
              <w:pStyle w:val="AnswerHeading"/>
              <w:jc w:val="right"/>
            </w:pPr>
            <w:r>
              <w:t>2.</w:t>
            </w:r>
          </w:p>
          <w:p w14:paraId="4718881A" w14:textId="77777777" w:rsidR="00AC06C2" w:rsidRDefault="00AC06C2" w:rsidP="00AC06C2">
            <w:pPr>
              <w:pStyle w:val="AnswerHeading"/>
              <w:jc w:val="right"/>
            </w:pPr>
          </w:p>
          <w:p w14:paraId="63B10FDA" w14:textId="77777777" w:rsidR="00AC06C2" w:rsidRDefault="00AC06C2" w:rsidP="00AC06C2">
            <w:pPr>
              <w:pStyle w:val="AnswerHeading"/>
              <w:jc w:val="right"/>
            </w:pPr>
          </w:p>
          <w:p w14:paraId="3214AFCC" w14:textId="77777777" w:rsidR="00AC06C2" w:rsidRDefault="00AC06C2" w:rsidP="00AC06C2">
            <w:pPr>
              <w:pStyle w:val="AnswerHeading"/>
              <w:jc w:val="right"/>
            </w:pPr>
          </w:p>
          <w:p w14:paraId="673431B9" w14:textId="77777777" w:rsidR="00AC06C2" w:rsidRDefault="00AC06C2" w:rsidP="00AC06C2">
            <w:pPr>
              <w:pStyle w:val="AnswerHeading"/>
              <w:jc w:val="right"/>
            </w:pPr>
          </w:p>
          <w:p w14:paraId="321F581B" w14:textId="77777777" w:rsidR="00AC06C2" w:rsidRDefault="00AC06C2" w:rsidP="00AC06C2">
            <w:pPr>
              <w:pStyle w:val="AnswerHeading"/>
              <w:jc w:val="right"/>
            </w:pPr>
          </w:p>
          <w:p w14:paraId="14F5CAC5" w14:textId="77777777" w:rsidR="00AC06C2" w:rsidRDefault="00AC06C2" w:rsidP="00AC06C2">
            <w:pPr>
              <w:pStyle w:val="AnswerHeading"/>
              <w:jc w:val="right"/>
            </w:pPr>
          </w:p>
          <w:p w14:paraId="2C2D37EF" w14:textId="77777777" w:rsidR="00AC06C2" w:rsidRDefault="00AC06C2" w:rsidP="00AC06C2">
            <w:pPr>
              <w:pStyle w:val="AnswerHeading"/>
              <w:jc w:val="right"/>
            </w:pPr>
          </w:p>
          <w:p w14:paraId="6C50491C" w14:textId="77777777" w:rsidR="00AC06C2" w:rsidRDefault="00AC06C2" w:rsidP="00AC06C2">
            <w:pPr>
              <w:pStyle w:val="AnswerHeading"/>
              <w:jc w:val="right"/>
            </w:pPr>
          </w:p>
          <w:p w14:paraId="032ECB49" w14:textId="77777777" w:rsidR="00AC06C2" w:rsidRDefault="00AC06C2" w:rsidP="00AC06C2">
            <w:pPr>
              <w:pStyle w:val="AnswerHeading"/>
              <w:jc w:val="right"/>
            </w:pPr>
          </w:p>
          <w:p w14:paraId="6C694D10" w14:textId="77777777" w:rsidR="00AC06C2" w:rsidRDefault="00AC06C2" w:rsidP="00AC06C2">
            <w:pPr>
              <w:pStyle w:val="AnswerHeading"/>
              <w:jc w:val="right"/>
            </w:pPr>
          </w:p>
          <w:p w14:paraId="267D109F" w14:textId="77777777" w:rsidR="00AC06C2" w:rsidRDefault="00AC06C2" w:rsidP="00AC06C2">
            <w:pPr>
              <w:pStyle w:val="AnswerHeading"/>
              <w:jc w:val="right"/>
            </w:pPr>
          </w:p>
          <w:p w14:paraId="3E99299A" w14:textId="77777777" w:rsidR="00AC06C2" w:rsidRPr="00AC06C2" w:rsidRDefault="00AC06C2" w:rsidP="00AC06C2">
            <w:pPr>
              <w:pStyle w:val="AnswerHeading"/>
              <w:jc w:val="right"/>
              <w:rPr>
                <w:sz w:val="32"/>
                <w:szCs w:val="32"/>
              </w:rPr>
            </w:pPr>
          </w:p>
          <w:p w14:paraId="4E9083EE" w14:textId="453652EC" w:rsidR="00AC06C2" w:rsidRPr="001C4084" w:rsidRDefault="00AC06C2" w:rsidP="00AC06C2">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09AFB8D1" w14:textId="77777777" w:rsidR="001A6977" w:rsidRDefault="0032521A" w:rsidP="00677444">
            <w:pPr>
              <w:rPr>
                <w:rFonts w:ascii="Arial" w:hAnsi="Arial" w:cs="Arial"/>
                <w:sz w:val="22"/>
                <w:szCs w:val="22"/>
              </w:rPr>
            </w:pPr>
            <w:permStart w:id="1462050079" w:edGrp="everyone"/>
            <w:r>
              <w:rPr>
                <w:rFonts w:ascii="Arial" w:hAnsi="Arial" w:cs="Arial"/>
                <w:sz w:val="22"/>
                <w:szCs w:val="22"/>
              </w:rPr>
              <w:t xml:space="preserve">Workplace Health and safety committees - </w:t>
            </w:r>
            <w:r w:rsidR="0011188D">
              <w:rPr>
                <w:rFonts w:ascii="Arial" w:hAnsi="Arial" w:cs="Arial"/>
                <w:sz w:val="22"/>
                <w:szCs w:val="22"/>
              </w:rPr>
              <w:t xml:space="preserve">workplace health and safety committees </w:t>
            </w:r>
            <w:r w:rsidR="00D26E66">
              <w:rPr>
                <w:rFonts w:ascii="Arial" w:hAnsi="Arial" w:cs="Arial"/>
                <w:sz w:val="22"/>
                <w:szCs w:val="22"/>
              </w:rPr>
              <w:t>are made to assist the workplace in monitoring WHS on site. It’s a committee made of members that are aware</w:t>
            </w:r>
          </w:p>
          <w:p w14:paraId="2B093A85" w14:textId="77777777" w:rsidR="001A6977" w:rsidRDefault="001A6977" w:rsidP="00677444">
            <w:pPr>
              <w:rPr>
                <w:rFonts w:ascii="Arial" w:hAnsi="Arial" w:cs="Arial"/>
                <w:sz w:val="22"/>
                <w:szCs w:val="22"/>
              </w:rPr>
            </w:pPr>
          </w:p>
          <w:p w14:paraId="212232F4" w14:textId="77777777" w:rsidR="001A6977" w:rsidRDefault="001A6977" w:rsidP="00677444">
            <w:pPr>
              <w:rPr>
                <w:rFonts w:ascii="Arial" w:hAnsi="Arial" w:cs="Arial"/>
                <w:sz w:val="22"/>
                <w:szCs w:val="22"/>
              </w:rPr>
            </w:pPr>
          </w:p>
          <w:p w14:paraId="1E5B234C" w14:textId="77777777" w:rsidR="001A6977" w:rsidRDefault="001A6977" w:rsidP="00677444">
            <w:pPr>
              <w:rPr>
                <w:rFonts w:ascii="Arial" w:hAnsi="Arial" w:cs="Arial"/>
                <w:sz w:val="22"/>
                <w:szCs w:val="22"/>
              </w:rPr>
            </w:pPr>
          </w:p>
          <w:p w14:paraId="012FA91D" w14:textId="77777777" w:rsidR="001A6977" w:rsidRDefault="001A6977" w:rsidP="00677444">
            <w:pPr>
              <w:rPr>
                <w:rFonts w:ascii="Arial" w:hAnsi="Arial" w:cs="Arial"/>
                <w:sz w:val="22"/>
                <w:szCs w:val="22"/>
              </w:rPr>
            </w:pPr>
          </w:p>
          <w:p w14:paraId="55EA62BE" w14:textId="77777777" w:rsidR="001A6977" w:rsidRDefault="001A6977" w:rsidP="00677444">
            <w:pPr>
              <w:rPr>
                <w:rFonts w:ascii="Arial" w:hAnsi="Arial" w:cs="Arial"/>
                <w:sz w:val="22"/>
                <w:szCs w:val="22"/>
              </w:rPr>
            </w:pPr>
          </w:p>
          <w:p w14:paraId="6D7DDA9B" w14:textId="77777777" w:rsidR="001A6977" w:rsidRDefault="001A6977" w:rsidP="00677444">
            <w:pPr>
              <w:rPr>
                <w:rFonts w:ascii="Arial" w:hAnsi="Arial" w:cs="Arial"/>
                <w:sz w:val="22"/>
                <w:szCs w:val="22"/>
              </w:rPr>
            </w:pPr>
          </w:p>
          <w:p w14:paraId="32831900" w14:textId="77777777" w:rsidR="001A6977" w:rsidRDefault="001A6977" w:rsidP="00677444">
            <w:pPr>
              <w:rPr>
                <w:rFonts w:ascii="Arial" w:hAnsi="Arial" w:cs="Arial"/>
                <w:sz w:val="22"/>
                <w:szCs w:val="22"/>
              </w:rPr>
            </w:pPr>
          </w:p>
          <w:p w14:paraId="4F1F61E9" w14:textId="77777777" w:rsidR="001A6977" w:rsidRDefault="001A6977" w:rsidP="00677444">
            <w:pPr>
              <w:rPr>
                <w:rFonts w:ascii="Arial" w:hAnsi="Arial" w:cs="Arial"/>
                <w:sz w:val="22"/>
                <w:szCs w:val="22"/>
              </w:rPr>
            </w:pPr>
          </w:p>
          <w:p w14:paraId="0F8D95A0" w14:textId="77777777" w:rsidR="001A6977" w:rsidRDefault="001A6977" w:rsidP="00677444">
            <w:pPr>
              <w:rPr>
                <w:rFonts w:ascii="Arial" w:hAnsi="Arial" w:cs="Arial"/>
                <w:sz w:val="22"/>
                <w:szCs w:val="22"/>
              </w:rPr>
            </w:pPr>
          </w:p>
          <w:p w14:paraId="5F1E1153" w14:textId="77777777" w:rsidR="001A6977" w:rsidRDefault="001A6977" w:rsidP="00677444">
            <w:pPr>
              <w:rPr>
                <w:rFonts w:ascii="Arial" w:hAnsi="Arial" w:cs="Arial"/>
                <w:sz w:val="22"/>
                <w:szCs w:val="22"/>
              </w:rPr>
            </w:pPr>
          </w:p>
          <w:p w14:paraId="62A01D6B" w14:textId="77777777" w:rsidR="001A6977" w:rsidRDefault="001A6977" w:rsidP="00677444">
            <w:pPr>
              <w:rPr>
                <w:rFonts w:ascii="Arial" w:hAnsi="Arial" w:cs="Arial"/>
                <w:sz w:val="22"/>
                <w:szCs w:val="22"/>
              </w:rPr>
            </w:pPr>
          </w:p>
          <w:p w14:paraId="0C14B868" w14:textId="77777777" w:rsidR="001A6977" w:rsidRDefault="001A6977" w:rsidP="00677444">
            <w:pPr>
              <w:rPr>
                <w:rFonts w:ascii="Arial" w:hAnsi="Arial" w:cs="Arial"/>
                <w:sz w:val="22"/>
                <w:szCs w:val="22"/>
              </w:rPr>
            </w:pPr>
          </w:p>
          <w:p w14:paraId="23AFDCC1" w14:textId="77777777" w:rsidR="001A6977" w:rsidRDefault="001A6977" w:rsidP="00677444">
            <w:pPr>
              <w:rPr>
                <w:rFonts w:ascii="Arial" w:hAnsi="Arial" w:cs="Arial"/>
                <w:sz w:val="22"/>
                <w:szCs w:val="22"/>
              </w:rPr>
            </w:pPr>
          </w:p>
          <w:p w14:paraId="10B74C00" w14:textId="77777777" w:rsidR="00D2044B" w:rsidRDefault="00773C6B" w:rsidP="00677444">
            <w:pPr>
              <w:rPr>
                <w:rFonts w:ascii="Arial" w:hAnsi="Arial" w:cs="Arial"/>
                <w:sz w:val="22"/>
                <w:szCs w:val="22"/>
              </w:rPr>
            </w:pPr>
            <w:r>
              <w:rPr>
                <w:rFonts w:ascii="Arial" w:hAnsi="Arial" w:cs="Arial"/>
                <w:sz w:val="22"/>
                <w:szCs w:val="22"/>
              </w:rPr>
              <w:t xml:space="preserve">Toolbox talks </w:t>
            </w:r>
            <w:r w:rsidR="0058069F">
              <w:rPr>
                <w:rFonts w:ascii="Arial" w:hAnsi="Arial" w:cs="Arial"/>
                <w:sz w:val="22"/>
                <w:szCs w:val="22"/>
              </w:rPr>
              <w:t xml:space="preserve">and prestart meetings - These are short informal meetings prior to shift or tasks where supervisors and </w:t>
            </w:r>
            <w:r w:rsidR="00534EA5">
              <w:rPr>
                <w:rFonts w:ascii="Arial" w:hAnsi="Arial" w:cs="Arial"/>
                <w:sz w:val="22"/>
                <w:szCs w:val="22"/>
              </w:rPr>
              <w:t xml:space="preserve">workers discuss </w:t>
            </w:r>
            <w:r w:rsidR="00293195">
              <w:rPr>
                <w:rFonts w:ascii="Arial" w:hAnsi="Arial" w:cs="Arial"/>
                <w:sz w:val="22"/>
                <w:szCs w:val="22"/>
              </w:rPr>
              <w:t xml:space="preserve">specific </w:t>
            </w:r>
            <w:r w:rsidR="00094B78">
              <w:rPr>
                <w:rFonts w:ascii="Arial" w:hAnsi="Arial" w:cs="Arial"/>
                <w:sz w:val="22"/>
                <w:szCs w:val="22"/>
              </w:rPr>
              <w:t>safety topics, risk associated with the works and any concerns workers hav</w:t>
            </w:r>
            <w:r w:rsidR="00D2044B">
              <w:rPr>
                <w:rFonts w:ascii="Arial" w:hAnsi="Arial" w:cs="Arial"/>
                <w:sz w:val="22"/>
                <w:szCs w:val="22"/>
              </w:rPr>
              <w:t>e</w:t>
            </w:r>
            <w:r w:rsidR="00094B78">
              <w:rPr>
                <w:rFonts w:ascii="Arial" w:hAnsi="Arial" w:cs="Arial"/>
                <w:sz w:val="22"/>
                <w:szCs w:val="22"/>
              </w:rPr>
              <w:t>.</w:t>
            </w:r>
            <w:r w:rsidR="00D2044B">
              <w:rPr>
                <w:rFonts w:ascii="Arial" w:hAnsi="Arial" w:cs="Arial"/>
                <w:sz w:val="22"/>
                <w:szCs w:val="22"/>
              </w:rPr>
              <w:t xml:space="preserve">  </w:t>
            </w:r>
          </w:p>
          <w:p w14:paraId="1FA615D1" w14:textId="77777777" w:rsidR="00D2044B" w:rsidRDefault="00D2044B" w:rsidP="00677444">
            <w:pPr>
              <w:rPr>
                <w:rFonts w:ascii="Arial" w:hAnsi="Arial" w:cs="Arial"/>
                <w:sz w:val="22"/>
                <w:szCs w:val="22"/>
              </w:rPr>
            </w:pPr>
          </w:p>
          <w:p w14:paraId="316A6104" w14:textId="77777777" w:rsidR="00D2044B" w:rsidRDefault="00D2044B" w:rsidP="00677444">
            <w:pPr>
              <w:rPr>
                <w:rFonts w:ascii="Arial" w:hAnsi="Arial" w:cs="Arial"/>
                <w:sz w:val="22"/>
                <w:szCs w:val="22"/>
              </w:rPr>
            </w:pPr>
          </w:p>
          <w:p w14:paraId="36C38EB5" w14:textId="77777777" w:rsidR="00D2044B" w:rsidRDefault="00D2044B" w:rsidP="00677444">
            <w:pPr>
              <w:rPr>
                <w:rFonts w:ascii="Arial" w:hAnsi="Arial" w:cs="Arial"/>
                <w:sz w:val="22"/>
                <w:szCs w:val="22"/>
              </w:rPr>
            </w:pPr>
          </w:p>
          <w:p w14:paraId="319E643E" w14:textId="77777777" w:rsidR="00D2044B" w:rsidRDefault="00D2044B" w:rsidP="00677444">
            <w:pPr>
              <w:rPr>
                <w:rFonts w:ascii="Arial" w:hAnsi="Arial" w:cs="Arial"/>
                <w:sz w:val="22"/>
                <w:szCs w:val="22"/>
              </w:rPr>
            </w:pPr>
          </w:p>
          <w:p w14:paraId="433B864D" w14:textId="77777777" w:rsidR="00D2044B" w:rsidRDefault="00D2044B" w:rsidP="00677444">
            <w:pPr>
              <w:rPr>
                <w:rFonts w:ascii="Arial" w:hAnsi="Arial" w:cs="Arial"/>
                <w:sz w:val="22"/>
                <w:szCs w:val="22"/>
              </w:rPr>
            </w:pPr>
          </w:p>
          <w:p w14:paraId="32145F35" w14:textId="77777777" w:rsidR="00D2044B" w:rsidRDefault="00D2044B" w:rsidP="00677444">
            <w:pPr>
              <w:rPr>
                <w:rFonts w:ascii="Arial" w:hAnsi="Arial" w:cs="Arial"/>
                <w:sz w:val="22"/>
                <w:szCs w:val="22"/>
              </w:rPr>
            </w:pPr>
          </w:p>
          <w:p w14:paraId="286BF379" w14:textId="77777777" w:rsidR="00D2044B" w:rsidRDefault="00D2044B" w:rsidP="00677444">
            <w:pPr>
              <w:rPr>
                <w:rFonts w:ascii="Arial" w:hAnsi="Arial" w:cs="Arial"/>
                <w:sz w:val="22"/>
                <w:szCs w:val="22"/>
              </w:rPr>
            </w:pPr>
          </w:p>
          <w:p w14:paraId="7AE05AE8" w14:textId="77777777" w:rsidR="00D2044B" w:rsidRDefault="00D2044B" w:rsidP="00677444">
            <w:pPr>
              <w:rPr>
                <w:rFonts w:ascii="Arial" w:hAnsi="Arial" w:cs="Arial"/>
                <w:sz w:val="22"/>
                <w:szCs w:val="22"/>
              </w:rPr>
            </w:pPr>
          </w:p>
          <w:p w14:paraId="5B9EEFDE" w14:textId="77777777" w:rsidR="00D2044B" w:rsidRDefault="00D2044B" w:rsidP="00677444">
            <w:pPr>
              <w:rPr>
                <w:rFonts w:ascii="Arial" w:hAnsi="Arial" w:cs="Arial"/>
                <w:sz w:val="22"/>
                <w:szCs w:val="22"/>
              </w:rPr>
            </w:pPr>
          </w:p>
          <w:p w14:paraId="4FBDB017" w14:textId="77777777" w:rsidR="00D2044B" w:rsidRDefault="00D2044B" w:rsidP="00677444">
            <w:pPr>
              <w:rPr>
                <w:rFonts w:ascii="Arial" w:hAnsi="Arial" w:cs="Arial"/>
                <w:sz w:val="22"/>
                <w:szCs w:val="22"/>
              </w:rPr>
            </w:pPr>
          </w:p>
          <w:p w14:paraId="2CCAD713" w14:textId="77777777" w:rsidR="007B474F" w:rsidRDefault="00D2044B" w:rsidP="00677444">
            <w:pPr>
              <w:rPr>
                <w:rFonts w:ascii="Arial" w:hAnsi="Arial" w:cs="Arial"/>
                <w:sz w:val="22"/>
                <w:szCs w:val="22"/>
              </w:rPr>
            </w:pPr>
            <w:r>
              <w:rPr>
                <w:rFonts w:ascii="Arial" w:hAnsi="Arial" w:cs="Arial"/>
                <w:sz w:val="22"/>
                <w:szCs w:val="22"/>
              </w:rPr>
              <w:t xml:space="preserve">WH&amp;S reps - </w:t>
            </w:r>
            <w:r w:rsidR="00C10411">
              <w:rPr>
                <w:rFonts w:ascii="Arial" w:hAnsi="Arial" w:cs="Arial"/>
                <w:sz w:val="22"/>
                <w:szCs w:val="22"/>
              </w:rPr>
              <w:t xml:space="preserve">WHS Reps are elected on some sites by the workers, these representatives </w:t>
            </w:r>
            <w:r w:rsidR="00EE30D1">
              <w:rPr>
                <w:rFonts w:ascii="Arial" w:hAnsi="Arial" w:cs="Arial"/>
                <w:sz w:val="22"/>
                <w:szCs w:val="22"/>
              </w:rPr>
              <w:t>act as a liaison between workers and management regarding safety. They can raise safety concerns</w:t>
            </w:r>
            <w:r w:rsidR="007B474F">
              <w:rPr>
                <w:rFonts w:ascii="Arial" w:hAnsi="Arial" w:cs="Arial"/>
                <w:sz w:val="22"/>
                <w:szCs w:val="22"/>
              </w:rPr>
              <w:t>, be involved in safety inspections and ensure workers safety concerns are addressed with in a timely matter.</w:t>
            </w:r>
          </w:p>
          <w:p w14:paraId="4BD3104C" w14:textId="77777777" w:rsidR="007B474F" w:rsidRDefault="007B474F" w:rsidP="00677444">
            <w:pPr>
              <w:rPr>
                <w:rFonts w:ascii="Arial" w:hAnsi="Arial" w:cs="Arial"/>
                <w:sz w:val="22"/>
                <w:szCs w:val="22"/>
              </w:rPr>
            </w:pPr>
          </w:p>
          <w:p w14:paraId="1D2B4EB3" w14:textId="77777777" w:rsidR="007B474F" w:rsidRDefault="007B474F" w:rsidP="00677444">
            <w:pPr>
              <w:rPr>
                <w:rFonts w:ascii="Arial" w:hAnsi="Arial" w:cs="Arial"/>
                <w:sz w:val="22"/>
                <w:szCs w:val="22"/>
              </w:rPr>
            </w:pPr>
          </w:p>
          <w:p w14:paraId="19221263" w14:textId="5E311CD0" w:rsidR="00B115D7" w:rsidRPr="001C4084" w:rsidRDefault="00D26E66" w:rsidP="00677444">
            <w:pPr>
              <w:rPr>
                <w:rFonts w:ascii="Arial" w:hAnsi="Arial" w:cs="Arial"/>
                <w:sz w:val="22"/>
                <w:szCs w:val="22"/>
              </w:rPr>
            </w:pPr>
            <w:r>
              <w:rPr>
                <w:rFonts w:ascii="Arial" w:hAnsi="Arial" w:cs="Arial"/>
                <w:sz w:val="22"/>
                <w:szCs w:val="22"/>
              </w:rPr>
              <w:t xml:space="preserve"> </w:t>
            </w:r>
            <w:permEnd w:id="1462050079"/>
          </w:p>
        </w:tc>
        <w:permStart w:id="1498289325"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498289325"/>
          </w:p>
        </w:tc>
      </w:tr>
      <w:bookmarkEnd w:id="4"/>
    </w:tbl>
    <w:p w14:paraId="531128AF" w14:textId="77777777" w:rsidR="00006033" w:rsidRDefault="00006033" w:rsidP="00006033">
      <w:pPr>
        <w:rPr>
          <w:rFonts w:ascii="Arial" w:hAnsi="Arial" w:cs="Arial"/>
          <w:sz w:val="22"/>
          <w:szCs w:val="22"/>
        </w:rPr>
      </w:pPr>
    </w:p>
    <w:p w14:paraId="0437541C" w14:textId="09D3F47D" w:rsidR="00006033" w:rsidRPr="00006033" w:rsidRDefault="00AC06C2" w:rsidP="00006033">
      <w:pPr>
        <w:pStyle w:val="20TAQuestionNumber"/>
        <w:ind w:left="584" w:hanging="584"/>
        <w:rPr>
          <w:rFonts w:cs="Arial"/>
          <w:sz w:val="22"/>
          <w:szCs w:val="22"/>
        </w:rPr>
      </w:pPr>
      <w:bookmarkStart w:id="5" w:name="_Ref89253777"/>
      <w:r>
        <w:lastRenderedPageBreak/>
        <w:t>Respond to</w:t>
      </w:r>
      <w:r w:rsidR="00006033" w:rsidRPr="00006033">
        <w:t xml:space="preserve"> </w:t>
      </w:r>
      <w:r w:rsidR="00006033">
        <w:t>the key</w:t>
      </w:r>
      <w:r w:rsidR="00006033" w:rsidRPr="00006033">
        <w:t xml:space="preserve"> </w:t>
      </w:r>
      <w:r w:rsidR="002B35CB">
        <w:t>elements</w:t>
      </w:r>
      <w:r w:rsidR="00006033" w:rsidRPr="00006033">
        <w:t xml:space="preserve"> of </w:t>
      </w:r>
      <w:r w:rsidR="00006033">
        <w:t>each of the following legislation as they apply to your industry.</w:t>
      </w:r>
      <w:bookmarkEnd w:id="5"/>
    </w:p>
    <w:p w14:paraId="23DD6C74" w14:textId="77777777" w:rsidR="00006033" w:rsidRPr="00006033" w:rsidRDefault="00006033" w:rsidP="000060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1885"/>
        <w:gridCol w:w="5383"/>
        <w:gridCol w:w="610"/>
      </w:tblGrid>
      <w:tr w:rsidR="00FE5E82" w14:paraId="3DBD8DD2" w14:textId="77777777" w:rsidTr="00FE5E82">
        <w:tc>
          <w:tcPr>
            <w:tcW w:w="608" w:type="pct"/>
            <w:tcBorders>
              <w:top w:val="nil"/>
              <w:left w:val="nil"/>
              <w:bottom w:val="nil"/>
              <w:right w:val="single" w:sz="12" w:space="0" w:color="auto"/>
            </w:tcBorders>
            <w:shd w:val="clear" w:color="auto" w:fill="auto"/>
          </w:tcPr>
          <w:p w14:paraId="59A2654D" w14:textId="77777777" w:rsidR="00006033" w:rsidRDefault="00006033" w:rsidP="005411C9">
            <w:pPr>
              <w:keepNext/>
              <w:ind w:left="993" w:hanging="993"/>
            </w:pPr>
            <w:r w:rsidRPr="001C4084">
              <w:rPr>
                <w:rFonts w:ascii="Arial" w:hAnsi="Arial" w:cs="Arial"/>
                <w:b/>
                <w:sz w:val="22"/>
                <w:szCs w:val="22"/>
              </w:rPr>
              <w:t>Answer</w:t>
            </w:r>
          </w:p>
        </w:tc>
        <w:tc>
          <w:tcPr>
            <w:tcW w:w="1051" w:type="pct"/>
            <w:tcBorders>
              <w:top w:val="single" w:sz="12" w:space="0" w:color="auto"/>
              <w:left w:val="single" w:sz="12" w:space="0" w:color="auto"/>
              <w:bottom w:val="single" w:sz="12" w:space="0" w:color="auto"/>
              <w:right w:val="single" w:sz="4" w:space="0" w:color="auto"/>
            </w:tcBorders>
            <w:shd w:val="clear" w:color="auto" w:fill="C0C0C0"/>
            <w:vAlign w:val="center"/>
          </w:tcPr>
          <w:p w14:paraId="46151E7A" w14:textId="6D14A2E7" w:rsidR="00006033" w:rsidRDefault="00006033" w:rsidP="005411C9">
            <w:pPr>
              <w:keepNext/>
              <w:ind w:left="993" w:hanging="993"/>
              <w:jc w:val="center"/>
            </w:pPr>
            <w:r>
              <w:t>Legislation</w:t>
            </w:r>
          </w:p>
        </w:tc>
        <w:tc>
          <w:tcPr>
            <w:tcW w:w="3001" w:type="pct"/>
            <w:tcBorders>
              <w:top w:val="single" w:sz="12" w:space="0" w:color="auto"/>
              <w:left w:val="single" w:sz="4" w:space="0" w:color="auto"/>
              <w:bottom w:val="single" w:sz="12" w:space="0" w:color="auto"/>
              <w:right w:val="single" w:sz="12" w:space="0" w:color="auto"/>
            </w:tcBorders>
            <w:shd w:val="clear" w:color="auto" w:fill="C0C0C0"/>
            <w:vAlign w:val="center"/>
          </w:tcPr>
          <w:p w14:paraId="333F108D" w14:textId="5A442EF4" w:rsidR="00006033" w:rsidRDefault="00006033" w:rsidP="005411C9">
            <w:pPr>
              <w:pStyle w:val="TableHeading"/>
              <w:framePr w:hSpace="0" w:wrap="auto" w:vAnchor="margin" w:hAnchor="text" w:yAlign="inline"/>
            </w:pPr>
            <w:r>
              <w:t>Provisions applicable to industry</w:t>
            </w:r>
          </w:p>
        </w:tc>
        <w:permStart w:id="1766065951" w:edGrp="everyone"/>
        <w:tc>
          <w:tcPr>
            <w:tcW w:w="340" w:type="pct"/>
            <w:tcBorders>
              <w:top w:val="nil"/>
              <w:left w:val="single" w:sz="12" w:space="0" w:color="auto"/>
              <w:bottom w:val="nil"/>
              <w:right w:val="nil"/>
            </w:tcBorders>
            <w:shd w:val="clear" w:color="auto" w:fill="auto"/>
          </w:tcPr>
          <w:p w14:paraId="156AD016" w14:textId="77777777" w:rsidR="00006033" w:rsidRPr="00533511" w:rsidRDefault="00000000" w:rsidP="005411C9">
            <w:pPr>
              <w:rPr>
                <w:rFonts w:ascii="Arial" w:hAnsi="Arial" w:cs="Arial"/>
                <w:sz w:val="44"/>
                <w:szCs w:val="44"/>
              </w:rPr>
            </w:pPr>
            <w:sdt>
              <w:sdtPr>
                <w:rPr>
                  <w:rFonts w:ascii="Arial" w:hAnsi="Arial" w:cs="Arial"/>
                  <w:sz w:val="44"/>
                  <w:szCs w:val="44"/>
                </w:rPr>
                <w:id w:val="1300101815"/>
                <w14:checkbox>
                  <w14:checked w14:val="0"/>
                  <w14:checkedState w14:val="00FE" w14:font="Wingdings"/>
                  <w14:uncheckedState w14:val="00A8" w14:font="Wingdings"/>
                </w14:checkbox>
              </w:sdtPr>
              <w:sdtContent>
                <w:r w:rsidR="00006033">
                  <w:rPr>
                    <w:rFonts w:ascii="Arial" w:hAnsi="Arial" w:cs="Arial"/>
                    <w:sz w:val="44"/>
                    <w:szCs w:val="44"/>
                  </w:rPr>
                  <w:sym w:font="Wingdings" w:char="F0A8"/>
                </w:r>
              </w:sdtContent>
            </w:sdt>
            <w:permEnd w:id="1766065951"/>
          </w:p>
        </w:tc>
      </w:tr>
      <w:tr w:rsidR="00006033" w14:paraId="7DFC2727" w14:textId="77777777" w:rsidTr="00261FC2">
        <w:trPr>
          <w:trHeight w:val="2268"/>
          <w:hidden/>
        </w:trPr>
        <w:tc>
          <w:tcPr>
            <w:tcW w:w="608" w:type="pct"/>
            <w:tcBorders>
              <w:top w:val="nil"/>
              <w:left w:val="nil"/>
              <w:bottom w:val="nil"/>
              <w:right w:val="single" w:sz="12" w:space="0" w:color="auto"/>
            </w:tcBorders>
          </w:tcPr>
          <w:p w14:paraId="2BF6831D" w14:textId="77777777" w:rsidR="00006033" w:rsidRPr="00FE608E" w:rsidRDefault="00006033" w:rsidP="005411C9">
            <w:pPr>
              <w:ind w:left="993" w:hanging="993"/>
              <w:jc w:val="center"/>
              <w:rPr>
                <w:vanish/>
              </w:rPr>
            </w:pPr>
          </w:p>
        </w:tc>
        <w:tc>
          <w:tcPr>
            <w:tcW w:w="1051" w:type="pct"/>
            <w:tcBorders>
              <w:top w:val="single" w:sz="12" w:space="0" w:color="auto"/>
              <w:left w:val="single" w:sz="12" w:space="0" w:color="auto"/>
              <w:right w:val="single" w:sz="4" w:space="0" w:color="auto"/>
            </w:tcBorders>
            <w:shd w:val="clear" w:color="auto" w:fill="auto"/>
            <w:vAlign w:val="center"/>
          </w:tcPr>
          <w:p w14:paraId="2B10B080" w14:textId="45C542DE" w:rsidR="00006033" w:rsidRPr="00C87ADD" w:rsidRDefault="00006033" w:rsidP="00261FC2">
            <w:pPr>
              <w:jc w:val="center"/>
              <w:rPr>
                <w:b/>
                <w:bCs/>
              </w:rPr>
            </w:pPr>
            <w:r w:rsidRPr="00C87ADD">
              <w:rPr>
                <w:b/>
                <w:bCs/>
              </w:rPr>
              <w:t>WHS Act</w:t>
            </w:r>
          </w:p>
        </w:tc>
        <w:tc>
          <w:tcPr>
            <w:tcW w:w="3001" w:type="pct"/>
            <w:tcBorders>
              <w:top w:val="single" w:sz="12" w:space="0" w:color="auto"/>
              <w:left w:val="single" w:sz="4" w:space="0" w:color="auto"/>
              <w:right w:val="single" w:sz="12" w:space="0" w:color="auto"/>
            </w:tcBorders>
            <w:shd w:val="clear" w:color="auto" w:fill="auto"/>
            <w:vAlign w:val="center"/>
          </w:tcPr>
          <w:p w14:paraId="01C5928D" w14:textId="77777777" w:rsidR="00006033" w:rsidRDefault="00A6111B" w:rsidP="00E304E1">
            <w:pPr>
              <w:rPr>
                <w:rFonts w:ascii="Arial" w:hAnsi="Arial" w:cs="Arial"/>
                <w:sz w:val="22"/>
                <w:szCs w:val="18"/>
              </w:rPr>
            </w:pPr>
            <w:permStart w:id="97723080" w:edGrp="everyone"/>
            <w:r>
              <w:rPr>
                <w:rFonts w:ascii="Arial" w:hAnsi="Arial" w:cs="Arial"/>
                <w:sz w:val="22"/>
                <w:szCs w:val="18"/>
              </w:rPr>
              <w:t>- Duty of Care</w:t>
            </w:r>
          </w:p>
          <w:p w14:paraId="5C07DAB6" w14:textId="77777777" w:rsidR="00006033" w:rsidRDefault="00A6111B" w:rsidP="00E304E1">
            <w:pPr>
              <w:rPr>
                <w:rFonts w:ascii="Arial" w:hAnsi="Arial" w:cs="Arial"/>
                <w:sz w:val="22"/>
                <w:szCs w:val="18"/>
              </w:rPr>
            </w:pPr>
            <w:r>
              <w:rPr>
                <w:rFonts w:ascii="Arial" w:hAnsi="Arial" w:cs="Arial"/>
                <w:sz w:val="22"/>
                <w:szCs w:val="18"/>
              </w:rPr>
              <w:t xml:space="preserve">- </w:t>
            </w:r>
            <w:r w:rsidR="001D6B62">
              <w:rPr>
                <w:rFonts w:ascii="Arial" w:hAnsi="Arial" w:cs="Arial"/>
                <w:sz w:val="22"/>
                <w:szCs w:val="18"/>
              </w:rPr>
              <w:t xml:space="preserve">Risk management </w:t>
            </w:r>
          </w:p>
          <w:p w14:paraId="3A4FE47C" w14:textId="7C4727C9" w:rsidR="00006033" w:rsidRPr="00E304E1" w:rsidRDefault="001D6B62" w:rsidP="00E304E1">
            <w:pPr>
              <w:rPr>
                <w:rFonts w:ascii="Arial" w:hAnsi="Arial" w:cs="Arial"/>
                <w:sz w:val="22"/>
                <w:szCs w:val="18"/>
              </w:rPr>
            </w:pPr>
            <w:r>
              <w:rPr>
                <w:rFonts w:ascii="Arial" w:hAnsi="Arial" w:cs="Arial"/>
                <w:sz w:val="22"/>
                <w:szCs w:val="18"/>
              </w:rPr>
              <w:t>- Incident reporting and investigation</w:t>
            </w:r>
            <w:permEnd w:id="97723080"/>
          </w:p>
        </w:tc>
        <w:tc>
          <w:tcPr>
            <w:tcW w:w="340" w:type="pct"/>
            <w:tcBorders>
              <w:top w:val="nil"/>
              <w:left w:val="single" w:sz="12" w:space="0" w:color="auto"/>
              <w:bottom w:val="nil"/>
              <w:right w:val="nil"/>
            </w:tcBorders>
          </w:tcPr>
          <w:p w14:paraId="25FD358D" w14:textId="77777777" w:rsidR="00006033" w:rsidRDefault="00006033" w:rsidP="005411C9">
            <w:pPr>
              <w:ind w:left="993" w:hanging="993"/>
            </w:pPr>
          </w:p>
        </w:tc>
      </w:tr>
      <w:tr w:rsidR="00006033" w14:paraId="3AB4B520" w14:textId="77777777" w:rsidTr="00261FC2">
        <w:trPr>
          <w:trHeight w:val="2381"/>
          <w:hidden/>
        </w:trPr>
        <w:tc>
          <w:tcPr>
            <w:tcW w:w="608" w:type="pct"/>
            <w:tcBorders>
              <w:top w:val="nil"/>
              <w:left w:val="nil"/>
              <w:bottom w:val="nil"/>
              <w:right w:val="single" w:sz="12" w:space="0" w:color="auto"/>
            </w:tcBorders>
          </w:tcPr>
          <w:p w14:paraId="4D770791" w14:textId="77777777" w:rsidR="00006033" w:rsidRPr="00FE608E" w:rsidRDefault="00006033" w:rsidP="005411C9">
            <w:pPr>
              <w:ind w:left="993" w:hanging="993"/>
              <w:jc w:val="center"/>
              <w:rPr>
                <w:vanish/>
              </w:rPr>
            </w:pPr>
          </w:p>
        </w:tc>
        <w:tc>
          <w:tcPr>
            <w:tcW w:w="1051" w:type="pct"/>
            <w:tcBorders>
              <w:left w:val="single" w:sz="12" w:space="0" w:color="auto"/>
              <w:right w:val="single" w:sz="4" w:space="0" w:color="auto"/>
            </w:tcBorders>
            <w:shd w:val="clear" w:color="auto" w:fill="auto"/>
            <w:vAlign w:val="center"/>
          </w:tcPr>
          <w:p w14:paraId="6A6A1E04" w14:textId="0D11F84B" w:rsidR="00006033" w:rsidRPr="00FF569E" w:rsidRDefault="00006033" w:rsidP="00261FC2">
            <w:pPr>
              <w:jc w:val="center"/>
              <w:rPr>
                <w:b/>
                <w:bCs/>
              </w:rPr>
            </w:pPr>
            <w:r w:rsidRPr="00FF569E">
              <w:rPr>
                <w:b/>
                <w:bCs/>
              </w:rPr>
              <w:t>WHS Regulations</w:t>
            </w:r>
          </w:p>
        </w:tc>
        <w:tc>
          <w:tcPr>
            <w:tcW w:w="3001" w:type="pct"/>
            <w:tcBorders>
              <w:left w:val="single" w:sz="4" w:space="0" w:color="auto"/>
              <w:right w:val="single" w:sz="12" w:space="0" w:color="auto"/>
            </w:tcBorders>
            <w:shd w:val="clear" w:color="auto" w:fill="auto"/>
            <w:vAlign w:val="center"/>
          </w:tcPr>
          <w:p w14:paraId="791E8330" w14:textId="77777777" w:rsidR="00006033" w:rsidRDefault="00C61943" w:rsidP="00E304E1">
            <w:pPr>
              <w:rPr>
                <w:rFonts w:ascii="Arial" w:hAnsi="Arial" w:cs="Arial"/>
                <w:sz w:val="22"/>
                <w:szCs w:val="18"/>
              </w:rPr>
            </w:pPr>
            <w:permStart w:id="1110600999" w:edGrp="everyone"/>
            <w:r>
              <w:rPr>
                <w:rFonts w:ascii="Arial" w:hAnsi="Arial" w:cs="Arial"/>
                <w:sz w:val="22"/>
                <w:szCs w:val="18"/>
              </w:rPr>
              <w:t>- Managing high risk works</w:t>
            </w:r>
          </w:p>
          <w:p w14:paraId="4E2F99A2" w14:textId="77777777" w:rsidR="00006033" w:rsidRDefault="00DC27D2" w:rsidP="00E304E1">
            <w:pPr>
              <w:rPr>
                <w:rFonts w:ascii="Arial" w:hAnsi="Arial" w:cs="Arial"/>
                <w:sz w:val="22"/>
                <w:szCs w:val="18"/>
              </w:rPr>
            </w:pPr>
            <w:r>
              <w:rPr>
                <w:rFonts w:ascii="Arial" w:hAnsi="Arial" w:cs="Arial"/>
                <w:sz w:val="22"/>
                <w:szCs w:val="18"/>
              </w:rPr>
              <w:t>- Safe work method statements</w:t>
            </w:r>
          </w:p>
          <w:p w14:paraId="181B6D27" w14:textId="77777777" w:rsidR="00006033" w:rsidRDefault="00DC27D2" w:rsidP="00E304E1">
            <w:pPr>
              <w:rPr>
                <w:rFonts w:ascii="Arial" w:hAnsi="Arial" w:cs="Arial"/>
                <w:sz w:val="22"/>
                <w:szCs w:val="18"/>
              </w:rPr>
            </w:pPr>
            <w:r>
              <w:rPr>
                <w:rFonts w:ascii="Arial" w:hAnsi="Arial" w:cs="Arial"/>
                <w:sz w:val="22"/>
                <w:szCs w:val="18"/>
              </w:rPr>
              <w:t xml:space="preserve">- </w:t>
            </w:r>
            <w:r w:rsidR="00E7057E">
              <w:rPr>
                <w:rFonts w:ascii="Arial" w:hAnsi="Arial" w:cs="Arial"/>
                <w:sz w:val="22"/>
                <w:szCs w:val="18"/>
              </w:rPr>
              <w:t>Managing construction works</w:t>
            </w:r>
          </w:p>
          <w:p w14:paraId="040E5F37" w14:textId="6EA78C45" w:rsidR="00006033" w:rsidRPr="00E304E1" w:rsidRDefault="00E7057E" w:rsidP="00E304E1">
            <w:pPr>
              <w:rPr>
                <w:rFonts w:ascii="Arial" w:hAnsi="Arial" w:cs="Arial"/>
                <w:sz w:val="22"/>
                <w:szCs w:val="18"/>
              </w:rPr>
            </w:pPr>
            <w:r>
              <w:rPr>
                <w:rFonts w:ascii="Arial" w:hAnsi="Arial" w:cs="Arial"/>
                <w:sz w:val="22"/>
                <w:szCs w:val="18"/>
              </w:rPr>
              <w:t>- Regulations for specific hazards</w:t>
            </w:r>
            <w:permEnd w:id="1110600999"/>
          </w:p>
        </w:tc>
        <w:tc>
          <w:tcPr>
            <w:tcW w:w="340" w:type="pct"/>
            <w:tcBorders>
              <w:top w:val="nil"/>
              <w:left w:val="single" w:sz="12" w:space="0" w:color="auto"/>
              <w:bottom w:val="nil"/>
              <w:right w:val="nil"/>
            </w:tcBorders>
          </w:tcPr>
          <w:p w14:paraId="366779B4" w14:textId="77777777" w:rsidR="00006033" w:rsidRDefault="00006033" w:rsidP="005411C9">
            <w:pPr>
              <w:ind w:left="993" w:hanging="993"/>
            </w:pPr>
          </w:p>
        </w:tc>
      </w:tr>
      <w:tr w:rsidR="00006033" w14:paraId="35CFEB0A" w14:textId="77777777" w:rsidTr="00261FC2">
        <w:trPr>
          <w:trHeight w:val="2381"/>
          <w:hidden/>
        </w:trPr>
        <w:tc>
          <w:tcPr>
            <w:tcW w:w="608" w:type="pct"/>
            <w:tcBorders>
              <w:top w:val="nil"/>
              <w:left w:val="nil"/>
              <w:bottom w:val="nil"/>
              <w:right w:val="single" w:sz="12" w:space="0" w:color="auto"/>
            </w:tcBorders>
          </w:tcPr>
          <w:p w14:paraId="311E800D" w14:textId="77777777" w:rsidR="00006033" w:rsidRPr="00FE608E" w:rsidRDefault="00006033" w:rsidP="005411C9">
            <w:pPr>
              <w:ind w:left="993" w:hanging="993"/>
              <w:jc w:val="center"/>
              <w:rPr>
                <w:vanish/>
              </w:rPr>
            </w:pPr>
          </w:p>
        </w:tc>
        <w:tc>
          <w:tcPr>
            <w:tcW w:w="1051" w:type="pct"/>
            <w:tcBorders>
              <w:left w:val="single" w:sz="12" w:space="0" w:color="auto"/>
              <w:bottom w:val="single" w:sz="12" w:space="0" w:color="auto"/>
              <w:right w:val="single" w:sz="4" w:space="0" w:color="auto"/>
            </w:tcBorders>
            <w:shd w:val="clear" w:color="auto" w:fill="auto"/>
            <w:vAlign w:val="center"/>
          </w:tcPr>
          <w:p w14:paraId="7A2352B4" w14:textId="4649714B" w:rsidR="00006033" w:rsidRPr="00FF569E" w:rsidRDefault="00006033" w:rsidP="00261FC2">
            <w:pPr>
              <w:jc w:val="center"/>
              <w:rPr>
                <w:b/>
                <w:bCs/>
              </w:rPr>
            </w:pPr>
            <w:r w:rsidRPr="00FF569E">
              <w:rPr>
                <w:b/>
                <w:bCs/>
              </w:rPr>
              <w:t>Codes of Practice</w:t>
            </w:r>
          </w:p>
        </w:tc>
        <w:tc>
          <w:tcPr>
            <w:tcW w:w="3001" w:type="pct"/>
            <w:tcBorders>
              <w:left w:val="single" w:sz="4" w:space="0" w:color="auto"/>
              <w:right w:val="single" w:sz="12" w:space="0" w:color="auto"/>
            </w:tcBorders>
            <w:shd w:val="clear" w:color="auto" w:fill="auto"/>
            <w:vAlign w:val="center"/>
          </w:tcPr>
          <w:p w14:paraId="2B24AFD9" w14:textId="77777777" w:rsidR="00006033" w:rsidRDefault="00097F79" w:rsidP="00E304E1">
            <w:pPr>
              <w:rPr>
                <w:rFonts w:ascii="Arial" w:hAnsi="Arial" w:cs="Arial"/>
                <w:sz w:val="22"/>
                <w:szCs w:val="18"/>
              </w:rPr>
            </w:pPr>
            <w:permStart w:id="581848403" w:edGrp="everyone"/>
            <w:r>
              <w:rPr>
                <w:rFonts w:ascii="Arial" w:hAnsi="Arial" w:cs="Arial"/>
                <w:sz w:val="22"/>
                <w:szCs w:val="18"/>
              </w:rPr>
              <w:t>- Construction works code of practice</w:t>
            </w:r>
          </w:p>
          <w:p w14:paraId="184CA643" w14:textId="7F31900A" w:rsidR="00006033" w:rsidRDefault="00097F79" w:rsidP="00E304E1">
            <w:pPr>
              <w:rPr>
                <w:rFonts w:ascii="Arial" w:hAnsi="Arial" w:cs="Arial"/>
                <w:sz w:val="22"/>
                <w:szCs w:val="18"/>
              </w:rPr>
            </w:pPr>
            <w:r>
              <w:rPr>
                <w:rFonts w:ascii="Arial" w:hAnsi="Arial" w:cs="Arial"/>
                <w:sz w:val="22"/>
                <w:szCs w:val="18"/>
              </w:rPr>
              <w:t xml:space="preserve">- </w:t>
            </w:r>
            <w:r w:rsidR="0009776D">
              <w:rPr>
                <w:rFonts w:ascii="Arial" w:hAnsi="Arial" w:cs="Arial"/>
                <w:sz w:val="22"/>
                <w:szCs w:val="18"/>
              </w:rPr>
              <w:t>Electrical safety</w:t>
            </w:r>
          </w:p>
          <w:p w14:paraId="3828B761" w14:textId="0540A2D5" w:rsidR="00006033" w:rsidRPr="00E304E1" w:rsidRDefault="0009776D" w:rsidP="00E304E1">
            <w:pPr>
              <w:rPr>
                <w:rFonts w:ascii="Arial" w:hAnsi="Arial" w:cs="Arial"/>
                <w:sz w:val="22"/>
                <w:szCs w:val="18"/>
              </w:rPr>
            </w:pPr>
            <w:r>
              <w:rPr>
                <w:rFonts w:ascii="Arial" w:hAnsi="Arial" w:cs="Arial"/>
                <w:sz w:val="22"/>
                <w:szCs w:val="18"/>
              </w:rPr>
              <w:t xml:space="preserve">- Safe use of cranes and hoists </w:t>
            </w:r>
            <w:permEnd w:id="581848403"/>
          </w:p>
        </w:tc>
        <w:tc>
          <w:tcPr>
            <w:tcW w:w="340" w:type="pct"/>
            <w:tcBorders>
              <w:top w:val="nil"/>
              <w:left w:val="single" w:sz="12" w:space="0" w:color="auto"/>
              <w:bottom w:val="nil"/>
              <w:right w:val="nil"/>
            </w:tcBorders>
          </w:tcPr>
          <w:p w14:paraId="0D0FE4F9" w14:textId="77777777" w:rsidR="00006033" w:rsidRDefault="00006033" w:rsidP="005411C9">
            <w:pPr>
              <w:ind w:left="993" w:hanging="993"/>
            </w:pPr>
          </w:p>
        </w:tc>
      </w:tr>
    </w:tbl>
    <w:p w14:paraId="0478BC86" w14:textId="77777777" w:rsidR="00006033" w:rsidRDefault="00006033" w:rsidP="00006033">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6485931" w14:textId="47555996" w:rsidR="00AA40C0" w:rsidRPr="00830749" w:rsidRDefault="00121BA6" w:rsidP="00AA40C0">
      <w:pPr>
        <w:pStyle w:val="20TAQuestionNumber"/>
        <w:ind w:left="709" w:hanging="709"/>
      </w:pPr>
      <w:bookmarkStart w:id="6" w:name="_Ref89257097"/>
      <w:r>
        <w:t>Consider a scenario where your supervisor has asked you to prepare and communicate information about hazard identification and risk assessment to the team</w:t>
      </w:r>
      <w:r w:rsidR="00AA40C0">
        <w:t>.</w:t>
      </w:r>
      <w:r>
        <w:t xml:space="preserve"> Describe</w:t>
      </w:r>
      <w:r w:rsidR="005411C9">
        <w:t xml:space="preserve"> two (2)</w:t>
      </w:r>
      <w:r>
        <w:t xml:space="preserve"> methods and tools you would use to achieve this</w:t>
      </w:r>
      <w:r w:rsidR="005E5973">
        <w:t xml:space="preserve"> and ensure the information is easily accessible</w:t>
      </w:r>
      <w:r>
        <w:t>.</w:t>
      </w:r>
      <w:bookmarkEnd w:id="6"/>
    </w:p>
    <w:p w14:paraId="409262A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650C6578" w14:textId="77777777" w:rsidTr="00E304E1">
        <w:trPr>
          <w:trHeight w:val="3005"/>
        </w:trPr>
        <w:tc>
          <w:tcPr>
            <w:tcW w:w="1027" w:type="dxa"/>
            <w:tcBorders>
              <w:top w:val="nil"/>
              <w:left w:val="nil"/>
              <w:bottom w:val="nil"/>
              <w:right w:val="single" w:sz="4" w:space="0" w:color="auto"/>
            </w:tcBorders>
          </w:tcPr>
          <w:p w14:paraId="18D9CAAF" w14:textId="77777777" w:rsidR="00AA40C0" w:rsidRDefault="00AA40C0" w:rsidP="006D72CE">
            <w:pPr>
              <w:pStyle w:val="AnswerHeading"/>
            </w:pPr>
            <w:r w:rsidRPr="001C4084">
              <w:t>Answer</w:t>
            </w:r>
          </w:p>
          <w:p w14:paraId="71813068" w14:textId="77777777" w:rsidR="00FE5E82" w:rsidRDefault="00FE5E82" w:rsidP="00FE5E82">
            <w:pPr>
              <w:pStyle w:val="AnswerHeading"/>
              <w:jc w:val="right"/>
            </w:pPr>
            <w:r>
              <w:t>1.</w:t>
            </w:r>
          </w:p>
          <w:p w14:paraId="7F0F233B" w14:textId="77777777" w:rsidR="00FE5E82" w:rsidRDefault="00FE5E82" w:rsidP="00FE5E82">
            <w:pPr>
              <w:pStyle w:val="AnswerHeading"/>
              <w:jc w:val="right"/>
            </w:pPr>
          </w:p>
          <w:p w14:paraId="36C32963" w14:textId="77777777" w:rsidR="00FE5E82" w:rsidRPr="00DD0ECA" w:rsidRDefault="00FE5E82" w:rsidP="00FE5E82">
            <w:pPr>
              <w:pStyle w:val="AnswerHeading"/>
              <w:jc w:val="right"/>
              <w:rPr>
                <w:sz w:val="20"/>
                <w:szCs w:val="20"/>
              </w:rPr>
            </w:pPr>
          </w:p>
          <w:p w14:paraId="09B990D4" w14:textId="77777777" w:rsidR="00FE5E82" w:rsidRPr="00DD0ECA" w:rsidRDefault="00FE5E82" w:rsidP="00FE5E82">
            <w:pPr>
              <w:pStyle w:val="AnswerHeading"/>
              <w:jc w:val="right"/>
              <w:rPr>
                <w:sz w:val="18"/>
                <w:szCs w:val="18"/>
              </w:rPr>
            </w:pPr>
          </w:p>
          <w:p w14:paraId="1BFB7D3F" w14:textId="77777777" w:rsidR="00FE5E82" w:rsidRPr="00DD0ECA" w:rsidRDefault="00FE5E82" w:rsidP="00FE5E82">
            <w:pPr>
              <w:pStyle w:val="AnswerHeading"/>
              <w:jc w:val="right"/>
              <w:rPr>
                <w:sz w:val="18"/>
                <w:szCs w:val="18"/>
              </w:rPr>
            </w:pPr>
          </w:p>
          <w:p w14:paraId="2F8362C8" w14:textId="77777777" w:rsidR="00FE5E82" w:rsidRDefault="00FE5E82" w:rsidP="00FE5E82">
            <w:pPr>
              <w:pStyle w:val="AnswerHeading"/>
              <w:jc w:val="right"/>
            </w:pPr>
          </w:p>
          <w:p w14:paraId="4AE05153" w14:textId="53C7D408" w:rsidR="00FE5E82" w:rsidRPr="001C4084" w:rsidRDefault="00FE5E82" w:rsidP="00FE5E82">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69484FAF" w14:textId="77777777" w:rsidR="00AA40C0" w:rsidRDefault="002273BE" w:rsidP="006D72CE">
            <w:pPr>
              <w:rPr>
                <w:rFonts w:ascii="Arial" w:hAnsi="Arial" w:cs="Arial"/>
                <w:sz w:val="22"/>
                <w:szCs w:val="22"/>
              </w:rPr>
            </w:pPr>
            <w:permStart w:id="1670917979" w:edGrp="everyone"/>
            <w:r>
              <w:rPr>
                <w:rFonts w:ascii="Arial" w:hAnsi="Arial" w:cs="Arial"/>
                <w:sz w:val="22"/>
                <w:szCs w:val="22"/>
              </w:rPr>
              <w:t xml:space="preserve">JHA’s </w:t>
            </w:r>
            <w:r w:rsidR="00F40591">
              <w:rPr>
                <w:rFonts w:ascii="Arial" w:hAnsi="Arial" w:cs="Arial"/>
                <w:sz w:val="22"/>
                <w:szCs w:val="22"/>
              </w:rPr>
              <w:t xml:space="preserve">for risk assessment </w:t>
            </w:r>
          </w:p>
          <w:p w14:paraId="69368E39" w14:textId="77777777" w:rsidR="00AA40C0" w:rsidRDefault="00AA40C0" w:rsidP="006D72CE">
            <w:pPr>
              <w:rPr>
                <w:rFonts w:ascii="Arial" w:hAnsi="Arial" w:cs="Arial"/>
                <w:sz w:val="22"/>
                <w:szCs w:val="22"/>
              </w:rPr>
            </w:pPr>
          </w:p>
          <w:p w14:paraId="30EF1FDC" w14:textId="77777777" w:rsidR="00AA40C0" w:rsidRDefault="00AA40C0" w:rsidP="006D72CE">
            <w:pPr>
              <w:rPr>
                <w:rFonts w:ascii="Arial" w:hAnsi="Arial" w:cs="Arial"/>
                <w:sz w:val="22"/>
                <w:szCs w:val="22"/>
              </w:rPr>
            </w:pPr>
          </w:p>
          <w:p w14:paraId="6C2C1FC6" w14:textId="77777777" w:rsidR="00AA40C0" w:rsidRDefault="00AA40C0" w:rsidP="006D72CE">
            <w:pPr>
              <w:rPr>
                <w:rFonts w:ascii="Arial" w:hAnsi="Arial" w:cs="Arial"/>
                <w:sz w:val="22"/>
                <w:szCs w:val="22"/>
              </w:rPr>
            </w:pPr>
          </w:p>
          <w:p w14:paraId="3836B420" w14:textId="77777777" w:rsidR="00AA40C0" w:rsidRDefault="00AA40C0" w:rsidP="006D72CE">
            <w:pPr>
              <w:rPr>
                <w:rFonts w:ascii="Arial" w:hAnsi="Arial" w:cs="Arial"/>
                <w:sz w:val="22"/>
                <w:szCs w:val="22"/>
              </w:rPr>
            </w:pPr>
          </w:p>
          <w:p w14:paraId="51A6E88C" w14:textId="77777777" w:rsidR="00AA40C0" w:rsidRDefault="00AA40C0" w:rsidP="006D72CE">
            <w:pPr>
              <w:rPr>
                <w:rFonts w:ascii="Arial" w:hAnsi="Arial" w:cs="Arial"/>
                <w:sz w:val="22"/>
                <w:szCs w:val="22"/>
              </w:rPr>
            </w:pPr>
          </w:p>
          <w:p w14:paraId="1A9CCC20" w14:textId="2973592B" w:rsidR="00AA40C0" w:rsidRPr="001C4084" w:rsidRDefault="00961B13" w:rsidP="006D72CE">
            <w:pPr>
              <w:rPr>
                <w:rFonts w:ascii="Arial" w:hAnsi="Arial" w:cs="Arial"/>
                <w:sz w:val="22"/>
                <w:szCs w:val="22"/>
              </w:rPr>
            </w:pPr>
            <w:r>
              <w:rPr>
                <w:rFonts w:ascii="Arial" w:hAnsi="Arial" w:cs="Arial"/>
                <w:sz w:val="22"/>
                <w:szCs w:val="22"/>
              </w:rPr>
              <w:t xml:space="preserve">Risk rating matrix </w:t>
            </w:r>
            <w:r w:rsidR="000B5141">
              <w:rPr>
                <w:rFonts w:ascii="Arial" w:hAnsi="Arial" w:cs="Arial"/>
                <w:sz w:val="22"/>
                <w:szCs w:val="22"/>
              </w:rPr>
              <w:t>to assess level of risks</w:t>
            </w:r>
            <w:permEnd w:id="1670917979"/>
          </w:p>
        </w:tc>
        <w:permStart w:id="2004093501" w:edGrp="everyone"/>
        <w:tc>
          <w:tcPr>
            <w:tcW w:w="624" w:type="dxa"/>
            <w:tcBorders>
              <w:top w:val="nil"/>
              <w:left w:val="single" w:sz="4" w:space="0" w:color="auto"/>
              <w:bottom w:val="nil"/>
              <w:right w:val="nil"/>
            </w:tcBorders>
          </w:tcPr>
          <w:p w14:paraId="0C4F9B7B" w14:textId="77777777" w:rsidR="00AA40C0" w:rsidRPr="00533511" w:rsidRDefault="00000000" w:rsidP="006D72CE">
            <w:pPr>
              <w:rPr>
                <w:rFonts w:ascii="Arial" w:hAnsi="Arial" w:cs="Arial"/>
                <w:sz w:val="44"/>
                <w:szCs w:val="44"/>
              </w:rPr>
            </w:pPr>
            <w:sdt>
              <w:sdtPr>
                <w:rPr>
                  <w:rFonts w:ascii="Arial" w:hAnsi="Arial" w:cs="Arial"/>
                  <w:sz w:val="44"/>
                  <w:szCs w:val="44"/>
                </w:rPr>
                <w:id w:val="785784950"/>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2004093501"/>
          </w:p>
        </w:tc>
      </w:tr>
    </w:tbl>
    <w:p w14:paraId="279D97BE" w14:textId="77777777" w:rsidR="00AA40C0" w:rsidRDefault="00AA40C0" w:rsidP="00AA40C0">
      <w:pPr>
        <w:rPr>
          <w:rFonts w:ascii="Arial" w:hAnsi="Arial" w:cs="Arial"/>
          <w:sz w:val="22"/>
          <w:szCs w:val="22"/>
        </w:rPr>
      </w:pPr>
    </w:p>
    <w:p w14:paraId="70EEC04C" w14:textId="77777777" w:rsidR="00AA40C0" w:rsidRPr="00AA40C0" w:rsidRDefault="00AA40C0" w:rsidP="00AA40C0">
      <w:pPr>
        <w:jc w:val="left"/>
        <w:rPr>
          <w:rFonts w:ascii="Arial" w:hAnsi="Arial"/>
          <w:bCs/>
          <w:sz w:val="22"/>
          <w:szCs w:val="22"/>
        </w:rPr>
      </w:pPr>
    </w:p>
    <w:p w14:paraId="12541162" w14:textId="1A0E0AD2" w:rsidR="00AA40C0" w:rsidRPr="00830749" w:rsidRDefault="00AC06C2" w:rsidP="00AA40C0">
      <w:pPr>
        <w:pStyle w:val="20TAQuestionNumber"/>
        <w:ind w:left="709" w:hanging="709"/>
      </w:pPr>
      <w:bookmarkStart w:id="7" w:name="_Ref89257164"/>
      <w:r>
        <w:lastRenderedPageBreak/>
        <w:t>H</w:t>
      </w:r>
      <w:r w:rsidR="00E106A6">
        <w:t xml:space="preserve">ow would </w:t>
      </w:r>
      <w:r>
        <w:t xml:space="preserve">you </w:t>
      </w:r>
      <w:r w:rsidR="008217C1">
        <w:t>determine whether the methods and tools used</w:t>
      </w:r>
      <w:r w:rsidR="005E1F33">
        <w:t xml:space="preserve"> in </w:t>
      </w:r>
      <w:r w:rsidR="005E1F33">
        <w:fldChar w:fldCharType="begin"/>
      </w:r>
      <w:r w:rsidR="005E1F33">
        <w:instrText xml:space="preserve"> REF _Ref89257097 \r \h </w:instrText>
      </w:r>
      <w:r w:rsidR="005E1F33">
        <w:fldChar w:fldCharType="separate"/>
      </w:r>
      <w:r w:rsidR="004A57AA">
        <w:t xml:space="preserve">Q3. </w:t>
      </w:r>
      <w:r w:rsidR="005E1F33">
        <w:fldChar w:fldCharType="end"/>
      </w:r>
      <w:r w:rsidR="008217C1">
        <w:t>were effective in communicating the information</w:t>
      </w:r>
      <w:r w:rsidR="00AA40C0">
        <w:t>.</w:t>
      </w:r>
      <w:bookmarkEnd w:id="7"/>
    </w:p>
    <w:p w14:paraId="3E2B9420"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3B4A691A" w14:textId="77777777" w:rsidTr="00E304E1">
        <w:trPr>
          <w:trHeight w:val="3912"/>
        </w:trPr>
        <w:tc>
          <w:tcPr>
            <w:tcW w:w="1027" w:type="dxa"/>
            <w:tcBorders>
              <w:top w:val="nil"/>
              <w:left w:val="nil"/>
              <w:bottom w:val="nil"/>
              <w:right w:val="single" w:sz="4" w:space="0" w:color="auto"/>
            </w:tcBorders>
          </w:tcPr>
          <w:p w14:paraId="28DE59F5"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2DC6AB" w14:textId="588AD2E6" w:rsidR="00AA40C0" w:rsidRPr="001C4084" w:rsidRDefault="007F0C32" w:rsidP="006D72CE">
            <w:pPr>
              <w:rPr>
                <w:rFonts w:ascii="Arial" w:hAnsi="Arial" w:cs="Arial"/>
                <w:sz w:val="22"/>
                <w:szCs w:val="22"/>
              </w:rPr>
            </w:pPr>
            <w:permStart w:id="1378908790" w:edGrp="everyone"/>
            <w:r>
              <w:rPr>
                <w:rFonts w:ascii="Arial" w:hAnsi="Arial" w:cs="Arial"/>
                <w:sz w:val="22"/>
                <w:szCs w:val="22"/>
              </w:rPr>
              <w:t xml:space="preserve">To determine if the information communicated to the team was effective and understood. </w:t>
            </w:r>
            <w:r w:rsidR="007A5AE0">
              <w:rPr>
                <w:rFonts w:ascii="Arial" w:hAnsi="Arial" w:cs="Arial"/>
                <w:sz w:val="22"/>
                <w:szCs w:val="22"/>
              </w:rPr>
              <w:t xml:space="preserve">Questions would be asked after to engage the team and ensure they had picked up on the information provided. </w:t>
            </w:r>
            <w:r w:rsidR="00667CF8">
              <w:rPr>
                <w:rFonts w:ascii="Arial" w:hAnsi="Arial" w:cs="Arial"/>
                <w:sz w:val="22"/>
                <w:szCs w:val="22"/>
              </w:rPr>
              <w:t xml:space="preserve">Once this was completed onsite inspections and conversations would be had to see </w:t>
            </w:r>
            <w:r w:rsidR="00F73606">
              <w:rPr>
                <w:rFonts w:ascii="Arial" w:hAnsi="Arial" w:cs="Arial"/>
                <w:sz w:val="22"/>
                <w:szCs w:val="22"/>
              </w:rPr>
              <w:t>the tools being utilised in the field.</w:t>
            </w:r>
            <w:permEnd w:id="1378908790"/>
          </w:p>
        </w:tc>
        <w:permStart w:id="1348950277" w:edGrp="everyone"/>
        <w:tc>
          <w:tcPr>
            <w:tcW w:w="624" w:type="dxa"/>
            <w:tcBorders>
              <w:top w:val="nil"/>
              <w:left w:val="single" w:sz="4" w:space="0" w:color="auto"/>
              <w:bottom w:val="nil"/>
              <w:right w:val="nil"/>
            </w:tcBorders>
          </w:tcPr>
          <w:p w14:paraId="782B96F0" w14:textId="77777777" w:rsidR="00AA40C0" w:rsidRPr="00533511" w:rsidRDefault="00000000" w:rsidP="006D72CE">
            <w:pPr>
              <w:rPr>
                <w:rFonts w:ascii="Arial" w:hAnsi="Arial" w:cs="Arial"/>
                <w:sz w:val="44"/>
                <w:szCs w:val="44"/>
              </w:rPr>
            </w:pPr>
            <w:sdt>
              <w:sdtPr>
                <w:rPr>
                  <w:rFonts w:ascii="Arial" w:hAnsi="Arial" w:cs="Arial"/>
                  <w:sz w:val="44"/>
                  <w:szCs w:val="44"/>
                </w:rPr>
                <w:id w:val="673152754"/>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1348950277"/>
          </w:p>
        </w:tc>
      </w:tr>
    </w:tbl>
    <w:p w14:paraId="30AEE449" w14:textId="77777777" w:rsidR="00AA40C0" w:rsidRDefault="00AA40C0" w:rsidP="00AA40C0">
      <w:pPr>
        <w:rPr>
          <w:rFonts w:ascii="Arial" w:hAnsi="Arial" w:cs="Arial"/>
          <w:sz w:val="22"/>
          <w:szCs w:val="22"/>
        </w:rPr>
      </w:pPr>
    </w:p>
    <w:p w14:paraId="64874BE6" w14:textId="77777777" w:rsidR="00AA40C0" w:rsidRPr="00AA40C0" w:rsidRDefault="00AA40C0" w:rsidP="00AA40C0">
      <w:pPr>
        <w:jc w:val="left"/>
        <w:rPr>
          <w:rFonts w:ascii="Arial" w:hAnsi="Arial"/>
          <w:bCs/>
          <w:sz w:val="22"/>
          <w:szCs w:val="22"/>
        </w:rPr>
      </w:pPr>
    </w:p>
    <w:p w14:paraId="3577AA65" w14:textId="737C8089" w:rsidR="00AA40C0" w:rsidRPr="00830749" w:rsidRDefault="00AC06C2" w:rsidP="00AA40C0">
      <w:pPr>
        <w:pStyle w:val="20TAQuestionNumber"/>
        <w:ind w:left="709" w:hanging="709"/>
      </w:pPr>
      <w:bookmarkStart w:id="8" w:name="_Ref89325974"/>
      <w:r>
        <w:t>What are</w:t>
      </w:r>
      <w:r w:rsidR="00FE12DA">
        <w:t xml:space="preserve"> the benefit</w:t>
      </w:r>
      <w:r>
        <w:t>s</w:t>
      </w:r>
      <w:r w:rsidR="00FE12DA">
        <w:t xml:space="preserve"> of </w:t>
      </w:r>
      <w:r w:rsidR="00B7736B">
        <w:t xml:space="preserve">using </w:t>
      </w:r>
      <w:r w:rsidR="00FE12DA">
        <w:t>mentoring</w:t>
      </w:r>
      <w:r w:rsidR="000C0886">
        <w:t xml:space="preserve"> </w:t>
      </w:r>
      <w:r w:rsidR="00B7736B">
        <w:t xml:space="preserve">for </w:t>
      </w:r>
      <w:r w:rsidR="000C0886">
        <w:t>WHS focused learning</w:t>
      </w:r>
      <w:r w:rsidR="00FE12DA">
        <w:t xml:space="preserve"> to support the training for a </w:t>
      </w:r>
      <w:r w:rsidR="000C0886">
        <w:t xml:space="preserve">worker wanting to progress to a team leader </w:t>
      </w:r>
      <w:bookmarkEnd w:id="8"/>
      <w:r w:rsidR="00DD0ECA">
        <w:t>role?</w:t>
      </w:r>
    </w:p>
    <w:p w14:paraId="4AD0B77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17597F0C" w14:textId="77777777" w:rsidTr="00E304E1">
        <w:trPr>
          <w:trHeight w:val="7200"/>
        </w:trPr>
        <w:tc>
          <w:tcPr>
            <w:tcW w:w="1027" w:type="dxa"/>
            <w:tcBorders>
              <w:top w:val="nil"/>
              <w:left w:val="nil"/>
              <w:bottom w:val="nil"/>
              <w:right w:val="single" w:sz="4" w:space="0" w:color="auto"/>
            </w:tcBorders>
          </w:tcPr>
          <w:p w14:paraId="441C053C"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01ABF0" w14:textId="3EE651E2" w:rsidR="00AA40C0" w:rsidRPr="001C4084" w:rsidRDefault="00676452" w:rsidP="006D72CE">
            <w:pPr>
              <w:rPr>
                <w:rFonts w:ascii="Arial" w:hAnsi="Arial" w:cs="Arial"/>
                <w:sz w:val="22"/>
                <w:szCs w:val="22"/>
              </w:rPr>
            </w:pPr>
            <w:permStart w:id="365260280" w:edGrp="everyone"/>
            <w:r>
              <w:t>Mentoring for WHS focused lea</w:t>
            </w:r>
            <w:r w:rsidR="000D4FAD">
              <w:t xml:space="preserve">rning </w:t>
            </w:r>
            <w:r>
              <w:t xml:space="preserve">provides personalized guidance, strengthens leadership and communication skills, enhances WHS knowledge, and </w:t>
            </w:r>
            <w:r w:rsidR="00731CF1">
              <w:t>promotes</w:t>
            </w:r>
            <w:r>
              <w:t xml:space="preserve"> a culture of safety across teams. By helping workers transition into leadership roles with the right </w:t>
            </w:r>
            <w:r w:rsidR="00731CF1">
              <w:t>combination</w:t>
            </w:r>
            <w:r>
              <w:t xml:space="preserve"> of technical knowledge, practical experience, and safety leadership skills, mentoring ensures that they are </w:t>
            </w:r>
            <w:r w:rsidR="00731CF1">
              <w:t xml:space="preserve">prepared for </w:t>
            </w:r>
            <w:r>
              <w:t>WHS challenges they will face as team leaders</w:t>
            </w:r>
            <w:permEnd w:id="365260280"/>
          </w:p>
        </w:tc>
        <w:permStart w:id="1030036035" w:edGrp="everyone"/>
        <w:tc>
          <w:tcPr>
            <w:tcW w:w="624" w:type="dxa"/>
            <w:tcBorders>
              <w:top w:val="nil"/>
              <w:left w:val="single" w:sz="4" w:space="0" w:color="auto"/>
              <w:bottom w:val="nil"/>
              <w:right w:val="nil"/>
            </w:tcBorders>
          </w:tcPr>
          <w:p w14:paraId="152DC133" w14:textId="77777777" w:rsidR="00AA40C0" w:rsidRPr="00533511" w:rsidRDefault="00000000" w:rsidP="006D72CE">
            <w:pPr>
              <w:rPr>
                <w:rFonts w:ascii="Arial" w:hAnsi="Arial" w:cs="Arial"/>
                <w:sz w:val="44"/>
                <w:szCs w:val="44"/>
              </w:rPr>
            </w:pPr>
            <w:sdt>
              <w:sdtPr>
                <w:rPr>
                  <w:rFonts w:ascii="Arial" w:hAnsi="Arial" w:cs="Arial"/>
                  <w:sz w:val="44"/>
                  <w:szCs w:val="44"/>
                </w:rPr>
                <w:id w:val="622279890"/>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1030036035"/>
          </w:p>
        </w:tc>
      </w:tr>
    </w:tbl>
    <w:p w14:paraId="5F6BBEB5" w14:textId="77777777" w:rsidR="00AA40C0" w:rsidRDefault="00AA40C0" w:rsidP="00AA40C0">
      <w:pPr>
        <w:rPr>
          <w:rFonts w:ascii="Arial" w:hAnsi="Arial" w:cs="Arial"/>
          <w:sz w:val="22"/>
          <w:szCs w:val="22"/>
        </w:rPr>
      </w:pPr>
    </w:p>
    <w:p w14:paraId="2DE859C8" w14:textId="179D88EE" w:rsidR="00C26EC4" w:rsidRPr="00C26EC4" w:rsidRDefault="00C26EC4" w:rsidP="00C26EC4">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lastRenderedPageBreak/>
        <w:t xml:space="preserve">Read the following extract from the </w:t>
      </w:r>
      <w:r w:rsidRPr="008B48D3">
        <w:rPr>
          <w:rFonts w:ascii="Arial" w:hAnsi="Arial" w:cs="Arial"/>
          <w:b/>
          <w:bCs/>
          <w:color w:val="202020"/>
          <w:szCs w:val="24"/>
          <w:shd w:val="clear" w:color="auto" w:fill="FFFFFF"/>
        </w:rPr>
        <w:t>Safe Work and Return to Work Awards 2017 to respond to Q6</w:t>
      </w:r>
      <w:r>
        <w:rPr>
          <w:rFonts w:ascii="Arial" w:hAnsi="Arial" w:cs="Arial"/>
          <w:b/>
          <w:bCs/>
          <w:color w:val="202020"/>
          <w:sz w:val="22"/>
          <w:szCs w:val="22"/>
          <w:shd w:val="clear" w:color="auto" w:fill="FFFFFF"/>
        </w:rPr>
        <w:t>.</w:t>
      </w:r>
    </w:p>
    <w:p w14:paraId="45C91A3C" w14:textId="2E22D411" w:rsidR="00C26EC4" w:rsidRPr="003F43AB" w:rsidRDefault="00C26EC4" w:rsidP="00C26EC4">
      <w:pPr>
        <w:spacing w:before="100" w:beforeAutospacing="1" w:after="100" w:afterAutospacing="1"/>
        <w:outlineLvl w:val="0"/>
        <w:rPr>
          <w:rFonts w:ascii="Arial" w:hAnsi="Arial" w:cs="Arial"/>
          <w:b/>
          <w:bCs/>
          <w:spacing w:val="-2"/>
          <w:kern w:val="36"/>
          <w:sz w:val="48"/>
          <w:szCs w:val="48"/>
          <w:lang w:eastAsia="en-AU"/>
        </w:rPr>
      </w:pPr>
      <w:r w:rsidRPr="003F43AB">
        <w:rPr>
          <w:rFonts w:ascii="Arial" w:hAnsi="Arial" w:cs="Arial"/>
          <w:b/>
          <w:bCs/>
          <w:spacing w:val="-2"/>
          <w:kern w:val="36"/>
          <w:sz w:val="48"/>
          <w:szCs w:val="48"/>
          <w:lang w:eastAsia="en-AU"/>
        </w:rPr>
        <w:t>Decmil Australia</w:t>
      </w:r>
    </w:p>
    <w:p w14:paraId="4F003BB3" w14:textId="5FA125D0" w:rsidR="00C26EC4" w:rsidRDefault="00C26EC4" w:rsidP="00C26EC4">
      <w:pPr>
        <w:shd w:val="clear" w:color="auto" w:fill="FFFFFF"/>
        <w:spacing w:before="100" w:beforeAutospacing="1" w:after="100" w:afterAutospacing="1"/>
        <w:rPr>
          <w:rFonts w:ascii="Arial" w:hAnsi="Arial" w:cs="Arial"/>
          <w:b/>
          <w:bCs/>
          <w:color w:val="202020"/>
          <w:sz w:val="28"/>
          <w:szCs w:val="28"/>
          <w:lang w:eastAsia="en-AU"/>
        </w:rPr>
      </w:pPr>
      <w:r w:rsidRPr="003F43AB">
        <w:rPr>
          <w:rFonts w:ascii="Arial" w:hAnsi="Arial" w:cs="Arial"/>
          <w:b/>
          <w:bCs/>
          <w:color w:val="202020"/>
          <w:sz w:val="28"/>
          <w:szCs w:val="28"/>
          <w:lang w:eastAsia="en-AU"/>
        </w:rPr>
        <w:t>Category four – Most significant improvement to work health and safety performance</w:t>
      </w:r>
    </w:p>
    <w:p w14:paraId="44347B0C" w14:textId="77777777" w:rsidR="00C26EC4" w:rsidRPr="00C26EC4" w:rsidRDefault="00C26EC4" w:rsidP="00C26EC4">
      <w:pPr>
        <w:shd w:val="clear" w:color="auto" w:fill="FFFFFF"/>
        <w:rPr>
          <w:rFonts w:ascii="Arial" w:hAnsi="Arial" w:cs="Arial"/>
          <w:color w:val="202020"/>
          <w:sz w:val="20"/>
          <w:lang w:eastAsia="en-AU"/>
        </w:rPr>
      </w:pPr>
    </w:p>
    <w:p w14:paraId="56FF1BF1" w14:textId="77777777" w:rsidR="00C26EC4" w:rsidRPr="003F43AB" w:rsidRDefault="00C26EC4" w:rsidP="00C26EC4">
      <w:pPr>
        <w:shd w:val="clear" w:color="auto" w:fill="FFFFFF"/>
        <w:spacing w:before="100" w:beforeAutospacing="1"/>
        <w:rPr>
          <w:rFonts w:ascii="Arial" w:hAnsi="Arial" w:cs="Arial"/>
          <w:color w:val="202020"/>
          <w:szCs w:val="24"/>
          <w:lang w:eastAsia="en-AU"/>
        </w:rPr>
      </w:pPr>
      <w:r w:rsidRPr="003F43AB">
        <w:rPr>
          <w:rFonts w:ascii="Arial" w:hAnsi="Arial" w:cs="Arial"/>
          <w:color w:val="202020"/>
          <w:szCs w:val="24"/>
          <w:lang w:eastAsia="en-AU"/>
        </w:rPr>
        <w:t>After identifying a culture of poor reporting around minor incidents, hazard observations and near miss events, Decmil Australia made improvements to its operations and safety system including:</w:t>
      </w:r>
    </w:p>
    <w:p w14:paraId="13DFC532"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communicating the importance of incident/near miss reporting</w:t>
      </w:r>
    </w:p>
    <w:p w14:paraId="0A9CBE13"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reviewing targeted inspections, specific to each project</w:t>
      </w:r>
    </w:p>
    <w:p w14:paraId="3A348724"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implementing a behavioural based safety program</w:t>
      </w:r>
    </w:p>
    <w:p w14:paraId="0C313850"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providing hazard identification cards and setting measures for the entire team.</w:t>
      </w:r>
    </w:p>
    <w:p w14:paraId="574A0C6F" w14:textId="77777777" w:rsidR="00C26EC4" w:rsidRPr="003F43AB" w:rsidRDefault="00C26EC4" w:rsidP="00C26EC4">
      <w:pPr>
        <w:shd w:val="clear" w:color="auto" w:fill="FFFFFF"/>
        <w:spacing w:before="100" w:beforeAutospacing="1" w:after="100" w:afterAutospacing="1"/>
        <w:rPr>
          <w:rFonts w:ascii="Arial" w:hAnsi="Arial" w:cs="Arial"/>
          <w:color w:val="202020"/>
          <w:szCs w:val="24"/>
          <w:lang w:eastAsia="en-AU"/>
        </w:rPr>
      </w:pPr>
      <w:r w:rsidRPr="003F43AB">
        <w:rPr>
          <w:rFonts w:ascii="Arial" w:hAnsi="Arial" w:cs="Arial"/>
          <w:color w:val="202020"/>
          <w:szCs w:val="24"/>
          <w:lang w:eastAsia="en-AU"/>
        </w:rPr>
        <w:t>These changes are sustained, monitored and evaluated through Decmil's SHIELD program (Safety and Health in Every Level at Decmil). The company's health, safety and environment achievements since 2014 include:</w:t>
      </w:r>
    </w:p>
    <w:p w14:paraId="4ECBE114"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500 days lost time incident free in April 2017</w:t>
      </w:r>
    </w:p>
    <w:p w14:paraId="7E86A589"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seven months recordable incident free on 10 June 2017 for the QGC Project team (current QGC Project TRIFR is 0.00)</w:t>
      </w:r>
    </w:p>
    <w:p w14:paraId="0E8980D8" w14:textId="423E70B1" w:rsidR="00C26EC4" w:rsidRPr="003F43AB" w:rsidRDefault="00C761CF" w:rsidP="00BA7127">
      <w:pPr>
        <w:numPr>
          <w:ilvl w:val="0"/>
          <w:numId w:val="32"/>
        </w:numPr>
        <w:shd w:val="clear" w:color="auto" w:fill="FFFFFF"/>
        <w:spacing w:before="100" w:beforeAutospacing="1" w:after="100" w:afterAutospacing="1"/>
        <w:jc w:val="left"/>
        <w:rPr>
          <w:rFonts w:ascii="Nunito Sans" w:hAnsi="Nunito Sans"/>
          <w:color w:val="202020"/>
          <w:szCs w:val="24"/>
          <w:lang w:eastAsia="en-AU"/>
        </w:rPr>
      </w:pPr>
      <w:r w:rsidRPr="003F43AB">
        <w:rPr>
          <w:rFonts w:ascii="Nunito Sans" w:hAnsi="Nunito Sans"/>
          <w:noProof/>
          <w:color w:val="202020"/>
          <w:szCs w:val="24"/>
          <w:lang w:eastAsia="en-AU"/>
        </w:rPr>
        <w:drawing>
          <wp:anchor distT="0" distB="0" distL="114300" distR="114300" simplePos="0" relativeHeight="251673600" behindDoc="0" locked="0" layoutInCell="1" allowOverlap="1" wp14:anchorId="79D496B9" wp14:editId="1B697574">
            <wp:simplePos x="0" y="0"/>
            <wp:positionH relativeFrom="margin">
              <wp:align>left</wp:align>
            </wp:positionH>
            <wp:positionV relativeFrom="paragraph">
              <wp:posOffset>528955</wp:posOffset>
            </wp:positionV>
            <wp:extent cx="5760000" cy="2915044"/>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60000" cy="29150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6EC4" w:rsidRPr="003F43AB">
        <w:rPr>
          <w:rFonts w:ascii="Arial" w:hAnsi="Arial" w:cs="Arial"/>
          <w:color w:val="202020"/>
          <w:szCs w:val="24"/>
          <w:lang w:eastAsia="en-AU"/>
        </w:rPr>
        <w:t>improved communications and successful adoption of the new processes by employees including incident and near miss reporting.</w:t>
      </w:r>
    </w:p>
    <w:p w14:paraId="17BCCBE6" w14:textId="5775189F" w:rsidR="00C26EC4" w:rsidRPr="003F43AB" w:rsidRDefault="00C26EC4" w:rsidP="0074515D">
      <w:pPr>
        <w:shd w:val="clear" w:color="auto" w:fill="FFFFFF"/>
        <w:spacing w:before="100" w:beforeAutospacing="1"/>
        <w:rPr>
          <w:rFonts w:ascii="Nunito Sans" w:hAnsi="Nunito Sans"/>
          <w:color w:val="202020"/>
          <w:szCs w:val="24"/>
          <w:lang w:eastAsia="en-AU"/>
        </w:rPr>
      </w:pPr>
      <w:r w:rsidRPr="003F43AB">
        <w:rPr>
          <w:rFonts w:ascii="Nunito Sans" w:hAnsi="Nunito Sans"/>
          <w:color w:val="202020"/>
          <w:szCs w:val="24"/>
          <w:lang w:eastAsia="en-AU"/>
        </w:rPr>
        <w:br/>
      </w:r>
      <w:r w:rsidRPr="003F43AB">
        <w:rPr>
          <w:rFonts w:ascii="Nunito Sans" w:hAnsi="Nunito Sans"/>
          <w:color w:val="202020"/>
          <w:lang w:eastAsia="en-AU"/>
        </w:rPr>
        <w:t>Decmil Queensland Gas Company team</w:t>
      </w:r>
    </w:p>
    <w:p w14:paraId="53A5C82C" w14:textId="77777777" w:rsidR="00AC06C2" w:rsidRPr="0074515D" w:rsidRDefault="00AC06C2" w:rsidP="00B115D7">
      <w:pPr>
        <w:rPr>
          <w:rFonts w:ascii="Arial" w:hAnsi="Arial" w:cs="Arial"/>
          <w:sz w:val="20"/>
        </w:rPr>
      </w:pPr>
    </w:p>
    <w:p w14:paraId="6D3065DA" w14:textId="2DDBCDE7" w:rsidR="00C26EC4" w:rsidRPr="00830749" w:rsidRDefault="00AC06C2" w:rsidP="0074515D">
      <w:pPr>
        <w:pStyle w:val="20TAQuestionNumber"/>
        <w:keepNext/>
        <w:ind w:left="709" w:hanging="709"/>
      </w:pPr>
      <w:bookmarkStart w:id="9" w:name="_Ref89266332"/>
      <w:r>
        <w:lastRenderedPageBreak/>
        <w:t>Why is</w:t>
      </w:r>
      <w:r w:rsidR="00C26EC4">
        <w:t xml:space="preserve"> </w:t>
      </w:r>
      <w:r>
        <w:t>‘</w:t>
      </w:r>
      <w:r w:rsidR="00C26EC4">
        <w:t>near-miss reporting</w:t>
      </w:r>
      <w:r>
        <w:t>’ important</w:t>
      </w:r>
      <w:r w:rsidR="00C26EC4">
        <w:t xml:space="preserve"> and why </w:t>
      </w:r>
      <w:r>
        <w:t xml:space="preserve">did </w:t>
      </w:r>
      <w:r w:rsidR="00C26EC4">
        <w:t>changes</w:t>
      </w:r>
      <w:r>
        <w:t xml:space="preserve"> mentioned in the extract</w:t>
      </w:r>
      <w:r w:rsidR="00C26EC4">
        <w:t xml:space="preserve"> le</w:t>
      </w:r>
      <w:r>
        <w:t>a</w:t>
      </w:r>
      <w:r w:rsidR="00C26EC4">
        <w:t>d to the company winning the award for “Most significant improvement to work health and safety performance</w:t>
      </w:r>
      <w:r w:rsidR="00565835">
        <w:t>”</w:t>
      </w:r>
      <w:bookmarkEnd w:id="9"/>
      <w:r w:rsidR="00B9435B">
        <w:t>?</w:t>
      </w:r>
    </w:p>
    <w:p w14:paraId="74C05700" w14:textId="77777777" w:rsidR="00C26EC4" w:rsidRPr="00830749" w:rsidRDefault="00C26EC4" w:rsidP="00C26E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26EC4" w:rsidRPr="00830749" w14:paraId="3AA2EFA6" w14:textId="77777777" w:rsidTr="00F54668">
        <w:trPr>
          <w:trHeight w:val="12189"/>
        </w:trPr>
        <w:tc>
          <w:tcPr>
            <w:tcW w:w="1027" w:type="dxa"/>
            <w:tcBorders>
              <w:top w:val="nil"/>
              <w:left w:val="nil"/>
              <w:bottom w:val="nil"/>
              <w:right w:val="single" w:sz="4" w:space="0" w:color="auto"/>
            </w:tcBorders>
          </w:tcPr>
          <w:p w14:paraId="11D6901E" w14:textId="77777777" w:rsidR="00C26EC4" w:rsidRPr="001C4084" w:rsidRDefault="00C26EC4"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0E8ECB" w14:textId="77777777" w:rsidR="00C26EC4" w:rsidRDefault="004737B4" w:rsidP="006D72CE">
            <w:pPr>
              <w:rPr>
                <w:rFonts w:ascii="Arial" w:hAnsi="Arial" w:cs="Arial"/>
                <w:sz w:val="22"/>
                <w:szCs w:val="22"/>
              </w:rPr>
            </w:pPr>
            <w:permStart w:id="410786037" w:edGrp="everyone"/>
            <w:r>
              <w:rPr>
                <w:rFonts w:ascii="Arial" w:hAnsi="Arial" w:cs="Arial"/>
                <w:sz w:val="22"/>
                <w:szCs w:val="22"/>
              </w:rPr>
              <w:t xml:space="preserve">Near miss reporting is important as this helps identify reoccurring/trending </w:t>
            </w:r>
            <w:r w:rsidR="007F52E1">
              <w:rPr>
                <w:rFonts w:ascii="Arial" w:hAnsi="Arial" w:cs="Arial"/>
                <w:sz w:val="22"/>
                <w:szCs w:val="22"/>
              </w:rPr>
              <w:t xml:space="preserve">near misses that are leading to that major incident that has the potential to cause </w:t>
            </w:r>
            <w:r w:rsidR="00B67640">
              <w:rPr>
                <w:rFonts w:ascii="Arial" w:hAnsi="Arial" w:cs="Arial"/>
                <w:sz w:val="22"/>
                <w:szCs w:val="22"/>
              </w:rPr>
              <w:t xml:space="preserve">harm or damage to personnel or plant. By identifying these we can </w:t>
            </w:r>
            <w:r w:rsidR="004C4DBA">
              <w:rPr>
                <w:rFonts w:ascii="Arial" w:hAnsi="Arial" w:cs="Arial"/>
                <w:sz w:val="22"/>
                <w:szCs w:val="22"/>
              </w:rPr>
              <w:t>work on preventing this from happening.</w:t>
            </w:r>
          </w:p>
          <w:p w14:paraId="3AF3AA7A" w14:textId="77777777" w:rsidR="00C26EC4" w:rsidRDefault="00C26EC4" w:rsidP="006D72CE">
            <w:pPr>
              <w:rPr>
                <w:rFonts w:ascii="Arial" w:hAnsi="Arial" w:cs="Arial"/>
                <w:sz w:val="22"/>
                <w:szCs w:val="22"/>
              </w:rPr>
            </w:pPr>
          </w:p>
          <w:p w14:paraId="6F637EC6" w14:textId="68EC1602" w:rsidR="00C26EC4" w:rsidRPr="001C4084" w:rsidRDefault="009475E5" w:rsidP="006D72CE">
            <w:pPr>
              <w:rPr>
                <w:rFonts w:ascii="Arial" w:hAnsi="Arial" w:cs="Arial"/>
                <w:sz w:val="22"/>
                <w:szCs w:val="22"/>
              </w:rPr>
            </w:pPr>
            <w:r>
              <w:rPr>
                <w:rFonts w:ascii="Arial" w:hAnsi="Arial" w:cs="Arial"/>
                <w:sz w:val="22"/>
                <w:szCs w:val="22"/>
              </w:rPr>
              <w:t xml:space="preserve">They identified were they were lacking and what was leading to the need to make these changes. </w:t>
            </w:r>
            <w:r w:rsidR="0068233D">
              <w:rPr>
                <w:rFonts w:ascii="Arial" w:hAnsi="Arial" w:cs="Arial"/>
                <w:sz w:val="22"/>
                <w:szCs w:val="22"/>
              </w:rPr>
              <w:t xml:space="preserve">By identifying and making the change they were able to improve the safety and WHS awareness with in the business. </w:t>
            </w:r>
            <w:r w:rsidR="002D2108">
              <w:rPr>
                <w:rFonts w:ascii="Arial" w:hAnsi="Arial" w:cs="Arial"/>
                <w:sz w:val="22"/>
                <w:szCs w:val="22"/>
              </w:rPr>
              <w:t xml:space="preserve">By doing this they were able to encourage a high safety culture with in the business </w:t>
            </w:r>
            <w:r w:rsidR="00AA26A6">
              <w:rPr>
                <w:rFonts w:ascii="Arial" w:hAnsi="Arial" w:cs="Arial"/>
                <w:sz w:val="22"/>
                <w:szCs w:val="22"/>
              </w:rPr>
              <w:t>and it was lead from the top.</w:t>
            </w:r>
            <w:permEnd w:id="410786037"/>
          </w:p>
        </w:tc>
        <w:permStart w:id="77298989" w:edGrp="everyone"/>
        <w:tc>
          <w:tcPr>
            <w:tcW w:w="624" w:type="dxa"/>
            <w:tcBorders>
              <w:top w:val="nil"/>
              <w:left w:val="single" w:sz="4" w:space="0" w:color="auto"/>
              <w:bottom w:val="nil"/>
              <w:right w:val="nil"/>
            </w:tcBorders>
          </w:tcPr>
          <w:p w14:paraId="570374C1" w14:textId="77777777" w:rsidR="00C26EC4" w:rsidRPr="00533511" w:rsidRDefault="00000000" w:rsidP="006D72CE">
            <w:pPr>
              <w:rPr>
                <w:rFonts w:ascii="Arial" w:hAnsi="Arial" w:cs="Arial"/>
                <w:sz w:val="44"/>
                <w:szCs w:val="44"/>
              </w:rPr>
            </w:pPr>
            <w:sdt>
              <w:sdtPr>
                <w:rPr>
                  <w:rFonts w:ascii="Arial" w:hAnsi="Arial" w:cs="Arial"/>
                  <w:sz w:val="44"/>
                  <w:szCs w:val="44"/>
                </w:rPr>
                <w:id w:val="-206798280"/>
                <w14:checkbox>
                  <w14:checked w14:val="0"/>
                  <w14:checkedState w14:val="00FE" w14:font="Wingdings"/>
                  <w14:uncheckedState w14:val="00A8" w14:font="Wingdings"/>
                </w14:checkbox>
              </w:sdtPr>
              <w:sdtContent>
                <w:r w:rsidR="00C26EC4">
                  <w:rPr>
                    <w:rFonts w:ascii="Arial" w:hAnsi="Arial" w:cs="Arial"/>
                    <w:sz w:val="44"/>
                    <w:szCs w:val="44"/>
                  </w:rPr>
                  <w:sym w:font="Wingdings" w:char="F0A8"/>
                </w:r>
              </w:sdtContent>
            </w:sdt>
            <w:permEnd w:id="77298989"/>
          </w:p>
        </w:tc>
      </w:tr>
    </w:tbl>
    <w:p w14:paraId="798C4463" w14:textId="66FC8E9C" w:rsidR="00016D95" w:rsidRDefault="00016D95" w:rsidP="00016D95">
      <w:pPr>
        <w:rPr>
          <w:rFonts w:ascii="Arial" w:hAnsi="Arial" w:cs="Arial"/>
          <w:sz w:val="22"/>
          <w:szCs w:val="22"/>
        </w:rPr>
      </w:pPr>
    </w:p>
    <w:p w14:paraId="152890EA" w14:textId="28044371" w:rsidR="00016D95" w:rsidRPr="00830749" w:rsidRDefault="00C379F3" w:rsidP="00D86998">
      <w:pPr>
        <w:pStyle w:val="20TAQuestionNumber"/>
        <w:ind w:left="709" w:right="-164" w:hanging="709"/>
      </w:pPr>
      <w:bookmarkStart w:id="10" w:name="_Ref89327629"/>
      <w:r>
        <w:lastRenderedPageBreak/>
        <w:t>You have been asked to present WHS information to new site inductees at your workplace</w:t>
      </w:r>
      <w:r w:rsidR="00016D95">
        <w:t>.</w:t>
      </w:r>
      <w:r>
        <w:t xml:space="preserve"> Write notes to support your presentation ensuring you cover relevant </w:t>
      </w:r>
      <w:r w:rsidRPr="00C379F3">
        <w:t>polic</w:t>
      </w:r>
      <w:r>
        <w:t xml:space="preserve">ies and procedures, </w:t>
      </w:r>
      <w:r w:rsidR="00FE5E82">
        <w:t xml:space="preserve">the </w:t>
      </w:r>
      <w:r>
        <w:t xml:space="preserve">need for these, who can assist if there are issues and where documents are located. </w:t>
      </w:r>
      <w:bookmarkEnd w:id="10"/>
    </w:p>
    <w:p w14:paraId="504C19BA" w14:textId="77777777" w:rsidR="00016D95" w:rsidRPr="00830749" w:rsidRDefault="00016D95" w:rsidP="00016D9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6D95" w:rsidRPr="00830749" w14:paraId="0829CFC4" w14:textId="77777777" w:rsidTr="00F54668">
        <w:trPr>
          <w:trHeight w:val="12076"/>
        </w:trPr>
        <w:tc>
          <w:tcPr>
            <w:tcW w:w="1027" w:type="dxa"/>
            <w:tcBorders>
              <w:top w:val="nil"/>
              <w:left w:val="nil"/>
              <w:bottom w:val="nil"/>
              <w:right w:val="single" w:sz="4" w:space="0" w:color="auto"/>
            </w:tcBorders>
          </w:tcPr>
          <w:p w14:paraId="1283E1AB" w14:textId="77777777" w:rsidR="00016D95" w:rsidRPr="001C4084" w:rsidRDefault="00016D9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B46E87" w14:textId="77777777" w:rsidR="00016D95" w:rsidRDefault="006B7C86" w:rsidP="006D72CE">
            <w:pPr>
              <w:rPr>
                <w:rFonts w:ascii="Arial" w:hAnsi="Arial" w:cs="Arial"/>
                <w:sz w:val="22"/>
                <w:szCs w:val="22"/>
              </w:rPr>
            </w:pPr>
            <w:permStart w:id="1375877302" w:edGrp="everyone"/>
            <w:r>
              <w:rPr>
                <w:rFonts w:ascii="Arial" w:hAnsi="Arial" w:cs="Arial"/>
                <w:sz w:val="22"/>
                <w:szCs w:val="22"/>
              </w:rPr>
              <w:t xml:space="preserve">Introduction </w:t>
            </w:r>
          </w:p>
          <w:p w14:paraId="7B2B3665" w14:textId="77777777" w:rsidR="00016D95" w:rsidRDefault="006B7C86" w:rsidP="006D72CE">
            <w:pPr>
              <w:rPr>
                <w:rFonts w:ascii="Arial" w:hAnsi="Arial" w:cs="Arial"/>
                <w:sz w:val="22"/>
                <w:szCs w:val="22"/>
              </w:rPr>
            </w:pPr>
            <w:r>
              <w:rPr>
                <w:rFonts w:ascii="Arial" w:hAnsi="Arial" w:cs="Arial"/>
                <w:sz w:val="22"/>
                <w:szCs w:val="22"/>
              </w:rPr>
              <w:t xml:space="preserve">- Welcome new employees to the site </w:t>
            </w:r>
          </w:p>
          <w:p w14:paraId="7657E30E" w14:textId="77777777" w:rsidR="00016D95" w:rsidRDefault="006B7C86" w:rsidP="006D72CE">
            <w:pPr>
              <w:rPr>
                <w:rFonts w:ascii="Arial" w:hAnsi="Arial" w:cs="Arial"/>
                <w:sz w:val="22"/>
                <w:szCs w:val="22"/>
              </w:rPr>
            </w:pPr>
            <w:r>
              <w:rPr>
                <w:rFonts w:ascii="Arial" w:hAnsi="Arial" w:cs="Arial"/>
                <w:sz w:val="22"/>
                <w:szCs w:val="22"/>
              </w:rPr>
              <w:t xml:space="preserve">- </w:t>
            </w:r>
            <w:r w:rsidR="00382E43">
              <w:rPr>
                <w:rFonts w:ascii="Arial" w:hAnsi="Arial" w:cs="Arial"/>
                <w:sz w:val="22"/>
                <w:szCs w:val="22"/>
              </w:rPr>
              <w:t xml:space="preserve">Introduce the importance of site safety </w:t>
            </w:r>
          </w:p>
          <w:p w14:paraId="632E5CE3" w14:textId="77777777" w:rsidR="00016D95" w:rsidRDefault="005F2313" w:rsidP="006D72CE">
            <w:pPr>
              <w:rPr>
                <w:rFonts w:ascii="Arial" w:hAnsi="Arial" w:cs="Arial"/>
                <w:sz w:val="22"/>
                <w:szCs w:val="22"/>
              </w:rPr>
            </w:pPr>
            <w:r>
              <w:rPr>
                <w:rFonts w:ascii="Arial" w:hAnsi="Arial" w:cs="Arial"/>
                <w:sz w:val="22"/>
                <w:szCs w:val="22"/>
              </w:rPr>
              <w:t xml:space="preserve">- Encourage that safety is everyone’s responsibility and </w:t>
            </w:r>
            <w:r w:rsidR="00F978AB">
              <w:rPr>
                <w:rFonts w:ascii="Arial" w:hAnsi="Arial" w:cs="Arial"/>
                <w:sz w:val="22"/>
                <w:szCs w:val="22"/>
              </w:rPr>
              <w:t>to speak up</w:t>
            </w:r>
          </w:p>
          <w:p w14:paraId="573B7B85" w14:textId="3DF601A9" w:rsidR="00DE626C" w:rsidRDefault="00DE626C" w:rsidP="006D72CE">
            <w:pPr>
              <w:rPr>
                <w:rFonts w:ascii="Arial" w:hAnsi="Arial" w:cs="Arial"/>
                <w:sz w:val="22"/>
                <w:szCs w:val="22"/>
              </w:rPr>
            </w:pPr>
            <w:r>
              <w:rPr>
                <w:rFonts w:ascii="Arial" w:hAnsi="Arial" w:cs="Arial"/>
                <w:sz w:val="22"/>
                <w:szCs w:val="22"/>
              </w:rPr>
              <w:t>- outline WHS commitment on site (</w:t>
            </w:r>
            <w:r w:rsidR="00764E5D">
              <w:rPr>
                <w:rFonts w:ascii="Arial" w:hAnsi="Arial" w:cs="Arial"/>
                <w:sz w:val="22"/>
                <w:szCs w:val="22"/>
              </w:rPr>
              <w:t>Our commitment to ensure everyone goes home safely at the end of the day)</w:t>
            </w:r>
          </w:p>
          <w:p w14:paraId="4A40064A" w14:textId="77777777" w:rsidR="00016D95" w:rsidRDefault="00016D95" w:rsidP="006D72CE">
            <w:pPr>
              <w:rPr>
                <w:rFonts w:ascii="Arial" w:hAnsi="Arial" w:cs="Arial"/>
                <w:sz w:val="22"/>
                <w:szCs w:val="22"/>
              </w:rPr>
            </w:pPr>
          </w:p>
          <w:p w14:paraId="3906B1DC" w14:textId="77777777" w:rsidR="00016D95" w:rsidRDefault="00F978AB" w:rsidP="006D72CE">
            <w:pPr>
              <w:rPr>
                <w:rFonts w:ascii="Arial" w:hAnsi="Arial" w:cs="Arial"/>
                <w:sz w:val="22"/>
                <w:szCs w:val="22"/>
              </w:rPr>
            </w:pPr>
            <w:r>
              <w:rPr>
                <w:rFonts w:ascii="Arial" w:hAnsi="Arial" w:cs="Arial"/>
                <w:sz w:val="22"/>
                <w:szCs w:val="22"/>
              </w:rPr>
              <w:t>Site Policies and procedures</w:t>
            </w:r>
          </w:p>
          <w:p w14:paraId="12C2B4AF" w14:textId="77777777" w:rsidR="00016D95" w:rsidRDefault="00F978AB" w:rsidP="006D72CE">
            <w:pPr>
              <w:rPr>
                <w:rFonts w:ascii="Arial" w:hAnsi="Arial" w:cs="Arial"/>
                <w:sz w:val="22"/>
                <w:szCs w:val="22"/>
              </w:rPr>
            </w:pPr>
            <w:r>
              <w:rPr>
                <w:rFonts w:ascii="Arial" w:hAnsi="Arial" w:cs="Arial"/>
                <w:sz w:val="22"/>
                <w:szCs w:val="22"/>
              </w:rPr>
              <w:t xml:space="preserve">- </w:t>
            </w:r>
            <w:r w:rsidR="00764E5D">
              <w:rPr>
                <w:rFonts w:ascii="Arial" w:hAnsi="Arial" w:cs="Arial"/>
                <w:sz w:val="22"/>
                <w:szCs w:val="22"/>
              </w:rPr>
              <w:t xml:space="preserve">Discuss site policies and procedures surrounding WHS on site </w:t>
            </w:r>
          </w:p>
          <w:p w14:paraId="17B250B2" w14:textId="65F2543A" w:rsidR="00016D95" w:rsidRDefault="00C703A8" w:rsidP="006D72CE">
            <w:pPr>
              <w:rPr>
                <w:rFonts w:ascii="Arial" w:hAnsi="Arial" w:cs="Arial"/>
                <w:sz w:val="22"/>
                <w:szCs w:val="22"/>
              </w:rPr>
            </w:pPr>
            <w:r>
              <w:rPr>
                <w:rFonts w:ascii="Arial" w:hAnsi="Arial" w:cs="Arial"/>
                <w:sz w:val="22"/>
                <w:szCs w:val="22"/>
              </w:rPr>
              <w:t>- Mandatory PPE</w:t>
            </w:r>
            <w:r w:rsidR="00277CDD">
              <w:rPr>
                <w:rFonts w:ascii="Arial" w:hAnsi="Arial" w:cs="Arial"/>
                <w:sz w:val="22"/>
                <w:szCs w:val="22"/>
              </w:rPr>
              <w:t xml:space="preserve"> (Certain tasks </w:t>
            </w:r>
            <w:r w:rsidR="009A418F">
              <w:rPr>
                <w:rFonts w:ascii="Arial" w:hAnsi="Arial" w:cs="Arial"/>
                <w:sz w:val="22"/>
                <w:szCs w:val="22"/>
              </w:rPr>
              <w:t>require certain PPE to complete the tasks)</w:t>
            </w:r>
          </w:p>
          <w:p w14:paraId="2858920A" w14:textId="77777777" w:rsidR="00016D95" w:rsidRDefault="00C703A8" w:rsidP="006D72CE">
            <w:pPr>
              <w:rPr>
                <w:rFonts w:ascii="Arial" w:hAnsi="Arial" w:cs="Arial"/>
                <w:sz w:val="22"/>
                <w:szCs w:val="22"/>
              </w:rPr>
            </w:pPr>
            <w:r>
              <w:rPr>
                <w:rFonts w:ascii="Arial" w:hAnsi="Arial" w:cs="Arial"/>
                <w:sz w:val="22"/>
                <w:szCs w:val="22"/>
              </w:rPr>
              <w:t xml:space="preserve">- Risk management Processes </w:t>
            </w:r>
          </w:p>
          <w:p w14:paraId="139043C2" w14:textId="52553250" w:rsidR="00016D95" w:rsidRDefault="00C703A8" w:rsidP="006D72CE">
            <w:pPr>
              <w:rPr>
                <w:rFonts w:ascii="Arial" w:hAnsi="Arial" w:cs="Arial"/>
                <w:sz w:val="22"/>
                <w:szCs w:val="22"/>
              </w:rPr>
            </w:pPr>
            <w:r>
              <w:rPr>
                <w:rFonts w:ascii="Arial" w:hAnsi="Arial" w:cs="Arial"/>
                <w:sz w:val="22"/>
                <w:szCs w:val="22"/>
              </w:rPr>
              <w:t>- Permits to work</w:t>
            </w:r>
            <w:r w:rsidR="009A418F">
              <w:rPr>
                <w:rFonts w:ascii="Arial" w:hAnsi="Arial" w:cs="Arial"/>
                <w:sz w:val="22"/>
                <w:szCs w:val="22"/>
              </w:rPr>
              <w:t xml:space="preserve"> (</w:t>
            </w:r>
            <w:r w:rsidR="0077796A">
              <w:rPr>
                <w:rFonts w:ascii="Arial" w:hAnsi="Arial" w:cs="Arial"/>
                <w:sz w:val="22"/>
                <w:szCs w:val="22"/>
              </w:rPr>
              <w:t>Certain tasks require certain permits to complete work working at heights, confined space entry, hot works</w:t>
            </w:r>
            <w:r w:rsidR="00C57B67">
              <w:rPr>
                <w:rFonts w:ascii="Arial" w:hAnsi="Arial" w:cs="Arial"/>
                <w:sz w:val="22"/>
                <w:szCs w:val="22"/>
              </w:rPr>
              <w:t>)</w:t>
            </w:r>
          </w:p>
          <w:p w14:paraId="5C6CCAC6" w14:textId="78A09A23" w:rsidR="00016D95" w:rsidRDefault="00C703A8" w:rsidP="006D72CE">
            <w:pPr>
              <w:rPr>
                <w:rFonts w:ascii="Arial" w:hAnsi="Arial" w:cs="Arial"/>
                <w:sz w:val="22"/>
                <w:szCs w:val="22"/>
              </w:rPr>
            </w:pPr>
            <w:r>
              <w:rPr>
                <w:rFonts w:ascii="Arial" w:hAnsi="Arial" w:cs="Arial"/>
                <w:sz w:val="22"/>
                <w:szCs w:val="22"/>
              </w:rPr>
              <w:t xml:space="preserve">- </w:t>
            </w:r>
            <w:r w:rsidR="00EB661D">
              <w:rPr>
                <w:rFonts w:ascii="Arial" w:hAnsi="Arial" w:cs="Arial"/>
                <w:sz w:val="22"/>
                <w:szCs w:val="22"/>
              </w:rPr>
              <w:t xml:space="preserve">Risk assessments </w:t>
            </w:r>
            <w:r w:rsidR="00C57B67">
              <w:rPr>
                <w:rFonts w:ascii="Arial" w:hAnsi="Arial" w:cs="Arial"/>
                <w:sz w:val="22"/>
                <w:szCs w:val="22"/>
              </w:rPr>
              <w:t>(</w:t>
            </w:r>
            <w:r w:rsidR="00593C1B">
              <w:rPr>
                <w:rFonts w:ascii="Arial" w:hAnsi="Arial" w:cs="Arial"/>
                <w:sz w:val="22"/>
                <w:szCs w:val="22"/>
              </w:rPr>
              <w:t>Risk assessments completed for every task to identify hazards and implement controls. This should be completed before starting any task)</w:t>
            </w:r>
          </w:p>
          <w:p w14:paraId="43F6BEA7" w14:textId="77777777" w:rsidR="00016D95" w:rsidRDefault="00EB661D" w:rsidP="006D72CE">
            <w:pPr>
              <w:rPr>
                <w:rFonts w:ascii="Arial" w:hAnsi="Arial" w:cs="Arial"/>
                <w:sz w:val="22"/>
                <w:szCs w:val="22"/>
              </w:rPr>
            </w:pPr>
            <w:r>
              <w:rPr>
                <w:rFonts w:ascii="Arial" w:hAnsi="Arial" w:cs="Arial"/>
                <w:sz w:val="22"/>
                <w:szCs w:val="22"/>
              </w:rPr>
              <w:t>- SWMS</w:t>
            </w:r>
          </w:p>
          <w:p w14:paraId="5DC26E11" w14:textId="77777777" w:rsidR="00016D95" w:rsidRDefault="00016D95" w:rsidP="006D72CE">
            <w:pPr>
              <w:rPr>
                <w:rFonts w:ascii="Arial" w:hAnsi="Arial" w:cs="Arial"/>
                <w:sz w:val="22"/>
                <w:szCs w:val="22"/>
              </w:rPr>
            </w:pPr>
          </w:p>
          <w:p w14:paraId="507FB77F" w14:textId="064F02E5" w:rsidR="00593C1B" w:rsidRDefault="00A93DD4" w:rsidP="006D72CE">
            <w:pPr>
              <w:rPr>
                <w:rFonts w:ascii="Arial" w:hAnsi="Arial" w:cs="Arial"/>
                <w:sz w:val="22"/>
                <w:szCs w:val="22"/>
              </w:rPr>
            </w:pPr>
            <w:r>
              <w:rPr>
                <w:rFonts w:ascii="Arial" w:hAnsi="Arial" w:cs="Arial"/>
                <w:sz w:val="22"/>
                <w:szCs w:val="22"/>
              </w:rPr>
              <w:t>Discuss the importance and reasons behind these policies and procedures</w:t>
            </w:r>
          </w:p>
          <w:p w14:paraId="4F7C075D" w14:textId="5E654269" w:rsidR="00A93DD4" w:rsidRDefault="00A93DD4" w:rsidP="006D72CE">
            <w:pPr>
              <w:rPr>
                <w:rFonts w:ascii="Arial" w:hAnsi="Arial" w:cs="Arial"/>
                <w:sz w:val="22"/>
                <w:szCs w:val="22"/>
              </w:rPr>
            </w:pPr>
            <w:r>
              <w:rPr>
                <w:rFonts w:ascii="Arial" w:hAnsi="Arial" w:cs="Arial"/>
                <w:sz w:val="22"/>
                <w:szCs w:val="22"/>
              </w:rPr>
              <w:t xml:space="preserve">- </w:t>
            </w:r>
            <w:r w:rsidR="00034A66">
              <w:rPr>
                <w:rFonts w:ascii="Arial" w:hAnsi="Arial" w:cs="Arial"/>
                <w:sz w:val="22"/>
                <w:szCs w:val="22"/>
              </w:rPr>
              <w:t>Policies and procedures put in place to minimise the risk to workers on site and to</w:t>
            </w:r>
            <w:r w:rsidR="005F4EE7">
              <w:rPr>
                <w:rFonts w:ascii="Arial" w:hAnsi="Arial" w:cs="Arial"/>
                <w:sz w:val="22"/>
                <w:szCs w:val="22"/>
              </w:rPr>
              <w:t xml:space="preserve"> prevent incidents and injuries</w:t>
            </w:r>
          </w:p>
          <w:p w14:paraId="30DCD921" w14:textId="24EAB570" w:rsidR="005F4EE7" w:rsidRDefault="005F4EE7" w:rsidP="006D72CE">
            <w:pPr>
              <w:rPr>
                <w:rFonts w:ascii="Arial" w:hAnsi="Arial" w:cs="Arial"/>
                <w:sz w:val="22"/>
                <w:szCs w:val="22"/>
              </w:rPr>
            </w:pPr>
            <w:r>
              <w:rPr>
                <w:rFonts w:ascii="Arial" w:hAnsi="Arial" w:cs="Arial"/>
                <w:sz w:val="22"/>
                <w:szCs w:val="22"/>
              </w:rPr>
              <w:t xml:space="preserve">- Legal obligation under </w:t>
            </w:r>
            <w:r w:rsidR="00820452">
              <w:rPr>
                <w:rFonts w:ascii="Arial" w:hAnsi="Arial" w:cs="Arial"/>
                <w:sz w:val="22"/>
                <w:szCs w:val="22"/>
              </w:rPr>
              <w:t>the WHS Act that require us to follow these policies and procedures</w:t>
            </w:r>
          </w:p>
          <w:p w14:paraId="10945A6A" w14:textId="2D5BEED9" w:rsidR="00820452" w:rsidRDefault="00820452" w:rsidP="006D72CE">
            <w:pPr>
              <w:rPr>
                <w:rFonts w:ascii="Arial" w:hAnsi="Arial" w:cs="Arial"/>
                <w:sz w:val="22"/>
                <w:szCs w:val="22"/>
              </w:rPr>
            </w:pPr>
          </w:p>
          <w:p w14:paraId="29A6FFF9" w14:textId="39DA2C31" w:rsidR="005A62A3" w:rsidRDefault="000643EA" w:rsidP="006D72CE">
            <w:pPr>
              <w:rPr>
                <w:rFonts w:ascii="Arial" w:hAnsi="Arial" w:cs="Arial"/>
                <w:sz w:val="22"/>
                <w:szCs w:val="22"/>
              </w:rPr>
            </w:pPr>
            <w:r>
              <w:rPr>
                <w:rFonts w:ascii="Arial" w:hAnsi="Arial" w:cs="Arial"/>
                <w:sz w:val="22"/>
                <w:szCs w:val="22"/>
              </w:rPr>
              <w:t xml:space="preserve">Who can assist you with WHS </w:t>
            </w:r>
            <w:r w:rsidR="00390904">
              <w:rPr>
                <w:rFonts w:ascii="Arial" w:hAnsi="Arial" w:cs="Arial"/>
                <w:sz w:val="22"/>
                <w:szCs w:val="22"/>
              </w:rPr>
              <w:t xml:space="preserve">Issues or questions </w:t>
            </w:r>
          </w:p>
          <w:p w14:paraId="3752D9B6" w14:textId="4FD9B47E" w:rsidR="00390904" w:rsidRDefault="00390904" w:rsidP="006D72CE">
            <w:pPr>
              <w:rPr>
                <w:rFonts w:ascii="Arial" w:hAnsi="Arial" w:cs="Arial"/>
                <w:sz w:val="22"/>
                <w:szCs w:val="22"/>
              </w:rPr>
            </w:pPr>
            <w:r>
              <w:rPr>
                <w:rFonts w:ascii="Arial" w:hAnsi="Arial" w:cs="Arial"/>
                <w:sz w:val="22"/>
                <w:szCs w:val="22"/>
              </w:rPr>
              <w:t>- Site Safety reps</w:t>
            </w:r>
          </w:p>
          <w:p w14:paraId="36EE8355" w14:textId="3F055F32" w:rsidR="00390904" w:rsidRDefault="00390904" w:rsidP="006D72CE">
            <w:pPr>
              <w:rPr>
                <w:rFonts w:ascii="Arial" w:hAnsi="Arial" w:cs="Arial"/>
                <w:sz w:val="22"/>
                <w:szCs w:val="22"/>
              </w:rPr>
            </w:pPr>
            <w:r>
              <w:rPr>
                <w:rFonts w:ascii="Arial" w:hAnsi="Arial" w:cs="Arial"/>
                <w:sz w:val="22"/>
                <w:szCs w:val="22"/>
              </w:rPr>
              <w:t xml:space="preserve">- Site supervision and management personnel </w:t>
            </w:r>
          </w:p>
          <w:p w14:paraId="51416AFD" w14:textId="3687FB0C" w:rsidR="00390904" w:rsidRDefault="00390904" w:rsidP="006D72CE">
            <w:pPr>
              <w:rPr>
                <w:rFonts w:ascii="Arial" w:hAnsi="Arial" w:cs="Arial"/>
                <w:sz w:val="22"/>
                <w:szCs w:val="22"/>
              </w:rPr>
            </w:pPr>
            <w:r>
              <w:rPr>
                <w:rFonts w:ascii="Arial" w:hAnsi="Arial" w:cs="Arial"/>
                <w:sz w:val="22"/>
                <w:szCs w:val="22"/>
              </w:rPr>
              <w:t xml:space="preserve">- </w:t>
            </w:r>
            <w:r w:rsidR="00106162">
              <w:rPr>
                <w:rFonts w:ascii="Arial" w:hAnsi="Arial" w:cs="Arial"/>
                <w:sz w:val="22"/>
                <w:szCs w:val="22"/>
              </w:rPr>
              <w:t>Site safety officers</w:t>
            </w:r>
          </w:p>
          <w:p w14:paraId="3B8F63F4" w14:textId="77777777" w:rsidR="00106162" w:rsidRDefault="00106162" w:rsidP="006D72CE">
            <w:pPr>
              <w:rPr>
                <w:rFonts w:ascii="Arial" w:hAnsi="Arial" w:cs="Arial"/>
                <w:sz w:val="22"/>
                <w:szCs w:val="22"/>
              </w:rPr>
            </w:pPr>
          </w:p>
          <w:p w14:paraId="6C1ECE91" w14:textId="48AAB81F" w:rsidR="00106162" w:rsidRDefault="00106162" w:rsidP="006D72CE">
            <w:pPr>
              <w:rPr>
                <w:rFonts w:ascii="Arial" w:hAnsi="Arial" w:cs="Arial"/>
                <w:sz w:val="22"/>
                <w:szCs w:val="22"/>
              </w:rPr>
            </w:pPr>
            <w:r>
              <w:rPr>
                <w:rFonts w:ascii="Arial" w:hAnsi="Arial" w:cs="Arial"/>
                <w:sz w:val="22"/>
                <w:szCs w:val="22"/>
              </w:rPr>
              <w:t xml:space="preserve">Location of WHS documentation </w:t>
            </w:r>
          </w:p>
          <w:p w14:paraId="161B4EFD" w14:textId="7D076C6F" w:rsidR="00106162" w:rsidRDefault="00106162" w:rsidP="006D72CE">
            <w:pPr>
              <w:rPr>
                <w:rFonts w:ascii="Arial" w:hAnsi="Arial" w:cs="Arial"/>
                <w:sz w:val="22"/>
                <w:szCs w:val="22"/>
              </w:rPr>
            </w:pPr>
            <w:r>
              <w:rPr>
                <w:rFonts w:ascii="Arial" w:hAnsi="Arial" w:cs="Arial"/>
                <w:sz w:val="22"/>
                <w:szCs w:val="22"/>
              </w:rPr>
              <w:t xml:space="preserve">- </w:t>
            </w:r>
            <w:r w:rsidR="00B341AB">
              <w:rPr>
                <w:rFonts w:ascii="Arial" w:hAnsi="Arial" w:cs="Arial"/>
                <w:sz w:val="22"/>
                <w:szCs w:val="22"/>
              </w:rPr>
              <w:t xml:space="preserve">Job specific documentation (SWMS, </w:t>
            </w:r>
            <w:r w:rsidR="00A77048">
              <w:rPr>
                <w:rFonts w:ascii="Arial" w:hAnsi="Arial" w:cs="Arial"/>
                <w:sz w:val="22"/>
                <w:szCs w:val="22"/>
              </w:rPr>
              <w:t xml:space="preserve">JHA’s) can be located on site or site office </w:t>
            </w:r>
          </w:p>
          <w:p w14:paraId="6A1677B8" w14:textId="77777777" w:rsidR="00ED2A8F" w:rsidRDefault="00A77048" w:rsidP="006D72CE">
            <w:pPr>
              <w:rPr>
                <w:rFonts w:ascii="Arial" w:hAnsi="Arial" w:cs="Arial"/>
                <w:sz w:val="22"/>
                <w:szCs w:val="22"/>
              </w:rPr>
            </w:pPr>
            <w:r>
              <w:rPr>
                <w:rFonts w:ascii="Arial" w:hAnsi="Arial" w:cs="Arial"/>
                <w:sz w:val="22"/>
                <w:szCs w:val="22"/>
              </w:rPr>
              <w:t xml:space="preserve">- </w:t>
            </w:r>
            <w:r w:rsidR="004212FB">
              <w:rPr>
                <w:rFonts w:ascii="Arial" w:hAnsi="Arial" w:cs="Arial"/>
                <w:sz w:val="22"/>
                <w:szCs w:val="22"/>
              </w:rPr>
              <w:t xml:space="preserve">Safety documentation (PTW forms, Safety policies and procedures, risk assessments) Can be located </w:t>
            </w:r>
            <w:r w:rsidR="00083AD9">
              <w:rPr>
                <w:rFonts w:ascii="Arial" w:hAnsi="Arial" w:cs="Arial"/>
                <w:sz w:val="22"/>
                <w:szCs w:val="22"/>
              </w:rPr>
              <w:t>through safety officer, site office or online systems. Contact site supervisor or safety officer if these are needed.</w:t>
            </w:r>
          </w:p>
          <w:p w14:paraId="2435B3B2" w14:textId="7D63AC4A" w:rsidR="00A77048" w:rsidRDefault="00ED2A8F" w:rsidP="006D72CE">
            <w:pPr>
              <w:rPr>
                <w:rFonts w:ascii="Arial" w:hAnsi="Arial" w:cs="Arial"/>
                <w:sz w:val="22"/>
                <w:szCs w:val="22"/>
              </w:rPr>
            </w:pPr>
            <w:r>
              <w:rPr>
                <w:rFonts w:ascii="Arial" w:hAnsi="Arial" w:cs="Arial"/>
                <w:sz w:val="22"/>
                <w:szCs w:val="22"/>
              </w:rPr>
              <w:t xml:space="preserve">- Site Emergency procedures (Evacuation plans, </w:t>
            </w:r>
            <w:r w:rsidR="005E1ADC">
              <w:rPr>
                <w:rFonts w:ascii="Arial" w:hAnsi="Arial" w:cs="Arial"/>
                <w:sz w:val="22"/>
                <w:szCs w:val="22"/>
              </w:rPr>
              <w:t xml:space="preserve">first aid procedure, first aid officers) Posted in common areas crib rooms, site offices, </w:t>
            </w:r>
            <w:r w:rsidR="006A5E98">
              <w:rPr>
                <w:rFonts w:ascii="Arial" w:hAnsi="Arial" w:cs="Arial"/>
                <w:sz w:val="22"/>
                <w:szCs w:val="22"/>
              </w:rPr>
              <w:t>near exits/entry points.</w:t>
            </w:r>
            <w:r w:rsidR="004212FB">
              <w:rPr>
                <w:rFonts w:ascii="Arial" w:hAnsi="Arial" w:cs="Arial"/>
                <w:sz w:val="22"/>
                <w:szCs w:val="22"/>
              </w:rPr>
              <w:t xml:space="preserve"> </w:t>
            </w:r>
          </w:p>
          <w:permEnd w:id="1375877302"/>
          <w:p w14:paraId="68752294" w14:textId="77E27297" w:rsidR="00016D95" w:rsidRPr="001C4084" w:rsidRDefault="00016D95" w:rsidP="006D72CE">
            <w:pPr>
              <w:rPr>
                <w:rFonts w:ascii="Arial" w:hAnsi="Arial" w:cs="Arial"/>
                <w:sz w:val="22"/>
                <w:szCs w:val="22"/>
              </w:rPr>
            </w:pPr>
          </w:p>
        </w:tc>
        <w:permStart w:id="71128816" w:edGrp="everyone"/>
        <w:tc>
          <w:tcPr>
            <w:tcW w:w="624" w:type="dxa"/>
            <w:tcBorders>
              <w:top w:val="nil"/>
              <w:left w:val="single" w:sz="4" w:space="0" w:color="auto"/>
              <w:bottom w:val="nil"/>
              <w:right w:val="nil"/>
            </w:tcBorders>
          </w:tcPr>
          <w:p w14:paraId="70BC7037" w14:textId="77777777" w:rsidR="00016D95" w:rsidRPr="00533511" w:rsidRDefault="00000000" w:rsidP="006D72CE">
            <w:pPr>
              <w:rPr>
                <w:rFonts w:ascii="Arial" w:hAnsi="Arial" w:cs="Arial"/>
                <w:sz w:val="44"/>
                <w:szCs w:val="44"/>
              </w:rPr>
            </w:pPr>
            <w:sdt>
              <w:sdtPr>
                <w:rPr>
                  <w:rFonts w:ascii="Arial" w:hAnsi="Arial" w:cs="Arial"/>
                  <w:sz w:val="44"/>
                  <w:szCs w:val="44"/>
                </w:rPr>
                <w:id w:val="-132098160"/>
                <w14:checkbox>
                  <w14:checked w14:val="0"/>
                  <w14:checkedState w14:val="00FE" w14:font="Wingdings"/>
                  <w14:uncheckedState w14:val="00A8" w14:font="Wingdings"/>
                </w14:checkbox>
              </w:sdtPr>
              <w:sdtContent>
                <w:r w:rsidR="00016D95">
                  <w:rPr>
                    <w:rFonts w:ascii="Arial" w:hAnsi="Arial" w:cs="Arial"/>
                    <w:sz w:val="44"/>
                    <w:szCs w:val="44"/>
                  </w:rPr>
                  <w:sym w:font="Wingdings" w:char="F0A8"/>
                </w:r>
              </w:sdtContent>
            </w:sdt>
            <w:permEnd w:id="71128816"/>
          </w:p>
        </w:tc>
      </w:tr>
    </w:tbl>
    <w:p w14:paraId="4906DD4E" w14:textId="77777777" w:rsidR="00742F26" w:rsidRPr="00AA40C0" w:rsidRDefault="00742F26" w:rsidP="00742F26">
      <w:pPr>
        <w:jc w:val="left"/>
        <w:rPr>
          <w:rFonts w:ascii="Arial" w:hAnsi="Arial"/>
          <w:bCs/>
          <w:sz w:val="22"/>
          <w:szCs w:val="22"/>
        </w:rPr>
      </w:pPr>
    </w:p>
    <w:p w14:paraId="2764E1B6" w14:textId="09F73411" w:rsidR="00742F26" w:rsidRPr="00830749" w:rsidRDefault="00CA2E64" w:rsidP="00742F26">
      <w:pPr>
        <w:pStyle w:val="20TAQuestionNumber"/>
        <w:ind w:left="709" w:hanging="709"/>
      </w:pPr>
      <w:bookmarkStart w:id="11" w:name="_Ref89330983"/>
      <w:r>
        <w:lastRenderedPageBreak/>
        <w:t xml:space="preserve">Your team </w:t>
      </w:r>
      <w:r w:rsidR="00F55870">
        <w:t>must</w:t>
      </w:r>
      <w:r>
        <w:t xml:space="preserve"> dispose of old diesel drums. Complete the following </w:t>
      </w:r>
      <w:r w:rsidR="00FE5E82">
        <w:t>R</w:t>
      </w:r>
      <w:r>
        <w:t xml:space="preserve">isk management </w:t>
      </w:r>
      <w:r w:rsidR="00FE5E82">
        <w:t>P</w:t>
      </w:r>
      <w:r>
        <w:t>lan</w:t>
      </w:r>
      <w:r w:rsidR="00291643">
        <w:t xml:space="preserve"> using</w:t>
      </w:r>
      <w:r w:rsidR="00FE5E82">
        <w:t xml:space="preserve"> information from</w:t>
      </w:r>
      <w:r w:rsidR="00291643">
        <w:t xml:space="preserve"> the SDS in Handout 1.</w:t>
      </w:r>
      <w:bookmarkEnd w:id="11"/>
    </w:p>
    <w:p w14:paraId="6433DDEE" w14:textId="1DC2EEB2" w:rsidR="00742F26" w:rsidRPr="00F55870" w:rsidRDefault="00742F26" w:rsidP="00742F26">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2"/>
        <w:gridCol w:w="1980"/>
        <w:gridCol w:w="1762"/>
        <w:gridCol w:w="1173"/>
        <w:gridCol w:w="588"/>
        <w:gridCol w:w="1765"/>
        <w:gridCol w:w="609"/>
      </w:tblGrid>
      <w:tr w:rsidR="00291643" w14:paraId="68C02705" w14:textId="77777777" w:rsidTr="002B055C">
        <w:trPr>
          <w:trHeight w:val="397"/>
        </w:trPr>
        <w:tc>
          <w:tcPr>
            <w:tcW w:w="609" w:type="pct"/>
            <w:tcBorders>
              <w:top w:val="nil"/>
              <w:left w:val="nil"/>
              <w:bottom w:val="nil"/>
              <w:right w:val="single" w:sz="12" w:space="0" w:color="auto"/>
            </w:tcBorders>
            <w:shd w:val="clear" w:color="auto" w:fill="auto"/>
          </w:tcPr>
          <w:p w14:paraId="2729DD84" w14:textId="77777777" w:rsidR="00291643" w:rsidRDefault="00291643" w:rsidP="00F55870">
            <w:pPr>
              <w:keepNext/>
              <w:ind w:left="993" w:hanging="993"/>
            </w:pPr>
            <w:r w:rsidRPr="001C4084">
              <w:rPr>
                <w:rFonts w:ascii="Arial" w:hAnsi="Arial" w:cs="Arial"/>
                <w:b/>
                <w:sz w:val="22"/>
                <w:szCs w:val="22"/>
              </w:rPr>
              <w:t>Answer</w:t>
            </w:r>
          </w:p>
        </w:tc>
        <w:tc>
          <w:tcPr>
            <w:tcW w:w="4052" w:type="pct"/>
            <w:gridSpan w:val="5"/>
            <w:tcBorders>
              <w:top w:val="single" w:sz="12" w:space="0" w:color="auto"/>
              <w:left w:val="single" w:sz="12" w:space="0" w:color="auto"/>
              <w:bottom w:val="single" w:sz="12" w:space="0" w:color="auto"/>
              <w:right w:val="single" w:sz="12" w:space="0" w:color="auto"/>
            </w:tcBorders>
            <w:shd w:val="clear" w:color="auto" w:fill="C0C0C0"/>
            <w:vAlign w:val="center"/>
          </w:tcPr>
          <w:p w14:paraId="537E3E45" w14:textId="4996873C" w:rsidR="00291643" w:rsidRPr="00011939" w:rsidRDefault="00291643" w:rsidP="00F55870">
            <w:pPr>
              <w:pStyle w:val="TableHeading"/>
              <w:framePr w:hSpace="0" w:wrap="auto" w:vAnchor="margin" w:hAnchor="text" w:yAlign="inline"/>
              <w:rPr>
                <w:b/>
                <w:bCs/>
              </w:rPr>
            </w:pPr>
            <w:r w:rsidRPr="00011939">
              <w:rPr>
                <w:b/>
                <w:bCs/>
              </w:rPr>
              <w:t>Risk Management Plan</w:t>
            </w:r>
          </w:p>
        </w:tc>
        <w:permStart w:id="644499621" w:edGrp="everyone"/>
        <w:tc>
          <w:tcPr>
            <w:tcW w:w="340" w:type="pct"/>
            <w:tcBorders>
              <w:top w:val="nil"/>
              <w:left w:val="single" w:sz="12" w:space="0" w:color="auto"/>
              <w:bottom w:val="nil"/>
              <w:right w:val="nil"/>
            </w:tcBorders>
            <w:shd w:val="clear" w:color="auto" w:fill="auto"/>
          </w:tcPr>
          <w:p w14:paraId="2D27BE66" w14:textId="77777777" w:rsidR="00291643" w:rsidRPr="00533511" w:rsidRDefault="00000000" w:rsidP="00F55870">
            <w:pPr>
              <w:rPr>
                <w:rFonts w:ascii="Arial" w:hAnsi="Arial" w:cs="Arial"/>
                <w:sz w:val="44"/>
                <w:szCs w:val="44"/>
              </w:rPr>
            </w:pPr>
            <w:sdt>
              <w:sdtPr>
                <w:rPr>
                  <w:rFonts w:ascii="Arial" w:hAnsi="Arial" w:cs="Arial"/>
                  <w:sz w:val="44"/>
                  <w:szCs w:val="44"/>
                </w:rPr>
                <w:id w:val="1999919731"/>
                <w14:checkbox>
                  <w14:checked w14:val="0"/>
                  <w14:checkedState w14:val="00FE" w14:font="Wingdings"/>
                  <w14:uncheckedState w14:val="00A8" w14:font="Wingdings"/>
                </w14:checkbox>
              </w:sdtPr>
              <w:sdtContent>
                <w:r w:rsidR="00291643">
                  <w:rPr>
                    <w:rFonts w:ascii="Arial" w:hAnsi="Arial" w:cs="Arial"/>
                    <w:sz w:val="44"/>
                    <w:szCs w:val="44"/>
                  </w:rPr>
                  <w:sym w:font="Wingdings" w:char="F0A8"/>
                </w:r>
              </w:sdtContent>
            </w:sdt>
            <w:permEnd w:id="644499621"/>
          </w:p>
        </w:tc>
      </w:tr>
      <w:tr w:rsidR="00F55870" w14:paraId="53F37459" w14:textId="77777777" w:rsidTr="002B055C">
        <w:trPr>
          <w:trHeight w:val="397"/>
          <w:hidden/>
        </w:trPr>
        <w:tc>
          <w:tcPr>
            <w:tcW w:w="609" w:type="pct"/>
            <w:tcBorders>
              <w:top w:val="nil"/>
              <w:left w:val="nil"/>
              <w:bottom w:val="nil"/>
              <w:right w:val="single" w:sz="12" w:space="0" w:color="auto"/>
            </w:tcBorders>
          </w:tcPr>
          <w:p w14:paraId="2EA5CE19" w14:textId="77777777" w:rsidR="00291643" w:rsidRPr="00FE608E" w:rsidRDefault="00291643" w:rsidP="00F55870">
            <w:pPr>
              <w:ind w:left="993" w:hanging="993"/>
              <w:jc w:val="center"/>
              <w:rPr>
                <w:vanish/>
              </w:rPr>
            </w:pPr>
          </w:p>
        </w:tc>
        <w:tc>
          <w:tcPr>
            <w:tcW w:w="2740" w:type="pct"/>
            <w:gridSpan w:val="3"/>
            <w:tcBorders>
              <w:top w:val="single" w:sz="12" w:space="0" w:color="auto"/>
              <w:left w:val="single" w:sz="12" w:space="0" w:color="auto"/>
              <w:right w:val="single" w:sz="4" w:space="0" w:color="auto"/>
            </w:tcBorders>
            <w:shd w:val="clear" w:color="auto" w:fill="auto"/>
            <w:vAlign w:val="center"/>
          </w:tcPr>
          <w:p w14:paraId="29E06269" w14:textId="18804ED1" w:rsidR="00291643" w:rsidRPr="00380760" w:rsidRDefault="00291643" w:rsidP="00F55870">
            <w:pPr>
              <w:rPr>
                <w:vanish/>
                <w:color w:val="1F497D" w:themeColor="text2"/>
                <w:sz w:val="22"/>
                <w:szCs w:val="22"/>
              </w:rPr>
            </w:pPr>
            <w:r w:rsidRPr="00011939">
              <w:rPr>
                <w:b/>
                <w:bCs/>
                <w:sz w:val="22"/>
                <w:szCs w:val="22"/>
              </w:rPr>
              <w:t>Completed by:</w:t>
            </w:r>
            <w:r w:rsidR="00380760">
              <w:rPr>
                <w:b/>
                <w:bCs/>
                <w:sz w:val="22"/>
                <w:szCs w:val="22"/>
              </w:rPr>
              <w:t xml:space="preserve"> </w:t>
            </w:r>
            <w:permStart w:id="2138068650" w:edGrp="everyone"/>
            <w:r w:rsidR="002126E0">
              <w:rPr>
                <w:b/>
                <w:bCs/>
                <w:sz w:val="22"/>
                <w:szCs w:val="22"/>
              </w:rPr>
              <w:t>Joshua Ferguson</w:t>
            </w:r>
            <w:permEnd w:id="2138068650"/>
          </w:p>
        </w:tc>
        <w:tc>
          <w:tcPr>
            <w:tcW w:w="1312" w:type="pct"/>
            <w:gridSpan w:val="2"/>
            <w:tcBorders>
              <w:top w:val="single" w:sz="12" w:space="0" w:color="auto"/>
              <w:left w:val="single" w:sz="4" w:space="0" w:color="auto"/>
              <w:right w:val="single" w:sz="12" w:space="0" w:color="auto"/>
            </w:tcBorders>
            <w:shd w:val="clear" w:color="auto" w:fill="auto"/>
            <w:vAlign w:val="center"/>
          </w:tcPr>
          <w:p w14:paraId="202C1B02" w14:textId="6440451A" w:rsidR="00291643" w:rsidRPr="00011939" w:rsidRDefault="00291643" w:rsidP="00F55870">
            <w:pPr>
              <w:rPr>
                <w:b/>
                <w:bCs/>
                <w:sz w:val="22"/>
                <w:szCs w:val="22"/>
              </w:rPr>
            </w:pPr>
            <w:r w:rsidRPr="00011939">
              <w:rPr>
                <w:b/>
                <w:bCs/>
                <w:sz w:val="22"/>
                <w:szCs w:val="22"/>
              </w:rPr>
              <w:t>Date:</w:t>
            </w:r>
            <w:r w:rsidR="00380760">
              <w:rPr>
                <w:b/>
                <w:bCs/>
                <w:sz w:val="22"/>
                <w:szCs w:val="22"/>
              </w:rPr>
              <w:t xml:space="preserve"> </w:t>
            </w:r>
            <w:permStart w:id="1237016243" w:edGrp="everyone"/>
            <w:sdt>
              <w:sdtPr>
                <w:rPr>
                  <w:rFonts w:ascii="Arial" w:hAnsi="Arial" w:cs="Arial"/>
                  <w:b/>
                  <w:bCs/>
                  <w:sz w:val="22"/>
                  <w:szCs w:val="22"/>
                </w:rPr>
                <w:id w:val="1094981337"/>
                <w:date w:fullDate="2024-11-11T00:00:00Z">
                  <w:dateFormat w:val="d/MM/yyyy"/>
                  <w:lid w:val="en-AU"/>
                  <w:storeMappedDataAs w:val="dateTime"/>
                  <w:calendar w:val="gregorian"/>
                </w:date>
              </w:sdtPr>
              <w:sdtContent>
                <w:r w:rsidR="002126E0">
                  <w:rPr>
                    <w:rFonts w:ascii="Arial" w:hAnsi="Arial" w:cs="Arial"/>
                    <w:b/>
                    <w:bCs/>
                    <w:sz w:val="22"/>
                    <w:szCs w:val="22"/>
                  </w:rPr>
                  <w:t>11/11/2024</w:t>
                </w:r>
                <w:permEnd w:id="1237016243"/>
              </w:sdtContent>
            </w:sdt>
          </w:p>
        </w:tc>
        <w:tc>
          <w:tcPr>
            <w:tcW w:w="340" w:type="pct"/>
            <w:tcBorders>
              <w:top w:val="nil"/>
              <w:left w:val="single" w:sz="12" w:space="0" w:color="auto"/>
              <w:bottom w:val="nil"/>
              <w:right w:val="nil"/>
            </w:tcBorders>
          </w:tcPr>
          <w:p w14:paraId="5714CC6E" w14:textId="77777777" w:rsidR="00291643" w:rsidRDefault="00291643" w:rsidP="00F55870">
            <w:pPr>
              <w:ind w:left="993" w:hanging="993"/>
            </w:pPr>
          </w:p>
        </w:tc>
      </w:tr>
      <w:tr w:rsidR="00291643" w14:paraId="6139BE9C" w14:textId="77777777" w:rsidTr="002B055C">
        <w:trPr>
          <w:trHeight w:val="397"/>
          <w:hidden/>
        </w:trPr>
        <w:tc>
          <w:tcPr>
            <w:tcW w:w="609" w:type="pct"/>
            <w:tcBorders>
              <w:top w:val="nil"/>
              <w:left w:val="nil"/>
              <w:bottom w:val="nil"/>
              <w:right w:val="single" w:sz="12" w:space="0" w:color="auto"/>
            </w:tcBorders>
          </w:tcPr>
          <w:p w14:paraId="3DC352BF" w14:textId="77777777" w:rsidR="00291643" w:rsidRPr="00FE608E" w:rsidRDefault="00291643"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2F04381" w14:textId="09B81E80" w:rsidR="00291643" w:rsidRPr="00011939" w:rsidRDefault="00291643" w:rsidP="00F55870">
            <w:pPr>
              <w:rPr>
                <w:b/>
                <w:bCs/>
                <w:sz w:val="22"/>
                <w:szCs w:val="22"/>
              </w:rPr>
            </w:pPr>
            <w:r w:rsidRPr="00011939">
              <w:rPr>
                <w:b/>
                <w:bCs/>
                <w:sz w:val="22"/>
                <w:szCs w:val="22"/>
              </w:rPr>
              <w:t>Hazard identification</w:t>
            </w:r>
          </w:p>
        </w:tc>
        <w:tc>
          <w:tcPr>
            <w:tcW w:w="340" w:type="pct"/>
            <w:tcBorders>
              <w:top w:val="nil"/>
              <w:left w:val="single" w:sz="12" w:space="0" w:color="auto"/>
              <w:bottom w:val="nil"/>
              <w:right w:val="nil"/>
            </w:tcBorders>
          </w:tcPr>
          <w:p w14:paraId="565A4C9B" w14:textId="77777777" w:rsidR="00291643" w:rsidRDefault="00291643" w:rsidP="00F55870">
            <w:pPr>
              <w:ind w:left="993" w:hanging="993"/>
            </w:pPr>
          </w:p>
        </w:tc>
      </w:tr>
      <w:tr w:rsidR="00291643" w14:paraId="78CFD228" w14:textId="77777777" w:rsidTr="002B055C">
        <w:trPr>
          <w:trHeight w:val="283"/>
          <w:hidden/>
        </w:trPr>
        <w:tc>
          <w:tcPr>
            <w:tcW w:w="609" w:type="pct"/>
            <w:tcBorders>
              <w:top w:val="nil"/>
              <w:left w:val="nil"/>
              <w:bottom w:val="nil"/>
              <w:right w:val="single" w:sz="12" w:space="0" w:color="auto"/>
            </w:tcBorders>
          </w:tcPr>
          <w:p w14:paraId="7D4003DF" w14:textId="77777777" w:rsidR="00291643" w:rsidRPr="00FE608E" w:rsidRDefault="00291643" w:rsidP="00F55870">
            <w:pPr>
              <w:ind w:left="993" w:hanging="993"/>
              <w:jc w:val="center"/>
              <w:rPr>
                <w:vanish/>
              </w:rPr>
            </w:pPr>
          </w:p>
        </w:tc>
        <w:tc>
          <w:tcPr>
            <w:tcW w:w="4052" w:type="pct"/>
            <w:gridSpan w:val="5"/>
            <w:tcBorders>
              <w:top w:val="single" w:sz="8" w:space="0" w:color="auto"/>
              <w:left w:val="single" w:sz="12" w:space="0" w:color="auto"/>
              <w:bottom w:val="single" w:sz="8" w:space="0" w:color="BFBFBF" w:themeColor="background1" w:themeShade="BF"/>
              <w:right w:val="single" w:sz="12" w:space="0" w:color="auto"/>
            </w:tcBorders>
            <w:shd w:val="clear" w:color="auto" w:fill="auto"/>
            <w:vAlign w:val="center"/>
          </w:tcPr>
          <w:p w14:paraId="1BE18823" w14:textId="52F3BB3F" w:rsidR="00291643" w:rsidRPr="00011939" w:rsidRDefault="00291643" w:rsidP="00F55870">
            <w:pPr>
              <w:rPr>
                <w:sz w:val="22"/>
                <w:szCs w:val="22"/>
              </w:rPr>
            </w:pPr>
            <w:r w:rsidRPr="00011939">
              <w:rPr>
                <w:sz w:val="22"/>
                <w:szCs w:val="22"/>
              </w:rPr>
              <w:t>Hazard:</w:t>
            </w:r>
            <w:r w:rsidR="00380760">
              <w:rPr>
                <w:sz w:val="22"/>
                <w:szCs w:val="22"/>
              </w:rPr>
              <w:t xml:space="preserve"> </w:t>
            </w:r>
            <w:permStart w:id="833649016" w:edGrp="everyone"/>
            <w:r w:rsidR="00D04C5B">
              <w:rPr>
                <w:sz w:val="22"/>
                <w:szCs w:val="22"/>
              </w:rPr>
              <w:t xml:space="preserve">Disposal of old diesel drums </w:t>
            </w:r>
            <w:permEnd w:id="833649016"/>
          </w:p>
        </w:tc>
        <w:tc>
          <w:tcPr>
            <w:tcW w:w="340" w:type="pct"/>
            <w:tcBorders>
              <w:top w:val="nil"/>
              <w:left w:val="single" w:sz="12" w:space="0" w:color="auto"/>
              <w:bottom w:val="nil"/>
              <w:right w:val="nil"/>
            </w:tcBorders>
          </w:tcPr>
          <w:p w14:paraId="36305F96" w14:textId="77777777" w:rsidR="00291643" w:rsidRDefault="00291643" w:rsidP="00F55870">
            <w:pPr>
              <w:ind w:left="993" w:hanging="993"/>
            </w:pPr>
          </w:p>
        </w:tc>
      </w:tr>
      <w:tr w:rsidR="00291643" w14:paraId="7D7A0FA0" w14:textId="77777777" w:rsidTr="002B055C">
        <w:trPr>
          <w:trHeight w:val="283"/>
          <w:hidden/>
        </w:trPr>
        <w:tc>
          <w:tcPr>
            <w:tcW w:w="609" w:type="pct"/>
            <w:tcBorders>
              <w:top w:val="nil"/>
              <w:left w:val="nil"/>
              <w:bottom w:val="nil"/>
              <w:right w:val="single" w:sz="12" w:space="0" w:color="auto"/>
            </w:tcBorders>
          </w:tcPr>
          <w:p w14:paraId="2B45743A"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auto"/>
            <w:vAlign w:val="center"/>
          </w:tcPr>
          <w:p w14:paraId="22889450" w14:textId="77777777" w:rsidR="00291643" w:rsidRDefault="00291643" w:rsidP="00F55870">
            <w:permStart w:id="894319914" w:edGrp="everyone"/>
            <w:permEnd w:id="894319914"/>
          </w:p>
        </w:tc>
        <w:tc>
          <w:tcPr>
            <w:tcW w:w="340" w:type="pct"/>
            <w:tcBorders>
              <w:top w:val="nil"/>
              <w:left w:val="single" w:sz="12" w:space="0" w:color="auto"/>
              <w:bottom w:val="nil"/>
              <w:right w:val="nil"/>
            </w:tcBorders>
          </w:tcPr>
          <w:p w14:paraId="6CAE803A" w14:textId="77777777" w:rsidR="00291643" w:rsidRDefault="00291643" w:rsidP="00F55870">
            <w:pPr>
              <w:ind w:left="993" w:hanging="993"/>
            </w:pPr>
          </w:p>
        </w:tc>
      </w:tr>
      <w:tr w:rsidR="00291643" w14:paraId="272B56EC" w14:textId="77777777" w:rsidTr="002B055C">
        <w:trPr>
          <w:trHeight w:val="425"/>
          <w:hidden/>
        </w:trPr>
        <w:tc>
          <w:tcPr>
            <w:tcW w:w="609" w:type="pct"/>
            <w:tcBorders>
              <w:top w:val="nil"/>
              <w:left w:val="nil"/>
              <w:bottom w:val="nil"/>
              <w:right w:val="single" w:sz="12" w:space="0" w:color="auto"/>
            </w:tcBorders>
          </w:tcPr>
          <w:p w14:paraId="2145AF58"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D9D9D9" w:themeFill="background1" w:themeFillShade="D9"/>
            <w:vAlign w:val="center"/>
          </w:tcPr>
          <w:p w14:paraId="096483C9" w14:textId="5D4B8892" w:rsidR="00291643" w:rsidRPr="00011939" w:rsidRDefault="00291643" w:rsidP="00F55870">
            <w:pPr>
              <w:rPr>
                <w:b/>
                <w:bCs/>
                <w:sz w:val="22"/>
                <w:szCs w:val="22"/>
              </w:rPr>
            </w:pPr>
            <w:r w:rsidRPr="00011939">
              <w:rPr>
                <w:b/>
                <w:bCs/>
                <w:sz w:val="22"/>
                <w:szCs w:val="22"/>
              </w:rPr>
              <w:t>Risk Assessment</w:t>
            </w:r>
          </w:p>
        </w:tc>
        <w:tc>
          <w:tcPr>
            <w:tcW w:w="340" w:type="pct"/>
            <w:tcBorders>
              <w:top w:val="nil"/>
              <w:left w:val="single" w:sz="12" w:space="0" w:color="auto"/>
              <w:bottom w:val="nil"/>
              <w:right w:val="nil"/>
            </w:tcBorders>
          </w:tcPr>
          <w:p w14:paraId="70206E10" w14:textId="77777777" w:rsidR="00291643" w:rsidRDefault="00291643" w:rsidP="00F55870">
            <w:pPr>
              <w:ind w:left="993" w:hanging="993"/>
            </w:pPr>
          </w:p>
        </w:tc>
      </w:tr>
      <w:tr w:rsidR="00886CC9" w14:paraId="1335114E" w14:textId="77777777" w:rsidTr="002B055C">
        <w:trPr>
          <w:trHeight w:val="227"/>
          <w:hidden/>
        </w:trPr>
        <w:tc>
          <w:tcPr>
            <w:tcW w:w="609" w:type="pct"/>
            <w:vMerge w:val="restart"/>
            <w:tcBorders>
              <w:top w:val="nil"/>
              <w:left w:val="nil"/>
              <w:right w:val="single" w:sz="12" w:space="0" w:color="auto"/>
            </w:tcBorders>
          </w:tcPr>
          <w:p w14:paraId="7F525184"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right w:val="single" w:sz="4" w:space="0" w:color="auto"/>
            </w:tcBorders>
            <w:shd w:val="clear" w:color="auto" w:fill="auto"/>
            <w:vAlign w:val="center"/>
          </w:tcPr>
          <w:p w14:paraId="140E35E8" w14:textId="10F3BBA9" w:rsidR="00886CC9" w:rsidRPr="00FE5E82" w:rsidRDefault="00886CC9" w:rsidP="00F55870">
            <w:pPr>
              <w:jc w:val="left"/>
              <w:rPr>
                <w:color w:val="17365D" w:themeColor="text2" w:themeShade="BF"/>
                <w:sz w:val="22"/>
                <w:szCs w:val="22"/>
              </w:rPr>
            </w:pPr>
            <w:r w:rsidRPr="00FE5E82">
              <w:rPr>
                <w:sz w:val="22"/>
                <w:szCs w:val="22"/>
              </w:rPr>
              <w:t>What harm could the hazard cause?</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0036CFFD" w14:textId="2A8F2FFC" w:rsidR="00886CC9" w:rsidRPr="00940B45" w:rsidRDefault="007C531B" w:rsidP="00F55870">
            <w:pPr>
              <w:rPr>
                <w:rFonts w:cs="Arial"/>
                <w:sz w:val="22"/>
                <w:szCs w:val="18"/>
              </w:rPr>
            </w:pPr>
            <w:permStart w:id="36715163" w:edGrp="everyone"/>
            <w:r>
              <w:rPr>
                <w:rFonts w:cs="Arial"/>
                <w:sz w:val="22"/>
                <w:szCs w:val="18"/>
              </w:rPr>
              <w:t xml:space="preserve">Exposure to Hazardous chemicals, </w:t>
            </w:r>
            <w:r w:rsidR="000E7CD6">
              <w:rPr>
                <w:rFonts w:cs="Arial"/>
                <w:sz w:val="22"/>
                <w:szCs w:val="18"/>
              </w:rPr>
              <w:t xml:space="preserve">potential environmental contamination, manual handling injuries, </w:t>
            </w:r>
            <w:permEnd w:id="36715163"/>
          </w:p>
        </w:tc>
        <w:tc>
          <w:tcPr>
            <w:tcW w:w="340" w:type="pct"/>
            <w:vMerge w:val="restart"/>
            <w:tcBorders>
              <w:top w:val="nil"/>
              <w:left w:val="single" w:sz="12" w:space="0" w:color="auto"/>
              <w:right w:val="nil"/>
            </w:tcBorders>
          </w:tcPr>
          <w:p w14:paraId="51D5D40E" w14:textId="77777777" w:rsidR="00886CC9" w:rsidRDefault="00886CC9" w:rsidP="00F55870">
            <w:pPr>
              <w:ind w:left="993" w:hanging="993"/>
            </w:pPr>
          </w:p>
        </w:tc>
      </w:tr>
      <w:tr w:rsidR="00886CC9" w14:paraId="50E25EDB" w14:textId="77777777" w:rsidTr="002B055C">
        <w:trPr>
          <w:trHeight w:val="277"/>
          <w:hidden/>
        </w:trPr>
        <w:tc>
          <w:tcPr>
            <w:tcW w:w="609" w:type="pct"/>
            <w:vMerge/>
            <w:tcBorders>
              <w:left w:val="nil"/>
              <w:bottom w:val="nil"/>
              <w:right w:val="single" w:sz="12" w:space="0" w:color="auto"/>
            </w:tcBorders>
          </w:tcPr>
          <w:p w14:paraId="7699A353"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7F1B9A50"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0FBF64E" w14:textId="20BE28F8" w:rsidR="00886CC9" w:rsidRPr="00940B45" w:rsidRDefault="00886CC9" w:rsidP="00F55870">
            <w:pPr>
              <w:rPr>
                <w:rFonts w:cs="Arial"/>
                <w:sz w:val="22"/>
                <w:szCs w:val="18"/>
              </w:rPr>
            </w:pPr>
            <w:permStart w:id="2107007255" w:edGrp="everyone"/>
            <w:permEnd w:id="2107007255"/>
          </w:p>
        </w:tc>
        <w:tc>
          <w:tcPr>
            <w:tcW w:w="340" w:type="pct"/>
            <w:vMerge/>
            <w:tcBorders>
              <w:left w:val="single" w:sz="12" w:space="0" w:color="auto"/>
              <w:bottom w:val="nil"/>
              <w:right w:val="nil"/>
            </w:tcBorders>
          </w:tcPr>
          <w:p w14:paraId="3D25094B" w14:textId="77777777" w:rsidR="00886CC9" w:rsidRDefault="00886CC9" w:rsidP="00F55870">
            <w:pPr>
              <w:ind w:left="993" w:hanging="993"/>
            </w:pPr>
          </w:p>
        </w:tc>
      </w:tr>
      <w:tr w:rsidR="00886CC9" w14:paraId="00548A39" w14:textId="77777777" w:rsidTr="002B055C">
        <w:trPr>
          <w:trHeight w:val="227"/>
          <w:hidden/>
        </w:trPr>
        <w:tc>
          <w:tcPr>
            <w:tcW w:w="609" w:type="pct"/>
            <w:vMerge w:val="restart"/>
            <w:tcBorders>
              <w:top w:val="nil"/>
              <w:left w:val="nil"/>
              <w:right w:val="single" w:sz="12" w:space="0" w:color="auto"/>
            </w:tcBorders>
          </w:tcPr>
          <w:p w14:paraId="75E594A1" w14:textId="77777777" w:rsidR="00886CC9" w:rsidRPr="00FE608E" w:rsidRDefault="00886CC9"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383E6A5" w14:textId="5EF404BB" w:rsidR="00886CC9" w:rsidRPr="00FE5E82" w:rsidRDefault="00886CC9" w:rsidP="00F55870">
            <w:pPr>
              <w:jc w:val="left"/>
              <w:rPr>
                <w:color w:val="17365D" w:themeColor="text2" w:themeShade="BF"/>
                <w:sz w:val="22"/>
                <w:szCs w:val="22"/>
              </w:rPr>
            </w:pPr>
            <w:r w:rsidRPr="00FE5E82">
              <w:rPr>
                <w:sz w:val="22"/>
                <w:szCs w:val="22"/>
              </w:rPr>
              <w:t>What is the likelihood of this happening?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7633E8AF" w14:textId="564DFF94" w:rsidR="00886CC9" w:rsidRPr="00940B45" w:rsidRDefault="00F664D9" w:rsidP="00F55870">
            <w:pPr>
              <w:rPr>
                <w:rFonts w:cs="Arial"/>
                <w:sz w:val="22"/>
                <w:szCs w:val="18"/>
              </w:rPr>
            </w:pPr>
            <w:permStart w:id="1246954891" w:edGrp="everyone"/>
            <w:r>
              <w:rPr>
                <w:rFonts w:cs="Arial"/>
                <w:sz w:val="22"/>
                <w:szCs w:val="18"/>
              </w:rPr>
              <w:t xml:space="preserve">Moderate to high likelihood of this happening if the correct handling </w:t>
            </w:r>
            <w:r w:rsidR="00BF67B5">
              <w:rPr>
                <w:rFonts w:cs="Arial"/>
                <w:sz w:val="22"/>
                <w:szCs w:val="18"/>
              </w:rPr>
              <w:t>and disposal procedures are not followed</w:t>
            </w:r>
            <w:permEnd w:id="1246954891"/>
          </w:p>
        </w:tc>
        <w:tc>
          <w:tcPr>
            <w:tcW w:w="340" w:type="pct"/>
            <w:vMerge w:val="restart"/>
            <w:tcBorders>
              <w:top w:val="nil"/>
              <w:left w:val="single" w:sz="12" w:space="0" w:color="auto"/>
              <w:right w:val="nil"/>
            </w:tcBorders>
          </w:tcPr>
          <w:p w14:paraId="407269E0" w14:textId="77777777" w:rsidR="00886CC9" w:rsidRDefault="00886CC9" w:rsidP="00F55870">
            <w:pPr>
              <w:ind w:left="993" w:hanging="993"/>
            </w:pPr>
          </w:p>
        </w:tc>
      </w:tr>
      <w:tr w:rsidR="00886CC9" w14:paraId="5F30B227" w14:textId="77777777" w:rsidTr="002B055C">
        <w:trPr>
          <w:trHeight w:val="255"/>
          <w:hidden/>
        </w:trPr>
        <w:tc>
          <w:tcPr>
            <w:tcW w:w="609" w:type="pct"/>
            <w:vMerge/>
            <w:tcBorders>
              <w:left w:val="nil"/>
              <w:bottom w:val="nil"/>
              <w:right w:val="single" w:sz="12" w:space="0" w:color="auto"/>
            </w:tcBorders>
          </w:tcPr>
          <w:p w14:paraId="7702EEA8"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468A985E"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4E04395F" w14:textId="77777777" w:rsidR="00886CC9" w:rsidRPr="00940B45" w:rsidRDefault="00886CC9" w:rsidP="00F55870">
            <w:pPr>
              <w:rPr>
                <w:rFonts w:cs="Arial"/>
                <w:sz w:val="22"/>
                <w:szCs w:val="18"/>
              </w:rPr>
            </w:pPr>
            <w:permStart w:id="1396526997" w:edGrp="everyone"/>
            <w:permEnd w:id="1396526997"/>
          </w:p>
        </w:tc>
        <w:tc>
          <w:tcPr>
            <w:tcW w:w="340" w:type="pct"/>
            <w:vMerge/>
            <w:tcBorders>
              <w:left w:val="single" w:sz="12" w:space="0" w:color="auto"/>
              <w:bottom w:val="nil"/>
              <w:right w:val="nil"/>
            </w:tcBorders>
          </w:tcPr>
          <w:p w14:paraId="1319C895" w14:textId="77777777" w:rsidR="00886CC9" w:rsidRDefault="00886CC9" w:rsidP="00F55870">
            <w:pPr>
              <w:ind w:left="993" w:hanging="993"/>
            </w:pPr>
          </w:p>
        </w:tc>
      </w:tr>
      <w:tr w:rsidR="00886CC9" w14:paraId="56CA5E6A" w14:textId="77777777" w:rsidTr="0060207F">
        <w:trPr>
          <w:trHeight w:val="425"/>
          <w:hidden/>
        </w:trPr>
        <w:tc>
          <w:tcPr>
            <w:tcW w:w="609" w:type="pct"/>
            <w:tcBorders>
              <w:top w:val="nil"/>
              <w:left w:val="nil"/>
              <w:bottom w:val="nil"/>
              <w:right w:val="single" w:sz="12" w:space="0" w:color="auto"/>
            </w:tcBorders>
          </w:tcPr>
          <w:p w14:paraId="46476A00" w14:textId="77777777" w:rsidR="00291643" w:rsidRPr="00FE608E" w:rsidRDefault="00291643" w:rsidP="00F55870">
            <w:pPr>
              <w:ind w:left="993" w:hanging="993"/>
              <w:jc w:val="center"/>
              <w:rPr>
                <w:vanish/>
              </w:rPr>
            </w:pPr>
          </w:p>
        </w:tc>
        <w:tc>
          <w:tcPr>
            <w:tcW w:w="1104" w:type="pct"/>
            <w:tcBorders>
              <w:left w:val="single" w:sz="12" w:space="0" w:color="auto"/>
              <w:bottom w:val="single" w:sz="8" w:space="0" w:color="auto"/>
              <w:right w:val="single" w:sz="4" w:space="0" w:color="auto"/>
            </w:tcBorders>
            <w:shd w:val="clear" w:color="auto" w:fill="auto"/>
            <w:vAlign w:val="center"/>
          </w:tcPr>
          <w:p w14:paraId="3CBA4BCE" w14:textId="355C0DF3" w:rsidR="00291643" w:rsidRPr="00FE5E82" w:rsidRDefault="00886CC9" w:rsidP="00F55870">
            <w:pPr>
              <w:jc w:val="left"/>
              <w:rPr>
                <w:sz w:val="22"/>
                <w:szCs w:val="22"/>
              </w:rPr>
            </w:pPr>
            <w:r w:rsidRPr="00FE5E82">
              <w:rPr>
                <w:sz w:val="22"/>
                <w:szCs w:val="22"/>
              </w:rPr>
              <w:t>Persons at risk</w:t>
            </w:r>
          </w:p>
        </w:tc>
        <w:tc>
          <w:tcPr>
            <w:tcW w:w="2947" w:type="pct"/>
            <w:gridSpan w:val="4"/>
            <w:tcBorders>
              <w:top w:val="single" w:sz="8" w:space="0" w:color="auto"/>
              <w:left w:val="single" w:sz="4" w:space="0" w:color="auto"/>
              <w:bottom w:val="single" w:sz="8" w:space="0" w:color="auto"/>
              <w:right w:val="single" w:sz="12" w:space="0" w:color="auto"/>
            </w:tcBorders>
            <w:shd w:val="clear" w:color="auto" w:fill="auto"/>
            <w:vAlign w:val="center"/>
          </w:tcPr>
          <w:p w14:paraId="51FB02D7" w14:textId="7E0977E0" w:rsidR="00291643" w:rsidRPr="00940B45" w:rsidRDefault="00F95ADA" w:rsidP="00F55870">
            <w:pPr>
              <w:rPr>
                <w:rFonts w:cs="Arial"/>
                <w:sz w:val="22"/>
                <w:szCs w:val="18"/>
              </w:rPr>
            </w:pPr>
            <w:permStart w:id="1371683054" w:edGrp="everyone"/>
            <w:r>
              <w:rPr>
                <w:rFonts w:cs="Arial"/>
                <w:sz w:val="22"/>
                <w:szCs w:val="18"/>
              </w:rPr>
              <w:t>Workers involved in the process and Environme</w:t>
            </w:r>
            <w:r w:rsidR="00F0304A">
              <w:rPr>
                <w:rFonts w:cs="Arial"/>
                <w:sz w:val="22"/>
                <w:szCs w:val="18"/>
              </w:rPr>
              <w:t>nt</w:t>
            </w:r>
            <w:permEnd w:id="1371683054"/>
          </w:p>
        </w:tc>
        <w:tc>
          <w:tcPr>
            <w:tcW w:w="340" w:type="pct"/>
            <w:tcBorders>
              <w:top w:val="nil"/>
              <w:left w:val="single" w:sz="12" w:space="0" w:color="auto"/>
              <w:bottom w:val="nil"/>
              <w:right w:val="nil"/>
            </w:tcBorders>
          </w:tcPr>
          <w:p w14:paraId="25A8C640" w14:textId="77777777" w:rsidR="00291643" w:rsidRDefault="00291643" w:rsidP="00F55870">
            <w:pPr>
              <w:ind w:left="993" w:hanging="993"/>
            </w:pPr>
          </w:p>
        </w:tc>
      </w:tr>
      <w:tr w:rsidR="00886CC9" w14:paraId="4194874A" w14:textId="77777777" w:rsidTr="0060207F">
        <w:trPr>
          <w:trHeight w:val="255"/>
          <w:hidden/>
        </w:trPr>
        <w:tc>
          <w:tcPr>
            <w:tcW w:w="609" w:type="pct"/>
            <w:vMerge w:val="restart"/>
            <w:tcBorders>
              <w:top w:val="nil"/>
              <w:left w:val="nil"/>
              <w:right w:val="single" w:sz="12" w:space="0" w:color="auto"/>
            </w:tcBorders>
          </w:tcPr>
          <w:p w14:paraId="2C94E831"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679C77EA" w14:textId="3ABE3BE4" w:rsidR="00886CC9" w:rsidRPr="00FE5E82" w:rsidRDefault="00886CC9" w:rsidP="00F55870">
            <w:pPr>
              <w:jc w:val="left"/>
              <w:rPr>
                <w:sz w:val="22"/>
                <w:szCs w:val="22"/>
              </w:rPr>
            </w:pPr>
            <w:r w:rsidRPr="00FE5E82">
              <w:rPr>
                <w:sz w:val="22"/>
                <w:szCs w:val="22"/>
              </w:rPr>
              <w:t>Existing control measures</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78B13D39" w14:textId="081A4358" w:rsidR="00886CC9" w:rsidRPr="00940B45" w:rsidRDefault="00D74BB6" w:rsidP="00F55870">
            <w:pPr>
              <w:rPr>
                <w:rFonts w:cs="Arial"/>
                <w:sz w:val="22"/>
                <w:szCs w:val="18"/>
              </w:rPr>
            </w:pPr>
            <w:permStart w:id="1257243759" w:edGrp="everyone"/>
            <w:r>
              <w:rPr>
                <w:rFonts w:cs="Arial"/>
                <w:sz w:val="22"/>
                <w:szCs w:val="18"/>
              </w:rPr>
              <w:t>PPE, Signage, Drum Inspections prior to moving</w:t>
            </w:r>
            <w:r w:rsidR="00924718">
              <w:rPr>
                <w:rFonts w:cs="Arial"/>
                <w:sz w:val="22"/>
                <w:szCs w:val="18"/>
              </w:rPr>
              <w:t>, correct training, drums stored in designated area away from ignition sources</w:t>
            </w:r>
            <w:permEnd w:id="1257243759"/>
          </w:p>
        </w:tc>
        <w:tc>
          <w:tcPr>
            <w:tcW w:w="340" w:type="pct"/>
            <w:vMerge w:val="restart"/>
            <w:tcBorders>
              <w:top w:val="nil"/>
              <w:left w:val="single" w:sz="12" w:space="0" w:color="auto"/>
              <w:right w:val="nil"/>
            </w:tcBorders>
          </w:tcPr>
          <w:p w14:paraId="42869F28" w14:textId="77777777" w:rsidR="00886CC9" w:rsidRDefault="00886CC9" w:rsidP="00F55870">
            <w:pPr>
              <w:ind w:left="993" w:hanging="993"/>
            </w:pPr>
          </w:p>
        </w:tc>
      </w:tr>
      <w:tr w:rsidR="00886CC9" w14:paraId="6F1C8A4C" w14:textId="77777777" w:rsidTr="0060207F">
        <w:trPr>
          <w:trHeight w:val="227"/>
          <w:hidden/>
        </w:trPr>
        <w:tc>
          <w:tcPr>
            <w:tcW w:w="609" w:type="pct"/>
            <w:vMerge/>
            <w:tcBorders>
              <w:left w:val="nil"/>
              <w:bottom w:val="nil"/>
              <w:right w:val="single" w:sz="12" w:space="0" w:color="auto"/>
            </w:tcBorders>
          </w:tcPr>
          <w:p w14:paraId="6F10F8D1" w14:textId="77777777" w:rsidR="00886CC9" w:rsidRPr="00FE608E" w:rsidRDefault="00886CC9"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79265405" w14:textId="77777777" w:rsidR="00886CC9" w:rsidRPr="00886CC9" w:rsidRDefault="00886CC9" w:rsidP="00F55870">
            <w:pPr>
              <w:jc w:val="left"/>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4E724BD0" w14:textId="77777777" w:rsidR="00886CC9" w:rsidRPr="00940B45" w:rsidRDefault="00886CC9" w:rsidP="00F55870">
            <w:pPr>
              <w:rPr>
                <w:rFonts w:cs="Arial"/>
                <w:sz w:val="22"/>
                <w:szCs w:val="18"/>
              </w:rPr>
            </w:pPr>
            <w:permStart w:id="2116686838" w:edGrp="everyone"/>
            <w:permEnd w:id="2116686838"/>
          </w:p>
        </w:tc>
        <w:tc>
          <w:tcPr>
            <w:tcW w:w="340" w:type="pct"/>
            <w:vMerge/>
            <w:tcBorders>
              <w:left w:val="single" w:sz="12" w:space="0" w:color="auto"/>
              <w:bottom w:val="nil"/>
              <w:right w:val="nil"/>
            </w:tcBorders>
          </w:tcPr>
          <w:p w14:paraId="11D3381E" w14:textId="77777777" w:rsidR="00886CC9" w:rsidRDefault="00886CC9" w:rsidP="00F55870">
            <w:pPr>
              <w:ind w:left="993" w:hanging="993"/>
            </w:pPr>
          </w:p>
        </w:tc>
      </w:tr>
      <w:tr w:rsidR="00886CC9" w14:paraId="15ED4D0C" w14:textId="77777777" w:rsidTr="002B055C">
        <w:trPr>
          <w:trHeight w:val="227"/>
          <w:hidden/>
        </w:trPr>
        <w:tc>
          <w:tcPr>
            <w:tcW w:w="609" w:type="pct"/>
            <w:tcBorders>
              <w:top w:val="nil"/>
              <w:left w:val="nil"/>
              <w:bottom w:val="nil"/>
              <w:right w:val="single" w:sz="12" w:space="0" w:color="auto"/>
            </w:tcBorders>
          </w:tcPr>
          <w:p w14:paraId="60671D00" w14:textId="77777777" w:rsidR="00886CC9" w:rsidRPr="00FE608E" w:rsidRDefault="00886CC9" w:rsidP="00F55870">
            <w:pPr>
              <w:ind w:left="993" w:hanging="993"/>
              <w:jc w:val="center"/>
              <w:rPr>
                <w:vanish/>
              </w:rPr>
            </w:pPr>
          </w:p>
        </w:tc>
        <w:tc>
          <w:tcPr>
            <w:tcW w:w="1104" w:type="pct"/>
            <w:tcBorders>
              <w:top w:val="single" w:sz="12" w:space="0" w:color="auto"/>
              <w:left w:val="single" w:sz="12" w:space="0" w:color="auto"/>
              <w:right w:val="single" w:sz="4" w:space="0" w:color="auto"/>
            </w:tcBorders>
            <w:shd w:val="clear" w:color="auto" w:fill="auto"/>
            <w:vAlign w:val="center"/>
          </w:tcPr>
          <w:p w14:paraId="6ED06CF4" w14:textId="66E51384" w:rsidR="00886CC9" w:rsidRPr="00E549C0" w:rsidRDefault="00C91625" w:rsidP="00F55870">
            <w:pPr>
              <w:rPr>
                <w:sz w:val="22"/>
                <w:szCs w:val="18"/>
              </w:rPr>
            </w:pPr>
            <w:r w:rsidRPr="00E549C0">
              <w:rPr>
                <w:sz w:val="22"/>
                <w:szCs w:val="18"/>
              </w:rPr>
              <w:t>Consequence</w:t>
            </w:r>
          </w:p>
        </w:tc>
        <w:tc>
          <w:tcPr>
            <w:tcW w:w="2947" w:type="pct"/>
            <w:gridSpan w:val="4"/>
            <w:tcBorders>
              <w:top w:val="single" w:sz="12" w:space="0" w:color="auto"/>
              <w:left w:val="single" w:sz="4" w:space="0" w:color="auto"/>
              <w:right w:val="single" w:sz="12" w:space="0" w:color="auto"/>
            </w:tcBorders>
            <w:shd w:val="clear" w:color="auto" w:fill="auto"/>
            <w:vAlign w:val="center"/>
          </w:tcPr>
          <w:p w14:paraId="4CF0B251" w14:textId="48FDA1F8" w:rsidR="00886CC9" w:rsidRPr="00940B45" w:rsidRDefault="00F3594B" w:rsidP="00F55870">
            <w:pPr>
              <w:rPr>
                <w:rFonts w:cs="Arial"/>
                <w:sz w:val="22"/>
                <w:szCs w:val="18"/>
              </w:rPr>
            </w:pPr>
            <w:permStart w:id="906040692" w:edGrp="everyone"/>
            <w:r>
              <w:rPr>
                <w:rFonts w:cs="Arial"/>
                <w:sz w:val="22"/>
                <w:szCs w:val="18"/>
              </w:rPr>
              <w:t xml:space="preserve">Moderate to severe personnel injury (Crushing, </w:t>
            </w:r>
            <w:r w:rsidR="00CC7AE9">
              <w:rPr>
                <w:rFonts w:cs="Arial"/>
                <w:sz w:val="22"/>
                <w:szCs w:val="18"/>
              </w:rPr>
              <w:t>chemical burns, strains and sprains. Moderate to Severe Environmental harm</w:t>
            </w:r>
            <w:permEnd w:id="906040692"/>
          </w:p>
        </w:tc>
        <w:tc>
          <w:tcPr>
            <w:tcW w:w="340" w:type="pct"/>
            <w:tcBorders>
              <w:top w:val="nil"/>
              <w:left w:val="single" w:sz="12" w:space="0" w:color="auto"/>
              <w:bottom w:val="nil"/>
              <w:right w:val="nil"/>
            </w:tcBorders>
          </w:tcPr>
          <w:p w14:paraId="48F5B9FF" w14:textId="77777777" w:rsidR="00886CC9" w:rsidRDefault="00886CC9" w:rsidP="00F55870">
            <w:pPr>
              <w:ind w:left="993" w:hanging="993"/>
            </w:pPr>
          </w:p>
        </w:tc>
      </w:tr>
      <w:tr w:rsidR="00886CC9" w14:paraId="2C52245F" w14:textId="77777777" w:rsidTr="002B055C">
        <w:trPr>
          <w:trHeight w:val="227"/>
          <w:hidden/>
        </w:trPr>
        <w:tc>
          <w:tcPr>
            <w:tcW w:w="609" w:type="pct"/>
            <w:tcBorders>
              <w:top w:val="nil"/>
              <w:left w:val="nil"/>
              <w:bottom w:val="nil"/>
              <w:right w:val="single" w:sz="12" w:space="0" w:color="auto"/>
            </w:tcBorders>
          </w:tcPr>
          <w:p w14:paraId="4BB17DEE"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7338F29E" w14:textId="2F32A93F" w:rsidR="00886CC9" w:rsidRPr="00E549C0" w:rsidRDefault="00C91625" w:rsidP="00F55870">
            <w:pPr>
              <w:rPr>
                <w:sz w:val="22"/>
                <w:szCs w:val="18"/>
              </w:rPr>
            </w:pPr>
            <w:r w:rsidRPr="00E549C0">
              <w:rPr>
                <w:sz w:val="22"/>
                <w:szCs w:val="18"/>
              </w:rPr>
              <w:t>Likelihood</w:t>
            </w:r>
          </w:p>
        </w:tc>
        <w:tc>
          <w:tcPr>
            <w:tcW w:w="2947" w:type="pct"/>
            <w:gridSpan w:val="4"/>
            <w:tcBorders>
              <w:left w:val="single" w:sz="4" w:space="0" w:color="auto"/>
              <w:right w:val="single" w:sz="12" w:space="0" w:color="auto"/>
            </w:tcBorders>
            <w:shd w:val="clear" w:color="auto" w:fill="auto"/>
            <w:vAlign w:val="center"/>
          </w:tcPr>
          <w:p w14:paraId="6AC08B76" w14:textId="299A9793" w:rsidR="00886CC9" w:rsidRPr="00940B45" w:rsidRDefault="007E3C4F" w:rsidP="00F55870">
            <w:pPr>
              <w:rPr>
                <w:rFonts w:cs="Arial"/>
                <w:sz w:val="22"/>
                <w:szCs w:val="18"/>
              </w:rPr>
            </w:pPr>
            <w:permStart w:id="1240142333" w:edGrp="everyone"/>
            <w:r>
              <w:rPr>
                <w:rFonts w:cs="Arial"/>
                <w:sz w:val="22"/>
                <w:szCs w:val="18"/>
              </w:rPr>
              <w:t>M</w:t>
            </w:r>
            <w:r w:rsidR="00065FF6">
              <w:rPr>
                <w:rFonts w:cs="Arial"/>
                <w:sz w:val="22"/>
                <w:szCs w:val="18"/>
              </w:rPr>
              <w:t>oderate</w:t>
            </w:r>
            <w:r>
              <w:rPr>
                <w:rFonts w:cs="Arial"/>
                <w:sz w:val="22"/>
                <w:szCs w:val="18"/>
              </w:rPr>
              <w:t xml:space="preserve"> Risk personnel injury &amp; Medium to high risk </w:t>
            </w:r>
            <w:r w:rsidR="00065FF6">
              <w:rPr>
                <w:rFonts w:cs="Arial"/>
                <w:sz w:val="22"/>
                <w:szCs w:val="18"/>
              </w:rPr>
              <w:t>environmental harm</w:t>
            </w:r>
            <w:permEnd w:id="1240142333"/>
          </w:p>
        </w:tc>
        <w:tc>
          <w:tcPr>
            <w:tcW w:w="340" w:type="pct"/>
            <w:tcBorders>
              <w:top w:val="nil"/>
              <w:left w:val="single" w:sz="12" w:space="0" w:color="auto"/>
              <w:bottom w:val="nil"/>
              <w:right w:val="nil"/>
            </w:tcBorders>
          </w:tcPr>
          <w:p w14:paraId="77B315A4" w14:textId="77777777" w:rsidR="00886CC9" w:rsidRDefault="00886CC9" w:rsidP="00F55870">
            <w:pPr>
              <w:ind w:left="993" w:hanging="993"/>
            </w:pPr>
          </w:p>
        </w:tc>
      </w:tr>
      <w:tr w:rsidR="00886CC9" w14:paraId="7CAE75A6" w14:textId="77777777" w:rsidTr="002B055C">
        <w:trPr>
          <w:trHeight w:val="227"/>
          <w:hidden/>
        </w:trPr>
        <w:tc>
          <w:tcPr>
            <w:tcW w:w="609" w:type="pct"/>
            <w:tcBorders>
              <w:top w:val="nil"/>
              <w:left w:val="nil"/>
              <w:bottom w:val="nil"/>
              <w:right w:val="single" w:sz="12" w:space="0" w:color="auto"/>
            </w:tcBorders>
          </w:tcPr>
          <w:p w14:paraId="664A2AA6"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46530FDA" w14:textId="7C109A7E" w:rsidR="00886CC9" w:rsidRPr="00E549C0" w:rsidRDefault="00C91625" w:rsidP="00F55870">
            <w:pPr>
              <w:rPr>
                <w:sz w:val="22"/>
                <w:szCs w:val="18"/>
              </w:rPr>
            </w:pPr>
            <w:r w:rsidRPr="00E549C0">
              <w:rPr>
                <w:sz w:val="22"/>
                <w:szCs w:val="18"/>
              </w:rPr>
              <w:t>Outcome</w:t>
            </w:r>
          </w:p>
        </w:tc>
        <w:tc>
          <w:tcPr>
            <w:tcW w:w="2947" w:type="pct"/>
            <w:gridSpan w:val="4"/>
            <w:tcBorders>
              <w:left w:val="single" w:sz="4" w:space="0" w:color="auto"/>
              <w:right w:val="single" w:sz="12" w:space="0" w:color="auto"/>
            </w:tcBorders>
            <w:shd w:val="clear" w:color="auto" w:fill="auto"/>
            <w:vAlign w:val="center"/>
          </w:tcPr>
          <w:p w14:paraId="7B93E719" w14:textId="34D87952" w:rsidR="00886CC9" w:rsidRPr="00940B45" w:rsidRDefault="00134B06" w:rsidP="00F55870">
            <w:pPr>
              <w:rPr>
                <w:rFonts w:cs="Arial"/>
                <w:sz w:val="22"/>
                <w:szCs w:val="18"/>
              </w:rPr>
            </w:pPr>
            <w:permStart w:id="1498025452" w:edGrp="everyone"/>
            <w:r>
              <w:rPr>
                <w:rFonts w:cs="Arial"/>
                <w:sz w:val="22"/>
                <w:szCs w:val="18"/>
              </w:rPr>
              <w:t xml:space="preserve">Medium Risk personnel injury &amp; High risk Environmental </w:t>
            </w:r>
            <w:permEnd w:id="1498025452"/>
          </w:p>
        </w:tc>
        <w:tc>
          <w:tcPr>
            <w:tcW w:w="340" w:type="pct"/>
            <w:tcBorders>
              <w:top w:val="nil"/>
              <w:left w:val="single" w:sz="12" w:space="0" w:color="auto"/>
              <w:bottom w:val="nil"/>
              <w:right w:val="nil"/>
            </w:tcBorders>
          </w:tcPr>
          <w:p w14:paraId="7415A02B" w14:textId="77777777" w:rsidR="00886CC9" w:rsidRDefault="00886CC9" w:rsidP="00F55870">
            <w:pPr>
              <w:ind w:left="993" w:hanging="993"/>
            </w:pPr>
          </w:p>
        </w:tc>
      </w:tr>
      <w:tr w:rsidR="00C91625" w14:paraId="6234CC18" w14:textId="77777777" w:rsidTr="002B055C">
        <w:trPr>
          <w:trHeight w:val="425"/>
          <w:hidden/>
        </w:trPr>
        <w:tc>
          <w:tcPr>
            <w:tcW w:w="609" w:type="pct"/>
            <w:tcBorders>
              <w:top w:val="nil"/>
              <w:left w:val="nil"/>
              <w:bottom w:val="nil"/>
              <w:right w:val="single" w:sz="12" w:space="0" w:color="auto"/>
            </w:tcBorders>
          </w:tcPr>
          <w:p w14:paraId="4BE44E06" w14:textId="77777777" w:rsidR="00C91625" w:rsidRPr="00FE608E" w:rsidRDefault="00C91625" w:rsidP="00F55870">
            <w:pPr>
              <w:ind w:left="993" w:hanging="993"/>
              <w:jc w:val="center"/>
              <w:rPr>
                <w:vanish/>
              </w:rPr>
            </w:pPr>
          </w:p>
        </w:tc>
        <w:tc>
          <w:tcPr>
            <w:tcW w:w="4052" w:type="pct"/>
            <w:gridSpan w:val="5"/>
            <w:tcBorders>
              <w:left w:val="single" w:sz="12" w:space="0" w:color="auto"/>
              <w:right w:val="single" w:sz="12" w:space="0" w:color="auto"/>
            </w:tcBorders>
            <w:shd w:val="clear" w:color="auto" w:fill="D9D9D9" w:themeFill="background1" w:themeFillShade="D9"/>
            <w:vAlign w:val="center"/>
          </w:tcPr>
          <w:p w14:paraId="529F6A3E" w14:textId="3FF45176" w:rsidR="00C91625" w:rsidRPr="009F549C" w:rsidRDefault="00C91625" w:rsidP="00F55870">
            <w:pPr>
              <w:rPr>
                <w:b/>
                <w:bCs/>
                <w:sz w:val="22"/>
                <w:szCs w:val="22"/>
              </w:rPr>
            </w:pPr>
            <w:r w:rsidRPr="009F549C">
              <w:rPr>
                <w:b/>
                <w:bCs/>
                <w:sz w:val="22"/>
                <w:szCs w:val="22"/>
              </w:rPr>
              <w:t>Control measures</w:t>
            </w:r>
          </w:p>
        </w:tc>
        <w:tc>
          <w:tcPr>
            <w:tcW w:w="340" w:type="pct"/>
            <w:tcBorders>
              <w:top w:val="nil"/>
              <w:left w:val="single" w:sz="12" w:space="0" w:color="auto"/>
              <w:bottom w:val="nil"/>
              <w:right w:val="nil"/>
            </w:tcBorders>
          </w:tcPr>
          <w:p w14:paraId="48BBA84F" w14:textId="77777777" w:rsidR="00C91625" w:rsidRDefault="00C91625" w:rsidP="00F55870">
            <w:pPr>
              <w:ind w:left="993" w:hanging="993"/>
            </w:pPr>
          </w:p>
        </w:tc>
      </w:tr>
      <w:tr w:rsidR="00201483" w14:paraId="215F4F04" w14:textId="77777777" w:rsidTr="002B055C">
        <w:trPr>
          <w:trHeight w:val="210"/>
          <w:hidden/>
        </w:trPr>
        <w:tc>
          <w:tcPr>
            <w:tcW w:w="609" w:type="pct"/>
            <w:vMerge w:val="restart"/>
            <w:tcBorders>
              <w:top w:val="nil"/>
              <w:left w:val="nil"/>
              <w:right w:val="single" w:sz="12" w:space="0" w:color="auto"/>
            </w:tcBorders>
          </w:tcPr>
          <w:p w14:paraId="5AC695AD"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F68EC7C" w14:textId="0F724AF6" w:rsidR="00201483" w:rsidRPr="00FE5E82" w:rsidRDefault="00201483" w:rsidP="00F55870">
            <w:pPr>
              <w:jc w:val="left"/>
              <w:rPr>
                <w:sz w:val="22"/>
                <w:szCs w:val="22"/>
              </w:rPr>
            </w:pPr>
            <w:r w:rsidRPr="00FE5E82">
              <w:rPr>
                <w:sz w:val="22"/>
                <w:szCs w:val="22"/>
              </w:rPr>
              <w:t>Elimination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7451455" w14:textId="2E51FC9A" w:rsidR="00201483" w:rsidRPr="00940B45" w:rsidRDefault="00B378EE" w:rsidP="00F55870">
            <w:pPr>
              <w:rPr>
                <w:rFonts w:cs="Arial"/>
                <w:sz w:val="22"/>
                <w:szCs w:val="18"/>
              </w:rPr>
            </w:pPr>
            <w:permStart w:id="102701844" w:edGrp="everyone"/>
            <w:r>
              <w:rPr>
                <w:rFonts w:cs="Arial"/>
                <w:sz w:val="22"/>
                <w:szCs w:val="18"/>
              </w:rPr>
              <w:t xml:space="preserve">Eliminate </w:t>
            </w:r>
            <w:r w:rsidR="005B710D">
              <w:rPr>
                <w:rFonts w:cs="Arial"/>
                <w:sz w:val="22"/>
                <w:szCs w:val="18"/>
              </w:rPr>
              <w:t xml:space="preserve">the need to store old diesel drums by utilising other ways of storing diesel (portable Fuel pods </w:t>
            </w:r>
            <w:r w:rsidR="00D11CB3">
              <w:rPr>
                <w:rFonts w:cs="Arial"/>
                <w:sz w:val="22"/>
                <w:szCs w:val="18"/>
              </w:rPr>
              <w:t xml:space="preserve">etc) or if possible utilise a more sustainable energy source or </w:t>
            </w:r>
            <w:r w:rsidR="003B33BC">
              <w:rPr>
                <w:rFonts w:cs="Arial"/>
                <w:sz w:val="22"/>
                <w:szCs w:val="18"/>
              </w:rPr>
              <w:t xml:space="preserve">fuel type that does not pose the same risk </w:t>
            </w:r>
            <w:permEnd w:id="102701844"/>
          </w:p>
        </w:tc>
        <w:tc>
          <w:tcPr>
            <w:tcW w:w="340" w:type="pct"/>
            <w:vMerge w:val="restart"/>
            <w:tcBorders>
              <w:top w:val="nil"/>
              <w:left w:val="single" w:sz="12" w:space="0" w:color="auto"/>
              <w:right w:val="nil"/>
            </w:tcBorders>
          </w:tcPr>
          <w:p w14:paraId="4029DF10" w14:textId="77777777" w:rsidR="00201483" w:rsidRDefault="00201483" w:rsidP="00F55870">
            <w:pPr>
              <w:ind w:left="993" w:hanging="993"/>
            </w:pPr>
          </w:p>
        </w:tc>
      </w:tr>
      <w:tr w:rsidR="00201483" w14:paraId="7E1DE629" w14:textId="77777777" w:rsidTr="002B055C">
        <w:trPr>
          <w:trHeight w:val="210"/>
          <w:hidden/>
        </w:trPr>
        <w:tc>
          <w:tcPr>
            <w:tcW w:w="609" w:type="pct"/>
            <w:vMerge/>
            <w:tcBorders>
              <w:left w:val="nil"/>
              <w:bottom w:val="nil"/>
              <w:right w:val="single" w:sz="12" w:space="0" w:color="auto"/>
            </w:tcBorders>
          </w:tcPr>
          <w:p w14:paraId="28ADE7B3"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9E932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087FD979" w14:textId="190966C2" w:rsidR="00201483" w:rsidRPr="00940B45" w:rsidRDefault="00201483" w:rsidP="00F55870">
            <w:pPr>
              <w:rPr>
                <w:rFonts w:cs="Arial"/>
                <w:sz w:val="22"/>
                <w:szCs w:val="18"/>
              </w:rPr>
            </w:pPr>
            <w:permStart w:id="962270153" w:edGrp="everyone"/>
            <w:permEnd w:id="962270153"/>
          </w:p>
        </w:tc>
        <w:tc>
          <w:tcPr>
            <w:tcW w:w="340" w:type="pct"/>
            <w:vMerge/>
            <w:tcBorders>
              <w:left w:val="single" w:sz="12" w:space="0" w:color="auto"/>
              <w:bottom w:val="nil"/>
              <w:right w:val="nil"/>
            </w:tcBorders>
          </w:tcPr>
          <w:p w14:paraId="2BC6A111" w14:textId="77777777" w:rsidR="00201483" w:rsidRDefault="00201483" w:rsidP="00F55870">
            <w:pPr>
              <w:ind w:left="993" w:hanging="993"/>
            </w:pPr>
          </w:p>
        </w:tc>
      </w:tr>
      <w:tr w:rsidR="00201483" w14:paraId="3CAF1056" w14:textId="77777777" w:rsidTr="002B055C">
        <w:trPr>
          <w:trHeight w:val="210"/>
          <w:hidden/>
        </w:trPr>
        <w:tc>
          <w:tcPr>
            <w:tcW w:w="609" w:type="pct"/>
            <w:vMerge w:val="restart"/>
            <w:tcBorders>
              <w:top w:val="nil"/>
              <w:left w:val="nil"/>
              <w:right w:val="single" w:sz="12" w:space="0" w:color="auto"/>
            </w:tcBorders>
          </w:tcPr>
          <w:p w14:paraId="0405C543"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6C6D3E1B" w14:textId="57E1A9E3" w:rsidR="00201483" w:rsidRPr="00FE5E82" w:rsidRDefault="00201483" w:rsidP="00F55870">
            <w:pPr>
              <w:jc w:val="left"/>
              <w:rPr>
                <w:sz w:val="22"/>
                <w:szCs w:val="22"/>
              </w:rPr>
            </w:pPr>
            <w:r w:rsidRPr="00FE5E82">
              <w:rPr>
                <w:sz w:val="22"/>
                <w:szCs w:val="22"/>
              </w:rPr>
              <w:t>Substitution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5F47670" w14:textId="6D58DDB5" w:rsidR="00201483" w:rsidRPr="00940B45" w:rsidRDefault="00396DD2" w:rsidP="00F55870">
            <w:pPr>
              <w:rPr>
                <w:rFonts w:cs="Arial"/>
                <w:sz w:val="22"/>
                <w:szCs w:val="18"/>
              </w:rPr>
            </w:pPr>
            <w:permStart w:id="53676559" w:edGrp="everyone"/>
            <w:r>
              <w:rPr>
                <w:rFonts w:cs="Arial"/>
                <w:sz w:val="22"/>
                <w:szCs w:val="18"/>
              </w:rPr>
              <w:t xml:space="preserve">Safer chemicals or methods to clean drums </w:t>
            </w:r>
            <w:r w:rsidR="00F247B2">
              <w:rPr>
                <w:rFonts w:cs="Arial"/>
                <w:sz w:val="22"/>
                <w:szCs w:val="18"/>
              </w:rPr>
              <w:t>or dispose of them. Substitution is limited</w:t>
            </w:r>
            <w:permEnd w:id="53676559"/>
          </w:p>
        </w:tc>
        <w:tc>
          <w:tcPr>
            <w:tcW w:w="340" w:type="pct"/>
            <w:vMerge w:val="restart"/>
            <w:tcBorders>
              <w:top w:val="nil"/>
              <w:left w:val="single" w:sz="12" w:space="0" w:color="auto"/>
              <w:right w:val="nil"/>
            </w:tcBorders>
          </w:tcPr>
          <w:p w14:paraId="7E707E6D" w14:textId="77777777" w:rsidR="00201483" w:rsidRDefault="00201483" w:rsidP="00F55870">
            <w:pPr>
              <w:ind w:left="993" w:hanging="993"/>
            </w:pPr>
          </w:p>
        </w:tc>
      </w:tr>
      <w:tr w:rsidR="00201483" w14:paraId="4D9F2D24" w14:textId="77777777" w:rsidTr="002B055C">
        <w:trPr>
          <w:trHeight w:val="210"/>
          <w:hidden/>
        </w:trPr>
        <w:tc>
          <w:tcPr>
            <w:tcW w:w="609" w:type="pct"/>
            <w:vMerge/>
            <w:tcBorders>
              <w:left w:val="nil"/>
              <w:bottom w:val="nil"/>
              <w:right w:val="single" w:sz="12" w:space="0" w:color="auto"/>
            </w:tcBorders>
          </w:tcPr>
          <w:p w14:paraId="118EE6E0"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3BDFE4"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3E08F05D" w14:textId="77777777" w:rsidR="00201483" w:rsidRPr="00940B45" w:rsidRDefault="00201483" w:rsidP="00F55870">
            <w:pPr>
              <w:rPr>
                <w:rFonts w:cs="Arial"/>
                <w:sz w:val="22"/>
                <w:szCs w:val="18"/>
              </w:rPr>
            </w:pPr>
            <w:permStart w:id="1335103820" w:edGrp="everyone"/>
            <w:permEnd w:id="1335103820"/>
          </w:p>
        </w:tc>
        <w:tc>
          <w:tcPr>
            <w:tcW w:w="340" w:type="pct"/>
            <w:vMerge/>
            <w:tcBorders>
              <w:left w:val="single" w:sz="12" w:space="0" w:color="auto"/>
              <w:bottom w:val="nil"/>
              <w:right w:val="nil"/>
            </w:tcBorders>
          </w:tcPr>
          <w:p w14:paraId="77FA0503" w14:textId="77777777" w:rsidR="00201483" w:rsidRDefault="00201483" w:rsidP="00F55870">
            <w:pPr>
              <w:ind w:left="993" w:hanging="993"/>
            </w:pPr>
          </w:p>
        </w:tc>
      </w:tr>
      <w:tr w:rsidR="00201483" w14:paraId="37B92208" w14:textId="77777777" w:rsidTr="002B055C">
        <w:trPr>
          <w:trHeight w:val="210"/>
          <w:hidden/>
        </w:trPr>
        <w:tc>
          <w:tcPr>
            <w:tcW w:w="609" w:type="pct"/>
            <w:vMerge w:val="restart"/>
            <w:tcBorders>
              <w:top w:val="nil"/>
              <w:left w:val="nil"/>
              <w:right w:val="single" w:sz="12" w:space="0" w:color="auto"/>
            </w:tcBorders>
          </w:tcPr>
          <w:p w14:paraId="52D057FA"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1DCC04D6" w14:textId="220CE896" w:rsidR="00201483" w:rsidRPr="00FE5E82" w:rsidRDefault="00201483" w:rsidP="00F55870">
            <w:pPr>
              <w:jc w:val="left"/>
              <w:rPr>
                <w:sz w:val="22"/>
                <w:szCs w:val="22"/>
              </w:rPr>
            </w:pPr>
            <w:r w:rsidRPr="00FE5E82">
              <w:rPr>
                <w:sz w:val="22"/>
                <w:szCs w:val="22"/>
              </w:rPr>
              <w:t>Isolation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6E2589D" w14:textId="3CFFB35A" w:rsidR="00201483" w:rsidRPr="00940B45" w:rsidRDefault="005775CA" w:rsidP="00F55870">
            <w:pPr>
              <w:rPr>
                <w:rFonts w:cs="Arial"/>
                <w:sz w:val="22"/>
                <w:szCs w:val="18"/>
              </w:rPr>
            </w:pPr>
            <w:permStart w:id="1967344634" w:edGrp="everyone"/>
            <w:r>
              <w:rPr>
                <w:rFonts w:cs="Arial"/>
                <w:sz w:val="22"/>
                <w:szCs w:val="18"/>
              </w:rPr>
              <w:t xml:space="preserve">Keep empty or partially used drums away from </w:t>
            </w:r>
            <w:r w:rsidR="006B6BB8">
              <w:rPr>
                <w:rFonts w:cs="Arial"/>
                <w:sz w:val="22"/>
                <w:szCs w:val="18"/>
              </w:rPr>
              <w:t>full drums to minimise confusion or accidents</w:t>
            </w:r>
            <w:permEnd w:id="1967344634"/>
          </w:p>
        </w:tc>
        <w:tc>
          <w:tcPr>
            <w:tcW w:w="340" w:type="pct"/>
            <w:vMerge w:val="restart"/>
            <w:tcBorders>
              <w:top w:val="nil"/>
              <w:left w:val="single" w:sz="12" w:space="0" w:color="auto"/>
              <w:right w:val="nil"/>
            </w:tcBorders>
          </w:tcPr>
          <w:p w14:paraId="246E54D4" w14:textId="77777777" w:rsidR="00201483" w:rsidRDefault="00201483" w:rsidP="00F55870">
            <w:pPr>
              <w:ind w:left="993" w:hanging="993"/>
            </w:pPr>
          </w:p>
        </w:tc>
      </w:tr>
      <w:tr w:rsidR="00201483" w14:paraId="595BC1C7" w14:textId="77777777" w:rsidTr="002B055C">
        <w:trPr>
          <w:trHeight w:val="210"/>
          <w:hidden/>
        </w:trPr>
        <w:tc>
          <w:tcPr>
            <w:tcW w:w="609" w:type="pct"/>
            <w:vMerge/>
            <w:tcBorders>
              <w:left w:val="nil"/>
              <w:bottom w:val="nil"/>
              <w:right w:val="single" w:sz="12" w:space="0" w:color="auto"/>
            </w:tcBorders>
          </w:tcPr>
          <w:p w14:paraId="5C646784"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12E417F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5377E626" w14:textId="77777777" w:rsidR="00201483" w:rsidRPr="00940B45" w:rsidRDefault="00201483" w:rsidP="00F55870">
            <w:pPr>
              <w:rPr>
                <w:rFonts w:cs="Arial"/>
                <w:sz w:val="22"/>
                <w:szCs w:val="18"/>
              </w:rPr>
            </w:pPr>
            <w:permStart w:id="203778952" w:edGrp="everyone"/>
            <w:permEnd w:id="203778952"/>
          </w:p>
        </w:tc>
        <w:tc>
          <w:tcPr>
            <w:tcW w:w="340" w:type="pct"/>
            <w:vMerge/>
            <w:tcBorders>
              <w:left w:val="single" w:sz="12" w:space="0" w:color="auto"/>
              <w:bottom w:val="nil"/>
              <w:right w:val="nil"/>
            </w:tcBorders>
          </w:tcPr>
          <w:p w14:paraId="39C518F8" w14:textId="77777777" w:rsidR="00201483" w:rsidRDefault="00201483" w:rsidP="00F55870">
            <w:pPr>
              <w:ind w:left="993" w:hanging="993"/>
            </w:pPr>
          </w:p>
        </w:tc>
      </w:tr>
      <w:tr w:rsidR="00201483" w14:paraId="6E8005C4" w14:textId="77777777" w:rsidTr="002B055C">
        <w:trPr>
          <w:trHeight w:val="210"/>
          <w:hidden/>
        </w:trPr>
        <w:tc>
          <w:tcPr>
            <w:tcW w:w="609" w:type="pct"/>
            <w:vMerge w:val="restart"/>
            <w:tcBorders>
              <w:top w:val="nil"/>
              <w:left w:val="nil"/>
              <w:right w:val="single" w:sz="12" w:space="0" w:color="auto"/>
            </w:tcBorders>
          </w:tcPr>
          <w:p w14:paraId="041E9E4E"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25ABC744" w14:textId="5878CD10" w:rsidR="00201483" w:rsidRPr="00FE5E82" w:rsidRDefault="00201483" w:rsidP="00F55870">
            <w:pPr>
              <w:jc w:val="left"/>
              <w:rPr>
                <w:sz w:val="22"/>
                <w:szCs w:val="22"/>
              </w:rPr>
            </w:pPr>
            <w:r w:rsidRPr="00FE5E82">
              <w:rPr>
                <w:sz w:val="22"/>
                <w:szCs w:val="22"/>
              </w:rPr>
              <w:t>Engineering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A0846A2" w14:textId="16CA0F5A" w:rsidR="00201483" w:rsidRPr="00940B45" w:rsidRDefault="00274A9F" w:rsidP="00F55870">
            <w:pPr>
              <w:rPr>
                <w:rFonts w:cs="Arial"/>
                <w:sz w:val="22"/>
                <w:szCs w:val="18"/>
              </w:rPr>
            </w:pPr>
            <w:permStart w:id="1015028068" w:edGrp="everyone"/>
            <w:r>
              <w:rPr>
                <w:rFonts w:cs="Arial"/>
                <w:sz w:val="22"/>
                <w:szCs w:val="18"/>
              </w:rPr>
              <w:t xml:space="preserve">Have spill contamination kits available </w:t>
            </w:r>
            <w:r w:rsidR="005B24D7">
              <w:rPr>
                <w:rFonts w:cs="Arial"/>
                <w:sz w:val="22"/>
                <w:szCs w:val="18"/>
              </w:rPr>
              <w:t>to manage accidental leaks or spills during drum handling and disposal</w:t>
            </w:r>
            <w:permEnd w:id="1015028068"/>
          </w:p>
        </w:tc>
        <w:tc>
          <w:tcPr>
            <w:tcW w:w="340" w:type="pct"/>
            <w:vMerge w:val="restart"/>
            <w:tcBorders>
              <w:top w:val="nil"/>
              <w:left w:val="single" w:sz="12" w:space="0" w:color="auto"/>
              <w:right w:val="nil"/>
            </w:tcBorders>
          </w:tcPr>
          <w:p w14:paraId="3A8A80E8" w14:textId="77777777" w:rsidR="00201483" w:rsidRDefault="00201483" w:rsidP="00F55870">
            <w:pPr>
              <w:ind w:left="993" w:hanging="993"/>
            </w:pPr>
          </w:p>
        </w:tc>
      </w:tr>
      <w:tr w:rsidR="00201483" w14:paraId="4BC0C001" w14:textId="77777777" w:rsidTr="0060207F">
        <w:trPr>
          <w:trHeight w:val="210"/>
          <w:hidden/>
        </w:trPr>
        <w:tc>
          <w:tcPr>
            <w:tcW w:w="609" w:type="pct"/>
            <w:vMerge/>
            <w:tcBorders>
              <w:left w:val="nil"/>
              <w:bottom w:val="nil"/>
              <w:right w:val="single" w:sz="12" w:space="0" w:color="auto"/>
            </w:tcBorders>
          </w:tcPr>
          <w:p w14:paraId="3C44AD40" w14:textId="77777777" w:rsidR="00201483" w:rsidRPr="00FE608E" w:rsidRDefault="00201483" w:rsidP="00F55870">
            <w:pPr>
              <w:ind w:left="993" w:hanging="993"/>
              <w:jc w:val="center"/>
              <w:rPr>
                <w:vanish/>
              </w:rPr>
            </w:pPr>
          </w:p>
        </w:tc>
        <w:tc>
          <w:tcPr>
            <w:tcW w:w="1104" w:type="pct"/>
            <w:vMerge/>
            <w:tcBorders>
              <w:left w:val="single" w:sz="12" w:space="0" w:color="auto"/>
              <w:bottom w:val="single" w:sz="8" w:space="0" w:color="auto"/>
              <w:right w:val="single" w:sz="4" w:space="0" w:color="auto"/>
            </w:tcBorders>
            <w:shd w:val="clear" w:color="auto" w:fill="auto"/>
            <w:vAlign w:val="center"/>
          </w:tcPr>
          <w:p w14:paraId="31B753AE"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1121579" w14:textId="04BABDCE" w:rsidR="00201483" w:rsidRPr="00940B45" w:rsidRDefault="00201483" w:rsidP="00F55870">
            <w:pPr>
              <w:rPr>
                <w:rFonts w:cs="Arial"/>
                <w:sz w:val="22"/>
                <w:szCs w:val="18"/>
              </w:rPr>
            </w:pPr>
            <w:permStart w:id="1839008931" w:edGrp="everyone"/>
            <w:permEnd w:id="1839008931"/>
          </w:p>
        </w:tc>
        <w:tc>
          <w:tcPr>
            <w:tcW w:w="340" w:type="pct"/>
            <w:vMerge/>
            <w:tcBorders>
              <w:left w:val="single" w:sz="12" w:space="0" w:color="auto"/>
              <w:bottom w:val="nil"/>
              <w:right w:val="nil"/>
            </w:tcBorders>
          </w:tcPr>
          <w:p w14:paraId="0DCEA5F1" w14:textId="77777777" w:rsidR="00201483" w:rsidRDefault="00201483" w:rsidP="00F55870">
            <w:pPr>
              <w:ind w:left="993" w:hanging="993"/>
            </w:pPr>
          </w:p>
        </w:tc>
      </w:tr>
      <w:tr w:rsidR="00201483" w14:paraId="31A1FB51" w14:textId="77777777" w:rsidTr="0060207F">
        <w:trPr>
          <w:trHeight w:val="210"/>
          <w:hidden/>
        </w:trPr>
        <w:tc>
          <w:tcPr>
            <w:tcW w:w="609" w:type="pct"/>
            <w:vMerge w:val="restart"/>
            <w:tcBorders>
              <w:top w:val="nil"/>
              <w:left w:val="nil"/>
              <w:right w:val="single" w:sz="12" w:space="0" w:color="auto"/>
            </w:tcBorders>
          </w:tcPr>
          <w:p w14:paraId="406A26F7" w14:textId="77777777" w:rsidR="00201483" w:rsidRPr="00FE608E" w:rsidRDefault="00201483"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4365A7D3" w14:textId="550929CF" w:rsidR="00201483" w:rsidRPr="00FE5E82" w:rsidRDefault="00201483" w:rsidP="00F55870">
            <w:pPr>
              <w:jc w:val="left"/>
              <w:rPr>
                <w:sz w:val="22"/>
                <w:szCs w:val="22"/>
              </w:rPr>
            </w:pPr>
            <w:r w:rsidRPr="00FE5E82">
              <w:rPr>
                <w:sz w:val="22"/>
                <w:szCs w:val="22"/>
              </w:rPr>
              <w:t>Administrative or PPE</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2DE4182E" w14:textId="59966371" w:rsidR="00201483" w:rsidRPr="00940B45" w:rsidRDefault="001068AC" w:rsidP="00F55870">
            <w:pPr>
              <w:rPr>
                <w:rFonts w:cs="Arial"/>
                <w:sz w:val="22"/>
                <w:szCs w:val="18"/>
              </w:rPr>
            </w:pPr>
            <w:permStart w:id="1084963161" w:edGrp="everyone"/>
            <w:r>
              <w:rPr>
                <w:rFonts w:cs="Arial"/>
                <w:sz w:val="22"/>
                <w:szCs w:val="18"/>
              </w:rPr>
              <w:t>SOP in place for handling and disposal of hazardous materials</w:t>
            </w:r>
            <w:permEnd w:id="1084963161"/>
          </w:p>
        </w:tc>
        <w:tc>
          <w:tcPr>
            <w:tcW w:w="340" w:type="pct"/>
            <w:vMerge w:val="restart"/>
            <w:tcBorders>
              <w:top w:val="nil"/>
              <w:left w:val="single" w:sz="12" w:space="0" w:color="auto"/>
              <w:right w:val="nil"/>
            </w:tcBorders>
          </w:tcPr>
          <w:p w14:paraId="22805DFA" w14:textId="77777777" w:rsidR="00201483" w:rsidRDefault="00201483" w:rsidP="00F55870">
            <w:pPr>
              <w:ind w:left="993" w:hanging="993"/>
            </w:pPr>
          </w:p>
        </w:tc>
      </w:tr>
      <w:tr w:rsidR="00201483" w14:paraId="682B3538" w14:textId="77777777" w:rsidTr="0060207F">
        <w:trPr>
          <w:trHeight w:val="210"/>
          <w:hidden/>
        </w:trPr>
        <w:tc>
          <w:tcPr>
            <w:tcW w:w="609" w:type="pct"/>
            <w:vMerge/>
            <w:tcBorders>
              <w:left w:val="nil"/>
              <w:bottom w:val="nil"/>
              <w:right w:val="single" w:sz="12" w:space="0" w:color="auto"/>
            </w:tcBorders>
          </w:tcPr>
          <w:p w14:paraId="18F8755B" w14:textId="77777777" w:rsidR="00201483" w:rsidRPr="00FE608E" w:rsidRDefault="00201483"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0EBAD60A" w14:textId="77777777" w:rsidR="00201483" w:rsidRPr="00011939" w:rsidRDefault="00201483" w:rsidP="00F55870">
            <w:pPr>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30B1F707" w14:textId="441DBD63" w:rsidR="00201483" w:rsidRPr="00940B45" w:rsidRDefault="002B1C80" w:rsidP="00F55870">
            <w:pPr>
              <w:rPr>
                <w:rFonts w:cs="Arial"/>
                <w:sz w:val="22"/>
                <w:szCs w:val="18"/>
              </w:rPr>
            </w:pPr>
            <w:permStart w:id="1220288602" w:edGrp="everyone"/>
            <w:r>
              <w:rPr>
                <w:rFonts w:cs="Arial"/>
                <w:sz w:val="22"/>
                <w:szCs w:val="18"/>
              </w:rPr>
              <w:t>Mandatory</w:t>
            </w:r>
            <w:r w:rsidR="001068AC">
              <w:rPr>
                <w:rFonts w:cs="Arial"/>
                <w:sz w:val="22"/>
                <w:szCs w:val="18"/>
              </w:rPr>
              <w:t xml:space="preserve"> PPE </w:t>
            </w:r>
            <w:r>
              <w:rPr>
                <w:rFonts w:cs="Arial"/>
                <w:sz w:val="22"/>
                <w:szCs w:val="18"/>
              </w:rPr>
              <w:t>while handling Hazardous Materials</w:t>
            </w:r>
            <w:permEnd w:id="1220288602"/>
          </w:p>
        </w:tc>
        <w:tc>
          <w:tcPr>
            <w:tcW w:w="340" w:type="pct"/>
            <w:vMerge/>
            <w:tcBorders>
              <w:left w:val="single" w:sz="12" w:space="0" w:color="auto"/>
              <w:bottom w:val="nil"/>
              <w:right w:val="nil"/>
            </w:tcBorders>
          </w:tcPr>
          <w:p w14:paraId="365EA6A1" w14:textId="77777777" w:rsidR="00201483" w:rsidRDefault="00201483" w:rsidP="00F55870">
            <w:pPr>
              <w:ind w:left="993" w:hanging="993"/>
            </w:pPr>
          </w:p>
        </w:tc>
      </w:tr>
      <w:tr w:rsidR="00201483" w14:paraId="1F9A78F2" w14:textId="77777777" w:rsidTr="002B055C">
        <w:trPr>
          <w:trHeight w:val="278"/>
          <w:hidden/>
        </w:trPr>
        <w:tc>
          <w:tcPr>
            <w:tcW w:w="609" w:type="pct"/>
            <w:vMerge w:val="restart"/>
            <w:tcBorders>
              <w:top w:val="nil"/>
              <w:left w:val="nil"/>
              <w:right w:val="single" w:sz="12" w:space="0" w:color="auto"/>
            </w:tcBorders>
          </w:tcPr>
          <w:p w14:paraId="0D4830C3" w14:textId="77777777" w:rsidR="00201483" w:rsidRPr="00FE608E" w:rsidRDefault="00201483" w:rsidP="00F55870">
            <w:pPr>
              <w:ind w:left="993" w:hanging="993"/>
              <w:jc w:val="center"/>
              <w:rPr>
                <w:vanish/>
              </w:rPr>
            </w:pPr>
          </w:p>
        </w:tc>
        <w:tc>
          <w:tcPr>
            <w:tcW w:w="1104" w:type="pct"/>
            <w:vMerge w:val="restart"/>
            <w:tcBorders>
              <w:top w:val="single" w:sz="12" w:space="0" w:color="auto"/>
              <w:left w:val="single" w:sz="12" w:space="0" w:color="auto"/>
              <w:right w:val="single" w:sz="4" w:space="0" w:color="auto"/>
            </w:tcBorders>
            <w:shd w:val="clear" w:color="auto" w:fill="auto"/>
            <w:vAlign w:val="center"/>
          </w:tcPr>
          <w:p w14:paraId="258370EC" w14:textId="4CD61DD7" w:rsidR="00201483" w:rsidRPr="003160EB" w:rsidRDefault="00201483" w:rsidP="00F55870">
            <w:pPr>
              <w:jc w:val="left"/>
              <w:rPr>
                <w:sz w:val="22"/>
                <w:szCs w:val="22"/>
              </w:rPr>
            </w:pPr>
            <w:r w:rsidRPr="003160EB">
              <w:rPr>
                <w:sz w:val="22"/>
                <w:szCs w:val="22"/>
              </w:rPr>
              <w:t>Preferred control option</w:t>
            </w:r>
          </w:p>
        </w:tc>
        <w:tc>
          <w:tcPr>
            <w:tcW w:w="2947" w:type="pct"/>
            <w:gridSpan w:val="4"/>
            <w:tcBorders>
              <w:top w:val="single" w:sz="12" w:space="0" w:color="auto"/>
              <w:left w:val="single" w:sz="4" w:space="0" w:color="auto"/>
              <w:bottom w:val="single" w:sz="8" w:space="0" w:color="BFBFBF" w:themeColor="background1" w:themeShade="BF"/>
              <w:right w:val="single" w:sz="12" w:space="0" w:color="auto"/>
            </w:tcBorders>
            <w:shd w:val="clear" w:color="auto" w:fill="auto"/>
            <w:vAlign w:val="center"/>
          </w:tcPr>
          <w:p w14:paraId="3E8FDD89" w14:textId="47AF3547" w:rsidR="00201483" w:rsidRPr="00940B45" w:rsidRDefault="00C15C03" w:rsidP="00F55870">
            <w:pPr>
              <w:rPr>
                <w:rFonts w:cs="Arial"/>
                <w:sz w:val="22"/>
                <w:szCs w:val="18"/>
              </w:rPr>
            </w:pPr>
            <w:permStart w:id="307104551" w:edGrp="everyone"/>
            <w:r>
              <w:rPr>
                <w:rFonts w:cs="Arial"/>
                <w:sz w:val="22"/>
                <w:szCs w:val="18"/>
              </w:rPr>
              <w:t xml:space="preserve">Engineering - Spill kit available at all times while handling and disposal of </w:t>
            </w:r>
            <w:r w:rsidR="00181641">
              <w:rPr>
                <w:rFonts w:cs="Arial"/>
                <w:sz w:val="22"/>
                <w:szCs w:val="18"/>
              </w:rPr>
              <w:t>drums</w:t>
            </w:r>
            <w:permEnd w:id="307104551"/>
          </w:p>
        </w:tc>
        <w:tc>
          <w:tcPr>
            <w:tcW w:w="340" w:type="pct"/>
            <w:vMerge w:val="restart"/>
            <w:tcBorders>
              <w:top w:val="nil"/>
              <w:left w:val="single" w:sz="12" w:space="0" w:color="auto"/>
              <w:right w:val="nil"/>
            </w:tcBorders>
          </w:tcPr>
          <w:p w14:paraId="30329568" w14:textId="77777777" w:rsidR="00201483" w:rsidRDefault="00201483" w:rsidP="00F55870">
            <w:pPr>
              <w:ind w:left="993" w:hanging="993"/>
            </w:pPr>
          </w:p>
        </w:tc>
      </w:tr>
      <w:tr w:rsidR="00201483" w14:paraId="750867C1" w14:textId="77777777" w:rsidTr="002B055C">
        <w:trPr>
          <w:trHeight w:val="277"/>
          <w:hidden/>
        </w:trPr>
        <w:tc>
          <w:tcPr>
            <w:tcW w:w="609" w:type="pct"/>
            <w:vMerge/>
            <w:tcBorders>
              <w:left w:val="nil"/>
              <w:bottom w:val="nil"/>
              <w:right w:val="single" w:sz="12" w:space="0" w:color="auto"/>
            </w:tcBorders>
          </w:tcPr>
          <w:p w14:paraId="3DED5581"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54F60ECD" w14:textId="77777777" w:rsidR="00201483" w:rsidRDefault="00201483" w:rsidP="00F55870">
            <w:pPr>
              <w:jc w:val="left"/>
              <w:rPr>
                <w:vanish/>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7EA2BF9C" w14:textId="26EF4D9F" w:rsidR="00201483" w:rsidRPr="00940B45" w:rsidRDefault="00181641" w:rsidP="00F55870">
            <w:pPr>
              <w:rPr>
                <w:rFonts w:cs="Arial"/>
                <w:sz w:val="22"/>
                <w:szCs w:val="18"/>
              </w:rPr>
            </w:pPr>
            <w:permStart w:id="1829597787" w:edGrp="everyone"/>
            <w:r>
              <w:rPr>
                <w:rFonts w:cs="Arial"/>
                <w:sz w:val="22"/>
                <w:szCs w:val="18"/>
              </w:rPr>
              <w:t xml:space="preserve">Administrative and PPE - SOP in place </w:t>
            </w:r>
            <w:r w:rsidR="00212031">
              <w:rPr>
                <w:rFonts w:cs="Arial"/>
                <w:sz w:val="22"/>
                <w:szCs w:val="18"/>
              </w:rPr>
              <w:t xml:space="preserve">and strictly followed aswell As PPE to be worn at all times </w:t>
            </w:r>
            <w:r w:rsidR="001B3FB0">
              <w:rPr>
                <w:rFonts w:cs="Arial"/>
                <w:sz w:val="22"/>
                <w:szCs w:val="18"/>
              </w:rPr>
              <w:t>and Enforced</w:t>
            </w:r>
            <w:permEnd w:id="1829597787"/>
          </w:p>
        </w:tc>
        <w:tc>
          <w:tcPr>
            <w:tcW w:w="340" w:type="pct"/>
            <w:vMerge/>
            <w:tcBorders>
              <w:left w:val="single" w:sz="12" w:space="0" w:color="auto"/>
              <w:bottom w:val="nil"/>
              <w:right w:val="nil"/>
            </w:tcBorders>
          </w:tcPr>
          <w:p w14:paraId="449DCE84" w14:textId="77777777" w:rsidR="00201483" w:rsidRDefault="00201483" w:rsidP="00F55870">
            <w:pPr>
              <w:ind w:left="993" w:hanging="993"/>
            </w:pPr>
          </w:p>
        </w:tc>
      </w:tr>
      <w:tr w:rsidR="00011939" w14:paraId="230BEA18" w14:textId="77777777" w:rsidTr="002B055C">
        <w:trPr>
          <w:trHeight w:val="425"/>
          <w:hidden/>
        </w:trPr>
        <w:tc>
          <w:tcPr>
            <w:tcW w:w="609" w:type="pct"/>
            <w:tcBorders>
              <w:top w:val="nil"/>
              <w:left w:val="nil"/>
              <w:bottom w:val="nil"/>
              <w:right w:val="single" w:sz="12" w:space="0" w:color="auto"/>
            </w:tcBorders>
          </w:tcPr>
          <w:p w14:paraId="3DC37147" w14:textId="77777777" w:rsidR="00011939" w:rsidRPr="00FE608E" w:rsidRDefault="00011939"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7A07494" w14:textId="36C591F3" w:rsidR="00011939" w:rsidRPr="00011939" w:rsidRDefault="00011939" w:rsidP="00F55870">
            <w:pPr>
              <w:rPr>
                <w:b/>
                <w:bCs/>
                <w:sz w:val="22"/>
                <w:szCs w:val="22"/>
              </w:rPr>
            </w:pPr>
            <w:r w:rsidRPr="00011939">
              <w:rPr>
                <w:b/>
                <w:bCs/>
                <w:sz w:val="22"/>
                <w:szCs w:val="22"/>
              </w:rPr>
              <w:t>Implementation</w:t>
            </w:r>
          </w:p>
        </w:tc>
        <w:tc>
          <w:tcPr>
            <w:tcW w:w="340" w:type="pct"/>
            <w:tcBorders>
              <w:top w:val="nil"/>
              <w:left w:val="single" w:sz="12" w:space="0" w:color="auto"/>
              <w:bottom w:val="nil"/>
              <w:right w:val="nil"/>
            </w:tcBorders>
          </w:tcPr>
          <w:p w14:paraId="31A5070A" w14:textId="77777777" w:rsidR="00011939" w:rsidRDefault="00011939" w:rsidP="00F55870">
            <w:pPr>
              <w:ind w:left="993" w:hanging="993"/>
            </w:pPr>
          </w:p>
        </w:tc>
      </w:tr>
      <w:tr w:rsidR="00011939" w14:paraId="445AEF02" w14:textId="77777777" w:rsidTr="002B055C">
        <w:trPr>
          <w:trHeight w:val="425"/>
          <w:hidden/>
        </w:trPr>
        <w:tc>
          <w:tcPr>
            <w:tcW w:w="609" w:type="pct"/>
            <w:tcBorders>
              <w:top w:val="nil"/>
              <w:left w:val="nil"/>
              <w:bottom w:val="nil"/>
              <w:right w:val="single" w:sz="12" w:space="0" w:color="auto"/>
            </w:tcBorders>
          </w:tcPr>
          <w:p w14:paraId="1B205DEF" w14:textId="77777777" w:rsidR="00011939" w:rsidRPr="00FE608E" w:rsidRDefault="00011939" w:rsidP="00F55870">
            <w:pPr>
              <w:ind w:left="993" w:hanging="993"/>
              <w:jc w:val="center"/>
              <w:rPr>
                <w:vanish/>
              </w:rPr>
            </w:pPr>
          </w:p>
        </w:tc>
        <w:tc>
          <w:tcPr>
            <w:tcW w:w="1104" w:type="pct"/>
            <w:tcBorders>
              <w:top w:val="single" w:sz="8" w:space="0" w:color="auto"/>
              <w:left w:val="single" w:sz="12" w:space="0" w:color="auto"/>
              <w:bottom w:val="single" w:sz="4" w:space="0" w:color="auto"/>
              <w:right w:val="single" w:sz="4" w:space="0" w:color="auto"/>
            </w:tcBorders>
            <w:shd w:val="clear" w:color="auto" w:fill="auto"/>
            <w:vAlign w:val="center"/>
          </w:tcPr>
          <w:p w14:paraId="43C04AAD" w14:textId="63D4F741" w:rsidR="00011939" w:rsidRPr="00FE5E82" w:rsidRDefault="00011939" w:rsidP="002B055C">
            <w:pPr>
              <w:jc w:val="center"/>
              <w:rPr>
                <w:sz w:val="22"/>
                <w:szCs w:val="22"/>
              </w:rPr>
            </w:pPr>
            <w:r w:rsidRPr="00FE5E82">
              <w:rPr>
                <w:sz w:val="22"/>
                <w:szCs w:val="22"/>
              </w:rPr>
              <w:t>Associated activities</w:t>
            </w:r>
          </w:p>
        </w:tc>
        <w:tc>
          <w:tcPr>
            <w:tcW w:w="982" w:type="pct"/>
            <w:tcBorders>
              <w:top w:val="single" w:sz="8" w:space="0" w:color="auto"/>
              <w:left w:val="single" w:sz="4" w:space="0" w:color="auto"/>
              <w:bottom w:val="single" w:sz="4" w:space="0" w:color="auto"/>
              <w:right w:val="single" w:sz="4" w:space="0" w:color="auto"/>
            </w:tcBorders>
            <w:shd w:val="clear" w:color="auto" w:fill="auto"/>
            <w:vAlign w:val="center"/>
          </w:tcPr>
          <w:p w14:paraId="6B6F0616" w14:textId="013306F8" w:rsidR="00011939" w:rsidRPr="00011939" w:rsidRDefault="00011939" w:rsidP="002B055C">
            <w:pPr>
              <w:jc w:val="center"/>
              <w:rPr>
                <w:sz w:val="22"/>
                <w:szCs w:val="22"/>
              </w:rPr>
            </w:pPr>
            <w:r w:rsidRPr="00011939">
              <w:rPr>
                <w:sz w:val="22"/>
                <w:szCs w:val="22"/>
              </w:rPr>
              <w:t>Resources required</w:t>
            </w:r>
          </w:p>
        </w:tc>
        <w:tc>
          <w:tcPr>
            <w:tcW w:w="982" w:type="pct"/>
            <w:gridSpan w:val="2"/>
            <w:tcBorders>
              <w:top w:val="single" w:sz="8" w:space="0" w:color="auto"/>
              <w:left w:val="single" w:sz="4" w:space="0" w:color="auto"/>
              <w:bottom w:val="single" w:sz="4" w:space="0" w:color="auto"/>
              <w:right w:val="single" w:sz="4" w:space="0" w:color="auto"/>
            </w:tcBorders>
            <w:shd w:val="clear" w:color="auto" w:fill="auto"/>
            <w:vAlign w:val="center"/>
          </w:tcPr>
          <w:p w14:paraId="1D496212" w14:textId="331EAA3B" w:rsidR="00011939" w:rsidRPr="00011939" w:rsidRDefault="00011939" w:rsidP="002B055C">
            <w:pPr>
              <w:jc w:val="center"/>
              <w:rPr>
                <w:sz w:val="22"/>
                <w:szCs w:val="22"/>
              </w:rPr>
            </w:pPr>
            <w:r w:rsidRPr="00011939">
              <w:rPr>
                <w:sz w:val="22"/>
                <w:szCs w:val="22"/>
              </w:rPr>
              <w:t>Person/s responsible</w:t>
            </w:r>
          </w:p>
        </w:tc>
        <w:tc>
          <w:tcPr>
            <w:tcW w:w="983" w:type="pct"/>
            <w:tcBorders>
              <w:top w:val="single" w:sz="8" w:space="0" w:color="auto"/>
              <w:left w:val="single" w:sz="4" w:space="0" w:color="auto"/>
              <w:bottom w:val="single" w:sz="4" w:space="0" w:color="auto"/>
              <w:right w:val="single" w:sz="12" w:space="0" w:color="auto"/>
            </w:tcBorders>
            <w:shd w:val="clear" w:color="auto" w:fill="auto"/>
            <w:vAlign w:val="center"/>
          </w:tcPr>
          <w:p w14:paraId="42FDB92C" w14:textId="490984FB" w:rsidR="00011939" w:rsidRPr="00011939" w:rsidRDefault="00011939" w:rsidP="002B055C">
            <w:pPr>
              <w:jc w:val="center"/>
              <w:rPr>
                <w:sz w:val="22"/>
                <w:szCs w:val="22"/>
              </w:rPr>
            </w:pPr>
            <w:r w:rsidRPr="00011939">
              <w:rPr>
                <w:sz w:val="22"/>
                <w:szCs w:val="22"/>
              </w:rPr>
              <w:t>Sign off and date</w:t>
            </w:r>
          </w:p>
        </w:tc>
        <w:tc>
          <w:tcPr>
            <w:tcW w:w="340" w:type="pct"/>
            <w:tcBorders>
              <w:top w:val="nil"/>
              <w:left w:val="single" w:sz="12" w:space="0" w:color="auto"/>
              <w:bottom w:val="nil"/>
              <w:right w:val="nil"/>
            </w:tcBorders>
          </w:tcPr>
          <w:p w14:paraId="1AB59D29" w14:textId="77777777" w:rsidR="00011939" w:rsidRDefault="00011939" w:rsidP="00F55870">
            <w:pPr>
              <w:ind w:left="993" w:hanging="993"/>
            </w:pPr>
          </w:p>
        </w:tc>
      </w:tr>
      <w:tr w:rsidR="00011939" w14:paraId="62718C58" w14:textId="77777777" w:rsidTr="002B055C">
        <w:trPr>
          <w:trHeight w:val="227"/>
          <w:hidden/>
        </w:trPr>
        <w:tc>
          <w:tcPr>
            <w:tcW w:w="609" w:type="pct"/>
            <w:tcBorders>
              <w:top w:val="nil"/>
              <w:left w:val="nil"/>
              <w:bottom w:val="nil"/>
              <w:right w:val="single" w:sz="12" w:space="0" w:color="auto"/>
            </w:tcBorders>
          </w:tcPr>
          <w:p w14:paraId="3E608D0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190FC188" w14:textId="2E3988A8" w:rsidR="00011939" w:rsidRPr="00940B45" w:rsidRDefault="001B3FB0" w:rsidP="00A73322">
            <w:pPr>
              <w:jc w:val="left"/>
              <w:rPr>
                <w:rFonts w:cs="Arial"/>
                <w:sz w:val="22"/>
                <w:szCs w:val="18"/>
              </w:rPr>
            </w:pPr>
            <w:permStart w:id="1290679671" w:edGrp="everyone"/>
            <w:r>
              <w:rPr>
                <w:rFonts w:cs="Arial"/>
                <w:sz w:val="22"/>
                <w:szCs w:val="18"/>
              </w:rPr>
              <w:t xml:space="preserve"> </w:t>
            </w:r>
            <w:permEnd w:id="1290679671"/>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0C802C6A" w14:textId="53C908CE" w:rsidR="00011939" w:rsidRPr="00940B45" w:rsidRDefault="00011939" w:rsidP="00F55870">
            <w:pPr>
              <w:rPr>
                <w:rFonts w:cs="Arial"/>
                <w:sz w:val="22"/>
                <w:szCs w:val="18"/>
              </w:rPr>
            </w:pPr>
            <w:permStart w:id="662701226" w:edGrp="everyone"/>
            <w:permEnd w:id="662701226"/>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4A637" w14:textId="0A74C12E" w:rsidR="00011939" w:rsidRPr="00940B45" w:rsidRDefault="00011939" w:rsidP="00F55870">
            <w:pPr>
              <w:rPr>
                <w:rFonts w:cs="Arial"/>
                <w:sz w:val="22"/>
                <w:szCs w:val="18"/>
              </w:rPr>
            </w:pPr>
            <w:permStart w:id="700012694" w:edGrp="everyone"/>
            <w:permEnd w:id="700012694"/>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AD95F4C" w14:textId="77777777" w:rsidR="00011939" w:rsidRPr="00940B45" w:rsidRDefault="00011939" w:rsidP="00F55870">
            <w:pPr>
              <w:rPr>
                <w:rFonts w:cs="Arial"/>
                <w:sz w:val="22"/>
                <w:szCs w:val="18"/>
              </w:rPr>
            </w:pPr>
            <w:permStart w:id="1759860794" w:edGrp="everyone"/>
            <w:permEnd w:id="1759860794"/>
          </w:p>
        </w:tc>
        <w:tc>
          <w:tcPr>
            <w:tcW w:w="340" w:type="pct"/>
            <w:tcBorders>
              <w:top w:val="nil"/>
              <w:left w:val="single" w:sz="12" w:space="0" w:color="auto"/>
              <w:bottom w:val="nil"/>
              <w:right w:val="nil"/>
            </w:tcBorders>
          </w:tcPr>
          <w:p w14:paraId="0029E637" w14:textId="77777777" w:rsidR="00011939" w:rsidRDefault="00011939" w:rsidP="00F55870">
            <w:pPr>
              <w:ind w:left="993" w:hanging="993"/>
            </w:pPr>
          </w:p>
        </w:tc>
      </w:tr>
      <w:tr w:rsidR="00011939" w14:paraId="7177C459" w14:textId="77777777" w:rsidTr="002B055C">
        <w:trPr>
          <w:trHeight w:val="227"/>
          <w:hidden/>
        </w:trPr>
        <w:tc>
          <w:tcPr>
            <w:tcW w:w="609" w:type="pct"/>
            <w:tcBorders>
              <w:top w:val="nil"/>
              <w:left w:val="nil"/>
              <w:bottom w:val="nil"/>
              <w:right w:val="single" w:sz="12" w:space="0" w:color="auto"/>
            </w:tcBorders>
          </w:tcPr>
          <w:p w14:paraId="0E835C12"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606FCCB1" w14:textId="07761928" w:rsidR="00011939" w:rsidRPr="00940B45" w:rsidRDefault="005D338A" w:rsidP="00F55870">
            <w:pPr>
              <w:rPr>
                <w:rFonts w:cs="Arial"/>
                <w:sz w:val="22"/>
                <w:szCs w:val="18"/>
              </w:rPr>
            </w:pPr>
            <w:permStart w:id="1694126678" w:edGrp="everyone"/>
            <w:r>
              <w:rPr>
                <w:rFonts w:cs="Arial"/>
                <w:sz w:val="22"/>
                <w:szCs w:val="18"/>
              </w:rPr>
              <w:t>Transporting</w:t>
            </w:r>
            <w:r w:rsidR="00B858E8">
              <w:rPr>
                <w:rFonts w:cs="Arial"/>
                <w:sz w:val="22"/>
                <w:szCs w:val="18"/>
              </w:rPr>
              <w:t xml:space="preserve"> Drums to Disposal Area</w:t>
            </w:r>
            <w:permEnd w:id="1694126678"/>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3C0C9E4F" w14:textId="1519C4EB" w:rsidR="00011939" w:rsidRPr="00940B45" w:rsidRDefault="00E10F94" w:rsidP="00F55870">
            <w:pPr>
              <w:rPr>
                <w:rFonts w:cs="Arial"/>
                <w:sz w:val="22"/>
                <w:szCs w:val="18"/>
              </w:rPr>
            </w:pPr>
            <w:permStart w:id="660436453" w:edGrp="everyone"/>
            <w:r>
              <w:rPr>
                <w:rFonts w:cs="Arial"/>
                <w:sz w:val="22"/>
                <w:szCs w:val="18"/>
              </w:rPr>
              <w:t>PPE,</w:t>
            </w:r>
            <w:r w:rsidR="0017422C">
              <w:rPr>
                <w:rFonts w:cs="Arial"/>
                <w:sz w:val="22"/>
                <w:szCs w:val="18"/>
              </w:rPr>
              <w:t xml:space="preserve"> Disposal Service</w:t>
            </w:r>
            <w:r>
              <w:rPr>
                <w:rFonts w:cs="Arial"/>
                <w:sz w:val="22"/>
                <w:szCs w:val="18"/>
              </w:rPr>
              <w:t xml:space="preserve"> </w:t>
            </w:r>
            <w:permEnd w:id="660436453"/>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207C7" w14:textId="43BFA16D" w:rsidR="00011939" w:rsidRPr="00940B45" w:rsidRDefault="00945F0A" w:rsidP="00F55870">
            <w:pPr>
              <w:rPr>
                <w:rFonts w:cs="Arial"/>
                <w:sz w:val="22"/>
                <w:szCs w:val="18"/>
              </w:rPr>
            </w:pPr>
            <w:permStart w:id="475269040" w:edGrp="everyone"/>
            <w:r>
              <w:rPr>
                <w:rFonts w:cs="Arial"/>
                <w:sz w:val="22"/>
                <w:szCs w:val="18"/>
              </w:rPr>
              <w:t>Site manager, Site workers</w:t>
            </w:r>
            <w:r w:rsidR="00B8515B">
              <w:rPr>
                <w:rFonts w:cs="Arial"/>
                <w:sz w:val="22"/>
                <w:szCs w:val="18"/>
              </w:rPr>
              <w:t>, Safety Officer</w:t>
            </w:r>
            <w:permEnd w:id="475269040"/>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04725FFE" w14:textId="77777777" w:rsidR="00011939" w:rsidRDefault="00B8515B" w:rsidP="00F55870">
            <w:pPr>
              <w:rPr>
                <w:rFonts w:cs="Arial"/>
                <w:sz w:val="22"/>
                <w:szCs w:val="18"/>
              </w:rPr>
            </w:pPr>
            <w:permStart w:id="958748929" w:edGrp="everyone"/>
            <w:r>
              <w:rPr>
                <w:rFonts w:cs="Arial"/>
                <w:sz w:val="22"/>
                <w:szCs w:val="18"/>
              </w:rPr>
              <w:t>Joshua Ferguson - 11/11/24</w:t>
            </w:r>
          </w:p>
          <w:p w14:paraId="73913747" w14:textId="3411BB9D" w:rsidR="00011939" w:rsidRPr="00940B45" w:rsidRDefault="00672038" w:rsidP="00F55870">
            <w:pPr>
              <w:rPr>
                <w:rFonts w:cs="Arial"/>
                <w:sz w:val="22"/>
                <w:szCs w:val="18"/>
              </w:rPr>
            </w:pPr>
            <w:r>
              <w:rPr>
                <w:rFonts w:cs="Arial"/>
                <w:sz w:val="22"/>
                <w:szCs w:val="18"/>
              </w:rPr>
              <w:t>James Dolan - 11/11/24</w:t>
            </w:r>
            <w:permEnd w:id="958748929"/>
          </w:p>
        </w:tc>
        <w:tc>
          <w:tcPr>
            <w:tcW w:w="340" w:type="pct"/>
            <w:tcBorders>
              <w:top w:val="nil"/>
              <w:left w:val="single" w:sz="12" w:space="0" w:color="auto"/>
              <w:bottom w:val="nil"/>
              <w:right w:val="nil"/>
            </w:tcBorders>
          </w:tcPr>
          <w:p w14:paraId="2502A4C4" w14:textId="77777777" w:rsidR="00011939" w:rsidRDefault="00011939" w:rsidP="00F55870">
            <w:pPr>
              <w:ind w:left="993" w:hanging="993"/>
            </w:pPr>
          </w:p>
        </w:tc>
      </w:tr>
      <w:tr w:rsidR="00011939" w14:paraId="11077206" w14:textId="77777777" w:rsidTr="002B055C">
        <w:trPr>
          <w:trHeight w:val="227"/>
          <w:hidden/>
        </w:trPr>
        <w:tc>
          <w:tcPr>
            <w:tcW w:w="609" w:type="pct"/>
            <w:tcBorders>
              <w:top w:val="nil"/>
              <w:left w:val="nil"/>
              <w:bottom w:val="nil"/>
              <w:right w:val="single" w:sz="12" w:space="0" w:color="auto"/>
            </w:tcBorders>
          </w:tcPr>
          <w:p w14:paraId="1CB8F4E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8" w:space="0" w:color="auto"/>
              <w:right w:val="single" w:sz="4" w:space="0" w:color="auto"/>
            </w:tcBorders>
            <w:shd w:val="clear" w:color="auto" w:fill="auto"/>
            <w:vAlign w:val="center"/>
          </w:tcPr>
          <w:p w14:paraId="7E98A52C" w14:textId="624291F1" w:rsidR="00011939" w:rsidRPr="00940B45" w:rsidRDefault="00B858E8" w:rsidP="00F55870">
            <w:pPr>
              <w:rPr>
                <w:rFonts w:cs="Arial"/>
                <w:sz w:val="22"/>
                <w:szCs w:val="18"/>
              </w:rPr>
            </w:pPr>
            <w:permStart w:id="408054511" w:edGrp="everyone"/>
            <w:r>
              <w:rPr>
                <w:rFonts w:cs="Arial"/>
                <w:sz w:val="22"/>
                <w:szCs w:val="18"/>
              </w:rPr>
              <w:t xml:space="preserve">Handling of the Drums </w:t>
            </w:r>
            <w:permEnd w:id="408054511"/>
          </w:p>
        </w:tc>
        <w:tc>
          <w:tcPr>
            <w:tcW w:w="982" w:type="pct"/>
            <w:tcBorders>
              <w:top w:val="single" w:sz="4" w:space="0" w:color="auto"/>
              <w:left w:val="single" w:sz="4" w:space="0" w:color="auto"/>
              <w:bottom w:val="single" w:sz="8" w:space="0" w:color="auto"/>
              <w:right w:val="single" w:sz="4" w:space="0" w:color="auto"/>
            </w:tcBorders>
            <w:shd w:val="clear" w:color="auto" w:fill="auto"/>
            <w:vAlign w:val="center"/>
          </w:tcPr>
          <w:p w14:paraId="410585F7" w14:textId="29C7E874" w:rsidR="00011939" w:rsidRPr="00940B45" w:rsidRDefault="0017422C" w:rsidP="00F55870">
            <w:pPr>
              <w:rPr>
                <w:rFonts w:cs="Arial"/>
                <w:sz w:val="22"/>
                <w:szCs w:val="18"/>
              </w:rPr>
            </w:pPr>
            <w:permStart w:id="416956026" w:edGrp="everyone"/>
            <w:r>
              <w:rPr>
                <w:rFonts w:cs="Arial"/>
                <w:sz w:val="22"/>
                <w:szCs w:val="18"/>
              </w:rPr>
              <w:t xml:space="preserve">Drum handling Equipment </w:t>
            </w:r>
            <w:permEnd w:id="416956026"/>
          </w:p>
        </w:tc>
        <w:tc>
          <w:tcPr>
            <w:tcW w:w="982" w:type="pct"/>
            <w:gridSpan w:val="2"/>
            <w:tcBorders>
              <w:top w:val="single" w:sz="4" w:space="0" w:color="auto"/>
              <w:left w:val="single" w:sz="4" w:space="0" w:color="auto"/>
              <w:bottom w:val="single" w:sz="8" w:space="0" w:color="auto"/>
              <w:right w:val="single" w:sz="4" w:space="0" w:color="auto"/>
            </w:tcBorders>
            <w:shd w:val="clear" w:color="auto" w:fill="auto"/>
            <w:vAlign w:val="center"/>
          </w:tcPr>
          <w:p w14:paraId="0BF12DAD" w14:textId="6BE4E37B" w:rsidR="00011939" w:rsidRPr="00940B45" w:rsidRDefault="00945F0A" w:rsidP="00F55870">
            <w:pPr>
              <w:rPr>
                <w:rFonts w:cs="Arial"/>
                <w:sz w:val="22"/>
                <w:szCs w:val="18"/>
              </w:rPr>
            </w:pPr>
            <w:permStart w:id="897800779" w:edGrp="everyone"/>
            <w:r>
              <w:rPr>
                <w:rFonts w:cs="Arial"/>
                <w:sz w:val="22"/>
                <w:szCs w:val="18"/>
              </w:rPr>
              <w:t>Site workers, site manager</w:t>
            </w:r>
            <w:r w:rsidR="00B8515B">
              <w:rPr>
                <w:rFonts w:cs="Arial"/>
                <w:sz w:val="22"/>
                <w:szCs w:val="18"/>
              </w:rPr>
              <w:t>, Safety officer</w:t>
            </w:r>
            <w:permEnd w:id="897800779"/>
          </w:p>
        </w:tc>
        <w:tc>
          <w:tcPr>
            <w:tcW w:w="983" w:type="pct"/>
            <w:tcBorders>
              <w:top w:val="single" w:sz="4" w:space="0" w:color="auto"/>
              <w:left w:val="single" w:sz="4" w:space="0" w:color="auto"/>
              <w:bottom w:val="single" w:sz="8" w:space="0" w:color="auto"/>
              <w:right w:val="single" w:sz="12" w:space="0" w:color="auto"/>
            </w:tcBorders>
            <w:shd w:val="clear" w:color="auto" w:fill="auto"/>
            <w:vAlign w:val="center"/>
          </w:tcPr>
          <w:p w14:paraId="51C976B7" w14:textId="77777777" w:rsidR="00011939" w:rsidRDefault="00672038" w:rsidP="00F55870">
            <w:pPr>
              <w:rPr>
                <w:rFonts w:cs="Arial"/>
                <w:sz w:val="22"/>
                <w:szCs w:val="18"/>
              </w:rPr>
            </w:pPr>
            <w:permStart w:id="1965193947" w:edGrp="everyone"/>
            <w:r>
              <w:rPr>
                <w:rFonts w:cs="Arial"/>
                <w:sz w:val="22"/>
                <w:szCs w:val="18"/>
              </w:rPr>
              <w:t>Joshua Ferguson - 11/11/24</w:t>
            </w:r>
          </w:p>
          <w:p w14:paraId="3E71EA43" w14:textId="320DFEFD" w:rsidR="00011939" w:rsidRPr="00940B45" w:rsidRDefault="00672038" w:rsidP="00F55870">
            <w:pPr>
              <w:rPr>
                <w:rFonts w:cs="Arial"/>
                <w:sz w:val="22"/>
                <w:szCs w:val="18"/>
              </w:rPr>
            </w:pPr>
            <w:r>
              <w:rPr>
                <w:rFonts w:cs="Arial"/>
                <w:sz w:val="22"/>
                <w:szCs w:val="18"/>
              </w:rPr>
              <w:t>James Dolan - 11/11/24</w:t>
            </w:r>
            <w:permEnd w:id="1965193947"/>
          </w:p>
        </w:tc>
        <w:tc>
          <w:tcPr>
            <w:tcW w:w="340" w:type="pct"/>
            <w:tcBorders>
              <w:top w:val="nil"/>
              <w:left w:val="single" w:sz="12" w:space="0" w:color="auto"/>
              <w:bottom w:val="nil"/>
              <w:right w:val="nil"/>
            </w:tcBorders>
          </w:tcPr>
          <w:p w14:paraId="3334F0D2" w14:textId="77777777" w:rsidR="00011939" w:rsidRDefault="00011939" w:rsidP="00F55870">
            <w:pPr>
              <w:ind w:left="993" w:hanging="993"/>
            </w:pPr>
          </w:p>
        </w:tc>
      </w:tr>
      <w:tr w:rsidR="002B055C" w14:paraId="0D4F7EE3" w14:textId="77777777" w:rsidTr="002B055C">
        <w:trPr>
          <w:trHeight w:val="283"/>
          <w:hidden/>
        </w:trPr>
        <w:tc>
          <w:tcPr>
            <w:tcW w:w="609" w:type="pct"/>
            <w:tcBorders>
              <w:top w:val="nil"/>
              <w:left w:val="nil"/>
              <w:bottom w:val="nil"/>
              <w:right w:val="single" w:sz="12" w:space="0" w:color="auto"/>
            </w:tcBorders>
          </w:tcPr>
          <w:p w14:paraId="5DE83288"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DBE5F1" w:themeFill="accent1" w:themeFillTint="33"/>
            <w:vAlign w:val="center"/>
          </w:tcPr>
          <w:p w14:paraId="5CF87E7A" w14:textId="49B42244" w:rsidR="002B055C" w:rsidRPr="00FE5E82" w:rsidRDefault="002B055C" w:rsidP="002B055C">
            <w:pPr>
              <w:tabs>
                <w:tab w:val="left" w:pos="3101"/>
              </w:tabs>
              <w:rPr>
                <w:b/>
                <w:bCs/>
              </w:rPr>
            </w:pPr>
            <w:r w:rsidRPr="00FE5E82">
              <w:rPr>
                <w:b/>
                <w:bCs/>
              </w:rPr>
              <w:t>Review</w:t>
            </w:r>
            <w:r>
              <w:rPr>
                <w:b/>
                <w:bCs/>
              </w:rPr>
              <w:tab/>
            </w:r>
            <w:r w:rsidRPr="00FE5E82">
              <w:rPr>
                <w:b/>
                <w:bCs/>
              </w:rPr>
              <w:t>Scheduled review date:</w:t>
            </w:r>
            <w:r>
              <w:rPr>
                <w:b/>
                <w:bCs/>
              </w:rPr>
              <w:t xml:space="preserve"> </w:t>
            </w:r>
          </w:p>
        </w:tc>
        <w:tc>
          <w:tcPr>
            <w:tcW w:w="340" w:type="pct"/>
            <w:tcBorders>
              <w:top w:val="nil"/>
              <w:left w:val="single" w:sz="12" w:space="0" w:color="auto"/>
              <w:bottom w:val="nil"/>
              <w:right w:val="nil"/>
            </w:tcBorders>
          </w:tcPr>
          <w:p w14:paraId="4418FA84" w14:textId="77777777" w:rsidR="002B055C" w:rsidRDefault="002B055C" w:rsidP="002B055C">
            <w:pPr>
              <w:ind w:left="993" w:hanging="993"/>
            </w:pPr>
          </w:p>
        </w:tc>
      </w:tr>
      <w:tr w:rsidR="002B055C" w14:paraId="705B1897" w14:textId="77777777" w:rsidTr="002B055C">
        <w:trPr>
          <w:trHeight w:val="227"/>
          <w:hidden/>
        </w:trPr>
        <w:tc>
          <w:tcPr>
            <w:tcW w:w="609" w:type="pct"/>
            <w:tcBorders>
              <w:top w:val="nil"/>
              <w:left w:val="nil"/>
              <w:bottom w:val="nil"/>
              <w:right w:val="single" w:sz="12" w:space="0" w:color="auto"/>
            </w:tcBorders>
          </w:tcPr>
          <w:p w14:paraId="44DA36CE"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6D036011" w14:textId="2447B150" w:rsidR="002B055C" w:rsidRPr="00D86998" w:rsidRDefault="002B055C" w:rsidP="002B055C">
            <w:pPr>
              <w:tabs>
                <w:tab w:val="left" w:pos="3481"/>
              </w:tabs>
              <w:rPr>
                <w:sz w:val="22"/>
                <w:szCs w:val="22"/>
              </w:rPr>
            </w:pPr>
            <w:r w:rsidRPr="00FE5E82">
              <w:rPr>
                <w:sz w:val="22"/>
                <w:szCs w:val="22"/>
              </w:rPr>
              <w:t>Are control measures in place?</w:t>
            </w:r>
            <w:r>
              <w:rPr>
                <w:sz w:val="22"/>
                <w:szCs w:val="22"/>
              </w:rPr>
              <w:t xml:space="preserve"> </w:t>
            </w:r>
            <w:r>
              <w:rPr>
                <w:sz w:val="22"/>
                <w:szCs w:val="22"/>
              </w:rPr>
              <w:tab/>
            </w:r>
            <w:permStart w:id="1406628286" w:edGrp="everyone"/>
            <w:r w:rsidR="005579F8">
              <w:rPr>
                <w:sz w:val="22"/>
                <w:szCs w:val="22"/>
              </w:rPr>
              <w:t>Yes</w:t>
            </w:r>
            <w:permEnd w:id="1406628286"/>
          </w:p>
        </w:tc>
        <w:tc>
          <w:tcPr>
            <w:tcW w:w="340" w:type="pct"/>
            <w:tcBorders>
              <w:top w:val="nil"/>
              <w:left w:val="single" w:sz="12" w:space="0" w:color="auto"/>
              <w:bottom w:val="nil"/>
              <w:right w:val="nil"/>
            </w:tcBorders>
          </w:tcPr>
          <w:p w14:paraId="358953A8" w14:textId="77777777" w:rsidR="002B055C" w:rsidRDefault="002B055C" w:rsidP="002B055C">
            <w:pPr>
              <w:ind w:left="993" w:hanging="993"/>
            </w:pPr>
          </w:p>
        </w:tc>
      </w:tr>
      <w:tr w:rsidR="002B055C" w14:paraId="3E18E964" w14:textId="77777777" w:rsidTr="002B055C">
        <w:trPr>
          <w:trHeight w:val="227"/>
          <w:hidden/>
        </w:trPr>
        <w:tc>
          <w:tcPr>
            <w:tcW w:w="609" w:type="pct"/>
            <w:tcBorders>
              <w:top w:val="nil"/>
              <w:left w:val="nil"/>
              <w:bottom w:val="nil"/>
              <w:right w:val="single" w:sz="12" w:space="0" w:color="auto"/>
            </w:tcBorders>
          </w:tcPr>
          <w:p w14:paraId="5BD22B84"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24C85C42" w14:textId="084014CC" w:rsidR="002B055C" w:rsidRPr="00D86998" w:rsidRDefault="002B055C" w:rsidP="002B055C">
            <w:pPr>
              <w:tabs>
                <w:tab w:val="left" w:pos="3481"/>
              </w:tabs>
              <w:rPr>
                <w:sz w:val="22"/>
                <w:szCs w:val="22"/>
              </w:rPr>
            </w:pPr>
            <w:r w:rsidRPr="00D86998">
              <w:rPr>
                <w:sz w:val="22"/>
                <w:szCs w:val="22"/>
              </w:rPr>
              <w:t xml:space="preserve">Are controls eliminating/minimising risk? </w:t>
            </w:r>
            <w:r>
              <w:rPr>
                <w:sz w:val="22"/>
                <w:szCs w:val="22"/>
              </w:rPr>
              <w:tab/>
            </w:r>
            <w:permStart w:id="1497104555" w:edGrp="everyone"/>
            <w:r w:rsidR="005579F8">
              <w:rPr>
                <w:sz w:val="22"/>
                <w:szCs w:val="22"/>
              </w:rPr>
              <w:t>Yes</w:t>
            </w:r>
            <w:permEnd w:id="1497104555"/>
          </w:p>
        </w:tc>
        <w:tc>
          <w:tcPr>
            <w:tcW w:w="340" w:type="pct"/>
            <w:tcBorders>
              <w:top w:val="nil"/>
              <w:left w:val="single" w:sz="12" w:space="0" w:color="auto"/>
              <w:bottom w:val="nil"/>
              <w:right w:val="nil"/>
            </w:tcBorders>
          </w:tcPr>
          <w:p w14:paraId="35880447" w14:textId="77777777" w:rsidR="002B055C" w:rsidRDefault="002B055C" w:rsidP="002B055C">
            <w:pPr>
              <w:ind w:left="993" w:hanging="993"/>
            </w:pPr>
          </w:p>
        </w:tc>
      </w:tr>
      <w:tr w:rsidR="002B055C" w14:paraId="45C8D683" w14:textId="77777777" w:rsidTr="002B055C">
        <w:trPr>
          <w:trHeight w:val="227"/>
          <w:hidden/>
        </w:trPr>
        <w:tc>
          <w:tcPr>
            <w:tcW w:w="609" w:type="pct"/>
            <w:tcBorders>
              <w:top w:val="nil"/>
              <w:left w:val="nil"/>
              <w:bottom w:val="nil"/>
              <w:right w:val="single" w:sz="12" w:space="0" w:color="auto"/>
            </w:tcBorders>
          </w:tcPr>
          <w:p w14:paraId="0502C79A"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12" w:space="0" w:color="auto"/>
              <w:right w:val="single" w:sz="12" w:space="0" w:color="auto"/>
            </w:tcBorders>
            <w:shd w:val="clear" w:color="auto" w:fill="auto"/>
            <w:vAlign w:val="center"/>
          </w:tcPr>
          <w:p w14:paraId="3C916177" w14:textId="4EBE1D15" w:rsidR="002B055C" w:rsidRPr="00D86998" w:rsidRDefault="002B055C" w:rsidP="002B055C">
            <w:pPr>
              <w:tabs>
                <w:tab w:val="left" w:pos="3481"/>
              </w:tabs>
              <w:rPr>
                <w:sz w:val="22"/>
                <w:szCs w:val="22"/>
              </w:rPr>
            </w:pPr>
            <w:r w:rsidRPr="00D86998">
              <w:rPr>
                <w:sz w:val="22"/>
                <w:szCs w:val="22"/>
              </w:rPr>
              <w:t xml:space="preserve">Are there any new problems with the risk? </w:t>
            </w:r>
            <w:r>
              <w:rPr>
                <w:sz w:val="22"/>
                <w:szCs w:val="22"/>
              </w:rPr>
              <w:tab/>
            </w:r>
            <w:permStart w:id="2003664884" w:edGrp="everyone"/>
            <w:r w:rsidR="00DA2E50">
              <w:rPr>
                <w:sz w:val="22"/>
                <w:szCs w:val="22"/>
              </w:rPr>
              <w:t xml:space="preserve">To be assessed after Disposal to assess </w:t>
            </w:r>
            <w:r w:rsidR="005A6589">
              <w:rPr>
                <w:sz w:val="22"/>
                <w:szCs w:val="22"/>
              </w:rPr>
              <w:t xml:space="preserve">if any issues arose and adjust control measures accordingly </w:t>
            </w:r>
            <w:permEnd w:id="2003664884"/>
          </w:p>
        </w:tc>
        <w:tc>
          <w:tcPr>
            <w:tcW w:w="340" w:type="pct"/>
            <w:tcBorders>
              <w:top w:val="nil"/>
              <w:left w:val="single" w:sz="12" w:space="0" w:color="auto"/>
              <w:bottom w:val="nil"/>
              <w:right w:val="nil"/>
            </w:tcBorders>
          </w:tcPr>
          <w:p w14:paraId="3054F1B1" w14:textId="77777777" w:rsidR="002B055C" w:rsidRDefault="002B055C" w:rsidP="002B055C">
            <w:pPr>
              <w:ind w:left="993" w:hanging="993"/>
            </w:pPr>
          </w:p>
        </w:tc>
      </w:tr>
    </w:tbl>
    <w:p w14:paraId="5A4BDBE8" w14:textId="158DFF08" w:rsidR="00291643" w:rsidRDefault="00291643" w:rsidP="00742F26">
      <w:pPr>
        <w:rPr>
          <w:rFonts w:ascii="Arial" w:hAnsi="Arial" w:cs="Arial"/>
          <w:sz w:val="22"/>
          <w:szCs w:val="22"/>
        </w:rPr>
      </w:pPr>
    </w:p>
    <w:p w14:paraId="2A514546" w14:textId="6FBA34FD" w:rsidR="00C436A8" w:rsidRDefault="00C436A8" w:rsidP="00291643">
      <w:pPr>
        <w:rPr>
          <w:rFonts w:ascii="Arial" w:hAnsi="Arial" w:cs="Arial"/>
          <w:sz w:val="22"/>
          <w:szCs w:val="22"/>
        </w:rPr>
      </w:pPr>
    </w:p>
    <w:p w14:paraId="2107FCD9" w14:textId="007B3AC5" w:rsidR="00291643" w:rsidRPr="00830749" w:rsidRDefault="009F005D" w:rsidP="00291643">
      <w:pPr>
        <w:pStyle w:val="20TAQuestionNumber"/>
        <w:ind w:left="709" w:hanging="709"/>
      </w:pPr>
      <w:bookmarkStart w:id="12" w:name="_Ref89333993"/>
      <w:r>
        <w:t xml:space="preserve">How would </w:t>
      </w:r>
      <w:r w:rsidR="00380760">
        <w:t xml:space="preserve">you communicate the information collected in the previous question with your work team </w:t>
      </w:r>
      <w:r w:rsidR="00C1096A">
        <w:t>to</w:t>
      </w:r>
      <w:r w:rsidR="00380760">
        <w:t xml:space="preserve"> ensure worker </w:t>
      </w:r>
      <w:bookmarkEnd w:id="12"/>
      <w:r w:rsidR="00B9435B">
        <w:t>safety?</w:t>
      </w:r>
    </w:p>
    <w:p w14:paraId="4A7BC3A2" w14:textId="77777777" w:rsidR="00291643" w:rsidRPr="00830749" w:rsidRDefault="00291643" w:rsidP="002916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1643" w:rsidRPr="00830749" w14:paraId="1913C9E0" w14:textId="77777777" w:rsidTr="00940B45">
        <w:trPr>
          <w:trHeight w:val="5386"/>
        </w:trPr>
        <w:tc>
          <w:tcPr>
            <w:tcW w:w="1027" w:type="dxa"/>
            <w:tcBorders>
              <w:top w:val="nil"/>
              <w:left w:val="nil"/>
              <w:bottom w:val="nil"/>
              <w:right w:val="single" w:sz="4" w:space="0" w:color="auto"/>
            </w:tcBorders>
          </w:tcPr>
          <w:p w14:paraId="090CFD8A" w14:textId="77777777" w:rsidR="00291643" w:rsidRPr="001C4084" w:rsidRDefault="0029164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6748E2" w14:textId="75A9A0AC" w:rsidR="00291643" w:rsidRPr="001C4084" w:rsidRDefault="008307B0" w:rsidP="006D72CE">
            <w:pPr>
              <w:rPr>
                <w:rFonts w:ascii="Arial" w:hAnsi="Arial" w:cs="Arial"/>
                <w:sz w:val="22"/>
                <w:szCs w:val="22"/>
              </w:rPr>
            </w:pPr>
            <w:permStart w:id="999313057" w:edGrp="everyone"/>
            <w:r>
              <w:rPr>
                <w:rFonts w:ascii="Arial" w:hAnsi="Arial" w:cs="Arial"/>
                <w:sz w:val="22"/>
                <w:szCs w:val="22"/>
              </w:rPr>
              <w:t>Information around correct Disposal of empty diesel drums</w:t>
            </w:r>
            <w:r w:rsidR="00AA11AE">
              <w:rPr>
                <w:rFonts w:ascii="Arial" w:hAnsi="Arial" w:cs="Arial"/>
                <w:sz w:val="22"/>
                <w:szCs w:val="22"/>
              </w:rPr>
              <w:t xml:space="preserve"> would be communicated to work team/site personnel through a toolbox talk on correct handling and disposal of Hazardous materials</w:t>
            </w:r>
            <w:permEnd w:id="999313057"/>
          </w:p>
        </w:tc>
        <w:permStart w:id="644885260" w:edGrp="everyone"/>
        <w:tc>
          <w:tcPr>
            <w:tcW w:w="624" w:type="dxa"/>
            <w:tcBorders>
              <w:top w:val="nil"/>
              <w:left w:val="single" w:sz="4" w:space="0" w:color="auto"/>
              <w:bottom w:val="nil"/>
              <w:right w:val="nil"/>
            </w:tcBorders>
          </w:tcPr>
          <w:p w14:paraId="5F63F751" w14:textId="77777777" w:rsidR="00291643" w:rsidRPr="00533511" w:rsidRDefault="00000000" w:rsidP="006D72CE">
            <w:pPr>
              <w:rPr>
                <w:rFonts w:ascii="Arial" w:hAnsi="Arial" w:cs="Arial"/>
                <w:sz w:val="44"/>
                <w:szCs w:val="44"/>
              </w:rPr>
            </w:pPr>
            <w:sdt>
              <w:sdtPr>
                <w:rPr>
                  <w:rFonts w:ascii="Arial" w:hAnsi="Arial" w:cs="Arial"/>
                  <w:sz w:val="44"/>
                  <w:szCs w:val="44"/>
                </w:rPr>
                <w:id w:val="-2004113731"/>
                <w14:checkbox>
                  <w14:checked w14:val="0"/>
                  <w14:checkedState w14:val="00FE" w14:font="Wingdings"/>
                  <w14:uncheckedState w14:val="00A8" w14:font="Wingdings"/>
                </w14:checkbox>
              </w:sdtPr>
              <w:sdtContent>
                <w:r w:rsidR="00291643">
                  <w:rPr>
                    <w:rFonts w:ascii="Arial" w:hAnsi="Arial" w:cs="Arial"/>
                    <w:sz w:val="44"/>
                    <w:szCs w:val="44"/>
                  </w:rPr>
                  <w:sym w:font="Wingdings" w:char="F0A8"/>
                </w:r>
              </w:sdtContent>
            </w:sdt>
            <w:permEnd w:id="644885260"/>
          </w:p>
        </w:tc>
      </w:tr>
    </w:tbl>
    <w:p w14:paraId="27345BFC" w14:textId="77777777" w:rsidR="00291643" w:rsidRDefault="00291643" w:rsidP="00291643">
      <w:pPr>
        <w:rPr>
          <w:rFonts w:ascii="Arial" w:hAnsi="Arial" w:cs="Arial"/>
          <w:sz w:val="22"/>
          <w:szCs w:val="22"/>
        </w:rPr>
      </w:pPr>
    </w:p>
    <w:p w14:paraId="537DFAD5" w14:textId="77777777" w:rsidR="00446DCE" w:rsidRDefault="00446DCE" w:rsidP="00446DCE">
      <w:pPr>
        <w:rPr>
          <w:rFonts w:ascii="Arial" w:hAnsi="Arial" w:cs="Arial"/>
          <w:sz w:val="22"/>
          <w:szCs w:val="22"/>
        </w:rPr>
      </w:pPr>
    </w:p>
    <w:p w14:paraId="0049767B" w14:textId="77777777" w:rsidR="002B573C" w:rsidRDefault="00446DCE" w:rsidP="002B573C">
      <w:pPr>
        <w:pStyle w:val="20TAQuestionNumber"/>
        <w:ind w:left="709" w:hanging="709"/>
      </w:pPr>
      <w:bookmarkStart w:id="13" w:name="_Ref89338199"/>
      <w:r>
        <w:t xml:space="preserve">When discussing site safety with the team this morning, concerns were </w:t>
      </w:r>
      <w:r w:rsidRPr="002B573C">
        <w:t>shared around the ‘slips’ hazard when entering the site office.</w:t>
      </w:r>
      <w:bookmarkEnd w:id="13"/>
      <w:r w:rsidRPr="002B573C">
        <w:t xml:space="preserve"> </w:t>
      </w:r>
    </w:p>
    <w:p w14:paraId="75E323F2" w14:textId="77777777" w:rsidR="003160EB" w:rsidRDefault="00446DCE" w:rsidP="002B573C">
      <w:pPr>
        <w:pStyle w:val="20TAQuestionNumber"/>
        <w:numPr>
          <w:ilvl w:val="0"/>
          <w:numId w:val="0"/>
        </w:numPr>
        <w:ind w:left="709"/>
      </w:pPr>
      <w:r w:rsidRPr="002B573C">
        <w:t xml:space="preserve">The team suggested the consequence is a back injury which is quite serious, but the risk rating is only low. They are of the opinion that it should be medium or high risk. </w:t>
      </w:r>
    </w:p>
    <w:p w14:paraId="40DF5602" w14:textId="7D4D2316" w:rsidR="00446DCE" w:rsidRPr="002B573C" w:rsidRDefault="00446DCE" w:rsidP="002B573C">
      <w:pPr>
        <w:pStyle w:val="20TAQuestionNumber"/>
        <w:numPr>
          <w:ilvl w:val="0"/>
          <w:numId w:val="0"/>
        </w:numPr>
        <w:ind w:left="709"/>
      </w:pPr>
      <w:r w:rsidRPr="002B573C">
        <w:t xml:space="preserve">As per </w:t>
      </w:r>
      <w:r w:rsidR="00610347" w:rsidRPr="002B573C">
        <w:t>company</w:t>
      </w:r>
      <w:r w:rsidRPr="002B573C">
        <w:t xml:space="preserve"> procedure and legal requirement, </w:t>
      </w:r>
      <w:r w:rsidR="00610347" w:rsidRPr="002B573C">
        <w:t xml:space="preserve">you, as team leader must advise the WHS committee of this consultation, request a review and advise of </w:t>
      </w:r>
      <w:r w:rsidRPr="002B573C">
        <w:t>consultation outcomes.</w:t>
      </w:r>
      <w:r w:rsidR="002B573C" w:rsidRPr="002B573C">
        <w:t xml:space="preserve"> </w:t>
      </w:r>
      <w:r w:rsidR="009F005D">
        <w:t>H</w:t>
      </w:r>
      <w:r w:rsidR="002B573C" w:rsidRPr="002B573C">
        <w:t xml:space="preserve">ow </w:t>
      </w:r>
      <w:r w:rsidR="009F005D">
        <w:t xml:space="preserve">would </w:t>
      </w:r>
      <w:r w:rsidR="002B573C" w:rsidRPr="002B573C">
        <w:t>you go about this</w:t>
      </w:r>
      <w:r w:rsidR="009F005D">
        <w:t>?</w:t>
      </w:r>
    </w:p>
    <w:p w14:paraId="35DE27D6" w14:textId="2DBA830B" w:rsidR="00446DCE" w:rsidRDefault="00446DCE" w:rsidP="00446D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46DCE" w:rsidRPr="00830749" w14:paraId="237DA235" w14:textId="77777777" w:rsidTr="00940B45">
        <w:trPr>
          <w:trHeight w:val="3969"/>
        </w:trPr>
        <w:tc>
          <w:tcPr>
            <w:tcW w:w="1027" w:type="dxa"/>
            <w:tcBorders>
              <w:top w:val="nil"/>
              <w:left w:val="nil"/>
              <w:bottom w:val="nil"/>
              <w:right w:val="single" w:sz="4" w:space="0" w:color="auto"/>
            </w:tcBorders>
          </w:tcPr>
          <w:p w14:paraId="26AAFE15" w14:textId="77777777" w:rsidR="00446DCE" w:rsidRPr="001C4084" w:rsidRDefault="00446DCE"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3936CB" w14:textId="77777777" w:rsidR="00446DCE" w:rsidRDefault="00376765" w:rsidP="006D72CE">
            <w:pPr>
              <w:rPr>
                <w:rFonts w:ascii="Arial" w:hAnsi="Arial" w:cs="Arial"/>
                <w:sz w:val="22"/>
                <w:szCs w:val="22"/>
              </w:rPr>
            </w:pPr>
            <w:permStart w:id="1629314563" w:edGrp="everyone"/>
            <w:r>
              <w:rPr>
                <w:rFonts w:ascii="Arial" w:hAnsi="Arial" w:cs="Arial"/>
                <w:sz w:val="22"/>
                <w:szCs w:val="22"/>
              </w:rPr>
              <w:t xml:space="preserve">- Noted down issues raised by time </w:t>
            </w:r>
          </w:p>
          <w:p w14:paraId="517E52B6" w14:textId="77777777" w:rsidR="00446DCE" w:rsidRDefault="00376765" w:rsidP="006D72CE">
            <w:pPr>
              <w:rPr>
                <w:rFonts w:ascii="Arial" w:hAnsi="Arial" w:cs="Arial"/>
                <w:sz w:val="22"/>
                <w:szCs w:val="22"/>
              </w:rPr>
            </w:pPr>
            <w:r>
              <w:rPr>
                <w:rFonts w:ascii="Arial" w:hAnsi="Arial" w:cs="Arial"/>
                <w:sz w:val="22"/>
                <w:szCs w:val="22"/>
              </w:rPr>
              <w:t xml:space="preserve">- </w:t>
            </w:r>
            <w:r w:rsidR="00776F3E">
              <w:rPr>
                <w:rFonts w:ascii="Arial" w:hAnsi="Arial" w:cs="Arial"/>
                <w:sz w:val="22"/>
                <w:szCs w:val="22"/>
              </w:rPr>
              <w:t xml:space="preserve">Do my own risk assessment of it </w:t>
            </w:r>
          </w:p>
          <w:p w14:paraId="29FDE973" w14:textId="77777777" w:rsidR="00446DCE" w:rsidRDefault="00776F3E" w:rsidP="006D72CE">
            <w:pPr>
              <w:rPr>
                <w:rFonts w:ascii="Arial" w:hAnsi="Arial" w:cs="Arial"/>
                <w:sz w:val="22"/>
                <w:szCs w:val="22"/>
              </w:rPr>
            </w:pPr>
            <w:r>
              <w:rPr>
                <w:rFonts w:ascii="Arial" w:hAnsi="Arial" w:cs="Arial"/>
                <w:sz w:val="22"/>
                <w:szCs w:val="22"/>
              </w:rPr>
              <w:t xml:space="preserve">- send email to safety team outlining the issue raised and </w:t>
            </w:r>
            <w:r w:rsidR="007049D3">
              <w:rPr>
                <w:rFonts w:ascii="Arial" w:hAnsi="Arial" w:cs="Arial"/>
                <w:sz w:val="22"/>
                <w:szCs w:val="22"/>
              </w:rPr>
              <w:t>my personnel risk assessment of it</w:t>
            </w:r>
          </w:p>
          <w:p w14:paraId="08E22E18" w14:textId="0728C343" w:rsidR="00446DCE" w:rsidRPr="001C4084" w:rsidRDefault="00F572E5" w:rsidP="006D72CE">
            <w:pPr>
              <w:rPr>
                <w:rFonts w:ascii="Arial" w:hAnsi="Arial" w:cs="Arial"/>
                <w:sz w:val="22"/>
                <w:szCs w:val="22"/>
              </w:rPr>
            </w:pPr>
            <w:r>
              <w:rPr>
                <w:rFonts w:ascii="Arial" w:hAnsi="Arial" w:cs="Arial"/>
                <w:sz w:val="22"/>
                <w:szCs w:val="22"/>
              </w:rPr>
              <w:t>- I would then follow up on the email by having the conversation with the safety team</w:t>
            </w:r>
            <w:permEnd w:id="1629314563"/>
          </w:p>
        </w:tc>
        <w:permStart w:id="1932540674" w:edGrp="everyone"/>
        <w:tc>
          <w:tcPr>
            <w:tcW w:w="624" w:type="dxa"/>
            <w:tcBorders>
              <w:top w:val="nil"/>
              <w:left w:val="single" w:sz="4" w:space="0" w:color="auto"/>
              <w:bottom w:val="nil"/>
              <w:right w:val="nil"/>
            </w:tcBorders>
          </w:tcPr>
          <w:p w14:paraId="680F069D" w14:textId="77777777" w:rsidR="00446DCE" w:rsidRPr="00533511" w:rsidRDefault="00000000" w:rsidP="006D72CE">
            <w:pPr>
              <w:rPr>
                <w:rFonts w:ascii="Arial" w:hAnsi="Arial" w:cs="Arial"/>
                <w:sz w:val="44"/>
                <w:szCs w:val="44"/>
              </w:rPr>
            </w:pPr>
            <w:sdt>
              <w:sdtPr>
                <w:rPr>
                  <w:rFonts w:ascii="Arial" w:hAnsi="Arial" w:cs="Arial"/>
                  <w:sz w:val="44"/>
                  <w:szCs w:val="44"/>
                </w:rPr>
                <w:id w:val="-61101072"/>
                <w14:checkbox>
                  <w14:checked w14:val="0"/>
                  <w14:checkedState w14:val="00FE" w14:font="Wingdings"/>
                  <w14:uncheckedState w14:val="00A8" w14:font="Wingdings"/>
                </w14:checkbox>
              </w:sdtPr>
              <w:sdtContent>
                <w:r w:rsidR="00446DCE">
                  <w:rPr>
                    <w:rFonts w:ascii="Arial" w:hAnsi="Arial" w:cs="Arial"/>
                    <w:sz w:val="44"/>
                    <w:szCs w:val="44"/>
                  </w:rPr>
                  <w:sym w:font="Wingdings" w:char="F0A8"/>
                </w:r>
              </w:sdtContent>
            </w:sdt>
            <w:permEnd w:id="1932540674"/>
          </w:p>
        </w:tc>
      </w:tr>
    </w:tbl>
    <w:p w14:paraId="25C497AF" w14:textId="77777777" w:rsidR="00446DCE" w:rsidRDefault="00446DCE" w:rsidP="00446DCE">
      <w:pPr>
        <w:rPr>
          <w:rFonts w:ascii="Arial" w:hAnsi="Arial" w:cs="Arial"/>
          <w:sz w:val="22"/>
          <w:szCs w:val="22"/>
        </w:rPr>
      </w:pPr>
    </w:p>
    <w:p w14:paraId="01FBD28B" w14:textId="77777777" w:rsidR="00446DCE" w:rsidRPr="00AA40C0" w:rsidRDefault="00446DCE" w:rsidP="00446DCE">
      <w:pPr>
        <w:jc w:val="left"/>
        <w:rPr>
          <w:rFonts w:ascii="Arial" w:hAnsi="Arial"/>
          <w:bCs/>
          <w:sz w:val="22"/>
          <w:szCs w:val="22"/>
        </w:rPr>
      </w:pPr>
    </w:p>
    <w:p w14:paraId="31C17B23" w14:textId="0A228F24" w:rsidR="00B42AA9" w:rsidRPr="00830749" w:rsidRDefault="00B42AA9" w:rsidP="00B42AA9">
      <w:pPr>
        <w:pStyle w:val="20TAQuestionNumber"/>
        <w:ind w:left="709" w:hanging="709"/>
      </w:pPr>
      <w:bookmarkStart w:id="14" w:name="_Ref89338212"/>
      <w:r>
        <w:t>Workplace procedures require that you send an email to the WHS committee to ensure your request for a review of the team findings relating to slip hazard at the site office is received in writing. Complete the email below with your request.</w:t>
      </w:r>
      <w:bookmarkEnd w:id="14"/>
    </w:p>
    <w:p w14:paraId="669DB4D2" w14:textId="495AF928" w:rsidR="00B42AA9" w:rsidRPr="00830749" w:rsidRDefault="00B42AA9" w:rsidP="00B42AA9">
      <w:pPr>
        <w:rPr>
          <w:rFonts w:ascii="Arial" w:hAnsi="Arial" w:cs="Arial"/>
          <w:sz w:val="22"/>
          <w:szCs w:val="22"/>
        </w:rPr>
      </w:pPr>
    </w:p>
    <w:tbl>
      <w:tblPr>
        <w:tblpPr w:leftFromText="180" w:rightFromText="180" w:vertAnchor="text" w:horzAnchor="margin" w:tblpY="36"/>
        <w:tblW w:w="5036"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3"/>
        <w:gridCol w:w="7330"/>
        <w:gridCol w:w="609"/>
      </w:tblGrid>
      <w:tr w:rsidR="00002ADF" w14:paraId="38A0A4DB" w14:textId="77777777" w:rsidTr="00E2411F">
        <w:trPr>
          <w:trHeight w:val="7483"/>
        </w:trPr>
        <w:tc>
          <w:tcPr>
            <w:tcW w:w="576" w:type="pct"/>
            <w:tcBorders>
              <w:top w:val="nil"/>
              <w:left w:val="nil"/>
              <w:bottom w:val="nil"/>
              <w:right w:val="single" w:sz="12" w:space="0" w:color="auto"/>
            </w:tcBorders>
            <w:shd w:val="clear" w:color="auto" w:fill="auto"/>
          </w:tcPr>
          <w:p w14:paraId="4B2EC497" w14:textId="2BB2F375" w:rsidR="00B42AA9" w:rsidRDefault="00B42AA9" w:rsidP="00DD0ECA">
            <w:pPr>
              <w:keepNext/>
              <w:ind w:left="993" w:hanging="993"/>
            </w:pPr>
            <w:r w:rsidRPr="001C4084">
              <w:rPr>
                <w:rFonts w:ascii="Arial" w:hAnsi="Arial" w:cs="Arial"/>
                <w:b/>
                <w:sz w:val="22"/>
                <w:szCs w:val="22"/>
              </w:rPr>
              <w:t>Answer</w:t>
            </w:r>
          </w:p>
        </w:tc>
        <w:tc>
          <w:tcPr>
            <w:tcW w:w="4085" w:type="pct"/>
            <w:vMerge w:val="restart"/>
            <w:tcBorders>
              <w:top w:val="single" w:sz="12" w:space="0" w:color="auto"/>
              <w:left w:val="single" w:sz="12" w:space="0" w:color="auto"/>
              <w:right w:val="single" w:sz="12" w:space="0" w:color="auto"/>
            </w:tcBorders>
            <w:shd w:val="clear" w:color="auto" w:fill="auto"/>
          </w:tcPr>
          <w:p w14:paraId="6B43947B" w14:textId="7988AB0E" w:rsidR="00B42AA9" w:rsidRDefault="00002ADF" w:rsidP="00DD0ECA">
            <w:pPr>
              <w:pStyle w:val="TableHeading"/>
              <w:framePr w:hSpace="0" w:wrap="auto" w:vAnchor="margin" w:hAnchor="text" w:yAlign="inline"/>
              <w:rPr>
                <w:noProof/>
              </w:rPr>
            </w:pPr>
            <w:r>
              <w:rPr>
                <w:noProof/>
              </w:rPr>
              <w:drawing>
                <wp:inline distT="0" distB="0" distL="0" distR="0" wp14:anchorId="7BA95A9A" wp14:editId="13F14AFB">
                  <wp:extent cx="4514850" cy="55816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14850" cy="558165"/>
                          </a:xfrm>
                          <a:prstGeom prst="rect">
                            <a:avLst/>
                          </a:prstGeom>
                        </pic:spPr>
                      </pic:pic>
                    </a:graphicData>
                  </a:graphic>
                </wp:inline>
              </w:drawing>
            </w:r>
          </w:p>
          <w:p w14:paraId="2A6B1951" w14:textId="395CC6CB" w:rsidR="00002ADF" w:rsidRDefault="00DD0ECA" w:rsidP="00DD0ECA">
            <w:pPr>
              <w:rPr>
                <w:noProof/>
              </w:rPr>
            </w:pPr>
            <w:r>
              <w:rPr>
                <w:noProof/>
              </w:rPr>
              <w:drawing>
                <wp:anchor distT="0" distB="0" distL="114300" distR="114300" simplePos="0" relativeHeight="251676672" behindDoc="0" locked="0" layoutInCell="1" allowOverlap="1" wp14:anchorId="26ED7287" wp14:editId="68AD6D02">
                  <wp:simplePos x="0" y="0"/>
                  <wp:positionH relativeFrom="column">
                    <wp:posOffset>-1821</wp:posOffset>
                  </wp:positionH>
                  <wp:positionV relativeFrom="paragraph">
                    <wp:posOffset>30600</wp:posOffset>
                  </wp:positionV>
                  <wp:extent cx="4514850" cy="4454442"/>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 r="32748"/>
                          <a:stretch/>
                        </pic:blipFill>
                        <pic:spPr bwMode="auto">
                          <a:xfrm>
                            <a:off x="0" y="0"/>
                            <a:ext cx="4544836" cy="44840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ACBEB0" w14:textId="1589ACB2" w:rsidR="00002ADF" w:rsidRPr="00002ADF" w:rsidRDefault="00290CAF" w:rsidP="00DD0ECA">
            <w:r>
              <w:rPr>
                <w:noProof/>
                <w:lang w:eastAsia="en-AU"/>
              </w:rPr>
              <mc:AlternateContent>
                <mc:Choice Requires="wps">
                  <w:drawing>
                    <wp:anchor distT="0" distB="0" distL="114300" distR="114300" simplePos="0" relativeHeight="251679744" behindDoc="0" locked="0" layoutInCell="1" allowOverlap="1" wp14:anchorId="001808BA" wp14:editId="688EC24C">
                      <wp:simplePos x="0" y="0"/>
                      <wp:positionH relativeFrom="column">
                        <wp:posOffset>-38735</wp:posOffset>
                      </wp:positionH>
                      <wp:positionV relativeFrom="paragraph">
                        <wp:posOffset>1221105</wp:posOffset>
                      </wp:positionV>
                      <wp:extent cx="4613910" cy="2495550"/>
                      <wp:effectExtent l="0" t="0" r="0" b="0"/>
                      <wp:wrapNone/>
                      <wp:docPr id="9" name="Text Box 9"/>
                      <wp:cNvGraphicFramePr/>
                      <a:graphic xmlns:a="http://schemas.openxmlformats.org/drawingml/2006/main">
                        <a:graphicData uri="http://schemas.microsoft.com/office/word/2010/wordprocessingShape">
                          <wps:wsp>
                            <wps:cNvSpPr txBox="1"/>
                            <wps:spPr>
                              <a:xfrm>
                                <a:off x="0" y="0"/>
                                <a:ext cx="4613910" cy="2495550"/>
                              </a:xfrm>
                              <a:prstGeom prst="rect">
                                <a:avLst/>
                              </a:prstGeom>
                              <a:noFill/>
                              <a:ln w="6350">
                                <a:noFill/>
                              </a:ln>
                              <a:effectLst/>
                            </wps:spPr>
                            <wps:txbx>
                              <w:txbxContent>
                                <w:p w14:paraId="637ACA5C" w14:textId="77777777" w:rsidR="00A425FD" w:rsidRDefault="008A6C56" w:rsidP="0091717C">
                                  <w:pPr>
                                    <w:pStyle w:val="22TAHiddenWrittenResponse"/>
                                  </w:pPr>
                                  <w:permStart w:id="126164219" w:edGrp="everyone"/>
                                  <w:r>
                                    <w:t xml:space="preserve">Team, emailing you today </w:t>
                                  </w:r>
                                  <w:r w:rsidR="00DB4750">
                                    <w:t xml:space="preserve">in regard to </w:t>
                                  </w:r>
                                  <w:r>
                                    <w:t>a safety issue raised by our team during this morning prestart</w:t>
                                  </w:r>
                                  <w:r w:rsidR="00DB4750">
                                    <w:t xml:space="preserve">. </w:t>
                                  </w:r>
                                </w:p>
                                <w:p w14:paraId="3E65284D" w14:textId="77777777" w:rsidR="00A425FD" w:rsidRDefault="00A425FD" w:rsidP="0091717C">
                                  <w:pPr>
                                    <w:pStyle w:val="22TAHiddenWrittenResponse"/>
                                  </w:pPr>
                                </w:p>
                                <w:p w14:paraId="6F8BB556" w14:textId="77777777" w:rsidR="00704CA8" w:rsidRDefault="00A425FD" w:rsidP="0091717C">
                                  <w:pPr>
                                    <w:pStyle w:val="22TAHiddenWrittenResponse"/>
                                  </w:pPr>
                                  <w:r>
                                    <w:t>Issue raised this morning was surrounding the slip hazard while entering the office</w:t>
                                  </w:r>
                                  <w:r w:rsidR="0043054C">
                                    <w:t xml:space="preserve"> and the current risk rating of it. The </w:t>
                                  </w:r>
                                  <w:r w:rsidR="00065D3B">
                                    <w:t>team believes that the current risk rating of low is in correct.</w:t>
                                  </w:r>
                                </w:p>
                                <w:p w14:paraId="7039573D" w14:textId="77777777" w:rsidR="00704CA8" w:rsidRDefault="00704CA8" w:rsidP="0091717C">
                                  <w:pPr>
                                    <w:pStyle w:val="22TAHiddenWrittenResponse"/>
                                  </w:pPr>
                                </w:p>
                                <w:p w14:paraId="0D95A383" w14:textId="31E0D509" w:rsidR="00704CA8" w:rsidRDefault="00854E30" w:rsidP="0091717C">
                                  <w:pPr>
                                    <w:pStyle w:val="22TAHiddenWrittenResponse"/>
                                  </w:pPr>
                                  <w:r>
                                    <w:t xml:space="preserve">Since this was raised to myself this morning I have since completed my own risk assessment of this hazard and believe that a </w:t>
                                  </w:r>
                                  <w:r w:rsidR="000379F6">
                                    <w:t xml:space="preserve">reassessment of the risk </w:t>
                                  </w:r>
                                  <w:r w:rsidR="00C173B5">
                                    <w:t xml:space="preserve">rating and review of the existing controls </w:t>
                                  </w:r>
                                  <w:r>
                                    <w:t xml:space="preserve">on this needs to be completed due to the </w:t>
                                  </w:r>
                                  <w:r w:rsidR="00704CA8">
                                    <w:t>potential severity of this hazard.</w:t>
                                  </w:r>
                                </w:p>
                                <w:p w14:paraId="29156EF0" w14:textId="77777777" w:rsidR="00704CA8" w:rsidRDefault="00704CA8" w:rsidP="0091717C">
                                  <w:pPr>
                                    <w:pStyle w:val="22TAHiddenWrittenResponse"/>
                                  </w:pPr>
                                </w:p>
                                <w:p w14:paraId="6CB6723A" w14:textId="29DA63D9" w:rsidR="00401836" w:rsidRDefault="00401836" w:rsidP="0091717C">
                                  <w:pPr>
                                    <w:pStyle w:val="22TAHiddenWrittenResponse"/>
                                  </w:pPr>
                                  <w:r>
                                    <w:t>Please confirm that you have received this email and I look forward to your feedback on the matter. Feel free to contact me to discuss this further if need be.</w:t>
                                  </w:r>
                                </w:p>
                                <w:p w14:paraId="72E5D917" w14:textId="77777777" w:rsidR="00401836" w:rsidRDefault="00401836" w:rsidP="0091717C">
                                  <w:pPr>
                                    <w:pStyle w:val="22TAHiddenWrittenResponse"/>
                                  </w:pPr>
                                </w:p>
                                <w:p w14:paraId="74A1FC0A" w14:textId="3A1C834C" w:rsidR="00DB4750" w:rsidRPr="0091717C" w:rsidRDefault="00DB4750" w:rsidP="0091717C">
                                  <w:pPr>
                                    <w:pStyle w:val="22TAHiddenWrittenResponse"/>
                                  </w:pPr>
                                  <w:r>
                                    <w:t xml:space="preserve"> </w:t>
                                  </w:r>
                                  <w:permEnd w:id="126164219"/>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1808BA" id="_x0000_t202" coordsize="21600,21600" o:spt="202" path="m,l,21600r21600,l21600,xe">
                      <v:stroke joinstyle="miter"/>
                      <v:path gradientshapeok="t" o:connecttype="rect"/>
                    </v:shapetype>
                    <v:shape id="Text Box 9" o:spid="_x0000_s1026" type="#_x0000_t202" style="position:absolute;left:0;text-align:left;margin-left:-3.05pt;margin-top:96.15pt;width:363.3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" filled="f" stroked="f" strokeweight=".5pt">
                      <v:textbox inset="2mm,0,1mm,0">
                        <w:txbxContent>
                          <w:p w14:paraId="637ACA5C" w14:textId="77777777" w:rsidR="00A425FD" w:rsidRDefault="008A6C56" w:rsidP="0091717C">
                            <w:pPr>
                              <w:pStyle w:val="22TAHiddenWrittenResponse"/>
                            </w:pPr>
                            <w:permStart w:id="126164219" w:edGrp="everyone"/>
                            <w:r>
                              <w:t xml:space="preserve">Team, emailing you today </w:t>
                            </w:r>
                            <w:r w:rsidR="00DB4750">
                              <w:t xml:space="preserve">in regard to </w:t>
                            </w:r>
                            <w:r>
                              <w:t>a safety issue raised by our team during this morning prestart</w:t>
                            </w:r>
                            <w:r w:rsidR="00DB4750">
                              <w:t xml:space="preserve">. </w:t>
                            </w:r>
                          </w:p>
                          <w:p w14:paraId="3E65284D" w14:textId="77777777" w:rsidR="00A425FD" w:rsidRDefault="00A425FD" w:rsidP="0091717C">
                            <w:pPr>
                              <w:pStyle w:val="22TAHiddenWrittenResponse"/>
                            </w:pPr>
                          </w:p>
                          <w:p w14:paraId="6F8BB556" w14:textId="77777777" w:rsidR="00704CA8" w:rsidRDefault="00A425FD" w:rsidP="0091717C">
                            <w:pPr>
                              <w:pStyle w:val="22TAHiddenWrittenResponse"/>
                            </w:pPr>
                            <w:r>
                              <w:t>Issue raised this morning was surrounding the slip hazard while entering the office</w:t>
                            </w:r>
                            <w:r w:rsidR="0043054C">
                              <w:t xml:space="preserve"> and the current risk rating of it. The </w:t>
                            </w:r>
                            <w:r w:rsidR="00065D3B">
                              <w:t>team believes that the current risk rating of low is in correct.</w:t>
                            </w:r>
                          </w:p>
                          <w:p w14:paraId="7039573D" w14:textId="77777777" w:rsidR="00704CA8" w:rsidRDefault="00704CA8" w:rsidP="0091717C">
                            <w:pPr>
                              <w:pStyle w:val="22TAHiddenWrittenResponse"/>
                            </w:pPr>
                          </w:p>
                          <w:p w14:paraId="0D95A383" w14:textId="31E0D509" w:rsidR="00704CA8" w:rsidRDefault="00854E30" w:rsidP="0091717C">
                            <w:pPr>
                              <w:pStyle w:val="22TAHiddenWrittenResponse"/>
                            </w:pPr>
                            <w:r>
                              <w:t xml:space="preserve">Since this was raised to myself this morning I have since completed my own risk assessment of this hazard and believe that a </w:t>
                            </w:r>
                            <w:r w:rsidR="000379F6">
                              <w:t xml:space="preserve">reassessment of the risk </w:t>
                            </w:r>
                            <w:r w:rsidR="00C173B5">
                              <w:t xml:space="preserve">rating and review of the existing controls </w:t>
                            </w:r>
                            <w:r>
                              <w:t xml:space="preserve">on this needs to be completed due to the </w:t>
                            </w:r>
                            <w:r w:rsidR="00704CA8">
                              <w:t>potential severity of this hazard.</w:t>
                            </w:r>
                          </w:p>
                          <w:p w14:paraId="29156EF0" w14:textId="77777777" w:rsidR="00704CA8" w:rsidRDefault="00704CA8" w:rsidP="0091717C">
                            <w:pPr>
                              <w:pStyle w:val="22TAHiddenWrittenResponse"/>
                            </w:pPr>
                          </w:p>
                          <w:p w14:paraId="6CB6723A" w14:textId="29DA63D9" w:rsidR="00401836" w:rsidRDefault="00401836" w:rsidP="0091717C">
                            <w:pPr>
                              <w:pStyle w:val="22TAHiddenWrittenResponse"/>
                            </w:pPr>
                            <w:r>
                              <w:t>Please confirm that you have received this email and I look forward to your feedback on the matter. Feel free to contact me to discuss this further if need be.</w:t>
                            </w:r>
                          </w:p>
                          <w:p w14:paraId="72E5D917" w14:textId="77777777" w:rsidR="00401836" w:rsidRDefault="00401836" w:rsidP="0091717C">
                            <w:pPr>
                              <w:pStyle w:val="22TAHiddenWrittenResponse"/>
                            </w:pPr>
                          </w:p>
                          <w:p w14:paraId="74A1FC0A" w14:textId="3A1C834C" w:rsidR="00DB4750" w:rsidRPr="0091717C" w:rsidRDefault="00DB4750" w:rsidP="0091717C">
                            <w:pPr>
                              <w:pStyle w:val="22TAHiddenWrittenResponse"/>
                            </w:pPr>
                            <w:r>
                              <w:t xml:space="preserve"> </w:t>
                            </w:r>
                            <w:permEnd w:id="126164219"/>
                          </w:p>
                        </w:txbxContent>
                      </v:textbox>
                    </v:shape>
                  </w:pict>
                </mc:Fallback>
              </mc:AlternateContent>
            </w:r>
            <w:r w:rsidR="00E2411F">
              <w:rPr>
                <w:rFonts w:ascii="Arial" w:hAnsi="Arial" w:cs="Arial"/>
                <w:noProof/>
                <w:sz w:val="22"/>
                <w:szCs w:val="22"/>
              </w:rPr>
              <mc:AlternateContent>
                <mc:Choice Requires="wps">
                  <w:drawing>
                    <wp:anchor distT="0" distB="0" distL="114300" distR="114300" simplePos="0" relativeHeight="251678207" behindDoc="0" locked="0" layoutInCell="1" allowOverlap="1" wp14:anchorId="6FD281A0" wp14:editId="1E4A7107">
                      <wp:simplePos x="0" y="0"/>
                      <wp:positionH relativeFrom="column">
                        <wp:posOffset>-34925</wp:posOffset>
                      </wp:positionH>
                      <wp:positionV relativeFrom="paragraph">
                        <wp:posOffset>3174101</wp:posOffset>
                      </wp:positionV>
                      <wp:extent cx="758825" cy="267335"/>
                      <wp:effectExtent l="0" t="0" r="3175" b="0"/>
                      <wp:wrapNone/>
                      <wp:docPr id="13" name="Rectangle 13"/>
                      <wp:cNvGraphicFramePr/>
                      <a:graphic xmlns:a="http://schemas.openxmlformats.org/drawingml/2006/main">
                        <a:graphicData uri="http://schemas.microsoft.com/office/word/2010/wordprocessingShape">
                          <wps:wsp>
                            <wps:cNvSpPr/>
                            <wps:spPr>
                              <a:xfrm>
                                <a:off x="0" y="0"/>
                                <a:ext cx="758825" cy="2673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12CFF5E2" id="Rectangle 13" o:spid="_x0000_s1026" style="position:absolute;margin-left:-2.75pt;margin-top:249.95pt;width:59.75pt;height:21.05pt;z-index:2516782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" fillcolor="white [3212]" stroked="f" strokeweight="2pt"/>
                  </w:pict>
                </mc:Fallback>
              </mc:AlternateContent>
            </w:r>
            <w:r w:rsidR="00E2411F" w:rsidRPr="00E2411F">
              <w:rPr>
                <w:rFonts w:ascii="Arial" w:hAnsi="Arial" w:cs="Arial"/>
                <w:noProof/>
                <w:sz w:val="22"/>
                <w:szCs w:val="22"/>
              </w:rPr>
              <w:drawing>
                <wp:anchor distT="0" distB="0" distL="114300" distR="114300" simplePos="0" relativeHeight="251680768" behindDoc="0" locked="0" layoutInCell="1" allowOverlap="1" wp14:anchorId="036570DD" wp14:editId="6E86D629">
                  <wp:simplePos x="0" y="0"/>
                  <wp:positionH relativeFrom="column">
                    <wp:posOffset>-44186</wp:posOffset>
                  </wp:positionH>
                  <wp:positionV relativeFrom="paragraph">
                    <wp:posOffset>3720465</wp:posOffset>
                  </wp:positionV>
                  <wp:extent cx="793115" cy="2616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93115" cy="261620"/>
                          </a:xfrm>
                          <a:prstGeom prst="rect">
                            <a:avLst/>
                          </a:prstGeom>
                        </pic:spPr>
                      </pic:pic>
                    </a:graphicData>
                  </a:graphic>
                  <wp14:sizeRelH relativeFrom="page">
                    <wp14:pctWidth>0</wp14:pctWidth>
                  </wp14:sizeRelH>
                  <wp14:sizeRelV relativeFrom="page">
                    <wp14:pctHeight>0</wp14:pctHeight>
                  </wp14:sizeRelV>
                </wp:anchor>
              </w:drawing>
            </w:r>
            <w:r w:rsidR="005078A5">
              <w:rPr>
                <w:noProof/>
              </w:rPr>
              <mc:AlternateContent>
                <mc:Choice Requires="wps">
                  <w:drawing>
                    <wp:anchor distT="45720" distB="45720" distL="114300" distR="114300" simplePos="0" relativeHeight="251675648" behindDoc="1" locked="0" layoutInCell="1" allowOverlap="1" wp14:anchorId="08088DAA" wp14:editId="41277D48">
                      <wp:simplePos x="0" y="0"/>
                      <wp:positionH relativeFrom="column">
                        <wp:posOffset>202565</wp:posOffset>
                      </wp:positionH>
                      <wp:positionV relativeFrom="paragraph">
                        <wp:posOffset>1564005</wp:posOffset>
                      </wp:positionV>
                      <wp:extent cx="2360930" cy="1404620"/>
                      <wp:effectExtent l="0" t="0" r="2349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088DAA" id="Text Box 2" o:spid="_x0000_s1027" type="#_x0000_t202" style="position:absolute;left:0;text-align:left;margin-left:15.95pt;margin-top:123.15pt;width:185.9pt;height:110.6pt;z-index:-2516408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">
                      <v:textbox style="mso-fit-shape-to-text:t">
                        <w:txbxContent>
                          <w:sdt>
                            <w:sdtPr>
                              <w:id w:val="568603642"/>
                              <w:temporary/>
                              <w:showingPlcHdr/>
                              <w15:appearance w15:val="hidden"/>
                            </w:sdt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v:textbox>
                    </v:shape>
                  </w:pict>
                </mc:Fallback>
              </mc:AlternateContent>
            </w:r>
          </w:p>
        </w:tc>
        <w:permStart w:id="1370443849" w:edGrp="everyone"/>
        <w:tc>
          <w:tcPr>
            <w:tcW w:w="339" w:type="pct"/>
            <w:tcBorders>
              <w:top w:val="nil"/>
              <w:left w:val="single" w:sz="12" w:space="0" w:color="auto"/>
              <w:bottom w:val="nil"/>
              <w:right w:val="nil"/>
            </w:tcBorders>
            <w:shd w:val="clear" w:color="auto" w:fill="auto"/>
          </w:tcPr>
          <w:p w14:paraId="721C0960" w14:textId="77777777" w:rsidR="00B42AA9" w:rsidRPr="00533511" w:rsidRDefault="00000000" w:rsidP="00DD0ECA">
            <w:pPr>
              <w:rPr>
                <w:rFonts w:ascii="Arial" w:hAnsi="Arial" w:cs="Arial"/>
                <w:sz w:val="44"/>
                <w:szCs w:val="44"/>
              </w:rPr>
            </w:pPr>
            <w:sdt>
              <w:sdtPr>
                <w:rPr>
                  <w:rFonts w:ascii="Arial" w:hAnsi="Arial" w:cs="Arial"/>
                  <w:sz w:val="44"/>
                  <w:szCs w:val="44"/>
                </w:rPr>
                <w:id w:val="-599248131"/>
                <w14:checkbox>
                  <w14:checked w14:val="0"/>
                  <w14:checkedState w14:val="00FE" w14:font="Wingdings"/>
                  <w14:uncheckedState w14:val="00A8" w14:font="Wingdings"/>
                </w14:checkbox>
              </w:sdtPr>
              <w:sdtContent>
                <w:r w:rsidR="00B42AA9">
                  <w:rPr>
                    <w:rFonts w:ascii="Arial" w:hAnsi="Arial" w:cs="Arial"/>
                    <w:sz w:val="44"/>
                    <w:szCs w:val="44"/>
                  </w:rPr>
                  <w:sym w:font="Wingdings" w:char="F0A8"/>
                </w:r>
              </w:sdtContent>
            </w:sdt>
            <w:permEnd w:id="1370443849"/>
          </w:p>
        </w:tc>
      </w:tr>
      <w:tr w:rsidR="00002ADF" w14:paraId="1EEBE42F" w14:textId="77777777" w:rsidTr="00E2411F">
        <w:trPr>
          <w:trHeight w:val="547"/>
          <w:hidden/>
        </w:trPr>
        <w:tc>
          <w:tcPr>
            <w:tcW w:w="576" w:type="pct"/>
            <w:tcBorders>
              <w:top w:val="nil"/>
              <w:left w:val="nil"/>
              <w:bottom w:val="nil"/>
              <w:right w:val="single" w:sz="12" w:space="0" w:color="auto"/>
            </w:tcBorders>
          </w:tcPr>
          <w:p w14:paraId="51FB6B8E" w14:textId="77777777" w:rsidR="00B42AA9" w:rsidRPr="00FE608E" w:rsidRDefault="00B42AA9" w:rsidP="00DD0ECA">
            <w:pPr>
              <w:ind w:left="993" w:hanging="993"/>
              <w:jc w:val="center"/>
              <w:rPr>
                <w:vanish/>
              </w:rPr>
            </w:pPr>
          </w:p>
        </w:tc>
        <w:tc>
          <w:tcPr>
            <w:tcW w:w="4085" w:type="pct"/>
            <w:vMerge/>
            <w:tcBorders>
              <w:left w:val="single" w:sz="12" w:space="0" w:color="auto"/>
              <w:right w:val="single" w:sz="12" w:space="0" w:color="auto"/>
            </w:tcBorders>
            <w:shd w:val="clear" w:color="auto" w:fill="auto"/>
            <w:vAlign w:val="center"/>
          </w:tcPr>
          <w:p w14:paraId="5C447F70" w14:textId="77777777" w:rsidR="00B42AA9" w:rsidRDefault="00B42AA9" w:rsidP="00DD0ECA">
            <w:pPr>
              <w:jc w:val="center"/>
            </w:pPr>
          </w:p>
        </w:tc>
        <w:tc>
          <w:tcPr>
            <w:tcW w:w="339" w:type="pct"/>
            <w:tcBorders>
              <w:top w:val="nil"/>
              <w:left w:val="single" w:sz="12" w:space="0" w:color="auto"/>
              <w:bottom w:val="nil"/>
              <w:right w:val="nil"/>
            </w:tcBorders>
          </w:tcPr>
          <w:p w14:paraId="4AD9C1C8" w14:textId="77777777" w:rsidR="00B42AA9" w:rsidRDefault="00B42AA9" w:rsidP="00DD0ECA">
            <w:pPr>
              <w:ind w:left="993" w:hanging="993"/>
            </w:pPr>
          </w:p>
        </w:tc>
      </w:tr>
    </w:tbl>
    <w:p w14:paraId="4D5E95F5" w14:textId="47C19E0A" w:rsidR="00B42AA9" w:rsidRDefault="00B42AA9" w:rsidP="00B42AA9">
      <w:pPr>
        <w:rPr>
          <w:rFonts w:ascii="Arial" w:hAnsi="Arial" w:cs="Arial"/>
          <w:sz w:val="22"/>
          <w:szCs w:val="22"/>
        </w:rPr>
      </w:pPr>
    </w:p>
    <w:p w14:paraId="69696C22" w14:textId="73D9723D" w:rsidR="006028E3" w:rsidRDefault="006028E3" w:rsidP="00B42AA9">
      <w:pPr>
        <w:rPr>
          <w:rFonts w:ascii="Arial" w:hAnsi="Arial" w:cs="Arial"/>
          <w:sz w:val="22"/>
          <w:szCs w:val="22"/>
        </w:rPr>
      </w:pPr>
    </w:p>
    <w:p w14:paraId="78008059" w14:textId="1F8078C4" w:rsidR="006028E3" w:rsidRDefault="006028E3">
      <w:pPr>
        <w:jc w:val="left"/>
        <w:rPr>
          <w:rFonts w:ascii="Arial" w:hAnsi="Arial" w:cs="Arial"/>
          <w:sz w:val="22"/>
          <w:szCs w:val="22"/>
        </w:rPr>
      </w:pPr>
      <w:r>
        <w:rPr>
          <w:rFonts w:ascii="Arial" w:hAnsi="Arial" w:cs="Arial"/>
          <w:sz w:val="22"/>
          <w:szCs w:val="22"/>
        </w:rPr>
        <w:br w:type="page"/>
      </w:r>
    </w:p>
    <w:p w14:paraId="162A4B1F" w14:textId="70C38FCA" w:rsidR="005078A5" w:rsidRPr="005078A5" w:rsidRDefault="005078A5" w:rsidP="005078A5">
      <w:pPr>
        <w:pStyle w:val="20TAQuestionNumber"/>
        <w:numPr>
          <w:ilvl w:val="0"/>
          <w:numId w:val="0"/>
        </w:numPr>
        <w:rPr>
          <w:i/>
          <w:iCs/>
        </w:rPr>
      </w:pPr>
      <w:bookmarkStart w:id="15" w:name="_Hlk89336320"/>
      <w:r>
        <w:rPr>
          <w:i/>
          <w:iCs/>
        </w:rPr>
        <w:lastRenderedPageBreak/>
        <w:t>You have received the</w:t>
      </w:r>
      <w:r w:rsidR="00550311" w:rsidRPr="006028E3">
        <w:rPr>
          <w:i/>
          <w:iCs/>
        </w:rPr>
        <w:t xml:space="preserve"> </w:t>
      </w:r>
      <w:r w:rsidR="006028E3" w:rsidRPr="006028E3">
        <w:rPr>
          <w:i/>
          <w:iCs/>
        </w:rPr>
        <w:t>following email in response to your email</w:t>
      </w:r>
      <w:r w:rsidR="006028E3">
        <w:rPr>
          <w:i/>
          <w:iCs/>
        </w:rPr>
        <w:t xml:space="preserve"> to the WHS committee.</w:t>
      </w:r>
      <w:r w:rsidR="00550311" w:rsidRPr="006028E3">
        <w:rPr>
          <w:i/>
          <w:iCs/>
        </w:rPr>
        <w:t xml:space="preserve"> </w:t>
      </w:r>
      <w:bookmarkEnd w:id="15"/>
      <w:r>
        <w:rPr>
          <w:i/>
          <w:iCs/>
        </w:rPr>
        <w:t xml:space="preserve">Read this to respond to </w:t>
      </w:r>
      <w:r>
        <w:rPr>
          <w:i/>
          <w:iCs/>
        </w:rPr>
        <w:fldChar w:fldCharType="begin"/>
      </w:r>
      <w:r>
        <w:rPr>
          <w:i/>
          <w:iCs/>
        </w:rPr>
        <w:instrText xml:space="preserve"> REF _Ref89337024 \r \h </w:instrText>
      </w:r>
      <w:r>
        <w:rPr>
          <w:i/>
          <w:iCs/>
        </w:rPr>
      </w:r>
      <w:r>
        <w:rPr>
          <w:i/>
          <w:iCs/>
        </w:rPr>
        <w:fldChar w:fldCharType="separate"/>
      </w:r>
      <w:r w:rsidR="004A57AA">
        <w:rPr>
          <w:i/>
          <w:iCs/>
        </w:rPr>
        <w:t xml:space="preserve">Q12. </w:t>
      </w:r>
      <w:r>
        <w:rPr>
          <w:i/>
          <w:iCs/>
        </w:rPr>
        <w:fldChar w:fldCharType="end"/>
      </w:r>
    </w:p>
    <w:p w14:paraId="4CF1FE81" w14:textId="60E78B0A" w:rsidR="00B115D7" w:rsidRDefault="00B115D7" w:rsidP="00B115D7">
      <w:pPr>
        <w:rPr>
          <w:rFonts w:ascii="Arial" w:hAnsi="Arial" w:cs="Arial"/>
          <w:sz w:val="22"/>
          <w:szCs w:val="22"/>
        </w:rPr>
      </w:pPr>
    </w:p>
    <w:p w14:paraId="78E1F478" w14:textId="57DA57F9" w:rsidR="00AA40C0" w:rsidRDefault="005078A5" w:rsidP="00B115D7">
      <w:pPr>
        <w:rPr>
          <w:rFonts w:ascii="Arial" w:hAnsi="Arial" w:cs="Arial"/>
          <w:sz w:val="22"/>
          <w:szCs w:val="22"/>
        </w:rPr>
      </w:pPr>
      <w:r>
        <w:rPr>
          <w:noProof/>
        </w:rPr>
        <w:drawing>
          <wp:inline distT="0" distB="0" distL="0" distR="0" wp14:anchorId="6E6DCA2A" wp14:editId="6172D66A">
            <wp:extent cx="5727986" cy="3733441"/>
            <wp:effectExtent l="19050" t="19050" r="25400" b="19685"/>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rotWithShape="1">
                    <a:blip r:embed="rId18"/>
                    <a:srcRect l="-790" t="1345" b="1545"/>
                    <a:stretch/>
                  </pic:blipFill>
                  <pic:spPr bwMode="auto">
                    <a:xfrm>
                      <a:off x="0" y="0"/>
                      <a:ext cx="5771370" cy="376171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84099EB" w14:textId="4C2F66B7" w:rsidR="00AA40C0" w:rsidRPr="00E11DD5" w:rsidRDefault="00AA40C0" w:rsidP="00B115D7">
      <w:pPr>
        <w:rPr>
          <w:rFonts w:ascii="Arial" w:hAnsi="Arial" w:cs="Arial"/>
          <w:sz w:val="18"/>
          <w:szCs w:val="18"/>
        </w:rPr>
      </w:pPr>
    </w:p>
    <w:p w14:paraId="0539BA5B" w14:textId="77777777" w:rsidR="005078A5" w:rsidRPr="00E11DD5" w:rsidRDefault="005078A5" w:rsidP="005078A5">
      <w:pPr>
        <w:rPr>
          <w:rFonts w:ascii="Arial" w:hAnsi="Arial" w:cs="Arial"/>
          <w:sz w:val="18"/>
          <w:szCs w:val="18"/>
        </w:rPr>
      </w:pPr>
    </w:p>
    <w:p w14:paraId="12AEF8DF" w14:textId="0EC6A523" w:rsidR="005078A5" w:rsidRPr="00006033" w:rsidRDefault="005078A5" w:rsidP="007319F5">
      <w:pPr>
        <w:pStyle w:val="20TAQuestionNumber"/>
        <w:ind w:left="709" w:hanging="709"/>
        <w:rPr>
          <w:rFonts w:cs="Arial"/>
          <w:sz w:val="22"/>
          <w:szCs w:val="22"/>
        </w:rPr>
      </w:pPr>
      <w:bookmarkStart w:id="16" w:name="_Ref89337024"/>
      <w:r>
        <w:t xml:space="preserve">Write a memo for the notice board to all team members </w:t>
      </w:r>
      <w:r w:rsidR="00093438">
        <w:t>about</w:t>
      </w:r>
      <w:r>
        <w:t xml:space="preserve"> contacting you regarding their agreement to the changes mentioned.</w:t>
      </w:r>
      <w:bookmarkEnd w:id="16"/>
    </w:p>
    <w:p w14:paraId="5D8E453F" w14:textId="0C972EDE" w:rsidR="005078A5" w:rsidRPr="00006033" w:rsidRDefault="005078A5" w:rsidP="005078A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7268"/>
        <w:gridCol w:w="610"/>
      </w:tblGrid>
      <w:tr w:rsidR="005078A5" w14:paraId="66AFAF4B" w14:textId="77777777" w:rsidTr="00E11DD5">
        <w:tc>
          <w:tcPr>
            <w:tcW w:w="608" w:type="pct"/>
            <w:tcBorders>
              <w:top w:val="nil"/>
              <w:left w:val="nil"/>
              <w:bottom w:val="nil"/>
              <w:right w:val="single" w:sz="12" w:space="0" w:color="auto"/>
            </w:tcBorders>
            <w:shd w:val="clear" w:color="auto" w:fill="auto"/>
          </w:tcPr>
          <w:p w14:paraId="3603719B" w14:textId="77777777" w:rsidR="005078A5" w:rsidRDefault="005078A5" w:rsidP="00E11DD5">
            <w:pPr>
              <w:keepNext/>
              <w:ind w:left="993" w:hanging="993"/>
            </w:pPr>
            <w:r w:rsidRPr="001C4084">
              <w:rPr>
                <w:rFonts w:ascii="Arial" w:hAnsi="Arial" w:cs="Arial"/>
                <w:b/>
                <w:sz w:val="22"/>
                <w:szCs w:val="22"/>
              </w:rPr>
              <w:t>Answer</w:t>
            </w:r>
          </w:p>
        </w:tc>
        <w:tc>
          <w:tcPr>
            <w:tcW w:w="4052" w:type="pct"/>
            <w:tcBorders>
              <w:top w:val="single" w:sz="12" w:space="0" w:color="auto"/>
              <w:left w:val="single" w:sz="12" w:space="0" w:color="auto"/>
              <w:bottom w:val="single" w:sz="12" w:space="0" w:color="auto"/>
              <w:right w:val="single" w:sz="12" w:space="0" w:color="auto"/>
            </w:tcBorders>
            <w:shd w:val="clear" w:color="auto" w:fill="C0C0C0"/>
            <w:vAlign w:val="center"/>
          </w:tcPr>
          <w:p w14:paraId="1346ABFD" w14:textId="0B9BD1B9" w:rsidR="005078A5" w:rsidRPr="005078A5" w:rsidRDefault="005078A5" w:rsidP="00E11DD5">
            <w:pPr>
              <w:pStyle w:val="TableHeading"/>
              <w:framePr w:hSpace="0" w:wrap="auto" w:vAnchor="margin" w:hAnchor="text" w:yAlign="inline"/>
              <w:rPr>
                <w:b/>
                <w:bCs/>
              </w:rPr>
            </w:pPr>
            <w:r w:rsidRPr="005078A5">
              <w:rPr>
                <w:b/>
                <w:bCs/>
              </w:rPr>
              <w:t>Memo</w:t>
            </w:r>
          </w:p>
        </w:tc>
        <w:permStart w:id="269102146" w:edGrp="everyone"/>
        <w:tc>
          <w:tcPr>
            <w:tcW w:w="340" w:type="pct"/>
            <w:tcBorders>
              <w:top w:val="nil"/>
              <w:left w:val="single" w:sz="12" w:space="0" w:color="auto"/>
              <w:bottom w:val="nil"/>
              <w:right w:val="nil"/>
            </w:tcBorders>
            <w:shd w:val="clear" w:color="auto" w:fill="auto"/>
          </w:tcPr>
          <w:p w14:paraId="1940D172" w14:textId="77777777" w:rsidR="005078A5" w:rsidRPr="00533511" w:rsidRDefault="00000000" w:rsidP="00E11DD5">
            <w:pPr>
              <w:rPr>
                <w:rFonts w:ascii="Arial" w:hAnsi="Arial" w:cs="Arial"/>
                <w:sz w:val="44"/>
                <w:szCs w:val="44"/>
              </w:rPr>
            </w:pPr>
            <w:sdt>
              <w:sdtPr>
                <w:rPr>
                  <w:rFonts w:ascii="Arial" w:hAnsi="Arial" w:cs="Arial"/>
                  <w:sz w:val="44"/>
                  <w:szCs w:val="44"/>
                </w:rPr>
                <w:id w:val="-582689634"/>
                <w14:checkbox>
                  <w14:checked w14:val="0"/>
                  <w14:checkedState w14:val="00FE" w14:font="Wingdings"/>
                  <w14:uncheckedState w14:val="00A8" w14:font="Wingdings"/>
                </w14:checkbox>
              </w:sdtPr>
              <w:sdtContent>
                <w:r w:rsidR="005078A5">
                  <w:rPr>
                    <w:rFonts w:ascii="Arial" w:hAnsi="Arial" w:cs="Arial"/>
                    <w:sz w:val="44"/>
                    <w:szCs w:val="44"/>
                  </w:rPr>
                  <w:sym w:font="Wingdings" w:char="F0A8"/>
                </w:r>
              </w:sdtContent>
            </w:sdt>
            <w:permEnd w:id="269102146"/>
          </w:p>
        </w:tc>
      </w:tr>
      <w:tr w:rsidR="005078A5" w14:paraId="07B51315" w14:textId="77777777" w:rsidTr="00E11DD5">
        <w:trPr>
          <w:trHeight w:val="2268"/>
          <w:hidden/>
        </w:trPr>
        <w:tc>
          <w:tcPr>
            <w:tcW w:w="608" w:type="pct"/>
            <w:tcBorders>
              <w:top w:val="nil"/>
              <w:left w:val="nil"/>
              <w:bottom w:val="nil"/>
              <w:right w:val="single" w:sz="12" w:space="0" w:color="auto"/>
            </w:tcBorders>
          </w:tcPr>
          <w:p w14:paraId="7CE4C8E1" w14:textId="77777777" w:rsidR="005078A5" w:rsidRPr="00FE608E" w:rsidRDefault="005078A5" w:rsidP="00E11DD5">
            <w:pPr>
              <w:ind w:left="993" w:hanging="993"/>
              <w:jc w:val="center"/>
              <w:rPr>
                <w:vanish/>
              </w:rPr>
            </w:pPr>
          </w:p>
        </w:tc>
        <w:tc>
          <w:tcPr>
            <w:tcW w:w="4052" w:type="pct"/>
            <w:vMerge w:val="restart"/>
            <w:tcBorders>
              <w:top w:val="single" w:sz="12" w:space="0" w:color="auto"/>
              <w:left w:val="single" w:sz="12" w:space="0" w:color="auto"/>
              <w:right w:val="single" w:sz="12" w:space="0" w:color="auto"/>
            </w:tcBorders>
            <w:shd w:val="clear" w:color="auto" w:fill="auto"/>
          </w:tcPr>
          <w:p w14:paraId="4B9D1689" w14:textId="77777777" w:rsidR="007319F5" w:rsidRDefault="004033B4" w:rsidP="0091717C">
            <w:pPr>
              <w:pStyle w:val="22TAHiddenWrittenResponse"/>
            </w:pPr>
            <w:permStart w:id="750615230" w:edGrp="everyone"/>
            <w:r>
              <w:t>Team,</w:t>
            </w:r>
          </w:p>
          <w:p w14:paraId="4E21C779" w14:textId="77777777" w:rsidR="007319F5" w:rsidRDefault="007319F5" w:rsidP="0091717C">
            <w:pPr>
              <w:pStyle w:val="22TAHiddenWrittenResponse"/>
            </w:pPr>
          </w:p>
          <w:p w14:paraId="46BC7631" w14:textId="35886D63" w:rsidR="007319F5" w:rsidRDefault="00B93553" w:rsidP="0091717C">
            <w:pPr>
              <w:pStyle w:val="22TAHiddenWrittenResponse"/>
            </w:pPr>
            <w:r>
              <w:t>Regarding</w:t>
            </w:r>
            <w:r w:rsidR="004033B4">
              <w:t xml:space="preserve"> Safety issue raised around the slip hazard while entering the office and the risk rating </w:t>
            </w:r>
            <w:r w:rsidR="000D4A52">
              <w:t xml:space="preserve">for this hazard being incorrect. Find below feedback </w:t>
            </w:r>
            <w:r>
              <w:t>regarding</w:t>
            </w:r>
            <w:r w:rsidR="000D4A52">
              <w:t xml:space="preserve"> this.</w:t>
            </w:r>
          </w:p>
          <w:p w14:paraId="6A755A05" w14:textId="77777777" w:rsidR="007319F5" w:rsidRDefault="007319F5" w:rsidP="0091717C">
            <w:pPr>
              <w:pStyle w:val="22TAHiddenWrittenResponse"/>
            </w:pPr>
          </w:p>
          <w:p w14:paraId="327F2186" w14:textId="01F5A5FF" w:rsidR="007319F5" w:rsidRDefault="000D4A52" w:rsidP="0091717C">
            <w:pPr>
              <w:pStyle w:val="22TAHiddenWrittenResponse"/>
            </w:pPr>
            <w:r>
              <w:t xml:space="preserve">- Issue was raised with safety </w:t>
            </w:r>
            <w:r w:rsidR="000D5B5C">
              <w:t>team and meeting regarding this was held</w:t>
            </w:r>
          </w:p>
          <w:p w14:paraId="43755F6E" w14:textId="77777777" w:rsidR="00BF5C07" w:rsidRDefault="000D5B5C" w:rsidP="0091717C">
            <w:pPr>
              <w:pStyle w:val="22TAHiddenWrittenResponse"/>
            </w:pPr>
            <w:r>
              <w:t>- Reassessment of risk rating for this hazard was completed</w:t>
            </w:r>
            <w:r w:rsidR="00BF5C07">
              <w:t xml:space="preserve"> aswell as a review of the current controls in place for it.</w:t>
            </w:r>
          </w:p>
          <w:p w14:paraId="5DF5DE21" w14:textId="77777777" w:rsidR="00BF5C07" w:rsidRDefault="00BF5C07" w:rsidP="0091717C">
            <w:pPr>
              <w:pStyle w:val="22TAHiddenWrittenResponse"/>
            </w:pPr>
          </w:p>
          <w:p w14:paraId="02159E87" w14:textId="77777777" w:rsidR="007319F5" w:rsidRDefault="0030298F" w:rsidP="0091717C">
            <w:pPr>
              <w:pStyle w:val="22TAHiddenWrittenResponse"/>
            </w:pPr>
            <w:r>
              <w:t xml:space="preserve">After this reassessment and review was </w:t>
            </w:r>
            <w:r w:rsidR="00B93553">
              <w:t>completed,</w:t>
            </w:r>
            <w:r>
              <w:t xml:space="preserve"> </w:t>
            </w:r>
            <w:r w:rsidR="00502D29">
              <w:t xml:space="preserve">I can confirm that the current risk rating for the slip hazard while entering the office has been amended and is now a </w:t>
            </w:r>
            <w:r w:rsidR="00502D29" w:rsidRPr="00B93553">
              <w:rPr>
                <w:b/>
                <w:bCs/>
                <w:sz w:val="24"/>
                <w:szCs w:val="24"/>
              </w:rPr>
              <w:t>high</w:t>
            </w:r>
            <w:r w:rsidR="00502D29">
              <w:t xml:space="preserve"> risk rating.</w:t>
            </w:r>
          </w:p>
          <w:p w14:paraId="06F2AC27" w14:textId="77777777" w:rsidR="007319F5" w:rsidRDefault="007319F5" w:rsidP="0091717C">
            <w:pPr>
              <w:pStyle w:val="22TAHiddenWrittenResponse"/>
            </w:pPr>
          </w:p>
          <w:p w14:paraId="5E246075" w14:textId="77777777" w:rsidR="007319F5" w:rsidRDefault="007319F5" w:rsidP="0091717C">
            <w:pPr>
              <w:pStyle w:val="22TAHiddenWrittenResponse"/>
            </w:pPr>
          </w:p>
          <w:p w14:paraId="1666574A" w14:textId="67241E3E" w:rsidR="007319F5" w:rsidRPr="00CC552D" w:rsidRDefault="009F7641" w:rsidP="0091717C">
            <w:pPr>
              <w:pStyle w:val="22TAHiddenWrittenResponse"/>
            </w:pPr>
            <w:r>
              <w:t xml:space="preserve">Once again well done team for raising this concern </w:t>
            </w:r>
            <w:r w:rsidR="00966DC1">
              <w:t>and speaking up on safety issues.</w:t>
            </w:r>
            <w:permEnd w:id="750615230"/>
          </w:p>
        </w:tc>
        <w:tc>
          <w:tcPr>
            <w:tcW w:w="340" w:type="pct"/>
            <w:tcBorders>
              <w:top w:val="nil"/>
              <w:left w:val="single" w:sz="12" w:space="0" w:color="auto"/>
              <w:bottom w:val="nil"/>
              <w:right w:val="nil"/>
            </w:tcBorders>
          </w:tcPr>
          <w:p w14:paraId="6F2F614F" w14:textId="77777777" w:rsidR="005078A5" w:rsidRDefault="005078A5" w:rsidP="00E11DD5">
            <w:pPr>
              <w:ind w:left="993" w:hanging="993"/>
            </w:pPr>
          </w:p>
        </w:tc>
      </w:tr>
      <w:tr w:rsidR="005078A5" w14:paraId="0C3A25E5" w14:textId="77777777" w:rsidTr="00E11DD5">
        <w:trPr>
          <w:trHeight w:val="2721"/>
          <w:hidden/>
        </w:trPr>
        <w:tc>
          <w:tcPr>
            <w:tcW w:w="608" w:type="pct"/>
            <w:tcBorders>
              <w:top w:val="nil"/>
              <w:left w:val="nil"/>
              <w:bottom w:val="nil"/>
              <w:right w:val="single" w:sz="12" w:space="0" w:color="auto"/>
            </w:tcBorders>
          </w:tcPr>
          <w:p w14:paraId="48A9B803" w14:textId="77777777" w:rsidR="005078A5" w:rsidRPr="00FE608E" w:rsidRDefault="005078A5" w:rsidP="00E11DD5">
            <w:pPr>
              <w:ind w:left="993" w:hanging="993"/>
              <w:jc w:val="center"/>
              <w:rPr>
                <w:vanish/>
              </w:rPr>
            </w:pPr>
          </w:p>
        </w:tc>
        <w:tc>
          <w:tcPr>
            <w:tcW w:w="4052" w:type="pct"/>
            <w:vMerge/>
            <w:tcBorders>
              <w:left w:val="single" w:sz="12" w:space="0" w:color="auto"/>
              <w:right w:val="single" w:sz="12" w:space="0" w:color="auto"/>
            </w:tcBorders>
            <w:shd w:val="clear" w:color="auto" w:fill="auto"/>
            <w:vAlign w:val="center"/>
          </w:tcPr>
          <w:p w14:paraId="0B60A4E3" w14:textId="3392EA67" w:rsidR="005078A5" w:rsidRPr="002B35CB" w:rsidRDefault="005078A5" w:rsidP="00E11DD5">
            <w:pPr>
              <w:jc w:val="center"/>
              <w:rPr>
                <w:vanish/>
                <w:color w:val="1F497D" w:themeColor="text2"/>
              </w:rPr>
            </w:pPr>
          </w:p>
        </w:tc>
        <w:tc>
          <w:tcPr>
            <w:tcW w:w="340" w:type="pct"/>
            <w:tcBorders>
              <w:top w:val="nil"/>
              <w:left w:val="single" w:sz="12" w:space="0" w:color="auto"/>
              <w:bottom w:val="nil"/>
              <w:right w:val="nil"/>
            </w:tcBorders>
          </w:tcPr>
          <w:p w14:paraId="15A23E3B" w14:textId="77777777" w:rsidR="005078A5" w:rsidRDefault="005078A5" w:rsidP="00E11DD5">
            <w:pPr>
              <w:ind w:left="993" w:hanging="993"/>
            </w:pPr>
          </w:p>
        </w:tc>
      </w:tr>
    </w:tbl>
    <w:p w14:paraId="22D2232C" w14:textId="33916430" w:rsidR="007319F5" w:rsidRPr="00E11DD5" w:rsidRDefault="007319F5" w:rsidP="007319F5">
      <w:pPr>
        <w:rPr>
          <w:rFonts w:ascii="Arial" w:hAnsi="Arial" w:cs="Arial"/>
          <w:sz w:val="20"/>
        </w:rPr>
      </w:pPr>
    </w:p>
    <w:p w14:paraId="6BBD5E26" w14:textId="328C6C38" w:rsidR="002C2AAD" w:rsidRPr="002C2AAD" w:rsidRDefault="002C2AAD" w:rsidP="007319F5">
      <w:pPr>
        <w:rPr>
          <w:rFonts w:ascii="Arial" w:hAnsi="Arial" w:cs="Arial"/>
          <w:b/>
          <w:bCs/>
          <w:i/>
          <w:iCs/>
          <w:szCs w:val="24"/>
        </w:rPr>
      </w:pPr>
      <w:r w:rsidRPr="002C2AAD">
        <w:rPr>
          <w:rFonts w:ascii="Arial" w:hAnsi="Arial" w:cs="Arial"/>
          <w:b/>
          <w:bCs/>
          <w:i/>
          <w:iCs/>
          <w:szCs w:val="24"/>
        </w:rPr>
        <w:lastRenderedPageBreak/>
        <w:t>You have collected all responses and calculated 85% of the workers agree with the changes to be made to the risk rating for slips at the site office. It has also been suggested that non-slip flooring be implemented to address the concerns.</w:t>
      </w:r>
    </w:p>
    <w:p w14:paraId="3E1825F4" w14:textId="77777777" w:rsidR="002C2AAD" w:rsidRDefault="002C2AAD" w:rsidP="007319F5">
      <w:pPr>
        <w:rPr>
          <w:rFonts w:ascii="Arial" w:hAnsi="Arial" w:cs="Arial"/>
          <w:sz w:val="22"/>
          <w:szCs w:val="22"/>
        </w:rPr>
      </w:pPr>
    </w:p>
    <w:p w14:paraId="31283244" w14:textId="00B99AE3" w:rsidR="007319F5" w:rsidRPr="007319F5" w:rsidRDefault="002C2AAD" w:rsidP="007319F5">
      <w:pPr>
        <w:pStyle w:val="20TAQuestionNumber"/>
        <w:ind w:left="709" w:hanging="709"/>
        <w:rPr>
          <w:rFonts w:cs="Arial"/>
          <w:sz w:val="22"/>
          <w:szCs w:val="22"/>
        </w:rPr>
      </w:pPr>
      <w:bookmarkStart w:id="17" w:name="_Ref89340063"/>
      <w:r>
        <w:t xml:space="preserve">How will you communicate the results and the recommendations in a way to meet </w:t>
      </w:r>
      <w:r w:rsidR="006A4D02">
        <w:t xml:space="preserve">workplace </w:t>
      </w:r>
      <w:r>
        <w:t xml:space="preserve">reporting and recording </w:t>
      </w:r>
      <w:bookmarkEnd w:id="17"/>
      <w:r w:rsidR="009F319E">
        <w:t>requirements?</w:t>
      </w:r>
    </w:p>
    <w:p w14:paraId="041704FB" w14:textId="77777777" w:rsidR="007319F5" w:rsidRDefault="007319F5" w:rsidP="007319F5">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19F5" w:rsidRPr="00830749" w14:paraId="24749B2A" w14:textId="77777777" w:rsidTr="00CC552D">
        <w:trPr>
          <w:trHeight w:val="3969"/>
        </w:trPr>
        <w:tc>
          <w:tcPr>
            <w:tcW w:w="1027" w:type="dxa"/>
            <w:tcBorders>
              <w:top w:val="nil"/>
              <w:left w:val="nil"/>
              <w:bottom w:val="nil"/>
              <w:right w:val="single" w:sz="4" w:space="0" w:color="auto"/>
            </w:tcBorders>
          </w:tcPr>
          <w:p w14:paraId="6E1D2900" w14:textId="77777777" w:rsidR="007319F5" w:rsidRPr="001C4084" w:rsidRDefault="007319F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E06EBE" w14:textId="77777777" w:rsidR="007319F5" w:rsidRDefault="00A85B5A" w:rsidP="006D72CE">
            <w:pPr>
              <w:rPr>
                <w:rFonts w:ascii="Arial" w:hAnsi="Arial" w:cs="Arial"/>
                <w:sz w:val="22"/>
                <w:szCs w:val="22"/>
              </w:rPr>
            </w:pPr>
            <w:permStart w:id="621891493" w:edGrp="everyone"/>
            <w:r>
              <w:rPr>
                <w:rFonts w:ascii="Arial" w:hAnsi="Arial" w:cs="Arial"/>
                <w:sz w:val="22"/>
                <w:szCs w:val="22"/>
              </w:rPr>
              <w:t xml:space="preserve">- write a formal review outlining </w:t>
            </w:r>
            <w:r w:rsidR="001F5908">
              <w:rPr>
                <w:rFonts w:ascii="Arial" w:hAnsi="Arial" w:cs="Arial"/>
                <w:sz w:val="22"/>
                <w:szCs w:val="22"/>
              </w:rPr>
              <w:t xml:space="preserve">initial issue raised, feedback from safety team after review </w:t>
            </w:r>
            <w:r w:rsidR="00026852">
              <w:rPr>
                <w:rFonts w:ascii="Arial" w:hAnsi="Arial" w:cs="Arial"/>
                <w:sz w:val="22"/>
                <w:szCs w:val="22"/>
              </w:rPr>
              <w:t>and the feedback from the team after the review</w:t>
            </w:r>
          </w:p>
          <w:p w14:paraId="13A998A2" w14:textId="77777777" w:rsidR="007319F5" w:rsidRDefault="00026852" w:rsidP="006D72CE">
            <w:pPr>
              <w:rPr>
                <w:rFonts w:ascii="Arial" w:hAnsi="Arial" w:cs="Arial"/>
                <w:sz w:val="22"/>
                <w:szCs w:val="22"/>
              </w:rPr>
            </w:pPr>
            <w:r>
              <w:rPr>
                <w:rFonts w:ascii="Arial" w:hAnsi="Arial" w:cs="Arial"/>
                <w:sz w:val="22"/>
                <w:szCs w:val="22"/>
              </w:rPr>
              <w:t xml:space="preserve">- send formal review to </w:t>
            </w:r>
            <w:r w:rsidR="001F30BD">
              <w:rPr>
                <w:rFonts w:ascii="Arial" w:hAnsi="Arial" w:cs="Arial"/>
                <w:sz w:val="22"/>
                <w:szCs w:val="22"/>
              </w:rPr>
              <w:t>all project personnel</w:t>
            </w:r>
          </w:p>
          <w:p w14:paraId="42CA77A8" w14:textId="77777777" w:rsidR="007319F5" w:rsidRDefault="001F30BD" w:rsidP="006D72CE">
            <w:pPr>
              <w:rPr>
                <w:rFonts w:ascii="Arial" w:hAnsi="Arial" w:cs="Arial"/>
                <w:sz w:val="22"/>
                <w:szCs w:val="22"/>
              </w:rPr>
            </w:pPr>
            <w:r>
              <w:rPr>
                <w:rFonts w:ascii="Arial" w:hAnsi="Arial" w:cs="Arial"/>
                <w:sz w:val="22"/>
                <w:szCs w:val="22"/>
              </w:rPr>
              <w:t xml:space="preserve">- Review and change to be </w:t>
            </w:r>
            <w:r w:rsidR="00FA4AB4">
              <w:rPr>
                <w:rFonts w:ascii="Arial" w:hAnsi="Arial" w:cs="Arial"/>
                <w:sz w:val="22"/>
                <w:szCs w:val="22"/>
              </w:rPr>
              <w:t>toolboxed at the following prestart</w:t>
            </w:r>
          </w:p>
          <w:p w14:paraId="6FBADE15" w14:textId="67609548" w:rsidR="007319F5" w:rsidRPr="001C4084" w:rsidRDefault="00FA4AB4" w:rsidP="006D72CE">
            <w:pPr>
              <w:rPr>
                <w:rFonts w:ascii="Arial" w:hAnsi="Arial" w:cs="Arial"/>
                <w:sz w:val="22"/>
                <w:szCs w:val="22"/>
              </w:rPr>
            </w:pPr>
            <w:r>
              <w:rPr>
                <w:rFonts w:ascii="Arial" w:hAnsi="Arial" w:cs="Arial"/>
                <w:sz w:val="22"/>
                <w:szCs w:val="22"/>
              </w:rPr>
              <w:t xml:space="preserve">- Non-slip flooring to be installed </w:t>
            </w:r>
            <w:permEnd w:id="621891493"/>
          </w:p>
        </w:tc>
        <w:permStart w:id="416640958" w:edGrp="everyone"/>
        <w:tc>
          <w:tcPr>
            <w:tcW w:w="624" w:type="dxa"/>
            <w:tcBorders>
              <w:top w:val="nil"/>
              <w:left w:val="single" w:sz="4" w:space="0" w:color="auto"/>
              <w:bottom w:val="nil"/>
              <w:right w:val="nil"/>
            </w:tcBorders>
          </w:tcPr>
          <w:p w14:paraId="6EE6B9D9" w14:textId="77777777" w:rsidR="007319F5" w:rsidRPr="00533511" w:rsidRDefault="00000000" w:rsidP="006D72CE">
            <w:pPr>
              <w:rPr>
                <w:rFonts w:ascii="Arial" w:hAnsi="Arial" w:cs="Arial"/>
                <w:sz w:val="44"/>
                <w:szCs w:val="44"/>
              </w:rPr>
            </w:pPr>
            <w:sdt>
              <w:sdtPr>
                <w:rPr>
                  <w:rFonts w:ascii="Arial" w:hAnsi="Arial" w:cs="Arial"/>
                  <w:sz w:val="44"/>
                  <w:szCs w:val="44"/>
                </w:rPr>
                <w:id w:val="82417492"/>
                <w14:checkbox>
                  <w14:checked w14:val="0"/>
                  <w14:checkedState w14:val="00FE" w14:font="Wingdings"/>
                  <w14:uncheckedState w14:val="00A8" w14:font="Wingdings"/>
                </w14:checkbox>
              </w:sdtPr>
              <w:sdtContent>
                <w:r w:rsidR="007319F5">
                  <w:rPr>
                    <w:rFonts w:ascii="Arial" w:hAnsi="Arial" w:cs="Arial"/>
                    <w:sz w:val="44"/>
                    <w:szCs w:val="44"/>
                  </w:rPr>
                  <w:sym w:font="Wingdings" w:char="F0A8"/>
                </w:r>
              </w:sdtContent>
            </w:sdt>
            <w:permEnd w:id="416640958"/>
          </w:p>
        </w:tc>
      </w:tr>
    </w:tbl>
    <w:p w14:paraId="2871724D" w14:textId="7ACFBE89" w:rsidR="007319F5" w:rsidRDefault="007319F5" w:rsidP="007319F5">
      <w:pPr>
        <w:rPr>
          <w:rFonts w:ascii="Arial" w:hAnsi="Arial" w:cs="Arial"/>
          <w:sz w:val="22"/>
          <w:szCs w:val="22"/>
        </w:rPr>
      </w:pPr>
    </w:p>
    <w:p w14:paraId="0ECD87FB" w14:textId="77777777" w:rsidR="00E00B8A" w:rsidRDefault="00E00B8A" w:rsidP="007319F5">
      <w:pPr>
        <w:rPr>
          <w:rFonts w:ascii="Arial" w:hAnsi="Arial" w:cs="Arial"/>
          <w:sz w:val="22"/>
          <w:szCs w:val="22"/>
        </w:rPr>
      </w:pPr>
    </w:p>
    <w:p w14:paraId="6ABC9435" w14:textId="662447F3" w:rsidR="00042F60" w:rsidRDefault="00E00B8A" w:rsidP="00E00B8A">
      <w:pPr>
        <w:pStyle w:val="20TAQuestionNumber"/>
        <w:ind w:left="709" w:hanging="709"/>
      </w:pPr>
      <w:bookmarkStart w:id="18" w:name="_Ref89345512"/>
      <w:r>
        <w:t>Considering safety training</w:t>
      </w:r>
      <w:r w:rsidR="003160EB">
        <w:t xml:space="preserve"> held at your workplace</w:t>
      </w:r>
      <w:r>
        <w:t>, what methods would you apply to train relevant workers in the following?</w:t>
      </w:r>
      <w:bookmarkEnd w:id="18"/>
    </w:p>
    <w:p w14:paraId="0010A3F9" w14:textId="1F54D41C" w:rsidR="00042F60" w:rsidRPr="00E00B8A" w:rsidRDefault="00042F60" w:rsidP="00E00B8A">
      <w:pPr>
        <w:pStyle w:val="20TAQuestionNumber"/>
        <w:numPr>
          <w:ilvl w:val="0"/>
          <w:numId w:val="0"/>
        </w:numPr>
        <w:ind w:left="360" w:hanging="360"/>
        <w:rPr>
          <w:sz w:val="22"/>
          <w:szCs w:val="22"/>
        </w:rPr>
      </w:pPr>
    </w:p>
    <w:tbl>
      <w:tblPr>
        <w:tblW w:w="941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1"/>
        <w:gridCol w:w="7478"/>
        <w:gridCol w:w="624"/>
      </w:tblGrid>
      <w:tr w:rsidR="00042F60" w:rsidRPr="00830749" w14:paraId="7323F918" w14:textId="77777777" w:rsidTr="00565B93">
        <w:trPr>
          <w:trHeight w:val="5839"/>
        </w:trPr>
        <w:tc>
          <w:tcPr>
            <w:tcW w:w="1311" w:type="dxa"/>
            <w:tcBorders>
              <w:top w:val="nil"/>
              <w:left w:val="nil"/>
              <w:bottom w:val="nil"/>
              <w:right w:val="single" w:sz="4" w:space="0" w:color="auto"/>
            </w:tcBorders>
          </w:tcPr>
          <w:p w14:paraId="0F4B4194" w14:textId="77777777" w:rsidR="00042F60" w:rsidRDefault="00042F60" w:rsidP="00565B93">
            <w:pPr>
              <w:pStyle w:val="AnswerHeading"/>
              <w:jc w:val="right"/>
            </w:pPr>
            <w:r w:rsidRPr="001C4084">
              <w:t>Answer</w:t>
            </w:r>
          </w:p>
          <w:p w14:paraId="53C98065" w14:textId="77777777" w:rsidR="00E00B8A" w:rsidRDefault="00E00B8A" w:rsidP="00565B93">
            <w:pPr>
              <w:pStyle w:val="AnswerHeading"/>
              <w:jc w:val="right"/>
              <w:rPr>
                <w:sz w:val="20"/>
                <w:szCs w:val="20"/>
              </w:rPr>
            </w:pPr>
            <w:r>
              <w:rPr>
                <w:sz w:val="20"/>
                <w:szCs w:val="20"/>
              </w:rPr>
              <w:t>First aid</w:t>
            </w:r>
          </w:p>
          <w:p w14:paraId="2F39106E" w14:textId="393CA433" w:rsidR="00E00B8A" w:rsidRDefault="00E00B8A" w:rsidP="00565B93">
            <w:pPr>
              <w:pStyle w:val="AnswerHeading"/>
              <w:jc w:val="right"/>
              <w:rPr>
                <w:sz w:val="20"/>
                <w:szCs w:val="20"/>
              </w:rPr>
            </w:pPr>
          </w:p>
          <w:p w14:paraId="6674148A" w14:textId="77777777" w:rsidR="00D028AB" w:rsidRDefault="00D028AB" w:rsidP="00565B93">
            <w:pPr>
              <w:pStyle w:val="AnswerHeading"/>
              <w:jc w:val="right"/>
              <w:rPr>
                <w:sz w:val="20"/>
                <w:szCs w:val="20"/>
              </w:rPr>
            </w:pPr>
          </w:p>
          <w:p w14:paraId="438062AC" w14:textId="77777777" w:rsidR="00D028AB" w:rsidRDefault="00D028AB" w:rsidP="00565B93">
            <w:pPr>
              <w:pStyle w:val="AnswerHeading"/>
              <w:jc w:val="right"/>
              <w:rPr>
                <w:sz w:val="20"/>
                <w:szCs w:val="20"/>
              </w:rPr>
            </w:pPr>
            <w:r>
              <w:rPr>
                <w:sz w:val="20"/>
                <w:szCs w:val="20"/>
              </w:rPr>
              <w:t>Drug use and work</w:t>
            </w:r>
          </w:p>
          <w:p w14:paraId="2023B46E" w14:textId="77777777" w:rsidR="00D028AB" w:rsidRDefault="00D028AB" w:rsidP="00565B93">
            <w:pPr>
              <w:pStyle w:val="AnswerHeading"/>
              <w:jc w:val="right"/>
              <w:rPr>
                <w:sz w:val="20"/>
                <w:szCs w:val="20"/>
              </w:rPr>
            </w:pPr>
          </w:p>
          <w:p w14:paraId="76B683F8" w14:textId="77777777" w:rsidR="00D028AB" w:rsidRPr="0093507E" w:rsidRDefault="00D028AB" w:rsidP="00565B93">
            <w:pPr>
              <w:pStyle w:val="AnswerHeading"/>
              <w:jc w:val="right"/>
              <w:rPr>
                <w:sz w:val="24"/>
                <w:szCs w:val="24"/>
              </w:rPr>
            </w:pPr>
          </w:p>
          <w:p w14:paraId="01FF2A1C" w14:textId="77777777" w:rsidR="00D028AB" w:rsidRDefault="00D028AB" w:rsidP="00565B93">
            <w:pPr>
              <w:pStyle w:val="AnswerHeading"/>
              <w:jc w:val="right"/>
              <w:rPr>
                <w:sz w:val="20"/>
                <w:szCs w:val="20"/>
              </w:rPr>
            </w:pPr>
            <w:r>
              <w:rPr>
                <w:sz w:val="20"/>
                <w:szCs w:val="20"/>
              </w:rPr>
              <w:t>Manual handling</w:t>
            </w:r>
          </w:p>
          <w:p w14:paraId="64B6069F" w14:textId="77777777" w:rsidR="00D028AB" w:rsidRDefault="00D028AB" w:rsidP="00565B93">
            <w:pPr>
              <w:pStyle w:val="AnswerHeading"/>
              <w:jc w:val="right"/>
              <w:rPr>
                <w:sz w:val="20"/>
                <w:szCs w:val="20"/>
              </w:rPr>
            </w:pPr>
          </w:p>
          <w:p w14:paraId="5C8BAF3A" w14:textId="77777777" w:rsidR="00D028AB" w:rsidRDefault="00D028AB" w:rsidP="00565B93">
            <w:pPr>
              <w:pStyle w:val="AnswerHeading"/>
              <w:jc w:val="right"/>
              <w:rPr>
                <w:sz w:val="20"/>
                <w:szCs w:val="20"/>
              </w:rPr>
            </w:pPr>
          </w:p>
          <w:p w14:paraId="1AAC487B" w14:textId="77777777" w:rsidR="00D028AB" w:rsidRPr="0093507E" w:rsidRDefault="00D028AB" w:rsidP="00565B93">
            <w:pPr>
              <w:pStyle w:val="AnswerHeading"/>
              <w:jc w:val="right"/>
            </w:pPr>
          </w:p>
          <w:p w14:paraId="09665ECD" w14:textId="77777777" w:rsidR="00D427A2" w:rsidRDefault="00D028AB" w:rsidP="00565B93">
            <w:pPr>
              <w:pStyle w:val="AnswerHeading"/>
              <w:jc w:val="right"/>
              <w:rPr>
                <w:sz w:val="20"/>
                <w:szCs w:val="20"/>
              </w:rPr>
            </w:pPr>
            <w:r>
              <w:rPr>
                <w:sz w:val="20"/>
                <w:szCs w:val="20"/>
              </w:rPr>
              <w:t>Using SDS</w:t>
            </w:r>
          </w:p>
          <w:p w14:paraId="24C7479B" w14:textId="77777777" w:rsidR="00D427A2" w:rsidRDefault="00D427A2" w:rsidP="00565B93">
            <w:pPr>
              <w:pStyle w:val="AnswerHeading"/>
              <w:jc w:val="right"/>
              <w:rPr>
                <w:sz w:val="20"/>
                <w:szCs w:val="20"/>
              </w:rPr>
            </w:pPr>
          </w:p>
          <w:p w14:paraId="5D2202B5" w14:textId="77777777" w:rsidR="00D427A2" w:rsidRPr="0093507E" w:rsidRDefault="00D427A2" w:rsidP="00565B93">
            <w:pPr>
              <w:pStyle w:val="AnswerHeading"/>
              <w:jc w:val="right"/>
              <w:rPr>
                <w:sz w:val="24"/>
                <w:szCs w:val="24"/>
              </w:rPr>
            </w:pPr>
          </w:p>
          <w:p w14:paraId="1C41406A" w14:textId="77777777" w:rsidR="00D427A2" w:rsidRDefault="00D427A2" w:rsidP="00565B93">
            <w:pPr>
              <w:pStyle w:val="AnswerHeading"/>
              <w:jc w:val="right"/>
              <w:rPr>
                <w:sz w:val="20"/>
                <w:szCs w:val="20"/>
              </w:rPr>
            </w:pPr>
            <w:r>
              <w:rPr>
                <w:sz w:val="20"/>
                <w:szCs w:val="20"/>
              </w:rPr>
              <w:t>Emergency</w:t>
            </w:r>
          </w:p>
          <w:p w14:paraId="5CFBB7F6" w14:textId="77777777" w:rsidR="00E00B8A" w:rsidRDefault="00D427A2" w:rsidP="00565B93">
            <w:pPr>
              <w:pStyle w:val="AnswerHeading"/>
              <w:jc w:val="right"/>
              <w:rPr>
                <w:sz w:val="20"/>
                <w:szCs w:val="20"/>
              </w:rPr>
            </w:pPr>
            <w:r>
              <w:rPr>
                <w:sz w:val="20"/>
                <w:szCs w:val="20"/>
              </w:rPr>
              <w:t>Procedure</w:t>
            </w:r>
            <w:r w:rsidR="00D028AB">
              <w:rPr>
                <w:sz w:val="20"/>
                <w:szCs w:val="20"/>
              </w:rPr>
              <w:t xml:space="preserve"> </w:t>
            </w:r>
          </w:p>
          <w:p w14:paraId="65F7D6C5" w14:textId="77777777" w:rsidR="00D427A2" w:rsidRPr="0093507E" w:rsidRDefault="00D427A2" w:rsidP="00565B93">
            <w:pPr>
              <w:pStyle w:val="AnswerHeading"/>
              <w:jc w:val="right"/>
              <w:rPr>
                <w:sz w:val="14"/>
                <w:szCs w:val="14"/>
              </w:rPr>
            </w:pPr>
          </w:p>
          <w:p w14:paraId="36EEC552" w14:textId="77777777" w:rsidR="00D427A2" w:rsidRPr="0093507E" w:rsidRDefault="00D427A2" w:rsidP="00565B93">
            <w:pPr>
              <w:pStyle w:val="AnswerHeading"/>
              <w:jc w:val="right"/>
              <w:rPr>
                <w:sz w:val="14"/>
                <w:szCs w:val="14"/>
              </w:rPr>
            </w:pPr>
          </w:p>
          <w:p w14:paraId="1709533C" w14:textId="77777777" w:rsidR="00D427A2" w:rsidRPr="0093507E" w:rsidRDefault="00D427A2" w:rsidP="00565B93">
            <w:pPr>
              <w:pStyle w:val="AnswerHeading"/>
              <w:jc w:val="right"/>
              <w:rPr>
                <w:sz w:val="16"/>
                <w:szCs w:val="16"/>
              </w:rPr>
            </w:pPr>
          </w:p>
          <w:p w14:paraId="4FA0CE93" w14:textId="77777777" w:rsidR="00D427A2" w:rsidRDefault="00D427A2" w:rsidP="00565B93">
            <w:pPr>
              <w:pStyle w:val="AnswerHeading"/>
              <w:jc w:val="right"/>
              <w:rPr>
                <w:sz w:val="20"/>
                <w:szCs w:val="20"/>
              </w:rPr>
            </w:pPr>
            <w:r>
              <w:rPr>
                <w:sz w:val="20"/>
                <w:szCs w:val="20"/>
              </w:rPr>
              <w:t>Fatigue</w:t>
            </w:r>
          </w:p>
          <w:p w14:paraId="196F462D" w14:textId="3E9D8DC6" w:rsidR="00D427A2" w:rsidRPr="00E00B8A" w:rsidRDefault="00D427A2" w:rsidP="00565B93">
            <w:pPr>
              <w:pStyle w:val="AnswerHeading"/>
              <w:jc w:val="right"/>
              <w:rPr>
                <w:sz w:val="20"/>
                <w:szCs w:val="20"/>
              </w:rPr>
            </w:pPr>
            <w:r>
              <w:rPr>
                <w:sz w:val="20"/>
                <w:szCs w:val="20"/>
              </w:rPr>
              <w:t>Managing</w:t>
            </w:r>
          </w:p>
        </w:tc>
        <w:tc>
          <w:tcPr>
            <w:tcW w:w="7478" w:type="dxa"/>
            <w:tcBorders>
              <w:top w:val="single" w:sz="4" w:space="0" w:color="auto"/>
              <w:left w:val="single" w:sz="4" w:space="0" w:color="auto"/>
              <w:bottom w:val="single" w:sz="4" w:space="0" w:color="auto"/>
              <w:right w:val="single" w:sz="4" w:space="0" w:color="auto"/>
            </w:tcBorders>
          </w:tcPr>
          <w:p w14:paraId="5E7A284F" w14:textId="7D1977A0" w:rsidR="00042F60" w:rsidRDefault="00D1712A" w:rsidP="006D72CE">
            <w:pPr>
              <w:rPr>
                <w:rFonts w:ascii="Arial" w:hAnsi="Arial" w:cs="Arial"/>
                <w:sz w:val="22"/>
                <w:szCs w:val="22"/>
              </w:rPr>
            </w:pPr>
            <w:permStart w:id="1005791409" w:edGrp="everyone"/>
            <w:r>
              <w:rPr>
                <w:rFonts w:ascii="Arial" w:hAnsi="Arial" w:cs="Arial"/>
                <w:sz w:val="22"/>
                <w:szCs w:val="22"/>
              </w:rPr>
              <w:t>Hands on training</w:t>
            </w:r>
            <w:r w:rsidR="00E0068E">
              <w:rPr>
                <w:rFonts w:ascii="Arial" w:hAnsi="Arial" w:cs="Arial"/>
                <w:sz w:val="22"/>
                <w:szCs w:val="22"/>
              </w:rPr>
              <w:t xml:space="preserve">, </w:t>
            </w:r>
            <w:r w:rsidR="003642AE">
              <w:rPr>
                <w:rFonts w:ascii="Arial" w:hAnsi="Arial" w:cs="Arial"/>
                <w:sz w:val="22"/>
                <w:szCs w:val="22"/>
              </w:rPr>
              <w:t>First Aid training through a registered RTO</w:t>
            </w:r>
            <w:r w:rsidR="00E0068E">
              <w:rPr>
                <w:rFonts w:ascii="Arial" w:hAnsi="Arial" w:cs="Arial"/>
                <w:sz w:val="22"/>
                <w:szCs w:val="22"/>
              </w:rPr>
              <w:t xml:space="preserve"> &amp; Refresher courses when required</w:t>
            </w:r>
          </w:p>
          <w:p w14:paraId="14B36B53" w14:textId="77777777" w:rsidR="00E0068E" w:rsidRDefault="00E0068E" w:rsidP="006D72CE">
            <w:pPr>
              <w:rPr>
                <w:rFonts w:ascii="Arial" w:hAnsi="Arial" w:cs="Arial"/>
                <w:sz w:val="22"/>
                <w:szCs w:val="22"/>
              </w:rPr>
            </w:pPr>
          </w:p>
          <w:p w14:paraId="2414DCD1" w14:textId="77777777" w:rsidR="00042F60" w:rsidRDefault="00042F60" w:rsidP="006D72CE">
            <w:pPr>
              <w:rPr>
                <w:rFonts w:ascii="Arial" w:hAnsi="Arial" w:cs="Arial"/>
                <w:sz w:val="22"/>
                <w:szCs w:val="22"/>
              </w:rPr>
            </w:pPr>
          </w:p>
          <w:p w14:paraId="0F045633" w14:textId="0537E611" w:rsidR="00042F60" w:rsidRDefault="0060096E" w:rsidP="006D72CE">
            <w:pPr>
              <w:rPr>
                <w:rFonts w:ascii="Arial" w:hAnsi="Arial" w:cs="Arial"/>
                <w:sz w:val="22"/>
                <w:szCs w:val="22"/>
              </w:rPr>
            </w:pPr>
            <w:r>
              <w:rPr>
                <w:rFonts w:ascii="Arial" w:hAnsi="Arial" w:cs="Arial"/>
                <w:sz w:val="22"/>
                <w:szCs w:val="22"/>
              </w:rPr>
              <w:t xml:space="preserve">Tool box talk on </w:t>
            </w:r>
            <w:r w:rsidR="00BE7874">
              <w:rPr>
                <w:rFonts w:ascii="Arial" w:hAnsi="Arial" w:cs="Arial"/>
                <w:sz w:val="22"/>
                <w:szCs w:val="22"/>
              </w:rPr>
              <w:t xml:space="preserve">drug use  in the work place, Awareness sessions </w:t>
            </w:r>
            <w:r w:rsidR="00DF77AE">
              <w:rPr>
                <w:rFonts w:ascii="Arial" w:hAnsi="Arial" w:cs="Arial"/>
                <w:sz w:val="22"/>
                <w:szCs w:val="22"/>
              </w:rPr>
              <w:t xml:space="preserve">show casing real life scenarios surrounding drug use in work place, tool box talk on </w:t>
            </w:r>
            <w:r w:rsidR="0013649A">
              <w:rPr>
                <w:rFonts w:ascii="Arial" w:hAnsi="Arial" w:cs="Arial"/>
                <w:sz w:val="22"/>
                <w:szCs w:val="22"/>
              </w:rPr>
              <w:t>company policy and procedures</w:t>
            </w:r>
          </w:p>
          <w:p w14:paraId="6B63E239" w14:textId="77777777" w:rsidR="0013649A" w:rsidRDefault="0013649A" w:rsidP="006D72CE">
            <w:pPr>
              <w:rPr>
                <w:rFonts w:ascii="Arial" w:hAnsi="Arial" w:cs="Arial"/>
                <w:sz w:val="22"/>
                <w:szCs w:val="22"/>
              </w:rPr>
            </w:pPr>
          </w:p>
          <w:p w14:paraId="709A23BC" w14:textId="449181B9" w:rsidR="0013649A" w:rsidRDefault="0013649A" w:rsidP="006D72CE">
            <w:pPr>
              <w:rPr>
                <w:rFonts w:ascii="Arial" w:hAnsi="Arial" w:cs="Arial"/>
                <w:sz w:val="22"/>
                <w:szCs w:val="22"/>
              </w:rPr>
            </w:pPr>
            <w:r>
              <w:rPr>
                <w:rFonts w:ascii="Arial" w:hAnsi="Arial" w:cs="Arial"/>
                <w:sz w:val="22"/>
                <w:szCs w:val="22"/>
              </w:rPr>
              <w:t>Manual handling training through practical sessions, regular tool box talks on correct manual handling procedures</w:t>
            </w:r>
          </w:p>
          <w:p w14:paraId="0BCC11EC" w14:textId="77777777" w:rsidR="0013649A" w:rsidRDefault="0013649A" w:rsidP="006D72CE">
            <w:pPr>
              <w:rPr>
                <w:rFonts w:ascii="Arial" w:hAnsi="Arial" w:cs="Arial"/>
                <w:sz w:val="22"/>
                <w:szCs w:val="22"/>
              </w:rPr>
            </w:pPr>
          </w:p>
          <w:p w14:paraId="2BEDCFFF" w14:textId="77777777" w:rsidR="0013649A" w:rsidRDefault="0013649A" w:rsidP="006D72CE">
            <w:pPr>
              <w:rPr>
                <w:rFonts w:ascii="Arial" w:hAnsi="Arial" w:cs="Arial"/>
                <w:sz w:val="22"/>
                <w:szCs w:val="22"/>
              </w:rPr>
            </w:pPr>
          </w:p>
          <w:p w14:paraId="7D4DA172" w14:textId="16CEE056" w:rsidR="0013649A" w:rsidRDefault="00D67D81" w:rsidP="006D72CE">
            <w:pPr>
              <w:rPr>
                <w:rFonts w:ascii="Arial" w:hAnsi="Arial" w:cs="Arial"/>
                <w:sz w:val="22"/>
                <w:szCs w:val="22"/>
              </w:rPr>
            </w:pPr>
            <w:r>
              <w:rPr>
                <w:rFonts w:ascii="Arial" w:hAnsi="Arial" w:cs="Arial"/>
                <w:sz w:val="22"/>
                <w:szCs w:val="22"/>
              </w:rPr>
              <w:t xml:space="preserve">Interactive tool box talks around </w:t>
            </w:r>
            <w:r w:rsidR="00D55D1A">
              <w:rPr>
                <w:rFonts w:ascii="Arial" w:hAnsi="Arial" w:cs="Arial"/>
                <w:sz w:val="22"/>
                <w:szCs w:val="22"/>
              </w:rPr>
              <w:t xml:space="preserve">correct procedure for handling hazards materials, Examples of SDS displayed and discussed in inductions </w:t>
            </w:r>
          </w:p>
          <w:p w14:paraId="0EAE24B8" w14:textId="77777777" w:rsidR="00D55D1A" w:rsidRDefault="00D55D1A" w:rsidP="006D72CE">
            <w:pPr>
              <w:rPr>
                <w:rFonts w:ascii="Arial" w:hAnsi="Arial" w:cs="Arial"/>
                <w:sz w:val="22"/>
                <w:szCs w:val="22"/>
              </w:rPr>
            </w:pPr>
          </w:p>
          <w:p w14:paraId="7249BAE9" w14:textId="1412B990" w:rsidR="00D55D1A" w:rsidRDefault="005210E3" w:rsidP="006D72CE">
            <w:pPr>
              <w:rPr>
                <w:rFonts w:ascii="Arial" w:hAnsi="Arial" w:cs="Arial"/>
                <w:sz w:val="22"/>
                <w:szCs w:val="22"/>
              </w:rPr>
            </w:pPr>
            <w:r>
              <w:rPr>
                <w:rFonts w:ascii="Arial" w:hAnsi="Arial" w:cs="Arial"/>
                <w:sz w:val="22"/>
                <w:szCs w:val="22"/>
              </w:rPr>
              <w:t xml:space="preserve">Fire drills, Emergency response drills, emergency response exercises, Evacuation drills, tool boxes on Emergency </w:t>
            </w:r>
            <w:r w:rsidR="00526EF0">
              <w:rPr>
                <w:rFonts w:ascii="Arial" w:hAnsi="Arial" w:cs="Arial"/>
                <w:sz w:val="22"/>
                <w:szCs w:val="22"/>
              </w:rPr>
              <w:t>procedures on site</w:t>
            </w:r>
          </w:p>
          <w:p w14:paraId="3A96C143" w14:textId="77777777" w:rsidR="00526EF0" w:rsidRDefault="00526EF0" w:rsidP="006D72CE">
            <w:pPr>
              <w:rPr>
                <w:rFonts w:ascii="Arial" w:hAnsi="Arial" w:cs="Arial"/>
                <w:sz w:val="22"/>
                <w:szCs w:val="22"/>
              </w:rPr>
            </w:pPr>
          </w:p>
          <w:p w14:paraId="3F3EB4C5" w14:textId="77777777" w:rsidR="00526EF0" w:rsidRDefault="00526EF0" w:rsidP="006D72CE">
            <w:pPr>
              <w:rPr>
                <w:rFonts w:ascii="Arial" w:hAnsi="Arial" w:cs="Arial"/>
                <w:sz w:val="22"/>
                <w:szCs w:val="22"/>
              </w:rPr>
            </w:pPr>
          </w:p>
          <w:p w14:paraId="64996A91" w14:textId="5CDE1201" w:rsidR="00526EF0" w:rsidRDefault="00526EF0" w:rsidP="006D72CE">
            <w:pPr>
              <w:rPr>
                <w:rFonts w:ascii="Arial" w:hAnsi="Arial" w:cs="Arial"/>
                <w:sz w:val="22"/>
                <w:szCs w:val="22"/>
              </w:rPr>
            </w:pPr>
            <w:r>
              <w:rPr>
                <w:rFonts w:ascii="Arial" w:hAnsi="Arial" w:cs="Arial"/>
                <w:sz w:val="22"/>
                <w:szCs w:val="22"/>
              </w:rPr>
              <w:t>Fatigue management training, tool box talks</w:t>
            </w:r>
          </w:p>
          <w:permEnd w:id="1005791409"/>
          <w:p w14:paraId="5CE3E119" w14:textId="1A6136FB" w:rsidR="00042F60" w:rsidRPr="001C4084" w:rsidRDefault="00042F60" w:rsidP="006D72CE">
            <w:pPr>
              <w:rPr>
                <w:rFonts w:ascii="Arial" w:hAnsi="Arial" w:cs="Arial"/>
                <w:sz w:val="22"/>
                <w:szCs w:val="22"/>
              </w:rPr>
            </w:pPr>
          </w:p>
        </w:tc>
        <w:permStart w:id="641100087" w:edGrp="everyone"/>
        <w:tc>
          <w:tcPr>
            <w:tcW w:w="624" w:type="dxa"/>
            <w:tcBorders>
              <w:top w:val="nil"/>
              <w:left w:val="single" w:sz="4" w:space="0" w:color="auto"/>
              <w:bottom w:val="nil"/>
              <w:right w:val="nil"/>
            </w:tcBorders>
          </w:tcPr>
          <w:p w14:paraId="2D3F5EC8" w14:textId="77777777" w:rsidR="00042F60" w:rsidRPr="00533511" w:rsidRDefault="00000000" w:rsidP="006D72CE">
            <w:pPr>
              <w:rPr>
                <w:rFonts w:ascii="Arial" w:hAnsi="Arial" w:cs="Arial"/>
                <w:sz w:val="44"/>
                <w:szCs w:val="44"/>
              </w:rPr>
            </w:pPr>
            <w:sdt>
              <w:sdtPr>
                <w:rPr>
                  <w:rFonts w:ascii="Arial" w:hAnsi="Arial" w:cs="Arial"/>
                  <w:sz w:val="44"/>
                  <w:szCs w:val="44"/>
                </w:rPr>
                <w:id w:val="-516928401"/>
                <w14:checkbox>
                  <w14:checked w14:val="0"/>
                  <w14:checkedState w14:val="00FE" w14:font="Wingdings"/>
                  <w14:uncheckedState w14:val="00A8" w14:font="Wingdings"/>
                </w14:checkbox>
              </w:sdtPr>
              <w:sdtContent>
                <w:r w:rsidR="00042F60">
                  <w:rPr>
                    <w:rFonts w:ascii="Arial" w:hAnsi="Arial" w:cs="Arial"/>
                    <w:sz w:val="44"/>
                    <w:szCs w:val="44"/>
                  </w:rPr>
                  <w:sym w:font="Wingdings" w:char="F0A8"/>
                </w:r>
              </w:sdtContent>
            </w:sdt>
            <w:permEnd w:id="641100087"/>
          </w:p>
        </w:tc>
      </w:tr>
    </w:tbl>
    <w:p w14:paraId="4617F0C6" w14:textId="77777777" w:rsidR="00042F60" w:rsidRDefault="00042F60" w:rsidP="00042F60">
      <w:pPr>
        <w:rPr>
          <w:rFonts w:ascii="Arial" w:hAnsi="Arial" w:cs="Arial"/>
          <w:sz w:val="22"/>
          <w:szCs w:val="22"/>
        </w:rPr>
      </w:pPr>
    </w:p>
    <w:p w14:paraId="3621C383" w14:textId="1F48E36D" w:rsidR="00D427A2" w:rsidRDefault="00D427A2" w:rsidP="00D427A2">
      <w:pPr>
        <w:rPr>
          <w:rFonts w:ascii="Arial" w:hAnsi="Arial" w:cs="Arial"/>
          <w:sz w:val="22"/>
          <w:szCs w:val="22"/>
        </w:rPr>
      </w:pPr>
    </w:p>
    <w:p w14:paraId="1291C649" w14:textId="5B6DC994" w:rsidR="00C436A8" w:rsidRPr="00C26EC4" w:rsidRDefault="00C436A8" w:rsidP="00C436A8">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lastRenderedPageBreak/>
        <w:t xml:space="preserve">Read the following </w:t>
      </w:r>
      <w:r>
        <w:rPr>
          <w:rFonts w:ascii="Arial" w:hAnsi="Arial" w:cs="Arial"/>
          <w:b/>
          <w:bCs/>
          <w:i/>
          <w:iCs/>
          <w:szCs w:val="24"/>
        </w:rPr>
        <w:t>team training record show</w:t>
      </w:r>
      <w:r w:rsidR="009F319E">
        <w:rPr>
          <w:rFonts w:ascii="Arial" w:hAnsi="Arial" w:cs="Arial"/>
          <w:b/>
          <w:bCs/>
          <w:i/>
          <w:iCs/>
          <w:szCs w:val="24"/>
        </w:rPr>
        <w:t>ing</w:t>
      </w:r>
      <w:r>
        <w:rPr>
          <w:rFonts w:ascii="Arial" w:hAnsi="Arial" w:cs="Arial"/>
          <w:b/>
          <w:bCs/>
          <w:i/>
          <w:iCs/>
          <w:szCs w:val="24"/>
        </w:rPr>
        <w:t xml:space="preserve"> training that </w:t>
      </w:r>
      <w:r w:rsidR="00026BB8">
        <w:rPr>
          <w:rFonts w:ascii="Arial" w:hAnsi="Arial" w:cs="Arial"/>
          <w:b/>
          <w:bCs/>
          <w:i/>
          <w:iCs/>
          <w:szCs w:val="24"/>
        </w:rPr>
        <w:t xml:space="preserve">new </w:t>
      </w:r>
      <w:r>
        <w:rPr>
          <w:rFonts w:ascii="Arial" w:hAnsi="Arial" w:cs="Arial"/>
          <w:b/>
          <w:bCs/>
          <w:i/>
          <w:iCs/>
          <w:szCs w:val="24"/>
        </w:rPr>
        <w:t>workers have received</w:t>
      </w:r>
      <w:r w:rsidR="00576BF1">
        <w:rPr>
          <w:rFonts w:ascii="Arial" w:hAnsi="Arial" w:cs="Arial"/>
          <w:b/>
          <w:bCs/>
          <w:i/>
          <w:iCs/>
          <w:szCs w:val="24"/>
        </w:rPr>
        <w:t>,</w:t>
      </w:r>
      <w:r>
        <w:rPr>
          <w:rFonts w:ascii="Arial" w:hAnsi="Arial" w:cs="Arial"/>
          <w:b/>
          <w:bCs/>
          <w:i/>
          <w:iCs/>
          <w:szCs w:val="24"/>
        </w:rPr>
        <w:t xml:space="preserve"> to respond to </w:t>
      </w:r>
      <w:r w:rsidR="00026BB8">
        <w:rPr>
          <w:rFonts w:ascii="Arial" w:hAnsi="Arial" w:cs="Arial"/>
          <w:b/>
          <w:bCs/>
          <w:i/>
          <w:iCs/>
          <w:szCs w:val="24"/>
        </w:rPr>
        <w:fldChar w:fldCharType="begin"/>
      </w:r>
      <w:r w:rsidR="00026BB8">
        <w:rPr>
          <w:rFonts w:ascii="Arial" w:hAnsi="Arial" w:cs="Arial"/>
          <w:b/>
          <w:bCs/>
          <w:i/>
          <w:iCs/>
          <w:szCs w:val="24"/>
        </w:rPr>
        <w:instrText xml:space="preserve"> REF _Ref89346646 \r \h </w:instrText>
      </w:r>
      <w:r w:rsidR="00026BB8">
        <w:rPr>
          <w:rFonts w:ascii="Arial" w:hAnsi="Arial" w:cs="Arial"/>
          <w:b/>
          <w:bCs/>
          <w:i/>
          <w:iCs/>
          <w:szCs w:val="24"/>
        </w:rPr>
      </w:r>
      <w:r w:rsidR="00026BB8">
        <w:rPr>
          <w:rFonts w:ascii="Arial" w:hAnsi="Arial" w:cs="Arial"/>
          <w:b/>
          <w:bCs/>
          <w:i/>
          <w:iCs/>
          <w:szCs w:val="24"/>
        </w:rPr>
        <w:fldChar w:fldCharType="separate"/>
      </w:r>
      <w:r w:rsidR="004A57AA">
        <w:rPr>
          <w:rFonts w:ascii="Arial" w:hAnsi="Arial" w:cs="Arial"/>
          <w:b/>
          <w:bCs/>
          <w:i/>
          <w:iCs/>
          <w:szCs w:val="24"/>
        </w:rPr>
        <w:t xml:space="preserve">Q15. </w:t>
      </w:r>
      <w:r w:rsidR="00026BB8">
        <w:rPr>
          <w:rFonts w:ascii="Arial" w:hAnsi="Arial" w:cs="Arial"/>
          <w:b/>
          <w:bCs/>
          <w:i/>
          <w:iCs/>
          <w:szCs w:val="24"/>
        </w:rPr>
        <w:fldChar w:fldCharType="end"/>
      </w:r>
      <w:r w:rsidR="004D7875">
        <w:rPr>
          <w:rFonts w:ascii="Arial" w:hAnsi="Arial" w:cs="Arial"/>
          <w:b/>
          <w:bCs/>
          <w:i/>
          <w:iCs/>
          <w:szCs w:val="24"/>
        </w:rPr>
        <w:t xml:space="preserve">and </w:t>
      </w:r>
      <w:r w:rsidR="004D7875">
        <w:rPr>
          <w:rFonts w:ascii="Arial" w:hAnsi="Arial" w:cs="Arial"/>
          <w:b/>
          <w:bCs/>
          <w:i/>
          <w:iCs/>
          <w:szCs w:val="24"/>
        </w:rPr>
        <w:fldChar w:fldCharType="begin"/>
      </w:r>
      <w:r w:rsidR="004D7875">
        <w:rPr>
          <w:rFonts w:ascii="Arial" w:hAnsi="Arial" w:cs="Arial"/>
          <w:b/>
          <w:bCs/>
          <w:i/>
          <w:iCs/>
          <w:szCs w:val="24"/>
        </w:rPr>
        <w:instrText xml:space="preserve"> REF _Ref89348652 \r \h </w:instrText>
      </w:r>
      <w:r w:rsidR="004D7875">
        <w:rPr>
          <w:rFonts w:ascii="Arial" w:hAnsi="Arial" w:cs="Arial"/>
          <w:b/>
          <w:bCs/>
          <w:i/>
          <w:iCs/>
          <w:szCs w:val="24"/>
        </w:rPr>
      </w:r>
      <w:r w:rsidR="004D7875">
        <w:rPr>
          <w:rFonts w:ascii="Arial" w:hAnsi="Arial" w:cs="Arial"/>
          <w:b/>
          <w:bCs/>
          <w:i/>
          <w:iCs/>
          <w:szCs w:val="24"/>
        </w:rPr>
        <w:fldChar w:fldCharType="separate"/>
      </w:r>
      <w:r w:rsidR="004A57AA">
        <w:rPr>
          <w:rFonts w:ascii="Arial" w:hAnsi="Arial" w:cs="Arial"/>
          <w:b/>
          <w:bCs/>
          <w:i/>
          <w:iCs/>
          <w:szCs w:val="24"/>
        </w:rPr>
        <w:t xml:space="preserve">Q16. </w:t>
      </w:r>
      <w:r w:rsidR="004D7875">
        <w:rPr>
          <w:rFonts w:ascii="Arial" w:hAnsi="Arial" w:cs="Arial"/>
          <w:b/>
          <w:bCs/>
          <w:i/>
          <w:iCs/>
          <w:szCs w:val="24"/>
        </w:rPr>
        <w:fldChar w:fldCharType="end"/>
      </w:r>
    </w:p>
    <w:tbl>
      <w:tblPr>
        <w:tblStyle w:val="TableGrid1"/>
        <w:tblW w:w="8338" w:type="dxa"/>
        <w:tblInd w:w="-5" w:type="dxa"/>
        <w:tblLook w:val="04A0" w:firstRow="1" w:lastRow="0" w:firstColumn="1" w:lastColumn="0" w:noHBand="0" w:noVBand="1"/>
      </w:tblPr>
      <w:tblGrid>
        <w:gridCol w:w="1700"/>
        <w:gridCol w:w="1336"/>
        <w:gridCol w:w="1326"/>
        <w:gridCol w:w="1326"/>
        <w:gridCol w:w="1326"/>
        <w:gridCol w:w="1324"/>
      </w:tblGrid>
      <w:tr w:rsidR="00026BB8" w:rsidRPr="00026BB8" w14:paraId="119FED4E" w14:textId="77777777" w:rsidTr="00D912E8">
        <w:trPr>
          <w:trHeight w:val="735"/>
        </w:trPr>
        <w:tc>
          <w:tcPr>
            <w:tcW w:w="1700" w:type="dxa"/>
            <w:shd w:val="clear" w:color="auto" w:fill="D9D9D9"/>
            <w:vAlign w:val="center"/>
          </w:tcPr>
          <w:p w14:paraId="327870DC"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Team member</w:t>
            </w:r>
          </w:p>
        </w:tc>
        <w:tc>
          <w:tcPr>
            <w:tcW w:w="1336" w:type="dxa"/>
            <w:shd w:val="clear" w:color="auto" w:fill="D9D9D9"/>
            <w:vAlign w:val="center"/>
          </w:tcPr>
          <w:p w14:paraId="518E6716"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General Construction Induction training (White Card)</w:t>
            </w:r>
          </w:p>
        </w:tc>
        <w:tc>
          <w:tcPr>
            <w:tcW w:w="1326" w:type="dxa"/>
            <w:shd w:val="clear" w:color="auto" w:fill="D9D9D9"/>
            <w:vAlign w:val="center"/>
          </w:tcPr>
          <w:p w14:paraId="5F15958D"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Site induction</w:t>
            </w:r>
          </w:p>
        </w:tc>
        <w:tc>
          <w:tcPr>
            <w:tcW w:w="1326" w:type="dxa"/>
            <w:shd w:val="clear" w:color="auto" w:fill="D9D9D9"/>
            <w:vAlign w:val="center"/>
          </w:tcPr>
          <w:p w14:paraId="5A1724E7"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Manual Handling</w:t>
            </w:r>
          </w:p>
        </w:tc>
        <w:tc>
          <w:tcPr>
            <w:tcW w:w="1326" w:type="dxa"/>
            <w:shd w:val="clear" w:color="auto" w:fill="D9D9D9"/>
            <w:vAlign w:val="center"/>
          </w:tcPr>
          <w:p w14:paraId="44EF943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Emergency response</w:t>
            </w:r>
          </w:p>
        </w:tc>
        <w:tc>
          <w:tcPr>
            <w:tcW w:w="1324" w:type="dxa"/>
            <w:shd w:val="clear" w:color="auto" w:fill="D9D9D9"/>
            <w:vAlign w:val="center"/>
          </w:tcPr>
          <w:p w14:paraId="3616348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First Aid</w:t>
            </w:r>
          </w:p>
        </w:tc>
      </w:tr>
      <w:tr w:rsidR="00026BB8" w:rsidRPr="00026BB8" w14:paraId="3EE0E99D" w14:textId="77777777" w:rsidTr="00D912E8">
        <w:trPr>
          <w:trHeight w:val="378"/>
        </w:trPr>
        <w:tc>
          <w:tcPr>
            <w:tcW w:w="1700" w:type="dxa"/>
            <w:vAlign w:val="center"/>
          </w:tcPr>
          <w:p w14:paraId="3F5F86C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Jeremy Still</w:t>
            </w:r>
          </w:p>
        </w:tc>
        <w:tc>
          <w:tcPr>
            <w:tcW w:w="1336" w:type="dxa"/>
            <w:vAlign w:val="center"/>
          </w:tcPr>
          <w:p w14:paraId="4EC2580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0B81FA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2A2D6A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C10C89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6AEC0420" w14:textId="77777777" w:rsidR="00026BB8" w:rsidRPr="00026BB8" w:rsidRDefault="00026BB8" w:rsidP="00026BB8">
            <w:pPr>
              <w:jc w:val="center"/>
              <w:rPr>
                <w:rFonts w:ascii="Arial" w:hAnsi="Arial" w:cs="Arial"/>
                <w:sz w:val="18"/>
                <w:szCs w:val="18"/>
              </w:rPr>
            </w:pPr>
          </w:p>
        </w:tc>
      </w:tr>
      <w:tr w:rsidR="00026BB8" w:rsidRPr="00026BB8" w14:paraId="1E496A16" w14:textId="77777777" w:rsidTr="00D912E8">
        <w:trPr>
          <w:trHeight w:val="378"/>
        </w:trPr>
        <w:tc>
          <w:tcPr>
            <w:tcW w:w="1700" w:type="dxa"/>
            <w:vAlign w:val="center"/>
          </w:tcPr>
          <w:p w14:paraId="556F02B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Henry Oppenheim</w:t>
            </w:r>
          </w:p>
        </w:tc>
        <w:tc>
          <w:tcPr>
            <w:tcW w:w="1336" w:type="dxa"/>
            <w:vAlign w:val="center"/>
          </w:tcPr>
          <w:p w14:paraId="1EC8797B"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E92A58"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0A307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0F1E51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7AEDEB4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27F2C8A4" w14:textId="77777777" w:rsidTr="00D912E8">
        <w:trPr>
          <w:trHeight w:val="357"/>
        </w:trPr>
        <w:tc>
          <w:tcPr>
            <w:tcW w:w="1700" w:type="dxa"/>
            <w:vAlign w:val="center"/>
          </w:tcPr>
          <w:p w14:paraId="0177A2A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Jules Freeman</w:t>
            </w:r>
          </w:p>
        </w:tc>
        <w:tc>
          <w:tcPr>
            <w:tcW w:w="1336" w:type="dxa"/>
            <w:vAlign w:val="center"/>
          </w:tcPr>
          <w:p w14:paraId="65A810F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BA009A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59F583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D08C659" w14:textId="77777777" w:rsidR="00026BB8" w:rsidRPr="00026BB8" w:rsidRDefault="00026BB8" w:rsidP="00026BB8">
            <w:pPr>
              <w:jc w:val="center"/>
              <w:rPr>
                <w:rFonts w:ascii="Arial" w:hAnsi="Arial" w:cs="Arial"/>
                <w:sz w:val="18"/>
                <w:szCs w:val="18"/>
              </w:rPr>
            </w:pPr>
          </w:p>
        </w:tc>
        <w:tc>
          <w:tcPr>
            <w:tcW w:w="1324" w:type="dxa"/>
            <w:vAlign w:val="center"/>
          </w:tcPr>
          <w:p w14:paraId="24AE01ED" w14:textId="77777777" w:rsidR="00026BB8" w:rsidRPr="00026BB8" w:rsidRDefault="00026BB8" w:rsidP="00026BB8">
            <w:pPr>
              <w:jc w:val="center"/>
              <w:rPr>
                <w:rFonts w:ascii="Arial" w:hAnsi="Arial" w:cs="Arial"/>
                <w:sz w:val="18"/>
                <w:szCs w:val="18"/>
              </w:rPr>
            </w:pPr>
          </w:p>
        </w:tc>
      </w:tr>
      <w:tr w:rsidR="00026BB8" w:rsidRPr="00026BB8" w14:paraId="52335B91" w14:textId="77777777" w:rsidTr="00D912E8">
        <w:trPr>
          <w:trHeight w:val="378"/>
        </w:trPr>
        <w:tc>
          <w:tcPr>
            <w:tcW w:w="1700" w:type="dxa"/>
            <w:vAlign w:val="center"/>
          </w:tcPr>
          <w:p w14:paraId="2808160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Jake Monet</w:t>
            </w:r>
          </w:p>
        </w:tc>
        <w:tc>
          <w:tcPr>
            <w:tcW w:w="1336" w:type="dxa"/>
            <w:vAlign w:val="center"/>
          </w:tcPr>
          <w:p w14:paraId="59417A8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005AC03"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4A4C0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F72930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597E74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530F8A7A" w14:textId="77777777" w:rsidTr="00D912E8">
        <w:trPr>
          <w:trHeight w:val="357"/>
        </w:trPr>
        <w:tc>
          <w:tcPr>
            <w:tcW w:w="1700" w:type="dxa"/>
            <w:vAlign w:val="center"/>
          </w:tcPr>
          <w:p w14:paraId="174CB31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Antony Johns</w:t>
            </w:r>
          </w:p>
        </w:tc>
        <w:tc>
          <w:tcPr>
            <w:tcW w:w="1336" w:type="dxa"/>
            <w:vAlign w:val="center"/>
          </w:tcPr>
          <w:p w14:paraId="747FB5B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26B6CC5" w14:textId="77777777" w:rsidR="00026BB8" w:rsidRPr="00026BB8" w:rsidRDefault="00026BB8" w:rsidP="00026BB8">
            <w:pPr>
              <w:jc w:val="center"/>
              <w:rPr>
                <w:rFonts w:ascii="Arial" w:hAnsi="Arial" w:cs="Arial"/>
                <w:sz w:val="18"/>
                <w:szCs w:val="18"/>
              </w:rPr>
            </w:pPr>
          </w:p>
        </w:tc>
        <w:tc>
          <w:tcPr>
            <w:tcW w:w="1326" w:type="dxa"/>
            <w:vAlign w:val="center"/>
          </w:tcPr>
          <w:p w14:paraId="4E38B76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0E1C61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20790CA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16320817" w14:textId="77777777" w:rsidTr="00D912E8">
        <w:trPr>
          <w:trHeight w:val="378"/>
        </w:trPr>
        <w:tc>
          <w:tcPr>
            <w:tcW w:w="1700" w:type="dxa"/>
            <w:vAlign w:val="center"/>
          </w:tcPr>
          <w:p w14:paraId="16405D3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Silvia Haack</w:t>
            </w:r>
          </w:p>
        </w:tc>
        <w:tc>
          <w:tcPr>
            <w:tcW w:w="1336" w:type="dxa"/>
            <w:vAlign w:val="center"/>
          </w:tcPr>
          <w:p w14:paraId="3E43BF5F" w14:textId="77777777" w:rsidR="00026BB8" w:rsidRPr="00026BB8" w:rsidRDefault="00026BB8" w:rsidP="00026BB8">
            <w:pPr>
              <w:jc w:val="center"/>
              <w:rPr>
                <w:rFonts w:ascii="Arial" w:hAnsi="Arial" w:cs="Arial"/>
                <w:sz w:val="18"/>
                <w:szCs w:val="18"/>
              </w:rPr>
            </w:pPr>
          </w:p>
        </w:tc>
        <w:tc>
          <w:tcPr>
            <w:tcW w:w="1326" w:type="dxa"/>
            <w:vAlign w:val="center"/>
          </w:tcPr>
          <w:p w14:paraId="48117D8C" w14:textId="77777777" w:rsidR="00026BB8" w:rsidRPr="00026BB8" w:rsidRDefault="00026BB8" w:rsidP="00026BB8">
            <w:pPr>
              <w:jc w:val="center"/>
              <w:rPr>
                <w:rFonts w:ascii="Arial" w:hAnsi="Arial" w:cs="Arial"/>
                <w:sz w:val="18"/>
                <w:szCs w:val="18"/>
              </w:rPr>
            </w:pPr>
          </w:p>
        </w:tc>
        <w:tc>
          <w:tcPr>
            <w:tcW w:w="1326" w:type="dxa"/>
            <w:vAlign w:val="center"/>
          </w:tcPr>
          <w:p w14:paraId="620A3C20" w14:textId="77777777" w:rsidR="00026BB8" w:rsidRPr="00026BB8" w:rsidRDefault="00026BB8" w:rsidP="00026BB8">
            <w:pPr>
              <w:jc w:val="center"/>
              <w:rPr>
                <w:rFonts w:ascii="Arial" w:hAnsi="Arial" w:cs="Arial"/>
                <w:sz w:val="18"/>
                <w:szCs w:val="18"/>
              </w:rPr>
            </w:pPr>
          </w:p>
        </w:tc>
        <w:tc>
          <w:tcPr>
            <w:tcW w:w="1326" w:type="dxa"/>
            <w:vAlign w:val="center"/>
          </w:tcPr>
          <w:p w14:paraId="3DB1706A" w14:textId="77777777" w:rsidR="00026BB8" w:rsidRPr="00026BB8" w:rsidRDefault="00026BB8" w:rsidP="00026BB8">
            <w:pPr>
              <w:jc w:val="center"/>
              <w:rPr>
                <w:rFonts w:ascii="Arial" w:hAnsi="Arial" w:cs="Arial"/>
                <w:sz w:val="18"/>
                <w:szCs w:val="18"/>
              </w:rPr>
            </w:pPr>
          </w:p>
        </w:tc>
        <w:tc>
          <w:tcPr>
            <w:tcW w:w="1324" w:type="dxa"/>
            <w:vAlign w:val="center"/>
          </w:tcPr>
          <w:p w14:paraId="5B3275B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914AC1C" w14:textId="77777777" w:rsidTr="00D912E8">
        <w:trPr>
          <w:trHeight w:val="357"/>
        </w:trPr>
        <w:tc>
          <w:tcPr>
            <w:tcW w:w="1700" w:type="dxa"/>
            <w:vAlign w:val="center"/>
          </w:tcPr>
          <w:p w14:paraId="186D0AB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Fred Hollows</w:t>
            </w:r>
          </w:p>
        </w:tc>
        <w:tc>
          <w:tcPr>
            <w:tcW w:w="1336" w:type="dxa"/>
            <w:vAlign w:val="center"/>
          </w:tcPr>
          <w:p w14:paraId="2A3FBB7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A084AB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5B26C03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8A9F717" w14:textId="77777777" w:rsidR="00026BB8" w:rsidRPr="00026BB8" w:rsidRDefault="00026BB8" w:rsidP="00026BB8">
            <w:pPr>
              <w:jc w:val="center"/>
              <w:rPr>
                <w:rFonts w:ascii="Arial" w:hAnsi="Arial" w:cs="Arial"/>
                <w:sz w:val="18"/>
                <w:szCs w:val="18"/>
              </w:rPr>
            </w:pPr>
          </w:p>
        </w:tc>
        <w:tc>
          <w:tcPr>
            <w:tcW w:w="1324" w:type="dxa"/>
            <w:vAlign w:val="center"/>
          </w:tcPr>
          <w:p w14:paraId="2B793521"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7B587583" w14:textId="77777777" w:rsidTr="00D912E8">
        <w:trPr>
          <w:trHeight w:val="378"/>
        </w:trPr>
        <w:tc>
          <w:tcPr>
            <w:tcW w:w="1700" w:type="dxa"/>
            <w:vAlign w:val="center"/>
          </w:tcPr>
          <w:p w14:paraId="691B7BDF"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Imogen Flank</w:t>
            </w:r>
          </w:p>
        </w:tc>
        <w:tc>
          <w:tcPr>
            <w:tcW w:w="1336" w:type="dxa"/>
            <w:vAlign w:val="center"/>
          </w:tcPr>
          <w:p w14:paraId="5E6C01B6" w14:textId="77777777" w:rsidR="00026BB8" w:rsidRPr="00026BB8" w:rsidRDefault="00026BB8" w:rsidP="00026BB8">
            <w:pPr>
              <w:jc w:val="center"/>
              <w:rPr>
                <w:rFonts w:ascii="Arial" w:hAnsi="Arial" w:cs="Arial"/>
                <w:sz w:val="18"/>
                <w:szCs w:val="18"/>
              </w:rPr>
            </w:pPr>
          </w:p>
        </w:tc>
        <w:tc>
          <w:tcPr>
            <w:tcW w:w="1326" w:type="dxa"/>
            <w:vAlign w:val="center"/>
          </w:tcPr>
          <w:p w14:paraId="708A8BF0" w14:textId="77777777" w:rsidR="00026BB8" w:rsidRPr="00026BB8" w:rsidRDefault="00026BB8" w:rsidP="00026BB8">
            <w:pPr>
              <w:jc w:val="center"/>
              <w:rPr>
                <w:rFonts w:ascii="Arial" w:hAnsi="Arial" w:cs="Arial"/>
                <w:sz w:val="18"/>
                <w:szCs w:val="18"/>
              </w:rPr>
            </w:pPr>
          </w:p>
        </w:tc>
        <w:tc>
          <w:tcPr>
            <w:tcW w:w="1326" w:type="dxa"/>
            <w:vAlign w:val="center"/>
          </w:tcPr>
          <w:p w14:paraId="0E277AD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B9F4486" w14:textId="77777777" w:rsidR="00026BB8" w:rsidRPr="00026BB8" w:rsidRDefault="00026BB8" w:rsidP="00026BB8">
            <w:pPr>
              <w:jc w:val="center"/>
              <w:rPr>
                <w:rFonts w:ascii="Arial" w:hAnsi="Arial" w:cs="Arial"/>
                <w:sz w:val="18"/>
                <w:szCs w:val="18"/>
              </w:rPr>
            </w:pPr>
          </w:p>
        </w:tc>
        <w:tc>
          <w:tcPr>
            <w:tcW w:w="1324" w:type="dxa"/>
            <w:vAlign w:val="center"/>
          </w:tcPr>
          <w:p w14:paraId="48147CA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C205E71" w14:textId="77777777" w:rsidTr="00D912E8">
        <w:trPr>
          <w:trHeight w:val="378"/>
        </w:trPr>
        <w:tc>
          <w:tcPr>
            <w:tcW w:w="1700" w:type="dxa"/>
            <w:vAlign w:val="center"/>
          </w:tcPr>
          <w:p w14:paraId="0BA119C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Xavier French</w:t>
            </w:r>
          </w:p>
        </w:tc>
        <w:tc>
          <w:tcPr>
            <w:tcW w:w="1336" w:type="dxa"/>
            <w:vAlign w:val="center"/>
          </w:tcPr>
          <w:p w14:paraId="3E67A703" w14:textId="77777777" w:rsidR="00026BB8" w:rsidRPr="00026BB8" w:rsidRDefault="00026BB8" w:rsidP="00026BB8">
            <w:pPr>
              <w:jc w:val="center"/>
              <w:rPr>
                <w:rFonts w:ascii="Arial" w:hAnsi="Arial" w:cs="Arial"/>
                <w:sz w:val="18"/>
                <w:szCs w:val="18"/>
              </w:rPr>
            </w:pPr>
          </w:p>
        </w:tc>
        <w:tc>
          <w:tcPr>
            <w:tcW w:w="1326" w:type="dxa"/>
            <w:vAlign w:val="center"/>
          </w:tcPr>
          <w:p w14:paraId="297EFA41" w14:textId="77777777" w:rsidR="00026BB8" w:rsidRPr="00026BB8" w:rsidRDefault="00026BB8" w:rsidP="00026BB8">
            <w:pPr>
              <w:jc w:val="center"/>
              <w:rPr>
                <w:rFonts w:ascii="Arial" w:hAnsi="Arial" w:cs="Arial"/>
                <w:sz w:val="18"/>
                <w:szCs w:val="18"/>
              </w:rPr>
            </w:pPr>
          </w:p>
        </w:tc>
        <w:tc>
          <w:tcPr>
            <w:tcW w:w="1326" w:type="dxa"/>
            <w:vAlign w:val="center"/>
          </w:tcPr>
          <w:p w14:paraId="07535321" w14:textId="77777777" w:rsidR="00026BB8" w:rsidRPr="00026BB8" w:rsidRDefault="00026BB8" w:rsidP="00026BB8">
            <w:pPr>
              <w:jc w:val="center"/>
              <w:rPr>
                <w:rFonts w:ascii="Arial" w:hAnsi="Arial" w:cs="Arial"/>
                <w:sz w:val="18"/>
                <w:szCs w:val="18"/>
              </w:rPr>
            </w:pPr>
          </w:p>
        </w:tc>
        <w:tc>
          <w:tcPr>
            <w:tcW w:w="1326" w:type="dxa"/>
            <w:vAlign w:val="center"/>
          </w:tcPr>
          <w:p w14:paraId="22A8BF5B" w14:textId="77777777" w:rsidR="00026BB8" w:rsidRPr="00026BB8" w:rsidRDefault="00026BB8" w:rsidP="00026BB8">
            <w:pPr>
              <w:jc w:val="center"/>
              <w:rPr>
                <w:rFonts w:ascii="Arial" w:hAnsi="Arial" w:cs="Arial"/>
                <w:sz w:val="18"/>
                <w:szCs w:val="18"/>
              </w:rPr>
            </w:pPr>
          </w:p>
        </w:tc>
        <w:tc>
          <w:tcPr>
            <w:tcW w:w="1324" w:type="dxa"/>
            <w:vAlign w:val="center"/>
          </w:tcPr>
          <w:p w14:paraId="3EC1B989" w14:textId="77777777" w:rsidR="00026BB8" w:rsidRPr="00026BB8" w:rsidRDefault="00026BB8" w:rsidP="00026BB8">
            <w:pPr>
              <w:jc w:val="center"/>
              <w:rPr>
                <w:rFonts w:ascii="Arial" w:hAnsi="Arial" w:cs="Arial"/>
                <w:sz w:val="18"/>
                <w:szCs w:val="18"/>
              </w:rPr>
            </w:pPr>
          </w:p>
        </w:tc>
      </w:tr>
      <w:tr w:rsidR="00026BB8" w:rsidRPr="00026BB8" w14:paraId="15904EFA" w14:textId="77777777" w:rsidTr="00D912E8">
        <w:trPr>
          <w:trHeight w:val="357"/>
        </w:trPr>
        <w:tc>
          <w:tcPr>
            <w:tcW w:w="1700" w:type="dxa"/>
            <w:vAlign w:val="center"/>
          </w:tcPr>
          <w:p w14:paraId="40D3E34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Martin Short</w:t>
            </w:r>
          </w:p>
        </w:tc>
        <w:tc>
          <w:tcPr>
            <w:tcW w:w="1336" w:type="dxa"/>
            <w:vAlign w:val="center"/>
          </w:tcPr>
          <w:p w14:paraId="1BC2E68C" w14:textId="77777777" w:rsidR="00026BB8" w:rsidRPr="00026BB8" w:rsidRDefault="00026BB8" w:rsidP="00026BB8">
            <w:pPr>
              <w:jc w:val="center"/>
              <w:rPr>
                <w:rFonts w:ascii="Arial" w:hAnsi="Arial" w:cs="Arial"/>
                <w:sz w:val="18"/>
                <w:szCs w:val="18"/>
              </w:rPr>
            </w:pPr>
          </w:p>
        </w:tc>
        <w:tc>
          <w:tcPr>
            <w:tcW w:w="1326" w:type="dxa"/>
            <w:vAlign w:val="center"/>
          </w:tcPr>
          <w:p w14:paraId="1F1354D7" w14:textId="77777777" w:rsidR="00026BB8" w:rsidRPr="00026BB8" w:rsidRDefault="00026BB8" w:rsidP="00026BB8">
            <w:pPr>
              <w:jc w:val="center"/>
              <w:rPr>
                <w:rFonts w:ascii="Arial" w:hAnsi="Arial" w:cs="Arial"/>
                <w:sz w:val="18"/>
                <w:szCs w:val="18"/>
              </w:rPr>
            </w:pPr>
          </w:p>
        </w:tc>
        <w:tc>
          <w:tcPr>
            <w:tcW w:w="1326" w:type="dxa"/>
            <w:vAlign w:val="center"/>
          </w:tcPr>
          <w:p w14:paraId="43AA76A0" w14:textId="77777777" w:rsidR="00026BB8" w:rsidRPr="00026BB8" w:rsidRDefault="00026BB8" w:rsidP="00026BB8">
            <w:pPr>
              <w:jc w:val="center"/>
              <w:rPr>
                <w:rFonts w:ascii="Arial" w:hAnsi="Arial" w:cs="Arial"/>
                <w:sz w:val="18"/>
                <w:szCs w:val="18"/>
              </w:rPr>
            </w:pPr>
          </w:p>
        </w:tc>
        <w:tc>
          <w:tcPr>
            <w:tcW w:w="1326" w:type="dxa"/>
            <w:vAlign w:val="center"/>
          </w:tcPr>
          <w:p w14:paraId="7D95ACA4" w14:textId="77777777" w:rsidR="00026BB8" w:rsidRPr="00026BB8" w:rsidRDefault="00026BB8" w:rsidP="00026BB8">
            <w:pPr>
              <w:jc w:val="center"/>
              <w:rPr>
                <w:rFonts w:ascii="Arial" w:hAnsi="Arial" w:cs="Arial"/>
                <w:sz w:val="18"/>
                <w:szCs w:val="18"/>
              </w:rPr>
            </w:pPr>
          </w:p>
        </w:tc>
        <w:tc>
          <w:tcPr>
            <w:tcW w:w="1324" w:type="dxa"/>
            <w:vAlign w:val="center"/>
          </w:tcPr>
          <w:p w14:paraId="720D0B95" w14:textId="77777777" w:rsidR="00026BB8" w:rsidRPr="00026BB8" w:rsidRDefault="00026BB8" w:rsidP="00026BB8">
            <w:pPr>
              <w:jc w:val="center"/>
              <w:rPr>
                <w:rFonts w:ascii="Arial" w:hAnsi="Arial" w:cs="Arial"/>
                <w:sz w:val="18"/>
                <w:szCs w:val="18"/>
              </w:rPr>
            </w:pPr>
          </w:p>
        </w:tc>
      </w:tr>
    </w:tbl>
    <w:p w14:paraId="4A4992F4" w14:textId="499D5A65" w:rsidR="00C436A8" w:rsidRDefault="00C436A8" w:rsidP="00D427A2">
      <w:pPr>
        <w:rPr>
          <w:rFonts w:ascii="Arial" w:hAnsi="Arial" w:cs="Arial"/>
          <w:sz w:val="22"/>
          <w:szCs w:val="22"/>
        </w:rPr>
      </w:pPr>
    </w:p>
    <w:p w14:paraId="34A1AA09" w14:textId="77777777" w:rsidR="00C436A8" w:rsidRDefault="00C436A8" w:rsidP="00D427A2">
      <w:pPr>
        <w:rPr>
          <w:rFonts w:ascii="Arial" w:hAnsi="Arial" w:cs="Arial"/>
          <w:sz w:val="22"/>
          <w:szCs w:val="22"/>
        </w:rPr>
      </w:pPr>
    </w:p>
    <w:p w14:paraId="48564CA9" w14:textId="1F0B627A" w:rsidR="00D427A2" w:rsidRPr="007319F5" w:rsidRDefault="00D427A2" w:rsidP="00D427A2">
      <w:pPr>
        <w:pStyle w:val="20TAQuestionNumber"/>
        <w:ind w:left="709" w:hanging="709"/>
        <w:rPr>
          <w:rFonts w:cs="Arial"/>
          <w:sz w:val="22"/>
          <w:szCs w:val="22"/>
        </w:rPr>
      </w:pPr>
      <w:bookmarkStart w:id="19" w:name="_Ref89346646"/>
      <w:r>
        <w:t>H</w:t>
      </w:r>
      <w:r w:rsidR="004D7785">
        <w:t xml:space="preserve">R have provided you with the team training record for a new team you will be leading for a </w:t>
      </w:r>
      <w:r w:rsidR="008824B2">
        <w:t xml:space="preserve">construction </w:t>
      </w:r>
      <w:r w:rsidR="004D7785">
        <w:t>project</w:t>
      </w:r>
      <w:r>
        <w:t>.</w:t>
      </w:r>
      <w:r w:rsidR="004D7785">
        <w:t xml:space="preserve"> View the team training record </w:t>
      </w:r>
      <w:r w:rsidR="00026BB8">
        <w:t>above</w:t>
      </w:r>
      <w:r w:rsidR="00C442FA">
        <w:t xml:space="preserve"> </w:t>
      </w:r>
      <w:r w:rsidR="004D7785">
        <w:t>and explain what training must be prioritised and why.</w:t>
      </w:r>
      <w:bookmarkEnd w:id="19"/>
    </w:p>
    <w:p w14:paraId="31C7D898" w14:textId="77777777" w:rsidR="00D427A2" w:rsidRDefault="00D427A2" w:rsidP="00D427A2">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27A2" w:rsidRPr="00830749" w14:paraId="5AB33353" w14:textId="77777777" w:rsidTr="009D1F27">
        <w:trPr>
          <w:trHeight w:val="5783"/>
        </w:trPr>
        <w:tc>
          <w:tcPr>
            <w:tcW w:w="1027" w:type="dxa"/>
            <w:tcBorders>
              <w:top w:val="nil"/>
              <w:left w:val="nil"/>
              <w:bottom w:val="nil"/>
              <w:right w:val="single" w:sz="4" w:space="0" w:color="auto"/>
            </w:tcBorders>
          </w:tcPr>
          <w:p w14:paraId="5ACD19F5" w14:textId="77777777" w:rsidR="00D427A2" w:rsidRPr="001C4084" w:rsidRDefault="00D427A2"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0009ED" w14:textId="77777777" w:rsidR="00D427A2" w:rsidRDefault="00161C6D" w:rsidP="006D72CE">
            <w:pPr>
              <w:rPr>
                <w:rFonts w:ascii="Arial" w:hAnsi="Arial" w:cs="Arial"/>
                <w:sz w:val="22"/>
                <w:szCs w:val="22"/>
              </w:rPr>
            </w:pPr>
            <w:permStart w:id="1626417089" w:edGrp="everyone"/>
            <w:r>
              <w:rPr>
                <w:rFonts w:ascii="Arial" w:hAnsi="Arial" w:cs="Arial"/>
                <w:sz w:val="22"/>
                <w:szCs w:val="22"/>
              </w:rPr>
              <w:t xml:space="preserve">- General construction training for </w:t>
            </w:r>
            <w:r w:rsidR="00196930">
              <w:rPr>
                <w:rFonts w:ascii="Arial" w:hAnsi="Arial" w:cs="Arial"/>
                <w:sz w:val="22"/>
                <w:szCs w:val="22"/>
              </w:rPr>
              <w:t>the 4 members that done have it needs to be priorities as this is a requirement to work on a construction site</w:t>
            </w:r>
          </w:p>
          <w:p w14:paraId="44CDE7F0" w14:textId="77777777" w:rsidR="00D427A2" w:rsidRDefault="00D427A2" w:rsidP="006D72CE">
            <w:pPr>
              <w:rPr>
                <w:rFonts w:ascii="Arial" w:hAnsi="Arial" w:cs="Arial"/>
                <w:sz w:val="22"/>
                <w:szCs w:val="22"/>
              </w:rPr>
            </w:pPr>
          </w:p>
          <w:p w14:paraId="2B94B758" w14:textId="77777777" w:rsidR="00D427A2" w:rsidRDefault="00196930" w:rsidP="006D72CE">
            <w:pPr>
              <w:rPr>
                <w:rFonts w:ascii="Arial" w:hAnsi="Arial" w:cs="Arial"/>
                <w:sz w:val="22"/>
                <w:szCs w:val="22"/>
              </w:rPr>
            </w:pPr>
            <w:r>
              <w:rPr>
                <w:rFonts w:ascii="Arial" w:hAnsi="Arial" w:cs="Arial"/>
                <w:sz w:val="22"/>
                <w:szCs w:val="22"/>
              </w:rPr>
              <w:t xml:space="preserve">- </w:t>
            </w:r>
            <w:r w:rsidR="001E3C40">
              <w:rPr>
                <w:rFonts w:ascii="Arial" w:hAnsi="Arial" w:cs="Arial"/>
                <w:sz w:val="22"/>
                <w:szCs w:val="22"/>
              </w:rPr>
              <w:t xml:space="preserve">Site inductions need to be completed for the remaining workers that </w:t>
            </w:r>
            <w:r w:rsidR="005430A1">
              <w:rPr>
                <w:rFonts w:ascii="Arial" w:hAnsi="Arial" w:cs="Arial"/>
                <w:sz w:val="22"/>
                <w:szCs w:val="22"/>
              </w:rPr>
              <w:t>haven’t completed it. This is a site requirement to have as it outlines our policies and procedures for the site</w:t>
            </w:r>
          </w:p>
          <w:p w14:paraId="2593C420" w14:textId="77777777" w:rsidR="00D427A2" w:rsidRDefault="00D427A2" w:rsidP="006D72CE">
            <w:pPr>
              <w:rPr>
                <w:rFonts w:ascii="Arial" w:hAnsi="Arial" w:cs="Arial"/>
                <w:sz w:val="22"/>
                <w:szCs w:val="22"/>
              </w:rPr>
            </w:pPr>
          </w:p>
          <w:p w14:paraId="0961385D" w14:textId="77777777" w:rsidR="00D427A2" w:rsidRDefault="005430A1" w:rsidP="006D72CE">
            <w:pPr>
              <w:rPr>
                <w:rFonts w:ascii="Arial" w:hAnsi="Arial" w:cs="Arial"/>
                <w:sz w:val="22"/>
                <w:szCs w:val="22"/>
              </w:rPr>
            </w:pPr>
            <w:r>
              <w:rPr>
                <w:rFonts w:ascii="Arial" w:hAnsi="Arial" w:cs="Arial"/>
                <w:sz w:val="22"/>
                <w:szCs w:val="22"/>
              </w:rPr>
              <w:t xml:space="preserve">- </w:t>
            </w:r>
            <w:r w:rsidR="00833D7D">
              <w:rPr>
                <w:rFonts w:ascii="Arial" w:hAnsi="Arial" w:cs="Arial"/>
                <w:sz w:val="22"/>
                <w:szCs w:val="22"/>
              </w:rPr>
              <w:t xml:space="preserve">Emergency response training, this should be </w:t>
            </w:r>
            <w:r w:rsidR="00720616">
              <w:rPr>
                <w:rFonts w:ascii="Arial" w:hAnsi="Arial" w:cs="Arial"/>
                <w:sz w:val="22"/>
                <w:szCs w:val="22"/>
              </w:rPr>
              <w:t xml:space="preserve">completed with the site induction as all personnel should be aware of site emergency response procedure </w:t>
            </w:r>
            <w:r w:rsidR="00F61D51">
              <w:rPr>
                <w:rFonts w:ascii="Arial" w:hAnsi="Arial" w:cs="Arial"/>
                <w:sz w:val="22"/>
                <w:szCs w:val="22"/>
              </w:rPr>
              <w:t xml:space="preserve">prior to starting </w:t>
            </w:r>
          </w:p>
          <w:p w14:paraId="5AE30F56" w14:textId="77777777" w:rsidR="00D427A2" w:rsidRDefault="00D427A2" w:rsidP="006D72CE">
            <w:pPr>
              <w:rPr>
                <w:rFonts w:ascii="Arial" w:hAnsi="Arial" w:cs="Arial"/>
                <w:sz w:val="22"/>
                <w:szCs w:val="22"/>
              </w:rPr>
            </w:pPr>
          </w:p>
          <w:p w14:paraId="19225E53" w14:textId="77777777" w:rsidR="00D427A2" w:rsidRDefault="00F61D51" w:rsidP="006D72CE">
            <w:pPr>
              <w:rPr>
                <w:rFonts w:ascii="Arial" w:hAnsi="Arial" w:cs="Arial"/>
                <w:sz w:val="22"/>
                <w:szCs w:val="22"/>
              </w:rPr>
            </w:pPr>
            <w:r>
              <w:rPr>
                <w:rFonts w:ascii="Arial" w:hAnsi="Arial" w:cs="Arial"/>
                <w:sz w:val="22"/>
                <w:szCs w:val="22"/>
              </w:rPr>
              <w:t xml:space="preserve">- Manual Handling </w:t>
            </w:r>
            <w:r w:rsidR="00777E3B">
              <w:rPr>
                <w:rFonts w:ascii="Arial" w:hAnsi="Arial" w:cs="Arial"/>
                <w:sz w:val="22"/>
                <w:szCs w:val="22"/>
              </w:rPr>
              <w:t>training to be completed</w:t>
            </w:r>
            <w:r w:rsidR="00BB112E">
              <w:rPr>
                <w:rFonts w:ascii="Arial" w:hAnsi="Arial" w:cs="Arial"/>
                <w:sz w:val="22"/>
                <w:szCs w:val="22"/>
              </w:rPr>
              <w:t>, to ensure all workers are aware of the correct manual handling procedures on site to minimise the risks of strains and sprains while completing manual handling tasks</w:t>
            </w:r>
          </w:p>
          <w:p w14:paraId="2C486E16" w14:textId="77777777" w:rsidR="00D427A2" w:rsidRDefault="00D427A2" w:rsidP="006D72CE">
            <w:pPr>
              <w:rPr>
                <w:rFonts w:ascii="Arial" w:hAnsi="Arial" w:cs="Arial"/>
                <w:sz w:val="22"/>
                <w:szCs w:val="22"/>
              </w:rPr>
            </w:pPr>
          </w:p>
          <w:p w14:paraId="76B4886C" w14:textId="77777777" w:rsidR="00D427A2" w:rsidRDefault="00BB112E" w:rsidP="006D72CE">
            <w:pPr>
              <w:rPr>
                <w:rFonts w:ascii="Arial" w:hAnsi="Arial" w:cs="Arial"/>
                <w:sz w:val="22"/>
                <w:szCs w:val="22"/>
              </w:rPr>
            </w:pPr>
            <w:r>
              <w:rPr>
                <w:rFonts w:ascii="Arial" w:hAnsi="Arial" w:cs="Arial"/>
                <w:sz w:val="22"/>
                <w:szCs w:val="22"/>
              </w:rPr>
              <w:t xml:space="preserve">- First aide training to be </w:t>
            </w:r>
            <w:r w:rsidR="00B87DE2">
              <w:rPr>
                <w:rFonts w:ascii="Arial" w:hAnsi="Arial" w:cs="Arial"/>
                <w:sz w:val="22"/>
                <w:szCs w:val="22"/>
              </w:rPr>
              <w:t>completed to ensure all personnel can conduct first aide if required to.</w:t>
            </w:r>
          </w:p>
          <w:p w14:paraId="38C8872D" w14:textId="77777777" w:rsidR="00D427A2" w:rsidRDefault="00D427A2" w:rsidP="006D72CE">
            <w:pPr>
              <w:rPr>
                <w:rFonts w:ascii="Arial" w:hAnsi="Arial" w:cs="Arial"/>
                <w:sz w:val="22"/>
                <w:szCs w:val="22"/>
              </w:rPr>
            </w:pPr>
          </w:p>
          <w:p w14:paraId="00CC3728" w14:textId="77777777" w:rsidR="00D427A2" w:rsidRDefault="00D427A2" w:rsidP="006D72CE">
            <w:pPr>
              <w:rPr>
                <w:rFonts w:ascii="Arial" w:hAnsi="Arial" w:cs="Arial"/>
                <w:sz w:val="22"/>
                <w:szCs w:val="22"/>
              </w:rPr>
            </w:pPr>
          </w:p>
          <w:p w14:paraId="0969A493" w14:textId="00103B71" w:rsidR="00D427A2" w:rsidRPr="001C4084" w:rsidRDefault="00B87DE2" w:rsidP="006D72CE">
            <w:pPr>
              <w:rPr>
                <w:rFonts w:ascii="Arial" w:hAnsi="Arial" w:cs="Arial"/>
                <w:sz w:val="22"/>
                <w:szCs w:val="22"/>
              </w:rPr>
            </w:pPr>
            <w:r>
              <w:rPr>
                <w:rFonts w:ascii="Arial" w:hAnsi="Arial" w:cs="Arial"/>
                <w:sz w:val="22"/>
                <w:szCs w:val="22"/>
              </w:rPr>
              <w:t>Training has been listed in order or priority.</w:t>
            </w:r>
            <w:permEnd w:id="1626417089"/>
          </w:p>
        </w:tc>
        <w:permStart w:id="36854266" w:edGrp="everyone"/>
        <w:tc>
          <w:tcPr>
            <w:tcW w:w="624" w:type="dxa"/>
            <w:tcBorders>
              <w:top w:val="nil"/>
              <w:left w:val="single" w:sz="4" w:space="0" w:color="auto"/>
              <w:bottom w:val="nil"/>
              <w:right w:val="nil"/>
            </w:tcBorders>
          </w:tcPr>
          <w:p w14:paraId="34DB4357" w14:textId="77777777" w:rsidR="00D427A2" w:rsidRPr="00533511" w:rsidRDefault="00000000" w:rsidP="006D72CE">
            <w:pPr>
              <w:rPr>
                <w:rFonts w:ascii="Arial" w:hAnsi="Arial" w:cs="Arial"/>
                <w:sz w:val="44"/>
                <w:szCs w:val="44"/>
              </w:rPr>
            </w:pPr>
            <w:sdt>
              <w:sdtPr>
                <w:rPr>
                  <w:rFonts w:ascii="Arial" w:hAnsi="Arial" w:cs="Arial"/>
                  <w:sz w:val="44"/>
                  <w:szCs w:val="44"/>
                </w:rPr>
                <w:id w:val="1255931786"/>
                <w14:checkbox>
                  <w14:checked w14:val="0"/>
                  <w14:checkedState w14:val="00FE" w14:font="Wingdings"/>
                  <w14:uncheckedState w14:val="00A8" w14:font="Wingdings"/>
                </w14:checkbox>
              </w:sdtPr>
              <w:sdtContent>
                <w:r w:rsidR="00D427A2">
                  <w:rPr>
                    <w:rFonts w:ascii="Arial" w:hAnsi="Arial" w:cs="Arial"/>
                    <w:sz w:val="44"/>
                    <w:szCs w:val="44"/>
                  </w:rPr>
                  <w:sym w:font="Wingdings" w:char="F0A8"/>
                </w:r>
              </w:sdtContent>
            </w:sdt>
            <w:permEnd w:id="36854266"/>
          </w:p>
        </w:tc>
      </w:tr>
    </w:tbl>
    <w:p w14:paraId="27C4E560" w14:textId="77777777" w:rsidR="00D427A2" w:rsidRDefault="00D427A2" w:rsidP="00D427A2">
      <w:pPr>
        <w:rPr>
          <w:rFonts w:ascii="Arial" w:hAnsi="Arial" w:cs="Arial"/>
          <w:sz w:val="22"/>
          <w:szCs w:val="22"/>
        </w:rPr>
      </w:pPr>
    </w:p>
    <w:p w14:paraId="3EDA49C2" w14:textId="77777777" w:rsidR="00DC2CAF" w:rsidRDefault="00DC2CAF" w:rsidP="00DC2CAF">
      <w:pPr>
        <w:rPr>
          <w:rFonts w:ascii="Arial" w:hAnsi="Arial" w:cs="Arial"/>
          <w:sz w:val="22"/>
          <w:szCs w:val="22"/>
        </w:rPr>
      </w:pPr>
    </w:p>
    <w:p w14:paraId="752CF534" w14:textId="60971A8E" w:rsidR="00DC2CAF" w:rsidRPr="00DC2CAF" w:rsidRDefault="00DC2CAF" w:rsidP="0011492F">
      <w:pPr>
        <w:pStyle w:val="20TAQuestionNumber"/>
        <w:ind w:left="709" w:hanging="709"/>
        <w:rPr>
          <w:rFonts w:cs="Arial"/>
          <w:sz w:val="22"/>
          <w:szCs w:val="22"/>
        </w:rPr>
      </w:pPr>
      <w:bookmarkStart w:id="20" w:name="_Ref89348652"/>
      <w:r>
        <w:lastRenderedPageBreak/>
        <w:t>Complete the table</w:t>
      </w:r>
      <w:r w:rsidR="00DA57ED">
        <w:t xml:space="preserve"> using information from the training records</w:t>
      </w:r>
      <w:r>
        <w:t xml:space="preserve"> to clarify the number of new employees requiring specific training.</w:t>
      </w:r>
      <w:bookmarkEnd w:id="20"/>
    </w:p>
    <w:p w14:paraId="2B3F3B1E" w14:textId="286CD70B" w:rsidR="00DC2CAF" w:rsidRPr="00DC2CAF" w:rsidRDefault="00DC2CAF" w:rsidP="00DC2CAF">
      <w:pPr>
        <w:pStyle w:val="20TAQuestionNumber"/>
        <w:numPr>
          <w:ilvl w:val="0"/>
          <w:numId w:val="0"/>
        </w:numPr>
        <w:ind w:left="709"/>
        <w:rPr>
          <w:rFonts w:cs="Arial"/>
          <w:sz w:val="22"/>
          <w:szCs w:val="22"/>
        </w:rPr>
      </w:pPr>
    </w:p>
    <w:tbl>
      <w:tblPr>
        <w:tblpPr w:leftFromText="180" w:rightFromText="180" w:vertAnchor="text" w:horzAnchor="margin" w:tblpY="36"/>
        <w:tblW w:w="5301"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2494"/>
        <w:gridCol w:w="963"/>
        <w:gridCol w:w="824"/>
        <w:gridCol w:w="1033"/>
        <w:gridCol w:w="1079"/>
        <w:gridCol w:w="1130"/>
        <w:gridCol w:w="536"/>
        <w:gridCol w:w="372"/>
      </w:tblGrid>
      <w:tr w:rsidR="00D912E8" w14:paraId="2FD1717F" w14:textId="77777777" w:rsidTr="00D912E8">
        <w:trPr>
          <w:cantSplit/>
          <w:trHeight w:val="1531"/>
        </w:trPr>
        <w:tc>
          <w:tcPr>
            <w:tcW w:w="536" w:type="pct"/>
            <w:tcBorders>
              <w:top w:val="nil"/>
              <w:left w:val="nil"/>
              <w:bottom w:val="nil"/>
              <w:right w:val="single" w:sz="12" w:space="0" w:color="auto"/>
            </w:tcBorders>
            <w:shd w:val="clear" w:color="auto" w:fill="auto"/>
          </w:tcPr>
          <w:p w14:paraId="33CBA892" w14:textId="77777777" w:rsidR="00026BB8" w:rsidRDefault="00026BB8" w:rsidP="00026BB8">
            <w:pPr>
              <w:keepNext/>
              <w:ind w:left="993" w:hanging="993"/>
            </w:pPr>
            <w:r w:rsidRPr="001C4084">
              <w:rPr>
                <w:rFonts w:ascii="Arial" w:hAnsi="Arial" w:cs="Arial"/>
                <w:b/>
                <w:sz w:val="22"/>
                <w:szCs w:val="22"/>
              </w:rPr>
              <w:t>Answer</w:t>
            </w:r>
          </w:p>
        </w:tc>
        <w:tc>
          <w:tcPr>
            <w:tcW w:w="1320" w:type="pct"/>
            <w:vMerge w:val="restart"/>
            <w:tcBorders>
              <w:top w:val="single" w:sz="12" w:space="0" w:color="auto"/>
              <w:left w:val="single" w:sz="12" w:space="0" w:color="auto"/>
              <w:right w:val="single" w:sz="4" w:space="0" w:color="auto"/>
            </w:tcBorders>
            <w:shd w:val="clear" w:color="auto" w:fill="C0C0C0"/>
            <w:vAlign w:val="bottom"/>
          </w:tcPr>
          <w:p w14:paraId="270EA522" w14:textId="671B3861" w:rsidR="00026BB8" w:rsidRDefault="00026BB8" w:rsidP="00026BB8">
            <w:pPr>
              <w:jc w:val="center"/>
            </w:pPr>
            <w:r>
              <w:t>Number of employees requiring training</w:t>
            </w:r>
          </w:p>
        </w:tc>
        <w:tc>
          <w:tcPr>
            <w:tcW w:w="510" w:type="pct"/>
            <w:tcBorders>
              <w:top w:val="single" w:sz="12" w:space="0" w:color="auto"/>
              <w:left w:val="single" w:sz="4" w:space="0" w:color="auto"/>
              <w:bottom w:val="single" w:sz="12" w:space="0" w:color="auto"/>
              <w:right w:val="single" w:sz="8" w:space="0" w:color="auto"/>
            </w:tcBorders>
            <w:shd w:val="clear" w:color="auto" w:fill="C0C0C0"/>
            <w:textDirection w:val="btLr"/>
            <w:vAlign w:val="center"/>
          </w:tcPr>
          <w:p w14:paraId="328E887F" w14:textId="5FFAC4C7" w:rsidR="00026BB8" w:rsidRDefault="00026BB8" w:rsidP="00026BB8">
            <w:pPr>
              <w:pStyle w:val="TableHeading"/>
              <w:framePr w:hSpace="0" w:wrap="auto" w:vAnchor="margin" w:hAnchor="text" w:yAlign="inline"/>
              <w:ind w:left="0" w:firstLine="0"/>
            </w:pPr>
            <w:r>
              <w:t>White card</w:t>
            </w:r>
          </w:p>
        </w:tc>
        <w:tc>
          <w:tcPr>
            <w:tcW w:w="436"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2117422F" w14:textId="1F7956F3" w:rsidR="00026BB8" w:rsidRDefault="00026BB8" w:rsidP="00026BB8">
            <w:pPr>
              <w:pStyle w:val="TableHeading"/>
              <w:framePr w:hSpace="0" w:wrap="auto" w:vAnchor="margin" w:hAnchor="text" w:yAlign="inline"/>
              <w:ind w:left="0" w:firstLine="0"/>
            </w:pPr>
            <w:r>
              <w:t>Site induction</w:t>
            </w:r>
          </w:p>
        </w:tc>
        <w:tc>
          <w:tcPr>
            <w:tcW w:w="547"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1452DAF2" w14:textId="7E70C272" w:rsidR="00026BB8" w:rsidRDefault="00026BB8" w:rsidP="00026BB8">
            <w:pPr>
              <w:pStyle w:val="TableHeading"/>
              <w:framePr w:hSpace="0" w:wrap="auto" w:vAnchor="margin" w:hAnchor="text" w:yAlign="inline"/>
              <w:ind w:left="0" w:firstLine="0"/>
            </w:pPr>
            <w:r>
              <w:t>Manual Handling</w:t>
            </w:r>
          </w:p>
        </w:tc>
        <w:tc>
          <w:tcPr>
            <w:tcW w:w="571"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49A62F89" w14:textId="0460F403" w:rsidR="00026BB8" w:rsidRDefault="00026BB8" w:rsidP="00026BB8">
            <w:pPr>
              <w:pStyle w:val="TableHeading"/>
              <w:framePr w:hSpace="0" w:wrap="auto" w:vAnchor="margin" w:hAnchor="text" w:yAlign="inline"/>
              <w:ind w:left="0" w:firstLine="0"/>
            </w:pPr>
            <w:r>
              <w:t>Emergency response</w:t>
            </w:r>
          </w:p>
        </w:tc>
        <w:tc>
          <w:tcPr>
            <w:tcW w:w="598" w:type="pct"/>
            <w:tcBorders>
              <w:top w:val="single" w:sz="12" w:space="0" w:color="auto"/>
              <w:left w:val="single" w:sz="8" w:space="0" w:color="auto"/>
              <w:bottom w:val="single" w:sz="12" w:space="0" w:color="auto"/>
              <w:right w:val="single" w:sz="12" w:space="0" w:color="auto"/>
            </w:tcBorders>
            <w:shd w:val="clear" w:color="auto" w:fill="C0C0C0"/>
            <w:textDirection w:val="btLr"/>
            <w:vAlign w:val="center"/>
          </w:tcPr>
          <w:p w14:paraId="77E1D6C0" w14:textId="77A42F42" w:rsidR="00026BB8" w:rsidRDefault="00026BB8" w:rsidP="00026BB8">
            <w:pPr>
              <w:pStyle w:val="TableHeading"/>
              <w:framePr w:hSpace="0" w:wrap="auto" w:vAnchor="margin" w:hAnchor="text" w:yAlign="inline"/>
              <w:ind w:left="0" w:firstLine="0"/>
            </w:pPr>
            <w:r>
              <w:t>First aid</w:t>
            </w:r>
          </w:p>
        </w:tc>
        <w:permStart w:id="1907516031" w:edGrp="everyone"/>
        <w:tc>
          <w:tcPr>
            <w:tcW w:w="481" w:type="pct"/>
            <w:gridSpan w:val="2"/>
            <w:tcBorders>
              <w:top w:val="nil"/>
              <w:left w:val="single" w:sz="12" w:space="0" w:color="auto"/>
              <w:bottom w:val="nil"/>
              <w:right w:val="nil"/>
            </w:tcBorders>
            <w:shd w:val="clear" w:color="auto" w:fill="auto"/>
          </w:tcPr>
          <w:p w14:paraId="2DF875F1" w14:textId="5446D2D8" w:rsidR="00026BB8" w:rsidRPr="00533511" w:rsidRDefault="00000000" w:rsidP="00026BB8">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026BB8">
                  <w:rPr>
                    <w:rFonts w:ascii="Arial" w:hAnsi="Arial" w:cs="Arial"/>
                    <w:sz w:val="44"/>
                    <w:szCs w:val="44"/>
                  </w:rPr>
                  <w:sym w:font="Wingdings" w:char="F0A8"/>
                </w:r>
              </w:sdtContent>
            </w:sdt>
            <w:permEnd w:id="1907516031"/>
          </w:p>
        </w:tc>
      </w:tr>
      <w:tr w:rsidR="00D912E8" w14:paraId="29E9CE31" w14:textId="77777777" w:rsidTr="00D912E8">
        <w:trPr>
          <w:gridAfter w:val="1"/>
          <w:wAfter w:w="197" w:type="pct"/>
          <w:trHeight w:val="425"/>
          <w:hidden/>
        </w:trPr>
        <w:tc>
          <w:tcPr>
            <w:tcW w:w="536" w:type="pct"/>
            <w:tcBorders>
              <w:top w:val="nil"/>
              <w:left w:val="nil"/>
              <w:bottom w:val="nil"/>
              <w:right w:val="single" w:sz="12" w:space="0" w:color="auto"/>
            </w:tcBorders>
          </w:tcPr>
          <w:p w14:paraId="10FBF1E7" w14:textId="77777777" w:rsidR="00026BB8" w:rsidRPr="00FE608E" w:rsidRDefault="00026BB8" w:rsidP="00026BB8">
            <w:pPr>
              <w:ind w:left="993" w:hanging="993"/>
              <w:jc w:val="center"/>
              <w:rPr>
                <w:vanish/>
              </w:rPr>
            </w:pPr>
          </w:p>
        </w:tc>
        <w:tc>
          <w:tcPr>
            <w:tcW w:w="1320" w:type="pct"/>
            <w:vMerge/>
            <w:tcBorders>
              <w:left w:val="single" w:sz="12" w:space="0" w:color="auto"/>
              <w:right w:val="single" w:sz="4" w:space="0" w:color="auto"/>
            </w:tcBorders>
            <w:shd w:val="clear" w:color="auto" w:fill="auto"/>
          </w:tcPr>
          <w:p w14:paraId="2C7BD973" w14:textId="5CE13EB6" w:rsidR="00026BB8" w:rsidRPr="00DA57ED" w:rsidRDefault="00026BB8" w:rsidP="00026BB8">
            <w:pPr>
              <w:rPr>
                <w:sz w:val="22"/>
                <w:szCs w:val="22"/>
              </w:rPr>
            </w:pPr>
          </w:p>
        </w:tc>
        <w:tc>
          <w:tcPr>
            <w:tcW w:w="510" w:type="pct"/>
            <w:tcBorders>
              <w:top w:val="single" w:sz="12" w:space="0" w:color="auto"/>
              <w:left w:val="single" w:sz="4" w:space="0" w:color="auto"/>
              <w:bottom w:val="single" w:sz="12" w:space="0" w:color="auto"/>
              <w:right w:val="single" w:sz="8" w:space="0" w:color="auto"/>
            </w:tcBorders>
            <w:shd w:val="clear" w:color="auto" w:fill="auto"/>
            <w:vAlign w:val="center"/>
          </w:tcPr>
          <w:p w14:paraId="0DD353CF" w14:textId="709BF9B2" w:rsidR="00026BB8" w:rsidRPr="009D1F27" w:rsidRDefault="00EC36C1" w:rsidP="00026BB8">
            <w:pPr>
              <w:jc w:val="center"/>
              <w:rPr>
                <w:rFonts w:ascii="Arial" w:hAnsi="Arial" w:cs="Arial"/>
                <w:sz w:val="22"/>
                <w:szCs w:val="18"/>
              </w:rPr>
            </w:pPr>
            <w:permStart w:id="1610966555" w:edGrp="everyone"/>
            <w:r>
              <w:rPr>
                <w:rFonts w:ascii="Arial" w:hAnsi="Arial" w:cs="Arial"/>
                <w:sz w:val="22"/>
                <w:szCs w:val="18"/>
              </w:rPr>
              <w:t>4</w:t>
            </w:r>
            <w:permEnd w:id="1610966555"/>
          </w:p>
        </w:tc>
        <w:tc>
          <w:tcPr>
            <w:tcW w:w="436" w:type="pct"/>
            <w:tcBorders>
              <w:top w:val="single" w:sz="12" w:space="0" w:color="auto"/>
              <w:left w:val="single" w:sz="8" w:space="0" w:color="auto"/>
              <w:bottom w:val="single" w:sz="12" w:space="0" w:color="auto"/>
              <w:right w:val="single" w:sz="8" w:space="0" w:color="auto"/>
            </w:tcBorders>
            <w:shd w:val="clear" w:color="auto" w:fill="auto"/>
            <w:vAlign w:val="center"/>
          </w:tcPr>
          <w:p w14:paraId="7F42DB2D" w14:textId="2A62C0DC" w:rsidR="00026BB8" w:rsidRPr="009D1F27" w:rsidRDefault="00EC36C1" w:rsidP="00026BB8">
            <w:pPr>
              <w:jc w:val="center"/>
              <w:rPr>
                <w:rFonts w:ascii="Arial" w:hAnsi="Arial" w:cs="Arial"/>
                <w:sz w:val="22"/>
                <w:szCs w:val="18"/>
              </w:rPr>
            </w:pPr>
            <w:permStart w:id="1686849826" w:edGrp="everyone"/>
            <w:r>
              <w:rPr>
                <w:rFonts w:ascii="Arial" w:hAnsi="Arial" w:cs="Arial"/>
                <w:sz w:val="22"/>
                <w:szCs w:val="18"/>
              </w:rPr>
              <w:t>5</w:t>
            </w:r>
            <w:permEnd w:id="1686849826"/>
          </w:p>
        </w:tc>
        <w:tc>
          <w:tcPr>
            <w:tcW w:w="547" w:type="pct"/>
            <w:tcBorders>
              <w:top w:val="single" w:sz="12" w:space="0" w:color="auto"/>
              <w:left w:val="single" w:sz="8" w:space="0" w:color="auto"/>
              <w:bottom w:val="single" w:sz="12" w:space="0" w:color="auto"/>
              <w:right w:val="single" w:sz="8" w:space="0" w:color="auto"/>
            </w:tcBorders>
            <w:shd w:val="clear" w:color="auto" w:fill="auto"/>
            <w:vAlign w:val="center"/>
          </w:tcPr>
          <w:p w14:paraId="42DF4947" w14:textId="2E0439B6" w:rsidR="00026BB8" w:rsidRPr="009D1F27" w:rsidRDefault="000D32A8" w:rsidP="00026BB8">
            <w:pPr>
              <w:jc w:val="center"/>
              <w:rPr>
                <w:rFonts w:ascii="Arial" w:hAnsi="Arial" w:cs="Arial"/>
                <w:sz w:val="22"/>
                <w:szCs w:val="18"/>
              </w:rPr>
            </w:pPr>
            <w:permStart w:id="48000901" w:edGrp="everyone"/>
            <w:r>
              <w:rPr>
                <w:rFonts w:ascii="Arial" w:hAnsi="Arial" w:cs="Arial"/>
                <w:sz w:val="22"/>
                <w:szCs w:val="18"/>
              </w:rPr>
              <w:t>3</w:t>
            </w:r>
            <w:permEnd w:id="48000901"/>
          </w:p>
        </w:tc>
        <w:tc>
          <w:tcPr>
            <w:tcW w:w="571" w:type="pct"/>
            <w:tcBorders>
              <w:top w:val="single" w:sz="12" w:space="0" w:color="auto"/>
              <w:left w:val="single" w:sz="8" w:space="0" w:color="auto"/>
              <w:bottom w:val="single" w:sz="12" w:space="0" w:color="auto"/>
              <w:right w:val="single" w:sz="8" w:space="0" w:color="auto"/>
            </w:tcBorders>
            <w:shd w:val="clear" w:color="auto" w:fill="auto"/>
            <w:vAlign w:val="center"/>
          </w:tcPr>
          <w:p w14:paraId="0B0B136B" w14:textId="54E2EE24" w:rsidR="00026BB8" w:rsidRPr="009D1F27" w:rsidRDefault="000D32A8" w:rsidP="00026BB8">
            <w:pPr>
              <w:jc w:val="center"/>
              <w:rPr>
                <w:rFonts w:ascii="Arial" w:hAnsi="Arial" w:cs="Arial"/>
                <w:sz w:val="22"/>
                <w:szCs w:val="18"/>
              </w:rPr>
            </w:pPr>
            <w:permStart w:id="86851481" w:edGrp="everyone"/>
            <w:r>
              <w:rPr>
                <w:rFonts w:ascii="Arial" w:hAnsi="Arial" w:cs="Arial"/>
                <w:sz w:val="22"/>
                <w:szCs w:val="18"/>
              </w:rPr>
              <w:t>6</w:t>
            </w:r>
            <w:permEnd w:id="86851481"/>
          </w:p>
        </w:tc>
        <w:tc>
          <w:tcPr>
            <w:tcW w:w="598" w:type="pct"/>
            <w:tcBorders>
              <w:top w:val="single" w:sz="12" w:space="0" w:color="auto"/>
              <w:left w:val="single" w:sz="8" w:space="0" w:color="auto"/>
              <w:bottom w:val="single" w:sz="12" w:space="0" w:color="auto"/>
              <w:right w:val="single" w:sz="12" w:space="0" w:color="auto"/>
            </w:tcBorders>
            <w:shd w:val="clear" w:color="auto" w:fill="auto"/>
            <w:vAlign w:val="center"/>
          </w:tcPr>
          <w:p w14:paraId="2651E2E7" w14:textId="51F8EF34" w:rsidR="00026BB8" w:rsidRPr="009D1F27" w:rsidRDefault="000D32A8" w:rsidP="00026BB8">
            <w:pPr>
              <w:jc w:val="center"/>
              <w:rPr>
                <w:rFonts w:ascii="Arial" w:hAnsi="Arial" w:cs="Arial"/>
                <w:sz w:val="22"/>
                <w:szCs w:val="18"/>
              </w:rPr>
            </w:pPr>
            <w:permStart w:id="1278112660" w:edGrp="everyone"/>
            <w:r>
              <w:rPr>
                <w:rFonts w:ascii="Arial" w:hAnsi="Arial" w:cs="Arial"/>
                <w:sz w:val="22"/>
                <w:szCs w:val="18"/>
              </w:rPr>
              <w:t>4</w:t>
            </w:r>
            <w:permEnd w:id="1278112660"/>
          </w:p>
        </w:tc>
        <w:tc>
          <w:tcPr>
            <w:tcW w:w="284" w:type="pct"/>
            <w:tcBorders>
              <w:top w:val="nil"/>
              <w:left w:val="single" w:sz="12" w:space="0" w:color="auto"/>
              <w:bottom w:val="nil"/>
              <w:right w:val="nil"/>
            </w:tcBorders>
          </w:tcPr>
          <w:p w14:paraId="2E7A6E64" w14:textId="77777777" w:rsidR="00026BB8" w:rsidRDefault="00026BB8" w:rsidP="00026BB8">
            <w:pPr>
              <w:ind w:left="993" w:hanging="993"/>
            </w:pPr>
          </w:p>
        </w:tc>
      </w:tr>
    </w:tbl>
    <w:p w14:paraId="62989E53" w14:textId="77777777" w:rsidR="00DC2CAF" w:rsidRDefault="00DC2CAF" w:rsidP="00DC2CAF">
      <w:pPr>
        <w:rPr>
          <w:rFonts w:ascii="Arial" w:hAnsi="Arial" w:cs="Arial"/>
          <w:sz w:val="22"/>
          <w:szCs w:val="22"/>
        </w:rPr>
      </w:pPr>
    </w:p>
    <w:p w14:paraId="3953E160" w14:textId="77777777" w:rsidR="002E7AD7" w:rsidRDefault="002E7AD7" w:rsidP="002E7AD7">
      <w:pPr>
        <w:rPr>
          <w:rFonts w:ascii="Arial" w:hAnsi="Arial" w:cs="Arial"/>
          <w:sz w:val="22"/>
          <w:szCs w:val="22"/>
        </w:rPr>
      </w:pPr>
    </w:p>
    <w:p w14:paraId="61F9E8B4" w14:textId="5DC70E24" w:rsidR="002E7AD7" w:rsidRPr="007319F5" w:rsidRDefault="002E7AD7" w:rsidP="002E7AD7">
      <w:pPr>
        <w:pStyle w:val="20TAQuestionNumber"/>
        <w:ind w:left="709" w:hanging="709"/>
        <w:rPr>
          <w:rFonts w:cs="Arial"/>
          <w:sz w:val="22"/>
          <w:szCs w:val="22"/>
        </w:rPr>
      </w:pPr>
      <w:bookmarkStart w:id="21" w:name="_Ref89348659"/>
      <w:r>
        <w:t>How will you ascertain which of the new employees will require first aid and fire warden training?</w:t>
      </w:r>
      <w:bookmarkEnd w:id="21"/>
    </w:p>
    <w:p w14:paraId="4B613082" w14:textId="77777777" w:rsidR="002E7AD7" w:rsidRDefault="002E7AD7" w:rsidP="002E7AD7">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7AD7" w:rsidRPr="00830749" w14:paraId="23DF33AA" w14:textId="77777777" w:rsidTr="009D1F27">
        <w:trPr>
          <w:trHeight w:val="1531"/>
        </w:trPr>
        <w:tc>
          <w:tcPr>
            <w:tcW w:w="1027" w:type="dxa"/>
            <w:tcBorders>
              <w:top w:val="nil"/>
              <w:left w:val="nil"/>
              <w:bottom w:val="nil"/>
              <w:right w:val="single" w:sz="4" w:space="0" w:color="auto"/>
            </w:tcBorders>
          </w:tcPr>
          <w:p w14:paraId="6A8ED360" w14:textId="77777777" w:rsidR="002E7AD7" w:rsidRPr="001C4084" w:rsidRDefault="002E7AD7"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BA20A5" w14:textId="77777777" w:rsidR="002E7AD7" w:rsidRDefault="001D54BF" w:rsidP="006D72CE">
            <w:pPr>
              <w:rPr>
                <w:rFonts w:ascii="Arial" w:hAnsi="Arial" w:cs="Arial"/>
                <w:sz w:val="22"/>
                <w:szCs w:val="22"/>
              </w:rPr>
            </w:pPr>
            <w:permStart w:id="338166567" w:edGrp="everyone"/>
            <w:r>
              <w:rPr>
                <w:rFonts w:ascii="Arial" w:hAnsi="Arial" w:cs="Arial"/>
                <w:sz w:val="22"/>
                <w:szCs w:val="22"/>
              </w:rPr>
              <w:t xml:space="preserve">- assess new employees previous training to see what they do and don’t have and create </w:t>
            </w:r>
            <w:r w:rsidR="00AF5F5D">
              <w:rPr>
                <w:rFonts w:ascii="Arial" w:hAnsi="Arial" w:cs="Arial"/>
                <w:sz w:val="22"/>
                <w:szCs w:val="22"/>
              </w:rPr>
              <w:t>and complete a training plan</w:t>
            </w:r>
          </w:p>
          <w:p w14:paraId="044FF626" w14:textId="091374AE" w:rsidR="002E7AD7" w:rsidRPr="001C4084" w:rsidRDefault="00AF5F5D" w:rsidP="006D72CE">
            <w:pPr>
              <w:rPr>
                <w:rFonts w:ascii="Arial" w:hAnsi="Arial" w:cs="Arial"/>
                <w:sz w:val="22"/>
                <w:szCs w:val="22"/>
              </w:rPr>
            </w:pPr>
            <w:r>
              <w:rPr>
                <w:rFonts w:ascii="Arial" w:hAnsi="Arial" w:cs="Arial"/>
                <w:sz w:val="22"/>
                <w:szCs w:val="22"/>
              </w:rPr>
              <w:t xml:space="preserve">- have the conversation with all parties, supervisors, site managers and site safety </w:t>
            </w:r>
            <w:r w:rsidR="004B68D6">
              <w:rPr>
                <w:rFonts w:ascii="Arial" w:hAnsi="Arial" w:cs="Arial"/>
                <w:sz w:val="22"/>
                <w:szCs w:val="22"/>
              </w:rPr>
              <w:t xml:space="preserve">team to outline requirements for employees and what training is required </w:t>
            </w:r>
            <w:permEnd w:id="338166567"/>
          </w:p>
        </w:tc>
        <w:permStart w:id="497317165" w:edGrp="everyone"/>
        <w:tc>
          <w:tcPr>
            <w:tcW w:w="624" w:type="dxa"/>
            <w:tcBorders>
              <w:top w:val="nil"/>
              <w:left w:val="single" w:sz="4" w:space="0" w:color="auto"/>
              <w:bottom w:val="nil"/>
              <w:right w:val="nil"/>
            </w:tcBorders>
          </w:tcPr>
          <w:p w14:paraId="0AA2D557" w14:textId="77777777" w:rsidR="002E7AD7" w:rsidRPr="00533511" w:rsidRDefault="00000000" w:rsidP="006D72CE">
            <w:pPr>
              <w:rPr>
                <w:rFonts w:ascii="Arial" w:hAnsi="Arial" w:cs="Arial"/>
                <w:sz w:val="44"/>
                <w:szCs w:val="44"/>
              </w:rPr>
            </w:pPr>
            <w:sdt>
              <w:sdtPr>
                <w:rPr>
                  <w:rFonts w:ascii="Arial" w:hAnsi="Arial" w:cs="Arial"/>
                  <w:sz w:val="44"/>
                  <w:szCs w:val="44"/>
                </w:rPr>
                <w:id w:val="-2073571805"/>
                <w14:checkbox>
                  <w14:checked w14:val="0"/>
                  <w14:checkedState w14:val="00FE" w14:font="Wingdings"/>
                  <w14:uncheckedState w14:val="00A8" w14:font="Wingdings"/>
                </w14:checkbox>
              </w:sdtPr>
              <w:sdtContent>
                <w:r w:rsidR="002E7AD7">
                  <w:rPr>
                    <w:rFonts w:ascii="Arial" w:hAnsi="Arial" w:cs="Arial"/>
                    <w:sz w:val="44"/>
                    <w:szCs w:val="44"/>
                  </w:rPr>
                  <w:sym w:font="Wingdings" w:char="F0A8"/>
                </w:r>
              </w:sdtContent>
            </w:sdt>
            <w:permEnd w:id="497317165"/>
          </w:p>
        </w:tc>
      </w:tr>
    </w:tbl>
    <w:p w14:paraId="44CDB80E" w14:textId="77777777" w:rsidR="002E7AD7" w:rsidRDefault="002E7AD7" w:rsidP="002E7AD7">
      <w:pPr>
        <w:rPr>
          <w:rFonts w:ascii="Arial" w:hAnsi="Arial" w:cs="Arial"/>
          <w:sz w:val="22"/>
          <w:szCs w:val="22"/>
        </w:rPr>
      </w:pPr>
    </w:p>
    <w:p w14:paraId="3E8C6432" w14:textId="77777777" w:rsidR="009231E6" w:rsidRDefault="009231E6" w:rsidP="009231E6">
      <w:pPr>
        <w:rPr>
          <w:rFonts w:ascii="Arial" w:hAnsi="Arial" w:cs="Arial"/>
          <w:sz w:val="22"/>
          <w:szCs w:val="22"/>
        </w:rPr>
      </w:pPr>
    </w:p>
    <w:p w14:paraId="2AECA99B" w14:textId="4B835C2B" w:rsidR="009231E6" w:rsidRPr="007319F5" w:rsidRDefault="009231E6" w:rsidP="009231E6">
      <w:pPr>
        <w:pStyle w:val="20TAQuestionNumber"/>
        <w:ind w:left="709" w:hanging="709"/>
        <w:rPr>
          <w:rFonts w:cs="Arial"/>
          <w:sz w:val="22"/>
          <w:szCs w:val="22"/>
        </w:rPr>
      </w:pPr>
      <w:bookmarkStart w:id="22" w:name="_Ref89347507"/>
      <w:r>
        <w:t>Site inductions are held face to face every five (5) days</w:t>
      </w:r>
      <w:r w:rsidR="0032457F">
        <w:t xml:space="preserve"> by a WHS officer</w:t>
      </w:r>
      <w:r>
        <w:t xml:space="preserve"> to meet the demands of this large site. What discussion will you need to have and with who</w:t>
      </w:r>
      <w:r w:rsidR="004D7875">
        <w:t>m</w:t>
      </w:r>
      <w:r>
        <w:t xml:space="preserve"> to confirm and book the team members into their site inductions? How will you consult/confirm details with these persons?</w:t>
      </w:r>
      <w:bookmarkEnd w:id="22"/>
    </w:p>
    <w:p w14:paraId="5433782C" w14:textId="77777777" w:rsidR="009231E6" w:rsidRDefault="009231E6" w:rsidP="009231E6">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31E6" w:rsidRPr="00830749" w14:paraId="05AD9101" w14:textId="77777777" w:rsidTr="009D1F27">
        <w:trPr>
          <w:trHeight w:val="5386"/>
        </w:trPr>
        <w:tc>
          <w:tcPr>
            <w:tcW w:w="1027" w:type="dxa"/>
            <w:tcBorders>
              <w:top w:val="nil"/>
              <w:left w:val="nil"/>
              <w:bottom w:val="nil"/>
              <w:right w:val="single" w:sz="4" w:space="0" w:color="auto"/>
            </w:tcBorders>
          </w:tcPr>
          <w:p w14:paraId="55961A28" w14:textId="77777777" w:rsidR="009231E6" w:rsidRPr="001C4084" w:rsidRDefault="009231E6"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A9F80D" w14:textId="77777777" w:rsidR="009231E6" w:rsidRDefault="003E3378" w:rsidP="006D72CE">
            <w:pPr>
              <w:rPr>
                <w:rFonts w:ascii="Arial" w:hAnsi="Arial" w:cs="Arial"/>
                <w:sz w:val="22"/>
                <w:szCs w:val="22"/>
              </w:rPr>
            </w:pPr>
            <w:permStart w:id="1285041236" w:edGrp="everyone"/>
            <w:r>
              <w:rPr>
                <w:rFonts w:ascii="Arial" w:hAnsi="Arial" w:cs="Arial"/>
                <w:sz w:val="22"/>
                <w:szCs w:val="22"/>
              </w:rPr>
              <w:t>- Discussion with onboarding team on start dates for new employees</w:t>
            </w:r>
          </w:p>
          <w:p w14:paraId="38FE7CB3" w14:textId="77777777" w:rsidR="009231E6" w:rsidRDefault="003E3378" w:rsidP="006D72CE">
            <w:pPr>
              <w:rPr>
                <w:rFonts w:ascii="Arial" w:hAnsi="Arial" w:cs="Arial"/>
                <w:sz w:val="22"/>
                <w:szCs w:val="22"/>
              </w:rPr>
            </w:pPr>
            <w:r>
              <w:rPr>
                <w:rFonts w:ascii="Arial" w:hAnsi="Arial" w:cs="Arial"/>
                <w:sz w:val="22"/>
                <w:szCs w:val="22"/>
              </w:rPr>
              <w:t xml:space="preserve">- </w:t>
            </w:r>
            <w:r w:rsidR="0002729B">
              <w:rPr>
                <w:rFonts w:ascii="Arial" w:hAnsi="Arial" w:cs="Arial"/>
                <w:sz w:val="22"/>
                <w:szCs w:val="22"/>
              </w:rPr>
              <w:t>Start dates for employees be sent through to safety team outlining on what employees require site inductions on what days</w:t>
            </w:r>
          </w:p>
          <w:p w14:paraId="2C6A2649" w14:textId="77777777" w:rsidR="009231E6" w:rsidRDefault="0002729B" w:rsidP="006D72CE">
            <w:pPr>
              <w:rPr>
                <w:rFonts w:ascii="Arial" w:hAnsi="Arial" w:cs="Arial"/>
                <w:sz w:val="22"/>
                <w:szCs w:val="22"/>
              </w:rPr>
            </w:pPr>
            <w:r>
              <w:rPr>
                <w:rFonts w:ascii="Arial" w:hAnsi="Arial" w:cs="Arial"/>
                <w:sz w:val="22"/>
                <w:szCs w:val="22"/>
              </w:rPr>
              <w:t xml:space="preserve">- </w:t>
            </w:r>
            <w:r w:rsidR="00DC67B3">
              <w:rPr>
                <w:rFonts w:ascii="Arial" w:hAnsi="Arial" w:cs="Arial"/>
                <w:sz w:val="22"/>
                <w:szCs w:val="22"/>
              </w:rPr>
              <w:t xml:space="preserve">once confirmation from safety team surrounding inductions </w:t>
            </w:r>
            <w:r w:rsidR="000F7949">
              <w:rPr>
                <w:rFonts w:ascii="Arial" w:hAnsi="Arial" w:cs="Arial"/>
                <w:sz w:val="22"/>
                <w:szCs w:val="22"/>
              </w:rPr>
              <w:t>has been received an email to team members on start times, dates and location of site inductions</w:t>
            </w:r>
            <w:r w:rsidR="008704AD">
              <w:rPr>
                <w:rFonts w:ascii="Arial" w:hAnsi="Arial" w:cs="Arial"/>
                <w:sz w:val="22"/>
                <w:szCs w:val="22"/>
              </w:rPr>
              <w:t xml:space="preserve"> to be sent.</w:t>
            </w:r>
          </w:p>
          <w:p w14:paraId="7A765921" w14:textId="3037F867" w:rsidR="009231E6" w:rsidRPr="001C4084" w:rsidRDefault="001F1344" w:rsidP="006D72CE">
            <w:pPr>
              <w:rPr>
                <w:rFonts w:ascii="Arial" w:hAnsi="Arial" w:cs="Arial"/>
                <w:sz w:val="22"/>
                <w:szCs w:val="22"/>
              </w:rPr>
            </w:pPr>
            <w:r>
              <w:rPr>
                <w:rFonts w:ascii="Arial" w:hAnsi="Arial" w:cs="Arial"/>
                <w:sz w:val="22"/>
                <w:szCs w:val="22"/>
              </w:rPr>
              <w:t>- Follow up with team members to ensure they have received confirmation of inductions times and dates</w:t>
            </w:r>
            <w:permEnd w:id="1285041236"/>
          </w:p>
        </w:tc>
        <w:permStart w:id="1679771344" w:edGrp="everyone"/>
        <w:tc>
          <w:tcPr>
            <w:tcW w:w="624" w:type="dxa"/>
            <w:tcBorders>
              <w:top w:val="nil"/>
              <w:left w:val="single" w:sz="4" w:space="0" w:color="auto"/>
              <w:bottom w:val="nil"/>
              <w:right w:val="nil"/>
            </w:tcBorders>
          </w:tcPr>
          <w:p w14:paraId="294636B5" w14:textId="77777777" w:rsidR="009231E6" w:rsidRPr="00533511" w:rsidRDefault="00000000" w:rsidP="006D72CE">
            <w:pPr>
              <w:rPr>
                <w:rFonts w:ascii="Arial" w:hAnsi="Arial" w:cs="Arial"/>
                <w:sz w:val="44"/>
                <w:szCs w:val="44"/>
              </w:rPr>
            </w:pPr>
            <w:sdt>
              <w:sdtPr>
                <w:rPr>
                  <w:rFonts w:ascii="Arial" w:hAnsi="Arial" w:cs="Arial"/>
                  <w:sz w:val="44"/>
                  <w:szCs w:val="44"/>
                </w:rPr>
                <w:id w:val="268432223"/>
                <w14:checkbox>
                  <w14:checked w14:val="0"/>
                  <w14:checkedState w14:val="00FE" w14:font="Wingdings"/>
                  <w14:uncheckedState w14:val="00A8" w14:font="Wingdings"/>
                </w14:checkbox>
              </w:sdtPr>
              <w:sdtContent>
                <w:r w:rsidR="009231E6">
                  <w:rPr>
                    <w:rFonts w:ascii="Arial" w:hAnsi="Arial" w:cs="Arial"/>
                    <w:sz w:val="44"/>
                    <w:szCs w:val="44"/>
                  </w:rPr>
                  <w:sym w:font="Wingdings" w:char="F0A8"/>
                </w:r>
              </w:sdtContent>
            </w:sdt>
            <w:permEnd w:id="1679771344"/>
          </w:p>
        </w:tc>
      </w:tr>
    </w:tbl>
    <w:p w14:paraId="6EA07F45" w14:textId="77777777" w:rsidR="009231E6" w:rsidRDefault="009231E6" w:rsidP="009231E6">
      <w:pPr>
        <w:rPr>
          <w:rFonts w:ascii="Arial" w:hAnsi="Arial" w:cs="Arial"/>
          <w:sz w:val="22"/>
          <w:szCs w:val="22"/>
        </w:rPr>
      </w:pPr>
    </w:p>
    <w:p w14:paraId="2102F499" w14:textId="77777777" w:rsidR="000C4503" w:rsidRDefault="000C4503" w:rsidP="000C4503">
      <w:pPr>
        <w:rPr>
          <w:rFonts w:ascii="Arial" w:hAnsi="Arial" w:cs="Arial"/>
          <w:sz w:val="22"/>
          <w:szCs w:val="22"/>
        </w:rPr>
      </w:pPr>
    </w:p>
    <w:p w14:paraId="096E6308" w14:textId="21BB3E28" w:rsidR="000C4503" w:rsidRPr="007319F5" w:rsidRDefault="00D912E8" w:rsidP="000C4503">
      <w:pPr>
        <w:pStyle w:val="20TAQuestionNumber"/>
        <w:ind w:left="709" w:hanging="709"/>
        <w:rPr>
          <w:rFonts w:cs="Arial"/>
          <w:sz w:val="22"/>
          <w:szCs w:val="22"/>
        </w:rPr>
      </w:pPr>
      <w:bookmarkStart w:id="23" w:name="_Ref89349391"/>
      <w:r>
        <w:lastRenderedPageBreak/>
        <w:t>W</w:t>
      </w:r>
      <w:r w:rsidR="000C4503">
        <w:t xml:space="preserve">hy </w:t>
      </w:r>
      <w:r>
        <w:t xml:space="preserve">would </w:t>
      </w:r>
      <w:r w:rsidR="000C4503">
        <w:t xml:space="preserve">coaching be a good method of training </w:t>
      </w:r>
      <w:r>
        <w:t>regarding</w:t>
      </w:r>
      <w:r w:rsidR="000C4503">
        <w:t xml:space="preserve"> the use and purpose of Safety Data Sheets</w:t>
      </w:r>
      <w:bookmarkEnd w:id="23"/>
      <w:r>
        <w:t>?</w:t>
      </w:r>
    </w:p>
    <w:p w14:paraId="6AD9EE63" w14:textId="77777777" w:rsidR="000C4503" w:rsidRDefault="000C4503" w:rsidP="000C4503">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4503" w:rsidRPr="00830749" w14:paraId="6069DC5B" w14:textId="77777777" w:rsidTr="009D1F27">
        <w:trPr>
          <w:trHeight w:val="4422"/>
        </w:trPr>
        <w:tc>
          <w:tcPr>
            <w:tcW w:w="1027" w:type="dxa"/>
            <w:tcBorders>
              <w:top w:val="nil"/>
              <w:left w:val="nil"/>
              <w:bottom w:val="nil"/>
              <w:right w:val="single" w:sz="4" w:space="0" w:color="auto"/>
            </w:tcBorders>
          </w:tcPr>
          <w:p w14:paraId="459B4CEB" w14:textId="77777777" w:rsidR="000C4503" w:rsidRPr="001C4084" w:rsidRDefault="000C450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E29E12" w14:textId="72B4ECE2" w:rsidR="000C4503" w:rsidRPr="001C4084" w:rsidRDefault="00BE7D63" w:rsidP="006D72CE">
            <w:pPr>
              <w:rPr>
                <w:rFonts w:ascii="Arial" w:hAnsi="Arial" w:cs="Arial"/>
                <w:sz w:val="22"/>
                <w:szCs w:val="22"/>
              </w:rPr>
            </w:pPr>
            <w:permStart w:id="1572170974" w:edGrp="everyone"/>
            <w:r>
              <w:rPr>
                <w:rFonts w:ascii="Arial" w:hAnsi="Arial" w:cs="Arial"/>
                <w:sz w:val="22"/>
                <w:szCs w:val="22"/>
              </w:rPr>
              <w:t>Coaching is a good method of training regarding the purpose of SDS</w:t>
            </w:r>
            <w:r w:rsidR="004319E3">
              <w:rPr>
                <w:rFonts w:ascii="Arial" w:hAnsi="Arial" w:cs="Arial"/>
                <w:sz w:val="22"/>
                <w:szCs w:val="22"/>
              </w:rPr>
              <w:t>’s as it offers hands on guidance</w:t>
            </w:r>
            <w:r w:rsidR="00E96352">
              <w:rPr>
                <w:rFonts w:ascii="Arial" w:hAnsi="Arial" w:cs="Arial"/>
                <w:sz w:val="22"/>
                <w:szCs w:val="22"/>
              </w:rPr>
              <w:t xml:space="preserve">, immediate feedback and real time application of safety protocols. </w:t>
            </w:r>
            <w:r w:rsidR="008D4627">
              <w:rPr>
                <w:rFonts w:ascii="Arial" w:hAnsi="Arial" w:cs="Arial"/>
                <w:sz w:val="22"/>
                <w:szCs w:val="22"/>
              </w:rPr>
              <w:t xml:space="preserve">It also encourages engagement, </w:t>
            </w:r>
            <w:r w:rsidR="005239A9">
              <w:rPr>
                <w:rFonts w:ascii="Arial" w:hAnsi="Arial" w:cs="Arial"/>
                <w:sz w:val="22"/>
                <w:szCs w:val="22"/>
              </w:rPr>
              <w:t xml:space="preserve">a </w:t>
            </w:r>
            <w:r w:rsidR="008D4627">
              <w:rPr>
                <w:rFonts w:ascii="Arial" w:hAnsi="Arial" w:cs="Arial"/>
                <w:sz w:val="22"/>
                <w:szCs w:val="22"/>
              </w:rPr>
              <w:t xml:space="preserve">safety </w:t>
            </w:r>
            <w:r w:rsidR="005239A9">
              <w:rPr>
                <w:rFonts w:ascii="Arial" w:hAnsi="Arial" w:cs="Arial"/>
                <w:sz w:val="22"/>
                <w:szCs w:val="22"/>
              </w:rPr>
              <w:t>conscious culture</w:t>
            </w:r>
            <w:r w:rsidR="00DB392C">
              <w:rPr>
                <w:rFonts w:ascii="Arial" w:hAnsi="Arial" w:cs="Arial"/>
                <w:sz w:val="22"/>
                <w:szCs w:val="22"/>
              </w:rPr>
              <w:t xml:space="preserve"> and helps build workers confidence in handling of hazardous materials.</w:t>
            </w:r>
            <w:r w:rsidR="005239A9">
              <w:rPr>
                <w:rFonts w:ascii="Arial" w:hAnsi="Arial" w:cs="Arial"/>
                <w:sz w:val="22"/>
                <w:szCs w:val="22"/>
              </w:rPr>
              <w:t xml:space="preserve">  </w:t>
            </w:r>
            <w:permEnd w:id="1572170974"/>
          </w:p>
        </w:tc>
        <w:permStart w:id="143590683" w:edGrp="everyone"/>
        <w:tc>
          <w:tcPr>
            <w:tcW w:w="624" w:type="dxa"/>
            <w:tcBorders>
              <w:top w:val="nil"/>
              <w:left w:val="single" w:sz="4" w:space="0" w:color="auto"/>
              <w:bottom w:val="nil"/>
              <w:right w:val="nil"/>
            </w:tcBorders>
          </w:tcPr>
          <w:p w14:paraId="1DD71C6A" w14:textId="77777777" w:rsidR="000C4503" w:rsidRPr="00533511" w:rsidRDefault="00000000" w:rsidP="006D72CE">
            <w:pPr>
              <w:rPr>
                <w:rFonts w:ascii="Arial" w:hAnsi="Arial" w:cs="Arial"/>
                <w:sz w:val="44"/>
                <w:szCs w:val="44"/>
              </w:rPr>
            </w:pPr>
            <w:sdt>
              <w:sdtPr>
                <w:rPr>
                  <w:rFonts w:ascii="Arial" w:hAnsi="Arial" w:cs="Arial"/>
                  <w:sz w:val="44"/>
                  <w:szCs w:val="44"/>
                </w:rPr>
                <w:id w:val="474813263"/>
                <w14:checkbox>
                  <w14:checked w14:val="0"/>
                  <w14:checkedState w14:val="00FE" w14:font="Wingdings"/>
                  <w14:uncheckedState w14:val="00A8" w14:font="Wingdings"/>
                </w14:checkbox>
              </w:sdtPr>
              <w:sdtContent>
                <w:r w:rsidR="000C4503">
                  <w:rPr>
                    <w:rFonts w:ascii="Arial" w:hAnsi="Arial" w:cs="Arial"/>
                    <w:sz w:val="44"/>
                    <w:szCs w:val="44"/>
                  </w:rPr>
                  <w:sym w:font="Wingdings" w:char="F0A8"/>
                </w:r>
              </w:sdtContent>
            </w:sdt>
            <w:permEnd w:id="143590683"/>
          </w:p>
        </w:tc>
      </w:tr>
    </w:tbl>
    <w:p w14:paraId="583784B2" w14:textId="77777777" w:rsidR="000C4503" w:rsidRDefault="000C4503" w:rsidP="000C4503">
      <w:pPr>
        <w:rPr>
          <w:rFonts w:ascii="Arial" w:hAnsi="Arial" w:cs="Arial"/>
          <w:sz w:val="22"/>
          <w:szCs w:val="22"/>
        </w:rPr>
      </w:pPr>
    </w:p>
    <w:p w14:paraId="62145F28" w14:textId="77777777" w:rsidR="007675A1" w:rsidRDefault="007675A1" w:rsidP="007675A1">
      <w:pPr>
        <w:rPr>
          <w:rFonts w:ascii="Arial" w:hAnsi="Arial" w:cs="Arial"/>
          <w:sz w:val="22"/>
          <w:szCs w:val="22"/>
        </w:rPr>
      </w:pPr>
    </w:p>
    <w:p w14:paraId="42935EF8" w14:textId="5FFF33D5" w:rsidR="007675A1" w:rsidRPr="007319F5" w:rsidRDefault="00D912E8" w:rsidP="007675A1">
      <w:pPr>
        <w:pStyle w:val="20TAQuestionNumber"/>
        <w:ind w:left="709" w:hanging="709"/>
        <w:rPr>
          <w:rFonts w:cs="Arial"/>
          <w:sz w:val="22"/>
          <w:szCs w:val="22"/>
        </w:rPr>
      </w:pPr>
      <w:bookmarkStart w:id="24" w:name="_Ref89411010"/>
      <w:r>
        <w:t xml:space="preserve">What is </w:t>
      </w:r>
      <w:r w:rsidR="00EF0F5C">
        <w:t xml:space="preserve">the importance of </w:t>
      </w:r>
      <w:r w:rsidR="00EF0F5C" w:rsidRPr="00EF0F5C">
        <w:t>maint</w:t>
      </w:r>
      <w:r w:rsidR="00EF0F5C">
        <w:t>enance and storage of</w:t>
      </w:r>
      <w:r w:rsidR="00EF0F5C" w:rsidRPr="00EF0F5C">
        <w:t xml:space="preserve"> WHS incident records</w:t>
      </w:r>
      <w:r>
        <w:t>?</w:t>
      </w:r>
      <w:r w:rsidR="003B31E0">
        <w:t xml:space="preserve"> Include </w:t>
      </w:r>
      <w:r w:rsidR="0037556C">
        <w:t xml:space="preserve">in your </w:t>
      </w:r>
      <w:r>
        <w:t>response</w:t>
      </w:r>
      <w:r w:rsidR="0037556C">
        <w:t xml:space="preserve"> </w:t>
      </w:r>
      <w:r w:rsidR="00F27151">
        <w:t xml:space="preserve">two (2) </w:t>
      </w:r>
      <w:r w:rsidR="0037556C">
        <w:t>specific incident</w:t>
      </w:r>
      <w:r w:rsidR="003B31E0">
        <w:t xml:space="preserve"> record</w:t>
      </w:r>
      <w:r w:rsidR="00F27151">
        <w:t>s</w:t>
      </w:r>
      <w:r w:rsidR="003B31E0">
        <w:t xml:space="preserve"> you have maintained and how this was achieved.</w:t>
      </w:r>
      <w:bookmarkEnd w:id="24"/>
    </w:p>
    <w:p w14:paraId="2AAF16FA" w14:textId="77777777" w:rsidR="007675A1" w:rsidRDefault="007675A1" w:rsidP="007675A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75A1" w:rsidRPr="00830749" w14:paraId="039FDB78" w14:textId="77777777" w:rsidTr="009D1F27">
        <w:trPr>
          <w:trHeight w:val="6406"/>
        </w:trPr>
        <w:tc>
          <w:tcPr>
            <w:tcW w:w="1027" w:type="dxa"/>
            <w:tcBorders>
              <w:top w:val="nil"/>
              <w:left w:val="nil"/>
              <w:bottom w:val="nil"/>
              <w:right w:val="single" w:sz="4" w:space="0" w:color="auto"/>
            </w:tcBorders>
          </w:tcPr>
          <w:p w14:paraId="1A114838" w14:textId="77777777" w:rsidR="007675A1" w:rsidRPr="001C4084" w:rsidRDefault="007675A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707B41" w14:textId="2AC30713" w:rsidR="007675A1" w:rsidRDefault="00AE3EA5" w:rsidP="006D72CE">
            <w:pPr>
              <w:rPr>
                <w:rFonts w:ascii="Arial" w:hAnsi="Arial" w:cs="Arial"/>
                <w:sz w:val="22"/>
                <w:szCs w:val="22"/>
              </w:rPr>
            </w:pPr>
            <w:permStart w:id="198971189" w:edGrp="everyone"/>
            <w:r>
              <w:rPr>
                <w:rFonts w:ascii="Arial" w:hAnsi="Arial" w:cs="Arial"/>
                <w:sz w:val="22"/>
                <w:szCs w:val="22"/>
              </w:rPr>
              <w:t xml:space="preserve">Maintaining and storage of WHS </w:t>
            </w:r>
            <w:r w:rsidR="00F96470">
              <w:rPr>
                <w:rFonts w:ascii="Arial" w:hAnsi="Arial" w:cs="Arial"/>
                <w:sz w:val="22"/>
                <w:szCs w:val="22"/>
              </w:rPr>
              <w:t>incident records is essential for an organisation to comply with legal requirements</w:t>
            </w:r>
            <w:r w:rsidR="00B75808">
              <w:rPr>
                <w:rFonts w:ascii="Arial" w:hAnsi="Arial" w:cs="Arial"/>
                <w:sz w:val="22"/>
                <w:szCs w:val="22"/>
              </w:rPr>
              <w:t xml:space="preserve">, tracking of safety performances, implementing continuous </w:t>
            </w:r>
            <w:r w:rsidR="00340D1F">
              <w:rPr>
                <w:rFonts w:ascii="Arial" w:hAnsi="Arial" w:cs="Arial"/>
                <w:sz w:val="22"/>
                <w:szCs w:val="22"/>
              </w:rPr>
              <w:t xml:space="preserve">improvements of safety practices </w:t>
            </w:r>
            <w:r w:rsidR="007C3363">
              <w:rPr>
                <w:rFonts w:ascii="Arial" w:hAnsi="Arial" w:cs="Arial"/>
                <w:sz w:val="22"/>
                <w:szCs w:val="22"/>
              </w:rPr>
              <w:t>within</w:t>
            </w:r>
            <w:r w:rsidR="00340D1F">
              <w:rPr>
                <w:rFonts w:ascii="Arial" w:hAnsi="Arial" w:cs="Arial"/>
                <w:sz w:val="22"/>
                <w:szCs w:val="22"/>
              </w:rPr>
              <w:t xml:space="preserve"> the organisation. Also keep keeping accurate and detailed records of incidents </w:t>
            </w:r>
            <w:r w:rsidR="00E4015C">
              <w:rPr>
                <w:rFonts w:ascii="Arial" w:hAnsi="Arial" w:cs="Arial"/>
                <w:sz w:val="22"/>
                <w:szCs w:val="22"/>
              </w:rPr>
              <w:t xml:space="preserve">helps identify trends, </w:t>
            </w:r>
            <w:r w:rsidR="007C3363">
              <w:rPr>
                <w:rFonts w:ascii="Arial" w:hAnsi="Arial" w:cs="Arial"/>
                <w:sz w:val="22"/>
                <w:szCs w:val="22"/>
              </w:rPr>
              <w:t>prevent future accidents/incidents.</w:t>
            </w:r>
          </w:p>
          <w:p w14:paraId="4C9280C0" w14:textId="77777777" w:rsidR="007675A1" w:rsidRDefault="007675A1" w:rsidP="006D72CE">
            <w:pPr>
              <w:rPr>
                <w:rFonts w:ascii="Arial" w:hAnsi="Arial" w:cs="Arial"/>
                <w:sz w:val="22"/>
                <w:szCs w:val="22"/>
              </w:rPr>
            </w:pPr>
          </w:p>
          <w:p w14:paraId="15D2EA6C" w14:textId="5E78506F" w:rsidR="00714F89" w:rsidRDefault="00714F89" w:rsidP="006D72CE">
            <w:pPr>
              <w:rPr>
                <w:rFonts w:ascii="Arial" w:hAnsi="Arial" w:cs="Arial"/>
                <w:sz w:val="22"/>
                <w:szCs w:val="22"/>
              </w:rPr>
            </w:pPr>
            <w:r>
              <w:rPr>
                <w:rFonts w:ascii="Arial" w:hAnsi="Arial" w:cs="Arial"/>
                <w:sz w:val="22"/>
                <w:szCs w:val="22"/>
              </w:rPr>
              <w:t xml:space="preserve">2 incidents records I have </w:t>
            </w:r>
            <w:r w:rsidR="00196E95">
              <w:rPr>
                <w:rFonts w:ascii="Arial" w:hAnsi="Arial" w:cs="Arial"/>
                <w:sz w:val="22"/>
                <w:szCs w:val="22"/>
              </w:rPr>
              <w:t>maintained.</w:t>
            </w:r>
          </w:p>
          <w:p w14:paraId="33F8B582" w14:textId="77777777" w:rsidR="00196E95" w:rsidRDefault="00196E95" w:rsidP="006D72CE">
            <w:pPr>
              <w:rPr>
                <w:rFonts w:ascii="Arial" w:hAnsi="Arial" w:cs="Arial"/>
                <w:sz w:val="22"/>
                <w:szCs w:val="22"/>
              </w:rPr>
            </w:pPr>
          </w:p>
          <w:p w14:paraId="20ABDB81" w14:textId="29EECB0A" w:rsidR="00B14EAA" w:rsidRDefault="00196E95" w:rsidP="006D72CE">
            <w:pPr>
              <w:rPr>
                <w:rFonts w:ascii="Arial" w:hAnsi="Arial" w:cs="Arial"/>
                <w:sz w:val="22"/>
                <w:szCs w:val="22"/>
              </w:rPr>
            </w:pPr>
            <w:r>
              <w:rPr>
                <w:rFonts w:ascii="Arial" w:hAnsi="Arial" w:cs="Arial"/>
                <w:sz w:val="22"/>
                <w:szCs w:val="22"/>
              </w:rPr>
              <w:t xml:space="preserve">- Manual handling incident involving a work that has sprained the park while loading and unloading </w:t>
            </w:r>
            <w:r w:rsidR="00B14EAA">
              <w:rPr>
                <w:rFonts w:ascii="Arial" w:hAnsi="Arial" w:cs="Arial"/>
                <w:sz w:val="22"/>
                <w:szCs w:val="22"/>
              </w:rPr>
              <w:t xml:space="preserve">steel bollards out of the back of an LV. This was </w:t>
            </w:r>
            <w:r w:rsidR="00DC2E54">
              <w:rPr>
                <w:rFonts w:ascii="Arial" w:hAnsi="Arial" w:cs="Arial"/>
                <w:sz w:val="22"/>
                <w:szCs w:val="22"/>
              </w:rPr>
              <w:t xml:space="preserve">achieved through following site and organisations reporting policies and procedures. Initial </w:t>
            </w:r>
            <w:r w:rsidR="00EB5F1D">
              <w:rPr>
                <w:rFonts w:ascii="Arial" w:hAnsi="Arial" w:cs="Arial"/>
                <w:sz w:val="22"/>
                <w:szCs w:val="22"/>
              </w:rPr>
              <w:t xml:space="preserve">incident report completed and filed to online systems, aswell as </w:t>
            </w:r>
            <w:r w:rsidR="000175F3">
              <w:rPr>
                <w:rFonts w:ascii="Arial" w:hAnsi="Arial" w:cs="Arial"/>
                <w:sz w:val="22"/>
                <w:szCs w:val="22"/>
              </w:rPr>
              <w:t>investigation and corrective action completed reported, filed and toolboxed to teams.</w:t>
            </w:r>
          </w:p>
          <w:p w14:paraId="7B9E5303" w14:textId="77777777" w:rsidR="000175F3" w:rsidRDefault="000175F3" w:rsidP="006D72CE">
            <w:pPr>
              <w:rPr>
                <w:rFonts w:ascii="Arial" w:hAnsi="Arial" w:cs="Arial"/>
                <w:sz w:val="22"/>
                <w:szCs w:val="22"/>
              </w:rPr>
            </w:pPr>
          </w:p>
          <w:p w14:paraId="78F1E0DC" w14:textId="712CD2A7" w:rsidR="000175F3" w:rsidRDefault="000175F3" w:rsidP="006D72CE">
            <w:pPr>
              <w:rPr>
                <w:rFonts w:ascii="Arial" w:hAnsi="Arial" w:cs="Arial"/>
                <w:sz w:val="22"/>
                <w:szCs w:val="22"/>
              </w:rPr>
            </w:pPr>
            <w:r>
              <w:rPr>
                <w:rFonts w:ascii="Arial" w:hAnsi="Arial" w:cs="Arial"/>
                <w:sz w:val="22"/>
                <w:szCs w:val="22"/>
              </w:rPr>
              <w:t xml:space="preserve">- </w:t>
            </w:r>
            <w:r w:rsidR="00A91279">
              <w:rPr>
                <w:rFonts w:ascii="Arial" w:hAnsi="Arial" w:cs="Arial"/>
                <w:sz w:val="22"/>
                <w:szCs w:val="22"/>
              </w:rPr>
              <w:t xml:space="preserve">Fuel spill on site while refuelling of plant. Fuel hose has dislodged </w:t>
            </w:r>
            <w:r w:rsidR="002D3022">
              <w:rPr>
                <w:rFonts w:ascii="Arial" w:hAnsi="Arial" w:cs="Arial"/>
                <w:sz w:val="22"/>
                <w:szCs w:val="22"/>
              </w:rPr>
              <w:t xml:space="preserve">from fuel tank while still on causing in fuel to be spilled on to the ground. </w:t>
            </w:r>
            <w:r w:rsidR="00A35F8E">
              <w:rPr>
                <w:rFonts w:ascii="Arial" w:hAnsi="Arial" w:cs="Arial"/>
                <w:sz w:val="22"/>
                <w:szCs w:val="22"/>
              </w:rPr>
              <w:t xml:space="preserve">Initial incident report completed and filed once </w:t>
            </w:r>
            <w:r w:rsidR="00637FAC">
              <w:rPr>
                <w:rFonts w:ascii="Arial" w:hAnsi="Arial" w:cs="Arial"/>
                <w:sz w:val="22"/>
                <w:szCs w:val="22"/>
              </w:rPr>
              <w:t xml:space="preserve">corrective action was taken to control the spill. Investigation completed and corrective action implemented. Incident recorded </w:t>
            </w:r>
            <w:r w:rsidR="00DD5ECF">
              <w:rPr>
                <w:rFonts w:ascii="Arial" w:hAnsi="Arial" w:cs="Arial"/>
                <w:sz w:val="22"/>
                <w:szCs w:val="22"/>
              </w:rPr>
              <w:t>and kept on our online systems</w:t>
            </w:r>
            <w:r w:rsidR="00A91279">
              <w:rPr>
                <w:rFonts w:ascii="Arial" w:hAnsi="Arial" w:cs="Arial"/>
                <w:sz w:val="22"/>
                <w:szCs w:val="22"/>
              </w:rPr>
              <w:t xml:space="preserve"> </w:t>
            </w:r>
          </w:p>
          <w:permEnd w:id="198971189"/>
          <w:p w14:paraId="240C4631" w14:textId="73BDABC6" w:rsidR="007675A1" w:rsidRPr="001C4084" w:rsidRDefault="007675A1" w:rsidP="006D72CE">
            <w:pPr>
              <w:rPr>
                <w:rFonts w:ascii="Arial" w:hAnsi="Arial" w:cs="Arial"/>
                <w:sz w:val="22"/>
                <w:szCs w:val="22"/>
              </w:rPr>
            </w:pPr>
          </w:p>
        </w:tc>
        <w:permStart w:id="1076826748" w:edGrp="everyone"/>
        <w:tc>
          <w:tcPr>
            <w:tcW w:w="624" w:type="dxa"/>
            <w:tcBorders>
              <w:top w:val="nil"/>
              <w:left w:val="single" w:sz="4" w:space="0" w:color="auto"/>
              <w:bottom w:val="nil"/>
              <w:right w:val="nil"/>
            </w:tcBorders>
          </w:tcPr>
          <w:p w14:paraId="05ED81F9" w14:textId="77777777" w:rsidR="007675A1" w:rsidRPr="00533511" w:rsidRDefault="00000000" w:rsidP="006D72CE">
            <w:pPr>
              <w:rPr>
                <w:rFonts w:ascii="Arial" w:hAnsi="Arial" w:cs="Arial"/>
                <w:sz w:val="44"/>
                <w:szCs w:val="44"/>
              </w:rPr>
            </w:pPr>
            <w:sdt>
              <w:sdtPr>
                <w:rPr>
                  <w:rFonts w:ascii="Arial" w:hAnsi="Arial" w:cs="Arial"/>
                  <w:sz w:val="44"/>
                  <w:szCs w:val="44"/>
                </w:rPr>
                <w:id w:val="97908016"/>
                <w14:checkbox>
                  <w14:checked w14:val="0"/>
                  <w14:checkedState w14:val="00FE" w14:font="Wingdings"/>
                  <w14:uncheckedState w14:val="00A8" w14:font="Wingdings"/>
                </w14:checkbox>
              </w:sdtPr>
              <w:sdtContent>
                <w:r w:rsidR="007675A1">
                  <w:rPr>
                    <w:rFonts w:ascii="Arial" w:hAnsi="Arial" w:cs="Arial"/>
                    <w:sz w:val="44"/>
                    <w:szCs w:val="44"/>
                  </w:rPr>
                  <w:sym w:font="Wingdings" w:char="F0A8"/>
                </w:r>
              </w:sdtContent>
            </w:sdt>
            <w:permEnd w:id="1076826748"/>
          </w:p>
        </w:tc>
      </w:tr>
    </w:tbl>
    <w:p w14:paraId="26B32BF0" w14:textId="77777777" w:rsidR="007675A1" w:rsidRDefault="007675A1" w:rsidP="007675A1">
      <w:pPr>
        <w:rPr>
          <w:rFonts w:ascii="Arial" w:hAnsi="Arial" w:cs="Arial"/>
          <w:sz w:val="22"/>
          <w:szCs w:val="22"/>
        </w:rPr>
      </w:pPr>
    </w:p>
    <w:p w14:paraId="4C3BBC6F" w14:textId="77777777" w:rsidR="00F27151" w:rsidRDefault="00F27151" w:rsidP="00F27151">
      <w:pPr>
        <w:rPr>
          <w:rFonts w:ascii="Arial" w:hAnsi="Arial" w:cs="Arial"/>
          <w:sz w:val="22"/>
          <w:szCs w:val="22"/>
        </w:rPr>
      </w:pPr>
    </w:p>
    <w:p w14:paraId="2AB8BAAE" w14:textId="1A093B37" w:rsidR="00F27151" w:rsidRPr="007319F5" w:rsidRDefault="00D912E8" w:rsidP="00F27151">
      <w:pPr>
        <w:pStyle w:val="20TAQuestionNumber"/>
        <w:ind w:left="709" w:hanging="709"/>
        <w:rPr>
          <w:rFonts w:cs="Arial"/>
          <w:sz w:val="22"/>
          <w:szCs w:val="22"/>
        </w:rPr>
      </w:pPr>
      <w:bookmarkStart w:id="25" w:name="_Ref89411523"/>
      <w:r>
        <w:lastRenderedPageBreak/>
        <w:t>H</w:t>
      </w:r>
      <w:r w:rsidR="00F27151">
        <w:t xml:space="preserve">ow </w:t>
      </w:r>
      <w:r>
        <w:t xml:space="preserve">do </w:t>
      </w:r>
      <w:r w:rsidR="00F27151">
        <w:t xml:space="preserve">you keep </w:t>
      </w:r>
      <w:r w:rsidR="00E51E30" w:rsidRPr="00E51E30">
        <w:t xml:space="preserve">up to date on changes to WHS laws, and related organisational policies and procedures relevant to </w:t>
      </w:r>
      <w:r w:rsidR="00E51E30">
        <w:t>your</w:t>
      </w:r>
      <w:r w:rsidR="00E51E30" w:rsidRPr="00E51E30">
        <w:t xml:space="preserve"> </w:t>
      </w:r>
      <w:bookmarkEnd w:id="25"/>
      <w:r w:rsidR="009F319E" w:rsidRPr="00E51E30">
        <w:t>role</w:t>
      </w:r>
      <w:r w:rsidR="009F319E">
        <w:t>?</w:t>
      </w:r>
    </w:p>
    <w:p w14:paraId="0BDE5C36" w14:textId="77777777" w:rsidR="00F27151" w:rsidRDefault="00F27151" w:rsidP="00F2715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7151" w:rsidRPr="00830749" w14:paraId="6C1110BA" w14:textId="77777777" w:rsidTr="009D1F27">
        <w:trPr>
          <w:trHeight w:val="4479"/>
        </w:trPr>
        <w:tc>
          <w:tcPr>
            <w:tcW w:w="1027" w:type="dxa"/>
            <w:tcBorders>
              <w:top w:val="nil"/>
              <w:left w:val="nil"/>
              <w:bottom w:val="nil"/>
              <w:right w:val="single" w:sz="4" w:space="0" w:color="auto"/>
            </w:tcBorders>
          </w:tcPr>
          <w:p w14:paraId="6C844387" w14:textId="77777777" w:rsidR="00F27151" w:rsidRPr="001C4084" w:rsidRDefault="00F2715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AED4B5" w14:textId="77777777" w:rsidR="00F27151" w:rsidRDefault="00E82227" w:rsidP="006D72CE">
            <w:pPr>
              <w:rPr>
                <w:rFonts w:ascii="Arial" w:hAnsi="Arial" w:cs="Arial"/>
                <w:sz w:val="22"/>
                <w:szCs w:val="22"/>
              </w:rPr>
            </w:pPr>
            <w:permStart w:id="273113718" w:edGrp="everyone"/>
            <w:r>
              <w:rPr>
                <w:rFonts w:ascii="Arial" w:hAnsi="Arial" w:cs="Arial"/>
                <w:sz w:val="22"/>
                <w:szCs w:val="22"/>
              </w:rPr>
              <w:t xml:space="preserve">- Regular review of WHS </w:t>
            </w:r>
            <w:r w:rsidR="006B64BC">
              <w:rPr>
                <w:rFonts w:ascii="Arial" w:hAnsi="Arial" w:cs="Arial"/>
                <w:sz w:val="22"/>
                <w:szCs w:val="22"/>
              </w:rPr>
              <w:t>legislation and regulatory websites</w:t>
            </w:r>
          </w:p>
          <w:p w14:paraId="5DE0AE0E" w14:textId="48630C9A" w:rsidR="00F27151" w:rsidRDefault="006B64BC" w:rsidP="006D72CE">
            <w:pPr>
              <w:rPr>
                <w:rFonts w:ascii="Arial" w:hAnsi="Arial" w:cs="Arial"/>
                <w:sz w:val="22"/>
                <w:szCs w:val="22"/>
              </w:rPr>
            </w:pPr>
            <w:r>
              <w:rPr>
                <w:rFonts w:ascii="Arial" w:hAnsi="Arial" w:cs="Arial"/>
                <w:sz w:val="22"/>
                <w:szCs w:val="22"/>
              </w:rPr>
              <w:t xml:space="preserve">- Regular meetings with WHS team </w:t>
            </w:r>
            <w:r w:rsidR="00197F5D">
              <w:rPr>
                <w:rFonts w:ascii="Arial" w:hAnsi="Arial" w:cs="Arial"/>
                <w:sz w:val="22"/>
                <w:szCs w:val="22"/>
              </w:rPr>
              <w:t>in regard to</w:t>
            </w:r>
            <w:r>
              <w:rPr>
                <w:rFonts w:ascii="Arial" w:hAnsi="Arial" w:cs="Arial"/>
                <w:sz w:val="22"/>
                <w:szCs w:val="22"/>
              </w:rPr>
              <w:t xml:space="preserve"> upcoming changes of policies and procedures</w:t>
            </w:r>
          </w:p>
          <w:p w14:paraId="291F8FED" w14:textId="41B3AFA7" w:rsidR="00F27151" w:rsidRPr="001C4084" w:rsidRDefault="006B64BC" w:rsidP="006D72CE">
            <w:pPr>
              <w:rPr>
                <w:rFonts w:ascii="Arial" w:hAnsi="Arial" w:cs="Arial"/>
                <w:sz w:val="22"/>
                <w:szCs w:val="22"/>
              </w:rPr>
            </w:pPr>
            <w:r>
              <w:rPr>
                <w:rFonts w:ascii="Arial" w:hAnsi="Arial" w:cs="Arial"/>
                <w:sz w:val="22"/>
                <w:szCs w:val="22"/>
              </w:rPr>
              <w:t xml:space="preserve">- </w:t>
            </w:r>
            <w:r w:rsidR="006C6859">
              <w:rPr>
                <w:rFonts w:ascii="Arial" w:hAnsi="Arial" w:cs="Arial"/>
                <w:sz w:val="22"/>
                <w:szCs w:val="22"/>
              </w:rPr>
              <w:t>Regular audits and reviews of organisational policies and procedures</w:t>
            </w:r>
            <w:permEnd w:id="273113718"/>
          </w:p>
        </w:tc>
        <w:permStart w:id="219708160" w:edGrp="everyone"/>
        <w:tc>
          <w:tcPr>
            <w:tcW w:w="624" w:type="dxa"/>
            <w:tcBorders>
              <w:top w:val="nil"/>
              <w:left w:val="single" w:sz="4" w:space="0" w:color="auto"/>
              <w:bottom w:val="nil"/>
              <w:right w:val="nil"/>
            </w:tcBorders>
          </w:tcPr>
          <w:p w14:paraId="3AE13091" w14:textId="77777777" w:rsidR="00F27151" w:rsidRPr="00533511" w:rsidRDefault="00000000" w:rsidP="006D72CE">
            <w:pPr>
              <w:rPr>
                <w:rFonts w:ascii="Arial" w:hAnsi="Arial" w:cs="Arial"/>
                <w:sz w:val="44"/>
                <w:szCs w:val="44"/>
              </w:rPr>
            </w:pPr>
            <w:sdt>
              <w:sdtPr>
                <w:rPr>
                  <w:rFonts w:ascii="Arial" w:hAnsi="Arial" w:cs="Arial"/>
                  <w:sz w:val="44"/>
                  <w:szCs w:val="44"/>
                </w:rPr>
                <w:id w:val="-1988777077"/>
                <w14:checkbox>
                  <w14:checked w14:val="0"/>
                  <w14:checkedState w14:val="00FE" w14:font="Wingdings"/>
                  <w14:uncheckedState w14:val="00A8" w14:font="Wingdings"/>
                </w14:checkbox>
              </w:sdtPr>
              <w:sdtContent>
                <w:r w:rsidR="00F27151">
                  <w:rPr>
                    <w:rFonts w:ascii="Arial" w:hAnsi="Arial" w:cs="Arial"/>
                    <w:sz w:val="44"/>
                    <w:szCs w:val="44"/>
                  </w:rPr>
                  <w:sym w:font="Wingdings" w:char="F0A8"/>
                </w:r>
              </w:sdtContent>
            </w:sdt>
            <w:permEnd w:id="219708160"/>
          </w:p>
        </w:tc>
      </w:tr>
    </w:tbl>
    <w:p w14:paraId="65BB988B" w14:textId="77777777" w:rsidR="00F27151" w:rsidRDefault="00F27151" w:rsidP="00F27151">
      <w:pPr>
        <w:rPr>
          <w:rFonts w:ascii="Arial" w:hAnsi="Arial" w:cs="Arial"/>
          <w:sz w:val="22"/>
          <w:szCs w:val="22"/>
        </w:rPr>
      </w:pPr>
    </w:p>
    <w:p w14:paraId="5535E17E" w14:textId="77777777" w:rsidR="005078A5" w:rsidRDefault="005078A5"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002ADF">
          <w:headerReference w:type="default" r:id="rId19"/>
          <w:footerReference w:type="default" r:id="rId20"/>
          <w:type w:val="oddPage"/>
          <w:pgSz w:w="11906" w:h="16838"/>
          <w:pgMar w:top="1440" w:right="1558" w:bottom="1440" w:left="1440" w:header="680" w:footer="680" w:gutter="0"/>
          <w:pgNumType w:start="1"/>
          <w:cols w:space="708"/>
          <w:docGrid w:linePitch="360"/>
        </w:sectPr>
      </w:pPr>
    </w:p>
    <w:p w14:paraId="6CB08467" w14:textId="77777777" w:rsidR="008114A1" w:rsidRPr="004932A4" w:rsidRDefault="00000000" w:rsidP="008114A1">
      <w:pPr>
        <w:pStyle w:val="01BoldTitleUnitCodeandName"/>
        <w:rPr>
          <w:szCs w:val="32"/>
        </w:rPr>
      </w:pPr>
      <w:sdt>
        <w:sdtPr>
          <w:rPr>
            <w:szCs w:val="32"/>
          </w:rPr>
          <w:alias w:val="Title"/>
          <w:tag w:val=""/>
          <w:id w:val="-966196169"/>
          <w:placeholder>
            <w:docPart w:val="5528B3F3A2864081BF0A009C20E1954D"/>
          </w:placeholder>
          <w:dataBinding w:prefixMappings="xmlns:ns0='http://purl.org/dc/elements/1.1/' xmlns:ns1='http://schemas.openxmlformats.org/package/2006/metadata/core-properties' " w:xpath="/ns1:coreProperties[1]/ns0:title[1]" w:storeItemID="{6C3C8BC8-F283-45AE-878A-BAB7291924A1}"/>
          <w:text/>
        </w:sdtPr>
        <w:sdtContent>
          <w:r w:rsidR="008114A1">
            <w:rPr>
              <w:szCs w:val="32"/>
            </w:rPr>
            <w:t>BSBWHS411</w:t>
          </w:r>
        </w:sdtContent>
      </w:sdt>
      <w:r w:rsidR="008114A1" w:rsidRPr="004932A4">
        <w:rPr>
          <w:szCs w:val="32"/>
        </w:rPr>
        <w:t xml:space="preserve"> </w:t>
      </w:r>
    </w:p>
    <w:p w14:paraId="4AD4474C" w14:textId="77777777" w:rsidR="008114A1" w:rsidRDefault="00000000" w:rsidP="008114A1">
      <w:pPr>
        <w:pStyle w:val="01BoldTitleUnitCodeandName"/>
        <w:rPr>
          <w:szCs w:val="32"/>
        </w:rPr>
      </w:pPr>
      <w:sdt>
        <w:sdtPr>
          <w:rPr>
            <w:szCs w:val="32"/>
          </w:rPr>
          <w:alias w:val="Subject"/>
          <w:tag w:val=""/>
          <w:id w:val="-303540618"/>
          <w:placeholder>
            <w:docPart w:val="57C6A12848C94ADD8934FC5C2DA5AC61"/>
          </w:placeholder>
          <w:dataBinding w:prefixMappings="xmlns:ns0='http://purl.org/dc/elements/1.1/' xmlns:ns1='http://schemas.openxmlformats.org/package/2006/metadata/core-properties' " w:xpath="/ns1:coreProperties[1]/ns0:subject[1]" w:storeItemID="{6C3C8BC8-F283-45AE-878A-BAB7291924A1}"/>
          <w:text/>
        </w:sdtPr>
        <w:sdtContent>
          <w:r w:rsidR="008114A1">
            <w:rPr>
              <w:szCs w:val="32"/>
            </w:rPr>
            <w:t>Implement and monitor WHS policies, procedures and programs</w:t>
          </w:r>
        </w:sdtContent>
      </w:sdt>
    </w:p>
    <w:p w14:paraId="4CC00D65" w14:textId="77777777" w:rsidR="008114A1" w:rsidRPr="002D0927" w:rsidRDefault="008114A1" w:rsidP="008114A1">
      <w:pPr>
        <w:pStyle w:val="01BoldTitleUnitCodeandName"/>
        <w:rPr>
          <w:rFonts w:ascii="Arial" w:hAnsi="Arial" w:cs="Arial"/>
          <w:b w:val="0"/>
          <w:bCs/>
          <w:sz w:val="20"/>
        </w:rPr>
      </w:pPr>
    </w:p>
    <w:p w14:paraId="7ECEACE9" w14:textId="77777777" w:rsidR="008114A1" w:rsidRPr="004932A4" w:rsidRDefault="008114A1" w:rsidP="008114A1">
      <w:pPr>
        <w:pStyle w:val="01BoldTitleUnitCodeandName"/>
        <w:rPr>
          <w:szCs w:val="32"/>
        </w:rPr>
      </w:pPr>
      <w:r>
        <w:rPr>
          <w:szCs w:val="32"/>
        </w:rPr>
        <w:t>PRACTICAL ASSESSMENT</w:t>
      </w:r>
    </w:p>
    <w:p w14:paraId="59CC62F3" w14:textId="77777777" w:rsidR="008114A1" w:rsidRDefault="008114A1" w:rsidP="008114A1">
      <w:pPr>
        <w:ind w:left="709" w:right="-24" w:hanging="709"/>
        <w:rPr>
          <w:rFonts w:ascii="Arial" w:hAnsi="Arial" w:cs="Arial"/>
          <w:sz w:val="20"/>
        </w:rPr>
      </w:pPr>
    </w:p>
    <w:p w14:paraId="10FCEB4F" w14:textId="77777777"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8114A1" w:rsidRPr="00750D30" w14:paraId="77D625DF" w14:textId="77777777" w:rsidTr="0085707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51DBDFCF" w14:textId="77777777" w:rsidR="008114A1" w:rsidRPr="00750D30" w:rsidRDefault="008114A1" w:rsidP="0085707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7B25E52F" w14:textId="713241DF" w:rsidR="008114A1" w:rsidRPr="006807D7" w:rsidRDefault="009E4F58" w:rsidP="0085707C">
            <w:pPr>
              <w:ind w:right="390"/>
              <w:jc w:val="left"/>
              <w:rPr>
                <w:rFonts w:ascii="Arial" w:hAnsi="Arial" w:cs="Arial"/>
                <w:sz w:val="22"/>
                <w:szCs w:val="22"/>
              </w:rPr>
            </w:pPr>
            <w:permStart w:id="1766333851" w:edGrp="everyone"/>
            <w:r>
              <w:rPr>
                <w:rFonts w:ascii="Arial" w:hAnsi="Arial" w:cs="Arial"/>
                <w:sz w:val="22"/>
                <w:szCs w:val="22"/>
              </w:rPr>
              <w:t>Joshua Ferguson</w:t>
            </w:r>
            <w:permEnd w:id="1766333851"/>
          </w:p>
        </w:tc>
      </w:tr>
    </w:tbl>
    <w:p w14:paraId="6D77C821" w14:textId="77777777" w:rsidR="008114A1" w:rsidRPr="00750D30" w:rsidRDefault="008114A1" w:rsidP="008114A1">
      <w:pPr>
        <w:ind w:left="709" w:right="-24" w:hanging="709"/>
        <w:rPr>
          <w:rFonts w:ascii="Arial" w:hAnsi="Arial" w:cs="Arial"/>
          <w:sz w:val="20"/>
        </w:rPr>
      </w:pPr>
    </w:p>
    <w:p w14:paraId="27459E63" w14:textId="4C4EFBA3"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2D49D419"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4DA144E"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PARTICIPANT</w:t>
            </w:r>
          </w:p>
        </w:tc>
      </w:tr>
      <w:tr w:rsidR="008114A1" w:rsidRPr="00750D30" w14:paraId="1E4C549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45A7BCF"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499A5B0D"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71552A7F"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14:paraId="6B4C3296"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53D866C"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045AC6AA"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You must attempt all tasks (and itemised steps) for a ‘Satisfactory’ assessment outcome to be awarded.</w:t>
            </w:r>
          </w:p>
          <w:p w14:paraId="29840AAD"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41A3D126" w14:textId="77777777" w:rsidR="008114A1" w:rsidRDefault="008114A1" w:rsidP="008114A1">
      <w:pPr>
        <w:ind w:right="-24"/>
        <w:rPr>
          <w:rFonts w:ascii="Arial" w:hAnsi="Arial" w:cs="Arial"/>
          <w:sz w:val="20"/>
        </w:rPr>
      </w:pPr>
    </w:p>
    <w:p w14:paraId="449B66F6" w14:textId="77777777" w:rsidR="008114A1" w:rsidRPr="00750D30" w:rsidRDefault="008114A1" w:rsidP="008114A1">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0F29793B"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8C9C223"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ASSESSOR/OBSERVER</w:t>
            </w:r>
          </w:p>
        </w:tc>
      </w:tr>
      <w:tr w:rsidR="008114A1" w:rsidRPr="00750D30" w14:paraId="73A5A55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51C8EF8"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03EC29C0"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4C423D7" w14:textId="03170ECB"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must record your observations of the </w:t>
            </w:r>
            <w:r>
              <w:rPr>
                <w:rFonts w:ascii="Arial" w:hAnsi="Arial" w:cs="Arial"/>
                <w:sz w:val="20"/>
              </w:rPr>
              <w:t>Participant</w:t>
            </w:r>
            <w:r w:rsidRPr="00750D30">
              <w:rPr>
                <w:rFonts w:ascii="Arial" w:hAnsi="Arial" w:cs="Arial"/>
                <w:sz w:val="20"/>
              </w:rPr>
              <w:t>’s performance.</w:t>
            </w:r>
          </w:p>
          <w:p w14:paraId="639FBC0E" w14:textId="439B22EA"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01FE53D6" w14:textId="77777777" w:rsidR="008114A1" w:rsidRPr="00750D30" w:rsidRDefault="008114A1" w:rsidP="008114A1">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14E2D7B1"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5D795574"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14:paraId="12D01DCF" w14:textId="595AC5FD"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14:paraId="5514396F"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If after three (3) attempts the Assessor determines that the Participant cannot demonstrate the required steps, a ‘Not Satisfactory’ outcome is to be determined.</w:t>
            </w:r>
          </w:p>
        </w:tc>
      </w:tr>
    </w:tbl>
    <w:p w14:paraId="160A56BC" w14:textId="77777777" w:rsidR="008114A1" w:rsidRDefault="008114A1" w:rsidP="008114A1">
      <w:pPr>
        <w:ind w:right="-24"/>
        <w:rPr>
          <w:rFonts w:ascii="Arial" w:hAnsi="Arial" w:cs="Arial"/>
          <w:b/>
          <w:sz w:val="16"/>
          <w:szCs w:val="16"/>
        </w:rPr>
      </w:pPr>
    </w:p>
    <w:p w14:paraId="25AE35AD" w14:textId="77777777" w:rsidR="008114A1" w:rsidRDefault="008114A1" w:rsidP="008114A1">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8114A1" w:rsidRPr="004932A4" w14:paraId="75FD0E74" w14:textId="77777777" w:rsidTr="0085707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274DFD59"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8114A1" w:rsidRPr="004932A4" w14:paraId="3FE3BED3" w14:textId="77777777" w:rsidTr="0085707C">
        <w:trPr>
          <w:trHeight w:val="217"/>
          <w:jc w:val="center"/>
        </w:trPr>
        <w:tc>
          <w:tcPr>
            <w:tcW w:w="978" w:type="dxa"/>
            <w:vMerge w:val="restart"/>
            <w:tcBorders>
              <w:top w:val="single" w:sz="12" w:space="0" w:color="auto"/>
              <w:left w:val="single" w:sz="12" w:space="0" w:color="auto"/>
            </w:tcBorders>
            <w:shd w:val="clear" w:color="auto" w:fill="F3F3F3"/>
            <w:vAlign w:val="center"/>
          </w:tcPr>
          <w:p w14:paraId="08207127"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5FA1A621"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576F2C55"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F04ABBE"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13D8352"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 outcome (Tick)</w:t>
            </w:r>
          </w:p>
        </w:tc>
      </w:tr>
      <w:tr w:rsidR="008114A1" w:rsidRPr="004932A4" w14:paraId="6323FF4E" w14:textId="77777777" w:rsidTr="0085707C">
        <w:trPr>
          <w:cantSplit/>
          <w:jc w:val="center"/>
        </w:trPr>
        <w:tc>
          <w:tcPr>
            <w:tcW w:w="978" w:type="dxa"/>
            <w:vMerge/>
            <w:tcBorders>
              <w:left w:val="single" w:sz="12" w:space="0" w:color="auto"/>
              <w:bottom w:val="single" w:sz="4" w:space="0" w:color="auto"/>
            </w:tcBorders>
            <w:vAlign w:val="center"/>
          </w:tcPr>
          <w:p w14:paraId="1F1C7CEC" w14:textId="77777777" w:rsidR="008114A1" w:rsidRPr="00906AB7" w:rsidRDefault="008114A1" w:rsidP="0085707C">
            <w:pPr>
              <w:ind w:right="-24"/>
              <w:jc w:val="center"/>
              <w:rPr>
                <w:rFonts w:ascii="Arial" w:hAnsi="Arial" w:cs="Arial"/>
                <w:sz w:val="19"/>
                <w:szCs w:val="19"/>
              </w:rPr>
            </w:pPr>
          </w:p>
        </w:tc>
        <w:tc>
          <w:tcPr>
            <w:tcW w:w="1387" w:type="dxa"/>
            <w:vMerge/>
            <w:tcBorders>
              <w:bottom w:val="single" w:sz="4" w:space="0" w:color="auto"/>
            </w:tcBorders>
            <w:vAlign w:val="center"/>
          </w:tcPr>
          <w:p w14:paraId="22F11C2A" w14:textId="77777777" w:rsidR="008114A1" w:rsidRPr="00906AB7" w:rsidRDefault="008114A1" w:rsidP="0085707C">
            <w:pPr>
              <w:ind w:right="-24"/>
              <w:jc w:val="center"/>
              <w:rPr>
                <w:rFonts w:ascii="Arial" w:hAnsi="Arial" w:cs="Arial"/>
                <w:sz w:val="19"/>
                <w:szCs w:val="19"/>
              </w:rPr>
            </w:pPr>
          </w:p>
        </w:tc>
        <w:tc>
          <w:tcPr>
            <w:tcW w:w="1417" w:type="dxa"/>
            <w:vMerge/>
            <w:shd w:val="clear" w:color="auto" w:fill="F2F2F2" w:themeFill="background1" w:themeFillShade="F2"/>
          </w:tcPr>
          <w:p w14:paraId="16D2341A" w14:textId="77777777" w:rsidR="008114A1" w:rsidRPr="00906AB7" w:rsidRDefault="008114A1" w:rsidP="0085707C">
            <w:pPr>
              <w:ind w:right="-24"/>
              <w:jc w:val="center"/>
              <w:rPr>
                <w:rFonts w:ascii="Arial" w:hAnsi="Arial" w:cs="Arial"/>
                <w:sz w:val="19"/>
                <w:szCs w:val="19"/>
              </w:rPr>
            </w:pPr>
          </w:p>
        </w:tc>
        <w:tc>
          <w:tcPr>
            <w:tcW w:w="2693" w:type="dxa"/>
            <w:vMerge/>
            <w:shd w:val="clear" w:color="auto" w:fill="F2F2F2" w:themeFill="background1" w:themeFillShade="F2"/>
          </w:tcPr>
          <w:p w14:paraId="19258FCE" w14:textId="77777777" w:rsidR="008114A1" w:rsidRPr="00906AB7" w:rsidRDefault="008114A1" w:rsidP="0085707C">
            <w:pPr>
              <w:ind w:right="-24"/>
              <w:jc w:val="center"/>
              <w:rPr>
                <w:rFonts w:ascii="Arial" w:hAnsi="Arial" w:cs="Arial"/>
                <w:sz w:val="19"/>
                <w:szCs w:val="19"/>
              </w:rPr>
            </w:pPr>
          </w:p>
        </w:tc>
        <w:tc>
          <w:tcPr>
            <w:tcW w:w="1287" w:type="dxa"/>
            <w:shd w:val="clear" w:color="auto" w:fill="F2F2F2" w:themeFill="background1" w:themeFillShade="F2"/>
            <w:vAlign w:val="center"/>
          </w:tcPr>
          <w:p w14:paraId="510A9AD1"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1EE21A9F"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Not Satisfactory</w:t>
            </w:r>
          </w:p>
        </w:tc>
      </w:tr>
      <w:tr w:rsidR="005E05D0" w:rsidRPr="004932A4" w14:paraId="715C3739" w14:textId="77777777" w:rsidTr="0085707C">
        <w:trPr>
          <w:cantSplit/>
          <w:jc w:val="center"/>
        </w:trPr>
        <w:tc>
          <w:tcPr>
            <w:tcW w:w="978" w:type="dxa"/>
            <w:tcBorders>
              <w:top w:val="single" w:sz="4" w:space="0" w:color="auto"/>
              <w:left w:val="single" w:sz="12" w:space="0" w:color="auto"/>
            </w:tcBorders>
            <w:vAlign w:val="center"/>
          </w:tcPr>
          <w:p w14:paraId="7706405B" w14:textId="79EB70F2" w:rsidR="005E05D0" w:rsidRPr="00906AB7" w:rsidRDefault="005E05D0" w:rsidP="005E05D0">
            <w:pPr>
              <w:ind w:right="-24"/>
              <w:jc w:val="center"/>
              <w:rPr>
                <w:rFonts w:ascii="Arial" w:hAnsi="Arial" w:cs="Arial"/>
                <w:sz w:val="19"/>
                <w:szCs w:val="19"/>
                <w:highlight w:val="yellow"/>
              </w:rPr>
            </w:pPr>
            <w:r w:rsidRPr="00B50A09">
              <w:rPr>
                <w:rFonts w:ascii="Arial" w:hAnsi="Arial" w:cs="Arial"/>
                <w:sz w:val="19"/>
                <w:szCs w:val="19"/>
              </w:rPr>
              <w:t>Task 1</w:t>
            </w:r>
          </w:p>
        </w:tc>
        <w:permStart w:id="1674598488" w:edGrp="everyone"/>
        <w:tc>
          <w:tcPr>
            <w:tcW w:w="1387" w:type="dxa"/>
            <w:tcBorders>
              <w:top w:val="single" w:sz="4" w:space="0" w:color="auto"/>
            </w:tcBorders>
            <w:vAlign w:val="center"/>
          </w:tcPr>
          <w:p w14:paraId="45DFC7E9" w14:textId="6D9CB904" w:rsidR="005E05D0" w:rsidRPr="00906AB7" w:rsidRDefault="00000000" w:rsidP="005E05D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5E05D0" w:rsidRPr="0034703F">
                  <w:rPr>
                    <w:rStyle w:val="PlaceholderText"/>
                    <w:color w:val="808080" w:themeColor="background1" w:themeShade="80"/>
                    <w:sz w:val="22"/>
                    <w:szCs w:val="22"/>
                  </w:rPr>
                  <w:t>Select Date.</w:t>
                </w:r>
              </w:sdtContent>
            </w:sdt>
            <w:permEnd w:id="1674598488"/>
          </w:p>
        </w:tc>
        <w:permStart w:id="1141193416" w:edGrp="everyone"/>
        <w:tc>
          <w:tcPr>
            <w:tcW w:w="1417" w:type="dxa"/>
            <w:vAlign w:val="center"/>
          </w:tcPr>
          <w:p w14:paraId="16D94AA4" w14:textId="77777777" w:rsidR="005E05D0" w:rsidRPr="00906AB7" w:rsidRDefault="00000000" w:rsidP="005E05D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E05D0" w:rsidRPr="00D06775">
                  <w:rPr>
                    <w:rFonts w:ascii="Arial" w:hAnsi="Arial" w:cs="Arial"/>
                    <w:sz w:val="28"/>
                    <w:szCs w:val="28"/>
                  </w:rPr>
                  <w:sym w:font="Wingdings" w:char="F0A8"/>
                </w:r>
              </w:sdtContent>
            </w:sdt>
            <w:permEnd w:id="1141193416"/>
            <w:r w:rsidR="005E05D0" w:rsidRPr="00D06775">
              <w:rPr>
                <w:rFonts w:ascii="Arial" w:hAnsi="Arial" w:cs="Arial"/>
                <w:sz w:val="28"/>
              </w:rPr>
              <w:t xml:space="preserve"> </w:t>
            </w:r>
            <w:r w:rsidR="005E05D0" w:rsidRPr="00906AB7">
              <w:rPr>
                <w:rFonts w:ascii="Arial" w:hAnsi="Arial" w:cs="Arial"/>
                <w:sz w:val="19"/>
                <w:szCs w:val="19"/>
              </w:rPr>
              <w:t>Workplace</w:t>
            </w:r>
          </w:p>
          <w:p w14:paraId="21043921" w14:textId="2911399D" w:rsidR="005E05D0" w:rsidRPr="00A44CB5" w:rsidRDefault="00000000" w:rsidP="005E05D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325338930" w:edGrp="everyone"/>
                <w:r w:rsidR="005E05D0" w:rsidRPr="00D06775">
                  <w:rPr>
                    <w:rFonts w:ascii="Arial" w:hAnsi="Arial" w:cs="Arial"/>
                    <w:sz w:val="28"/>
                    <w:szCs w:val="28"/>
                  </w:rPr>
                  <w:sym w:font="Wingdings" w:char="F0A8"/>
                </w:r>
                <w:permEnd w:id="325338930"/>
              </w:sdtContent>
            </w:sdt>
            <w:r w:rsidR="005E05D0" w:rsidRPr="00D06775">
              <w:rPr>
                <w:rFonts w:ascii="Arial" w:hAnsi="Arial" w:cs="Arial"/>
                <w:sz w:val="28"/>
              </w:rPr>
              <w:t xml:space="preserve"> </w:t>
            </w:r>
            <w:r w:rsidR="005E05D0" w:rsidRPr="00906AB7">
              <w:rPr>
                <w:rFonts w:ascii="Arial" w:hAnsi="Arial" w:cs="Arial"/>
                <w:sz w:val="19"/>
                <w:szCs w:val="19"/>
              </w:rPr>
              <w:t>Simulation</w:t>
            </w:r>
          </w:p>
        </w:tc>
        <w:tc>
          <w:tcPr>
            <w:tcW w:w="2693" w:type="dxa"/>
            <w:vAlign w:val="center"/>
          </w:tcPr>
          <w:p w14:paraId="3A107DAE" w14:textId="77777777" w:rsidR="005E05D0" w:rsidRPr="00A44CB5" w:rsidRDefault="005E05D0" w:rsidP="005E05D0">
            <w:pPr>
              <w:ind w:right="-24"/>
              <w:jc w:val="left"/>
              <w:rPr>
                <w:rFonts w:ascii="Arial" w:hAnsi="Arial" w:cs="Arial"/>
                <w:sz w:val="22"/>
                <w:szCs w:val="22"/>
              </w:rPr>
            </w:pPr>
            <w:permStart w:id="1600409247" w:edGrp="everyone"/>
            <w:permEnd w:id="1600409247"/>
          </w:p>
        </w:tc>
        <w:permStart w:id="1660967383" w:edGrp="everyone"/>
        <w:tc>
          <w:tcPr>
            <w:tcW w:w="1287" w:type="dxa"/>
            <w:vAlign w:val="center"/>
          </w:tcPr>
          <w:p w14:paraId="25B25C1F" w14:textId="407561AD" w:rsidR="005E05D0" w:rsidRPr="00533511" w:rsidRDefault="00000000" w:rsidP="005E05D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E05D0" w:rsidRPr="00F821B9">
                  <w:rPr>
                    <w:rFonts w:ascii="Arial" w:hAnsi="Arial" w:cs="Arial"/>
                    <w:sz w:val="32"/>
                    <w:szCs w:val="22"/>
                  </w:rPr>
                  <w:sym w:font="Wingdings" w:char="F0A8"/>
                </w:r>
              </w:sdtContent>
            </w:sdt>
            <w:permEnd w:id="1660967383"/>
          </w:p>
        </w:tc>
        <w:permStart w:id="361454858" w:edGrp="everyone"/>
        <w:tc>
          <w:tcPr>
            <w:tcW w:w="1287" w:type="dxa"/>
            <w:tcBorders>
              <w:right w:val="single" w:sz="12" w:space="0" w:color="auto"/>
            </w:tcBorders>
            <w:vAlign w:val="center"/>
          </w:tcPr>
          <w:p w14:paraId="4684D7EB" w14:textId="3C8F874A" w:rsidR="005E05D0" w:rsidRPr="00533511" w:rsidRDefault="00000000" w:rsidP="005E05D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E05D0" w:rsidRPr="00F821B9">
                  <w:rPr>
                    <w:rFonts w:ascii="Arial" w:hAnsi="Arial" w:cs="Arial"/>
                    <w:sz w:val="32"/>
                    <w:szCs w:val="22"/>
                  </w:rPr>
                  <w:sym w:font="Wingdings" w:char="F0A8"/>
                </w:r>
              </w:sdtContent>
            </w:sdt>
            <w:permEnd w:id="361454858"/>
          </w:p>
        </w:tc>
      </w:tr>
    </w:tbl>
    <w:p w14:paraId="79BF7246" w14:textId="77777777" w:rsidR="008114A1" w:rsidRDefault="008114A1" w:rsidP="008114A1">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E6922" w:rsidRPr="00C92642" w14:paraId="1F051739" w14:textId="77777777" w:rsidTr="008570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8AA0EC3" w14:textId="77777777" w:rsidR="001E6922" w:rsidRPr="00DE303D" w:rsidRDefault="001E6922" w:rsidP="0085707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E6922" w:rsidRPr="00C92642" w14:paraId="3B4481C7" w14:textId="77777777" w:rsidTr="0085707C">
        <w:tc>
          <w:tcPr>
            <w:tcW w:w="9072" w:type="dxa"/>
            <w:tcBorders>
              <w:top w:val="single" w:sz="12" w:space="0" w:color="auto"/>
              <w:left w:val="single" w:sz="12" w:space="0" w:color="auto"/>
              <w:bottom w:val="single" w:sz="4" w:space="0" w:color="auto"/>
              <w:right w:val="single" w:sz="12" w:space="0" w:color="auto"/>
            </w:tcBorders>
          </w:tcPr>
          <w:p w14:paraId="2158AB05" w14:textId="77777777" w:rsidR="001E6922" w:rsidRPr="00DE303D" w:rsidRDefault="001E6922" w:rsidP="0085707C">
            <w:pPr>
              <w:ind w:right="390"/>
              <w:rPr>
                <w:rFonts w:ascii="Arial" w:hAnsi="Arial" w:cs="Arial"/>
                <w:b/>
                <w:bCs/>
                <w:spacing w:val="-2"/>
                <w:sz w:val="20"/>
              </w:rPr>
            </w:pPr>
            <w:r w:rsidRPr="00DE303D">
              <w:rPr>
                <w:rFonts w:ascii="Arial" w:hAnsi="Arial" w:cs="Arial"/>
                <w:b/>
                <w:bCs/>
                <w:spacing w:val="-2"/>
                <w:sz w:val="20"/>
              </w:rPr>
              <w:t>As necessary, outline:</w:t>
            </w:r>
          </w:p>
          <w:p w14:paraId="61A592F7" w14:textId="77777777" w:rsidR="001E6922" w:rsidRPr="00DE303D" w:rsidRDefault="001E6922" w:rsidP="001E6922">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03F7C1" w14:textId="77777777" w:rsidR="001E6922" w:rsidRPr="00DE303D" w:rsidRDefault="001E6922" w:rsidP="001E6922">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E6922" w:rsidRPr="003102F8" w14:paraId="28E47D40" w14:textId="77777777" w:rsidTr="0085707C">
        <w:trPr>
          <w:trHeight w:val="2155"/>
        </w:trPr>
        <w:tc>
          <w:tcPr>
            <w:tcW w:w="9072" w:type="dxa"/>
            <w:tcBorders>
              <w:top w:val="nil"/>
              <w:left w:val="single" w:sz="12" w:space="0" w:color="auto"/>
              <w:bottom w:val="single" w:sz="12" w:space="0" w:color="auto"/>
              <w:right w:val="single" w:sz="12" w:space="0" w:color="auto"/>
            </w:tcBorders>
          </w:tcPr>
          <w:p w14:paraId="4E3380E4" w14:textId="77777777" w:rsidR="001E6922" w:rsidRPr="003102F8" w:rsidRDefault="001E6922" w:rsidP="0085707C">
            <w:pPr>
              <w:jc w:val="left"/>
              <w:rPr>
                <w:rFonts w:ascii="Arial" w:hAnsi="Arial" w:cs="Arial"/>
                <w:sz w:val="22"/>
                <w:szCs w:val="18"/>
              </w:rPr>
            </w:pPr>
            <w:permStart w:id="1027501067" w:edGrp="everyone"/>
            <w:permEnd w:id="1027501067"/>
          </w:p>
        </w:tc>
      </w:tr>
    </w:tbl>
    <w:p w14:paraId="63CE8C68" w14:textId="77777777" w:rsidR="001E6922" w:rsidRDefault="001E6922" w:rsidP="008114A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8114A1" w:rsidRPr="008114A1" w14:paraId="096DFA21" w14:textId="77777777" w:rsidTr="0085707C">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C969F67" w14:textId="77777777" w:rsidR="008114A1" w:rsidRPr="008114A1" w:rsidRDefault="008114A1" w:rsidP="0085707C">
            <w:pPr>
              <w:ind w:right="-24"/>
              <w:jc w:val="left"/>
              <w:rPr>
                <w:rFonts w:ascii="Arial" w:hAnsi="Arial" w:cs="Arial"/>
                <w:sz w:val="19"/>
                <w:szCs w:val="19"/>
              </w:rPr>
            </w:pPr>
            <w:r w:rsidRPr="008114A1">
              <w:rPr>
                <w:rFonts w:ascii="Arial" w:hAnsi="Arial" w:cs="Arial"/>
                <w:b/>
                <w:bCs/>
                <w:spacing w:val="-2"/>
                <w:sz w:val="20"/>
              </w:rPr>
              <w:t>ASSESSOR COMMENTS: PRACTICAL TASK 1</w:t>
            </w:r>
          </w:p>
        </w:tc>
      </w:tr>
      <w:permStart w:id="1287653311" w:edGrp="everyone"/>
      <w:tr w:rsidR="006807D7" w:rsidRPr="008114A1" w14:paraId="132937D3" w14:textId="77777777" w:rsidTr="0085707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5D6610E" w14:textId="77777777" w:rsidR="006807D7" w:rsidRDefault="00000000" w:rsidP="006807D7">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6807D7" w:rsidRPr="006C1A6C">
                  <w:rPr>
                    <w:rFonts w:ascii="Arial" w:hAnsi="Arial" w:cs="Arial"/>
                    <w:szCs w:val="24"/>
                  </w:rPr>
                  <w:sym w:font="Wingdings" w:char="F0A8"/>
                </w:r>
              </w:sdtContent>
            </w:sdt>
            <w:permEnd w:id="1287653311"/>
            <w:r w:rsidR="006807D7" w:rsidRPr="006C1A6C">
              <w:rPr>
                <w:rFonts w:ascii="Arial" w:hAnsi="Arial" w:cs="Arial"/>
                <w:szCs w:val="18"/>
              </w:rPr>
              <w:t xml:space="preserve"> </w:t>
            </w:r>
            <w:r w:rsidR="006807D7">
              <w:rPr>
                <w:rFonts w:ascii="Arial" w:hAnsi="Arial" w:cs="Arial"/>
                <w:sz w:val="19"/>
                <w:szCs w:val="19"/>
              </w:rPr>
              <w:t>Individual student (as named on cover page)</w:t>
            </w:r>
          </w:p>
          <w:permStart w:id="1708077872" w:edGrp="everyone"/>
          <w:p w14:paraId="2CF6CD28" w14:textId="5C5607D6" w:rsidR="006807D7" w:rsidRPr="008114A1" w:rsidRDefault="00000000" w:rsidP="006807D7">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6807D7" w:rsidRPr="006C1A6C">
                  <w:rPr>
                    <w:rFonts w:ascii="Arial" w:hAnsi="Arial" w:cs="Arial"/>
                    <w:szCs w:val="24"/>
                  </w:rPr>
                  <w:sym w:font="Wingdings" w:char="F0A8"/>
                </w:r>
              </w:sdtContent>
            </w:sdt>
            <w:permEnd w:id="1708077872"/>
            <w:r w:rsidR="006807D7" w:rsidRPr="006C1A6C">
              <w:rPr>
                <w:rFonts w:ascii="Arial" w:hAnsi="Arial" w:cs="Arial"/>
                <w:szCs w:val="18"/>
              </w:rPr>
              <w:t xml:space="preserve"> </w:t>
            </w:r>
            <w:r w:rsidR="006807D7" w:rsidRPr="0011416F">
              <w:rPr>
                <w:rFonts w:ascii="Arial" w:hAnsi="Arial" w:cs="Arial"/>
                <w:sz w:val="19"/>
                <w:szCs w:val="19"/>
              </w:rPr>
              <w:t xml:space="preserve">Multiple </w:t>
            </w:r>
            <w:r w:rsidR="006807D7" w:rsidRPr="002908D0">
              <w:rPr>
                <w:rFonts w:ascii="Arial" w:hAnsi="Arial" w:cs="Arial"/>
                <w:sz w:val="19"/>
                <w:szCs w:val="19"/>
              </w:rPr>
              <w:t xml:space="preserve">students </w:t>
            </w:r>
            <w:r w:rsidR="006807D7">
              <w:rPr>
                <w:rFonts w:ascii="Arial" w:hAnsi="Arial" w:cs="Arial"/>
                <w:sz w:val="19"/>
                <w:szCs w:val="19"/>
              </w:rPr>
              <w:t>[</w:t>
            </w:r>
            <w:permStart w:id="435487083"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6807D7" w:rsidRPr="002908D0">
                  <w:rPr>
                    <w:rFonts w:ascii="Arial" w:hAnsi="Arial" w:cs="Arial"/>
                    <w:sz w:val="19"/>
                    <w:szCs w:val="19"/>
                  </w:rPr>
                  <w:sym w:font="Wingdings" w:char="F0A8"/>
                </w:r>
              </w:sdtContent>
            </w:sdt>
            <w:permEnd w:id="435487083"/>
            <w:r w:rsidR="006807D7" w:rsidRPr="002908D0">
              <w:rPr>
                <w:rFonts w:ascii="Arial" w:hAnsi="Arial" w:cs="Arial"/>
                <w:sz w:val="19"/>
                <w:szCs w:val="19"/>
              </w:rPr>
              <w:t xml:space="preserve"> All from Attendance Report, </w:t>
            </w:r>
            <w:permStart w:id="623147463"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6807D7" w:rsidRPr="002908D0">
                  <w:rPr>
                    <w:rFonts w:ascii="Arial" w:hAnsi="Arial" w:cs="Arial"/>
                    <w:sz w:val="19"/>
                    <w:szCs w:val="19"/>
                  </w:rPr>
                  <w:sym w:font="Wingdings" w:char="F0A8"/>
                </w:r>
              </w:sdtContent>
            </w:sdt>
            <w:permEnd w:id="623147463"/>
            <w:r w:rsidR="006807D7" w:rsidRPr="002908D0">
              <w:rPr>
                <w:rFonts w:ascii="Arial" w:hAnsi="Arial" w:cs="Arial"/>
                <w:sz w:val="19"/>
                <w:szCs w:val="19"/>
              </w:rPr>
              <w:t xml:space="preserve"> Specific student</w:t>
            </w:r>
            <w:r w:rsidR="006807D7">
              <w:rPr>
                <w:rFonts w:ascii="Arial" w:hAnsi="Arial" w:cs="Arial"/>
                <w:sz w:val="19"/>
                <w:szCs w:val="19"/>
              </w:rPr>
              <w:t>s involved – identify students]</w:t>
            </w:r>
          </w:p>
        </w:tc>
      </w:tr>
      <w:tr w:rsidR="006807D7" w:rsidRPr="008114A1" w14:paraId="1E343551" w14:textId="77777777" w:rsidTr="0085707C">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F4F4749"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F6E86C0"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 xml:space="preserve">Provide detail </w:t>
            </w:r>
          </w:p>
        </w:tc>
      </w:tr>
      <w:tr w:rsidR="006807D7" w:rsidRPr="008114A1" w14:paraId="170ED46C" w14:textId="77777777" w:rsidTr="0085707C">
        <w:trPr>
          <w:trHeight w:val="1644"/>
        </w:trPr>
        <w:tc>
          <w:tcPr>
            <w:tcW w:w="671" w:type="dxa"/>
            <w:tcBorders>
              <w:top w:val="dotted" w:sz="4" w:space="0" w:color="auto"/>
              <w:left w:val="single" w:sz="12" w:space="0" w:color="auto"/>
              <w:bottom w:val="single" w:sz="4" w:space="0" w:color="auto"/>
              <w:right w:val="single" w:sz="4" w:space="0" w:color="auto"/>
            </w:tcBorders>
          </w:tcPr>
          <w:p w14:paraId="53EE156E" w14:textId="429DA5C6"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_Ref89416962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1.1A. </w:t>
            </w:r>
            <w:r w:rsidRPr="008114A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FB8EEDB" w14:textId="0FF04D46"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information and workplace polices/procedures shared:</w:t>
            </w:r>
          </w:p>
          <w:p w14:paraId="24B035DB" w14:textId="66D2FCDB" w:rsidR="006807D7" w:rsidRPr="008114A1" w:rsidRDefault="006807D7" w:rsidP="006807D7">
            <w:pPr>
              <w:pStyle w:val="38PASBenchmark"/>
              <w:ind w:left="0"/>
              <w:rPr>
                <w:vanish w:val="0"/>
              </w:rPr>
            </w:pPr>
            <w:permStart w:id="418996811" w:edGrp="everyone"/>
            <w:permEnd w:id="418996811"/>
          </w:p>
        </w:tc>
      </w:tr>
      <w:tr w:rsidR="006807D7" w:rsidRPr="008114A1" w14:paraId="7B5321E4"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F8001D" w14:textId="34ED86E1"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B2919F2"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which identified hazards and controls were shared with team:</w:t>
            </w:r>
          </w:p>
          <w:p w14:paraId="72D548B4" w14:textId="167D448B" w:rsidR="006807D7" w:rsidRPr="008114A1" w:rsidRDefault="006807D7" w:rsidP="006807D7">
            <w:pPr>
              <w:pStyle w:val="38PASBenchmark"/>
              <w:ind w:left="0"/>
              <w:rPr>
                <w:vanish w:val="0"/>
              </w:rPr>
            </w:pPr>
            <w:permStart w:id="1925581823" w:edGrp="everyone"/>
            <w:permEnd w:id="1925581823"/>
          </w:p>
        </w:tc>
      </w:tr>
      <w:tr w:rsidR="006807D7" w:rsidRPr="008114A1" w14:paraId="0CCCFB5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F481573" w14:textId="175C3970"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_Ref89419281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1.2A.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6BACBA"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the importance of consultation for managing WHS risks:</w:t>
            </w:r>
          </w:p>
          <w:p w14:paraId="7CCE2E23" w14:textId="34BC412C" w:rsidR="006807D7" w:rsidRPr="008114A1" w:rsidRDefault="006807D7" w:rsidP="006807D7">
            <w:pPr>
              <w:pStyle w:val="38PASBenchmark"/>
              <w:ind w:left="0"/>
              <w:rPr>
                <w:vanish w:val="0"/>
              </w:rPr>
            </w:pPr>
            <w:permStart w:id="933973244" w:edGrp="everyone"/>
            <w:permEnd w:id="933973244"/>
          </w:p>
        </w:tc>
      </w:tr>
      <w:tr w:rsidR="006807D7" w:rsidRPr="008114A1" w14:paraId="6267797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D3E1FF" w14:textId="48142D0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191CAD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issue raised through consultation:</w:t>
            </w:r>
          </w:p>
          <w:p w14:paraId="211FF785" w14:textId="2E172558" w:rsidR="006807D7" w:rsidRPr="008114A1" w:rsidRDefault="006807D7" w:rsidP="006807D7">
            <w:pPr>
              <w:pStyle w:val="38PASBenchmark"/>
              <w:ind w:left="0"/>
              <w:rPr>
                <w:vanish w:val="0"/>
              </w:rPr>
            </w:pPr>
            <w:permStart w:id="427639122" w:edGrp="everyone"/>
            <w:permEnd w:id="427639122"/>
          </w:p>
        </w:tc>
      </w:tr>
      <w:tr w:rsidR="006807D7" w:rsidRPr="008114A1" w14:paraId="7E8EF3C0"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6AC97E3" w14:textId="253068DE"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_Ref89419324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1.2D. </w:t>
            </w:r>
            <w:r w:rsidRPr="008114A1">
              <w:rPr>
                <w:rFonts w:ascii="Arial" w:hAnsi="Arial" w:cs="Arial"/>
                <w:sz w:val="19"/>
                <w:szCs w:val="19"/>
              </w:rPr>
              <w:fldChar w:fldCharType="end"/>
            </w: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64BB363"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of reporting issues upward:</w:t>
            </w:r>
          </w:p>
          <w:p w14:paraId="712DA139" w14:textId="1B00A557" w:rsidR="006807D7" w:rsidRPr="008114A1" w:rsidRDefault="006807D7" w:rsidP="006807D7">
            <w:pPr>
              <w:pStyle w:val="38PASBenchmark"/>
              <w:ind w:left="0"/>
              <w:rPr>
                <w:vanish w:val="0"/>
              </w:rPr>
            </w:pPr>
            <w:permStart w:id="1353072042" w:edGrp="everyone"/>
            <w:permEnd w:id="1353072042"/>
          </w:p>
        </w:tc>
      </w:tr>
      <w:tr w:rsidR="006807D7" w:rsidRPr="008114A1" w14:paraId="180D14D3" w14:textId="77777777" w:rsidTr="0085707C">
        <w:trPr>
          <w:trHeight w:val="1134"/>
        </w:trPr>
        <w:tc>
          <w:tcPr>
            <w:tcW w:w="671" w:type="dxa"/>
            <w:tcBorders>
              <w:top w:val="single" w:sz="4" w:space="0" w:color="auto"/>
              <w:left w:val="single" w:sz="12" w:space="0" w:color="auto"/>
              <w:bottom w:val="single" w:sz="12" w:space="0" w:color="auto"/>
              <w:right w:val="single" w:sz="4" w:space="0" w:color="auto"/>
            </w:tcBorders>
          </w:tcPr>
          <w:p w14:paraId="4D2A0A41" w14:textId="4D33C645"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_Ref89419331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0D8430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Assessor describe how participant shared information with work team:</w:t>
            </w:r>
          </w:p>
          <w:p w14:paraId="46C53EF5" w14:textId="77777777" w:rsidR="006807D7" w:rsidRPr="008114A1" w:rsidRDefault="006807D7" w:rsidP="006807D7">
            <w:pPr>
              <w:pStyle w:val="38PASBenchmark"/>
              <w:ind w:left="0"/>
              <w:rPr>
                <w:rFonts w:ascii="Arial" w:hAnsi="Arial"/>
                <w:vanish w:val="0"/>
                <w:sz w:val="19"/>
                <w:szCs w:val="19"/>
              </w:rPr>
            </w:pPr>
            <w:permStart w:id="1535248336" w:edGrp="everyone"/>
            <w:permEnd w:id="1535248336"/>
          </w:p>
        </w:tc>
      </w:tr>
      <w:tr w:rsidR="006807D7" w:rsidRPr="008114A1" w14:paraId="7A47AC7F" w14:textId="77777777" w:rsidTr="0085707C">
        <w:trPr>
          <w:trHeight w:val="1928"/>
        </w:trPr>
        <w:tc>
          <w:tcPr>
            <w:tcW w:w="671" w:type="dxa"/>
            <w:tcBorders>
              <w:top w:val="single" w:sz="12" w:space="0" w:color="auto"/>
              <w:left w:val="single" w:sz="12" w:space="0" w:color="auto"/>
              <w:bottom w:val="single" w:sz="4" w:space="0" w:color="auto"/>
              <w:right w:val="single" w:sz="4" w:space="0" w:color="auto"/>
            </w:tcBorders>
          </w:tcPr>
          <w:p w14:paraId="48E491A2" w14:textId="564A12B1" w:rsidR="006807D7" w:rsidRPr="008114A1" w:rsidRDefault="006807D7" w:rsidP="006807D7">
            <w:pPr>
              <w:jc w:val="left"/>
              <w:rPr>
                <w:rFonts w:ascii="Arial" w:hAnsi="Arial" w:cs="Arial"/>
                <w:sz w:val="19"/>
                <w:szCs w:val="19"/>
              </w:rPr>
            </w:pPr>
            <w:r w:rsidRPr="008114A1">
              <w:rPr>
                <w:rFonts w:ascii="Arial" w:hAnsi="Arial" w:cs="Arial"/>
                <w:sz w:val="19"/>
                <w:szCs w:val="19"/>
              </w:rPr>
              <w:lastRenderedPageBreak/>
              <w:fldChar w:fldCharType="begin"/>
            </w:r>
            <w:r w:rsidRPr="008114A1">
              <w:rPr>
                <w:rFonts w:ascii="Arial" w:hAnsi="Arial" w:cs="Arial"/>
                <w:sz w:val="19"/>
                <w:szCs w:val="19"/>
              </w:rPr>
              <w:instrText xml:space="preserve"> REF _Ref89422651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1.3C. </w:t>
            </w:r>
            <w:r w:rsidRPr="008114A1">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03B3C96C"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type of training and method of training agreed on for one (1) participant:</w:t>
            </w:r>
          </w:p>
          <w:p w14:paraId="5B3E2614" w14:textId="3B56C921" w:rsidR="006807D7" w:rsidRPr="008114A1" w:rsidRDefault="006807D7" w:rsidP="006807D7">
            <w:pPr>
              <w:pStyle w:val="38PASBenchmark"/>
              <w:ind w:left="0"/>
              <w:rPr>
                <w:vanish w:val="0"/>
              </w:rPr>
            </w:pPr>
            <w:permStart w:id="926039895" w:edGrp="everyone"/>
            <w:permEnd w:id="926039895"/>
          </w:p>
        </w:tc>
      </w:tr>
      <w:tr w:rsidR="006807D7" w:rsidRPr="008114A1" w14:paraId="0324AE6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2AB17F2C" w14:textId="72BBF108"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_Ref153869720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6687859"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training arrangements made for one (1) team member:</w:t>
            </w:r>
          </w:p>
          <w:p w14:paraId="7BB8FF3D" w14:textId="78EEA164" w:rsidR="006807D7" w:rsidRPr="008114A1" w:rsidRDefault="006807D7" w:rsidP="006807D7">
            <w:pPr>
              <w:pStyle w:val="38PASBenchmark"/>
              <w:ind w:left="0"/>
              <w:rPr>
                <w:vanish w:val="0"/>
              </w:rPr>
            </w:pPr>
            <w:permStart w:id="240325229" w:edGrp="everyone"/>
            <w:permEnd w:id="240325229"/>
          </w:p>
        </w:tc>
      </w:tr>
      <w:tr w:rsidR="006807D7" w:rsidRPr="008114A1" w14:paraId="4EA2123B" w14:textId="77777777" w:rsidTr="0085707C">
        <w:trPr>
          <w:trHeight w:val="2098"/>
        </w:trPr>
        <w:tc>
          <w:tcPr>
            <w:tcW w:w="671" w:type="dxa"/>
            <w:tcBorders>
              <w:top w:val="single" w:sz="4" w:space="0" w:color="auto"/>
              <w:left w:val="single" w:sz="12" w:space="0" w:color="auto"/>
              <w:bottom w:val="single" w:sz="4" w:space="0" w:color="auto"/>
              <w:right w:val="single" w:sz="4" w:space="0" w:color="auto"/>
            </w:tcBorders>
          </w:tcPr>
          <w:p w14:paraId="3143D7AC" w14:textId="2F1AACDA"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_Ref89422671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2B5C00D"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workplace learning opportunities provided for three (3) team members:</w:t>
            </w:r>
          </w:p>
          <w:p w14:paraId="7709D0F4" w14:textId="33D16596" w:rsidR="006807D7" w:rsidRPr="008114A1" w:rsidRDefault="006807D7" w:rsidP="006807D7">
            <w:pPr>
              <w:pStyle w:val="38PASBenchmark"/>
              <w:ind w:left="0"/>
              <w:rPr>
                <w:vanish w:val="0"/>
              </w:rPr>
            </w:pPr>
            <w:permStart w:id="725033966" w:edGrp="everyone"/>
            <w:permEnd w:id="725033966"/>
          </w:p>
        </w:tc>
      </w:tr>
      <w:tr w:rsidR="006807D7" w:rsidRPr="008114A1" w14:paraId="4863FA2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3AA2495C" w14:textId="2D66053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_Ref153870818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1.4B.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EE525C9" w14:textId="749B23E9"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procedure followed to report a hazard or incident</w:t>
            </w:r>
            <w:r>
              <w:rPr>
                <w:rFonts w:ascii="Arial" w:hAnsi="Arial"/>
                <w:i w:val="0"/>
                <w:iCs w:val="0"/>
                <w:sz w:val="19"/>
                <w:szCs w:val="19"/>
              </w:rPr>
              <w:t>:</w:t>
            </w:r>
          </w:p>
          <w:p w14:paraId="37E78848" w14:textId="7A6F32A0" w:rsidR="006807D7" w:rsidRPr="008114A1" w:rsidRDefault="006807D7" w:rsidP="006807D7">
            <w:pPr>
              <w:pStyle w:val="38PASBenchmark"/>
              <w:ind w:left="0"/>
              <w:rPr>
                <w:vanish w:val="0"/>
              </w:rPr>
            </w:pPr>
            <w:permStart w:id="89981057" w:edGrp="everyone"/>
            <w:permEnd w:id="89981057"/>
          </w:p>
        </w:tc>
      </w:tr>
      <w:tr w:rsidR="006807D7" w:rsidRPr="008114A1" w14:paraId="38AD7936" w14:textId="77777777" w:rsidTr="0085707C">
        <w:trPr>
          <w:trHeight w:val="1928"/>
        </w:trPr>
        <w:tc>
          <w:tcPr>
            <w:tcW w:w="671" w:type="dxa"/>
            <w:tcBorders>
              <w:top w:val="single" w:sz="4" w:space="0" w:color="auto"/>
              <w:left w:val="single" w:sz="12" w:space="0" w:color="auto"/>
              <w:bottom w:val="single" w:sz="12" w:space="0" w:color="auto"/>
              <w:right w:val="single" w:sz="4" w:space="0" w:color="auto"/>
            </w:tcBorders>
          </w:tcPr>
          <w:p w14:paraId="3E80E617"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_Ref153870963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1.5D.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207C91C" w14:textId="77777777"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methods used to keep up-to-date:</w:t>
            </w:r>
          </w:p>
          <w:p w14:paraId="2FBB1F53" w14:textId="247F5811" w:rsidR="006807D7" w:rsidRPr="008114A1" w:rsidRDefault="006807D7" w:rsidP="006807D7">
            <w:pPr>
              <w:pStyle w:val="38PASBenchmark"/>
              <w:ind w:left="0"/>
              <w:rPr>
                <w:vanish w:val="0"/>
              </w:rPr>
            </w:pPr>
            <w:permStart w:id="960241833" w:edGrp="everyone"/>
            <w:permEnd w:id="960241833"/>
          </w:p>
        </w:tc>
      </w:tr>
    </w:tbl>
    <w:p w14:paraId="720FE016" w14:textId="77777777" w:rsidR="008114A1" w:rsidRDefault="008114A1" w:rsidP="008114A1"/>
    <w:p w14:paraId="6614932B" w14:textId="77777777" w:rsidR="008114A1" w:rsidRDefault="008114A1" w:rsidP="008114A1">
      <w:pPr>
        <w:jc w:val="left"/>
      </w:pPr>
    </w:p>
    <w:p w14:paraId="3E5EB71B" w14:textId="77777777" w:rsidR="008114A1" w:rsidRDefault="008114A1" w:rsidP="008114A1">
      <w:pPr>
        <w:jc w:val="left"/>
        <w:rPr>
          <w:rFonts w:ascii="Arial" w:hAnsi="Arial" w:cs="Arial"/>
          <w:sz w:val="22"/>
          <w:szCs w:val="22"/>
        </w:rPr>
      </w:pPr>
      <w:r w:rsidRPr="007678DC">
        <w:rPr>
          <w:rFonts w:ascii="Arial" w:hAnsi="Arial" w:cs="Arial"/>
          <w:sz w:val="20"/>
        </w:rPr>
        <w:br w:type="page"/>
      </w:r>
    </w:p>
    <w:p w14:paraId="52A36285" w14:textId="77777777" w:rsidR="008114A1" w:rsidRPr="00BF7956" w:rsidRDefault="00000000" w:rsidP="008114A1">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3D8BD58EC1F94EF7A194F5E969AB4B32"/>
          </w:placeholder>
          <w:dataBinding w:prefixMappings="xmlns:ns0='http://purl.org/dc/elements/1.1/' xmlns:ns1='http://schemas.openxmlformats.org/package/2006/metadata/core-properties' " w:xpath="/ns1:coreProperties[1]/ns0:title[1]" w:storeItemID="{6C3C8BC8-F283-45AE-878A-BAB7291924A1}"/>
          <w:text/>
        </w:sdtPr>
        <w:sdtContent>
          <w:r w:rsidR="008114A1">
            <w:rPr>
              <w:rFonts w:ascii="Arial Black" w:hAnsi="Arial Black"/>
            </w:rPr>
            <w:t>BSBWHS411</w:t>
          </w:r>
        </w:sdtContent>
      </w:sdt>
    </w:p>
    <w:sdt>
      <w:sdtPr>
        <w:rPr>
          <w:rFonts w:ascii="Arial Black" w:hAnsi="Arial Black"/>
        </w:rPr>
        <w:alias w:val="Subject"/>
        <w:tag w:val=""/>
        <w:id w:val="1173453010"/>
        <w:placeholder>
          <w:docPart w:val="85A33228586B4DDAA59614C44AFE83D8"/>
        </w:placeholder>
        <w:dataBinding w:prefixMappings="xmlns:ns0='http://purl.org/dc/elements/1.1/' xmlns:ns1='http://schemas.openxmlformats.org/package/2006/metadata/core-properties' " w:xpath="/ns1:coreProperties[1]/ns0:subject[1]" w:storeItemID="{6C3C8BC8-F283-45AE-878A-BAB7291924A1}"/>
        <w:text/>
      </w:sdtPr>
      <w:sdtContent>
        <w:p w14:paraId="61076EBE" w14:textId="77777777" w:rsidR="008114A1" w:rsidRPr="00BF7956" w:rsidRDefault="008114A1" w:rsidP="008114A1">
          <w:pPr>
            <w:pStyle w:val="30PASIndividualTaskUnitCodeandTItle"/>
            <w:jc w:val="center"/>
            <w:rPr>
              <w:rFonts w:ascii="Arial Black" w:hAnsi="Arial Black"/>
            </w:rPr>
          </w:pPr>
          <w:r>
            <w:rPr>
              <w:rFonts w:ascii="Arial Black" w:hAnsi="Arial Black"/>
            </w:rPr>
            <w:t>Implement and monitor WHS policies, procedures and programs</w:t>
          </w:r>
        </w:p>
      </w:sdtContent>
    </w:sdt>
    <w:p w14:paraId="75305479" w14:textId="77777777" w:rsidR="008114A1" w:rsidRDefault="008114A1" w:rsidP="008114A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8114A1" w:rsidRPr="00683908" w14:paraId="710E0885" w14:textId="77777777" w:rsidTr="0085707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5A3E9" w14:textId="77777777" w:rsidR="008114A1" w:rsidRPr="00696855" w:rsidRDefault="008114A1" w:rsidP="0085707C">
            <w:pPr>
              <w:jc w:val="center"/>
              <w:rPr>
                <w:rFonts w:cs="Arial"/>
                <w:b/>
                <w:sz w:val="28"/>
                <w:szCs w:val="28"/>
              </w:rPr>
            </w:pPr>
            <w:r w:rsidRPr="00F45BC1">
              <w:rPr>
                <w:rFonts w:cs="Arial"/>
                <w:b/>
                <w:sz w:val="28"/>
                <w:szCs w:val="28"/>
              </w:rPr>
              <w:t xml:space="preserve">Practical Task 1 </w:t>
            </w:r>
          </w:p>
        </w:tc>
      </w:tr>
      <w:tr w:rsidR="008114A1" w:rsidRPr="000559FC" w14:paraId="1B8643FD" w14:textId="77777777" w:rsidTr="0085707C">
        <w:trPr>
          <w:trHeight w:val="50"/>
        </w:trPr>
        <w:tc>
          <w:tcPr>
            <w:tcW w:w="9072" w:type="dxa"/>
            <w:gridSpan w:val="2"/>
            <w:tcBorders>
              <w:left w:val="single" w:sz="12" w:space="0" w:color="000000"/>
              <w:bottom w:val="single" w:sz="4" w:space="0" w:color="000000"/>
              <w:right w:val="single" w:sz="12" w:space="0" w:color="000000"/>
            </w:tcBorders>
            <w:vAlign w:val="center"/>
          </w:tcPr>
          <w:p w14:paraId="4269BF37" w14:textId="77777777" w:rsidR="008114A1" w:rsidRPr="0047390E" w:rsidRDefault="008114A1" w:rsidP="0085707C">
            <w:pPr>
              <w:jc w:val="left"/>
              <w:rPr>
                <w:rFonts w:cs="Arial"/>
                <w:b/>
                <w:sz w:val="20"/>
              </w:rPr>
            </w:pPr>
            <w:r w:rsidRPr="0047390E">
              <w:rPr>
                <w:rFonts w:cs="Arial"/>
                <w:b/>
                <w:sz w:val="20"/>
              </w:rPr>
              <w:t>Description of task:</w:t>
            </w:r>
          </w:p>
          <w:p w14:paraId="6DD98635" w14:textId="77777777" w:rsidR="008114A1" w:rsidRDefault="008114A1" w:rsidP="0085707C">
            <w:pPr>
              <w:jc w:val="left"/>
              <w:rPr>
                <w:rFonts w:cs="Arial"/>
                <w:sz w:val="20"/>
              </w:rPr>
            </w:pPr>
            <w:r>
              <w:rPr>
                <w:rFonts w:cs="Arial"/>
                <w:sz w:val="20"/>
              </w:rPr>
              <w:t xml:space="preserve">The participant must demonstrate the ability to effectively </w:t>
            </w:r>
            <w:r w:rsidRPr="001E2BE7">
              <w:rPr>
                <w:rFonts w:cs="Arial"/>
                <w:sz w:val="20"/>
              </w:rPr>
              <w:t xml:space="preserve">implement and monitor the work health and safety (WHS) policies, procedures and programs for </w:t>
            </w:r>
            <w:r>
              <w:rPr>
                <w:rFonts w:cs="Arial"/>
                <w:sz w:val="20"/>
              </w:rPr>
              <w:t xml:space="preserve">a team in </w:t>
            </w:r>
            <w:r w:rsidRPr="001E2BE7">
              <w:rPr>
                <w:rFonts w:cs="Arial"/>
                <w:sz w:val="20"/>
              </w:rPr>
              <w:t xml:space="preserve">one </w:t>
            </w:r>
            <w:r>
              <w:rPr>
                <w:rFonts w:cs="Arial"/>
                <w:sz w:val="20"/>
              </w:rPr>
              <w:t xml:space="preserve">(1) </w:t>
            </w:r>
            <w:r w:rsidRPr="001E2BE7">
              <w:rPr>
                <w:rFonts w:cs="Arial"/>
                <w:sz w:val="20"/>
              </w:rPr>
              <w:t>work area in an organisation</w:t>
            </w:r>
            <w:r>
              <w:rPr>
                <w:rFonts w:cs="Arial"/>
                <w:sz w:val="20"/>
              </w:rPr>
              <w:t xml:space="preserve"> including demonstrating and providing evidence of the following:</w:t>
            </w:r>
          </w:p>
          <w:p w14:paraId="4CFE884E" w14:textId="77777777" w:rsidR="008114A1" w:rsidRDefault="008114A1" w:rsidP="008114A1">
            <w:pPr>
              <w:pStyle w:val="ListParagraph"/>
              <w:numPr>
                <w:ilvl w:val="0"/>
                <w:numId w:val="34"/>
              </w:numPr>
              <w:jc w:val="left"/>
              <w:rPr>
                <w:rFonts w:cs="Arial"/>
                <w:sz w:val="20"/>
              </w:rPr>
            </w:pPr>
            <w:r>
              <w:rPr>
                <w:rFonts w:cs="Arial"/>
                <w:sz w:val="20"/>
              </w:rPr>
              <w:t xml:space="preserve">confirming and documenting team training needs to meet workplace and legislated requirements </w:t>
            </w:r>
          </w:p>
          <w:p w14:paraId="5BBFE549" w14:textId="77777777" w:rsidR="008114A1" w:rsidRDefault="008114A1" w:rsidP="008114A1">
            <w:pPr>
              <w:pStyle w:val="ListParagraph"/>
              <w:numPr>
                <w:ilvl w:val="0"/>
                <w:numId w:val="34"/>
              </w:numPr>
              <w:jc w:val="left"/>
              <w:rPr>
                <w:rFonts w:cs="Arial"/>
                <w:sz w:val="20"/>
              </w:rPr>
            </w:pPr>
            <w:r>
              <w:rPr>
                <w:rFonts w:cs="Arial"/>
                <w:sz w:val="20"/>
              </w:rPr>
              <w:t>consult with stakeholders and make arrangements to meet WHS training needs of team members</w:t>
            </w:r>
          </w:p>
          <w:p w14:paraId="6BCC1043" w14:textId="77777777" w:rsidR="008114A1" w:rsidRDefault="008114A1" w:rsidP="008114A1">
            <w:pPr>
              <w:pStyle w:val="ListParagraph"/>
              <w:numPr>
                <w:ilvl w:val="0"/>
                <w:numId w:val="34"/>
              </w:numPr>
              <w:jc w:val="left"/>
              <w:rPr>
                <w:rFonts w:cs="Arial"/>
                <w:sz w:val="20"/>
              </w:rPr>
            </w:pPr>
            <w:r>
              <w:rPr>
                <w:rFonts w:cs="Arial"/>
                <w:sz w:val="20"/>
              </w:rPr>
              <w:t>provide workplace training opportunities to team and individuals to support achievement of identified WHS training needs</w:t>
            </w:r>
          </w:p>
          <w:p w14:paraId="0E98C604" w14:textId="77777777" w:rsidR="008114A1" w:rsidRDefault="008114A1" w:rsidP="008114A1">
            <w:pPr>
              <w:pStyle w:val="ListParagraph"/>
              <w:numPr>
                <w:ilvl w:val="0"/>
                <w:numId w:val="34"/>
              </w:numPr>
              <w:jc w:val="left"/>
              <w:rPr>
                <w:rFonts w:cs="Arial"/>
                <w:sz w:val="20"/>
              </w:rPr>
            </w:pPr>
            <w:r>
              <w:rPr>
                <w:rFonts w:cs="Arial"/>
                <w:sz w:val="20"/>
              </w:rPr>
              <w:t xml:space="preserve">communicate </w:t>
            </w:r>
            <w:r w:rsidRPr="00CC38D1">
              <w:rPr>
                <w:rFonts w:cs="Arial"/>
                <w:sz w:val="20"/>
              </w:rPr>
              <w:t>information to work team about WHS</w:t>
            </w:r>
            <w:r>
              <w:rPr>
                <w:rFonts w:cs="Arial"/>
                <w:sz w:val="20"/>
              </w:rPr>
              <w:t xml:space="preserve"> laws, workplace</w:t>
            </w:r>
            <w:r w:rsidRPr="00CC38D1">
              <w:rPr>
                <w:rFonts w:cs="Arial"/>
                <w:sz w:val="20"/>
              </w:rPr>
              <w:t xml:space="preserve"> policies</w:t>
            </w:r>
            <w:r>
              <w:rPr>
                <w:rFonts w:cs="Arial"/>
                <w:sz w:val="20"/>
              </w:rPr>
              <w:t>,</w:t>
            </w:r>
            <w:r w:rsidRPr="00CC38D1">
              <w:rPr>
                <w:rFonts w:cs="Arial"/>
                <w:sz w:val="20"/>
              </w:rPr>
              <w:t xml:space="preserve"> procedures</w:t>
            </w:r>
            <w:r>
              <w:rPr>
                <w:rFonts w:cs="Arial"/>
                <w:sz w:val="20"/>
              </w:rPr>
              <w:t xml:space="preserve"> and programs, the importance of consultation mechanisms, hazards and risk assessment including in the communication where information can be accessed</w:t>
            </w:r>
          </w:p>
          <w:p w14:paraId="15F13BAE" w14:textId="77777777" w:rsidR="008114A1" w:rsidRDefault="008114A1" w:rsidP="008114A1">
            <w:pPr>
              <w:pStyle w:val="ListParagraph"/>
              <w:numPr>
                <w:ilvl w:val="0"/>
                <w:numId w:val="34"/>
              </w:numPr>
              <w:jc w:val="left"/>
              <w:rPr>
                <w:rFonts w:cs="Arial"/>
                <w:sz w:val="20"/>
              </w:rPr>
            </w:pPr>
            <w:r>
              <w:rPr>
                <w:rFonts w:cs="Arial"/>
                <w:sz w:val="20"/>
              </w:rPr>
              <w:t>adhere to workplace policies and procedures to apply consultation mechanisms for managing work area hazards, reporting issues raised and communicating both upward and downward throughout consultation to outcome</w:t>
            </w:r>
          </w:p>
          <w:p w14:paraId="628B4CD6" w14:textId="399744D4" w:rsidR="008114A1" w:rsidRDefault="008114A1" w:rsidP="008114A1">
            <w:pPr>
              <w:pStyle w:val="ListParagraph"/>
              <w:numPr>
                <w:ilvl w:val="0"/>
                <w:numId w:val="34"/>
              </w:numPr>
              <w:jc w:val="left"/>
              <w:rPr>
                <w:rFonts w:cs="Arial"/>
                <w:sz w:val="20"/>
              </w:rPr>
            </w:pPr>
            <w:r>
              <w:rPr>
                <w:rFonts w:cs="Arial"/>
                <w:sz w:val="20"/>
              </w:rPr>
              <w:t xml:space="preserve">manage </w:t>
            </w:r>
            <w:r w:rsidRPr="00845CA5">
              <w:rPr>
                <w:rFonts w:cs="Arial"/>
                <w:sz w:val="20"/>
              </w:rPr>
              <w:t>monitor</w:t>
            </w:r>
            <w:r>
              <w:rPr>
                <w:rFonts w:cs="Arial"/>
                <w:sz w:val="20"/>
              </w:rPr>
              <w:t xml:space="preserve"> and report on hazards, controlling risks according to workplace </w:t>
            </w:r>
            <w:r w:rsidRPr="00845CA5">
              <w:rPr>
                <w:rFonts w:cs="Arial"/>
                <w:sz w:val="20"/>
              </w:rPr>
              <w:t>procedures and le</w:t>
            </w:r>
            <w:r>
              <w:rPr>
                <w:rFonts w:cs="Arial"/>
                <w:sz w:val="20"/>
              </w:rPr>
              <w:t>gislated</w:t>
            </w:r>
            <w:r w:rsidRPr="00845CA5">
              <w:rPr>
                <w:rFonts w:cs="Arial"/>
                <w:sz w:val="20"/>
              </w:rPr>
              <w:t xml:space="preserve"> requirements</w:t>
            </w:r>
          </w:p>
          <w:p w14:paraId="150FAAA7" w14:textId="77777777" w:rsidR="008114A1" w:rsidRDefault="008114A1" w:rsidP="008114A1">
            <w:pPr>
              <w:pStyle w:val="ListParagraph"/>
              <w:numPr>
                <w:ilvl w:val="0"/>
                <w:numId w:val="34"/>
              </w:numPr>
              <w:jc w:val="left"/>
              <w:rPr>
                <w:rFonts w:cs="Arial"/>
                <w:sz w:val="20"/>
              </w:rPr>
            </w:pPr>
            <w:r>
              <w:rPr>
                <w:rFonts w:cs="Arial"/>
                <w:sz w:val="20"/>
              </w:rPr>
              <w:t>i</w:t>
            </w:r>
            <w:r w:rsidRPr="00E51A6C">
              <w:rPr>
                <w:rFonts w:cs="Arial"/>
                <w:sz w:val="20"/>
              </w:rPr>
              <w:t xml:space="preserve">dentify and report inadequacies in existing risk controls </w:t>
            </w:r>
            <w:r>
              <w:rPr>
                <w:rFonts w:cs="Arial"/>
                <w:sz w:val="20"/>
              </w:rPr>
              <w:t xml:space="preserve">monitoring </w:t>
            </w:r>
            <w:r w:rsidRPr="00E51A6C">
              <w:rPr>
                <w:rFonts w:cs="Arial"/>
                <w:sz w:val="20"/>
              </w:rPr>
              <w:t>outcomes of reports on inadequacies</w:t>
            </w:r>
          </w:p>
          <w:p w14:paraId="15127447" w14:textId="087F917C" w:rsidR="008114A1" w:rsidRPr="00E51A6C" w:rsidRDefault="008114A1" w:rsidP="008114A1">
            <w:pPr>
              <w:pStyle w:val="ListParagraph"/>
              <w:numPr>
                <w:ilvl w:val="0"/>
                <w:numId w:val="34"/>
              </w:numPr>
              <w:jc w:val="left"/>
              <w:rPr>
                <w:rFonts w:cs="Arial"/>
                <w:sz w:val="20"/>
              </w:rPr>
            </w:pPr>
            <w:r w:rsidRPr="00E51A6C">
              <w:rPr>
                <w:rFonts w:cs="Arial"/>
                <w:sz w:val="20"/>
              </w:rPr>
              <w:t>complete and maintain WHS incident records in work area</w:t>
            </w:r>
          </w:p>
          <w:p w14:paraId="000396B2" w14:textId="77777777" w:rsidR="008114A1" w:rsidRPr="00E51A6C" w:rsidRDefault="008114A1" w:rsidP="008114A1">
            <w:pPr>
              <w:pStyle w:val="ListParagraph"/>
              <w:numPr>
                <w:ilvl w:val="0"/>
                <w:numId w:val="34"/>
              </w:numPr>
              <w:jc w:val="left"/>
              <w:rPr>
                <w:rFonts w:cs="Arial"/>
                <w:sz w:val="20"/>
              </w:rPr>
            </w:pPr>
            <w:r>
              <w:rPr>
                <w:rFonts w:cs="Arial"/>
                <w:sz w:val="20"/>
              </w:rPr>
              <w:t>u</w:t>
            </w:r>
            <w:r w:rsidRPr="00E51A6C">
              <w:rPr>
                <w:rFonts w:cs="Arial"/>
                <w:sz w:val="20"/>
              </w:rPr>
              <w:t xml:space="preserve">se aggregate information and data from work area records to meet </w:t>
            </w:r>
            <w:r>
              <w:rPr>
                <w:rFonts w:cs="Arial"/>
                <w:sz w:val="20"/>
              </w:rPr>
              <w:t>workplace</w:t>
            </w:r>
            <w:r w:rsidRPr="00E51A6C">
              <w:rPr>
                <w:rFonts w:cs="Arial"/>
                <w:sz w:val="20"/>
              </w:rPr>
              <w:t xml:space="preserve"> recordkeeping requirements</w:t>
            </w:r>
          </w:p>
          <w:p w14:paraId="24B8E868" w14:textId="77777777" w:rsidR="008114A1" w:rsidRPr="0047390E" w:rsidRDefault="008114A1" w:rsidP="0085707C">
            <w:pPr>
              <w:jc w:val="left"/>
              <w:rPr>
                <w:rFonts w:cs="Arial"/>
                <w:sz w:val="20"/>
              </w:rPr>
            </w:pPr>
          </w:p>
          <w:p w14:paraId="64B8AB08" w14:textId="77777777" w:rsidR="008114A1" w:rsidRPr="0047390E" w:rsidRDefault="008114A1" w:rsidP="0085707C">
            <w:pPr>
              <w:jc w:val="left"/>
              <w:rPr>
                <w:rFonts w:cs="Arial"/>
                <w:sz w:val="20"/>
              </w:rPr>
            </w:pPr>
            <w:r w:rsidRPr="00FC083A">
              <w:rPr>
                <w:rFonts w:cs="Arial"/>
                <w:sz w:val="20"/>
              </w:rPr>
              <w:t xml:space="preserve">These tasks may be simulated or real. The </w:t>
            </w:r>
            <w:r>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Pr>
                <w:rFonts w:cs="Arial"/>
                <w:sz w:val="20"/>
              </w:rPr>
              <w:t>O</w:t>
            </w:r>
            <w:r w:rsidRPr="00FC083A">
              <w:rPr>
                <w:rFonts w:cs="Arial"/>
                <w:sz w:val="20"/>
              </w:rPr>
              <w:t xml:space="preserve">bserver is to provide detailed comments on the tasks completed by the </w:t>
            </w:r>
            <w:r>
              <w:rPr>
                <w:rFonts w:cs="Arial"/>
                <w:sz w:val="20"/>
              </w:rPr>
              <w:t>P</w:t>
            </w:r>
            <w:r w:rsidRPr="00FC083A">
              <w:rPr>
                <w:rFonts w:cs="Arial"/>
                <w:sz w:val="20"/>
              </w:rPr>
              <w:t>articipant</w:t>
            </w:r>
            <w:r>
              <w:rPr>
                <w:rFonts w:cs="Arial"/>
                <w:sz w:val="20"/>
              </w:rPr>
              <w:t xml:space="preserve"> (on the Observer Comments, overleaf)</w:t>
            </w:r>
            <w:r w:rsidRPr="00FC083A">
              <w:rPr>
                <w:rFonts w:cs="Arial"/>
                <w:sz w:val="20"/>
              </w:rPr>
              <w:t xml:space="preserve">. The </w:t>
            </w:r>
            <w:r>
              <w:rPr>
                <w:rFonts w:cs="Arial"/>
                <w:sz w:val="20"/>
              </w:rPr>
              <w:t>A</w:t>
            </w:r>
            <w:r w:rsidRPr="00FC083A">
              <w:rPr>
                <w:rFonts w:cs="Arial"/>
                <w:sz w:val="20"/>
              </w:rPr>
              <w:t xml:space="preserve">ssessor is to verify the </w:t>
            </w:r>
            <w:r>
              <w:rPr>
                <w:rFonts w:cs="Arial"/>
                <w:sz w:val="20"/>
              </w:rPr>
              <w:t>O</w:t>
            </w:r>
            <w:r w:rsidRPr="00FC083A">
              <w:rPr>
                <w:rFonts w:cs="Arial"/>
                <w:sz w:val="20"/>
              </w:rPr>
              <w:t>bserver’s comments</w:t>
            </w:r>
            <w:r>
              <w:rPr>
                <w:rFonts w:cs="Arial"/>
                <w:sz w:val="20"/>
              </w:rPr>
              <w:t>, noting their findings</w:t>
            </w:r>
            <w:r w:rsidRPr="00FC083A">
              <w:rPr>
                <w:rFonts w:cs="Arial"/>
                <w:sz w:val="20"/>
              </w:rPr>
              <w:t xml:space="preserve"> in the Assessor Comments </w:t>
            </w:r>
            <w:r>
              <w:rPr>
                <w:rFonts w:cs="Arial"/>
                <w:sz w:val="20"/>
              </w:rPr>
              <w:t>(on the back of the Practical Assessment cover page) and provide the assessment outcome</w:t>
            </w:r>
            <w:r w:rsidRPr="00703DE3">
              <w:rPr>
                <w:rFonts w:cs="Arial"/>
                <w:sz w:val="20"/>
              </w:rPr>
              <w:t>.</w:t>
            </w:r>
          </w:p>
        </w:tc>
      </w:tr>
      <w:tr w:rsidR="008114A1" w:rsidRPr="000559FC" w14:paraId="5678DCDF" w14:textId="77777777" w:rsidTr="0085707C">
        <w:trPr>
          <w:trHeight w:val="70"/>
        </w:trPr>
        <w:tc>
          <w:tcPr>
            <w:tcW w:w="9072" w:type="dxa"/>
            <w:gridSpan w:val="2"/>
            <w:tcBorders>
              <w:left w:val="single" w:sz="12" w:space="0" w:color="000000"/>
              <w:bottom w:val="single" w:sz="12" w:space="0" w:color="000000"/>
              <w:right w:val="single" w:sz="12" w:space="0" w:color="000000"/>
            </w:tcBorders>
            <w:vAlign w:val="center"/>
          </w:tcPr>
          <w:p w14:paraId="08EAF643" w14:textId="77777777" w:rsidR="008114A1" w:rsidRDefault="008114A1" w:rsidP="0085707C">
            <w:pPr>
              <w:jc w:val="left"/>
              <w:rPr>
                <w:rFonts w:cs="Arial"/>
                <w:b/>
                <w:sz w:val="20"/>
              </w:rPr>
            </w:pPr>
            <w:r>
              <w:rPr>
                <w:rFonts w:cs="Arial"/>
                <w:b/>
                <w:sz w:val="20"/>
              </w:rPr>
              <w:t xml:space="preserve">Resources required: </w:t>
            </w:r>
          </w:p>
          <w:p w14:paraId="38F62867" w14:textId="77777777" w:rsidR="008114A1" w:rsidRPr="000861CC" w:rsidRDefault="008114A1" w:rsidP="0085707C">
            <w:pPr>
              <w:jc w:val="left"/>
              <w:rPr>
                <w:rFonts w:cs="Arial"/>
                <w:sz w:val="20"/>
              </w:rPr>
            </w:pPr>
            <w:r>
              <w:rPr>
                <w:rFonts w:cs="Arial"/>
                <w:sz w:val="20"/>
              </w:rPr>
              <w:t>Work team, workplace policies and procedures, WHS documents, records and recording documents, HR training records, access to current state regulator and legislation.</w:t>
            </w:r>
          </w:p>
        </w:tc>
      </w:tr>
      <w:tr w:rsidR="008114A1" w:rsidRPr="00683908" w14:paraId="1C0EB0C0" w14:textId="77777777" w:rsidTr="0085707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5BE2E9A" w14:textId="77777777" w:rsidR="008114A1" w:rsidRPr="00696855" w:rsidRDefault="008114A1" w:rsidP="0085707C">
            <w:pPr>
              <w:jc w:val="center"/>
              <w:rPr>
                <w:rFonts w:cs="Arial"/>
                <w:b/>
                <w:sz w:val="20"/>
              </w:rPr>
            </w:pPr>
            <w:r>
              <w:rPr>
                <w:rFonts w:cs="Arial"/>
                <w:b/>
                <w:sz w:val="20"/>
              </w:rPr>
              <w:t>Observer details</w:t>
            </w:r>
          </w:p>
        </w:tc>
      </w:tr>
      <w:tr w:rsidR="005A7F22" w:rsidRPr="00683908" w14:paraId="77A8A9C0" w14:textId="77777777" w:rsidTr="0085707C">
        <w:trPr>
          <w:trHeight w:val="454"/>
        </w:trPr>
        <w:tc>
          <w:tcPr>
            <w:tcW w:w="2598" w:type="dxa"/>
            <w:tcBorders>
              <w:top w:val="single" w:sz="12" w:space="0" w:color="auto"/>
              <w:left w:val="single" w:sz="12" w:space="0" w:color="000000"/>
              <w:right w:val="single" w:sz="4" w:space="0" w:color="000000"/>
            </w:tcBorders>
            <w:vAlign w:val="center"/>
          </w:tcPr>
          <w:p w14:paraId="7A9F7151" w14:textId="77777777" w:rsidR="005A7F22" w:rsidRPr="00696855" w:rsidRDefault="005A7F22" w:rsidP="005A7F2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51CB19C6" w14:textId="67A888DB" w:rsidR="005A7F22" w:rsidRPr="00DE6B06" w:rsidRDefault="005530F9" w:rsidP="005A7F22">
            <w:pPr>
              <w:jc w:val="left"/>
              <w:rPr>
                <w:rFonts w:ascii="Arial" w:hAnsi="Arial" w:cs="Arial"/>
                <w:sz w:val="22"/>
              </w:rPr>
            </w:pPr>
            <w:permStart w:id="627461309" w:edGrp="everyone"/>
            <w:r>
              <w:rPr>
                <w:rFonts w:ascii="Arial" w:hAnsi="Arial" w:cs="Arial"/>
                <w:sz w:val="22"/>
              </w:rPr>
              <w:t xml:space="preserve">Joshua Ferguson </w:t>
            </w:r>
            <w:permEnd w:id="627461309"/>
          </w:p>
        </w:tc>
      </w:tr>
      <w:tr w:rsidR="005A7F22" w:rsidRPr="00683908" w14:paraId="6495021C" w14:textId="77777777" w:rsidTr="0085707C">
        <w:trPr>
          <w:trHeight w:val="454"/>
        </w:trPr>
        <w:tc>
          <w:tcPr>
            <w:tcW w:w="2598" w:type="dxa"/>
            <w:tcBorders>
              <w:left w:val="single" w:sz="12" w:space="0" w:color="000000"/>
              <w:right w:val="single" w:sz="4" w:space="0" w:color="000000"/>
            </w:tcBorders>
            <w:vAlign w:val="center"/>
          </w:tcPr>
          <w:p w14:paraId="1C852F60" w14:textId="77777777" w:rsidR="005A7F22" w:rsidRDefault="005A7F22" w:rsidP="005A7F22">
            <w:pPr>
              <w:jc w:val="right"/>
              <w:rPr>
                <w:rFonts w:cs="Arial"/>
                <w:b/>
                <w:sz w:val="20"/>
              </w:rPr>
            </w:pPr>
            <w:r>
              <w:rPr>
                <w:rFonts w:cs="Arial"/>
                <w:b/>
                <w:sz w:val="20"/>
              </w:rPr>
              <w:t xml:space="preserve">Role of observer </w:t>
            </w:r>
          </w:p>
          <w:p w14:paraId="3C773CD5" w14:textId="77777777" w:rsidR="005A7F22" w:rsidRPr="00696855" w:rsidRDefault="005A7F22" w:rsidP="005A7F2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56591BE" w14:textId="01C1DD85" w:rsidR="005A7F22" w:rsidRPr="00DE6B06" w:rsidRDefault="005530F9" w:rsidP="005A7F22">
            <w:pPr>
              <w:jc w:val="left"/>
              <w:rPr>
                <w:rFonts w:ascii="Arial" w:hAnsi="Arial" w:cs="Arial"/>
                <w:sz w:val="22"/>
              </w:rPr>
            </w:pPr>
            <w:permStart w:id="654185897" w:edGrp="everyone"/>
            <w:r>
              <w:rPr>
                <w:rFonts w:ascii="Arial" w:hAnsi="Arial" w:cs="Arial"/>
                <w:sz w:val="22"/>
              </w:rPr>
              <w:t xml:space="preserve">Foreman </w:t>
            </w:r>
            <w:permEnd w:id="654185897"/>
          </w:p>
        </w:tc>
      </w:tr>
      <w:tr w:rsidR="005A7F22" w:rsidRPr="00683908" w14:paraId="57134900" w14:textId="77777777" w:rsidTr="0085707C">
        <w:trPr>
          <w:trHeight w:val="454"/>
        </w:trPr>
        <w:tc>
          <w:tcPr>
            <w:tcW w:w="2598" w:type="dxa"/>
            <w:tcBorders>
              <w:left w:val="single" w:sz="12" w:space="0" w:color="000000"/>
              <w:right w:val="single" w:sz="4" w:space="0" w:color="000000"/>
            </w:tcBorders>
            <w:vAlign w:val="center"/>
          </w:tcPr>
          <w:p w14:paraId="437ECF14" w14:textId="77777777" w:rsidR="005A7F22" w:rsidRDefault="005A7F22" w:rsidP="005A7F2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72DB031C" w14:textId="5AD80DCE" w:rsidR="005A7F22" w:rsidRPr="00DE6B06" w:rsidRDefault="005530F9" w:rsidP="005A7F22">
            <w:pPr>
              <w:jc w:val="left"/>
              <w:rPr>
                <w:rFonts w:ascii="Arial" w:hAnsi="Arial" w:cs="Arial"/>
                <w:sz w:val="22"/>
              </w:rPr>
            </w:pPr>
            <w:permStart w:id="1494955113" w:edGrp="everyone"/>
            <w:r>
              <w:rPr>
                <w:rFonts w:ascii="Arial" w:hAnsi="Arial" w:cs="Arial"/>
                <w:sz w:val="22"/>
              </w:rPr>
              <w:t>Joshferguson62@gmail.com</w:t>
            </w:r>
            <w:permEnd w:id="1494955113"/>
          </w:p>
        </w:tc>
      </w:tr>
      <w:tr w:rsidR="005A7F22" w:rsidRPr="00683908" w14:paraId="610FED3E" w14:textId="77777777" w:rsidTr="002E4FE4">
        <w:trPr>
          <w:trHeight w:val="850"/>
        </w:trPr>
        <w:tc>
          <w:tcPr>
            <w:tcW w:w="2598" w:type="dxa"/>
            <w:tcBorders>
              <w:left w:val="single" w:sz="12" w:space="0" w:color="000000"/>
              <w:bottom w:val="single" w:sz="4" w:space="0" w:color="000000"/>
              <w:right w:val="single" w:sz="4" w:space="0" w:color="000000"/>
            </w:tcBorders>
            <w:vAlign w:val="center"/>
          </w:tcPr>
          <w:p w14:paraId="19E45A59" w14:textId="77777777" w:rsidR="005A7F22" w:rsidRPr="00696855" w:rsidRDefault="005A7F22" w:rsidP="005A7F22">
            <w:pPr>
              <w:jc w:val="right"/>
              <w:rPr>
                <w:rFonts w:cs="Arial"/>
                <w:b/>
                <w:sz w:val="20"/>
              </w:rPr>
            </w:pPr>
            <w:r>
              <w:rPr>
                <w:rFonts w:cs="Arial"/>
                <w:b/>
                <w:sz w:val="20"/>
              </w:rPr>
              <w:t>Signature of observer</w:t>
            </w:r>
            <w:r w:rsidRPr="00696855">
              <w:rPr>
                <w:rFonts w:cs="Arial"/>
                <w:b/>
                <w:sz w:val="20"/>
              </w:rPr>
              <w:t>:</w:t>
            </w:r>
          </w:p>
        </w:tc>
        <w:permStart w:id="834876293" w:edGrp="everyone" w:displacedByCustomXml="next"/>
        <w:permStart w:id="427781464"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86AB789" w14:textId="54DEDD86" w:rsidR="005A7F22" w:rsidRPr="00DE6B06" w:rsidRDefault="005A7F22" w:rsidP="005A7F22">
                <w:pPr>
                  <w:jc w:val="left"/>
                  <w:rPr>
                    <w:rFonts w:ascii="Arial" w:hAnsi="Arial" w:cs="Arial"/>
                    <w:sz w:val="22"/>
                  </w:rPr>
                </w:pPr>
                <w:r w:rsidRPr="002373CE">
                  <w:rPr>
                    <w:rFonts w:ascii="Arial" w:hAnsi="Arial" w:cs="Arial"/>
                    <w:noProof/>
                    <w:sz w:val="22"/>
                    <w:szCs w:val="22"/>
                  </w:rPr>
                  <w:drawing>
                    <wp:inline distT="0" distB="0" distL="0" distR="0" wp14:anchorId="04E54695" wp14:editId="0DAACABE">
                      <wp:extent cx="617220" cy="35941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8233" cy="360000"/>
                              </a:xfrm>
                              <a:prstGeom prst="rect">
                                <a:avLst/>
                              </a:prstGeom>
                              <a:noFill/>
                              <a:ln>
                                <a:noFill/>
                              </a:ln>
                            </pic:spPr>
                          </pic:pic>
                        </a:graphicData>
                      </a:graphic>
                    </wp:inline>
                  </w:drawing>
                </w:r>
              </w:p>
            </w:tc>
          </w:sdtContent>
        </w:sdt>
        <w:permEnd w:id="834876293" w:displacedByCustomXml="prev"/>
        <w:permEnd w:id="427781464" w:displacedByCustomXml="prev"/>
      </w:tr>
      <w:tr w:rsidR="005A7F22" w:rsidRPr="00683908" w14:paraId="2097F7AA" w14:textId="77777777" w:rsidTr="002E4FE4">
        <w:trPr>
          <w:trHeight w:val="454"/>
        </w:trPr>
        <w:tc>
          <w:tcPr>
            <w:tcW w:w="2598" w:type="dxa"/>
            <w:tcBorders>
              <w:left w:val="single" w:sz="12" w:space="0" w:color="000000"/>
              <w:bottom w:val="single" w:sz="12" w:space="0" w:color="000000"/>
              <w:right w:val="single" w:sz="4" w:space="0" w:color="000000"/>
            </w:tcBorders>
            <w:vAlign w:val="center"/>
          </w:tcPr>
          <w:p w14:paraId="3B0D41A2" w14:textId="77777777" w:rsidR="005A7F22" w:rsidRPr="00696855" w:rsidRDefault="005A7F22" w:rsidP="005A7F22">
            <w:pPr>
              <w:jc w:val="right"/>
              <w:rPr>
                <w:rFonts w:cs="Arial"/>
                <w:b/>
                <w:sz w:val="20"/>
              </w:rPr>
            </w:pPr>
            <w:r w:rsidRPr="00696855">
              <w:rPr>
                <w:rFonts w:cs="Arial"/>
                <w:b/>
                <w:sz w:val="20"/>
              </w:rPr>
              <w:t>Date:</w:t>
            </w:r>
          </w:p>
        </w:tc>
        <w:permStart w:id="395379278" w:edGrp="everyone"/>
        <w:tc>
          <w:tcPr>
            <w:tcW w:w="6474" w:type="dxa"/>
            <w:tcBorders>
              <w:left w:val="single" w:sz="4" w:space="0" w:color="000000"/>
              <w:bottom w:val="single" w:sz="12" w:space="0" w:color="000000"/>
              <w:right w:val="single" w:sz="12" w:space="0" w:color="000000"/>
            </w:tcBorders>
            <w:vAlign w:val="center"/>
          </w:tcPr>
          <w:p w14:paraId="069BC317" w14:textId="48E0AB35" w:rsidR="005A7F22" w:rsidRPr="00DE6B06" w:rsidRDefault="00000000" w:rsidP="005A7F22">
            <w:pPr>
              <w:jc w:val="left"/>
              <w:rPr>
                <w:rFonts w:ascii="Arial" w:hAnsi="Arial" w:cs="Arial"/>
                <w:sz w:val="22"/>
              </w:rPr>
            </w:pPr>
            <w:sdt>
              <w:sdtPr>
                <w:rPr>
                  <w:rFonts w:ascii="Arial" w:hAnsi="Arial" w:cs="Arial"/>
                  <w:sz w:val="22"/>
                  <w:szCs w:val="22"/>
                </w:rPr>
                <w:id w:val="-790589695"/>
                <w:date w:fullDate="2023-11-13T00:00:00Z">
                  <w:dateFormat w:val="d/MM/yyyy"/>
                  <w:lid w:val="en-AU"/>
                  <w:storeMappedDataAs w:val="dateTime"/>
                  <w:calendar w:val="gregorian"/>
                </w:date>
              </w:sdtPr>
              <w:sdtContent>
                <w:r w:rsidR="009E4F58">
                  <w:rPr>
                    <w:rFonts w:ascii="Arial" w:hAnsi="Arial" w:cs="Arial"/>
                    <w:sz w:val="22"/>
                    <w:szCs w:val="22"/>
                  </w:rPr>
                  <w:t>13/11/2023</w:t>
                </w:r>
              </w:sdtContent>
            </w:sdt>
            <w:permEnd w:id="395379278"/>
          </w:p>
        </w:tc>
      </w:tr>
    </w:tbl>
    <w:p w14:paraId="0104F1FA" w14:textId="77777777" w:rsidR="008114A1" w:rsidRDefault="008114A1" w:rsidP="008114A1">
      <w:pPr>
        <w:rPr>
          <w:sz w:val="19"/>
          <w:szCs w:val="19"/>
        </w:rPr>
      </w:pPr>
    </w:p>
    <w:p w14:paraId="35C3C6A8" w14:textId="77777777" w:rsidR="008114A1" w:rsidRPr="004C68EC" w:rsidRDefault="008114A1" w:rsidP="008114A1">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8114A1" w:rsidRPr="00683908" w14:paraId="13AB35DE" w14:textId="77777777" w:rsidTr="0085707C">
        <w:trPr>
          <w:tblHeader/>
        </w:trPr>
        <w:tc>
          <w:tcPr>
            <w:tcW w:w="7655" w:type="dxa"/>
            <w:tcBorders>
              <w:top w:val="single" w:sz="12" w:space="0" w:color="auto"/>
              <w:left w:val="single" w:sz="12" w:space="0" w:color="000000"/>
            </w:tcBorders>
            <w:shd w:val="clear" w:color="auto" w:fill="F2F2F2"/>
            <w:vAlign w:val="center"/>
          </w:tcPr>
          <w:p w14:paraId="32A8F5C6" w14:textId="77777777" w:rsidR="008114A1" w:rsidRPr="0019760F" w:rsidRDefault="008114A1" w:rsidP="0085707C">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16E96A99" w14:textId="77777777" w:rsidR="008114A1" w:rsidRPr="00696855" w:rsidRDefault="008114A1" w:rsidP="0085707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114A1" w:rsidRPr="00696855" w14:paraId="324FF935"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2A3E47A9" w14:textId="77777777" w:rsidR="008114A1" w:rsidRPr="005A68BC" w:rsidRDefault="008114A1" w:rsidP="0085707C">
            <w:pPr>
              <w:jc w:val="center"/>
              <w:rPr>
                <w:rFonts w:cs="Arial"/>
                <w:b/>
                <w:sz w:val="20"/>
              </w:rPr>
            </w:pPr>
            <w:r>
              <w:rPr>
                <w:rFonts w:cs="Arial"/>
                <w:b/>
                <w:sz w:val="20"/>
              </w:rPr>
              <w:t xml:space="preserve">1 </w:t>
            </w:r>
            <w:r w:rsidRPr="00F45BC1">
              <w:rPr>
                <w:rFonts w:cs="Arial"/>
                <w:b/>
                <w:sz w:val="20"/>
              </w:rPr>
              <w:t>Provide information to work team about WHS policies and procedures</w:t>
            </w:r>
          </w:p>
        </w:tc>
      </w:tr>
      <w:tr w:rsidR="00494705" w:rsidRPr="00696855" w14:paraId="60000768" w14:textId="77777777" w:rsidTr="00B214E3">
        <w:trPr>
          <w:trHeight w:val="25"/>
        </w:trPr>
        <w:tc>
          <w:tcPr>
            <w:tcW w:w="7655" w:type="dxa"/>
            <w:tcBorders>
              <w:left w:val="single" w:sz="12" w:space="0" w:color="000000"/>
            </w:tcBorders>
          </w:tcPr>
          <w:p w14:paraId="411845CA" w14:textId="77777777" w:rsidR="00494705" w:rsidRPr="00B77E2D" w:rsidRDefault="00494705" w:rsidP="00494705">
            <w:pPr>
              <w:pStyle w:val="331PASListTask1"/>
              <w:numPr>
                <w:ilvl w:val="0"/>
                <w:numId w:val="28"/>
              </w:numPr>
              <w:ind w:left="601" w:hanging="601"/>
              <w:contextualSpacing/>
              <w:jc w:val="both"/>
            </w:pPr>
            <w:bookmarkStart w:id="26" w:name="_Ref89416962"/>
            <w:r w:rsidRPr="00B77E2D">
              <w:t>Locate and share with work team workplace and state appropriate and current WHS legislation and related workplace policies and procedures.</w:t>
            </w:r>
            <w:bookmarkEnd w:id="26"/>
          </w:p>
        </w:tc>
        <w:permStart w:id="68618033" w:edGrp="everyone" w:displacedByCustomXml="next"/>
        <w:sdt>
          <w:sdtPr>
            <w:rPr>
              <w:rFonts w:cs="Arial"/>
              <w:sz w:val="36"/>
              <w:szCs w:val="36"/>
            </w:rPr>
            <w:id w:val="-67480216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B3A208F" w14:textId="0D90C6BF" w:rsidR="00494705" w:rsidRPr="004E1BC5" w:rsidRDefault="00494705" w:rsidP="00494705">
                <w:pPr>
                  <w:jc w:val="center"/>
                  <w:rPr>
                    <w:rFonts w:cs="Arial"/>
                    <w:sz w:val="20"/>
                  </w:rPr>
                </w:pPr>
                <w:r w:rsidRPr="00B04CDC">
                  <w:rPr>
                    <w:rFonts w:cs="Arial"/>
                    <w:sz w:val="36"/>
                    <w:szCs w:val="36"/>
                  </w:rPr>
                  <w:sym w:font="Wingdings" w:char="F0A8"/>
                </w:r>
              </w:p>
            </w:tc>
          </w:sdtContent>
        </w:sdt>
        <w:permEnd w:id="68618033" w:displacedByCustomXml="prev"/>
      </w:tr>
      <w:tr w:rsidR="00494705" w:rsidRPr="00696855" w14:paraId="168CC831" w14:textId="77777777" w:rsidTr="00B214E3">
        <w:trPr>
          <w:trHeight w:val="25"/>
        </w:trPr>
        <w:tc>
          <w:tcPr>
            <w:tcW w:w="7655" w:type="dxa"/>
            <w:tcBorders>
              <w:left w:val="single" w:sz="12" w:space="0" w:color="000000"/>
            </w:tcBorders>
          </w:tcPr>
          <w:p w14:paraId="7C290B7A" w14:textId="77777777" w:rsidR="00494705" w:rsidRPr="00931795" w:rsidRDefault="00494705" w:rsidP="00494705">
            <w:pPr>
              <w:pStyle w:val="331PASListTask1"/>
              <w:numPr>
                <w:ilvl w:val="0"/>
                <w:numId w:val="28"/>
              </w:numPr>
              <w:ind w:left="601" w:hanging="601"/>
              <w:contextualSpacing/>
              <w:jc w:val="both"/>
            </w:pPr>
            <w:bookmarkStart w:id="27" w:name="_Ref89416981"/>
            <w:r>
              <w:t xml:space="preserve">Share information to work team about </w:t>
            </w:r>
            <w:r w:rsidRPr="00F85F38">
              <w:t>identified</w:t>
            </w:r>
            <w:r>
              <w:t xml:space="preserve"> site</w:t>
            </w:r>
            <w:r w:rsidRPr="00F85F38">
              <w:t xml:space="preserve"> hazards and outcomes of risk assessment and control</w:t>
            </w:r>
            <w:r>
              <w:t>.</w:t>
            </w:r>
            <w:bookmarkEnd w:id="27"/>
          </w:p>
        </w:tc>
        <w:permStart w:id="677999544" w:edGrp="everyone" w:displacedByCustomXml="next"/>
        <w:sdt>
          <w:sdtPr>
            <w:rPr>
              <w:rFonts w:cs="Arial"/>
              <w:sz w:val="36"/>
              <w:szCs w:val="36"/>
            </w:rPr>
            <w:id w:val="20622394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DAA3A56" w14:textId="6E474224" w:rsidR="00494705" w:rsidRPr="004E1BC5" w:rsidRDefault="00494705" w:rsidP="00494705">
                <w:pPr>
                  <w:jc w:val="center"/>
                  <w:rPr>
                    <w:rFonts w:cs="Arial"/>
                    <w:sz w:val="20"/>
                  </w:rPr>
                </w:pPr>
                <w:r w:rsidRPr="00B04CDC">
                  <w:rPr>
                    <w:rFonts w:cs="Arial"/>
                    <w:sz w:val="36"/>
                    <w:szCs w:val="36"/>
                  </w:rPr>
                  <w:sym w:font="Wingdings" w:char="F0A8"/>
                </w:r>
              </w:p>
            </w:tc>
          </w:sdtContent>
        </w:sdt>
        <w:permEnd w:id="677999544" w:displacedByCustomXml="prev"/>
      </w:tr>
      <w:tr w:rsidR="00494705" w:rsidRPr="00696855" w14:paraId="4397DC5B" w14:textId="77777777" w:rsidTr="00B214E3">
        <w:trPr>
          <w:trHeight w:val="25"/>
        </w:trPr>
        <w:tc>
          <w:tcPr>
            <w:tcW w:w="7655" w:type="dxa"/>
            <w:tcBorders>
              <w:left w:val="single" w:sz="12" w:space="0" w:color="000000"/>
            </w:tcBorders>
          </w:tcPr>
          <w:p w14:paraId="31E8B633" w14:textId="77777777" w:rsidR="00494705" w:rsidRPr="00931795" w:rsidRDefault="00494705" w:rsidP="00494705">
            <w:pPr>
              <w:pStyle w:val="331PASListTask1"/>
              <w:numPr>
                <w:ilvl w:val="0"/>
                <w:numId w:val="28"/>
              </w:numPr>
              <w:ind w:left="601" w:hanging="601"/>
              <w:contextualSpacing/>
              <w:jc w:val="both"/>
            </w:pPr>
            <w:bookmarkStart w:id="28" w:name="_Ref89416990"/>
            <w:r>
              <w:t>Communicate information in a way that was logically presented, clear and accurate.</w:t>
            </w:r>
            <w:bookmarkEnd w:id="28"/>
          </w:p>
        </w:tc>
        <w:permStart w:id="103765501" w:edGrp="everyone" w:displacedByCustomXml="next"/>
        <w:sdt>
          <w:sdtPr>
            <w:rPr>
              <w:rFonts w:cs="Arial"/>
              <w:sz w:val="36"/>
              <w:szCs w:val="36"/>
            </w:rPr>
            <w:id w:val="210568527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7A2976C" w14:textId="6AE69A53" w:rsidR="00494705" w:rsidRPr="004E1BC5" w:rsidRDefault="00494705" w:rsidP="00494705">
                <w:pPr>
                  <w:jc w:val="center"/>
                  <w:rPr>
                    <w:rFonts w:cs="Arial"/>
                    <w:sz w:val="20"/>
                  </w:rPr>
                </w:pPr>
                <w:r w:rsidRPr="00B04CDC">
                  <w:rPr>
                    <w:rFonts w:cs="Arial"/>
                    <w:sz w:val="36"/>
                    <w:szCs w:val="36"/>
                  </w:rPr>
                  <w:sym w:font="Wingdings" w:char="F0A8"/>
                </w:r>
              </w:p>
            </w:tc>
          </w:sdtContent>
        </w:sdt>
        <w:permEnd w:id="103765501" w:displacedByCustomXml="prev"/>
      </w:tr>
      <w:tr w:rsidR="00494705" w:rsidRPr="00696855" w14:paraId="5E484316" w14:textId="77777777" w:rsidTr="00B214E3">
        <w:trPr>
          <w:trHeight w:val="25"/>
        </w:trPr>
        <w:tc>
          <w:tcPr>
            <w:tcW w:w="7655" w:type="dxa"/>
            <w:tcBorders>
              <w:left w:val="single" w:sz="12" w:space="0" w:color="000000"/>
            </w:tcBorders>
          </w:tcPr>
          <w:p w14:paraId="33ED6BE5" w14:textId="77777777" w:rsidR="00494705" w:rsidRPr="00931795" w:rsidRDefault="00494705" w:rsidP="00494705">
            <w:pPr>
              <w:pStyle w:val="331PASListTask1"/>
              <w:numPr>
                <w:ilvl w:val="0"/>
                <w:numId w:val="28"/>
              </w:numPr>
              <w:ind w:left="601" w:hanging="601"/>
              <w:contextualSpacing/>
              <w:jc w:val="both"/>
            </w:pPr>
            <w:bookmarkStart w:id="29" w:name="_Ref89416993"/>
            <w:r>
              <w:t xml:space="preserve">Communicate information using </w:t>
            </w:r>
            <w:r w:rsidRPr="00F85698">
              <w:t>structure and language suitable for audience</w:t>
            </w:r>
            <w:r>
              <w:t>.</w:t>
            </w:r>
            <w:bookmarkEnd w:id="29"/>
          </w:p>
        </w:tc>
        <w:permStart w:id="1336880736" w:edGrp="everyone" w:displacedByCustomXml="next"/>
        <w:sdt>
          <w:sdtPr>
            <w:rPr>
              <w:rFonts w:cs="Arial"/>
              <w:sz w:val="36"/>
              <w:szCs w:val="36"/>
            </w:rPr>
            <w:id w:val="146739155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6510C0E" w14:textId="2BACD17B" w:rsidR="00494705" w:rsidRPr="004E1BC5" w:rsidRDefault="00494705" w:rsidP="00494705">
                <w:pPr>
                  <w:jc w:val="center"/>
                  <w:rPr>
                    <w:rFonts w:cs="Arial"/>
                    <w:sz w:val="20"/>
                  </w:rPr>
                </w:pPr>
                <w:r w:rsidRPr="00B04CDC">
                  <w:rPr>
                    <w:rFonts w:cs="Arial"/>
                    <w:sz w:val="36"/>
                    <w:szCs w:val="36"/>
                  </w:rPr>
                  <w:sym w:font="Wingdings" w:char="F0A8"/>
                </w:r>
              </w:p>
            </w:tc>
          </w:sdtContent>
        </w:sdt>
        <w:permEnd w:id="1336880736" w:displacedByCustomXml="prev"/>
      </w:tr>
      <w:tr w:rsidR="00494705" w:rsidRPr="00696855" w14:paraId="4B7D6E31" w14:textId="77777777" w:rsidTr="00B214E3">
        <w:trPr>
          <w:trHeight w:val="25"/>
        </w:trPr>
        <w:tc>
          <w:tcPr>
            <w:tcW w:w="7655" w:type="dxa"/>
            <w:tcBorders>
              <w:left w:val="single" w:sz="12" w:space="0" w:color="000000"/>
            </w:tcBorders>
          </w:tcPr>
          <w:p w14:paraId="15428035" w14:textId="77777777" w:rsidR="00494705" w:rsidRPr="00931795" w:rsidRDefault="00494705" w:rsidP="00494705">
            <w:pPr>
              <w:pStyle w:val="331PASListTask1"/>
              <w:numPr>
                <w:ilvl w:val="0"/>
                <w:numId w:val="28"/>
              </w:numPr>
              <w:ind w:left="601" w:hanging="601"/>
              <w:contextualSpacing/>
              <w:jc w:val="both"/>
            </w:pPr>
            <w:bookmarkStart w:id="30" w:name="_Ref89417018"/>
            <w:r>
              <w:t xml:space="preserve">Use </w:t>
            </w:r>
            <w:r w:rsidRPr="00F85698">
              <w:t>questioning and active listening to clarify understanding</w:t>
            </w:r>
            <w:r>
              <w:t xml:space="preserve"> and make the audience feel at ease during face to face communications.</w:t>
            </w:r>
            <w:bookmarkEnd w:id="30"/>
          </w:p>
        </w:tc>
        <w:permStart w:id="2023886194" w:edGrp="everyone" w:displacedByCustomXml="next"/>
        <w:sdt>
          <w:sdtPr>
            <w:rPr>
              <w:rFonts w:cs="Arial"/>
              <w:sz w:val="36"/>
              <w:szCs w:val="36"/>
            </w:rPr>
            <w:id w:val="107123795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33D233B" w14:textId="2F720A06" w:rsidR="00494705" w:rsidRPr="004E1BC5" w:rsidRDefault="00494705" w:rsidP="00494705">
                <w:pPr>
                  <w:jc w:val="center"/>
                  <w:rPr>
                    <w:rFonts w:cs="Arial"/>
                    <w:sz w:val="20"/>
                  </w:rPr>
                </w:pPr>
                <w:r w:rsidRPr="00B04CDC">
                  <w:rPr>
                    <w:rFonts w:cs="Arial"/>
                    <w:sz w:val="36"/>
                    <w:szCs w:val="36"/>
                  </w:rPr>
                  <w:sym w:font="Wingdings" w:char="F0A8"/>
                </w:r>
              </w:p>
            </w:tc>
          </w:sdtContent>
        </w:sdt>
        <w:permEnd w:id="2023886194" w:displacedByCustomXml="prev"/>
      </w:tr>
      <w:tr w:rsidR="00494705" w:rsidRPr="00696855" w14:paraId="0755B4FD" w14:textId="77777777" w:rsidTr="00B214E3">
        <w:trPr>
          <w:trHeight w:val="25"/>
        </w:trPr>
        <w:tc>
          <w:tcPr>
            <w:tcW w:w="7655" w:type="dxa"/>
            <w:tcBorders>
              <w:left w:val="single" w:sz="12" w:space="0" w:color="000000"/>
            </w:tcBorders>
          </w:tcPr>
          <w:p w14:paraId="25F92CE3" w14:textId="77777777" w:rsidR="00494705" w:rsidRPr="00931795" w:rsidRDefault="00494705" w:rsidP="00494705">
            <w:pPr>
              <w:pStyle w:val="331PASListTask1"/>
              <w:numPr>
                <w:ilvl w:val="0"/>
                <w:numId w:val="28"/>
              </w:numPr>
              <w:ind w:left="601" w:hanging="601"/>
              <w:contextualSpacing/>
              <w:jc w:val="both"/>
            </w:pPr>
            <w:bookmarkStart w:id="31" w:name="_Ref89417010"/>
            <w:r>
              <w:t xml:space="preserve">Use written format during </w:t>
            </w:r>
            <w:r w:rsidRPr="00F85698">
              <w:t xml:space="preserve">WHS </w:t>
            </w:r>
            <w:r>
              <w:t xml:space="preserve">presentation that apply appropriate </w:t>
            </w:r>
            <w:r w:rsidRPr="00F85698">
              <w:t xml:space="preserve">structure, layout and language </w:t>
            </w:r>
            <w:r>
              <w:t>to ensure the information is understandable by the</w:t>
            </w:r>
            <w:r w:rsidRPr="00F85698">
              <w:t xml:space="preserve"> audience</w:t>
            </w:r>
            <w:r>
              <w:t>.</w:t>
            </w:r>
            <w:bookmarkEnd w:id="31"/>
            <w:r>
              <w:t xml:space="preserve"> </w:t>
            </w:r>
          </w:p>
        </w:tc>
        <w:permStart w:id="229269106" w:edGrp="everyone" w:displacedByCustomXml="next"/>
        <w:sdt>
          <w:sdtPr>
            <w:rPr>
              <w:rFonts w:cs="Arial"/>
              <w:sz w:val="36"/>
              <w:szCs w:val="36"/>
            </w:rPr>
            <w:id w:val="-198084231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633BC732" w14:textId="53BD2E68" w:rsidR="00494705" w:rsidRPr="004E1BC5" w:rsidRDefault="00494705" w:rsidP="00494705">
                <w:pPr>
                  <w:jc w:val="center"/>
                  <w:rPr>
                    <w:rFonts w:cs="Arial"/>
                    <w:sz w:val="20"/>
                  </w:rPr>
                </w:pPr>
                <w:r w:rsidRPr="00B04CDC">
                  <w:rPr>
                    <w:rFonts w:cs="Arial"/>
                    <w:sz w:val="36"/>
                    <w:szCs w:val="36"/>
                  </w:rPr>
                  <w:sym w:font="Wingdings" w:char="F0A8"/>
                </w:r>
              </w:p>
            </w:tc>
          </w:sdtContent>
        </w:sdt>
        <w:permEnd w:id="229269106" w:displacedByCustomXml="prev"/>
      </w:tr>
      <w:tr w:rsidR="008114A1" w:rsidRPr="00696855" w14:paraId="562B8B6B"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7E0D0FFE" w14:textId="77777777" w:rsidR="008114A1" w:rsidRPr="004E1BC5" w:rsidRDefault="008114A1" w:rsidP="0085707C">
            <w:pPr>
              <w:jc w:val="center"/>
              <w:rPr>
                <w:rFonts w:cs="Arial"/>
                <w:b/>
                <w:sz w:val="20"/>
              </w:rPr>
            </w:pPr>
            <w:r w:rsidRPr="004E1BC5">
              <w:rPr>
                <w:rFonts w:cs="Arial"/>
                <w:b/>
                <w:sz w:val="20"/>
              </w:rPr>
              <w:t xml:space="preserve">2 </w:t>
            </w:r>
            <w:r w:rsidRPr="00F45BC1">
              <w:rPr>
                <w:rFonts w:cs="Arial"/>
                <w:b/>
                <w:sz w:val="20"/>
              </w:rPr>
              <w:t>Implement and monitor work team consultative arrangements for managing WHS</w:t>
            </w:r>
          </w:p>
        </w:tc>
      </w:tr>
      <w:tr w:rsidR="00494705" w:rsidRPr="00696855" w14:paraId="652BBC5D" w14:textId="77777777" w:rsidTr="006F099A">
        <w:trPr>
          <w:trHeight w:val="25"/>
        </w:trPr>
        <w:tc>
          <w:tcPr>
            <w:tcW w:w="7655" w:type="dxa"/>
            <w:tcBorders>
              <w:left w:val="single" w:sz="12" w:space="0" w:color="000000"/>
            </w:tcBorders>
          </w:tcPr>
          <w:p w14:paraId="5F90635B" w14:textId="77777777" w:rsidR="00494705" w:rsidRPr="00B77E2D" w:rsidRDefault="00494705" w:rsidP="00494705">
            <w:pPr>
              <w:pStyle w:val="332PASListTask1"/>
              <w:ind w:left="601" w:hanging="601"/>
            </w:pPr>
            <w:bookmarkStart w:id="32" w:name="_Ref89419281"/>
            <w:r w:rsidRPr="00B77E2D">
              <w:t>Share information with team and demonstrate the importance of consultation mechanisms for the management of WHS risks using methods that are easy to understand.</w:t>
            </w:r>
            <w:bookmarkEnd w:id="32"/>
          </w:p>
        </w:tc>
        <w:permStart w:id="573903079" w:edGrp="everyone" w:displacedByCustomXml="next"/>
        <w:sdt>
          <w:sdtPr>
            <w:rPr>
              <w:rFonts w:cs="Arial"/>
              <w:sz w:val="36"/>
              <w:szCs w:val="36"/>
            </w:rPr>
            <w:id w:val="292184113"/>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14091F2" w14:textId="10F5A9C1" w:rsidR="00494705" w:rsidRPr="004E1BC5" w:rsidRDefault="00494705" w:rsidP="00494705">
                <w:pPr>
                  <w:jc w:val="center"/>
                  <w:rPr>
                    <w:rFonts w:cs="Arial"/>
                    <w:sz w:val="20"/>
                  </w:rPr>
                </w:pPr>
                <w:r w:rsidRPr="00B04CDC">
                  <w:rPr>
                    <w:rFonts w:cs="Arial"/>
                    <w:sz w:val="36"/>
                    <w:szCs w:val="36"/>
                  </w:rPr>
                  <w:sym w:font="Wingdings" w:char="F0A8"/>
                </w:r>
              </w:p>
            </w:tc>
          </w:sdtContent>
        </w:sdt>
        <w:permEnd w:id="573903079" w:displacedByCustomXml="prev"/>
      </w:tr>
      <w:tr w:rsidR="00494705" w:rsidRPr="00696855" w14:paraId="3645D270" w14:textId="77777777" w:rsidTr="006F099A">
        <w:trPr>
          <w:trHeight w:val="25"/>
        </w:trPr>
        <w:tc>
          <w:tcPr>
            <w:tcW w:w="7655" w:type="dxa"/>
            <w:tcBorders>
              <w:left w:val="single" w:sz="12" w:space="0" w:color="000000"/>
            </w:tcBorders>
          </w:tcPr>
          <w:p w14:paraId="59E6389D" w14:textId="77777777" w:rsidR="00494705" w:rsidRPr="00B77E2D" w:rsidRDefault="00494705" w:rsidP="00494705">
            <w:pPr>
              <w:pStyle w:val="332PASListTask1"/>
              <w:ind w:left="601" w:hanging="601"/>
            </w:pPr>
            <w:bookmarkStart w:id="33" w:name="_Ref153872216"/>
            <w:r w:rsidRPr="00B77E2D">
              <w:t>Adhere to workplace procedures for consultation by asking work team for opinions and information relating to the management of work area hazards.</w:t>
            </w:r>
            <w:bookmarkEnd w:id="33"/>
          </w:p>
        </w:tc>
        <w:permStart w:id="1499943169" w:edGrp="everyone" w:displacedByCustomXml="next"/>
        <w:sdt>
          <w:sdtPr>
            <w:rPr>
              <w:rFonts w:cs="Arial"/>
              <w:sz w:val="36"/>
              <w:szCs w:val="36"/>
            </w:rPr>
            <w:id w:val="1996217713"/>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016D066" w14:textId="063A4A6A" w:rsidR="00494705" w:rsidRPr="004E1BC5" w:rsidRDefault="00494705" w:rsidP="00494705">
                <w:pPr>
                  <w:jc w:val="center"/>
                  <w:rPr>
                    <w:rFonts w:cs="Arial"/>
                    <w:sz w:val="20"/>
                  </w:rPr>
                </w:pPr>
                <w:r w:rsidRPr="00B04CDC">
                  <w:rPr>
                    <w:rFonts w:cs="Arial"/>
                    <w:sz w:val="36"/>
                    <w:szCs w:val="36"/>
                  </w:rPr>
                  <w:sym w:font="Wingdings" w:char="F0A8"/>
                </w:r>
              </w:p>
            </w:tc>
          </w:sdtContent>
        </w:sdt>
        <w:permEnd w:id="1499943169" w:displacedByCustomXml="prev"/>
      </w:tr>
      <w:tr w:rsidR="00494705" w:rsidRPr="00696855" w14:paraId="748B876F" w14:textId="77777777" w:rsidTr="006F099A">
        <w:trPr>
          <w:trHeight w:val="25"/>
        </w:trPr>
        <w:tc>
          <w:tcPr>
            <w:tcW w:w="7655" w:type="dxa"/>
            <w:tcBorders>
              <w:left w:val="single" w:sz="12" w:space="0" w:color="000000"/>
            </w:tcBorders>
          </w:tcPr>
          <w:p w14:paraId="2FA6F66B" w14:textId="77777777" w:rsidR="00494705" w:rsidRPr="00B77E2D" w:rsidRDefault="00494705" w:rsidP="00494705">
            <w:pPr>
              <w:pStyle w:val="332PASListTask1"/>
              <w:ind w:left="601" w:hanging="601"/>
            </w:pPr>
            <w:bookmarkStart w:id="34" w:name="_Ref89419307"/>
            <w:r w:rsidRPr="00B77E2D">
              <w:t>Manage issues raised through consultation using questioning, responding, explaining, clarifying and expanding on ideas and information as required, evaluating choices and determining severity based on workplace and legislated WHS requirements for determining risk levels and the hierarchy of controls.</w:t>
            </w:r>
            <w:bookmarkEnd w:id="34"/>
          </w:p>
        </w:tc>
        <w:permStart w:id="1576167810" w:edGrp="everyone" w:displacedByCustomXml="next"/>
        <w:sdt>
          <w:sdtPr>
            <w:rPr>
              <w:rFonts w:cs="Arial"/>
              <w:sz w:val="36"/>
              <w:szCs w:val="36"/>
            </w:rPr>
            <w:id w:val="176858558"/>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34837A5" w14:textId="5E6B145F" w:rsidR="00494705" w:rsidRPr="004E1BC5" w:rsidRDefault="00494705" w:rsidP="00494705">
                <w:pPr>
                  <w:jc w:val="center"/>
                  <w:rPr>
                    <w:rFonts w:cs="Arial"/>
                    <w:sz w:val="20"/>
                  </w:rPr>
                </w:pPr>
                <w:r w:rsidRPr="00B04CDC">
                  <w:rPr>
                    <w:rFonts w:cs="Arial"/>
                    <w:sz w:val="36"/>
                    <w:szCs w:val="36"/>
                  </w:rPr>
                  <w:sym w:font="Wingdings" w:char="F0A8"/>
                </w:r>
              </w:p>
            </w:tc>
          </w:sdtContent>
        </w:sdt>
        <w:permEnd w:id="1576167810" w:displacedByCustomXml="prev"/>
      </w:tr>
      <w:tr w:rsidR="00494705" w:rsidRPr="00696855" w14:paraId="701491A2" w14:textId="77777777" w:rsidTr="006F099A">
        <w:trPr>
          <w:trHeight w:val="25"/>
        </w:trPr>
        <w:tc>
          <w:tcPr>
            <w:tcW w:w="7655" w:type="dxa"/>
            <w:tcBorders>
              <w:left w:val="single" w:sz="12" w:space="0" w:color="000000"/>
            </w:tcBorders>
          </w:tcPr>
          <w:p w14:paraId="27D7AD01" w14:textId="77777777" w:rsidR="00494705" w:rsidRPr="00B77E2D" w:rsidRDefault="00494705" w:rsidP="00494705">
            <w:pPr>
              <w:pStyle w:val="332PASListTask1"/>
              <w:ind w:left="601" w:hanging="601"/>
            </w:pPr>
            <w:bookmarkStart w:id="35" w:name="_Ref89419324"/>
            <w:r w:rsidRPr="00B77E2D">
              <w:t xml:space="preserve">Communicate and report on potential new hazard upward according to </w:t>
            </w:r>
            <w:r>
              <w:t>site</w:t>
            </w:r>
            <w:r w:rsidRPr="00B77E2D">
              <w:t xml:space="preserve"> requirements</w:t>
            </w:r>
            <w:bookmarkEnd w:id="35"/>
            <w:r>
              <w:t>.</w:t>
            </w:r>
          </w:p>
        </w:tc>
        <w:permStart w:id="1052312714" w:edGrp="everyone" w:displacedByCustomXml="next"/>
        <w:sdt>
          <w:sdtPr>
            <w:rPr>
              <w:rFonts w:cs="Arial"/>
              <w:sz w:val="36"/>
              <w:szCs w:val="36"/>
            </w:rPr>
            <w:id w:val="-1712182801"/>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814C69F" w14:textId="051B6498" w:rsidR="00494705" w:rsidRPr="004E1BC5" w:rsidRDefault="00494705" w:rsidP="00494705">
                <w:pPr>
                  <w:jc w:val="center"/>
                  <w:rPr>
                    <w:rFonts w:cs="Arial"/>
                    <w:sz w:val="20"/>
                  </w:rPr>
                </w:pPr>
                <w:r w:rsidRPr="00B04CDC">
                  <w:rPr>
                    <w:rFonts w:cs="Arial"/>
                    <w:sz w:val="36"/>
                    <w:szCs w:val="36"/>
                  </w:rPr>
                  <w:sym w:font="Wingdings" w:char="F0A8"/>
                </w:r>
              </w:p>
            </w:tc>
          </w:sdtContent>
        </w:sdt>
        <w:permEnd w:id="1052312714" w:displacedByCustomXml="prev"/>
      </w:tr>
      <w:tr w:rsidR="00494705" w:rsidRPr="00696855" w14:paraId="616FCA82" w14:textId="77777777" w:rsidTr="006F099A">
        <w:trPr>
          <w:trHeight w:val="25"/>
        </w:trPr>
        <w:tc>
          <w:tcPr>
            <w:tcW w:w="7655" w:type="dxa"/>
            <w:tcBorders>
              <w:left w:val="single" w:sz="12" w:space="0" w:color="000000"/>
            </w:tcBorders>
          </w:tcPr>
          <w:p w14:paraId="6023E5D1" w14:textId="77777777" w:rsidR="00494705" w:rsidRPr="00B77E2D" w:rsidRDefault="00494705" w:rsidP="00494705">
            <w:pPr>
              <w:pStyle w:val="332PASListTask1"/>
              <w:ind w:left="601" w:hanging="601"/>
            </w:pPr>
            <w:bookmarkStart w:id="36" w:name="_Ref89419331"/>
            <w:r w:rsidRPr="00B77E2D">
              <w:t>Communicate the outcomes of reporting upward with work team within acceptable workplace timeframes using appropriate verbal and written communication.</w:t>
            </w:r>
            <w:bookmarkEnd w:id="36"/>
          </w:p>
        </w:tc>
        <w:permStart w:id="1607935704" w:edGrp="everyone" w:displacedByCustomXml="next"/>
        <w:sdt>
          <w:sdtPr>
            <w:rPr>
              <w:rFonts w:cs="Arial"/>
              <w:sz w:val="36"/>
              <w:szCs w:val="36"/>
            </w:rPr>
            <w:id w:val="232597901"/>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C346767" w14:textId="05E04B4C" w:rsidR="00494705" w:rsidRPr="004E1BC5" w:rsidRDefault="00494705" w:rsidP="00494705">
                <w:pPr>
                  <w:jc w:val="center"/>
                  <w:rPr>
                    <w:rFonts w:cs="Arial"/>
                    <w:sz w:val="20"/>
                  </w:rPr>
                </w:pPr>
                <w:r w:rsidRPr="00B04CDC">
                  <w:rPr>
                    <w:rFonts w:cs="Arial"/>
                    <w:sz w:val="36"/>
                    <w:szCs w:val="36"/>
                  </w:rPr>
                  <w:sym w:font="Wingdings" w:char="F0A8"/>
                </w:r>
              </w:p>
            </w:tc>
          </w:sdtContent>
        </w:sdt>
        <w:permEnd w:id="1607935704" w:displacedByCustomXml="prev"/>
      </w:tr>
      <w:tr w:rsidR="008114A1" w:rsidRPr="00696855" w14:paraId="058CA83A"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18B8D33E" w14:textId="77777777" w:rsidR="008114A1" w:rsidRPr="004E1BC5" w:rsidRDefault="008114A1" w:rsidP="0085707C">
            <w:pPr>
              <w:jc w:val="center"/>
              <w:rPr>
                <w:rFonts w:cs="Arial"/>
                <w:b/>
                <w:sz w:val="20"/>
              </w:rPr>
            </w:pPr>
            <w:r w:rsidRPr="004E1BC5">
              <w:rPr>
                <w:rFonts w:cs="Arial"/>
                <w:b/>
                <w:sz w:val="20"/>
              </w:rPr>
              <w:t xml:space="preserve">3 </w:t>
            </w:r>
            <w:r w:rsidRPr="00F45BC1">
              <w:rPr>
                <w:rFonts w:cs="Arial"/>
                <w:b/>
                <w:sz w:val="20"/>
              </w:rPr>
              <w:t>Implement and monitor organisational procedures for providing WHS training to work team</w:t>
            </w:r>
          </w:p>
        </w:tc>
      </w:tr>
      <w:tr w:rsidR="00494705" w:rsidRPr="00696855" w14:paraId="5FA5ED52" w14:textId="77777777" w:rsidTr="00731426">
        <w:trPr>
          <w:trHeight w:val="25"/>
        </w:trPr>
        <w:tc>
          <w:tcPr>
            <w:tcW w:w="7655" w:type="dxa"/>
            <w:tcBorders>
              <w:left w:val="single" w:sz="12" w:space="0" w:color="000000"/>
            </w:tcBorders>
          </w:tcPr>
          <w:p w14:paraId="001E5D1D" w14:textId="77777777" w:rsidR="00494705" w:rsidRPr="00B77E2D" w:rsidRDefault="00494705" w:rsidP="00494705">
            <w:pPr>
              <w:pStyle w:val="333PASListTask1"/>
            </w:pPr>
            <w:bookmarkStart w:id="37" w:name="_Ref89422639"/>
            <w:r w:rsidRPr="00B77E2D">
              <w:t>Access relevant HR records to determine white card, site induction, qualifications and licences held by team members.</w:t>
            </w:r>
            <w:bookmarkEnd w:id="37"/>
          </w:p>
        </w:tc>
        <w:permStart w:id="1446124630" w:edGrp="everyone" w:displacedByCustomXml="next"/>
        <w:sdt>
          <w:sdtPr>
            <w:rPr>
              <w:rFonts w:cs="Arial"/>
              <w:sz w:val="36"/>
              <w:szCs w:val="36"/>
            </w:rPr>
            <w:id w:val="44575686"/>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27E6E32D" w14:textId="7B2C28A5" w:rsidR="00494705" w:rsidRPr="004E1BC5" w:rsidRDefault="00494705" w:rsidP="00494705">
                <w:pPr>
                  <w:jc w:val="center"/>
                  <w:rPr>
                    <w:rFonts w:cs="Arial"/>
                    <w:sz w:val="20"/>
                  </w:rPr>
                </w:pPr>
                <w:r w:rsidRPr="00B04CDC">
                  <w:rPr>
                    <w:rFonts w:cs="Arial"/>
                    <w:sz w:val="36"/>
                    <w:szCs w:val="36"/>
                  </w:rPr>
                  <w:sym w:font="Wingdings" w:char="F0A8"/>
                </w:r>
              </w:p>
            </w:tc>
          </w:sdtContent>
        </w:sdt>
        <w:permEnd w:id="1446124630" w:displacedByCustomXml="prev"/>
      </w:tr>
      <w:tr w:rsidR="00494705" w:rsidRPr="00696855" w14:paraId="16EAD6F9" w14:textId="77777777" w:rsidTr="00731426">
        <w:trPr>
          <w:trHeight w:val="25"/>
        </w:trPr>
        <w:tc>
          <w:tcPr>
            <w:tcW w:w="7655" w:type="dxa"/>
            <w:tcBorders>
              <w:left w:val="single" w:sz="12" w:space="0" w:color="000000"/>
            </w:tcBorders>
          </w:tcPr>
          <w:p w14:paraId="7B8E3EF3" w14:textId="77777777" w:rsidR="00494705" w:rsidRPr="00B77E2D" w:rsidRDefault="00494705" w:rsidP="00494705">
            <w:pPr>
              <w:pStyle w:val="333PASListTask1"/>
            </w:pPr>
            <w:bookmarkStart w:id="38" w:name="_Ref89422642"/>
            <w:r w:rsidRPr="00B77E2D">
              <w:t>Complete a table or relevant workplace document to demonstrate team members training needs to meet work and legislated requirements.</w:t>
            </w:r>
            <w:bookmarkEnd w:id="38"/>
            <w:r w:rsidRPr="00B77E2D">
              <w:t xml:space="preserve"> (Evidence of document is required.)</w:t>
            </w:r>
          </w:p>
        </w:tc>
        <w:permStart w:id="1046751636" w:edGrp="everyone" w:displacedByCustomXml="next"/>
        <w:sdt>
          <w:sdtPr>
            <w:rPr>
              <w:rFonts w:cs="Arial"/>
              <w:sz w:val="36"/>
              <w:szCs w:val="36"/>
            </w:rPr>
            <w:id w:val="-80114777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B11DA27" w14:textId="48048BE3" w:rsidR="00494705" w:rsidRPr="004E1BC5" w:rsidRDefault="00494705" w:rsidP="00494705">
                <w:pPr>
                  <w:jc w:val="center"/>
                  <w:rPr>
                    <w:rFonts w:cs="Arial"/>
                    <w:sz w:val="20"/>
                  </w:rPr>
                </w:pPr>
                <w:r w:rsidRPr="00B04CDC">
                  <w:rPr>
                    <w:rFonts w:cs="Arial"/>
                    <w:sz w:val="36"/>
                    <w:szCs w:val="36"/>
                  </w:rPr>
                  <w:sym w:font="Wingdings" w:char="F0A8"/>
                </w:r>
              </w:p>
            </w:tc>
          </w:sdtContent>
        </w:sdt>
        <w:permEnd w:id="1046751636" w:displacedByCustomXml="prev"/>
      </w:tr>
      <w:tr w:rsidR="00494705" w:rsidRPr="00696855" w14:paraId="12ACBC5C" w14:textId="77777777" w:rsidTr="00731426">
        <w:trPr>
          <w:trHeight w:val="25"/>
        </w:trPr>
        <w:tc>
          <w:tcPr>
            <w:tcW w:w="7655" w:type="dxa"/>
            <w:tcBorders>
              <w:left w:val="single" w:sz="12" w:space="0" w:color="000000"/>
            </w:tcBorders>
          </w:tcPr>
          <w:p w14:paraId="4A45C8E7" w14:textId="77777777" w:rsidR="00494705" w:rsidRPr="00B77E2D" w:rsidRDefault="00494705" w:rsidP="00494705">
            <w:pPr>
              <w:pStyle w:val="333PASListTask1"/>
            </w:pPr>
            <w:bookmarkStart w:id="39" w:name="_Ref89422651"/>
            <w:r w:rsidRPr="00B77E2D">
              <w:t>Discuss training needs and methods of training available with individual team members, discussing and agreeing on training required and method to be applied.</w:t>
            </w:r>
            <w:bookmarkEnd w:id="39"/>
          </w:p>
        </w:tc>
        <w:permStart w:id="1243023518" w:edGrp="everyone" w:displacedByCustomXml="next"/>
        <w:sdt>
          <w:sdtPr>
            <w:rPr>
              <w:rFonts w:cs="Arial"/>
              <w:sz w:val="36"/>
              <w:szCs w:val="36"/>
            </w:rPr>
            <w:id w:val="-48777983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2391377" w14:textId="18F66F5D" w:rsidR="00494705" w:rsidRPr="004E1BC5" w:rsidRDefault="00494705" w:rsidP="00494705">
                <w:pPr>
                  <w:jc w:val="center"/>
                  <w:rPr>
                    <w:rFonts w:cs="Arial"/>
                    <w:sz w:val="20"/>
                  </w:rPr>
                </w:pPr>
                <w:r w:rsidRPr="00B04CDC">
                  <w:rPr>
                    <w:rFonts w:cs="Arial"/>
                    <w:sz w:val="36"/>
                    <w:szCs w:val="36"/>
                  </w:rPr>
                  <w:sym w:font="Wingdings" w:char="F0A8"/>
                </w:r>
              </w:p>
            </w:tc>
          </w:sdtContent>
        </w:sdt>
        <w:permEnd w:id="1243023518" w:displacedByCustomXml="prev"/>
      </w:tr>
      <w:tr w:rsidR="00494705" w:rsidRPr="00696855" w14:paraId="0381255A" w14:textId="77777777" w:rsidTr="00731426">
        <w:trPr>
          <w:trHeight w:val="25"/>
        </w:trPr>
        <w:tc>
          <w:tcPr>
            <w:tcW w:w="7655" w:type="dxa"/>
            <w:tcBorders>
              <w:left w:val="single" w:sz="12" w:space="0" w:color="000000"/>
            </w:tcBorders>
          </w:tcPr>
          <w:p w14:paraId="07C2E047" w14:textId="77777777" w:rsidR="00494705" w:rsidRPr="00B77E2D" w:rsidRDefault="00494705" w:rsidP="00494705">
            <w:pPr>
              <w:pStyle w:val="333PASListTask1"/>
            </w:pPr>
            <w:bookmarkStart w:id="40" w:name="_Ref89422654"/>
            <w:bookmarkStart w:id="41" w:name="_Ref153869720"/>
            <w:r w:rsidRPr="00B77E2D">
              <w:t>Discuss and arrange training for team member with relevant stakeholder.(internal/external)</w:t>
            </w:r>
            <w:bookmarkEnd w:id="40"/>
            <w:r w:rsidRPr="00B77E2D">
              <w:t>.</w:t>
            </w:r>
            <w:bookmarkEnd w:id="41"/>
          </w:p>
        </w:tc>
        <w:permStart w:id="1351159827" w:edGrp="everyone" w:displacedByCustomXml="next"/>
        <w:sdt>
          <w:sdtPr>
            <w:rPr>
              <w:rFonts w:cs="Arial"/>
              <w:sz w:val="36"/>
              <w:szCs w:val="36"/>
            </w:rPr>
            <w:id w:val="-2110421577"/>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A22C8E0" w14:textId="620ECE86" w:rsidR="00494705" w:rsidRPr="004E1BC5" w:rsidRDefault="00494705" w:rsidP="00494705">
                <w:pPr>
                  <w:jc w:val="center"/>
                  <w:rPr>
                    <w:rFonts w:cs="Arial"/>
                    <w:sz w:val="20"/>
                  </w:rPr>
                </w:pPr>
                <w:r w:rsidRPr="00B04CDC">
                  <w:rPr>
                    <w:rFonts w:cs="Arial"/>
                    <w:sz w:val="36"/>
                    <w:szCs w:val="36"/>
                  </w:rPr>
                  <w:sym w:font="Wingdings" w:char="F0A8"/>
                </w:r>
              </w:p>
            </w:tc>
          </w:sdtContent>
        </w:sdt>
        <w:permEnd w:id="1351159827" w:displacedByCustomXml="prev"/>
      </w:tr>
      <w:tr w:rsidR="00494705" w:rsidRPr="00696855" w14:paraId="472E64BE" w14:textId="77777777" w:rsidTr="00731426">
        <w:trPr>
          <w:trHeight w:val="25"/>
        </w:trPr>
        <w:tc>
          <w:tcPr>
            <w:tcW w:w="7655" w:type="dxa"/>
            <w:tcBorders>
              <w:left w:val="single" w:sz="12" w:space="0" w:color="000000"/>
            </w:tcBorders>
          </w:tcPr>
          <w:p w14:paraId="0C82975C" w14:textId="77777777" w:rsidR="00494705" w:rsidRPr="00B77E2D" w:rsidRDefault="00494705" w:rsidP="00494705">
            <w:pPr>
              <w:pStyle w:val="333PASListTask1"/>
            </w:pPr>
            <w:bookmarkStart w:id="42" w:name="_Ref89422671"/>
            <w:r w:rsidRPr="00B77E2D">
              <w:t>Organise workplace learning opportunities for workers requiring or requesting specified WHS training.</w:t>
            </w:r>
            <w:bookmarkEnd w:id="42"/>
          </w:p>
        </w:tc>
        <w:permStart w:id="1090086182" w:edGrp="everyone" w:displacedByCustomXml="next"/>
        <w:sdt>
          <w:sdtPr>
            <w:rPr>
              <w:rFonts w:cs="Arial"/>
              <w:sz w:val="36"/>
              <w:szCs w:val="36"/>
            </w:rPr>
            <w:id w:val="-634718887"/>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08F5579A" w14:textId="4764CE89" w:rsidR="00494705" w:rsidRPr="004E1BC5" w:rsidRDefault="00494705" w:rsidP="00494705">
                <w:pPr>
                  <w:jc w:val="center"/>
                  <w:rPr>
                    <w:rFonts w:cs="Arial"/>
                    <w:sz w:val="20"/>
                  </w:rPr>
                </w:pPr>
                <w:r w:rsidRPr="00B04CDC">
                  <w:rPr>
                    <w:rFonts w:cs="Arial"/>
                    <w:sz w:val="36"/>
                    <w:szCs w:val="36"/>
                  </w:rPr>
                  <w:sym w:font="Wingdings" w:char="F0A8"/>
                </w:r>
              </w:p>
            </w:tc>
          </w:sdtContent>
        </w:sdt>
        <w:permEnd w:id="1090086182" w:displacedByCustomXml="prev"/>
      </w:tr>
      <w:tr w:rsidR="008114A1" w:rsidRPr="00696855" w14:paraId="5D046248"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59DBB6E5" w14:textId="77777777" w:rsidR="008114A1" w:rsidRPr="004E1BC5" w:rsidRDefault="008114A1" w:rsidP="0085707C">
            <w:pPr>
              <w:jc w:val="center"/>
              <w:rPr>
                <w:rFonts w:cs="Arial"/>
                <w:b/>
                <w:sz w:val="20"/>
              </w:rPr>
            </w:pPr>
            <w:r w:rsidRPr="004E1BC5">
              <w:rPr>
                <w:rFonts w:cs="Arial"/>
                <w:b/>
                <w:sz w:val="20"/>
              </w:rPr>
              <w:t xml:space="preserve">4 </w:t>
            </w:r>
            <w:r w:rsidRPr="00F45BC1">
              <w:rPr>
                <w:rFonts w:cs="Arial"/>
                <w:b/>
                <w:sz w:val="20"/>
              </w:rPr>
              <w:t>Implement and monitor organisational procedures and legal requirements for identifying hazards, and assessing and controlling risks</w:t>
            </w:r>
          </w:p>
        </w:tc>
      </w:tr>
      <w:tr w:rsidR="00494705" w:rsidRPr="00696855" w14:paraId="695E7D16" w14:textId="77777777" w:rsidTr="00003434">
        <w:trPr>
          <w:trHeight w:val="25"/>
        </w:trPr>
        <w:tc>
          <w:tcPr>
            <w:tcW w:w="7655" w:type="dxa"/>
            <w:tcBorders>
              <w:left w:val="single" w:sz="12" w:space="0" w:color="000000"/>
            </w:tcBorders>
          </w:tcPr>
          <w:p w14:paraId="0C3B3E00" w14:textId="77777777" w:rsidR="00494705" w:rsidRPr="00EA4A16" w:rsidRDefault="00494705" w:rsidP="00494705">
            <w:pPr>
              <w:pStyle w:val="334PASListTask1"/>
            </w:pPr>
            <w:bookmarkStart w:id="43" w:name="_Ref89422684"/>
            <w:r w:rsidRPr="00EA4A16">
              <w:t>Consistently use workplace documents and follow procedures to identify and report on hazards in work area.</w:t>
            </w:r>
            <w:bookmarkEnd w:id="43"/>
          </w:p>
        </w:tc>
        <w:permStart w:id="2107595431" w:edGrp="everyone" w:displacedByCustomXml="next"/>
        <w:sdt>
          <w:sdtPr>
            <w:rPr>
              <w:rFonts w:cs="Arial"/>
              <w:sz w:val="36"/>
              <w:szCs w:val="36"/>
            </w:rPr>
            <w:id w:val="-448940676"/>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7C6314F" w14:textId="17DB5AD1" w:rsidR="00494705" w:rsidRPr="004E1BC5" w:rsidRDefault="00494705" w:rsidP="00494705">
                <w:pPr>
                  <w:jc w:val="center"/>
                  <w:rPr>
                    <w:rFonts w:cs="Arial"/>
                    <w:sz w:val="20"/>
                  </w:rPr>
                </w:pPr>
                <w:r w:rsidRPr="00B04CDC">
                  <w:rPr>
                    <w:rFonts w:cs="Arial"/>
                    <w:sz w:val="36"/>
                    <w:szCs w:val="36"/>
                  </w:rPr>
                  <w:sym w:font="Wingdings" w:char="F0A8"/>
                </w:r>
              </w:p>
            </w:tc>
          </w:sdtContent>
        </w:sdt>
        <w:permEnd w:id="2107595431" w:displacedByCustomXml="prev"/>
      </w:tr>
      <w:tr w:rsidR="00494705" w:rsidRPr="00696855" w14:paraId="140D9E15" w14:textId="77777777" w:rsidTr="00003434">
        <w:trPr>
          <w:trHeight w:val="25"/>
        </w:trPr>
        <w:tc>
          <w:tcPr>
            <w:tcW w:w="7655" w:type="dxa"/>
            <w:tcBorders>
              <w:left w:val="single" w:sz="12" w:space="0" w:color="000000"/>
            </w:tcBorders>
          </w:tcPr>
          <w:p w14:paraId="68F1A994" w14:textId="77777777" w:rsidR="00494705" w:rsidRPr="00EA4A16" w:rsidRDefault="00494705" w:rsidP="00494705">
            <w:pPr>
              <w:pStyle w:val="334PASListTask1"/>
            </w:pPr>
            <w:bookmarkStart w:id="44" w:name="_Ref153870818"/>
            <w:r w:rsidRPr="00EA4A16">
              <w:t>Use workplace documents and undertake hazard and incident reporting according to workplace requirements to meet WHS legislation.</w:t>
            </w:r>
            <w:bookmarkEnd w:id="44"/>
          </w:p>
        </w:tc>
        <w:permStart w:id="175251364" w:edGrp="everyone" w:displacedByCustomXml="next"/>
        <w:sdt>
          <w:sdtPr>
            <w:rPr>
              <w:rFonts w:cs="Arial"/>
              <w:sz w:val="36"/>
              <w:szCs w:val="36"/>
            </w:rPr>
            <w:id w:val="-1435586040"/>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A0384E2" w14:textId="7A01F5E9" w:rsidR="00494705" w:rsidRPr="004E1BC5" w:rsidRDefault="00494705" w:rsidP="00494705">
                <w:pPr>
                  <w:jc w:val="center"/>
                  <w:rPr>
                    <w:rFonts w:cs="Arial"/>
                    <w:sz w:val="20"/>
                  </w:rPr>
                </w:pPr>
                <w:r w:rsidRPr="00B04CDC">
                  <w:rPr>
                    <w:rFonts w:cs="Arial"/>
                    <w:sz w:val="36"/>
                    <w:szCs w:val="36"/>
                  </w:rPr>
                  <w:sym w:font="Wingdings" w:char="F0A8"/>
                </w:r>
              </w:p>
            </w:tc>
          </w:sdtContent>
        </w:sdt>
        <w:permEnd w:id="175251364" w:displacedByCustomXml="prev"/>
      </w:tr>
      <w:tr w:rsidR="00494705" w:rsidRPr="00696855" w14:paraId="0A42E9CD" w14:textId="77777777" w:rsidTr="00003434">
        <w:trPr>
          <w:trHeight w:val="25"/>
        </w:trPr>
        <w:tc>
          <w:tcPr>
            <w:tcW w:w="7655" w:type="dxa"/>
            <w:tcBorders>
              <w:left w:val="single" w:sz="12" w:space="0" w:color="000000"/>
            </w:tcBorders>
          </w:tcPr>
          <w:p w14:paraId="69764625" w14:textId="77777777" w:rsidR="00494705" w:rsidRPr="00EA4A16" w:rsidRDefault="00494705" w:rsidP="00494705">
            <w:pPr>
              <w:pStyle w:val="334PASListTask1"/>
            </w:pPr>
            <w:bookmarkStart w:id="45" w:name="_Ref89422702"/>
            <w:r w:rsidRPr="00EA4A16">
              <w:t>Adhere to workplace requirements to control risks using the hierarchy of control measures.</w:t>
            </w:r>
            <w:bookmarkEnd w:id="45"/>
          </w:p>
        </w:tc>
        <w:permStart w:id="1382495931" w:edGrp="everyone" w:displacedByCustomXml="next"/>
        <w:sdt>
          <w:sdtPr>
            <w:rPr>
              <w:rFonts w:cs="Arial"/>
              <w:sz w:val="36"/>
              <w:szCs w:val="36"/>
            </w:rPr>
            <w:id w:val="1887912489"/>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96DF452" w14:textId="775EDEB3" w:rsidR="00494705" w:rsidRPr="004E1BC5" w:rsidRDefault="00494705" w:rsidP="00494705">
                <w:pPr>
                  <w:jc w:val="center"/>
                  <w:rPr>
                    <w:rFonts w:cs="Arial"/>
                    <w:sz w:val="20"/>
                  </w:rPr>
                </w:pPr>
                <w:r w:rsidRPr="00B04CDC">
                  <w:rPr>
                    <w:rFonts w:cs="Arial"/>
                    <w:sz w:val="36"/>
                    <w:szCs w:val="36"/>
                  </w:rPr>
                  <w:sym w:font="Wingdings" w:char="F0A8"/>
                </w:r>
              </w:p>
            </w:tc>
          </w:sdtContent>
        </w:sdt>
        <w:permEnd w:id="1382495931" w:displacedByCustomXml="prev"/>
      </w:tr>
      <w:tr w:rsidR="00494705" w:rsidRPr="00696855" w14:paraId="19593019" w14:textId="77777777" w:rsidTr="00003434">
        <w:trPr>
          <w:trHeight w:val="25"/>
        </w:trPr>
        <w:tc>
          <w:tcPr>
            <w:tcW w:w="7655" w:type="dxa"/>
            <w:tcBorders>
              <w:left w:val="single" w:sz="12" w:space="0" w:color="000000"/>
            </w:tcBorders>
          </w:tcPr>
          <w:p w14:paraId="44100243" w14:textId="77777777" w:rsidR="00494705" w:rsidRPr="00EA4A16" w:rsidRDefault="00494705" w:rsidP="00494705">
            <w:pPr>
              <w:pStyle w:val="334PASListTask1"/>
            </w:pPr>
            <w:bookmarkStart w:id="46" w:name="_Ref89422709"/>
            <w:r w:rsidRPr="00EA4A16">
              <w:t>Identify, report and monitor outcomes of reports on inadequacies in existing risk controls using the hierarchy of control measures according to WHS laws.</w:t>
            </w:r>
            <w:bookmarkEnd w:id="46"/>
          </w:p>
        </w:tc>
        <w:permStart w:id="1557604316" w:edGrp="everyone" w:displacedByCustomXml="next"/>
        <w:sdt>
          <w:sdtPr>
            <w:rPr>
              <w:rFonts w:cs="Arial"/>
              <w:sz w:val="36"/>
              <w:szCs w:val="36"/>
            </w:rPr>
            <w:id w:val="45538003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533A54C" w14:textId="5D08342B" w:rsidR="00494705" w:rsidRPr="004E1BC5" w:rsidRDefault="00494705" w:rsidP="00494705">
                <w:pPr>
                  <w:jc w:val="center"/>
                  <w:rPr>
                    <w:rFonts w:cs="Arial"/>
                    <w:sz w:val="20"/>
                  </w:rPr>
                </w:pPr>
                <w:r w:rsidRPr="00B04CDC">
                  <w:rPr>
                    <w:rFonts w:cs="Arial"/>
                    <w:sz w:val="36"/>
                    <w:szCs w:val="36"/>
                  </w:rPr>
                  <w:sym w:font="Wingdings" w:char="F0A8"/>
                </w:r>
              </w:p>
            </w:tc>
          </w:sdtContent>
        </w:sdt>
        <w:permEnd w:id="1557604316" w:displacedByCustomXml="prev"/>
      </w:tr>
      <w:tr w:rsidR="00494705" w:rsidRPr="00696855" w14:paraId="768CE04E" w14:textId="77777777" w:rsidTr="00003434">
        <w:trPr>
          <w:trHeight w:val="25"/>
        </w:trPr>
        <w:tc>
          <w:tcPr>
            <w:tcW w:w="7655" w:type="dxa"/>
            <w:tcBorders>
              <w:left w:val="single" w:sz="12" w:space="0" w:color="000000"/>
            </w:tcBorders>
          </w:tcPr>
          <w:p w14:paraId="0D97009B" w14:textId="77777777" w:rsidR="00494705" w:rsidRPr="00EA4A16" w:rsidRDefault="00494705" w:rsidP="00494705">
            <w:pPr>
              <w:pStyle w:val="334PASListTask1"/>
            </w:pPr>
            <w:bookmarkStart w:id="47" w:name="_Ref89422718"/>
            <w:r w:rsidRPr="00EA4A16">
              <w:t>Use approved processes to monitor outcomes of reports on inadequacies, as required, to ensure prompt organisational response.</w:t>
            </w:r>
            <w:bookmarkEnd w:id="47"/>
          </w:p>
        </w:tc>
        <w:permStart w:id="515597265" w:edGrp="everyone" w:displacedByCustomXml="next"/>
        <w:sdt>
          <w:sdtPr>
            <w:rPr>
              <w:rFonts w:cs="Arial"/>
              <w:sz w:val="36"/>
              <w:szCs w:val="36"/>
            </w:rPr>
            <w:id w:val="103261264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4FF05C2" w14:textId="21E894BE" w:rsidR="00494705" w:rsidRPr="004E1BC5" w:rsidRDefault="00494705" w:rsidP="00494705">
                <w:pPr>
                  <w:jc w:val="center"/>
                  <w:rPr>
                    <w:rFonts w:cs="Arial"/>
                    <w:sz w:val="20"/>
                  </w:rPr>
                </w:pPr>
                <w:r w:rsidRPr="00B04CDC">
                  <w:rPr>
                    <w:rFonts w:cs="Arial"/>
                    <w:sz w:val="36"/>
                    <w:szCs w:val="36"/>
                  </w:rPr>
                  <w:sym w:font="Wingdings" w:char="F0A8"/>
                </w:r>
              </w:p>
            </w:tc>
          </w:sdtContent>
        </w:sdt>
        <w:permEnd w:id="515597265" w:displacedByCustomXml="prev"/>
      </w:tr>
      <w:tr w:rsidR="008114A1" w:rsidRPr="00696855" w14:paraId="5101E93A" w14:textId="77777777" w:rsidTr="00D96E69">
        <w:trPr>
          <w:trHeight w:val="25"/>
        </w:trPr>
        <w:tc>
          <w:tcPr>
            <w:tcW w:w="9072" w:type="dxa"/>
            <w:gridSpan w:val="2"/>
            <w:tcBorders>
              <w:left w:val="single" w:sz="12" w:space="0" w:color="000000"/>
              <w:right w:val="single" w:sz="12" w:space="0" w:color="000000"/>
            </w:tcBorders>
            <w:shd w:val="clear" w:color="auto" w:fill="F2F2F2"/>
          </w:tcPr>
          <w:p w14:paraId="158601DB" w14:textId="77777777" w:rsidR="008114A1" w:rsidRPr="004E1BC5" w:rsidRDefault="008114A1" w:rsidP="0085707C">
            <w:pPr>
              <w:jc w:val="center"/>
              <w:rPr>
                <w:rFonts w:cs="Arial"/>
                <w:sz w:val="20"/>
              </w:rPr>
            </w:pPr>
            <w:r w:rsidRPr="00F45BC1">
              <w:rPr>
                <w:rFonts w:cs="Arial"/>
                <w:b/>
                <w:bCs/>
                <w:sz w:val="20"/>
              </w:rPr>
              <w:t>5. Implement and monitor organisational procedures for maintaining WHS records</w:t>
            </w:r>
          </w:p>
        </w:tc>
      </w:tr>
      <w:tr w:rsidR="00494705" w:rsidRPr="00696855" w14:paraId="59D6C13E" w14:textId="77777777" w:rsidTr="009E3A22">
        <w:trPr>
          <w:trHeight w:val="25"/>
        </w:trPr>
        <w:tc>
          <w:tcPr>
            <w:tcW w:w="7655" w:type="dxa"/>
            <w:tcBorders>
              <w:left w:val="single" w:sz="12" w:space="0" w:color="000000"/>
              <w:bottom w:val="single" w:sz="4" w:space="0" w:color="000000"/>
            </w:tcBorders>
          </w:tcPr>
          <w:p w14:paraId="515D3886" w14:textId="77777777" w:rsidR="00494705" w:rsidRPr="00EA4A16" w:rsidRDefault="00494705" w:rsidP="00494705">
            <w:pPr>
              <w:pStyle w:val="335PASListTask1"/>
            </w:pPr>
            <w:bookmarkStart w:id="48" w:name="_Ref89423861"/>
            <w:r w:rsidRPr="00EA4A16">
              <w:t>Complete and maintain WHS incident and near-miss records related to work area according to work place policies and procedures, and WHS laws.</w:t>
            </w:r>
            <w:bookmarkEnd w:id="48"/>
          </w:p>
        </w:tc>
        <w:permStart w:id="819792613" w:edGrp="everyone" w:displacedByCustomXml="next"/>
        <w:sdt>
          <w:sdtPr>
            <w:rPr>
              <w:rFonts w:cs="Arial"/>
              <w:sz w:val="36"/>
              <w:szCs w:val="36"/>
            </w:rPr>
            <w:id w:val="-1361123737"/>
            <w14:checkbox>
              <w14:checked w14:val="0"/>
              <w14:checkedState w14:val="00FE" w14:font="Wingdings"/>
              <w14:uncheckedState w14:val="00A8" w14:font="Wingdings"/>
            </w14:checkbox>
          </w:sdtPr>
          <w:sdtContent>
            <w:tc>
              <w:tcPr>
                <w:tcW w:w="1417" w:type="dxa"/>
                <w:tcBorders>
                  <w:bottom w:val="single" w:sz="4" w:space="0" w:color="000000"/>
                  <w:right w:val="single" w:sz="12" w:space="0" w:color="000000"/>
                </w:tcBorders>
                <w:vAlign w:val="center"/>
              </w:tcPr>
              <w:p w14:paraId="004E6073" w14:textId="59CBAFA9" w:rsidR="00494705" w:rsidRPr="004E1BC5" w:rsidRDefault="00494705" w:rsidP="00494705">
                <w:pPr>
                  <w:jc w:val="center"/>
                  <w:rPr>
                    <w:rFonts w:cs="Arial"/>
                    <w:sz w:val="20"/>
                  </w:rPr>
                </w:pPr>
                <w:r w:rsidRPr="00B04CDC">
                  <w:rPr>
                    <w:rFonts w:cs="Arial"/>
                    <w:sz w:val="36"/>
                    <w:szCs w:val="36"/>
                  </w:rPr>
                  <w:sym w:font="Wingdings" w:char="F0A8"/>
                </w:r>
              </w:p>
            </w:tc>
          </w:sdtContent>
        </w:sdt>
        <w:permEnd w:id="819792613" w:displacedByCustomXml="prev"/>
      </w:tr>
      <w:tr w:rsidR="00494705" w:rsidRPr="00696855" w14:paraId="6146611F" w14:textId="77777777" w:rsidTr="009E3A22">
        <w:trPr>
          <w:trHeight w:val="25"/>
        </w:trPr>
        <w:tc>
          <w:tcPr>
            <w:tcW w:w="7655" w:type="dxa"/>
            <w:tcBorders>
              <w:left w:val="single" w:sz="12" w:space="0" w:color="000000"/>
              <w:bottom w:val="single" w:sz="12" w:space="0" w:color="000000"/>
            </w:tcBorders>
          </w:tcPr>
          <w:p w14:paraId="1EC03A79" w14:textId="77777777" w:rsidR="00494705" w:rsidRPr="00EA4A16" w:rsidRDefault="00494705" w:rsidP="00494705">
            <w:pPr>
              <w:pStyle w:val="335PASListTask1"/>
            </w:pPr>
            <w:bookmarkStart w:id="49" w:name="_Ref89423871"/>
            <w:r w:rsidRPr="00EA4A16">
              <w:t>Use near-miss and historical data to determine risk levels when applying risk assessment.</w:t>
            </w:r>
            <w:bookmarkEnd w:id="49"/>
            <w:r w:rsidRPr="00EA4A16">
              <w:t xml:space="preserve"> </w:t>
            </w:r>
          </w:p>
        </w:tc>
        <w:permStart w:id="2058699923" w:edGrp="everyone" w:displacedByCustomXml="next"/>
        <w:sdt>
          <w:sdtPr>
            <w:rPr>
              <w:rFonts w:cs="Arial"/>
              <w:sz w:val="36"/>
              <w:szCs w:val="36"/>
            </w:rPr>
            <w:id w:val="-331599947"/>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vAlign w:val="center"/>
              </w:tcPr>
              <w:p w14:paraId="4F8FF8BE" w14:textId="363C694F" w:rsidR="00494705" w:rsidRPr="004E1BC5" w:rsidRDefault="00494705" w:rsidP="00494705">
                <w:pPr>
                  <w:jc w:val="center"/>
                  <w:rPr>
                    <w:rFonts w:cs="Arial"/>
                    <w:sz w:val="20"/>
                  </w:rPr>
                </w:pPr>
                <w:r w:rsidRPr="00B04CDC">
                  <w:rPr>
                    <w:rFonts w:cs="Arial"/>
                    <w:sz w:val="36"/>
                    <w:szCs w:val="36"/>
                  </w:rPr>
                  <w:sym w:font="Wingdings" w:char="F0A8"/>
                </w:r>
              </w:p>
            </w:tc>
          </w:sdtContent>
        </w:sdt>
        <w:permEnd w:id="2058699923" w:displacedByCustomXml="prev"/>
      </w:tr>
      <w:tr w:rsidR="00494705" w:rsidRPr="00696855" w14:paraId="03703F90" w14:textId="77777777" w:rsidTr="009E3A22">
        <w:trPr>
          <w:trHeight w:val="25"/>
        </w:trPr>
        <w:tc>
          <w:tcPr>
            <w:tcW w:w="7655" w:type="dxa"/>
            <w:tcBorders>
              <w:top w:val="single" w:sz="12" w:space="0" w:color="000000"/>
              <w:left w:val="single" w:sz="12" w:space="0" w:color="000000"/>
              <w:bottom w:val="single" w:sz="4" w:space="0" w:color="000000"/>
            </w:tcBorders>
          </w:tcPr>
          <w:p w14:paraId="6408C2C4" w14:textId="77777777" w:rsidR="00494705" w:rsidRPr="00EA4A16" w:rsidRDefault="00494705" w:rsidP="00494705">
            <w:pPr>
              <w:pStyle w:val="335PASListTask1"/>
            </w:pPr>
            <w:bookmarkStart w:id="50" w:name="_Ref89423987"/>
            <w:r w:rsidRPr="00EA4A16">
              <w:lastRenderedPageBreak/>
              <w:t>Apply appropriate procedures for incident response, investigation, notification and reporting</w:t>
            </w:r>
            <w:bookmarkEnd w:id="50"/>
          </w:p>
        </w:tc>
        <w:permStart w:id="174209521" w:edGrp="everyone" w:displacedByCustomXml="next"/>
        <w:sdt>
          <w:sdtPr>
            <w:rPr>
              <w:rFonts w:cs="Arial"/>
              <w:sz w:val="36"/>
              <w:szCs w:val="36"/>
            </w:rPr>
            <w:id w:val="-1285268901"/>
            <w14:checkbox>
              <w14:checked w14:val="0"/>
              <w14:checkedState w14:val="00FE" w14:font="Wingdings"/>
              <w14:uncheckedState w14:val="00A8" w14:font="Wingdings"/>
            </w14:checkbox>
          </w:sdtPr>
          <w:sdtContent>
            <w:tc>
              <w:tcPr>
                <w:tcW w:w="1417" w:type="dxa"/>
                <w:tcBorders>
                  <w:top w:val="single" w:sz="12" w:space="0" w:color="000000"/>
                  <w:bottom w:val="single" w:sz="4" w:space="0" w:color="000000"/>
                  <w:right w:val="single" w:sz="12" w:space="0" w:color="000000"/>
                </w:tcBorders>
                <w:vAlign w:val="center"/>
              </w:tcPr>
              <w:p w14:paraId="3F24D79C" w14:textId="73B2299A" w:rsidR="00494705" w:rsidRPr="004E1BC5" w:rsidRDefault="00494705" w:rsidP="00494705">
                <w:pPr>
                  <w:jc w:val="center"/>
                  <w:rPr>
                    <w:rFonts w:cs="Arial"/>
                    <w:sz w:val="20"/>
                  </w:rPr>
                </w:pPr>
                <w:r w:rsidRPr="00B04CDC">
                  <w:rPr>
                    <w:rFonts w:cs="Arial"/>
                    <w:sz w:val="36"/>
                    <w:szCs w:val="36"/>
                  </w:rPr>
                  <w:sym w:font="Wingdings" w:char="F0A8"/>
                </w:r>
              </w:p>
            </w:tc>
          </w:sdtContent>
        </w:sdt>
        <w:permEnd w:id="174209521" w:displacedByCustomXml="prev"/>
      </w:tr>
      <w:tr w:rsidR="00494705" w:rsidRPr="00696855" w14:paraId="02CE73C1" w14:textId="77777777" w:rsidTr="00E8474E">
        <w:trPr>
          <w:trHeight w:val="25"/>
        </w:trPr>
        <w:tc>
          <w:tcPr>
            <w:tcW w:w="7655" w:type="dxa"/>
            <w:tcBorders>
              <w:left w:val="single" w:sz="12" w:space="0" w:color="000000"/>
              <w:bottom w:val="single" w:sz="12" w:space="0" w:color="000000"/>
            </w:tcBorders>
          </w:tcPr>
          <w:p w14:paraId="04431A28" w14:textId="77777777" w:rsidR="00494705" w:rsidRPr="00931795" w:rsidRDefault="00494705" w:rsidP="00494705">
            <w:pPr>
              <w:pStyle w:val="335PASListTask1"/>
              <w:rPr>
                <w:lang w:eastAsia="en-AU"/>
              </w:rPr>
            </w:pPr>
            <w:bookmarkStart w:id="51" w:name="_Ref89423916"/>
            <w:bookmarkStart w:id="52" w:name="_Ref153870963"/>
            <w:r w:rsidRPr="0026615B">
              <w:rPr>
                <w:lang w:eastAsia="en-AU"/>
              </w:rPr>
              <w:t>Keep up to date on changes to WHS laws, and related organisational policies and procedures relevant to own role</w:t>
            </w:r>
            <w:bookmarkEnd w:id="51"/>
            <w:r>
              <w:rPr>
                <w:lang w:eastAsia="en-AU"/>
              </w:rPr>
              <w:t>.</w:t>
            </w:r>
            <w:bookmarkEnd w:id="52"/>
          </w:p>
        </w:tc>
        <w:permStart w:id="1192318376" w:edGrp="everyone" w:displacedByCustomXml="next"/>
        <w:sdt>
          <w:sdtPr>
            <w:rPr>
              <w:rFonts w:cs="Arial"/>
              <w:sz w:val="36"/>
              <w:szCs w:val="36"/>
            </w:rPr>
            <w:id w:val="702910904"/>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vAlign w:val="center"/>
              </w:tcPr>
              <w:p w14:paraId="1D4F35C4" w14:textId="13666160" w:rsidR="00494705" w:rsidRPr="004E1BC5" w:rsidRDefault="00494705" w:rsidP="00494705">
                <w:pPr>
                  <w:jc w:val="center"/>
                  <w:rPr>
                    <w:rFonts w:cs="Arial"/>
                    <w:sz w:val="20"/>
                  </w:rPr>
                </w:pPr>
                <w:r w:rsidRPr="00B04CDC">
                  <w:rPr>
                    <w:rFonts w:cs="Arial"/>
                    <w:sz w:val="36"/>
                    <w:szCs w:val="36"/>
                  </w:rPr>
                  <w:sym w:font="Wingdings" w:char="F0A8"/>
                </w:r>
              </w:p>
            </w:tc>
          </w:sdtContent>
        </w:sdt>
        <w:permEnd w:id="1192318376" w:displacedByCustomXml="prev"/>
      </w:tr>
    </w:tbl>
    <w:p w14:paraId="66B0C917" w14:textId="5A40E468" w:rsidR="00FC083A" w:rsidRDefault="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72"/>
      </w:tblGrid>
      <w:tr w:rsidR="009F549C" w:rsidRPr="00BA4D9F" w14:paraId="0F652EB9" w14:textId="77777777" w:rsidTr="009E4AB2">
        <w:tc>
          <w:tcPr>
            <w:tcW w:w="9072" w:type="dxa"/>
            <w:shd w:val="clear" w:color="auto" w:fill="000000" w:themeFill="text1"/>
          </w:tcPr>
          <w:p w14:paraId="4123A45C" w14:textId="4C710906" w:rsidR="009F549C" w:rsidRPr="00750D30" w:rsidRDefault="009F549C" w:rsidP="00ED11EF">
            <w:pPr>
              <w:jc w:val="left"/>
              <w:rPr>
                <w:rFonts w:ascii="Arial" w:hAnsi="Arial" w:cs="Arial"/>
                <w:b/>
                <w:sz w:val="20"/>
              </w:rPr>
            </w:pPr>
            <w:r>
              <w:rPr>
                <w:rFonts w:ascii="Arial" w:hAnsi="Arial" w:cs="Arial"/>
                <w:b/>
                <w:sz w:val="20"/>
              </w:rPr>
              <w:t>OBSERVER</w:t>
            </w:r>
            <w:r w:rsidRPr="00750D30">
              <w:rPr>
                <w:rFonts w:ascii="Arial" w:hAnsi="Arial" w:cs="Arial"/>
                <w:b/>
                <w:sz w:val="20"/>
              </w:rPr>
              <w:t xml:space="preserve"> COMMENTS</w:t>
            </w:r>
          </w:p>
        </w:tc>
      </w:tr>
      <w:tr w:rsidR="009F549C" w:rsidRPr="00BA4D9F" w14:paraId="34302C0D" w14:textId="77777777" w:rsidTr="00494705">
        <w:trPr>
          <w:trHeight w:val="10772"/>
        </w:trPr>
        <w:tc>
          <w:tcPr>
            <w:tcW w:w="9072" w:type="dxa"/>
          </w:tcPr>
          <w:p w14:paraId="47A586C6" w14:textId="77777777" w:rsidR="009F549C" w:rsidRPr="006614E5" w:rsidRDefault="009F549C" w:rsidP="00ED11EF">
            <w:pPr>
              <w:rPr>
                <w:rFonts w:ascii="Arial" w:hAnsi="Arial" w:cs="Arial"/>
                <w:bCs/>
                <w:szCs w:val="24"/>
              </w:rPr>
            </w:pPr>
            <w:permStart w:id="1804417070" w:edGrp="everyone"/>
            <w:permEnd w:id="1804417070"/>
          </w:p>
        </w:tc>
      </w:tr>
    </w:tbl>
    <w:p w14:paraId="1200A142" w14:textId="31ADBDE9" w:rsidR="005227F4" w:rsidRPr="00494705" w:rsidRDefault="005227F4" w:rsidP="00C22A7F">
      <w:pPr>
        <w:jc w:val="left"/>
        <w:rPr>
          <w:rFonts w:ascii="Arial" w:hAnsi="Arial" w:cs="Arial"/>
          <w:sz w:val="14"/>
          <w:szCs w:val="14"/>
        </w:rPr>
      </w:pPr>
    </w:p>
    <w:sectPr w:rsidR="005227F4" w:rsidRPr="00494705" w:rsidSect="008C70B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7F333" w14:textId="77777777" w:rsidR="0080386D" w:rsidRDefault="0080386D" w:rsidP="00A67754">
      <w:r>
        <w:separator/>
      </w:r>
    </w:p>
    <w:p w14:paraId="71A99EED" w14:textId="77777777" w:rsidR="0080386D" w:rsidRDefault="0080386D"/>
    <w:p w14:paraId="1342DB2B" w14:textId="77777777" w:rsidR="0080386D" w:rsidRDefault="0080386D"/>
  </w:endnote>
  <w:endnote w:type="continuationSeparator" w:id="0">
    <w:p w14:paraId="293FAE4A" w14:textId="77777777" w:rsidR="0080386D" w:rsidRDefault="0080386D" w:rsidP="00A67754">
      <w:r>
        <w:continuationSeparator/>
      </w:r>
    </w:p>
    <w:p w14:paraId="0B0E180A" w14:textId="77777777" w:rsidR="0080386D" w:rsidRDefault="0080386D"/>
    <w:p w14:paraId="36BCF23A" w14:textId="77777777" w:rsidR="0080386D" w:rsidRDefault="008038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2F36FED"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F73606">
              <w:rPr>
                <w:rFonts w:ascii="Arial" w:hAnsi="Arial" w:cs="Arial"/>
                <w:b/>
                <w:bCs/>
                <w:noProof/>
                <w:sz w:val="16"/>
                <w:szCs w:val="16"/>
              </w:rPr>
              <w:t>18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7A0130">
          <w:rPr>
            <w:rFonts w:ascii="Arial" w:hAnsi="Arial" w:cs="Arial"/>
            <w:b/>
            <w:sz w:val="16"/>
            <w:szCs w:val="16"/>
          </w:rPr>
          <w:t>v1-</w:t>
        </w:r>
        <w:r w:rsidR="00261FC2">
          <w:rPr>
            <w:rFonts w:ascii="Arial" w:hAnsi="Arial" w:cs="Arial"/>
            <w:b/>
            <w:sz w:val="16"/>
            <w:szCs w:val="16"/>
          </w:rPr>
          <w:t>1</w:t>
        </w:r>
        <w:r w:rsidR="007A0130">
          <w:rPr>
            <w:rFonts w:ascii="Arial" w:hAnsi="Arial" w:cs="Arial"/>
            <w:b/>
            <w:sz w:val="16"/>
            <w:szCs w:val="16"/>
          </w:rPr>
          <w:t>_</w:t>
        </w:r>
        <w:r w:rsidR="00261FC2">
          <w:rPr>
            <w:rFonts w:ascii="Arial" w:hAnsi="Arial" w:cs="Arial"/>
            <w:b/>
            <w:sz w:val="16"/>
            <w:szCs w:val="16"/>
          </w:rPr>
          <w:t>31</w:t>
        </w:r>
        <w:r w:rsidR="007A0130">
          <w:rPr>
            <w:rFonts w:ascii="Arial" w:hAnsi="Arial" w:cs="Arial"/>
            <w:b/>
            <w:sz w:val="16"/>
            <w:szCs w:val="16"/>
          </w:rPr>
          <w:t>/</w:t>
        </w:r>
        <w:r w:rsidR="00261FC2">
          <w:rPr>
            <w:rFonts w:ascii="Arial" w:hAnsi="Arial" w:cs="Arial"/>
            <w:b/>
            <w:sz w:val="16"/>
            <w:szCs w:val="16"/>
          </w:rPr>
          <w:t>05</w:t>
        </w:r>
        <w:r w:rsidR="007A0130">
          <w:rPr>
            <w:rFonts w:ascii="Arial" w:hAnsi="Arial" w:cs="Arial"/>
            <w:b/>
            <w:sz w:val="16"/>
            <w:szCs w:val="16"/>
          </w:rPr>
          <w:t>/202</w:t>
        </w:r>
        <w:r w:rsidR="00261FC2">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5D5394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73606">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2AD5BB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73606">
          <w:rPr>
            <w:rFonts w:ascii="Arial" w:hAnsi="Arial" w:cs="Arial"/>
            <w:b/>
            <w:bCs/>
            <w:noProof/>
            <w:sz w:val="16"/>
            <w:szCs w:val="16"/>
          </w:rPr>
          <w:t>18</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1D9F91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73606">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B1C5C" w14:textId="77777777" w:rsidR="0080386D" w:rsidRDefault="0080386D" w:rsidP="00A67754">
      <w:r>
        <w:separator/>
      </w:r>
    </w:p>
    <w:p w14:paraId="553BFBD8" w14:textId="77777777" w:rsidR="0080386D" w:rsidRDefault="0080386D"/>
    <w:p w14:paraId="79396236" w14:textId="77777777" w:rsidR="0080386D" w:rsidRDefault="0080386D"/>
  </w:footnote>
  <w:footnote w:type="continuationSeparator" w:id="0">
    <w:p w14:paraId="3968DC7D" w14:textId="77777777" w:rsidR="0080386D" w:rsidRDefault="0080386D" w:rsidP="00A67754">
      <w:r>
        <w:continuationSeparator/>
      </w:r>
    </w:p>
    <w:p w14:paraId="06DF6A1A" w14:textId="77777777" w:rsidR="0080386D" w:rsidRDefault="0080386D"/>
    <w:p w14:paraId="43F60DE2" w14:textId="77777777" w:rsidR="0080386D" w:rsidRDefault="008038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2D35C9D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7BD65F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7A0130" w:rsidRPr="007A0130">
          <w:rPr>
            <w:rFonts w:ascii="Arial" w:hAnsi="Arial" w:cs="Arial"/>
            <w:b/>
            <w:sz w:val="16"/>
            <w:szCs w:val="16"/>
          </w:rPr>
          <w:t>BSBWHS411</w:t>
        </w:r>
      </w:sdtContent>
    </w:sdt>
    <w:r w:rsidRPr="007A0130">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7A0130" w:rsidRPr="007A0130">
          <w:rPr>
            <w:rFonts w:ascii="Arial" w:hAnsi="Arial" w:cs="Arial"/>
            <w:b/>
            <w:sz w:val="16"/>
            <w:szCs w:val="16"/>
          </w:rPr>
          <w:t>Implement and monitor WHS policies, procedures and programs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23D0711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649E3BA" w:rsidR="006E5B7D" w:rsidRDefault="008C70B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09ABDAD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C70B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8004F6E"/>
    <w:multiLevelType w:val="multilevel"/>
    <w:tmpl w:val="F148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8"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5C20429"/>
    <w:multiLevelType w:val="hybridMultilevel"/>
    <w:tmpl w:val="A37C38A0"/>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B8FACE5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92F2174"/>
    <w:multiLevelType w:val="hybridMultilevel"/>
    <w:tmpl w:val="523AE3DA"/>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CB5733"/>
    <w:multiLevelType w:val="singleLevel"/>
    <w:tmpl w:val="2DAED2C4"/>
    <w:lvl w:ilvl="0">
      <w:start w:val="1"/>
      <w:numFmt w:val="upperLetter"/>
      <w:pStyle w:val="331PASListTask1"/>
      <w:lvlText w:val="1.1%1. "/>
      <w:lvlJc w:val="left"/>
      <w:pPr>
        <w:ind w:left="720" w:hanging="360"/>
      </w:pPr>
      <w:rPr>
        <w:rFonts w:hint="default"/>
      </w:rPr>
    </w:lvl>
  </w:abstractNum>
  <w:abstractNum w:abstractNumId="2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09005B8"/>
    <w:multiLevelType w:val="multilevel"/>
    <w:tmpl w:val="1C8C8C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50B00B6"/>
    <w:multiLevelType w:val="multilevel"/>
    <w:tmpl w:val="E6FE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A4509B"/>
    <w:multiLevelType w:val="singleLevel"/>
    <w:tmpl w:val="E93C4F0A"/>
    <w:lvl w:ilvl="0">
      <w:start w:val="1"/>
      <w:numFmt w:val="upperLetter"/>
      <w:lvlText w:val="1.1%1. "/>
      <w:lvlJc w:val="left"/>
      <w:pPr>
        <w:ind w:left="720" w:hanging="360"/>
      </w:pPr>
      <w:rPr>
        <w:rFonts w:hint="default"/>
      </w:rPr>
    </w:lvl>
  </w:abstractNum>
  <w:abstractNum w:abstractNumId="3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852991189">
    <w:abstractNumId w:val="13"/>
  </w:num>
  <w:num w:numId="2" w16cid:durableId="145166071">
    <w:abstractNumId w:val="20"/>
  </w:num>
  <w:num w:numId="3" w16cid:durableId="211356575">
    <w:abstractNumId w:val="11"/>
  </w:num>
  <w:num w:numId="4" w16cid:durableId="1698652790">
    <w:abstractNumId w:val="18"/>
  </w:num>
  <w:num w:numId="5" w16cid:durableId="742143492">
    <w:abstractNumId w:val="17"/>
  </w:num>
  <w:num w:numId="6" w16cid:durableId="730276729">
    <w:abstractNumId w:val="27"/>
  </w:num>
  <w:num w:numId="7" w16cid:durableId="1769887266">
    <w:abstractNumId w:val="4"/>
  </w:num>
  <w:num w:numId="8" w16cid:durableId="1427270308">
    <w:abstractNumId w:val="3"/>
  </w:num>
  <w:num w:numId="9" w16cid:durableId="635180789">
    <w:abstractNumId w:val="16"/>
  </w:num>
  <w:num w:numId="10" w16cid:durableId="494689760">
    <w:abstractNumId w:val="12"/>
  </w:num>
  <w:num w:numId="11" w16cid:durableId="740559679">
    <w:abstractNumId w:val="9"/>
  </w:num>
  <w:num w:numId="12" w16cid:durableId="738478199">
    <w:abstractNumId w:val="35"/>
  </w:num>
  <w:num w:numId="13" w16cid:durableId="782265502">
    <w:abstractNumId w:val="25"/>
  </w:num>
  <w:num w:numId="14" w16cid:durableId="1687563742">
    <w:abstractNumId w:val="0"/>
  </w:num>
  <w:num w:numId="15" w16cid:durableId="820539898">
    <w:abstractNumId w:val="19"/>
  </w:num>
  <w:num w:numId="16" w16cid:durableId="63766865">
    <w:abstractNumId w:val="31"/>
  </w:num>
  <w:num w:numId="17" w16cid:durableId="169562100">
    <w:abstractNumId w:val="23"/>
  </w:num>
  <w:num w:numId="18" w16cid:durableId="766385228">
    <w:abstractNumId w:val="30"/>
  </w:num>
  <w:num w:numId="19" w16cid:durableId="1334258303">
    <w:abstractNumId w:val="8"/>
  </w:num>
  <w:num w:numId="20" w16cid:durableId="388966764">
    <w:abstractNumId w:val="22"/>
  </w:num>
  <w:num w:numId="21" w16cid:durableId="1648625824">
    <w:abstractNumId w:val="1"/>
  </w:num>
  <w:num w:numId="22" w16cid:durableId="1208177595">
    <w:abstractNumId w:val="34"/>
  </w:num>
  <w:num w:numId="23" w16cid:durableId="490100124">
    <w:abstractNumId w:val="29"/>
  </w:num>
  <w:num w:numId="24" w16cid:durableId="1106197054">
    <w:abstractNumId w:val="10"/>
  </w:num>
  <w:num w:numId="25" w16cid:durableId="399257327">
    <w:abstractNumId w:val="7"/>
  </w:num>
  <w:num w:numId="26" w16cid:durableId="2098094441">
    <w:abstractNumId w:val="2"/>
  </w:num>
  <w:num w:numId="27" w16cid:durableId="1908807711">
    <w:abstractNumId w:val="26"/>
  </w:num>
  <w:num w:numId="28" w16cid:durableId="146285795">
    <w:abstractNumId w:val="15"/>
  </w:num>
  <w:num w:numId="29" w16cid:durableId="108790028">
    <w:abstractNumId w:val="5"/>
  </w:num>
  <w:num w:numId="30" w16cid:durableId="94980006">
    <w:abstractNumId w:val="14"/>
  </w:num>
  <w:num w:numId="31" w16cid:durableId="2107536916">
    <w:abstractNumId w:val="32"/>
  </w:num>
  <w:num w:numId="32" w16cid:durableId="260261864">
    <w:abstractNumId w:val="6"/>
  </w:num>
  <w:num w:numId="33" w16cid:durableId="1352950785">
    <w:abstractNumId w:val="21"/>
  </w:num>
  <w:num w:numId="34" w16cid:durableId="2042971046">
    <w:abstractNumId w:val="24"/>
  </w:num>
  <w:num w:numId="35" w16cid:durableId="220293859">
    <w:abstractNumId w:val="15"/>
    <w:lvlOverride w:ilvl="0">
      <w:startOverride w:val="1"/>
    </w:lvlOverride>
  </w:num>
  <w:num w:numId="36" w16cid:durableId="1984848530">
    <w:abstractNumId w:val="26"/>
    <w:lvlOverride w:ilvl="0">
      <w:startOverride w:val="1"/>
    </w:lvlOverride>
  </w:num>
  <w:num w:numId="37" w16cid:durableId="1029799591">
    <w:abstractNumId w:val="18"/>
    <w:lvlOverride w:ilvl="0">
      <w:startOverride w:val="1"/>
    </w:lvlOverride>
  </w:num>
  <w:num w:numId="38" w16cid:durableId="1542665107">
    <w:abstractNumId w:val="33"/>
  </w:num>
  <w:num w:numId="39" w16cid:durableId="17510880">
    <w:abstractNumId w:val="18"/>
  </w:num>
  <w:num w:numId="40" w16cid:durableId="985208018">
    <w:abstractNumId w:val="18"/>
  </w:num>
  <w:num w:numId="41" w16cid:durableId="1461025582">
    <w:abstractNumId w:val="18"/>
  </w:num>
  <w:num w:numId="42" w16cid:durableId="549659515">
    <w:abstractNumId w:val="18"/>
  </w:num>
  <w:num w:numId="43" w16cid:durableId="912396993">
    <w:abstractNumId w:val="18"/>
  </w:num>
  <w:num w:numId="44" w16cid:durableId="512374879">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8SyOUZqxF58Vf/Rb2OTJf4VMjNEiB/kAum4xID6Klxd2hkWvfwvUGoc+BJNNzr0L8c9nJI5iGYDS8h4v/G/YCQ==" w:salt="2k0jOIFr+0KYauUOeRoLg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DF"/>
    <w:rsid w:val="00004086"/>
    <w:rsid w:val="000058E5"/>
    <w:rsid w:val="00006033"/>
    <w:rsid w:val="0000698A"/>
    <w:rsid w:val="00010145"/>
    <w:rsid w:val="00010AAE"/>
    <w:rsid w:val="00011939"/>
    <w:rsid w:val="00016D95"/>
    <w:rsid w:val="000175F3"/>
    <w:rsid w:val="00020BB6"/>
    <w:rsid w:val="00024F65"/>
    <w:rsid w:val="00026852"/>
    <w:rsid w:val="00026BB8"/>
    <w:rsid w:val="0002729B"/>
    <w:rsid w:val="00027B47"/>
    <w:rsid w:val="00034A66"/>
    <w:rsid w:val="00035243"/>
    <w:rsid w:val="000379F6"/>
    <w:rsid w:val="00042F60"/>
    <w:rsid w:val="0004368E"/>
    <w:rsid w:val="00043AB3"/>
    <w:rsid w:val="0004675B"/>
    <w:rsid w:val="00052041"/>
    <w:rsid w:val="00054D7B"/>
    <w:rsid w:val="00061726"/>
    <w:rsid w:val="000636A4"/>
    <w:rsid w:val="000643EA"/>
    <w:rsid w:val="000653FD"/>
    <w:rsid w:val="00065D3B"/>
    <w:rsid w:val="00065FF6"/>
    <w:rsid w:val="000672EE"/>
    <w:rsid w:val="00067A5F"/>
    <w:rsid w:val="00074457"/>
    <w:rsid w:val="00076AD6"/>
    <w:rsid w:val="0008026F"/>
    <w:rsid w:val="00083AD9"/>
    <w:rsid w:val="0008468E"/>
    <w:rsid w:val="00090D03"/>
    <w:rsid w:val="00091491"/>
    <w:rsid w:val="0009164E"/>
    <w:rsid w:val="00093438"/>
    <w:rsid w:val="00094B78"/>
    <w:rsid w:val="0009776D"/>
    <w:rsid w:val="00097F79"/>
    <w:rsid w:val="000A2303"/>
    <w:rsid w:val="000A7B07"/>
    <w:rsid w:val="000B346C"/>
    <w:rsid w:val="000B45DF"/>
    <w:rsid w:val="000B5141"/>
    <w:rsid w:val="000B7B64"/>
    <w:rsid w:val="000C0886"/>
    <w:rsid w:val="000C233D"/>
    <w:rsid w:val="000C4503"/>
    <w:rsid w:val="000C4F46"/>
    <w:rsid w:val="000C5322"/>
    <w:rsid w:val="000C6FB4"/>
    <w:rsid w:val="000C7FA2"/>
    <w:rsid w:val="000D32A8"/>
    <w:rsid w:val="000D4A52"/>
    <w:rsid w:val="000D4FAD"/>
    <w:rsid w:val="000D5B5C"/>
    <w:rsid w:val="000E680F"/>
    <w:rsid w:val="000E7CD6"/>
    <w:rsid w:val="000F0FCA"/>
    <w:rsid w:val="000F6AFC"/>
    <w:rsid w:val="000F7949"/>
    <w:rsid w:val="001009BE"/>
    <w:rsid w:val="00101E97"/>
    <w:rsid w:val="00102494"/>
    <w:rsid w:val="00103A5E"/>
    <w:rsid w:val="00106162"/>
    <w:rsid w:val="00106585"/>
    <w:rsid w:val="001068AC"/>
    <w:rsid w:val="0011188D"/>
    <w:rsid w:val="0011218C"/>
    <w:rsid w:val="001157AF"/>
    <w:rsid w:val="00116C30"/>
    <w:rsid w:val="00121BA6"/>
    <w:rsid w:val="0012562F"/>
    <w:rsid w:val="001266C6"/>
    <w:rsid w:val="00126C85"/>
    <w:rsid w:val="00132977"/>
    <w:rsid w:val="00133A08"/>
    <w:rsid w:val="00134B06"/>
    <w:rsid w:val="0013649A"/>
    <w:rsid w:val="00136E8C"/>
    <w:rsid w:val="00142937"/>
    <w:rsid w:val="001457FC"/>
    <w:rsid w:val="00152592"/>
    <w:rsid w:val="00152A80"/>
    <w:rsid w:val="00154316"/>
    <w:rsid w:val="00154A40"/>
    <w:rsid w:val="00154DAE"/>
    <w:rsid w:val="0015733E"/>
    <w:rsid w:val="001578F8"/>
    <w:rsid w:val="00161C6D"/>
    <w:rsid w:val="00162AE6"/>
    <w:rsid w:val="00166E7F"/>
    <w:rsid w:val="001709EB"/>
    <w:rsid w:val="0017422C"/>
    <w:rsid w:val="00175F6C"/>
    <w:rsid w:val="00181641"/>
    <w:rsid w:val="00184237"/>
    <w:rsid w:val="0018673D"/>
    <w:rsid w:val="00187D1C"/>
    <w:rsid w:val="00191E86"/>
    <w:rsid w:val="0019250A"/>
    <w:rsid w:val="00196930"/>
    <w:rsid w:val="00196E95"/>
    <w:rsid w:val="00197F5D"/>
    <w:rsid w:val="001A6977"/>
    <w:rsid w:val="001A77CF"/>
    <w:rsid w:val="001B0445"/>
    <w:rsid w:val="001B09BC"/>
    <w:rsid w:val="001B3FB0"/>
    <w:rsid w:val="001C0B34"/>
    <w:rsid w:val="001C4084"/>
    <w:rsid w:val="001D01D1"/>
    <w:rsid w:val="001D54BF"/>
    <w:rsid w:val="001D6B62"/>
    <w:rsid w:val="001E05E8"/>
    <w:rsid w:val="001E2BE7"/>
    <w:rsid w:val="001E3B53"/>
    <w:rsid w:val="001E3C40"/>
    <w:rsid w:val="001E600A"/>
    <w:rsid w:val="001E6922"/>
    <w:rsid w:val="001F1344"/>
    <w:rsid w:val="001F30BD"/>
    <w:rsid w:val="001F3555"/>
    <w:rsid w:val="001F5908"/>
    <w:rsid w:val="001F6FA5"/>
    <w:rsid w:val="00200912"/>
    <w:rsid w:val="00201483"/>
    <w:rsid w:val="00201769"/>
    <w:rsid w:val="00201E01"/>
    <w:rsid w:val="00202782"/>
    <w:rsid w:val="00204C77"/>
    <w:rsid w:val="0021139D"/>
    <w:rsid w:val="00212031"/>
    <w:rsid w:val="002126E0"/>
    <w:rsid w:val="00213294"/>
    <w:rsid w:val="0021376B"/>
    <w:rsid w:val="00214096"/>
    <w:rsid w:val="002168EB"/>
    <w:rsid w:val="00220F44"/>
    <w:rsid w:val="0022264D"/>
    <w:rsid w:val="00222B64"/>
    <w:rsid w:val="0022314E"/>
    <w:rsid w:val="002273BE"/>
    <w:rsid w:val="00233402"/>
    <w:rsid w:val="002337BA"/>
    <w:rsid w:val="002342BE"/>
    <w:rsid w:val="00234AD2"/>
    <w:rsid w:val="00250B30"/>
    <w:rsid w:val="00252300"/>
    <w:rsid w:val="00252494"/>
    <w:rsid w:val="00257541"/>
    <w:rsid w:val="0025778A"/>
    <w:rsid w:val="00261FC2"/>
    <w:rsid w:val="00265A8F"/>
    <w:rsid w:val="0026615B"/>
    <w:rsid w:val="0026676B"/>
    <w:rsid w:val="00267C62"/>
    <w:rsid w:val="00267EC8"/>
    <w:rsid w:val="0027185D"/>
    <w:rsid w:val="00271B12"/>
    <w:rsid w:val="0027392A"/>
    <w:rsid w:val="00274A9F"/>
    <w:rsid w:val="002762BF"/>
    <w:rsid w:val="00277CDD"/>
    <w:rsid w:val="00280BF1"/>
    <w:rsid w:val="0028127D"/>
    <w:rsid w:val="00281347"/>
    <w:rsid w:val="00281ED1"/>
    <w:rsid w:val="00282382"/>
    <w:rsid w:val="002824BE"/>
    <w:rsid w:val="00282828"/>
    <w:rsid w:val="00287627"/>
    <w:rsid w:val="00287CC3"/>
    <w:rsid w:val="00290CAF"/>
    <w:rsid w:val="00291643"/>
    <w:rsid w:val="0029265C"/>
    <w:rsid w:val="00293195"/>
    <w:rsid w:val="00294162"/>
    <w:rsid w:val="002A1EB3"/>
    <w:rsid w:val="002A316B"/>
    <w:rsid w:val="002A35D4"/>
    <w:rsid w:val="002A4B14"/>
    <w:rsid w:val="002B03AC"/>
    <w:rsid w:val="002B055C"/>
    <w:rsid w:val="002B1C80"/>
    <w:rsid w:val="002B2600"/>
    <w:rsid w:val="002B35CB"/>
    <w:rsid w:val="002B3B34"/>
    <w:rsid w:val="002B573C"/>
    <w:rsid w:val="002B6786"/>
    <w:rsid w:val="002B7054"/>
    <w:rsid w:val="002C1896"/>
    <w:rsid w:val="002C2AAD"/>
    <w:rsid w:val="002C4301"/>
    <w:rsid w:val="002C66FA"/>
    <w:rsid w:val="002D0927"/>
    <w:rsid w:val="002D1837"/>
    <w:rsid w:val="002D2108"/>
    <w:rsid w:val="002D3022"/>
    <w:rsid w:val="002D3E2B"/>
    <w:rsid w:val="002D4C72"/>
    <w:rsid w:val="002D6047"/>
    <w:rsid w:val="002D67B4"/>
    <w:rsid w:val="002E052A"/>
    <w:rsid w:val="002E4FE4"/>
    <w:rsid w:val="002E5AE6"/>
    <w:rsid w:val="002E7AD7"/>
    <w:rsid w:val="00301207"/>
    <w:rsid w:val="00301715"/>
    <w:rsid w:val="00301C4E"/>
    <w:rsid w:val="0030298F"/>
    <w:rsid w:val="00304897"/>
    <w:rsid w:val="003050B6"/>
    <w:rsid w:val="00305282"/>
    <w:rsid w:val="00311E5D"/>
    <w:rsid w:val="00314915"/>
    <w:rsid w:val="00315805"/>
    <w:rsid w:val="00315AAA"/>
    <w:rsid w:val="003160EB"/>
    <w:rsid w:val="00317391"/>
    <w:rsid w:val="00317404"/>
    <w:rsid w:val="0032457F"/>
    <w:rsid w:val="00324DB2"/>
    <w:rsid w:val="0032521A"/>
    <w:rsid w:val="003259FD"/>
    <w:rsid w:val="0033666D"/>
    <w:rsid w:val="00336763"/>
    <w:rsid w:val="00340D1F"/>
    <w:rsid w:val="00340FD1"/>
    <w:rsid w:val="003430D8"/>
    <w:rsid w:val="00343189"/>
    <w:rsid w:val="00344699"/>
    <w:rsid w:val="00347500"/>
    <w:rsid w:val="00347A6D"/>
    <w:rsid w:val="00354498"/>
    <w:rsid w:val="003548CB"/>
    <w:rsid w:val="003614DC"/>
    <w:rsid w:val="00361CE5"/>
    <w:rsid w:val="00362760"/>
    <w:rsid w:val="003642AE"/>
    <w:rsid w:val="00374DDE"/>
    <w:rsid w:val="0037556C"/>
    <w:rsid w:val="003758B4"/>
    <w:rsid w:val="00376162"/>
    <w:rsid w:val="00376765"/>
    <w:rsid w:val="00380760"/>
    <w:rsid w:val="00382E43"/>
    <w:rsid w:val="00390904"/>
    <w:rsid w:val="0039160D"/>
    <w:rsid w:val="00396581"/>
    <w:rsid w:val="00396DD2"/>
    <w:rsid w:val="003B0094"/>
    <w:rsid w:val="003B0DC7"/>
    <w:rsid w:val="003B1D3D"/>
    <w:rsid w:val="003B31E0"/>
    <w:rsid w:val="003B33BC"/>
    <w:rsid w:val="003B482F"/>
    <w:rsid w:val="003B5C02"/>
    <w:rsid w:val="003B7F7A"/>
    <w:rsid w:val="003C173C"/>
    <w:rsid w:val="003C33FB"/>
    <w:rsid w:val="003C3E0C"/>
    <w:rsid w:val="003C643F"/>
    <w:rsid w:val="003C6A1A"/>
    <w:rsid w:val="003D2CC6"/>
    <w:rsid w:val="003D2DB8"/>
    <w:rsid w:val="003D337A"/>
    <w:rsid w:val="003D3B69"/>
    <w:rsid w:val="003D6EB8"/>
    <w:rsid w:val="003D7CD7"/>
    <w:rsid w:val="003E1DAB"/>
    <w:rsid w:val="003E3378"/>
    <w:rsid w:val="003E41CD"/>
    <w:rsid w:val="003F4120"/>
    <w:rsid w:val="003F4E60"/>
    <w:rsid w:val="00400774"/>
    <w:rsid w:val="00401836"/>
    <w:rsid w:val="00401C9F"/>
    <w:rsid w:val="00402AD2"/>
    <w:rsid w:val="00402F76"/>
    <w:rsid w:val="004033B4"/>
    <w:rsid w:val="00410BC8"/>
    <w:rsid w:val="00410EFE"/>
    <w:rsid w:val="00416046"/>
    <w:rsid w:val="004163B0"/>
    <w:rsid w:val="00417106"/>
    <w:rsid w:val="00420D74"/>
    <w:rsid w:val="004212FB"/>
    <w:rsid w:val="0043054C"/>
    <w:rsid w:val="004316FB"/>
    <w:rsid w:val="004319E3"/>
    <w:rsid w:val="0043335E"/>
    <w:rsid w:val="00433D65"/>
    <w:rsid w:val="00435D5B"/>
    <w:rsid w:val="004403AD"/>
    <w:rsid w:val="004467A9"/>
    <w:rsid w:val="00446DCE"/>
    <w:rsid w:val="00454B97"/>
    <w:rsid w:val="004559DC"/>
    <w:rsid w:val="00456979"/>
    <w:rsid w:val="004575AD"/>
    <w:rsid w:val="004624D6"/>
    <w:rsid w:val="0046338F"/>
    <w:rsid w:val="00466598"/>
    <w:rsid w:val="004676B1"/>
    <w:rsid w:val="00467952"/>
    <w:rsid w:val="004737B4"/>
    <w:rsid w:val="004768EA"/>
    <w:rsid w:val="004804AD"/>
    <w:rsid w:val="00481343"/>
    <w:rsid w:val="00482720"/>
    <w:rsid w:val="00486541"/>
    <w:rsid w:val="00494241"/>
    <w:rsid w:val="00494705"/>
    <w:rsid w:val="004A3499"/>
    <w:rsid w:val="004A57AA"/>
    <w:rsid w:val="004B007F"/>
    <w:rsid w:val="004B0525"/>
    <w:rsid w:val="004B42E2"/>
    <w:rsid w:val="004B68D6"/>
    <w:rsid w:val="004B6B29"/>
    <w:rsid w:val="004B7C32"/>
    <w:rsid w:val="004C3241"/>
    <w:rsid w:val="004C48E0"/>
    <w:rsid w:val="004C4DBA"/>
    <w:rsid w:val="004C56C5"/>
    <w:rsid w:val="004C68EC"/>
    <w:rsid w:val="004C6B3F"/>
    <w:rsid w:val="004C72F3"/>
    <w:rsid w:val="004D0680"/>
    <w:rsid w:val="004D18D8"/>
    <w:rsid w:val="004D7785"/>
    <w:rsid w:val="004D7875"/>
    <w:rsid w:val="004D7CCC"/>
    <w:rsid w:val="004E1BC5"/>
    <w:rsid w:val="004E3FB7"/>
    <w:rsid w:val="004E462F"/>
    <w:rsid w:val="004E5C7F"/>
    <w:rsid w:val="004E6613"/>
    <w:rsid w:val="004E67D0"/>
    <w:rsid w:val="004E699E"/>
    <w:rsid w:val="004E7502"/>
    <w:rsid w:val="004E79AD"/>
    <w:rsid w:val="004F06CC"/>
    <w:rsid w:val="0050226B"/>
    <w:rsid w:val="005025D4"/>
    <w:rsid w:val="00502D29"/>
    <w:rsid w:val="005037A0"/>
    <w:rsid w:val="00503E80"/>
    <w:rsid w:val="005054E9"/>
    <w:rsid w:val="005075AF"/>
    <w:rsid w:val="005078A5"/>
    <w:rsid w:val="005102BD"/>
    <w:rsid w:val="00512B1D"/>
    <w:rsid w:val="0051331A"/>
    <w:rsid w:val="0052028D"/>
    <w:rsid w:val="005210E3"/>
    <w:rsid w:val="005227F4"/>
    <w:rsid w:val="005239A9"/>
    <w:rsid w:val="00526EF0"/>
    <w:rsid w:val="005311CB"/>
    <w:rsid w:val="00531973"/>
    <w:rsid w:val="00532738"/>
    <w:rsid w:val="005334E1"/>
    <w:rsid w:val="00533511"/>
    <w:rsid w:val="00534EA5"/>
    <w:rsid w:val="005362A7"/>
    <w:rsid w:val="00536B74"/>
    <w:rsid w:val="00536CB1"/>
    <w:rsid w:val="005411C9"/>
    <w:rsid w:val="005430A1"/>
    <w:rsid w:val="00543100"/>
    <w:rsid w:val="00544F28"/>
    <w:rsid w:val="00545C50"/>
    <w:rsid w:val="00550311"/>
    <w:rsid w:val="005530F9"/>
    <w:rsid w:val="005539E1"/>
    <w:rsid w:val="00555130"/>
    <w:rsid w:val="00555943"/>
    <w:rsid w:val="00556773"/>
    <w:rsid w:val="005579F8"/>
    <w:rsid w:val="00565835"/>
    <w:rsid w:val="00565B93"/>
    <w:rsid w:val="00573C4A"/>
    <w:rsid w:val="0057509D"/>
    <w:rsid w:val="00576BF1"/>
    <w:rsid w:val="005775CA"/>
    <w:rsid w:val="0058069F"/>
    <w:rsid w:val="00583840"/>
    <w:rsid w:val="00583BE1"/>
    <w:rsid w:val="005868D2"/>
    <w:rsid w:val="00593C1B"/>
    <w:rsid w:val="005948F5"/>
    <w:rsid w:val="005A435B"/>
    <w:rsid w:val="005A62A3"/>
    <w:rsid w:val="005A6589"/>
    <w:rsid w:val="005A7F22"/>
    <w:rsid w:val="005B24D7"/>
    <w:rsid w:val="005B3783"/>
    <w:rsid w:val="005B3D52"/>
    <w:rsid w:val="005B424E"/>
    <w:rsid w:val="005B4B38"/>
    <w:rsid w:val="005B710D"/>
    <w:rsid w:val="005B7523"/>
    <w:rsid w:val="005C1FB7"/>
    <w:rsid w:val="005C20EC"/>
    <w:rsid w:val="005C48AD"/>
    <w:rsid w:val="005D0D43"/>
    <w:rsid w:val="005D338A"/>
    <w:rsid w:val="005D6DBE"/>
    <w:rsid w:val="005E05D0"/>
    <w:rsid w:val="005E1ADC"/>
    <w:rsid w:val="005E1F33"/>
    <w:rsid w:val="005E26ED"/>
    <w:rsid w:val="005E2B40"/>
    <w:rsid w:val="005E2C83"/>
    <w:rsid w:val="005E5973"/>
    <w:rsid w:val="005F2313"/>
    <w:rsid w:val="005F3093"/>
    <w:rsid w:val="005F48A3"/>
    <w:rsid w:val="005F4EE7"/>
    <w:rsid w:val="005F55E6"/>
    <w:rsid w:val="005F56A8"/>
    <w:rsid w:val="0060096E"/>
    <w:rsid w:val="00601B14"/>
    <w:rsid w:val="00601C41"/>
    <w:rsid w:val="0060207F"/>
    <w:rsid w:val="006028E3"/>
    <w:rsid w:val="00602BB0"/>
    <w:rsid w:val="00603400"/>
    <w:rsid w:val="006040AF"/>
    <w:rsid w:val="0060728C"/>
    <w:rsid w:val="00607DE8"/>
    <w:rsid w:val="00610347"/>
    <w:rsid w:val="0061390C"/>
    <w:rsid w:val="00614655"/>
    <w:rsid w:val="00616E96"/>
    <w:rsid w:val="00621204"/>
    <w:rsid w:val="00621440"/>
    <w:rsid w:val="00622B2F"/>
    <w:rsid w:val="00624158"/>
    <w:rsid w:val="00625D42"/>
    <w:rsid w:val="00625E7C"/>
    <w:rsid w:val="00626283"/>
    <w:rsid w:val="00627CAE"/>
    <w:rsid w:val="006302E6"/>
    <w:rsid w:val="00632918"/>
    <w:rsid w:val="00633CAE"/>
    <w:rsid w:val="0063511D"/>
    <w:rsid w:val="00637FAC"/>
    <w:rsid w:val="00640395"/>
    <w:rsid w:val="006407D6"/>
    <w:rsid w:val="00640DDA"/>
    <w:rsid w:val="006420A5"/>
    <w:rsid w:val="00646034"/>
    <w:rsid w:val="00647E50"/>
    <w:rsid w:val="00650C50"/>
    <w:rsid w:val="0065179C"/>
    <w:rsid w:val="00651B97"/>
    <w:rsid w:val="00652FA9"/>
    <w:rsid w:val="00653936"/>
    <w:rsid w:val="006555C5"/>
    <w:rsid w:val="00655694"/>
    <w:rsid w:val="00655F6F"/>
    <w:rsid w:val="0065692C"/>
    <w:rsid w:val="006655B8"/>
    <w:rsid w:val="00666379"/>
    <w:rsid w:val="0066767E"/>
    <w:rsid w:val="00667CF8"/>
    <w:rsid w:val="00670E8F"/>
    <w:rsid w:val="00672038"/>
    <w:rsid w:val="00672D43"/>
    <w:rsid w:val="00672FAE"/>
    <w:rsid w:val="00674DE6"/>
    <w:rsid w:val="00675E17"/>
    <w:rsid w:val="00676452"/>
    <w:rsid w:val="00677444"/>
    <w:rsid w:val="006774E6"/>
    <w:rsid w:val="006807D7"/>
    <w:rsid w:val="00680BFE"/>
    <w:rsid w:val="0068233D"/>
    <w:rsid w:val="0068582E"/>
    <w:rsid w:val="006862FA"/>
    <w:rsid w:val="00691ED4"/>
    <w:rsid w:val="006923AD"/>
    <w:rsid w:val="00697DC1"/>
    <w:rsid w:val="00697EDC"/>
    <w:rsid w:val="006A4B98"/>
    <w:rsid w:val="006A4D02"/>
    <w:rsid w:val="006A4E12"/>
    <w:rsid w:val="006A5E98"/>
    <w:rsid w:val="006A6387"/>
    <w:rsid w:val="006B065A"/>
    <w:rsid w:val="006B252A"/>
    <w:rsid w:val="006B2FB9"/>
    <w:rsid w:val="006B55AF"/>
    <w:rsid w:val="006B5A1A"/>
    <w:rsid w:val="006B6115"/>
    <w:rsid w:val="006B64BC"/>
    <w:rsid w:val="006B6BB8"/>
    <w:rsid w:val="006B7C86"/>
    <w:rsid w:val="006B7CFD"/>
    <w:rsid w:val="006C212E"/>
    <w:rsid w:val="006C26ED"/>
    <w:rsid w:val="006C4DEB"/>
    <w:rsid w:val="006C509B"/>
    <w:rsid w:val="006C5BB4"/>
    <w:rsid w:val="006C6859"/>
    <w:rsid w:val="006C7661"/>
    <w:rsid w:val="006D4449"/>
    <w:rsid w:val="006D4794"/>
    <w:rsid w:val="006E0BDE"/>
    <w:rsid w:val="006E0EC0"/>
    <w:rsid w:val="006E5B7D"/>
    <w:rsid w:val="006F01CB"/>
    <w:rsid w:val="006F1570"/>
    <w:rsid w:val="006F1E14"/>
    <w:rsid w:val="006F5046"/>
    <w:rsid w:val="006F5707"/>
    <w:rsid w:val="006F7D66"/>
    <w:rsid w:val="00702F50"/>
    <w:rsid w:val="00703DC9"/>
    <w:rsid w:val="00703DE3"/>
    <w:rsid w:val="007045DB"/>
    <w:rsid w:val="007049D3"/>
    <w:rsid w:val="00704CA8"/>
    <w:rsid w:val="007070CF"/>
    <w:rsid w:val="00707741"/>
    <w:rsid w:val="007128AF"/>
    <w:rsid w:val="00714EB8"/>
    <w:rsid w:val="00714F89"/>
    <w:rsid w:val="00720616"/>
    <w:rsid w:val="00720E1B"/>
    <w:rsid w:val="0072118A"/>
    <w:rsid w:val="0072174F"/>
    <w:rsid w:val="0072177C"/>
    <w:rsid w:val="007317A7"/>
    <w:rsid w:val="007319F5"/>
    <w:rsid w:val="00731CF1"/>
    <w:rsid w:val="00732F50"/>
    <w:rsid w:val="007339D1"/>
    <w:rsid w:val="00734157"/>
    <w:rsid w:val="00734580"/>
    <w:rsid w:val="00740FE9"/>
    <w:rsid w:val="00742F26"/>
    <w:rsid w:val="00743307"/>
    <w:rsid w:val="00743AEF"/>
    <w:rsid w:val="0074515D"/>
    <w:rsid w:val="00746F04"/>
    <w:rsid w:val="00747137"/>
    <w:rsid w:val="00750D30"/>
    <w:rsid w:val="007518B1"/>
    <w:rsid w:val="00754C46"/>
    <w:rsid w:val="00757B27"/>
    <w:rsid w:val="007604E0"/>
    <w:rsid w:val="00760942"/>
    <w:rsid w:val="00761876"/>
    <w:rsid w:val="00761E04"/>
    <w:rsid w:val="00763862"/>
    <w:rsid w:val="00764294"/>
    <w:rsid w:val="007649A3"/>
    <w:rsid w:val="00764E5D"/>
    <w:rsid w:val="00765796"/>
    <w:rsid w:val="0076703A"/>
    <w:rsid w:val="007675A1"/>
    <w:rsid w:val="007678DC"/>
    <w:rsid w:val="007715C5"/>
    <w:rsid w:val="0077287B"/>
    <w:rsid w:val="00773C6B"/>
    <w:rsid w:val="007750F4"/>
    <w:rsid w:val="00775598"/>
    <w:rsid w:val="00776F3E"/>
    <w:rsid w:val="0077796A"/>
    <w:rsid w:val="00777E3B"/>
    <w:rsid w:val="007830B6"/>
    <w:rsid w:val="00791658"/>
    <w:rsid w:val="007956AF"/>
    <w:rsid w:val="007A0130"/>
    <w:rsid w:val="007A1BB4"/>
    <w:rsid w:val="007A5008"/>
    <w:rsid w:val="007A5AE0"/>
    <w:rsid w:val="007B474F"/>
    <w:rsid w:val="007B48B1"/>
    <w:rsid w:val="007C1D61"/>
    <w:rsid w:val="007C3363"/>
    <w:rsid w:val="007C4FE0"/>
    <w:rsid w:val="007C52E8"/>
    <w:rsid w:val="007C531B"/>
    <w:rsid w:val="007C63F4"/>
    <w:rsid w:val="007D3292"/>
    <w:rsid w:val="007D3954"/>
    <w:rsid w:val="007D3BDB"/>
    <w:rsid w:val="007D447D"/>
    <w:rsid w:val="007D5039"/>
    <w:rsid w:val="007E0151"/>
    <w:rsid w:val="007E2C77"/>
    <w:rsid w:val="007E3C4F"/>
    <w:rsid w:val="007E57E8"/>
    <w:rsid w:val="007E72A0"/>
    <w:rsid w:val="007E7CAC"/>
    <w:rsid w:val="007F0C32"/>
    <w:rsid w:val="007F1F7F"/>
    <w:rsid w:val="007F52E1"/>
    <w:rsid w:val="007F575E"/>
    <w:rsid w:val="00801551"/>
    <w:rsid w:val="0080386D"/>
    <w:rsid w:val="008114A1"/>
    <w:rsid w:val="008121F4"/>
    <w:rsid w:val="008133D3"/>
    <w:rsid w:val="00817A2D"/>
    <w:rsid w:val="00820452"/>
    <w:rsid w:val="008217C1"/>
    <w:rsid w:val="00822400"/>
    <w:rsid w:val="008264AD"/>
    <w:rsid w:val="00827AA9"/>
    <w:rsid w:val="00827C42"/>
    <w:rsid w:val="0083003D"/>
    <w:rsid w:val="00830749"/>
    <w:rsid w:val="008307B0"/>
    <w:rsid w:val="00833553"/>
    <w:rsid w:val="00833D7D"/>
    <w:rsid w:val="00835B05"/>
    <w:rsid w:val="00842AE4"/>
    <w:rsid w:val="00843997"/>
    <w:rsid w:val="00844E12"/>
    <w:rsid w:val="00845CA5"/>
    <w:rsid w:val="00847C7B"/>
    <w:rsid w:val="00854E30"/>
    <w:rsid w:val="00854F15"/>
    <w:rsid w:val="00855F97"/>
    <w:rsid w:val="00860AFB"/>
    <w:rsid w:val="00863464"/>
    <w:rsid w:val="008643F9"/>
    <w:rsid w:val="00864D30"/>
    <w:rsid w:val="008704AD"/>
    <w:rsid w:val="00872007"/>
    <w:rsid w:val="008748CE"/>
    <w:rsid w:val="00881470"/>
    <w:rsid w:val="00881F05"/>
    <w:rsid w:val="008824B2"/>
    <w:rsid w:val="00882B9D"/>
    <w:rsid w:val="0088349C"/>
    <w:rsid w:val="008868DF"/>
    <w:rsid w:val="00886CC9"/>
    <w:rsid w:val="008A082C"/>
    <w:rsid w:val="008A257C"/>
    <w:rsid w:val="008A2F2D"/>
    <w:rsid w:val="008A3A99"/>
    <w:rsid w:val="008A6C56"/>
    <w:rsid w:val="008B1EC6"/>
    <w:rsid w:val="008B22FC"/>
    <w:rsid w:val="008B39C9"/>
    <w:rsid w:val="008B48D3"/>
    <w:rsid w:val="008C48F6"/>
    <w:rsid w:val="008C70BE"/>
    <w:rsid w:val="008D4627"/>
    <w:rsid w:val="008D4DE9"/>
    <w:rsid w:val="008F0BA8"/>
    <w:rsid w:val="008F464C"/>
    <w:rsid w:val="00901593"/>
    <w:rsid w:val="009025D4"/>
    <w:rsid w:val="009030D3"/>
    <w:rsid w:val="009046CD"/>
    <w:rsid w:val="009055FD"/>
    <w:rsid w:val="009056E2"/>
    <w:rsid w:val="00906AB7"/>
    <w:rsid w:val="00914CA4"/>
    <w:rsid w:val="0091717C"/>
    <w:rsid w:val="00917A90"/>
    <w:rsid w:val="00917FD2"/>
    <w:rsid w:val="00921288"/>
    <w:rsid w:val="009231E6"/>
    <w:rsid w:val="00924718"/>
    <w:rsid w:val="00925912"/>
    <w:rsid w:val="009304CA"/>
    <w:rsid w:val="0093060F"/>
    <w:rsid w:val="0093095D"/>
    <w:rsid w:val="00931795"/>
    <w:rsid w:val="009324BA"/>
    <w:rsid w:val="0093507E"/>
    <w:rsid w:val="00936180"/>
    <w:rsid w:val="00940B45"/>
    <w:rsid w:val="00942B7B"/>
    <w:rsid w:val="00944834"/>
    <w:rsid w:val="00944A01"/>
    <w:rsid w:val="00945430"/>
    <w:rsid w:val="00945C7B"/>
    <w:rsid w:val="00945F0A"/>
    <w:rsid w:val="009470AF"/>
    <w:rsid w:val="009475E5"/>
    <w:rsid w:val="009476CA"/>
    <w:rsid w:val="0095100C"/>
    <w:rsid w:val="0095160D"/>
    <w:rsid w:val="00951B1D"/>
    <w:rsid w:val="00951DE8"/>
    <w:rsid w:val="00954532"/>
    <w:rsid w:val="0095645B"/>
    <w:rsid w:val="009576AC"/>
    <w:rsid w:val="009606F6"/>
    <w:rsid w:val="00961ADD"/>
    <w:rsid w:val="00961B13"/>
    <w:rsid w:val="00966633"/>
    <w:rsid w:val="00966DC1"/>
    <w:rsid w:val="00970B74"/>
    <w:rsid w:val="00971AC8"/>
    <w:rsid w:val="0098186A"/>
    <w:rsid w:val="00981F91"/>
    <w:rsid w:val="00985320"/>
    <w:rsid w:val="00986974"/>
    <w:rsid w:val="00986BC7"/>
    <w:rsid w:val="00993997"/>
    <w:rsid w:val="00994CC6"/>
    <w:rsid w:val="00996BEA"/>
    <w:rsid w:val="00997026"/>
    <w:rsid w:val="009A34C4"/>
    <w:rsid w:val="009A418F"/>
    <w:rsid w:val="009A4937"/>
    <w:rsid w:val="009B2C5D"/>
    <w:rsid w:val="009B750D"/>
    <w:rsid w:val="009B7C2B"/>
    <w:rsid w:val="009C1067"/>
    <w:rsid w:val="009C7961"/>
    <w:rsid w:val="009D1E85"/>
    <w:rsid w:val="009D1F27"/>
    <w:rsid w:val="009E08FC"/>
    <w:rsid w:val="009E3A22"/>
    <w:rsid w:val="009E3CED"/>
    <w:rsid w:val="009E4376"/>
    <w:rsid w:val="009E4AB2"/>
    <w:rsid w:val="009E4F58"/>
    <w:rsid w:val="009E78AF"/>
    <w:rsid w:val="009F005D"/>
    <w:rsid w:val="009F319E"/>
    <w:rsid w:val="009F34EB"/>
    <w:rsid w:val="009F549C"/>
    <w:rsid w:val="009F7641"/>
    <w:rsid w:val="00A07F94"/>
    <w:rsid w:val="00A15834"/>
    <w:rsid w:val="00A2147E"/>
    <w:rsid w:val="00A25B81"/>
    <w:rsid w:val="00A2624A"/>
    <w:rsid w:val="00A265D7"/>
    <w:rsid w:val="00A33567"/>
    <w:rsid w:val="00A34BA9"/>
    <w:rsid w:val="00A35F8E"/>
    <w:rsid w:val="00A36B30"/>
    <w:rsid w:val="00A406B8"/>
    <w:rsid w:val="00A41676"/>
    <w:rsid w:val="00A425FD"/>
    <w:rsid w:val="00A43D76"/>
    <w:rsid w:val="00A44580"/>
    <w:rsid w:val="00A4462D"/>
    <w:rsid w:val="00A44CB5"/>
    <w:rsid w:val="00A526B7"/>
    <w:rsid w:val="00A52BAB"/>
    <w:rsid w:val="00A52C7C"/>
    <w:rsid w:val="00A579E6"/>
    <w:rsid w:val="00A6111B"/>
    <w:rsid w:val="00A61D78"/>
    <w:rsid w:val="00A67415"/>
    <w:rsid w:val="00A67754"/>
    <w:rsid w:val="00A706D2"/>
    <w:rsid w:val="00A73322"/>
    <w:rsid w:val="00A7628D"/>
    <w:rsid w:val="00A763CE"/>
    <w:rsid w:val="00A76EA1"/>
    <w:rsid w:val="00A77048"/>
    <w:rsid w:val="00A773FD"/>
    <w:rsid w:val="00A80ACC"/>
    <w:rsid w:val="00A81BDD"/>
    <w:rsid w:val="00A81FCA"/>
    <w:rsid w:val="00A827C6"/>
    <w:rsid w:val="00A8283F"/>
    <w:rsid w:val="00A85B5A"/>
    <w:rsid w:val="00A86913"/>
    <w:rsid w:val="00A877AF"/>
    <w:rsid w:val="00A91279"/>
    <w:rsid w:val="00A93221"/>
    <w:rsid w:val="00A93CB5"/>
    <w:rsid w:val="00A93DD4"/>
    <w:rsid w:val="00A93E84"/>
    <w:rsid w:val="00A9666F"/>
    <w:rsid w:val="00A96EE8"/>
    <w:rsid w:val="00AA11AE"/>
    <w:rsid w:val="00AA18F6"/>
    <w:rsid w:val="00AA212D"/>
    <w:rsid w:val="00AA26A6"/>
    <w:rsid w:val="00AA40C0"/>
    <w:rsid w:val="00AA517E"/>
    <w:rsid w:val="00AA653D"/>
    <w:rsid w:val="00AB01BD"/>
    <w:rsid w:val="00AB15C0"/>
    <w:rsid w:val="00AB3BD2"/>
    <w:rsid w:val="00AB3FCA"/>
    <w:rsid w:val="00AB5FF9"/>
    <w:rsid w:val="00AC06C2"/>
    <w:rsid w:val="00AC6BE2"/>
    <w:rsid w:val="00AC79B9"/>
    <w:rsid w:val="00AD147B"/>
    <w:rsid w:val="00AD2C30"/>
    <w:rsid w:val="00AD390C"/>
    <w:rsid w:val="00AD5A5C"/>
    <w:rsid w:val="00AD7FAE"/>
    <w:rsid w:val="00AE1F8B"/>
    <w:rsid w:val="00AE2461"/>
    <w:rsid w:val="00AE25FB"/>
    <w:rsid w:val="00AE2D04"/>
    <w:rsid w:val="00AE3EA5"/>
    <w:rsid w:val="00AE7E0E"/>
    <w:rsid w:val="00AF272A"/>
    <w:rsid w:val="00AF28A2"/>
    <w:rsid w:val="00AF41C0"/>
    <w:rsid w:val="00AF5A03"/>
    <w:rsid w:val="00AF5F5D"/>
    <w:rsid w:val="00AF7D7C"/>
    <w:rsid w:val="00AF7DE7"/>
    <w:rsid w:val="00B001FD"/>
    <w:rsid w:val="00B01066"/>
    <w:rsid w:val="00B01E5D"/>
    <w:rsid w:val="00B0452D"/>
    <w:rsid w:val="00B0469A"/>
    <w:rsid w:val="00B10211"/>
    <w:rsid w:val="00B115D7"/>
    <w:rsid w:val="00B11880"/>
    <w:rsid w:val="00B141EE"/>
    <w:rsid w:val="00B14EAA"/>
    <w:rsid w:val="00B21A3B"/>
    <w:rsid w:val="00B21CC5"/>
    <w:rsid w:val="00B23004"/>
    <w:rsid w:val="00B23116"/>
    <w:rsid w:val="00B24E19"/>
    <w:rsid w:val="00B341AB"/>
    <w:rsid w:val="00B370F6"/>
    <w:rsid w:val="00B378EE"/>
    <w:rsid w:val="00B37A11"/>
    <w:rsid w:val="00B42AA9"/>
    <w:rsid w:val="00B44885"/>
    <w:rsid w:val="00B45123"/>
    <w:rsid w:val="00B46CA0"/>
    <w:rsid w:val="00B50D23"/>
    <w:rsid w:val="00B60A8E"/>
    <w:rsid w:val="00B61114"/>
    <w:rsid w:val="00B61C88"/>
    <w:rsid w:val="00B63435"/>
    <w:rsid w:val="00B64BF7"/>
    <w:rsid w:val="00B65524"/>
    <w:rsid w:val="00B67640"/>
    <w:rsid w:val="00B75808"/>
    <w:rsid w:val="00B7736B"/>
    <w:rsid w:val="00B80970"/>
    <w:rsid w:val="00B84397"/>
    <w:rsid w:val="00B8515B"/>
    <w:rsid w:val="00B858E8"/>
    <w:rsid w:val="00B876C2"/>
    <w:rsid w:val="00B87DE2"/>
    <w:rsid w:val="00B91399"/>
    <w:rsid w:val="00B9239D"/>
    <w:rsid w:val="00B930C4"/>
    <w:rsid w:val="00B93553"/>
    <w:rsid w:val="00B93C88"/>
    <w:rsid w:val="00B9435B"/>
    <w:rsid w:val="00B96243"/>
    <w:rsid w:val="00B9778C"/>
    <w:rsid w:val="00BA127D"/>
    <w:rsid w:val="00BA235F"/>
    <w:rsid w:val="00BA3DFB"/>
    <w:rsid w:val="00BA45C3"/>
    <w:rsid w:val="00BA7127"/>
    <w:rsid w:val="00BA7D5F"/>
    <w:rsid w:val="00BB112E"/>
    <w:rsid w:val="00BB14F2"/>
    <w:rsid w:val="00BB3713"/>
    <w:rsid w:val="00BD1359"/>
    <w:rsid w:val="00BD2445"/>
    <w:rsid w:val="00BD4B75"/>
    <w:rsid w:val="00BD5D83"/>
    <w:rsid w:val="00BE1F60"/>
    <w:rsid w:val="00BE2234"/>
    <w:rsid w:val="00BE45C9"/>
    <w:rsid w:val="00BE5659"/>
    <w:rsid w:val="00BE7874"/>
    <w:rsid w:val="00BE7D63"/>
    <w:rsid w:val="00BF15FF"/>
    <w:rsid w:val="00BF51EE"/>
    <w:rsid w:val="00BF5C07"/>
    <w:rsid w:val="00BF67B5"/>
    <w:rsid w:val="00BF721E"/>
    <w:rsid w:val="00C02070"/>
    <w:rsid w:val="00C0390A"/>
    <w:rsid w:val="00C0432C"/>
    <w:rsid w:val="00C05340"/>
    <w:rsid w:val="00C0790A"/>
    <w:rsid w:val="00C10411"/>
    <w:rsid w:val="00C1096A"/>
    <w:rsid w:val="00C116AB"/>
    <w:rsid w:val="00C12156"/>
    <w:rsid w:val="00C145EE"/>
    <w:rsid w:val="00C1477C"/>
    <w:rsid w:val="00C15C03"/>
    <w:rsid w:val="00C15CA8"/>
    <w:rsid w:val="00C17076"/>
    <w:rsid w:val="00C173B5"/>
    <w:rsid w:val="00C21B79"/>
    <w:rsid w:val="00C22A7F"/>
    <w:rsid w:val="00C25494"/>
    <w:rsid w:val="00C26A87"/>
    <w:rsid w:val="00C26EC4"/>
    <w:rsid w:val="00C320F8"/>
    <w:rsid w:val="00C35DC9"/>
    <w:rsid w:val="00C3636D"/>
    <w:rsid w:val="00C37030"/>
    <w:rsid w:val="00C373BC"/>
    <w:rsid w:val="00C379F3"/>
    <w:rsid w:val="00C41923"/>
    <w:rsid w:val="00C42B32"/>
    <w:rsid w:val="00C436A8"/>
    <w:rsid w:val="00C442FA"/>
    <w:rsid w:val="00C459BB"/>
    <w:rsid w:val="00C478B5"/>
    <w:rsid w:val="00C53DA4"/>
    <w:rsid w:val="00C547D1"/>
    <w:rsid w:val="00C55618"/>
    <w:rsid w:val="00C55A27"/>
    <w:rsid w:val="00C57B67"/>
    <w:rsid w:val="00C60356"/>
    <w:rsid w:val="00C61943"/>
    <w:rsid w:val="00C650CC"/>
    <w:rsid w:val="00C65EC9"/>
    <w:rsid w:val="00C703A8"/>
    <w:rsid w:val="00C731E3"/>
    <w:rsid w:val="00C7472B"/>
    <w:rsid w:val="00C761CF"/>
    <w:rsid w:val="00C76B5E"/>
    <w:rsid w:val="00C804A2"/>
    <w:rsid w:val="00C806B2"/>
    <w:rsid w:val="00C82BD7"/>
    <w:rsid w:val="00C83199"/>
    <w:rsid w:val="00C841AA"/>
    <w:rsid w:val="00C87ADD"/>
    <w:rsid w:val="00C91625"/>
    <w:rsid w:val="00C92642"/>
    <w:rsid w:val="00C931D7"/>
    <w:rsid w:val="00C9350D"/>
    <w:rsid w:val="00C95773"/>
    <w:rsid w:val="00C963C2"/>
    <w:rsid w:val="00C963E0"/>
    <w:rsid w:val="00C97C42"/>
    <w:rsid w:val="00CA0F42"/>
    <w:rsid w:val="00CA2E64"/>
    <w:rsid w:val="00CA78C3"/>
    <w:rsid w:val="00CB353D"/>
    <w:rsid w:val="00CB7163"/>
    <w:rsid w:val="00CB7187"/>
    <w:rsid w:val="00CC2593"/>
    <w:rsid w:val="00CC38D1"/>
    <w:rsid w:val="00CC3D35"/>
    <w:rsid w:val="00CC552D"/>
    <w:rsid w:val="00CC5E27"/>
    <w:rsid w:val="00CC7AE9"/>
    <w:rsid w:val="00CD0491"/>
    <w:rsid w:val="00CE1002"/>
    <w:rsid w:val="00CE17A5"/>
    <w:rsid w:val="00CE1EBF"/>
    <w:rsid w:val="00CE2955"/>
    <w:rsid w:val="00CE2FD4"/>
    <w:rsid w:val="00CE4DB2"/>
    <w:rsid w:val="00CE594B"/>
    <w:rsid w:val="00CE59F8"/>
    <w:rsid w:val="00CE77FE"/>
    <w:rsid w:val="00CF476A"/>
    <w:rsid w:val="00CF687B"/>
    <w:rsid w:val="00CF777A"/>
    <w:rsid w:val="00D028AB"/>
    <w:rsid w:val="00D02DC1"/>
    <w:rsid w:val="00D04C5B"/>
    <w:rsid w:val="00D05B7F"/>
    <w:rsid w:val="00D060EB"/>
    <w:rsid w:val="00D06775"/>
    <w:rsid w:val="00D07170"/>
    <w:rsid w:val="00D073B1"/>
    <w:rsid w:val="00D073B2"/>
    <w:rsid w:val="00D10C1C"/>
    <w:rsid w:val="00D10F2E"/>
    <w:rsid w:val="00D11CB3"/>
    <w:rsid w:val="00D12E1D"/>
    <w:rsid w:val="00D157D2"/>
    <w:rsid w:val="00D1712A"/>
    <w:rsid w:val="00D2044B"/>
    <w:rsid w:val="00D20EA7"/>
    <w:rsid w:val="00D238C2"/>
    <w:rsid w:val="00D25838"/>
    <w:rsid w:val="00D26665"/>
    <w:rsid w:val="00D26E66"/>
    <w:rsid w:val="00D323A9"/>
    <w:rsid w:val="00D342DF"/>
    <w:rsid w:val="00D402D1"/>
    <w:rsid w:val="00D41220"/>
    <w:rsid w:val="00D427A2"/>
    <w:rsid w:val="00D44406"/>
    <w:rsid w:val="00D445AA"/>
    <w:rsid w:val="00D448E3"/>
    <w:rsid w:val="00D44AC7"/>
    <w:rsid w:val="00D51F14"/>
    <w:rsid w:val="00D521B0"/>
    <w:rsid w:val="00D52AE9"/>
    <w:rsid w:val="00D55D1A"/>
    <w:rsid w:val="00D612CD"/>
    <w:rsid w:val="00D644BC"/>
    <w:rsid w:val="00D67D81"/>
    <w:rsid w:val="00D72E53"/>
    <w:rsid w:val="00D74BB6"/>
    <w:rsid w:val="00D74F43"/>
    <w:rsid w:val="00D762CD"/>
    <w:rsid w:val="00D82F1D"/>
    <w:rsid w:val="00D8363D"/>
    <w:rsid w:val="00D86998"/>
    <w:rsid w:val="00D912E8"/>
    <w:rsid w:val="00D936AE"/>
    <w:rsid w:val="00D952D8"/>
    <w:rsid w:val="00D95463"/>
    <w:rsid w:val="00D95679"/>
    <w:rsid w:val="00D96E69"/>
    <w:rsid w:val="00DA0FC2"/>
    <w:rsid w:val="00DA162F"/>
    <w:rsid w:val="00DA2CF0"/>
    <w:rsid w:val="00DA2E50"/>
    <w:rsid w:val="00DA34F5"/>
    <w:rsid w:val="00DA44D3"/>
    <w:rsid w:val="00DA57ED"/>
    <w:rsid w:val="00DA6F87"/>
    <w:rsid w:val="00DA7219"/>
    <w:rsid w:val="00DB0D7A"/>
    <w:rsid w:val="00DB20FD"/>
    <w:rsid w:val="00DB24CF"/>
    <w:rsid w:val="00DB392C"/>
    <w:rsid w:val="00DB4750"/>
    <w:rsid w:val="00DB572F"/>
    <w:rsid w:val="00DB5E55"/>
    <w:rsid w:val="00DB620A"/>
    <w:rsid w:val="00DC0B47"/>
    <w:rsid w:val="00DC123B"/>
    <w:rsid w:val="00DC12F5"/>
    <w:rsid w:val="00DC25CE"/>
    <w:rsid w:val="00DC27D2"/>
    <w:rsid w:val="00DC2CAF"/>
    <w:rsid w:val="00DC2E54"/>
    <w:rsid w:val="00DC54AD"/>
    <w:rsid w:val="00DC67B3"/>
    <w:rsid w:val="00DC6A2A"/>
    <w:rsid w:val="00DC763D"/>
    <w:rsid w:val="00DD0BB5"/>
    <w:rsid w:val="00DD0ECA"/>
    <w:rsid w:val="00DD533D"/>
    <w:rsid w:val="00DD571C"/>
    <w:rsid w:val="00DD5ECF"/>
    <w:rsid w:val="00DE00B4"/>
    <w:rsid w:val="00DE18C7"/>
    <w:rsid w:val="00DE303D"/>
    <w:rsid w:val="00DE37A3"/>
    <w:rsid w:val="00DE52AD"/>
    <w:rsid w:val="00DE626C"/>
    <w:rsid w:val="00DF0328"/>
    <w:rsid w:val="00DF5671"/>
    <w:rsid w:val="00DF71FB"/>
    <w:rsid w:val="00DF77AE"/>
    <w:rsid w:val="00DF797F"/>
    <w:rsid w:val="00E0068E"/>
    <w:rsid w:val="00E00B8A"/>
    <w:rsid w:val="00E015C8"/>
    <w:rsid w:val="00E0429C"/>
    <w:rsid w:val="00E06C7B"/>
    <w:rsid w:val="00E07F3E"/>
    <w:rsid w:val="00E106A6"/>
    <w:rsid w:val="00E106BF"/>
    <w:rsid w:val="00E10F94"/>
    <w:rsid w:val="00E11DD5"/>
    <w:rsid w:val="00E147F9"/>
    <w:rsid w:val="00E14FDF"/>
    <w:rsid w:val="00E20A05"/>
    <w:rsid w:val="00E2411F"/>
    <w:rsid w:val="00E264E3"/>
    <w:rsid w:val="00E26E31"/>
    <w:rsid w:val="00E304E1"/>
    <w:rsid w:val="00E3181C"/>
    <w:rsid w:val="00E36EDD"/>
    <w:rsid w:val="00E4015C"/>
    <w:rsid w:val="00E42AA6"/>
    <w:rsid w:val="00E42E04"/>
    <w:rsid w:val="00E441DD"/>
    <w:rsid w:val="00E50AAD"/>
    <w:rsid w:val="00E51079"/>
    <w:rsid w:val="00E51A6C"/>
    <w:rsid w:val="00E51C4F"/>
    <w:rsid w:val="00E51E30"/>
    <w:rsid w:val="00E548A5"/>
    <w:rsid w:val="00E549C0"/>
    <w:rsid w:val="00E572E5"/>
    <w:rsid w:val="00E62A2B"/>
    <w:rsid w:val="00E7057E"/>
    <w:rsid w:val="00E7090F"/>
    <w:rsid w:val="00E77A19"/>
    <w:rsid w:val="00E82227"/>
    <w:rsid w:val="00E83486"/>
    <w:rsid w:val="00E83519"/>
    <w:rsid w:val="00E83A7C"/>
    <w:rsid w:val="00E85228"/>
    <w:rsid w:val="00E909B8"/>
    <w:rsid w:val="00E90CAF"/>
    <w:rsid w:val="00E91CA9"/>
    <w:rsid w:val="00E930E5"/>
    <w:rsid w:val="00E96352"/>
    <w:rsid w:val="00EA2593"/>
    <w:rsid w:val="00EA4ACC"/>
    <w:rsid w:val="00EA4C21"/>
    <w:rsid w:val="00EA5ACC"/>
    <w:rsid w:val="00EA7937"/>
    <w:rsid w:val="00EB0AA2"/>
    <w:rsid w:val="00EB100E"/>
    <w:rsid w:val="00EB2F5E"/>
    <w:rsid w:val="00EB5CE4"/>
    <w:rsid w:val="00EB5F1D"/>
    <w:rsid w:val="00EB661D"/>
    <w:rsid w:val="00EB7E28"/>
    <w:rsid w:val="00EC129B"/>
    <w:rsid w:val="00EC36C1"/>
    <w:rsid w:val="00ED0EA9"/>
    <w:rsid w:val="00ED2A8F"/>
    <w:rsid w:val="00ED5989"/>
    <w:rsid w:val="00EE0628"/>
    <w:rsid w:val="00EE0EDC"/>
    <w:rsid w:val="00EE235C"/>
    <w:rsid w:val="00EE272B"/>
    <w:rsid w:val="00EE30D1"/>
    <w:rsid w:val="00EE4CDC"/>
    <w:rsid w:val="00EF0F5C"/>
    <w:rsid w:val="00EF2F06"/>
    <w:rsid w:val="00EF529A"/>
    <w:rsid w:val="00EF69A4"/>
    <w:rsid w:val="00EF7575"/>
    <w:rsid w:val="00F01B45"/>
    <w:rsid w:val="00F023CE"/>
    <w:rsid w:val="00F0304A"/>
    <w:rsid w:val="00F03457"/>
    <w:rsid w:val="00F04BBE"/>
    <w:rsid w:val="00F06E9D"/>
    <w:rsid w:val="00F07185"/>
    <w:rsid w:val="00F212C3"/>
    <w:rsid w:val="00F215C7"/>
    <w:rsid w:val="00F21DF2"/>
    <w:rsid w:val="00F22B42"/>
    <w:rsid w:val="00F23659"/>
    <w:rsid w:val="00F247B2"/>
    <w:rsid w:val="00F24E11"/>
    <w:rsid w:val="00F27151"/>
    <w:rsid w:val="00F2740C"/>
    <w:rsid w:val="00F2788B"/>
    <w:rsid w:val="00F30473"/>
    <w:rsid w:val="00F3594B"/>
    <w:rsid w:val="00F40591"/>
    <w:rsid w:val="00F425D4"/>
    <w:rsid w:val="00F4286F"/>
    <w:rsid w:val="00F46E9C"/>
    <w:rsid w:val="00F4706B"/>
    <w:rsid w:val="00F47987"/>
    <w:rsid w:val="00F54668"/>
    <w:rsid w:val="00F55870"/>
    <w:rsid w:val="00F56D33"/>
    <w:rsid w:val="00F572E5"/>
    <w:rsid w:val="00F61D51"/>
    <w:rsid w:val="00F664D9"/>
    <w:rsid w:val="00F715C5"/>
    <w:rsid w:val="00F7213B"/>
    <w:rsid w:val="00F72340"/>
    <w:rsid w:val="00F73606"/>
    <w:rsid w:val="00F736FD"/>
    <w:rsid w:val="00F739DD"/>
    <w:rsid w:val="00F73AD5"/>
    <w:rsid w:val="00F76535"/>
    <w:rsid w:val="00F7673C"/>
    <w:rsid w:val="00F769F2"/>
    <w:rsid w:val="00F84646"/>
    <w:rsid w:val="00F85698"/>
    <w:rsid w:val="00F85F38"/>
    <w:rsid w:val="00F8647F"/>
    <w:rsid w:val="00F8706B"/>
    <w:rsid w:val="00F904BC"/>
    <w:rsid w:val="00F92D00"/>
    <w:rsid w:val="00F92F09"/>
    <w:rsid w:val="00F95ADA"/>
    <w:rsid w:val="00F96470"/>
    <w:rsid w:val="00F97200"/>
    <w:rsid w:val="00F97320"/>
    <w:rsid w:val="00F978AB"/>
    <w:rsid w:val="00FA33EB"/>
    <w:rsid w:val="00FA4AB4"/>
    <w:rsid w:val="00FA5265"/>
    <w:rsid w:val="00FA7D53"/>
    <w:rsid w:val="00FB203E"/>
    <w:rsid w:val="00FB4E1E"/>
    <w:rsid w:val="00FB5100"/>
    <w:rsid w:val="00FB5C12"/>
    <w:rsid w:val="00FB6636"/>
    <w:rsid w:val="00FB77FB"/>
    <w:rsid w:val="00FC083A"/>
    <w:rsid w:val="00FC2BA4"/>
    <w:rsid w:val="00FC4794"/>
    <w:rsid w:val="00FC73DB"/>
    <w:rsid w:val="00FD01E7"/>
    <w:rsid w:val="00FD095A"/>
    <w:rsid w:val="00FD1A3B"/>
    <w:rsid w:val="00FD51DF"/>
    <w:rsid w:val="00FD7F4F"/>
    <w:rsid w:val="00FE12DA"/>
    <w:rsid w:val="00FE33FB"/>
    <w:rsid w:val="00FE5ACC"/>
    <w:rsid w:val="00FE5B94"/>
    <w:rsid w:val="00FE5E82"/>
    <w:rsid w:val="00FF0FC5"/>
    <w:rsid w:val="00FF569E"/>
    <w:rsid w:val="00FF589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6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63862"/>
    <w:pPr>
      <w:ind w:left="601"/>
      <w:jc w:val="left"/>
    </w:pPr>
    <w:rPr>
      <w:rFonts w:cs="Arial"/>
      <w:i/>
      <w:iCs/>
      <w:sz w:val="20"/>
    </w:rPr>
  </w:style>
  <w:style w:type="paragraph" w:customStyle="1" w:styleId="38PASBenchmark">
    <w:name w:val="(38) PAS Benchmark"/>
    <w:basedOn w:val="37PASAssessorDirection"/>
    <w:qFormat/>
    <w:rsid w:val="00763862"/>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1717C"/>
    <w:pPr>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91717C"/>
    <w:rPr>
      <w:rFonts w:ascii="Arial" w:eastAsiaTheme="minorHAnsi" w:hAnsi="Arial" w:cs="Arial"/>
      <w:sz w:val="22"/>
      <w:szCs w:val="22"/>
      <w:lang w:eastAsia="en-US"/>
    </w:rPr>
  </w:style>
  <w:style w:type="paragraph" w:customStyle="1" w:styleId="331PASListTask1">
    <w:name w:val="(33.1) PAS List (Task 1"/>
    <w:aliases w:val="Category 1)"/>
    <w:basedOn w:val="Normal"/>
    <w:qFormat/>
    <w:rsid w:val="00763862"/>
    <w:pPr>
      <w:numPr>
        <w:numId w:val="27"/>
      </w:numPr>
      <w:ind w:left="601" w:hanging="601"/>
      <w:jc w:val="left"/>
    </w:pPr>
    <w:rPr>
      <w:rFonts w:cs="Arial"/>
      <w:sz w:val="20"/>
    </w:rPr>
  </w:style>
  <w:style w:type="paragraph" w:customStyle="1" w:styleId="332PASListTask1">
    <w:name w:val="(33.2) PAS List (Task 1"/>
    <w:aliases w:val="Category 2)"/>
    <w:basedOn w:val="ListParagraph"/>
    <w:qFormat/>
    <w:rsid w:val="00763862"/>
    <w:pPr>
      <w:numPr>
        <w:numId w:val="4"/>
      </w:numPr>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2"/>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3"/>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763862"/>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BulletsChar">
    <w:name w:val="Bullets Char"/>
    <w:basedOn w:val="DefaultParagraphFont"/>
    <w:link w:val="Bullets"/>
    <w:locked/>
    <w:rsid w:val="00DB0D7A"/>
    <w:rPr>
      <w:rFonts w:ascii="Verdana" w:hAnsi="Verdana"/>
    </w:rPr>
  </w:style>
  <w:style w:type="paragraph" w:customStyle="1" w:styleId="Bullets">
    <w:name w:val="Bullets"/>
    <w:basedOn w:val="Normal"/>
    <w:link w:val="BulletsChar"/>
    <w:qFormat/>
    <w:rsid w:val="00DB0D7A"/>
    <w:pPr>
      <w:numPr>
        <w:numId w:val="33"/>
      </w:numPr>
      <w:spacing w:before="60" w:after="60" w:line="276" w:lineRule="auto"/>
      <w:jc w:val="left"/>
    </w:pPr>
    <w:rPr>
      <w:rFonts w:ascii="Verdana" w:hAnsi="Verdana"/>
      <w:sz w:val="20"/>
      <w:lang w:eastAsia="en-AU"/>
    </w:rPr>
  </w:style>
  <w:style w:type="table" w:customStyle="1" w:styleId="TableGrid1">
    <w:name w:val="Table Grid1"/>
    <w:basedOn w:val="TableNormal"/>
    <w:next w:val="TableGrid"/>
    <w:uiPriority w:val="39"/>
    <w:rsid w:val="00026B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694122">
      <w:bodyDiv w:val="1"/>
      <w:marLeft w:val="0"/>
      <w:marRight w:val="0"/>
      <w:marTop w:val="0"/>
      <w:marBottom w:val="0"/>
      <w:divBdr>
        <w:top w:val="none" w:sz="0" w:space="0" w:color="auto"/>
        <w:left w:val="none" w:sz="0" w:space="0" w:color="auto"/>
        <w:bottom w:val="none" w:sz="0" w:space="0" w:color="auto"/>
        <w:right w:val="none" w:sz="0" w:space="0" w:color="auto"/>
      </w:divBdr>
    </w:div>
    <w:div w:id="4278932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374822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4708299">
      <w:bodyDiv w:val="1"/>
      <w:marLeft w:val="0"/>
      <w:marRight w:val="0"/>
      <w:marTop w:val="0"/>
      <w:marBottom w:val="0"/>
      <w:divBdr>
        <w:top w:val="none" w:sz="0" w:space="0" w:color="auto"/>
        <w:left w:val="none" w:sz="0" w:space="0" w:color="auto"/>
        <w:bottom w:val="none" w:sz="0" w:space="0" w:color="auto"/>
        <w:right w:val="none" w:sz="0" w:space="0" w:color="auto"/>
      </w:divBdr>
    </w:div>
    <w:div w:id="1267955840">
      <w:bodyDiv w:val="1"/>
      <w:marLeft w:val="0"/>
      <w:marRight w:val="0"/>
      <w:marTop w:val="0"/>
      <w:marBottom w:val="0"/>
      <w:divBdr>
        <w:top w:val="none" w:sz="0" w:space="0" w:color="auto"/>
        <w:left w:val="none" w:sz="0" w:space="0" w:color="auto"/>
        <w:bottom w:val="none" w:sz="0" w:space="0" w:color="auto"/>
        <w:right w:val="none" w:sz="0" w:space="0" w:color="auto"/>
      </w:divBdr>
    </w:div>
    <w:div w:id="141423385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2221017">
      <w:bodyDiv w:val="1"/>
      <w:marLeft w:val="0"/>
      <w:marRight w:val="0"/>
      <w:marTop w:val="0"/>
      <w:marBottom w:val="0"/>
      <w:divBdr>
        <w:top w:val="none" w:sz="0" w:space="0" w:color="auto"/>
        <w:left w:val="none" w:sz="0" w:space="0" w:color="auto"/>
        <w:bottom w:val="none" w:sz="0" w:space="0" w:color="auto"/>
        <w:right w:val="none" w:sz="0" w:space="0" w:color="auto"/>
      </w:divBdr>
    </w:div>
    <w:div w:id="208838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76B695B39FCC41BFAE184401BFB0DB88"/>
        <w:category>
          <w:name w:val="General"/>
          <w:gallery w:val="placeholder"/>
        </w:category>
        <w:types>
          <w:type w:val="bbPlcHdr"/>
        </w:types>
        <w:behaviors>
          <w:behavior w:val="content"/>
        </w:behaviors>
        <w:guid w:val="{C8B72712-14AA-4814-81E7-9153F4F3C2BE}"/>
      </w:docPartPr>
      <w:docPartBody>
        <w:p w:rsidR="00AB730C" w:rsidRDefault="00147CF0" w:rsidP="00147CF0">
          <w:pPr>
            <w:pStyle w:val="76B695B39FCC41BFAE184401BFB0DB88"/>
          </w:pPr>
          <w:r w:rsidRPr="00786856">
            <w:rPr>
              <w:rStyle w:val="PlaceholderText"/>
              <w:color w:val="808080" w:themeColor="background1" w:themeShade="80"/>
            </w:rPr>
            <w:t>Select Date.</w:t>
          </w:r>
        </w:p>
      </w:docPartBody>
    </w:docPart>
    <w:docPart>
      <w:docPartPr>
        <w:name w:val="A1A631FB43D14206980E70CA4DC4A4F0"/>
        <w:category>
          <w:name w:val="General"/>
          <w:gallery w:val="placeholder"/>
        </w:category>
        <w:types>
          <w:type w:val="bbPlcHdr"/>
        </w:types>
        <w:behaviors>
          <w:behavior w:val="content"/>
        </w:behaviors>
        <w:guid w:val="{E1691141-00CC-489A-9308-0890E36821F4}"/>
      </w:docPartPr>
      <w:docPartBody>
        <w:p w:rsidR="00AB730C" w:rsidRDefault="00147CF0" w:rsidP="00147CF0">
          <w:pPr>
            <w:pStyle w:val="A1A631FB43D14206980E70CA4DC4A4F0"/>
          </w:pPr>
          <w:r w:rsidRPr="00786856">
            <w:rPr>
              <w:rStyle w:val="PlaceholderText"/>
              <w:color w:val="808080" w:themeColor="background1" w:themeShade="80"/>
            </w:rPr>
            <w:t>Select Date.</w:t>
          </w:r>
        </w:p>
      </w:docPartBody>
    </w:docPart>
    <w:docPart>
      <w:docPartPr>
        <w:name w:val="46F44266B6214C55849F5FD1D0BCC73F"/>
        <w:category>
          <w:name w:val="General"/>
          <w:gallery w:val="placeholder"/>
        </w:category>
        <w:types>
          <w:type w:val="bbPlcHdr"/>
        </w:types>
        <w:behaviors>
          <w:behavior w:val="content"/>
        </w:behaviors>
        <w:guid w:val="{80680D35-2669-46CA-9E2F-5B47957793C3}"/>
      </w:docPartPr>
      <w:docPartBody>
        <w:p w:rsidR="00AB730C" w:rsidRDefault="00147CF0" w:rsidP="00147CF0">
          <w:pPr>
            <w:pStyle w:val="46F44266B6214C55849F5FD1D0BCC73F"/>
          </w:pPr>
          <w:r w:rsidRPr="000300FA">
            <w:rPr>
              <w:rStyle w:val="PlaceholderText"/>
            </w:rPr>
            <w:t>[Title]</w:t>
          </w:r>
        </w:p>
      </w:docPartBody>
    </w:docPart>
    <w:docPart>
      <w:docPartPr>
        <w:name w:val="E71C9F578F774B63B81AF8501DF78595"/>
        <w:category>
          <w:name w:val="General"/>
          <w:gallery w:val="placeholder"/>
        </w:category>
        <w:types>
          <w:type w:val="bbPlcHdr"/>
        </w:types>
        <w:behaviors>
          <w:behavior w:val="content"/>
        </w:behaviors>
        <w:guid w:val="{B998F522-0230-46AF-A9FC-0F283DDFDC2D}"/>
      </w:docPartPr>
      <w:docPartBody>
        <w:p w:rsidR="00AB730C" w:rsidRDefault="00147CF0" w:rsidP="00147CF0">
          <w:pPr>
            <w:pStyle w:val="E71C9F578F774B63B81AF8501DF78595"/>
          </w:pPr>
          <w:r w:rsidRPr="00786856">
            <w:rPr>
              <w:rStyle w:val="PlaceholderText"/>
              <w:color w:val="808080" w:themeColor="background1" w:themeShade="80"/>
            </w:rPr>
            <w:t>Select Date.</w:t>
          </w:r>
        </w:p>
      </w:docPartBody>
    </w:docPart>
    <w:docPart>
      <w:docPartPr>
        <w:name w:val="5528B3F3A2864081BF0A009C20E1954D"/>
        <w:category>
          <w:name w:val="General"/>
          <w:gallery w:val="placeholder"/>
        </w:category>
        <w:types>
          <w:type w:val="bbPlcHdr"/>
        </w:types>
        <w:behaviors>
          <w:behavior w:val="content"/>
        </w:behaviors>
        <w:guid w:val="{C118EBCE-2D37-475E-8658-AACC97642BE1}"/>
      </w:docPartPr>
      <w:docPartBody>
        <w:p w:rsidR="005109D9" w:rsidRDefault="005109D9" w:rsidP="005109D9">
          <w:pPr>
            <w:pStyle w:val="5528B3F3A2864081BF0A009C20E1954D"/>
          </w:pPr>
          <w:r w:rsidRPr="00A24C5D">
            <w:rPr>
              <w:rStyle w:val="PlaceholderText"/>
            </w:rPr>
            <w:t>[Title]</w:t>
          </w:r>
        </w:p>
      </w:docPartBody>
    </w:docPart>
    <w:docPart>
      <w:docPartPr>
        <w:name w:val="57C6A12848C94ADD8934FC5C2DA5AC61"/>
        <w:category>
          <w:name w:val="General"/>
          <w:gallery w:val="placeholder"/>
        </w:category>
        <w:types>
          <w:type w:val="bbPlcHdr"/>
        </w:types>
        <w:behaviors>
          <w:behavior w:val="content"/>
        </w:behaviors>
        <w:guid w:val="{E0830C50-94FA-443D-B19D-2B6EA7821B60}"/>
      </w:docPartPr>
      <w:docPartBody>
        <w:p w:rsidR="005109D9" w:rsidRDefault="005109D9" w:rsidP="005109D9">
          <w:pPr>
            <w:pStyle w:val="57C6A12848C94ADD8934FC5C2DA5AC61"/>
          </w:pPr>
          <w:r w:rsidRPr="00A24C5D">
            <w:rPr>
              <w:rStyle w:val="PlaceholderText"/>
            </w:rPr>
            <w:t>[Subject]</w:t>
          </w:r>
        </w:p>
      </w:docPartBody>
    </w:docPart>
    <w:docPart>
      <w:docPartPr>
        <w:name w:val="3D8BD58EC1F94EF7A194F5E969AB4B32"/>
        <w:category>
          <w:name w:val="General"/>
          <w:gallery w:val="placeholder"/>
        </w:category>
        <w:types>
          <w:type w:val="bbPlcHdr"/>
        </w:types>
        <w:behaviors>
          <w:behavior w:val="content"/>
        </w:behaviors>
        <w:guid w:val="{A5F1C92D-604C-42AC-A166-7F4165D65BBA}"/>
      </w:docPartPr>
      <w:docPartBody>
        <w:p w:rsidR="005109D9" w:rsidRDefault="005109D9" w:rsidP="005109D9">
          <w:pPr>
            <w:pStyle w:val="3D8BD58EC1F94EF7A194F5E969AB4B32"/>
          </w:pPr>
          <w:r w:rsidRPr="00A24C5D">
            <w:rPr>
              <w:rStyle w:val="PlaceholderText"/>
            </w:rPr>
            <w:t>[Title]</w:t>
          </w:r>
        </w:p>
      </w:docPartBody>
    </w:docPart>
    <w:docPart>
      <w:docPartPr>
        <w:name w:val="85A33228586B4DDAA59614C44AFE83D8"/>
        <w:category>
          <w:name w:val="General"/>
          <w:gallery w:val="placeholder"/>
        </w:category>
        <w:types>
          <w:type w:val="bbPlcHdr"/>
        </w:types>
        <w:behaviors>
          <w:behavior w:val="content"/>
        </w:behaviors>
        <w:guid w:val="{83EAA571-0AD5-4478-9A4F-56D5A4D79F03}"/>
      </w:docPartPr>
      <w:docPartBody>
        <w:p w:rsidR="005109D9" w:rsidRDefault="005109D9" w:rsidP="005109D9">
          <w:pPr>
            <w:pStyle w:val="85A33228586B4DDAA59614C44AFE83D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0BDD"/>
    <w:rsid w:val="001125F5"/>
    <w:rsid w:val="00122786"/>
    <w:rsid w:val="00147CF0"/>
    <w:rsid w:val="00152532"/>
    <w:rsid w:val="00155DCA"/>
    <w:rsid w:val="00181DB6"/>
    <w:rsid w:val="001E4222"/>
    <w:rsid w:val="001F2D33"/>
    <w:rsid w:val="00216485"/>
    <w:rsid w:val="00217293"/>
    <w:rsid w:val="00247826"/>
    <w:rsid w:val="0026412C"/>
    <w:rsid w:val="002A67A7"/>
    <w:rsid w:val="003D7AF8"/>
    <w:rsid w:val="005109D9"/>
    <w:rsid w:val="00530616"/>
    <w:rsid w:val="005D3BC9"/>
    <w:rsid w:val="006206DC"/>
    <w:rsid w:val="00645E48"/>
    <w:rsid w:val="00654A91"/>
    <w:rsid w:val="006A5ED9"/>
    <w:rsid w:val="006C2FBB"/>
    <w:rsid w:val="00776B89"/>
    <w:rsid w:val="007C130D"/>
    <w:rsid w:val="007E2E66"/>
    <w:rsid w:val="007E4652"/>
    <w:rsid w:val="007F5DDF"/>
    <w:rsid w:val="00834F76"/>
    <w:rsid w:val="00854CEF"/>
    <w:rsid w:val="008946ED"/>
    <w:rsid w:val="008A49B9"/>
    <w:rsid w:val="008C1EB3"/>
    <w:rsid w:val="008E6DF9"/>
    <w:rsid w:val="008F3A83"/>
    <w:rsid w:val="009133ED"/>
    <w:rsid w:val="0092096F"/>
    <w:rsid w:val="00955000"/>
    <w:rsid w:val="009662BC"/>
    <w:rsid w:val="0098441D"/>
    <w:rsid w:val="00997026"/>
    <w:rsid w:val="009A5338"/>
    <w:rsid w:val="009A7ADB"/>
    <w:rsid w:val="009B3343"/>
    <w:rsid w:val="009D1912"/>
    <w:rsid w:val="00A12C05"/>
    <w:rsid w:val="00AB730C"/>
    <w:rsid w:val="00B06821"/>
    <w:rsid w:val="00B4136F"/>
    <w:rsid w:val="00B4478C"/>
    <w:rsid w:val="00B50BE1"/>
    <w:rsid w:val="00B50CCC"/>
    <w:rsid w:val="00B54662"/>
    <w:rsid w:val="00B92AE2"/>
    <w:rsid w:val="00BB03B3"/>
    <w:rsid w:val="00C10BE1"/>
    <w:rsid w:val="00C150F0"/>
    <w:rsid w:val="00C24CDB"/>
    <w:rsid w:val="00C86AC1"/>
    <w:rsid w:val="00C942CC"/>
    <w:rsid w:val="00CF3EAC"/>
    <w:rsid w:val="00D1199A"/>
    <w:rsid w:val="00DC0AEB"/>
    <w:rsid w:val="00DC549C"/>
    <w:rsid w:val="00DD1CB8"/>
    <w:rsid w:val="00DE00B4"/>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9D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76B695B39FCC41BFAE184401BFB0DB88">
    <w:name w:val="76B695B39FCC41BFAE184401BFB0DB88"/>
    <w:rsid w:val="00147CF0"/>
    <w:pPr>
      <w:spacing w:after="160" w:line="259" w:lineRule="auto"/>
    </w:pPr>
  </w:style>
  <w:style w:type="paragraph" w:customStyle="1" w:styleId="A1A631FB43D14206980E70CA4DC4A4F0">
    <w:name w:val="A1A631FB43D14206980E70CA4DC4A4F0"/>
    <w:rsid w:val="00147CF0"/>
    <w:pPr>
      <w:spacing w:after="160" w:line="259" w:lineRule="auto"/>
    </w:pPr>
  </w:style>
  <w:style w:type="paragraph" w:customStyle="1" w:styleId="46F44266B6214C55849F5FD1D0BCC73F">
    <w:name w:val="46F44266B6214C55849F5FD1D0BCC73F"/>
    <w:rsid w:val="00147CF0"/>
    <w:pPr>
      <w:spacing w:after="160" w:line="259" w:lineRule="auto"/>
    </w:pPr>
  </w:style>
  <w:style w:type="paragraph" w:customStyle="1" w:styleId="E71C9F578F774B63B81AF8501DF78595">
    <w:name w:val="E71C9F578F774B63B81AF8501DF78595"/>
    <w:rsid w:val="00147CF0"/>
    <w:pPr>
      <w:spacing w:after="160" w:line="259" w:lineRule="auto"/>
    </w:pPr>
  </w:style>
  <w:style w:type="paragraph" w:customStyle="1" w:styleId="5528B3F3A2864081BF0A009C20E1954D">
    <w:name w:val="5528B3F3A2864081BF0A009C20E1954D"/>
    <w:rsid w:val="005109D9"/>
    <w:pPr>
      <w:spacing w:after="160" w:line="278" w:lineRule="auto"/>
    </w:pPr>
    <w:rPr>
      <w:kern w:val="2"/>
      <w:sz w:val="24"/>
      <w:szCs w:val="24"/>
      <w14:ligatures w14:val="standardContextual"/>
    </w:rPr>
  </w:style>
  <w:style w:type="paragraph" w:customStyle="1" w:styleId="57C6A12848C94ADD8934FC5C2DA5AC61">
    <w:name w:val="57C6A12848C94ADD8934FC5C2DA5AC61"/>
    <w:rsid w:val="005109D9"/>
    <w:pPr>
      <w:spacing w:after="160" w:line="278" w:lineRule="auto"/>
    </w:pPr>
    <w:rPr>
      <w:kern w:val="2"/>
      <w:sz w:val="24"/>
      <w:szCs w:val="24"/>
      <w14:ligatures w14:val="standardContextual"/>
    </w:rPr>
  </w:style>
  <w:style w:type="paragraph" w:customStyle="1" w:styleId="3D8BD58EC1F94EF7A194F5E969AB4B32">
    <w:name w:val="3D8BD58EC1F94EF7A194F5E969AB4B32"/>
    <w:rsid w:val="005109D9"/>
    <w:pPr>
      <w:spacing w:after="160" w:line="278" w:lineRule="auto"/>
    </w:pPr>
    <w:rPr>
      <w:kern w:val="2"/>
      <w:sz w:val="24"/>
      <w:szCs w:val="24"/>
      <w14:ligatures w14:val="standardContextual"/>
    </w:rPr>
  </w:style>
  <w:style w:type="paragraph" w:customStyle="1" w:styleId="85A33228586B4DDAA59614C44AFE83D8">
    <w:name w:val="85A33228586B4DDAA59614C44AFE83D8"/>
    <w:rsid w:val="005109D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5672</TotalTime>
  <Pages>26</Pages>
  <Words>5085</Words>
  <Characters>28988</Characters>
  <Application>Microsoft Office Word</Application>
  <DocSecurity>8</DocSecurity>
  <Lines>241</Lines>
  <Paragraphs>68</Paragraphs>
  <ScaleCrop>false</ScaleCrop>
  <HeadingPairs>
    <vt:vector size="2" baseType="variant">
      <vt:variant>
        <vt:lpstr>Title</vt:lpstr>
      </vt:variant>
      <vt:variant>
        <vt:i4>1</vt:i4>
      </vt:variant>
    </vt:vector>
  </HeadingPairs>
  <TitlesOfParts>
    <vt:vector size="1" baseType="lpstr">
      <vt:lpstr>BSBWHS411</vt:lpstr>
    </vt:vector>
  </TitlesOfParts>
  <Company/>
  <LinksUpToDate>false</LinksUpToDate>
  <CharactersWithSpaces>34005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BSBWHS411</dc:title>
  <dc:subject>Implement and monitor WHS policies, procedures and programs</dc:subject>
  <dc:creator>Author Name</dc:creator>
  <cp:lastModifiedBy>Joshua Ferguson</cp:lastModifiedBy>
  <cp:revision>208</cp:revision>
  <cp:lastPrinted>2022-03-14T02:51:00Z</cp:lastPrinted>
  <dcterms:created xsi:type="dcterms:W3CDTF">2024-06-27T04:11:00Z</dcterms:created>
  <dcterms:modified xsi:type="dcterms:W3CDTF">2024-11-13T03:34:00Z</dcterms:modified>
  <cp:contentStatus>v1-1_31/05/2024</cp:contentStatus>
</cp:coreProperties>
</file>