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C40EC2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B5EF0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C40EC2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B5EF0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D010E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08319212" w:edGrp="everyone"/>
            <w:r>
              <w:rPr>
                <w:rFonts w:ascii="Arial" w:hAnsi="Arial" w:cs="Arial"/>
                <w:sz w:val="22"/>
                <w:szCs w:val="22"/>
              </w:rPr>
              <w:t>Henry Erratt</w:t>
            </w:r>
            <w:permEnd w:id="120831921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3439595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636024" cy="428625"/>
                      <wp:effectExtent l="0" t="0" r="0" b="0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6024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34395959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067306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6286894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746286894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54755640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54755640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23439632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5B5EF0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223439632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42241534" w:edGrp="everyone"/>
            <w:permEnd w:id="1242241534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409542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0954288" w:displacedByCustomXml="prev"/>
        <w:permStart w:id="20599595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995951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546395182" w:edGrp="everyone"/>
            <w:permEnd w:id="546395182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949060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060230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33252818" w:edGrp="everyone"/>
            <w:r w:rsidR="003D010E">
              <w:rPr>
                <w:rFonts w:ascii="Arial" w:hAnsi="Arial" w:cs="Arial"/>
                <w:sz w:val="22"/>
              </w:rPr>
              <w:t>F</w:t>
            </w:r>
            <w:permEnd w:id="33325281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82614667" w:edGrp="everyone"/>
            <w:r w:rsidR="00083295">
              <w:rPr>
                <w:rFonts w:ascii="Arial" w:hAnsi="Arial" w:cs="Arial"/>
                <w:sz w:val="22"/>
              </w:rPr>
              <w:t>E</w:t>
            </w:r>
            <w:permEnd w:id="208261466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6406084" w:edGrp="everyone"/>
            <w:r w:rsidR="00050159">
              <w:rPr>
                <w:rFonts w:ascii="Arial" w:hAnsi="Arial" w:cs="Arial"/>
                <w:sz w:val="22"/>
              </w:rPr>
              <w:t>A</w:t>
            </w:r>
            <w:permEnd w:id="9640608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732717416" w:edGrp="everyone"/>
            <w:r w:rsidR="00050159">
              <w:rPr>
                <w:rFonts w:ascii="Arial" w:hAnsi="Arial" w:cs="Arial"/>
                <w:sz w:val="22"/>
              </w:rPr>
              <w:t>D</w:t>
            </w:r>
            <w:permEnd w:id="1732717416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6286711" w:edGrp="everyone"/>
            <w:r w:rsidR="00050159">
              <w:rPr>
                <w:rFonts w:ascii="Arial" w:hAnsi="Arial" w:cs="Arial"/>
                <w:sz w:val="22"/>
              </w:rPr>
              <w:t>C</w:t>
            </w:r>
            <w:permEnd w:id="1662867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77682553" w:edGrp="everyone"/>
            <w:r w:rsidR="00050159">
              <w:rPr>
                <w:rFonts w:ascii="Arial" w:hAnsi="Arial" w:cs="Arial"/>
                <w:sz w:val="22"/>
              </w:rPr>
              <w:t>B</w:t>
            </w:r>
            <w:permEnd w:id="167768255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0786819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8681978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0159" w:rsidRPr="00050159" w:rsidRDefault="00050159" w:rsidP="0005015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78500117" w:edGrp="everyone"/>
            <w:r w:rsidRPr="000501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</w:p>
          <w:permEnd w:id="378500117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50159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607254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(gloves, glasses etc), SDS (located on site), Respirators</w:t>
            </w:r>
            <w:permEnd w:id="1160725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0159" w:rsidRPr="00050159" w:rsidRDefault="00050159" w:rsidP="0005015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05141763" w:edGrp="everyone"/>
            <w:r w:rsidRPr="000501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1105141763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050159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4619721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Hearing </w:t>
            </w:r>
            <w:proofErr w:type="spellStart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protectiong</w:t>
            </w:r>
            <w:proofErr w:type="spellEnd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(ear plugs/ear muffs), Respite periods</w:t>
            </w:r>
            <w:r w:rsidR="008656F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 rotation of tasks</w:t>
            </w:r>
            <w:permEnd w:id="13461972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0159" w:rsidRPr="00050159" w:rsidRDefault="00050159" w:rsidP="00050159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55558116" w:edGrp="everyone"/>
            <w:r w:rsidRPr="00050159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</w:p>
          <w:permEnd w:id="1955558116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656F6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2590124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Correct lifting technique, team lifts, mechanical aid)</w:t>
            </w:r>
            <w:permEnd w:id="15259012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050159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12667962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050159">
              <w:rPr>
                <w:rFonts w:ascii="Arial" w:hAnsi="Arial" w:cs="Arial"/>
                <w:sz w:val="22"/>
                <w:szCs w:val="22"/>
              </w:rPr>
              <w:t>upervisor, site/project manager or Health &amp; Safety Representative</w:t>
            </w:r>
            <w:permEnd w:id="1612667962"/>
          </w:p>
        </w:tc>
        <w:permStart w:id="1042881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2881485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159" w:rsidRPr="00050159" w:rsidRDefault="00050159" w:rsidP="00050159">
            <w:pPr>
              <w:tabs>
                <w:tab w:val="num" w:pos="1440"/>
              </w:tabs>
              <w:rPr>
                <w:rFonts w:ascii="Arial" w:hAnsi="Arial" w:cs="Arial"/>
                <w:sz w:val="22"/>
                <w:szCs w:val="22"/>
              </w:rPr>
            </w:pPr>
            <w:permStart w:id="608194002" w:edGrp="everyone"/>
            <w:r w:rsidRPr="00050159">
              <w:rPr>
                <w:rFonts w:ascii="Arial" w:hAnsi="Arial" w:cs="Arial"/>
                <w:b/>
                <w:bCs/>
                <w:sz w:val="22"/>
                <w:szCs w:val="22"/>
              </w:rPr>
              <w:t>Stop</w:t>
            </w:r>
            <w:r w:rsidRPr="00050159">
              <w:rPr>
                <w:rFonts w:ascii="Arial" w:hAnsi="Arial" w:cs="Arial"/>
                <w:sz w:val="22"/>
                <w:szCs w:val="22"/>
              </w:rPr>
              <w:t xml:space="preserve"> using the equipment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050159">
              <w:rPr>
                <w:rFonts w:ascii="Arial" w:hAnsi="Arial" w:cs="Arial"/>
                <w:b/>
                <w:bCs/>
                <w:sz w:val="22"/>
                <w:szCs w:val="22"/>
              </w:rPr>
              <w:t>Tag</w:t>
            </w:r>
            <w:proofErr w:type="gramEnd"/>
            <w:r w:rsidRPr="00050159">
              <w:rPr>
                <w:rFonts w:ascii="Arial" w:hAnsi="Arial" w:cs="Arial"/>
                <w:sz w:val="22"/>
                <w:szCs w:val="22"/>
              </w:rPr>
              <w:t xml:space="preserve"> it out of service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50159">
              <w:rPr>
                <w:rFonts w:ascii="Arial" w:hAnsi="Arial" w:cs="Arial"/>
                <w:b/>
                <w:bCs/>
                <w:sz w:val="22"/>
                <w:szCs w:val="22"/>
              </w:rPr>
              <w:t>Report</w:t>
            </w:r>
            <w:r w:rsidRPr="00050159">
              <w:rPr>
                <w:rFonts w:ascii="Arial" w:hAnsi="Arial" w:cs="Arial"/>
                <w:sz w:val="22"/>
                <w:szCs w:val="22"/>
              </w:rPr>
              <w:t xml:space="preserve"> it to your supervisor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050159">
              <w:rPr>
                <w:rFonts w:ascii="Arial" w:hAnsi="Arial" w:cs="Arial"/>
                <w:b/>
                <w:bCs/>
                <w:sz w:val="22"/>
                <w:szCs w:val="22"/>
              </w:rPr>
              <w:t>Record</w:t>
            </w:r>
            <w:r w:rsidRPr="00050159">
              <w:rPr>
                <w:rFonts w:ascii="Arial" w:hAnsi="Arial" w:cs="Arial"/>
                <w:sz w:val="22"/>
                <w:szCs w:val="22"/>
              </w:rPr>
              <w:t xml:space="preserve"> the details of the fault </w:t>
            </w:r>
          </w:p>
          <w:permEnd w:id="608194002"/>
          <w:p w:rsidR="00474582" w:rsidRPr="00553DDB" w:rsidRDefault="00474582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7034136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341364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574698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7469839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5187939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5187939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2292229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805C5A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292229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99372693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9937269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9456193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9456193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5247867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050159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05247867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57019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7019117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5712365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3571236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9855464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050159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9855464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34964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964228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0279306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027930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048933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4893352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05015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42133257" w:edGrp="everyone"/>
            <w:r>
              <w:rPr>
                <w:rFonts w:ascii="Arial" w:hAnsi="Arial" w:cs="Arial"/>
                <w:sz w:val="22"/>
                <w:szCs w:val="22"/>
              </w:rPr>
              <w:t xml:space="preserve">Protective clothing required to be worn (long sleeves and pants, </w:t>
            </w:r>
            <w:r w:rsidR="00860682">
              <w:rPr>
                <w:rFonts w:ascii="Arial" w:hAnsi="Arial" w:cs="Arial"/>
                <w:sz w:val="22"/>
                <w:szCs w:val="22"/>
              </w:rPr>
              <w:t xml:space="preserve">Coveralls, </w:t>
            </w:r>
            <w:r>
              <w:rPr>
                <w:rFonts w:ascii="Arial" w:hAnsi="Arial" w:cs="Arial"/>
                <w:sz w:val="22"/>
                <w:szCs w:val="22"/>
              </w:rPr>
              <w:t>High-vis clothing etc)</w:t>
            </w:r>
            <w:permEnd w:id="21421332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05015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86721674" w:edGrp="everyone"/>
            <w:r>
              <w:rPr>
                <w:rFonts w:ascii="Arial" w:hAnsi="Arial" w:cs="Arial"/>
                <w:sz w:val="22"/>
                <w:szCs w:val="22"/>
              </w:rPr>
              <w:t>Gloves required to be worn</w:t>
            </w:r>
            <w:permEnd w:id="28672167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05015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1624241" w:edGrp="everyone"/>
            <w:r>
              <w:rPr>
                <w:rFonts w:ascii="Arial" w:hAnsi="Arial" w:cs="Arial"/>
                <w:sz w:val="22"/>
                <w:szCs w:val="22"/>
              </w:rPr>
              <w:t>Protective Eyewear (glasses/goggles) required to be worn</w:t>
            </w:r>
            <w:permEnd w:id="16616242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050159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5946431" w:edGrp="everyone"/>
            <w:r>
              <w:rPr>
                <w:rFonts w:ascii="Arial" w:hAnsi="Arial" w:cs="Arial"/>
                <w:sz w:val="22"/>
                <w:szCs w:val="22"/>
              </w:rPr>
              <w:t>Respirator required to be worn (dust mask)</w:t>
            </w:r>
            <w:permEnd w:id="659464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247154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715435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050159" w:rsidP="005F203A">
            <w:pPr>
              <w:rPr>
                <w:rFonts w:ascii="Arial" w:hAnsi="Arial" w:cs="Arial"/>
                <w:sz w:val="22"/>
              </w:rPr>
            </w:pPr>
            <w:permStart w:id="981758607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98175860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8656F6" w:rsidP="005F203A">
            <w:pPr>
              <w:rPr>
                <w:rFonts w:ascii="Arial" w:hAnsi="Arial" w:cs="Arial"/>
                <w:sz w:val="22"/>
              </w:rPr>
            </w:pPr>
            <w:permStart w:id="417859657" w:edGrp="everyone"/>
            <w:r>
              <w:rPr>
                <w:rFonts w:ascii="Arial" w:hAnsi="Arial" w:cs="Arial"/>
                <w:sz w:val="22"/>
              </w:rPr>
              <w:t>Warns off unauthorised people from entering the area.</w:t>
            </w:r>
            <w:permEnd w:id="41785965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050159" w:rsidP="005F203A">
            <w:pPr>
              <w:rPr>
                <w:rFonts w:ascii="Arial" w:hAnsi="Arial" w:cs="Arial"/>
                <w:sz w:val="22"/>
              </w:rPr>
            </w:pPr>
            <w:permStart w:id="1911959817" w:edGrp="everyone"/>
            <w:r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>
              <w:rPr>
                <w:rFonts w:ascii="Arial" w:hAnsi="Arial" w:cs="Arial"/>
                <w:sz w:val="22"/>
              </w:rPr>
              <w:t>fire fighting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equipment (fire extinguisher)</w:t>
            </w:r>
            <w:permEnd w:id="191195981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60682" w:rsidRPr="006215FC" w:rsidRDefault="00860682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10645547" w:edGrp="everyone"/>
                                  <w:r w:rsidR="001B1418">
                                    <w:rPr>
                                      <w:vanish w:val="0"/>
                                    </w:rPr>
                                    <w:t xml:space="preserve">E - </w:t>
                                  </w:r>
                                  <w:r>
                                    <w:rPr>
                                      <w:vanish w:val="0"/>
                                    </w:rPr>
                                    <w:t>Extreme</w:t>
                                  </w:r>
                                  <w:permEnd w:id="1010645547"/>
                                </w:p>
                                <w:p w:rsidR="00860682" w:rsidRPr="006215FC" w:rsidRDefault="00860682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15620080" w:edGrp="everyone"/>
                                  <w:r w:rsidR="001B1418">
                                    <w:rPr>
                                      <w:vanish w:val="0"/>
                                    </w:rPr>
                                    <w:t xml:space="preserve">L - </w:t>
                                  </w:r>
                                  <w:r>
                                    <w:rPr>
                                      <w:vanish w:val="0"/>
                                    </w:rPr>
                                    <w:t>Low</w:t>
                                  </w:r>
                                  <w:permEnd w:id="11562008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860682" w:rsidRPr="006215FC" w:rsidRDefault="00860682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10645547" w:edGrp="everyone"/>
                            <w:r w:rsidR="001B1418">
                              <w:rPr>
                                <w:vanish w:val="0"/>
                              </w:rPr>
                              <w:t xml:space="preserve">E - </w:t>
                            </w:r>
                            <w:r>
                              <w:rPr>
                                <w:vanish w:val="0"/>
                              </w:rPr>
                              <w:t>Extreme</w:t>
                            </w:r>
                            <w:permEnd w:id="1010645547"/>
                          </w:p>
                          <w:p w:rsidR="00860682" w:rsidRPr="006215FC" w:rsidRDefault="00860682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15620080" w:edGrp="everyone"/>
                            <w:r w:rsidR="001B1418">
                              <w:rPr>
                                <w:vanish w:val="0"/>
                              </w:rPr>
                              <w:t xml:space="preserve">L - </w:t>
                            </w:r>
                            <w:r>
                              <w:rPr>
                                <w:vanish w:val="0"/>
                              </w:rPr>
                              <w:t>Low</w:t>
                            </w:r>
                            <w:permEnd w:id="115620080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050313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031330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05C5A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57919651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657919651"/>
          </w:p>
        </w:tc>
        <w:permStart w:id="8309520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0952054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8656F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93983094" w:edGrp="everyone"/>
            <w:r w:rsidRPr="001B1418">
              <w:rPr>
                <w:rFonts w:ascii="Arial" w:hAnsi="Arial" w:cs="Arial"/>
                <w:sz w:val="22"/>
                <w:szCs w:val="22"/>
              </w:rPr>
              <w:t>Consequence being death or permanent disability, or serious injury. And the likelihood being very likely or likely.</w:t>
            </w:r>
            <w:permEnd w:id="1693983094"/>
          </w:p>
        </w:tc>
        <w:permStart w:id="1124433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4433222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358638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8638134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8962061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067306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962061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6805798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805798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51108160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067306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110816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6530900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3090018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56F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65204481" w:edGrp="everyone"/>
            <w:r>
              <w:rPr>
                <w:rFonts w:ascii="Arial" w:hAnsi="Arial" w:cs="Arial"/>
                <w:sz w:val="22"/>
              </w:rPr>
              <w:t>3</w:t>
            </w:r>
            <w:permEnd w:id="146520448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56F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52726051" w:edGrp="everyone"/>
            <w:r>
              <w:rPr>
                <w:rFonts w:ascii="Arial" w:hAnsi="Arial" w:cs="Arial"/>
                <w:sz w:val="22"/>
              </w:rPr>
              <w:t>6</w:t>
            </w:r>
            <w:permEnd w:id="20527260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56F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443627" w:edGrp="everyone"/>
            <w:r>
              <w:rPr>
                <w:rFonts w:ascii="Arial" w:hAnsi="Arial" w:cs="Arial"/>
                <w:sz w:val="22"/>
              </w:rPr>
              <w:t>1</w:t>
            </w:r>
            <w:permEnd w:id="1484436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56F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349736" w:edGrp="everyone"/>
            <w:r>
              <w:rPr>
                <w:rFonts w:ascii="Arial" w:hAnsi="Arial" w:cs="Arial"/>
                <w:sz w:val="22"/>
              </w:rPr>
              <w:t>4</w:t>
            </w:r>
            <w:permEnd w:id="1193497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56F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07355775" w:edGrp="everyone"/>
            <w:r>
              <w:rPr>
                <w:rFonts w:ascii="Arial" w:hAnsi="Arial" w:cs="Arial"/>
                <w:sz w:val="22"/>
              </w:rPr>
              <w:t>5</w:t>
            </w:r>
            <w:permEnd w:id="100735577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656F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9369570" w:edGrp="everyone"/>
            <w:r>
              <w:rPr>
                <w:rFonts w:ascii="Arial" w:hAnsi="Arial" w:cs="Arial"/>
                <w:sz w:val="22"/>
              </w:rPr>
              <w:t>2</w:t>
            </w:r>
            <w:permEnd w:id="65936957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8656F6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058762961" w:edGrp="everyone"/>
            <w:r>
              <w:rPr>
                <w:rFonts w:ascii="Arial" w:hAnsi="Arial" w:cs="Arial"/>
                <w:sz w:val="22"/>
                <w:szCs w:val="22"/>
              </w:rPr>
              <w:t>Elimination is the best method as there is no possibility of the hazard becoming a risk. PPE is the least effective as there is still a possibility that the hazard will occur, with the PPE only possibly reducing the consequence slightly.</w:t>
            </w:r>
            <w:permEnd w:id="1058762961"/>
          </w:p>
        </w:tc>
        <w:permStart w:id="11574514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745144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6D0CA4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521034634" w:edGrp="everyone"/>
            <w:r>
              <w:rPr>
                <w:rFonts w:ascii="Arial" w:hAnsi="Arial" w:cs="Arial"/>
                <w:sz w:val="22"/>
                <w:szCs w:val="22"/>
              </w:rPr>
              <w:t>Substitut</w:t>
            </w:r>
            <w:r w:rsidR="00067306">
              <w:rPr>
                <w:rFonts w:ascii="Arial" w:hAnsi="Arial" w:cs="Arial"/>
                <w:sz w:val="22"/>
                <w:szCs w:val="22"/>
              </w:rPr>
              <w:t>ion</w:t>
            </w:r>
            <w:permEnd w:id="1521034634"/>
          </w:p>
        </w:tc>
        <w:permStart w:id="56887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88727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0682" w:rsidRPr="00441559" w:rsidRDefault="0086068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860682" w:rsidRPr="00441559" w:rsidRDefault="0086068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0682" w:rsidRPr="00441559" w:rsidRDefault="0086068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860682" w:rsidRPr="00441559" w:rsidRDefault="0086068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0682" w:rsidRPr="00441559" w:rsidRDefault="0086068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860682" w:rsidRPr="00441559" w:rsidRDefault="0086068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0682" w:rsidRPr="00441559" w:rsidRDefault="0086068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860682" w:rsidRPr="00441559" w:rsidRDefault="0086068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0682" w:rsidRPr="00441559" w:rsidRDefault="0086068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860682" w:rsidRPr="00441559" w:rsidRDefault="0086068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60682" w:rsidRPr="00441559" w:rsidRDefault="00860682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860682" w:rsidRPr="00441559" w:rsidRDefault="00860682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322915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2915019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D0CA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57151019" w:edGrp="everyone"/>
            <w:r>
              <w:rPr>
                <w:rFonts w:ascii="Arial" w:hAnsi="Arial" w:cs="Arial"/>
                <w:sz w:val="22"/>
              </w:rPr>
              <w:t>D</w:t>
            </w:r>
            <w:permEnd w:id="155715101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D0CA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71099062" w:edGrp="everyone"/>
            <w:r>
              <w:rPr>
                <w:rFonts w:ascii="Arial" w:hAnsi="Arial" w:cs="Arial"/>
                <w:sz w:val="22"/>
              </w:rPr>
              <w:t>A</w:t>
            </w:r>
            <w:permEnd w:id="47109906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D0CA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92605239" w:edGrp="everyone"/>
            <w:r>
              <w:rPr>
                <w:rFonts w:ascii="Arial" w:hAnsi="Arial" w:cs="Arial"/>
                <w:sz w:val="22"/>
              </w:rPr>
              <w:t>F</w:t>
            </w:r>
            <w:permEnd w:id="14926052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D0CA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371558615" w:edGrp="everyone"/>
            <w:r>
              <w:rPr>
                <w:rFonts w:ascii="Arial" w:hAnsi="Arial" w:cs="Arial"/>
                <w:sz w:val="22"/>
              </w:rPr>
              <w:t>B</w:t>
            </w:r>
            <w:permEnd w:id="13715586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D0CA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28911817" w:edGrp="everyone"/>
            <w:r>
              <w:rPr>
                <w:rFonts w:ascii="Arial" w:hAnsi="Arial" w:cs="Arial"/>
                <w:sz w:val="22"/>
              </w:rPr>
              <w:t>E</w:t>
            </w:r>
            <w:permEnd w:id="14289118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D0CA4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17487897" w:edGrp="everyone"/>
            <w:r>
              <w:rPr>
                <w:rFonts w:ascii="Arial" w:hAnsi="Arial" w:cs="Arial"/>
                <w:sz w:val="22"/>
              </w:rPr>
              <w:t>C</w:t>
            </w:r>
            <w:permEnd w:id="141748789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57A8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576718138" w:edGrp="everyone"/>
            <w:r>
              <w:rPr>
                <w:rFonts w:ascii="Arial" w:hAnsi="Arial" w:cs="Arial"/>
                <w:sz w:val="22"/>
                <w:szCs w:val="22"/>
              </w:rPr>
              <w:t>Check for DANGER</w:t>
            </w:r>
            <w:permEnd w:id="576718138"/>
          </w:p>
        </w:tc>
        <w:permStart w:id="725765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5765279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919488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194886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57A8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05194088" w:edGrp="everyone"/>
            <w:r w:rsidRPr="00357A84">
              <w:rPr>
                <w:rFonts w:ascii="Arial" w:hAnsi="Arial" w:cs="Arial"/>
                <w:sz w:val="22"/>
              </w:rPr>
              <w:t>Remove people from immediate danger</w:t>
            </w:r>
            <w:permEnd w:id="7051940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57A8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45936963" w:edGrp="everyone"/>
            <w:r w:rsidRPr="00357A84">
              <w:rPr>
                <w:rFonts w:ascii="Arial" w:hAnsi="Arial" w:cs="Arial"/>
                <w:sz w:val="22"/>
              </w:rPr>
              <w:t>Alert people of emergency</w:t>
            </w:r>
            <w:permEnd w:id="15459369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57A8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77903405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4779034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57A8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96521463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396521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047634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4763431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549653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549653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95101855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05C5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95101855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416163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05C5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4161638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5378802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05C5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5378802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1188541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805C5A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118854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60682" w:rsidRPr="00DE05E2" w:rsidRDefault="00860682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860682" w:rsidRPr="00D94A32" w:rsidRDefault="00860682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860682" w:rsidRPr="00D94A32" w:rsidRDefault="00860682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860682" w:rsidRPr="00D94A32" w:rsidRDefault="00860682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860682" w:rsidRPr="00DE05E2" w:rsidRDefault="00860682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860682" w:rsidRPr="00D94A32" w:rsidRDefault="00860682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860682" w:rsidRPr="00D94A32" w:rsidRDefault="00860682" w:rsidP="00DC153B">
                      <w:pPr>
                        <w:rPr>
                          <w:sz w:val="22"/>
                        </w:rPr>
                      </w:pPr>
                    </w:p>
                    <w:p w:rsidR="00860682" w:rsidRPr="00D94A32" w:rsidRDefault="00860682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7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8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05C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8792340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1338792340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05C5A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13210392" w:edGrp="everyone"/>
            <w:r>
              <w:rPr>
                <w:rFonts w:ascii="Arial" w:hAnsi="Arial" w:cs="Arial"/>
                <w:sz w:val="22"/>
                <w:szCs w:val="22"/>
              </w:rPr>
              <w:t>Henry Erratt</w:t>
            </w:r>
            <w:permEnd w:id="1313210392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805C5A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58488812" w:edGrp="everyone"/>
            <w:r w:rsidRPr="00D94A32">
              <w:rPr>
                <w:sz w:val="22"/>
              </w:rPr>
              <w:t>54 Standish Street, Salisbury</w:t>
            </w:r>
            <w:permEnd w:id="358488812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805C5A" w:rsidRPr="00D94A32" w:rsidRDefault="00805C5A" w:rsidP="00805C5A">
            <w:pPr>
              <w:rPr>
                <w:sz w:val="22"/>
              </w:rPr>
            </w:pPr>
            <w:permStart w:id="1594386758" w:edGrp="everyone"/>
            <w:r>
              <w:rPr>
                <w:sz w:val="22"/>
              </w:rPr>
              <w:t>A truck</w:t>
            </w:r>
            <w:r w:rsidRPr="00D94A32">
              <w:rPr>
                <w:sz w:val="22"/>
              </w:rPr>
              <w:t xml:space="preserve"> driver backed into a number of drums of diesel </w:t>
            </w:r>
            <w:r>
              <w:rPr>
                <w:sz w:val="22"/>
              </w:rPr>
              <w:t xml:space="preserve">located in the </w:t>
            </w:r>
            <w:proofErr w:type="spellStart"/>
            <w:r>
              <w:rPr>
                <w:sz w:val="22"/>
              </w:rPr>
              <w:t>carpack</w:t>
            </w:r>
            <w:proofErr w:type="spellEnd"/>
            <w:r>
              <w:rPr>
                <w:sz w:val="22"/>
              </w:rPr>
              <w:t>, o</w:t>
            </w:r>
            <w:r w:rsidRPr="00D94A32">
              <w:rPr>
                <w:sz w:val="22"/>
              </w:rPr>
              <w:t xml:space="preserve">ne drum was </w:t>
            </w:r>
            <w:proofErr w:type="gramStart"/>
            <w:r w:rsidRPr="00D94A32">
              <w:rPr>
                <w:sz w:val="22"/>
              </w:rPr>
              <w:t>pierced</w:t>
            </w:r>
            <w:proofErr w:type="gramEnd"/>
            <w:r w:rsidRPr="00D94A32">
              <w:rPr>
                <w:sz w:val="22"/>
              </w:rPr>
              <w:t xml:space="preserve"> and its contents erupted from the container. </w:t>
            </w:r>
            <w:r w:rsidR="00067306">
              <w:rPr>
                <w:sz w:val="22"/>
              </w:rPr>
              <w:t>D</w:t>
            </w:r>
            <w:r w:rsidR="00067306" w:rsidRPr="00D94A32">
              <w:rPr>
                <w:sz w:val="22"/>
              </w:rPr>
              <w:t>iesel spill, measuring 3m x 4m.</w:t>
            </w:r>
          </w:p>
          <w:permEnd w:id="1594386758"/>
          <w:p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C40EC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88970010" w:edGrp="everyone"/>
                <w:r w:rsidR="0006730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permEnd w:id="1888970010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C40EC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5134760" w:edGrp="everyone"/>
                <w:r w:rsidR="0006730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22513476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C40EC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05970844" w:edGrp="everyone"/>
                <w:r w:rsidR="0006730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70597084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C40EC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19375007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01937500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067306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8580999" w:edGrp="everyone"/>
            <w:r>
              <w:rPr>
                <w:rFonts w:ascii="Arial" w:hAnsi="Arial" w:cs="Arial"/>
                <w:sz w:val="22"/>
                <w:szCs w:val="22"/>
              </w:rPr>
              <w:t>-Lock entry to carpark.</w:t>
            </w:r>
          </w:p>
          <w:p w:rsidR="00DC153B" w:rsidRDefault="00067306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-Erect barricades in carpark</w:t>
            </w:r>
          </w:p>
          <w:p w:rsidR="00DC153B" w:rsidRDefault="00067306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-Spill kit located where diesel is storage</w:t>
            </w:r>
          </w:p>
          <w:p w:rsidR="00DC153B" w:rsidRDefault="00067306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-Spotters in place when trucks reversing</w:t>
            </w:r>
          </w:p>
          <w:p w:rsidR="00DC153B" w:rsidRPr="00657280" w:rsidRDefault="00067306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-SDS on site</w:t>
            </w:r>
            <w:permEnd w:id="1038580999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06730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0075365" w:edGrp="everyone"/>
            <w:r>
              <w:rPr>
                <w:rFonts w:ascii="Arial" w:hAnsi="Arial" w:cs="Arial"/>
                <w:sz w:val="22"/>
                <w:szCs w:val="22"/>
              </w:rPr>
              <w:t>Supervisor</w:t>
            </w:r>
            <w:permEnd w:id="1070075365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C40EC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58378107" w:edGrp="everyone"/>
                <w:r w:rsidR="0006730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55837810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C40EC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0956569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30956569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C40EC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3878630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13878630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68497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849725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6730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50160327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</w:t>
            </w:r>
            <w:permEnd w:id="1150160327"/>
          </w:p>
        </w:tc>
        <w:permStart w:id="16017907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179077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6730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26550413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</w:t>
            </w:r>
            <w:permEnd w:id="726550413"/>
          </w:p>
        </w:tc>
        <w:permStart w:id="322206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220653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6730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680198291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 / safety data sheet</w:t>
            </w:r>
            <w:permEnd w:id="680198291"/>
          </w:p>
        </w:tc>
        <w:permStart w:id="1741495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1495149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9"/>
      <w:headerReference w:type="default" r:id="rId30"/>
      <w:footerReference w:type="even" r:id="rId31"/>
      <w:footerReference w:type="default" r:id="rId32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EC2" w:rsidRDefault="00C40EC2" w:rsidP="00A67754">
      <w:r>
        <w:separator/>
      </w:r>
    </w:p>
  </w:endnote>
  <w:endnote w:type="continuationSeparator" w:id="0">
    <w:p w:rsidR="00C40EC2" w:rsidRDefault="00C40EC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682" w:rsidRPr="00830749" w:rsidRDefault="00860682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60682" w:rsidRDefault="00860682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B5EF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682" w:rsidRPr="00830749" w:rsidRDefault="00860682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60682" w:rsidRPr="00830749" w:rsidRDefault="00860682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5B5EF0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EC2" w:rsidRDefault="00C40EC2" w:rsidP="00A67754">
      <w:r>
        <w:separator/>
      </w:r>
    </w:p>
  </w:footnote>
  <w:footnote w:type="continuationSeparator" w:id="0">
    <w:p w:rsidR="00C40EC2" w:rsidRDefault="00C40EC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682" w:rsidRDefault="0086068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60682" w:rsidRPr="00830749" w:rsidRDefault="0086068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682" w:rsidRDefault="00860682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60682" w:rsidRPr="00830749" w:rsidRDefault="00860682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F5C34"/>
    <w:multiLevelType w:val="multilevel"/>
    <w:tmpl w:val="F6C8F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0159"/>
    <w:rsid w:val="00052041"/>
    <w:rsid w:val="00054D7B"/>
    <w:rsid w:val="00061726"/>
    <w:rsid w:val="000653FD"/>
    <w:rsid w:val="000672EE"/>
    <w:rsid w:val="00067306"/>
    <w:rsid w:val="00074457"/>
    <w:rsid w:val="00076AD6"/>
    <w:rsid w:val="00083295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B1418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57A84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010E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B5EF0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0CA4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05C5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682"/>
    <w:rsid w:val="00860AFB"/>
    <w:rsid w:val="00862C37"/>
    <w:rsid w:val="008656F6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38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0EC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59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414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8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1281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51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145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317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07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image" Target="media/image110.png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00.jpeg"/><Relationship Id="rId30" Type="http://schemas.openxmlformats.org/officeDocument/2006/relationships/header" Target="header2.xm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A4C20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304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9B52537-1A21-4880-89A2-9677D3E87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99</TotalTime>
  <Pages>11</Pages>
  <Words>1245</Words>
  <Characters>7100</Characters>
  <Application>Microsoft Office Word</Application>
  <DocSecurity>8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Henry Erratt</cp:lastModifiedBy>
  <cp:revision>1</cp:revision>
  <cp:lastPrinted>2014-09-18T04:01:00Z</cp:lastPrinted>
  <dcterms:created xsi:type="dcterms:W3CDTF">2018-11-19T23:50:00Z</dcterms:created>
  <dcterms:modified xsi:type="dcterms:W3CDTF">2018-11-20T01:36:00Z</dcterms:modified>
  <cp:contentStatus>v1-0_29/09/2017</cp:contentStatus>
</cp:coreProperties>
</file>