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57721275" w:rsidR="00677444" w:rsidRPr="004932A4" w:rsidRDefault="00921AB1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36A2C">
            <w:rPr>
              <w:szCs w:val="32"/>
            </w:rPr>
            <w:t>CPCCBC4005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4B151169" w:rsidR="004C3241" w:rsidRDefault="00921AB1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4050F9">
            <w:rPr>
              <w:szCs w:val="32"/>
            </w:rPr>
            <w:t>Produce labour and material schedules for ordering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B36BFE" w:rsidRDefault="00677444" w:rsidP="00677444">
      <w:pPr>
        <w:ind w:left="709" w:right="-24" w:hanging="709"/>
        <w:rPr>
          <w:rFonts w:ascii="Arial" w:hAnsi="Arial" w:cs="Arial"/>
          <w:bCs/>
          <w:sz w:val="16"/>
          <w:szCs w:val="16"/>
        </w:rPr>
      </w:pPr>
    </w:p>
    <w:p w14:paraId="614E11C8" w14:textId="0A3B3C08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36A2C">
            <w:rPr>
              <w:rFonts w:ascii="Arial" w:hAnsi="Arial" w:cs="Arial"/>
              <w:i/>
              <w:sz w:val="18"/>
              <w:szCs w:val="18"/>
            </w:rPr>
            <w:t>CPCCBC4005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4050F9">
            <w:rPr>
              <w:rFonts w:ascii="Arial" w:hAnsi="Arial" w:cs="Arial"/>
              <w:i/>
              <w:sz w:val="18"/>
              <w:szCs w:val="18"/>
            </w:rPr>
            <w:t>Produce labour and material schedules for ordering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B36BFE" w:rsidRDefault="00677444">
      <w:pPr>
        <w:jc w:val="left"/>
        <w:rPr>
          <w:rFonts w:ascii="Arial" w:hAnsi="Arial" w:cs="Arial"/>
          <w:sz w:val="16"/>
          <w:szCs w:val="16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B36BFE" w:rsidRDefault="007C4FE0">
      <w:pPr>
        <w:jc w:val="left"/>
        <w:rPr>
          <w:rFonts w:ascii="Arial" w:hAnsi="Arial" w:cs="Arial"/>
          <w:sz w:val="16"/>
          <w:szCs w:val="16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B36BFE" w:rsidRDefault="00A4462D">
      <w:pPr>
        <w:jc w:val="left"/>
        <w:rPr>
          <w:rFonts w:ascii="Arial" w:hAnsi="Arial" w:cs="Arial"/>
          <w:sz w:val="16"/>
          <w:szCs w:val="16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B36BFE" w:rsidRDefault="007C4FE0">
      <w:pPr>
        <w:jc w:val="left"/>
        <w:rPr>
          <w:rFonts w:ascii="Arial" w:hAnsi="Arial" w:cs="Arial"/>
          <w:sz w:val="16"/>
          <w:szCs w:val="16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A86238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A86238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A86238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B36BFE" w:rsidRDefault="00750D30">
      <w:pPr>
        <w:jc w:val="left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BD565A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68847238" w:edGrp="everyone"/>
            <w:permEnd w:id="268847238"/>
          </w:p>
        </w:tc>
      </w:tr>
      <w:tr w:rsidR="00B11EEC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B11EEC" w:rsidRPr="00C15CA8" w:rsidRDefault="00B11EEC" w:rsidP="00B11EEC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01229955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437142053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730532C3" w:rsidR="00B11EEC" w:rsidRPr="00C15CA8" w:rsidRDefault="00B11EEC" w:rsidP="00B11EEC">
                <w:pPr>
                  <w:ind w:right="390"/>
                  <w:jc w:val="left"/>
                  <w:rPr>
                    <w:rFonts w:ascii="Arial" w:hAnsi="Arial" w:cs="Arial"/>
                    <w:sz w:val="18"/>
                    <w:szCs w:val="18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29794B24" wp14:editId="2D4477ED">
                      <wp:extent cx="3913549" cy="360000"/>
                      <wp:effectExtent l="0" t="0" r="0" b="2540"/>
                      <wp:docPr id="107119319" name="Picture 1071193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12299555" w:displacedByCustomXml="prev"/>
      </w:tr>
    </w:tbl>
    <w:p w14:paraId="3ACED535" w14:textId="77777777" w:rsidR="00A4462D" w:rsidRPr="00B36BFE" w:rsidRDefault="00A4462D">
      <w:pPr>
        <w:jc w:val="left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6E5B7D" w:rsidRPr="004C3241" w14:paraId="56E43B1A" w14:textId="77777777" w:rsidTr="00F756DE">
        <w:trPr>
          <w:trHeight w:val="283"/>
        </w:trPr>
        <w:tc>
          <w:tcPr>
            <w:tcW w:w="899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F756DE">
        <w:trPr>
          <w:trHeight w:val="57"/>
        </w:trPr>
        <w:tc>
          <w:tcPr>
            <w:tcW w:w="899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238A439F" w:rsidR="00A4462D" w:rsidRPr="004C3241" w:rsidRDefault="00921AB1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4462D" w:rsidRPr="00F36A2C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r w:rsidR="00A4462D" w:rsidRPr="00F36A2C">
              <w:rPr>
                <w:rFonts w:ascii="Arial" w:hAnsi="Arial" w:cs="Arial"/>
                <w:sz w:val="20"/>
              </w:rPr>
              <w:t xml:space="preserve"> </w:t>
            </w:r>
            <w:r w:rsidR="00A4462D" w:rsidRPr="00F36A2C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F36A2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B11EEC" w:rsidRPr="004C3241" w14:paraId="7F3F0CED" w14:textId="77777777" w:rsidTr="00664479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B11EEC" w:rsidRPr="00C15CA8" w:rsidRDefault="00B11EEC" w:rsidP="00B11EE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872551022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B7C41E" w14:textId="6E1DAD81" w:rsidR="00B11EEC" w:rsidRPr="00C15CA8" w:rsidRDefault="00921AB1" w:rsidP="00B11EE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25646906"/>
                <w:placeholder>
                  <w:docPart w:val="8A18D4B37A8C487B955816B0909D1384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B11EEC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872551022"/>
          </w:p>
        </w:tc>
        <w:permStart w:id="602284818" w:edGrp="everyone"/>
        <w:tc>
          <w:tcPr>
            <w:tcW w:w="2095" w:type="dxa"/>
            <w:vAlign w:val="center"/>
          </w:tcPr>
          <w:p w14:paraId="7AEB95E0" w14:textId="6B7AFC83" w:rsidR="00B11EEC" w:rsidRPr="004C3241" w:rsidRDefault="00921AB1" w:rsidP="00B11EE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953517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1EEC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602284818"/>
              </w:sdtContent>
            </w:sdt>
            <w:r w:rsidR="00B11EEC" w:rsidRPr="004C3241">
              <w:rPr>
                <w:rFonts w:ascii="Arial" w:hAnsi="Arial" w:cs="Arial"/>
                <w:sz w:val="20"/>
              </w:rPr>
              <w:t xml:space="preserve"> </w:t>
            </w:r>
            <w:r w:rsidR="00B11EEC" w:rsidRPr="00C15CA8">
              <w:rPr>
                <w:rFonts w:ascii="Arial" w:hAnsi="Arial" w:cs="Arial"/>
                <w:sz w:val="18"/>
                <w:szCs w:val="18"/>
              </w:rPr>
              <w:t>Satisfactory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76127630" w:rsidR="00B11EEC" w:rsidRPr="004C3241" w:rsidRDefault="00921AB1" w:rsidP="00B11EE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528234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68863434" w:edGrp="everyone"/>
                <w:r w:rsidR="00B11EEC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68863434"/>
            <w:r w:rsidR="00B11EEC" w:rsidRPr="004C3241">
              <w:rPr>
                <w:rFonts w:ascii="Arial" w:hAnsi="Arial" w:cs="Arial"/>
                <w:sz w:val="20"/>
              </w:rPr>
              <w:t xml:space="preserve"> </w:t>
            </w:r>
            <w:r w:rsidR="00B11EEC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B11EEC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4DA9C16E" w:rsidR="00B11EEC" w:rsidRPr="00C15CA8" w:rsidRDefault="00B11EEC" w:rsidP="00B11EE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Workbook </w:t>
            </w:r>
          </w:p>
        </w:tc>
        <w:permStart w:id="812610041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B0C65" w14:textId="46DE843D" w:rsidR="00B11EEC" w:rsidRPr="00C15CA8" w:rsidRDefault="00921AB1" w:rsidP="00B11EE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75C8309DF00C4DC3A49ACB4374DED1A0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B11EEC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812610041"/>
          </w:p>
        </w:tc>
        <w:permStart w:id="334507551" w:edGrp="everyone"/>
        <w:tc>
          <w:tcPr>
            <w:tcW w:w="2095" w:type="dxa"/>
            <w:vAlign w:val="center"/>
          </w:tcPr>
          <w:p w14:paraId="3387724F" w14:textId="187E821A" w:rsidR="00B11EEC" w:rsidRDefault="00921AB1" w:rsidP="00B11EE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1EEC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34507551"/>
              </w:sdtContent>
            </w:sdt>
            <w:r w:rsidR="00B11EEC" w:rsidRPr="004C3241">
              <w:rPr>
                <w:rFonts w:ascii="Arial" w:hAnsi="Arial" w:cs="Arial"/>
                <w:sz w:val="20"/>
              </w:rPr>
              <w:t xml:space="preserve"> </w:t>
            </w:r>
            <w:r w:rsidR="00B11EEC" w:rsidRPr="00C15CA8">
              <w:rPr>
                <w:rFonts w:ascii="Arial" w:hAnsi="Arial" w:cs="Arial"/>
                <w:sz w:val="18"/>
                <w:szCs w:val="18"/>
              </w:rPr>
              <w:t>Satisfactory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693BFE56" w:rsidR="00B11EEC" w:rsidRDefault="00921AB1" w:rsidP="00B11EE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28196827" w:edGrp="everyone"/>
                <w:r w:rsidR="00B11EEC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028196827"/>
            <w:r w:rsidR="00B11EEC" w:rsidRPr="004C3241">
              <w:rPr>
                <w:rFonts w:ascii="Arial" w:hAnsi="Arial" w:cs="Arial"/>
                <w:sz w:val="20"/>
              </w:rPr>
              <w:t xml:space="preserve"> </w:t>
            </w:r>
            <w:r w:rsidR="00B11EEC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B11EEC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B11EEC" w:rsidRPr="00C15CA8" w:rsidRDefault="00B11EEC" w:rsidP="00B11EE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916471192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67089530" w:rsidR="00B11EEC" w:rsidRPr="00C15CA8" w:rsidRDefault="00921AB1" w:rsidP="00B11EE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7F0DB9906C4F48D0BC81EB05FDFF3E56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B11EEC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916471192"/>
          </w:p>
        </w:tc>
        <w:permStart w:id="371146612" w:edGrp="everyone"/>
        <w:tc>
          <w:tcPr>
            <w:tcW w:w="2095" w:type="dxa"/>
            <w:vAlign w:val="center"/>
          </w:tcPr>
          <w:p w14:paraId="1708E32B" w14:textId="4885AFEE" w:rsidR="00B11EEC" w:rsidRPr="004C3241" w:rsidRDefault="00921AB1" w:rsidP="00B11EE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1EEC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71146612"/>
              </w:sdtContent>
            </w:sdt>
            <w:r w:rsidR="00B11EEC" w:rsidRPr="004C3241">
              <w:rPr>
                <w:rFonts w:ascii="Arial" w:hAnsi="Arial" w:cs="Arial"/>
                <w:sz w:val="20"/>
              </w:rPr>
              <w:t xml:space="preserve"> </w:t>
            </w:r>
            <w:r w:rsidR="00B11EEC" w:rsidRPr="00C15CA8">
              <w:rPr>
                <w:rFonts w:ascii="Arial" w:hAnsi="Arial" w:cs="Arial"/>
                <w:sz w:val="18"/>
                <w:szCs w:val="18"/>
              </w:rPr>
              <w:t>Satisfactory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6F9C11AB" w:rsidR="00B11EEC" w:rsidRPr="004C3241" w:rsidRDefault="00921AB1" w:rsidP="00B11EE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99344838" w:edGrp="everyone"/>
                <w:r w:rsidR="00B11EEC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499344838"/>
            <w:r w:rsidR="00B11EEC" w:rsidRPr="004C3241">
              <w:rPr>
                <w:rFonts w:ascii="Arial" w:hAnsi="Arial" w:cs="Arial"/>
                <w:sz w:val="20"/>
              </w:rPr>
              <w:t xml:space="preserve"> </w:t>
            </w:r>
            <w:r w:rsidR="00B11EEC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B11EEC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59813B2D" w:rsidR="00B11EEC" w:rsidRPr="00C15CA8" w:rsidRDefault="00B11EEC" w:rsidP="00B11EEC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BFAA769369C849E5AEAD1F19090E16CD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CPCCBC4005</w:t>
                </w:r>
              </w:sdtContent>
            </w:sdt>
          </w:p>
        </w:tc>
        <w:permStart w:id="1004949854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1AA5BE6E" w:rsidR="00B11EEC" w:rsidRPr="00C15CA8" w:rsidRDefault="00921AB1" w:rsidP="00B11EEC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699B42936E5F4AA68E678121AEB5E81D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B11EEC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004949854"/>
          </w:p>
        </w:tc>
        <w:permStart w:id="1805922449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3E166C14" w:rsidR="00B11EEC" w:rsidRPr="004C3241" w:rsidRDefault="00921AB1" w:rsidP="00B11EEC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1EEC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805922449"/>
              </w:sdtContent>
            </w:sdt>
            <w:r w:rsidR="00B11EEC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B11EEC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263530922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34D2DE0D" w:rsidR="00B11EEC" w:rsidRPr="004C3241" w:rsidRDefault="00921AB1" w:rsidP="00B11EEC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1EEC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263530922"/>
              </w:sdtContent>
            </w:sdt>
            <w:r w:rsidR="00B11EEC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B11EEC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B36BFE" w:rsidRDefault="00622B2F">
      <w:pPr>
        <w:jc w:val="left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8"/>
        <w:gridCol w:w="4498"/>
      </w:tblGrid>
      <w:tr w:rsidR="00A4462D" w:rsidRPr="004C3241" w14:paraId="65B9A09E" w14:textId="77777777" w:rsidTr="00C9350D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416046" w:rsidRPr="004C3241" w14:paraId="142DA14B" w14:textId="77777777" w:rsidTr="00FD1A3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4ADBF083" w14:textId="77777777" w:rsidR="00416046" w:rsidRPr="00693A0B" w:rsidRDefault="00921AB1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94038500" w:edGrp="everyone"/>
                <w:r w:rsidR="00416046" w:rsidRPr="00693A0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794038500"/>
              </w:sdtContent>
            </w:sdt>
            <w:r w:rsidR="00416046" w:rsidRPr="00693A0B">
              <w:rPr>
                <w:rFonts w:ascii="Arial" w:hAnsi="Arial" w:cs="Arial"/>
                <w:sz w:val="20"/>
              </w:rPr>
              <w:t xml:space="preserve"> </w:t>
            </w:r>
            <w:r w:rsidR="00416046" w:rsidRPr="00693A0B">
              <w:rPr>
                <w:rFonts w:ascii="Arial" w:hAnsi="Arial" w:cs="Arial"/>
                <w:sz w:val="18"/>
                <w:szCs w:val="18"/>
              </w:rPr>
              <w:t>Theory Exam</w:t>
            </w:r>
          </w:p>
          <w:p w14:paraId="29FA9F7E" w14:textId="77777777" w:rsidR="00630215" w:rsidRDefault="00921AB1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2811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15120017" w:edGrp="everyone"/>
                <w:r w:rsidR="00630215" w:rsidRPr="00693A0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115120017"/>
              </w:sdtContent>
            </w:sdt>
            <w:r w:rsidR="00630215" w:rsidRPr="00693A0B">
              <w:rPr>
                <w:rFonts w:ascii="Arial" w:hAnsi="Arial" w:cs="Arial"/>
                <w:sz w:val="20"/>
              </w:rPr>
              <w:t xml:space="preserve"> </w:t>
            </w:r>
            <w:r w:rsidR="00630215" w:rsidRPr="00693A0B">
              <w:rPr>
                <w:rFonts w:ascii="Arial" w:hAnsi="Arial" w:cs="Arial"/>
                <w:sz w:val="18"/>
                <w:szCs w:val="18"/>
              </w:rPr>
              <w:t>Workbook</w:t>
            </w:r>
          </w:p>
          <w:p w14:paraId="232B2125" w14:textId="77777777" w:rsidR="00693A0B" w:rsidRPr="00693A0B" w:rsidRDefault="00921AB1" w:rsidP="00693A0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21216395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88044105" w:edGrp="everyone"/>
                <w:r w:rsidR="00693A0B" w:rsidRPr="00693A0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988044105"/>
              </w:sdtContent>
            </w:sdt>
            <w:r w:rsidR="00693A0B" w:rsidRPr="00693A0B">
              <w:rPr>
                <w:rFonts w:ascii="Arial" w:hAnsi="Arial" w:cs="Arial"/>
                <w:sz w:val="20"/>
              </w:rPr>
              <w:t xml:space="preserve"> </w:t>
            </w:r>
            <w:r w:rsidR="00693A0B" w:rsidRPr="00693A0B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 w14:paraId="358FB9DC" w14:textId="3B55E758" w:rsidR="00693A0B" w:rsidRPr="00693A0B" w:rsidRDefault="00921AB1" w:rsidP="00693A0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349082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02774188" w:edGrp="everyone"/>
                <w:r w:rsidR="00693A0B" w:rsidRPr="00693A0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902774188"/>
              </w:sdtContent>
            </w:sdt>
            <w:r w:rsidR="00693A0B" w:rsidRPr="00693A0B">
              <w:rPr>
                <w:rFonts w:ascii="Arial" w:hAnsi="Arial" w:cs="Arial"/>
                <w:sz w:val="20"/>
              </w:rPr>
              <w:t xml:space="preserve"> </w:t>
            </w:r>
            <w:r w:rsidR="00693A0B">
              <w:rPr>
                <w:rFonts w:ascii="Arial" w:hAnsi="Arial" w:cs="Arial"/>
                <w:sz w:val="18"/>
                <w:szCs w:val="18"/>
              </w:rPr>
              <w:t xml:space="preserve">Project </w:t>
            </w:r>
            <w:r w:rsidR="00D2550A">
              <w:rPr>
                <w:rFonts w:ascii="Arial" w:hAnsi="Arial" w:cs="Arial"/>
                <w:sz w:val="18"/>
                <w:szCs w:val="18"/>
              </w:rPr>
              <w:t>S</w:t>
            </w:r>
            <w:r w:rsidR="00693A0B">
              <w:rPr>
                <w:rFonts w:ascii="Arial" w:hAnsi="Arial" w:cs="Arial"/>
                <w:sz w:val="18"/>
                <w:szCs w:val="18"/>
              </w:rPr>
              <w:t xml:space="preserve">tart </w:t>
            </w:r>
            <w:r w:rsidR="00D2550A">
              <w:rPr>
                <w:rFonts w:ascii="Arial" w:hAnsi="Arial" w:cs="Arial"/>
                <w:sz w:val="18"/>
                <w:szCs w:val="18"/>
              </w:rPr>
              <w:t>R</w:t>
            </w:r>
            <w:r w:rsidR="00693A0B">
              <w:rPr>
                <w:rFonts w:ascii="Arial" w:hAnsi="Arial" w:cs="Arial"/>
                <w:sz w:val="18"/>
                <w:szCs w:val="18"/>
              </w:rPr>
              <w:t>ecord (HO1)</w:t>
            </w:r>
          </w:p>
          <w:p w14:paraId="11923890" w14:textId="7F3FDBC0" w:rsidR="00693A0B" w:rsidRDefault="00921AB1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0505333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35879743" w:edGrp="everyone"/>
                <w:r w:rsidR="00693A0B" w:rsidRPr="00693A0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935879743"/>
              </w:sdtContent>
            </w:sdt>
            <w:r w:rsidR="00693A0B" w:rsidRPr="00693A0B">
              <w:rPr>
                <w:rFonts w:ascii="Arial" w:hAnsi="Arial" w:cs="Arial"/>
                <w:sz w:val="20"/>
              </w:rPr>
              <w:t xml:space="preserve"> </w:t>
            </w:r>
            <w:r w:rsidR="00693A0B">
              <w:rPr>
                <w:rFonts w:ascii="Arial" w:hAnsi="Arial" w:cs="Arial"/>
                <w:sz w:val="18"/>
                <w:szCs w:val="18"/>
              </w:rPr>
              <w:t xml:space="preserve">Supplier </w:t>
            </w:r>
            <w:r w:rsidR="00D2550A">
              <w:rPr>
                <w:rFonts w:ascii="Arial" w:hAnsi="Arial" w:cs="Arial"/>
                <w:sz w:val="18"/>
                <w:szCs w:val="18"/>
              </w:rPr>
              <w:t>L</w:t>
            </w:r>
            <w:r w:rsidR="00693A0B">
              <w:rPr>
                <w:rFonts w:ascii="Arial" w:hAnsi="Arial" w:cs="Arial"/>
                <w:sz w:val="18"/>
                <w:szCs w:val="18"/>
              </w:rPr>
              <w:t>ist (HO2)</w:t>
            </w:r>
          </w:p>
          <w:p w14:paraId="31F60E55" w14:textId="1B618906" w:rsidR="00F756DE" w:rsidRPr="00F756DE" w:rsidRDefault="00921AB1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84069459" w:edGrp="everyone"/>
                <w:r w:rsidR="00F756DE" w:rsidRPr="00693A0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84069459"/>
              </w:sdtContent>
            </w:sdt>
            <w:r w:rsidR="00F756DE" w:rsidRPr="00693A0B">
              <w:rPr>
                <w:rFonts w:ascii="Arial" w:hAnsi="Arial" w:cs="Arial"/>
                <w:sz w:val="20"/>
              </w:rPr>
              <w:t xml:space="preserve"> </w:t>
            </w:r>
            <w:r w:rsidR="00F756DE">
              <w:rPr>
                <w:rFonts w:ascii="Arial" w:hAnsi="Arial" w:cs="Arial"/>
                <w:sz w:val="18"/>
                <w:szCs w:val="18"/>
              </w:rPr>
              <w:t xml:space="preserve">Contractor </w:t>
            </w:r>
            <w:r w:rsidR="00D2550A">
              <w:rPr>
                <w:rFonts w:ascii="Arial" w:hAnsi="Arial" w:cs="Arial"/>
                <w:sz w:val="18"/>
                <w:szCs w:val="18"/>
              </w:rPr>
              <w:t>L</w:t>
            </w:r>
            <w:r w:rsidR="00F756DE">
              <w:rPr>
                <w:rFonts w:ascii="Arial" w:hAnsi="Arial" w:cs="Arial"/>
                <w:sz w:val="18"/>
                <w:szCs w:val="18"/>
              </w:rPr>
              <w:t>ist (HO3)</w:t>
            </w:r>
          </w:p>
        </w:tc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990AAB5" w14:textId="501C06BB" w:rsidR="00693A0B" w:rsidRPr="00693A0B" w:rsidRDefault="00921AB1" w:rsidP="00693A0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8486214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55439498" w:edGrp="everyone"/>
                <w:r w:rsidR="00693A0B" w:rsidRPr="00693A0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455439498"/>
              </w:sdtContent>
            </w:sdt>
            <w:r w:rsidR="00693A0B" w:rsidRPr="00693A0B">
              <w:rPr>
                <w:rFonts w:ascii="Arial" w:hAnsi="Arial" w:cs="Arial"/>
                <w:sz w:val="20"/>
              </w:rPr>
              <w:t xml:space="preserve"> </w:t>
            </w:r>
            <w:r w:rsidR="00693A0B">
              <w:rPr>
                <w:rFonts w:ascii="Arial" w:hAnsi="Arial" w:cs="Arial"/>
                <w:sz w:val="18"/>
                <w:szCs w:val="18"/>
              </w:rPr>
              <w:t xml:space="preserve">Electronic </w:t>
            </w:r>
            <w:r w:rsidR="00D2550A">
              <w:rPr>
                <w:rFonts w:ascii="Arial" w:hAnsi="Arial" w:cs="Arial"/>
                <w:sz w:val="18"/>
                <w:szCs w:val="18"/>
              </w:rPr>
              <w:t>C</w:t>
            </w:r>
            <w:r w:rsidR="00693A0B">
              <w:rPr>
                <w:rFonts w:ascii="Arial" w:hAnsi="Arial" w:cs="Arial"/>
                <w:sz w:val="18"/>
                <w:szCs w:val="18"/>
              </w:rPr>
              <w:t xml:space="preserve">all </w:t>
            </w:r>
            <w:r w:rsidR="00D2550A">
              <w:rPr>
                <w:rFonts w:ascii="Arial" w:hAnsi="Arial" w:cs="Arial"/>
                <w:sz w:val="18"/>
                <w:szCs w:val="18"/>
              </w:rPr>
              <w:t>F</w:t>
            </w:r>
            <w:r w:rsidR="00693A0B">
              <w:rPr>
                <w:rFonts w:ascii="Arial" w:hAnsi="Arial" w:cs="Arial"/>
                <w:sz w:val="18"/>
                <w:szCs w:val="18"/>
              </w:rPr>
              <w:t xml:space="preserve">orward </w:t>
            </w:r>
            <w:r w:rsidR="00D2550A">
              <w:rPr>
                <w:rFonts w:ascii="Arial" w:hAnsi="Arial" w:cs="Arial"/>
                <w:sz w:val="18"/>
                <w:szCs w:val="18"/>
              </w:rPr>
              <w:t>S</w:t>
            </w:r>
            <w:r w:rsidR="00693A0B">
              <w:rPr>
                <w:rFonts w:ascii="Arial" w:hAnsi="Arial" w:cs="Arial"/>
                <w:sz w:val="18"/>
                <w:szCs w:val="18"/>
              </w:rPr>
              <w:t>heet (HO</w:t>
            </w:r>
            <w:r w:rsidR="00F756DE">
              <w:rPr>
                <w:rFonts w:ascii="Arial" w:hAnsi="Arial" w:cs="Arial"/>
                <w:sz w:val="18"/>
                <w:szCs w:val="18"/>
              </w:rPr>
              <w:t>4)</w:t>
            </w:r>
          </w:p>
          <w:p w14:paraId="13841B8E" w14:textId="67821247" w:rsidR="00693A0B" w:rsidRPr="00693A0B" w:rsidRDefault="00921AB1" w:rsidP="00693A0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635025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90715443" w:edGrp="everyone"/>
                <w:r w:rsidR="00693A0B" w:rsidRPr="00693A0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990715443"/>
              </w:sdtContent>
            </w:sdt>
            <w:r w:rsidR="00693A0B" w:rsidRPr="00693A0B">
              <w:rPr>
                <w:rFonts w:ascii="Arial" w:hAnsi="Arial" w:cs="Arial"/>
                <w:sz w:val="20"/>
              </w:rPr>
              <w:t xml:space="preserve"> </w:t>
            </w:r>
            <w:r w:rsidR="00F756DE">
              <w:rPr>
                <w:rFonts w:ascii="Arial" w:hAnsi="Arial" w:cs="Arial"/>
                <w:sz w:val="18"/>
                <w:szCs w:val="18"/>
              </w:rPr>
              <w:t xml:space="preserve">Material </w:t>
            </w:r>
            <w:r w:rsidR="00D2550A">
              <w:rPr>
                <w:rFonts w:ascii="Arial" w:hAnsi="Arial" w:cs="Arial"/>
                <w:sz w:val="18"/>
                <w:szCs w:val="18"/>
              </w:rPr>
              <w:t>I</w:t>
            </w:r>
            <w:r w:rsidR="00F756DE">
              <w:rPr>
                <w:rFonts w:ascii="Arial" w:hAnsi="Arial" w:cs="Arial"/>
                <w:sz w:val="18"/>
                <w:szCs w:val="18"/>
              </w:rPr>
              <w:t xml:space="preserve">nspection </w:t>
            </w:r>
            <w:r w:rsidR="00D2550A">
              <w:rPr>
                <w:rFonts w:ascii="Arial" w:hAnsi="Arial" w:cs="Arial"/>
                <w:sz w:val="18"/>
                <w:szCs w:val="18"/>
              </w:rPr>
              <w:t>C</w:t>
            </w:r>
            <w:r w:rsidR="00F756DE">
              <w:rPr>
                <w:rFonts w:ascii="Arial" w:hAnsi="Arial" w:cs="Arial"/>
                <w:sz w:val="18"/>
                <w:szCs w:val="18"/>
              </w:rPr>
              <w:t>hecklist (HO5)</w:t>
            </w:r>
          </w:p>
          <w:p w14:paraId="56A838FB" w14:textId="788972B3" w:rsidR="00693A0B" w:rsidRPr="00693A0B" w:rsidRDefault="00921AB1" w:rsidP="00693A0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0456766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60089766" w:edGrp="everyone"/>
                <w:r w:rsidR="00693A0B" w:rsidRPr="00693A0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260089766"/>
              </w:sdtContent>
            </w:sdt>
            <w:r w:rsidR="00693A0B" w:rsidRPr="00693A0B">
              <w:rPr>
                <w:rFonts w:ascii="Arial" w:hAnsi="Arial" w:cs="Arial"/>
                <w:sz w:val="20"/>
              </w:rPr>
              <w:t xml:space="preserve"> </w:t>
            </w:r>
            <w:r w:rsidR="00F756DE">
              <w:rPr>
                <w:rFonts w:ascii="Arial" w:hAnsi="Arial" w:cs="Arial"/>
                <w:sz w:val="18"/>
                <w:szCs w:val="18"/>
              </w:rPr>
              <w:t xml:space="preserve">Procurement </w:t>
            </w:r>
            <w:r w:rsidR="00D2550A">
              <w:rPr>
                <w:rFonts w:ascii="Arial" w:hAnsi="Arial" w:cs="Arial"/>
                <w:sz w:val="18"/>
                <w:szCs w:val="18"/>
              </w:rPr>
              <w:t>S</w:t>
            </w:r>
            <w:r w:rsidR="00F756DE">
              <w:rPr>
                <w:rFonts w:ascii="Arial" w:hAnsi="Arial" w:cs="Arial"/>
                <w:sz w:val="18"/>
                <w:szCs w:val="18"/>
              </w:rPr>
              <w:t>pecifications (HO6)</w:t>
            </w:r>
          </w:p>
          <w:p w14:paraId="761AF7CA" w14:textId="65B2B9C6" w:rsidR="00416046" w:rsidRDefault="00921AB1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8008047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439265938" w:edGrp="everyone"/>
                <w:r w:rsidR="00693A0B" w:rsidRPr="00693A0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439265938"/>
              </w:sdtContent>
            </w:sdt>
            <w:r w:rsidR="00693A0B" w:rsidRPr="00693A0B">
              <w:rPr>
                <w:rFonts w:ascii="Arial" w:hAnsi="Arial" w:cs="Arial"/>
                <w:sz w:val="20"/>
              </w:rPr>
              <w:t xml:space="preserve"> </w:t>
            </w:r>
            <w:r w:rsidR="00F756DE">
              <w:rPr>
                <w:rFonts w:ascii="Arial" w:hAnsi="Arial" w:cs="Arial"/>
                <w:sz w:val="18"/>
                <w:szCs w:val="18"/>
              </w:rPr>
              <w:t xml:space="preserve">Project </w:t>
            </w:r>
            <w:r w:rsidR="00D2550A">
              <w:rPr>
                <w:rFonts w:ascii="Arial" w:hAnsi="Arial" w:cs="Arial"/>
                <w:sz w:val="18"/>
                <w:szCs w:val="18"/>
              </w:rPr>
              <w:t>S</w:t>
            </w:r>
            <w:r w:rsidR="00F756DE">
              <w:rPr>
                <w:rFonts w:ascii="Arial" w:hAnsi="Arial" w:cs="Arial"/>
                <w:sz w:val="18"/>
                <w:szCs w:val="18"/>
              </w:rPr>
              <w:t>chedule (HO7)</w:t>
            </w:r>
          </w:p>
          <w:p w14:paraId="4790AC45" w14:textId="12B9D4C7" w:rsidR="00F756DE" w:rsidRPr="00693A0B" w:rsidRDefault="00921AB1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369196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81722007" w:edGrp="everyone"/>
                <w:r w:rsidR="00BD565A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381722007"/>
              </w:sdtContent>
            </w:sdt>
            <w:r w:rsidR="00F756DE" w:rsidRPr="00693A0B">
              <w:rPr>
                <w:rFonts w:ascii="Arial" w:hAnsi="Arial" w:cs="Arial"/>
                <w:sz w:val="20"/>
              </w:rPr>
              <w:t xml:space="preserve"> </w:t>
            </w:r>
            <w:r w:rsidR="00F756DE">
              <w:rPr>
                <w:rFonts w:ascii="Arial" w:hAnsi="Arial" w:cs="Arial"/>
                <w:sz w:val="18"/>
                <w:szCs w:val="18"/>
              </w:rPr>
              <w:t xml:space="preserve">Cost </w:t>
            </w:r>
            <w:r w:rsidR="00D2550A">
              <w:rPr>
                <w:rFonts w:ascii="Arial" w:hAnsi="Arial" w:cs="Arial"/>
                <w:sz w:val="18"/>
                <w:szCs w:val="18"/>
              </w:rPr>
              <w:t>A</w:t>
            </w:r>
            <w:r w:rsidR="00F756DE">
              <w:rPr>
                <w:rFonts w:ascii="Arial" w:hAnsi="Arial" w:cs="Arial"/>
                <w:sz w:val="18"/>
                <w:szCs w:val="18"/>
              </w:rPr>
              <w:t xml:space="preserve">nalysis </w:t>
            </w:r>
            <w:r w:rsidR="00D2550A">
              <w:rPr>
                <w:rFonts w:ascii="Arial" w:hAnsi="Arial" w:cs="Arial"/>
                <w:sz w:val="18"/>
                <w:szCs w:val="18"/>
              </w:rPr>
              <w:t>R</w:t>
            </w:r>
            <w:r w:rsidR="00F756DE">
              <w:rPr>
                <w:rFonts w:ascii="Arial" w:hAnsi="Arial" w:cs="Arial"/>
                <w:sz w:val="18"/>
                <w:szCs w:val="18"/>
              </w:rPr>
              <w:t>eport (HO8)</w:t>
            </w:r>
          </w:p>
        </w:tc>
      </w:tr>
    </w:tbl>
    <w:p w14:paraId="0C01AA8E" w14:textId="77777777" w:rsidR="003430D8" w:rsidRPr="00B36BFE" w:rsidRDefault="003430D8">
      <w:pPr>
        <w:jc w:val="left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BD565A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80395142" w:edGrp="everyone"/>
            <w:permEnd w:id="2080395142"/>
          </w:p>
        </w:tc>
      </w:tr>
      <w:tr w:rsidR="00B11EEC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B11EEC" w:rsidRPr="00C15CA8" w:rsidRDefault="00B11EEC" w:rsidP="00B11EE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107002909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17399149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76996484" w:rsidR="00B11EEC" w:rsidRPr="004C3241" w:rsidRDefault="00B11EEC" w:rsidP="00B11EEC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75B2035A" wp14:editId="49378702">
                      <wp:extent cx="3913549" cy="360000"/>
                      <wp:effectExtent l="0" t="0" r="0" b="2540"/>
                      <wp:docPr id="432437949" name="Picture 43243794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70029094" w:displacedByCustomXml="prev"/>
      </w:tr>
    </w:tbl>
    <w:p w14:paraId="3AD079C1" w14:textId="77777777" w:rsidR="004C3241" w:rsidRPr="00B36BFE" w:rsidRDefault="004C3241">
      <w:pPr>
        <w:jc w:val="left"/>
        <w:rPr>
          <w:rFonts w:ascii="Arial" w:hAnsi="Arial" w:cs="Arial"/>
          <w:sz w:val="20"/>
          <w:szCs w:val="24"/>
        </w:rPr>
        <w:sectPr w:rsidR="004C3241" w:rsidRPr="00B36BFE" w:rsidSect="00EA259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20029E7C" w:rsidR="00C76B5E" w:rsidRPr="004932A4" w:rsidRDefault="00921AB1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36A2C">
            <w:rPr>
              <w:szCs w:val="32"/>
            </w:rPr>
            <w:t>CPCCBC4005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08451DD4" w:rsidR="00C76B5E" w:rsidRDefault="00921AB1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4050F9">
            <w:rPr>
              <w:szCs w:val="32"/>
            </w:rPr>
            <w:t>Produce labour and material schedules for ordering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50D30" w:rsidRPr="00750D30" w14:paraId="3F6088CB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02B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BD565A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70712260" w:edGrp="everyone"/>
            <w:permEnd w:id="870712260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F36A2C" w:rsidRDefault="002D0927" w:rsidP="00A8623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</w:t>
            </w:r>
            <w:r w:rsidR="00BE2234" w:rsidRPr="00F36A2C">
              <w:rPr>
                <w:rFonts w:ascii="Arial" w:hAnsi="Arial" w:cs="Arial"/>
                <w:sz w:val="20"/>
              </w:rPr>
              <w:t>knowledge.</w:t>
            </w:r>
          </w:p>
          <w:p w14:paraId="399D6E87" w14:textId="3D1FAE8D" w:rsidR="002D0927" w:rsidRPr="00750D30" w:rsidRDefault="00BE2234" w:rsidP="00A8623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F36A2C">
              <w:rPr>
                <w:rFonts w:ascii="Arial" w:hAnsi="Arial" w:cs="Arial"/>
                <w:sz w:val="20"/>
              </w:rPr>
              <w:t>It is anticipated that you should complete this assessment within two (2) hours,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15975E44" w14:textId="1E5AFB10" w:rsidR="00BE2234" w:rsidRPr="00750D30" w:rsidRDefault="002D0927" w:rsidP="00A8623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A8623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A8623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A86238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242FC0C6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A8623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A8623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A8623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A8623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B11EEC" w:rsidRPr="00BA4D9F" w14:paraId="50AB6036" w14:textId="77777777" w:rsidTr="002263CE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C995053" w14:textId="77777777" w:rsidR="00B11EEC" w:rsidRPr="00750D30" w:rsidRDefault="00B11EEC" w:rsidP="002263CE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B11EEC" w:rsidRPr="00BA4D9F" w14:paraId="28EC6D19" w14:textId="77777777" w:rsidTr="002263CE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96CC5C" w14:textId="77777777" w:rsidR="00B11EEC" w:rsidRPr="00DE303D" w:rsidRDefault="00B11EEC" w:rsidP="002263CE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092ACFF9" w14:textId="77777777" w:rsidR="00B11EEC" w:rsidRPr="00DE303D" w:rsidRDefault="00B11EEC" w:rsidP="00B11EE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4A79422C" w14:textId="77777777" w:rsidR="00B11EEC" w:rsidRPr="00750D30" w:rsidRDefault="00B11EEC" w:rsidP="00B11EEC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B11EEC" w:rsidRPr="004936E4" w14:paraId="672A04AE" w14:textId="77777777" w:rsidTr="002263CE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222D21" w14:textId="77777777" w:rsidR="00B11EEC" w:rsidRPr="004936E4" w:rsidRDefault="00B11EEC" w:rsidP="002263CE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69693247" w:edGrp="everyone"/>
            <w:permEnd w:id="69693247"/>
          </w:p>
        </w:tc>
      </w:tr>
      <w:bookmarkEnd w:id="1"/>
    </w:tbl>
    <w:p w14:paraId="1D43D127" w14:textId="77777777" w:rsidR="00DB7733" w:rsidRDefault="00C76B5E" w:rsidP="00DB7733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4DBB9531" w14:textId="77777777" w:rsidR="00DB7733" w:rsidRPr="00830749" w:rsidRDefault="00DB7733" w:rsidP="00DB7733">
      <w:pPr>
        <w:pStyle w:val="20TAQuestionNumber"/>
        <w:ind w:left="709" w:hanging="709"/>
      </w:pPr>
      <w:bookmarkStart w:id="2" w:name="_Ref128990469"/>
      <w:r>
        <w:lastRenderedPageBreak/>
        <w:t>What dictates how buildings must be constructed in Australia and how may this differ in your State or Territory?</w:t>
      </w:r>
      <w:bookmarkEnd w:id="2"/>
    </w:p>
    <w:p w14:paraId="30575257" w14:textId="77777777" w:rsidR="00DB7733" w:rsidRPr="00830749" w:rsidRDefault="00DB7733" w:rsidP="00DB773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B7733" w:rsidRPr="00830749" w14:paraId="25DB651D" w14:textId="77777777" w:rsidTr="00B11EEC">
        <w:trPr>
          <w:trHeight w:val="680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FEAFC5" w14:textId="77777777" w:rsidR="00DB7733" w:rsidRPr="001C4084" w:rsidRDefault="00DB7733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9DC13" w14:textId="68B1DB38" w:rsidR="00DB7733" w:rsidRPr="001C4084" w:rsidRDefault="00DB7733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59639681" w:edGrp="everyone"/>
            <w:permEnd w:id="59639681"/>
          </w:p>
        </w:tc>
        <w:permStart w:id="64955155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06CB7FE" w14:textId="77777777" w:rsidR="00DB7733" w:rsidRPr="00533511" w:rsidRDefault="00921AB1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373662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B773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49551558"/>
          </w:p>
        </w:tc>
      </w:tr>
    </w:tbl>
    <w:p w14:paraId="6CC2DB34" w14:textId="77777777" w:rsidR="00DB7733" w:rsidRDefault="00DB7733" w:rsidP="00DB7733">
      <w:pPr>
        <w:rPr>
          <w:rFonts w:ascii="Arial" w:hAnsi="Arial" w:cs="Arial"/>
          <w:sz w:val="22"/>
          <w:szCs w:val="22"/>
        </w:rPr>
      </w:pPr>
    </w:p>
    <w:p w14:paraId="3DB5D421" w14:textId="0A6059A6" w:rsidR="00DB7733" w:rsidRPr="000E310E" w:rsidRDefault="00DB7733" w:rsidP="00DB7733">
      <w:pPr>
        <w:jc w:val="left"/>
        <w:rPr>
          <w:rFonts w:ascii="Arial" w:hAnsi="Arial"/>
          <w:bCs/>
          <w:sz w:val="22"/>
          <w:szCs w:val="22"/>
        </w:rPr>
      </w:pPr>
    </w:p>
    <w:p w14:paraId="0397DD65" w14:textId="77777777" w:rsidR="00DB7733" w:rsidRPr="00830749" w:rsidRDefault="00DB7733" w:rsidP="00DB7733">
      <w:pPr>
        <w:pStyle w:val="20TAQuestionNumber"/>
        <w:ind w:left="709" w:hanging="709"/>
      </w:pPr>
      <w:bookmarkStart w:id="3" w:name="_Ref127183513"/>
      <w:r>
        <w:t>Explain why it is important to understand references the NCC makes to Australian Standards.</w:t>
      </w:r>
      <w:bookmarkEnd w:id="3"/>
    </w:p>
    <w:p w14:paraId="74151247" w14:textId="77777777" w:rsidR="00DB7733" w:rsidRPr="00830749" w:rsidRDefault="00DB7733" w:rsidP="00DB773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B7733" w:rsidRPr="00830749" w14:paraId="50792E1E" w14:textId="77777777" w:rsidTr="00B11EEC">
        <w:trPr>
          <w:trHeight w:val="442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6B1C89" w14:textId="77777777" w:rsidR="00DB7733" w:rsidRPr="001C4084" w:rsidRDefault="00DB7733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29F98" w14:textId="1792ACC2" w:rsidR="00DB7733" w:rsidRPr="001C4084" w:rsidRDefault="00DB7733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1015439427" w:edGrp="everyone"/>
            <w:permEnd w:id="1015439427"/>
          </w:p>
        </w:tc>
        <w:permStart w:id="183856506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8214C4F" w14:textId="77777777" w:rsidR="00DB7733" w:rsidRPr="00533511" w:rsidRDefault="00921AB1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082698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B773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38565066"/>
          </w:p>
        </w:tc>
      </w:tr>
    </w:tbl>
    <w:p w14:paraId="53EB104F" w14:textId="77777777" w:rsidR="00DB7733" w:rsidRDefault="00DB7733" w:rsidP="00DB7733">
      <w:pPr>
        <w:rPr>
          <w:rFonts w:ascii="Arial" w:hAnsi="Arial" w:cs="Arial"/>
          <w:sz w:val="22"/>
          <w:szCs w:val="22"/>
        </w:rPr>
      </w:pPr>
    </w:p>
    <w:p w14:paraId="51A58F2D" w14:textId="77777777" w:rsidR="00DB7733" w:rsidRDefault="00DB7733" w:rsidP="00DB7733">
      <w:pPr>
        <w:rPr>
          <w:rFonts w:ascii="Arial" w:hAnsi="Arial" w:cs="Arial"/>
          <w:sz w:val="22"/>
          <w:szCs w:val="22"/>
        </w:rPr>
      </w:pPr>
    </w:p>
    <w:p w14:paraId="57728F88" w14:textId="77777777" w:rsidR="00DB7733" w:rsidRPr="00830749" w:rsidRDefault="00DB7733" w:rsidP="00B11EEC">
      <w:pPr>
        <w:pStyle w:val="20TAQuestionNumber"/>
        <w:keepNext/>
        <w:ind w:left="709" w:hanging="709"/>
      </w:pPr>
      <w:bookmarkStart w:id="4" w:name="_Ref132269271"/>
      <w:r>
        <w:lastRenderedPageBreak/>
        <w:t>What are some indications that a construction company is abiding by environmental protection laws?</w:t>
      </w:r>
      <w:bookmarkEnd w:id="4"/>
    </w:p>
    <w:p w14:paraId="60F93A9B" w14:textId="77777777" w:rsidR="00DB7733" w:rsidRPr="00830749" w:rsidRDefault="00DB7733" w:rsidP="00DB773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B7733" w:rsidRPr="00830749" w14:paraId="22693905" w14:textId="77777777" w:rsidTr="00B11EEC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4A4338" w14:textId="77777777" w:rsidR="00DB7733" w:rsidRPr="001C4084" w:rsidRDefault="00DB7733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19F4C" w14:textId="5E481796" w:rsidR="00DB7733" w:rsidRPr="001C4084" w:rsidRDefault="00DB7733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1890072618" w:edGrp="everyone"/>
            <w:permEnd w:id="1890072618"/>
          </w:p>
        </w:tc>
        <w:permStart w:id="141914607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9490C4A" w14:textId="77777777" w:rsidR="00DB7733" w:rsidRPr="00533511" w:rsidRDefault="00921AB1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951646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B773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19146079"/>
          </w:p>
        </w:tc>
      </w:tr>
    </w:tbl>
    <w:p w14:paraId="39BD28E4" w14:textId="77777777" w:rsidR="00DB7733" w:rsidRDefault="00DB7733" w:rsidP="00DB7733">
      <w:pPr>
        <w:rPr>
          <w:rFonts w:ascii="Arial" w:hAnsi="Arial" w:cs="Arial"/>
          <w:sz w:val="22"/>
          <w:szCs w:val="22"/>
        </w:rPr>
      </w:pPr>
    </w:p>
    <w:p w14:paraId="69F4D5F6" w14:textId="77777777" w:rsidR="00DB7733" w:rsidRDefault="00DB7733" w:rsidP="00DB7733">
      <w:pPr>
        <w:rPr>
          <w:rFonts w:ascii="Arial" w:hAnsi="Arial" w:cs="Arial"/>
          <w:sz w:val="22"/>
          <w:szCs w:val="22"/>
        </w:rPr>
      </w:pPr>
    </w:p>
    <w:p w14:paraId="70C13427" w14:textId="77777777" w:rsidR="00DB7733" w:rsidRPr="00830749" w:rsidRDefault="00DB7733" w:rsidP="00DB7733">
      <w:pPr>
        <w:pStyle w:val="20TAQuestionNumber"/>
        <w:ind w:left="709" w:hanging="709"/>
      </w:pPr>
      <w:bookmarkStart w:id="5" w:name="_Ref129071735"/>
      <w:r>
        <w:t>What do you check for to confirm product compliance with NCC requirements?</w:t>
      </w:r>
      <w:bookmarkEnd w:id="5"/>
    </w:p>
    <w:p w14:paraId="3EFAAAB0" w14:textId="77777777" w:rsidR="00DB7733" w:rsidRPr="00830749" w:rsidRDefault="00DB7733" w:rsidP="00DB773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B7733" w:rsidRPr="00830749" w14:paraId="77381660" w14:textId="77777777" w:rsidTr="00B11EEC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72F8C8" w14:textId="77777777" w:rsidR="00DB7733" w:rsidRPr="001C4084" w:rsidRDefault="00DB7733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ED824" w14:textId="19F6056E" w:rsidR="00DB7733" w:rsidRPr="001C4084" w:rsidRDefault="00DB7733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1175931660" w:edGrp="everyone"/>
            <w:permEnd w:id="1175931660"/>
          </w:p>
        </w:tc>
        <w:permStart w:id="98909352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E769B7F" w14:textId="77777777" w:rsidR="00DB7733" w:rsidRPr="00533511" w:rsidRDefault="00921AB1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76385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B773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89093528"/>
          </w:p>
        </w:tc>
      </w:tr>
    </w:tbl>
    <w:p w14:paraId="3DBF4667" w14:textId="77777777" w:rsidR="00DB7733" w:rsidRDefault="00DB7733" w:rsidP="00DB7733">
      <w:pPr>
        <w:rPr>
          <w:rFonts w:ascii="Arial" w:hAnsi="Arial" w:cs="Arial"/>
          <w:sz w:val="22"/>
          <w:szCs w:val="22"/>
        </w:rPr>
      </w:pPr>
    </w:p>
    <w:p w14:paraId="6DFCBC0D" w14:textId="77777777" w:rsidR="00DB7733" w:rsidRDefault="00DB7733" w:rsidP="00DB7733">
      <w:pPr>
        <w:rPr>
          <w:rFonts w:ascii="Arial" w:hAnsi="Arial" w:cs="Arial"/>
          <w:sz w:val="22"/>
          <w:szCs w:val="22"/>
        </w:rPr>
      </w:pPr>
    </w:p>
    <w:p w14:paraId="13C72860" w14:textId="018287E3" w:rsidR="00DB7733" w:rsidRPr="00830749" w:rsidRDefault="00DB7733" w:rsidP="00DB7733">
      <w:pPr>
        <w:pStyle w:val="20TAQuestionNumber"/>
        <w:ind w:left="709" w:hanging="709"/>
      </w:pPr>
      <w:bookmarkStart w:id="6" w:name="_Ref129071897"/>
      <w:r>
        <w:t>Where do you record checks that you have made on products and materials that have arrived on-site?</w:t>
      </w:r>
      <w:bookmarkEnd w:id="6"/>
    </w:p>
    <w:p w14:paraId="5A64A2D8" w14:textId="77777777" w:rsidR="00DB7733" w:rsidRPr="00830749" w:rsidRDefault="00DB7733" w:rsidP="00DB773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B7733" w:rsidRPr="00830749" w14:paraId="5E224650" w14:textId="77777777" w:rsidTr="00B11EEC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C82C9B" w14:textId="77777777" w:rsidR="00DB7733" w:rsidRPr="001C4084" w:rsidRDefault="00DB7733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424FA" w14:textId="073B401F" w:rsidR="00DB7733" w:rsidRPr="001C4084" w:rsidRDefault="00DB7733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1714700167" w:edGrp="everyone"/>
            <w:permEnd w:id="1714700167"/>
          </w:p>
        </w:tc>
        <w:permStart w:id="160873548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7EB6F86" w14:textId="77777777" w:rsidR="00DB7733" w:rsidRPr="00533511" w:rsidRDefault="00921AB1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492485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B773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08735482"/>
          </w:p>
        </w:tc>
      </w:tr>
    </w:tbl>
    <w:p w14:paraId="63F054B6" w14:textId="77777777" w:rsidR="00DB7733" w:rsidRDefault="00DB7733" w:rsidP="00DB7733">
      <w:pPr>
        <w:rPr>
          <w:rFonts w:ascii="Arial" w:hAnsi="Arial" w:cs="Arial"/>
          <w:sz w:val="22"/>
          <w:szCs w:val="22"/>
        </w:rPr>
      </w:pPr>
    </w:p>
    <w:p w14:paraId="240DF174" w14:textId="77777777" w:rsidR="00627CC3" w:rsidRDefault="00627CC3" w:rsidP="00627CC3">
      <w:pPr>
        <w:rPr>
          <w:rFonts w:ascii="Arial" w:hAnsi="Arial" w:cs="Arial"/>
          <w:sz w:val="22"/>
          <w:szCs w:val="22"/>
        </w:rPr>
      </w:pPr>
    </w:p>
    <w:p w14:paraId="45F4BE1D" w14:textId="77777777" w:rsidR="00627CC3" w:rsidRPr="00830749" w:rsidRDefault="00627CC3" w:rsidP="00627CC3">
      <w:pPr>
        <w:pStyle w:val="20TAQuestionNumber"/>
        <w:ind w:left="709" w:hanging="709"/>
      </w:pPr>
      <w:bookmarkStart w:id="7" w:name="_Ref132273653"/>
      <w:r>
        <w:t>Briefly explain what ‘conditions’ are in the context of building applications.</w:t>
      </w:r>
      <w:bookmarkEnd w:id="7"/>
    </w:p>
    <w:p w14:paraId="592E499B" w14:textId="77777777" w:rsidR="00627CC3" w:rsidRPr="00830749" w:rsidRDefault="00627CC3" w:rsidP="00627CC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27CC3" w:rsidRPr="00830749" w14:paraId="38407418" w14:textId="77777777" w:rsidTr="00B11EEC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FCAAECD" w14:textId="77777777" w:rsidR="00627CC3" w:rsidRPr="001C4084" w:rsidRDefault="00627CC3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0D319" w14:textId="215E524E" w:rsidR="00627CC3" w:rsidRPr="001C4084" w:rsidRDefault="00627CC3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1410733602" w:edGrp="everyone"/>
            <w:permEnd w:id="1410733602"/>
          </w:p>
        </w:tc>
        <w:permStart w:id="98490034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CF641D" w14:textId="77777777" w:rsidR="00627CC3" w:rsidRPr="00533511" w:rsidRDefault="00921AB1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234696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27CC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84900348"/>
          </w:p>
        </w:tc>
      </w:tr>
    </w:tbl>
    <w:p w14:paraId="1BB2821B" w14:textId="77777777" w:rsidR="00627CC3" w:rsidRDefault="00627CC3" w:rsidP="00627CC3">
      <w:pPr>
        <w:rPr>
          <w:rFonts w:ascii="Arial" w:hAnsi="Arial" w:cs="Arial"/>
          <w:sz w:val="22"/>
          <w:szCs w:val="22"/>
        </w:rPr>
      </w:pPr>
    </w:p>
    <w:p w14:paraId="7BB9E99D" w14:textId="77777777" w:rsidR="00152928" w:rsidRPr="00830749" w:rsidRDefault="00152928" w:rsidP="00B11EEC">
      <w:pPr>
        <w:pStyle w:val="20TAQuestionNumber"/>
        <w:keepNext/>
        <w:ind w:left="709" w:hanging="709"/>
      </w:pPr>
      <w:bookmarkStart w:id="8" w:name="_Ref132118790"/>
      <w:r>
        <w:lastRenderedPageBreak/>
        <w:t>Discuss information that may need to be shown in the site plans according to the regulations.</w:t>
      </w:r>
      <w:bookmarkEnd w:id="8"/>
    </w:p>
    <w:p w14:paraId="264420ED" w14:textId="77777777" w:rsidR="00152928" w:rsidRPr="00830749" w:rsidRDefault="00152928" w:rsidP="0015292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52928" w:rsidRPr="00830749" w14:paraId="4109EEC8" w14:textId="77777777" w:rsidTr="00B11EEC">
        <w:trPr>
          <w:trHeight w:val="82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AFE55D" w14:textId="77777777" w:rsidR="00152928" w:rsidRPr="001C4084" w:rsidRDefault="00152928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EDC47" w14:textId="190DD3FD" w:rsidR="00152928" w:rsidRPr="001C4084" w:rsidRDefault="00152928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1730830311" w:edGrp="everyone"/>
            <w:permEnd w:id="1730830311"/>
          </w:p>
        </w:tc>
        <w:permStart w:id="197518979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55722D" w14:textId="77777777" w:rsidR="00152928" w:rsidRPr="00533511" w:rsidRDefault="00921AB1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013258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529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75189799"/>
          </w:p>
        </w:tc>
      </w:tr>
    </w:tbl>
    <w:p w14:paraId="351A3E9B" w14:textId="77777777" w:rsidR="00152928" w:rsidRDefault="00152928" w:rsidP="00152928">
      <w:pPr>
        <w:rPr>
          <w:rFonts w:ascii="Arial" w:hAnsi="Arial" w:cs="Arial"/>
          <w:sz w:val="22"/>
          <w:szCs w:val="22"/>
        </w:rPr>
      </w:pPr>
    </w:p>
    <w:p w14:paraId="69641849" w14:textId="7BDD979D" w:rsidR="00C76B5E" w:rsidRPr="000E310E" w:rsidRDefault="00C76B5E" w:rsidP="00C76B5E">
      <w:pPr>
        <w:jc w:val="left"/>
        <w:rPr>
          <w:rFonts w:ascii="Arial" w:hAnsi="Arial"/>
          <w:bCs/>
          <w:sz w:val="22"/>
          <w:szCs w:val="22"/>
        </w:rPr>
      </w:pPr>
    </w:p>
    <w:p w14:paraId="4004923E" w14:textId="5C83DE4A" w:rsidR="00B115D7" w:rsidRPr="00830749" w:rsidRDefault="00E204D7" w:rsidP="00136E8C">
      <w:pPr>
        <w:pStyle w:val="20TAQuestionNumber"/>
        <w:ind w:left="709" w:hanging="709"/>
      </w:pPr>
      <w:bookmarkStart w:id="9" w:name="_Ref132272462"/>
      <w:bookmarkEnd w:id="0"/>
      <w:r>
        <w:rPr>
          <w:rFonts w:cstheme="minorHAnsi"/>
          <w:color w:val="262626" w:themeColor="text1" w:themeTint="D9"/>
          <w:szCs w:val="24"/>
        </w:rPr>
        <w:t>W</w:t>
      </w:r>
      <w:r w:rsidRPr="00BB036F">
        <w:rPr>
          <w:rFonts w:cstheme="minorHAnsi"/>
          <w:color w:val="262626" w:themeColor="text1" w:themeTint="D9"/>
          <w:szCs w:val="24"/>
        </w:rPr>
        <w:t xml:space="preserve">hat are </w:t>
      </w:r>
      <w:r>
        <w:rPr>
          <w:rFonts w:cstheme="minorHAnsi"/>
          <w:color w:val="262626" w:themeColor="text1" w:themeTint="D9"/>
          <w:szCs w:val="24"/>
        </w:rPr>
        <w:t>three (3)</w:t>
      </w:r>
      <w:r w:rsidRPr="00BB036F">
        <w:rPr>
          <w:rFonts w:cstheme="minorHAnsi"/>
          <w:color w:val="262626" w:themeColor="text1" w:themeTint="D9"/>
          <w:szCs w:val="24"/>
        </w:rPr>
        <w:t xml:space="preserve"> grounds that can be used to decide if a services contract is unfair</w:t>
      </w:r>
      <w:r>
        <w:rPr>
          <w:rFonts w:cstheme="minorHAnsi"/>
          <w:color w:val="262626" w:themeColor="text1" w:themeTint="D9"/>
          <w:szCs w:val="24"/>
        </w:rPr>
        <w:t xml:space="preserve"> according to the </w:t>
      </w:r>
      <w:r w:rsidRPr="00E204D7">
        <w:rPr>
          <w:rFonts w:cstheme="minorHAnsi"/>
          <w:color w:val="262626" w:themeColor="text1" w:themeTint="D9"/>
          <w:szCs w:val="24"/>
        </w:rPr>
        <w:t>Independent Contractors Act</w:t>
      </w:r>
      <w:r>
        <w:rPr>
          <w:rFonts w:cstheme="minorHAnsi"/>
          <w:color w:val="262626" w:themeColor="text1" w:themeTint="D9"/>
          <w:szCs w:val="24"/>
        </w:rPr>
        <w:t>?</w:t>
      </w:r>
      <w:bookmarkEnd w:id="9"/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B11EEC">
        <w:trPr>
          <w:trHeight w:val="300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C3F4AE6" w14:textId="77777777" w:rsidR="00B115D7" w:rsidRDefault="00B115D7" w:rsidP="002D67B4">
            <w:pPr>
              <w:pStyle w:val="AnswerHeading"/>
            </w:pPr>
            <w:bookmarkStart w:id="10" w:name="_Hlk85785851"/>
            <w:r w:rsidRPr="001C4084">
              <w:t>Answer</w:t>
            </w:r>
          </w:p>
          <w:p w14:paraId="4E9083EE" w14:textId="5F11F2EA" w:rsidR="00E204D7" w:rsidRPr="001C4084" w:rsidRDefault="00E204D7" w:rsidP="00E204D7">
            <w:pPr>
              <w:pStyle w:val="AnswerHeading"/>
              <w:jc w:val="right"/>
            </w:pP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B81A6" w14:textId="35489D61" w:rsidR="00B115D7" w:rsidRDefault="00B115D7" w:rsidP="00B11EEC">
            <w:pPr>
              <w:pStyle w:val="ListParagraph"/>
              <w:numPr>
                <w:ilvl w:val="0"/>
                <w:numId w:val="48"/>
              </w:numPr>
              <w:ind w:left="420"/>
              <w:rPr>
                <w:rFonts w:ascii="Arial" w:hAnsi="Arial" w:cs="Arial"/>
                <w:sz w:val="22"/>
                <w:szCs w:val="22"/>
              </w:rPr>
            </w:pPr>
            <w:permStart w:id="1369924643" w:edGrp="everyone"/>
            <w:permEnd w:id="1369924643"/>
          </w:p>
          <w:p w14:paraId="4BF5221F" w14:textId="49CFB0A2" w:rsidR="00B11EEC" w:rsidRDefault="00B11EEC" w:rsidP="00B11EEC">
            <w:pPr>
              <w:pStyle w:val="ListParagraph"/>
              <w:ind w:left="420"/>
              <w:rPr>
                <w:rFonts w:ascii="Arial" w:hAnsi="Arial" w:cs="Arial"/>
                <w:sz w:val="22"/>
                <w:szCs w:val="22"/>
              </w:rPr>
            </w:pPr>
          </w:p>
          <w:p w14:paraId="0760B35F" w14:textId="037B836E" w:rsidR="00B11EEC" w:rsidRDefault="00B11EEC" w:rsidP="00B11EEC">
            <w:pPr>
              <w:pStyle w:val="ListParagraph"/>
              <w:numPr>
                <w:ilvl w:val="0"/>
                <w:numId w:val="48"/>
              </w:numPr>
              <w:ind w:left="420"/>
              <w:rPr>
                <w:rFonts w:ascii="Arial" w:hAnsi="Arial" w:cs="Arial"/>
                <w:sz w:val="22"/>
                <w:szCs w:val="22"/>
              </w:rPr>
            </w:pPr>
            <w:permStart w:id="1879382330" w:edGrp="everyone"/>
            <w:permEnd w:id="1879382330"/>
          </w:p>
          <w:p w14:paraId="657A3B98" w14:textId="64428154" w:rsidR="00B11EEC" w:rsidRDefault="00B11EEC" w:rsidP="00B11EEC">
            <w:pPr>
              <w:pStyle w:val="ListParagraph"/>
              <w:ind w:left="420"/>
              <w:rPr>
                <w:rFonts w:ascii="Arial" w:hAnsi="Arial" w:cs="Arial"/>
                <w:sz w:val="22"/>
                <w:szCs w:val="22"/>
              </w:rPr>
            </w:pPr>
          </w:p>
          <w:p w14:paraId="19221263" w14:textId="78E61E2E" w:rsidR="00B11EEC" w:rsidRPr="00B11EEC" w:rsidRDefault="00B11EEC" w:rsidP="00B11EEC">
            <w:pPr>
              <w:pStyle w:val="ListParagraph"/>
              <w:numPr>
                <w:ilvl w:val="0"/>
                <w:numId w:val="48"/>
              </w:numPr>
              <w:ind w:left="420"/>
              <w:rPr>
                <w:rFonts w:ascii="Arial" w:hAnsi="Arial" w:cs="Arial"/>
                <w:sz w:val="22"/>
                <w:szCs w:val="22"/>
              </w:rPr>
            </w:pPr>
            <w:permStart w:id="757147801" w:edGrp="everyone"/>
            <w:permEnd w:id="757147801"/>
          </w:p>
        </w:tc>
        <w:permStart w:id="168889044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1466E8B0" w:rsidR="00B115D7" w:rsidRPr="00533511" w:rsidRDefault="00921AB1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09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88890447"/>
          </w:p>
        </w:tc>
      </w:tr>
      <w:bookmarkEnd w:id="10"/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5B753AB5" w14:textId="77777777" w:rsidR="007A3016" w:rsidRDefault="007A3016" w:rsidP="007A3016">
      <w:pPr>
        <w:rPr>
          <w:rFonts w:ascii="Arial" w:hAnsi="Arial" w:cs="Arial"/>
          <w:sz w:val="22"/>
          <w:szCs w:val="22"/>
        </w:rPr>
      </w:pPr>
    </w:p>
    <w:p w14:paraId="47B4A46F" w14:textId="62F6B2CB" w:rsidR="007A3016" w:rsidRPr="007A3016" w:rsidRDefault="007A3016" w:rsidP="00B11EEC">
      <w:pPr>
        <w:pStyle w:val="20TAQuestionNumber"/>
        <w:keepNext/>
        <w:ind w:left="709" w:hanging="709"/>
        <w:rPr>
          <w:rFonts w:cstheme="minorHAnsi"/>
          <w:color w:val="262626" w:themeColor="text1" w:themeTint="D9"/>
          <w:szCs w:val="24"/>
        </w:rPr>
      </w:pPr>
      <w:bookmarkStart w:id="11" w:name="_Ref132272797"/>
      <w:r w:rsidRPr="007A3016">
        <w:rPr>
          <w:rFonts w:cstheme="minorHAnsi"/>
          <w:color w:val="262626" w:themeColor="text1" w:themeTint="D9"/>
          <w:szCs w:val="24"/>
        </w:rPr>
        <w:lastRenderedPageBreak/>
        <w:t xml:space="preserve">Provide one </w:t>
      </w:r>
      <w:r>
        <w:rPr>
          <w:rFonts w:cstheme="minorHAnsi"/>
          <w:color w:val="262626" w:themeColor="text1" w:themeTint="D9"/>
          <w:szCs w:val="24"/>
        </w:rPr>
        <w:t xml:space="preserve">(1) </w:t>
      </w:r>
      <w:r w:rsidRPr="007A3016">
        <w:rPr>
          <w:rFonts w:cstheme="minorHAnsi"/>
          <w:color w:val="262626" w:themeColor="text1" w:themeTint="D9"/>
          <w:szCs w:val="24"/>
        </w:rPr>
        <w:t>example of how WHS legislation affects building and construction projects in general.</w:t>
      </w:r>
      <w:bookmarkEnd w:id="11"/>
    </w:p>
    <w:p w14:paraId="0ACBBD41" w14:textId="77777777" w:rsidR="007A3016" w:rsidRPr="00830749" w:rsidRDefault="007A3016" w:rsidP="007A301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A3016" w:rsidRPr="00830749" w14:paraId="2BD62774" w14:textId="77777777" w:rsidTr="00B11EEC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2814B2" w14:textId="77777777" w:rsidR="007A3016" w:rsidRPr="001C4084" w:rsidRDefault="007A3016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EBF57" w14:textId="3AACE158" w:rsidR="007A3016" w:rsidRPr="001C4084" w:rsidRDefault="007A3016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1556502085" w:edGrp="everyone"/>
            <w:permEnd w:id="1556502085"/>
          </w:p>
        </w:tc>
        <w:permStart w:id="200562701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EF3BCF" w14:textId="77777777" w:rsidR="007A3016" w:rsidRPr="00533511" w:rsidRDefault="00921AB1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854351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A301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05627010"/>
          </w:p>
        </w:tc>
      </w:tr>
    </w:tbl>
    <w:p w14:paraId="51B449E8" w14:textId="77777777" w:rsidR="007A3016" w:rsidRDefault="007A3016" w:rsidP="007A3016">
      <w:pPr>
        <w:rPr>
          <w:rFonts w:ascii="Arial" w:hAnsi="Arial" w:cs="Arial"/>
          <w:sz w:val="22"/>
          <w:szCs w:val="22"/>
        </w:rPr>
      </w:pPr>
    </w:p>
    <w:p w14:paraId="68B6EAB2" w14:textId="77777777" w:rsidR="007A3016" w:rsidRDefault="007A3016" w:rsidP="007A3016">
      <w:pPr>
        <w:rPr>
          <w:rFonts w:ascii="Arial" w:hAnsi="Arial" w:cs="Arial"/>
          <w:sz w:val="22"/>
          <w:szCs w:val="22"/>
        </w:rPr>
      </w:pPr>
    </w:p>
    <w:p w14:paraId="4C569730" w14:textId="7808D647" w:rsidR="007A3016" w:rsidRPr="00830749" w:rsidRDefault="007A3016" w:rsidP="007A3016">
      <w:pPr>
        <w:pStyle w:val="20TAQuestionNumber"/>
        <w:ind w:left="709" w:hanging="709"/>
      </w:pPr>
      <w:bookmarkStart w:id="12" w:name="_Ref132273381"/>
      <w:r>
        <w:t>Explain the difference between a contract and a workplace agreement.</w:t>
      </w:r>
      <w:bookmarkEnd w:id="12"/>
    </w:p>
    <w:p w14:paraId="30F2F530" w14:textId="77777777" w:rsidR="007A3016" w:rsidRPr="00830749" w:rsidRDefault="007A3016" w:rsidP="007A301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A3016" w:rsidRPr="00830749" w14:paraId="0CB04A19" w14:textId="77777777" w:rsidTr="00B11EEC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B509BA" w14:textId="77777777" w:rsidR="007A3016" w:rsidRPr="001C4084" w:rsidRDefault="007A3016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315DE" w14:textId="3EE30BB0" w:rsidR="007A3016" w:rsidRPr="001C4084" w:rsidRDefault="007A3016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585840353" w:edGrp="everyone"/>
            <w:permEnd w:id="585840353"/>
          </w:p>
        </w:tc>
        <w:permStart w:id="90761832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FAA8B56" w14:textId="77777777" w:rsidR="007A3016" w:rsidRPr="00533511" w:rsidRDefault="00921AB1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920688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A301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07618327"/>
          </w:p>
        </w:tc>
      </w:tr>
    </w:tbl>
    <w:p w14:paraId="6217621E" w14:textId="77777777" w:rsidR="007A3016" w:rsidRDefault="007A3016" w:rsidP="007A3016">
      <w:pPr>
        <w:rPr>
          <w:rFonts w:ascii="Arial" w:hAnsi="Arial" w:cs="Arial"/>
          <w:sz w:val="22"/>
          <w:szCs w:val="22"/>
        </w:rPr>
      </w:pPr>
    </w:p>
    <w:p w14:paraId="211E1414" w14:textId="77777777" w:rsidR="007A3016" w:rsidRDefault="007A3016" w:rsidP="007A3016">
      <w:pPr>
        <w:rPr>
          <w:rFonts w:ascii="Arial" w:hAnsi="Arial" w:cs="Arial"/>
          <w:sz w:val="22"/>
          <w:szCs w:val="22"/>
        </w:rPr>
      </w:pPr>
    </w:p>
    <w:p w14:paraId="19F4FED6" w14:textId="69C6089C" w:rsidR="007A3016" w:rsidRPr="00830749" w:rsidRDefault="007A3016" w:rsidP="007A3016">
      <w:pPr>
        <w:pStyle w:val="20TAQuestionNumber"/>
        <w:ind w:left="709" w:hanging="709"/>
      </w:pPr>
      <w:bookmarkStart w:id="13" w:name="_Ref132273371"/>
      <w:r>
        <w:t>Wh</w:t>
      </w:r>
      <w:r w:rsidR="006F4F52">
        <w:t>at information can you expect to see included in a supplier contract? List three (3)</w:t>
      </w:r>
      <w:r w:rsidR="00BD565A">
        <w:t xml:space="preserve"> examples</w:t>
      </w:r>
      <w:r w:rsidR="006F4F52">
        <w:t>.</w:t>
      </w:r>
      <w:bookmarkEnd w:id="13"/>
    </w:p>
    <w:p w14:paraId="66E11ABA" w14:textId="77777777" w:rsidR="007A3016" w:rsidRPr="00830749" w:rsidRDefault="007A3016" w:rsidP="007A301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A3016" w:rsidRPr="00830749" w14:paraId="48A024CC" w14:textId="77777777" w:rsidTr="00B11EEC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CB3A3E" w14:textId="06FA7E84" w:rsidR="006F4F52" w:rsidRPr="001C4084" w:rsidRDefault="007A3016" w:rsidP="00B11EE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CB8FA" w14:textId="0449439C" w:rsidR="007A3016" w:rsidRDefault="007A3016" w:rsidP="00B11EEC">
            <w:pPr>
              <w:pStyle w:val="ListParagraph"/>
              <w:numPr>
                <w:ilvl w:val="0"/>
                <w:numId w:val="49"/>
              </w:numPr>
              <w:ind w:left="420"/>
              <w:rPr>
                <w:rFonts w:ascii="Arial" w:hAnsi="Arial" w:cs="Arial"/>
                <w:sz w:val="22"/>
                <w:szCs w:val="22"/>
              </w:rPr>
            </w:pPr>
            <w:permStart w:id="755962905" w:edGrp="everyone"/>
            <w:permEnd w:id="755962905"/>
          </w:p>
          <w:p w14:paraId="3269F348" w14:textId="4C6D7FCF" w:rsidR="00B11EEC" w:rsidRDefault="00B11EEC" w:rsidP="00B11EEC">
            <w:pPr>
              <w:pStyle w:val="ListParagraph"/>
              <w:ind w:left="420"/>
              <w:rPr>
                <w:rFonts w:ascii="Arial" w:hAnsi="Arial" w:cs="Arial"/>
                <w:sz w:val="22"/>
                <w:szCs w:val="22"/>
              </w:rPr>
            </w:pPr>
          </w:p>
          <w:p w14:paraId="289EA8D0" w14:textId="41689C5C" w:rsidR="00B11EEC" w:rsidRDefault="00B11EEC" w:rsidP="00B11EEC">
            <w:pPr>
              <w:pStyle w:val="ListParagraph"/>
              <w:numPr>
                <w:ilvl w:val="0"/>
                <w:numId w:val="49"/>
              </w:numPr>
              <w:ind w:left="420"/>
              <w:rPr>
                <w:rFonts w:ascii="Arial" w:hAnsi="Arial" w:cs="Arial"/>
                <w:sz w:val="22"/>
                <w:szCs w:val="22"/>
              </w:rPr>
            </w:pPr>
            <w:permStart w:id="1771005033" w:edGrp="everyone"/>
            <w:permEnd w:id="1771005033"/>
          </w:p>
          <w:p w14:paraId="51B78CE3" w14:textId="35E60443" w:rsidR="00B11EEC" w:rsidRDefault="00B11EEC" w:rsidP="00B11EEC">
            <w:pPr>
              <w:pStyle w:val="ListParagraph"/>
              <w:ind w:left="420"/>
              <w:rPr>
                <w:rFonts w:ascii="Arial" w:hAnsi="Arial" w:cs="Arial"/>
                <w:sz w:val="22"/>
                <w:szCs w:val="22"/>
              </w:rPr>
            </w:pPr>
          </w:p>
          <w:p w14:paraId="63865335" w14:textId="6C1537FC" w:rsidR="00B11EEC" w:rsidRPr="00B11EEC" w:rsidRDefault="00B11EEC" w:rsidP="00B11EEC">
            <w:pPr>
              <w:pStyle w:val="ListParagraph"/>
              <w:numPr>
                <w:ilvl w:val="0"/>
                <w:numId w:val="49"/>
              </w:numPr>
              <w:ind w:left="420"/>
              <w:rPr>
                <w:rFonts w:ascii="Arial" w:hAnsi="Arial" w:cs="Arial"/>
                <w:sz w:val="22"/>
                <w:szCs w:val="22"/>
              </w:rPr>
            </w:pPr>
            <w:permStart w:id="286025478" w:edGrp="everyone"/>
            <w:permEnd w:id="286025478"/>
          </w:p>
        </w:tc>
        <w:permStart w:id="39734828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3330DAB" w14:textId="77777777" w:rsidR="007A3016" w:rsidRPr="00533511" w:rsidRDefault="00921AB1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720765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A301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97348281"/>
          </w:p>
        </w:tc>
      </w:tr>
    </w:tbl>
    <w:p w14:paraId="42B0917B" w14:textId="77777777" w:rsidR="007A3016" w:rsidRDefault="007A3016" w:rsidP="007A3016">
      <w:pPr>
        <w:rPr>
          <w:rFonts w:ascii="Arial" w:hAnsi="Arial" w:cs="Arial"/>
          <w:sz w:val="22"/>
          <w:szCs w:val="22"/>
        </w:rPr>
      </w:pPr>
    </w:p>
    <w:p w14:paraId="33ACF8AE" w14:textId="445B043A" w:rsidR="007A3016" w:rsidRPr="00830749" w:rsidRDefault="00C849B1" w:rsidP="00B11EEC">
      <w:pPr>
        <w:pStyle w:val="20TAQuestionNumber"/>
        <w:keepNext/>
        <w:ind w:left="709" w:hanging="709"/>
      </w:pPr>
      <w:bookmarkStart w:id="14" w:name="_Ref132276510"/>
      <w:r>
        <w:lastRenderedPageBreak/>
        <w:t xml:space="preserve">Discuss why </w:t>
      </w:r>
      <w:r w:rsidRPr="00C849B1">
        <w:t>variations</w:t>
      </w:r>
      <w:r>
        <w:t xml:space="preserve"> can</w:t>
      </w:r>
      <w:r w:rsidRPr="00C849B1">
        <w:t xml:space="preserve"> </w:t>
      </w:r>
      <w:r>
        <w:t>occur in the contract that will affect the</w:t>
      </w:r>
      <w:r w:rsidRPr="00C849B1">
        <w:t xml:space="preserve"> scope of works</w:t>
      </w:r>
      <w:r>
        <w:t>.</w:t>
      </w:r>
      <w:bookmarkEnd w:id="14"/>
    </w:p>
    <w:p w14:paraId="0DCCFDB6" w14:textId="77777777" w:rsidR="007A3016" w:rsidRPr="00830749" w:rsidRDefault="007A3016" w:rsidP="007A301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A3016" w:rsidRPr="00830749" w14:paraId="384B3726" w14:textId="77777777" w:rsidTr="00B11EEC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2DE212" w14:textId="77777777" w:rsidR="007A3016" w:rsidRPr="001C4084" w:rsidRDefault="007A3016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693CB" w14:textId="7FEC4EBD" w:rsidR="007A3016" w:rsidRPr="001C4084" w:rsidRDefault="007A3016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507840599" w:edGrp="everyone"/>
            <w:permEnd w:id="507840599"/>
          </w:p>
        </w:tc>
        <w:permStart w:id="152504588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9A0C8FC" w14:textId="77777777" w:rsidR="007A3016" w:rsidRPr="00533511" w:rsidRDefault="00921AB1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786805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A301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25045886"/>
          </w:p>
        </w:tc>
      </w:tr>
    </w:tbl>
    <w:p w14:paraId="388F9136" w14:textId="77777777" w:rsidR="007A3016" w:rsidRDefault="007A3016" w:rsidP="007A3016">
      <w:pPr>
        <w:rPr>
          <w:rFonts w:ascii="Arial" w:hAnsi="Arial" w:cs="Arial"/>
          <w:sz w:val="22"/>
          <w:szCs w:val="22"/>
        </w:rPr>
      </w:pPr>
    </w:p>
    <w:p w14:paraId="750B6EA7" w14:textId="77777777" w:rsidR="007A3016" w:rsidRDefault="007A3016" w:rsidP="007A3016">
      <w:pPr>
        <w:rPr>
          <w:rFonts w:ascii="Arial" w:hAnsi="Arial" w:cs="Arial"/>
          <w:sz w:val="22"/>
          <w:szCs w:val="22"/>
        </w:rPr>
      </w:pPr>
    </w:p>
    <w:p w14:paraId="52A0E7E4" w14:textId="287651CE" w:rsidR="007A3016" w:rsidRPr="00830749" w:rsidRDefault="00C849B1" w:rsidP="007A3016">
      <w:pPr>
        <w:pStyle w:val="20TAQuestionNumber"/>
        <w:ind w:left="709" w:hanging="709"/>
      </w:pPr>
      <w:bookmarkStart w:id="15" w:name="_Ref132276511"/>
      <w:r>
        <w:t>Discuss what is generally provided in the contract clause</w:t>
      </w:r>
      <w:r w:rsidR="007A3016">
        <w:t xml:space="preserve"> </w:t>
      </w:r>
      <w:r>
        <w:t>relating to variations.</w:t>
      </w:r>
      <w:bookmarkEnd w:id="15"/>
    </w:p>
    <w:p w14:paraId="01ECECF9" w14:textId="77777777" w:rsidR="007A3016" w:rsidRPr="00830749" w:rsidRDefault="007A3016" w:rsidP="007A301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A3016" w:rsidRPr="00830749" w14:paraId="6EE5F564" w14:textId="77777777" w:rsidTr="00B11EEC">
        <w:trPr>
          <w:trHeight w:val="43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4BC972" w14:textId="77777777" w:rsidR="007A3016" w:rsidRPr="001C4084" w:rsidRDefault="007A3016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C1512" w14:textId="08614F91" w:rsidR="007A3016" w:rsidRPr="001C4084" w:rsidRDefault="007A3016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145386940" w:edGrp="everyone"/>
            <w:permEnd w:id="145386940"/>
          </w:p>
        </w:tc>
        <w:permStart w:id="82243514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24151A6" w14:textId="77777777" w:rsidR="007A3016" w:rsidRPr="00533511" w:rsidRDefault="00921AB1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241471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A301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22435140"/>
          </w:p>
        </w:tc>
      </w:tr>
    </w:tbl>
    <w:p w14:paraId="0703DDFD" w14:textId="77777777" w:rsidR="007A3016" w:rsidRDefault="007A3016" w:rsidP="007A3016">
      <w:pPr>
        <w:rPr>
          <w:rFonts w:ascii="Arial" w:hAnsi="Arial" w:cs="Arial"/>
          <w:sz w:val="22"/>
          <w:szCs w:val="22"/>
        </w:rPr>
      </w:pPr>
    </w:p>
    <w:p w14:paraId="4D9EF721" w14:textId="0BBCEF44" w:rsidR="007A3016" w:rsidRPr="00830749" w:rsidRDefault="00627CC3" w:rsidP="007A3016">
      <w:pPr>
        <w:pStyle w:val="20TAQuestionNumber"/>
        <w:ind w:left="709" w:hanging="709"/>
      </w:pPr>
      <w:bookmarkStart w:id="16" w:name="_Ref132277123"/>
      <w:r>
        <w:t>Explain why you should c</w:t>
      </w:r>
      <w:r w:rsidRPr="00AA3FE3">
        <w:t>ompile a list of nominated and approved suppliers and contractors</w:t>
      </w:r>
      <w:r>
        <w:t>.</w:t>
      </w:r>
      <w:bookmarkEnd w:id="16"/>
    </w:p>
    <w:p w14:paraId="667B7CA3" w14:textId="77777777" w:rsidR="007A3016" w:rsidRPr="00830749" w:rsidRDefault="007A3016" w:rsidP="007A301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A3016" w:rsidRPr="00830749" w14:paraId="1D7A4398" w14:textId="77777777" w:rsidTr="00B11EEC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695647" w14:textId="77777777" w:rsidR="007A3016" w:rsidRPr="001C4084" w:rsidRDefault="007A3016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FAC33" w14:textId="6B3A05B8" w:rsidR="007A3016" w:rsidRPr="001C4084" w:rsidRDefault="007A3016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349138718" w:edGrp="everyone"/>
            <w:permEnd w:id="349138718"/>
          </w:p>
        </w:tc>
        <w:permStart w:id="199046299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81DE22B" w14:textId="77777777" w:rsidR="007A3016" w:rsidRPr="00533511" w:rsidRDefault="00921AB1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706112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A301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90462997"/>
          </w:p>
        </w:tc>
      </w:tr>
    </w:tbl>
    <w:p w14:paraId="767FEBFE" w14:textId="77777777" w:rsidR="007A3016" w:rsidRDefault="007A3016" w:rsidP="007A3016">
      <w:pPr>
        <w:rPr>
          <w:rFonts w:ascii="Arial" w:hAnsi="Arial" w:cs="Arial"/>
          <w:sz w:val="22"/>
          <w:szCs w:val="22"/>
        </w:rPr>
      </w:pPr>
    </w:p>
    <w:p w14:paraId="6FC70693" w14:textId="152CA68E" w:rsidR="007A3016" w:rsidRPr="00830749" w:rsidRDefault="007A3016" w:rsidP="00B11EEC">
      <w:pPr>
        <w:pStyle w:val="20TAQuestionNumber"/>
        <w:keepNext/>
        <w:ind w:left="709" w:hanging="709"/>
      </w:pPr>
      <w:bookmarkStart w:id="17" w:name="_Ref132277420"/>
      <w:r>
        <w:lastRenderedPageBreak/>
        <w:t>Wh</w:t>
      </w:r>
      <w:r w:rsidR="00627CC3">
        <w:t>y is it a good idea to document and track communications with suppliers, employees</w:t>
      </w:r>
      <w:r w:rsidR="00CF54DD">
        <w:t>,</w:t>
      </w:r>
      <w:r w:rsidR="00627CC3">
        <w:t xml:space="preserve"> and sub-contractors</w:t>
      </w:r>
      <w:bookmarkEnd w:id="17"/>
      <w:r w:rsidR="00CF54DD">
        <w:t>?</w:t>
      </w:r>
    </w:p>
    <w:p w14:paraId="4154371A" w14:textId="77777777" w:rsidR="007A3016" w:rsidRPr="00830749" w:rsidRDefault="007A3016" w:rsidP="007A301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A3016" w:rsidRPr="00830749" w14:paraId="686292E5" w14:textId="77777777" w:rsidTr="00B11EEC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D2CA78" w14:textId="77777777" w:rsidR="007A3016" w:rsidRPr="001C4084" w:rsidRDefault="007A3016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E3841" w14:textId="35C14742" w:rsidR="007A3016" w:rsidRPr="001C4084" w:rsidRDefault="007A3016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353314031" w:edGrp="everyone"/>
            <w:permEnd w:id="353314031"/>
          </w:p>
        </w:tc>
        <w:permStart w:id="105448530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9B10D94" w14:textId="77777777" w:rsidR="007A3016" w:rsidRPr="00533511" w:rsidRDefault="00921AB1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442693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A301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54485307"/>
          </w:p>
        </w:tc>
      </w:tr>
    </w:tbl>
    <w:p w14:paraId="28AA5ADF" w14:textId="77777777" w:rsidR="007A3016" w:rsidRDefault="007A3016" w:rsidP="007A3016">
      <w:pPr>
        <w:rPr>
          <w:rFonts w:ascii="Arial" w:hAnsi="Arial" w:cs="Arial"/>
          <w:sz w:val="22"/>
          <w:szCs w:val="22"/>
        </w:rPr>
      </w:pPr>
    </w:p>
    <w:p w14:paraId="58BA402C" w14:textId="77777777" w:rsidR="009258E0" w:rsidRDefault="009258E0" w:rsidP="009258E0">
      <w:pPr>
        <w:rPr>
          <w:rFonts w:ascii="Arial" w:hAnsi="Arial" w:cs="Arial"/>
          <w:sz w:val="22"/>
          <w:szCs w:val="22"/>
        </w:rPr>
      </w:pPr>
    </w:p>
    <w:p w14:paraId="7C3CC766" w14:textId="48D96E14" w:rsidR="009258E0" w:rsidRPr="00830749" w:rsidRDefault="009258E0" w:rsidP="009258E0">
      <w:pPr>
        <w:pStyle w:val="20TAQuestionNumber"/>
        <w:ind w:left="709" w:hanging="709"/>
      </w:pPr>
      <w:bookmarkStart w:id="18" w:name="_Ref132277770"/>
      <w:r>
        <w:t>Why do you e</w:t>
      </w:r>
      <w:r w:rsidRPr="009258E0">
        <w:t xml:space="preserve">nter </w:t>
      </w:r>
      <w:r>
        <w:t>c</w:t>
      </w:r>
      <w:r w:rsidRPr="009258E0">
        <w:t xml:space="preserve">ritical </w:t>
      </w:r>
      <w:r>
        <w:t>p</w:t>
      </w:r>
      <w:r w:rsidRPr="009258E0">
        <w:t xml:space="preserve">roject </w:t>
      </w:r>
      <w:r>
        <w:t>i</w:t>
      </w:r>
      <w:r w:rsidRPr="009258E0">
        <w:t xml:space="preserve">nformation </w:t>
      </w:r>
      <w:r>
        <w:t>i</w:t>
      </w:r>
      <w:r w:rsidRPr="009258E0">
        <w:t xml:space="preserve">nto </w:t>
      </w:r>
      <w:r>
        <w:t>a p</w:t>
      </w:r>
      <w:r w:rsidRPr="009258E0">
        <w:t xml:space="preserve">roject </w:t>
      </w:r>
      <w:r>
        <w:t>s</w:t>
      </w:r>
      <w:r w:rsidRPr="009258E0">
        <w:t>chedule</w:t>
      </w:r>
      <w:r>
        <w:t>?</w:t>
      </w:r>
      <w:bookmarkEnd w:id="18"/>
    </w:p>
    <w:p w14:paraId="42BA9814" w14:textId="77777777" w:rsidR="009258E0" w:rsidRPr="00830749" w:rsidRDefault="009258E0" w:rsidP="009258E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258E0" w:rsidRPr="00830749" w14:paraId="5E316ECE" w14:textId="77777777" w:rsidTr="00B11EEC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691335" w14:textId="77777777" w:rsidR="009258E0" w:rsidRPr="001C4084" w:rsidRDefault="009258E0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286DC" w14:textId="0FAF0294" w:rsidR="009258E0" w:rsidRPr="001C4084" w:rsidRDefault="009258E0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89930862" w:edGrp="everyone"/>
            <w:permEnd w:id="89930862"/>
          </w:p>
        </w:tc>
        <w:permStart w:id="67897047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6CC7F03" w14:textId="77777777" w:rsidR="009258E0" w:rsidRPr="00533511" w:rsidRDefault="00921AB1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841557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25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78970479"/>
          </w:p>
        </w:tc>
      </w:tr>
    </w:tbl>
    <w:p w14:paraId="2974B113" w14:textId="77777777" w:rsidR="009258E0" w:rsidRDefault="009258E0" w:rsidP="009258E0">
      <w:pPr>
        <w:rPr>
          <w:rFonts w:ascii="Arial" w:hAnsi="Arial" w:cs="Arial"/>
          <w:sz w:val="22"/>
          <w:szCs w:val="22"/>
        </w:rPr>
      </w:pPr>
    </w:p>
    <w:p w14:paraId="12DE6C1F" w14:textId="77777777" w:rsidR="009258E0" w:rsidRDefault="009258E0" w:rsidP="009258E0">
      <w:pPr>
        <w:rPr>
          <w:rFonts w:ascii="Arial" w:hAnsi="Arial" w:cs="Arial"/>
          <w:sz w:val="22"/>
          <w:szCs w:val="22"/>
        </w:rPr>
      </w:pPr>
    </w:p>
    <w:p w14:paraId="79E68C7E" w14:textId="745B6FF2" w:rsidR="009258E0" w:rsidRPr="00830749" w:rsidRDefault="0098629B" w:rsidP="009258E0">
      <w:pPr>
        <w:pStyle w:val="20TAQuestionNumber"/>
        <w:ind w:left="709" w:hanging="709"/>
      </w:pPr>
      <w:bookmarkStart w:id="19" w:name="_Ref132279348"/>
      <w:r>
        <w:t>Explain what a</w:t>
      </w:r>
      <w:r w:rsidR="00CF54DD">
        <w:t>n</w:t>
      </w:r>
      <w:r>
        <w:t xml:space="preserve"> electronic call forward sheet is.</w:t>
      </w:r>
      <w:bookmarkEnd w:id="19"/>
    </w:p>
    <w:p w14:paraId="1CA8B68F" w14:textId="77777777" w:rsidR="009258E0" w:rsidRPr="00830749" w:rsidRDefault="009258E0" w:rsidP="009258E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258E0" w:rsidRPr="00830749" w14:paraId="0693B446" w14:textId="77777777" w:rsidTr="00B11EEC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705E4C" w14:textId="77777777" w:rsidR="009258E0" w:rsidRPr="001C4084" w:rsidRDefault="009258E0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E54FC" w14:textId="1749F000" w:rsidR="009258E0" w:rsidRPr="001C4084" w:rsidRDefault="009258E0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1088696404" w:edGrp="everyone"/>
            <w:permEnd w:id="1088696404"/>
          </w:p>
        </w:tc>
        <w:permStart w:id="132961769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06F3D69" w14:textId="77777777" w:rsidR="009258E0" w:rsidRPr="00533511" w:rsidRDefault="00921AB1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980726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25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29617690"/>
          </w:p>
        </w:tc>
      </w:tr>
    </w:tbl>
    <w:p w14:paraId="6B778DB6" w14:textId="77777777" w:rsidR="009258E0" w:rsidRDefault="009258E0" w:rsidP="009258E0">
      <w:pPr>
        <w:rPr>
          <w:rFonts w:ascii="Arial" w:hAnsi="Arial" w:cs="Arial"/>
          <w:sz w:val="22"/>
          <w:szCs w:val="22"/>
        </w:rPr>
      </w:pPr>
    </w:p>
    <w:p w14:paraId="634EAB8B" w14:textId="4EEDBCAF" w:rsidR="009258E0" w:rsidRPr="00830749" w:rsidRDefault="0098629B" w:rsidP="00B11EEC">
      <w:pPr>
        <w:pStyle w:val="20TAQuestionNumber"/>
        <w:keepNext/>
        <w:ind w:left="709" w:hanging="709"/>
      </w:pPr>
      <w:bookmarkStart w:id="20" w:name="_Ref132280259"/>
      <w:r>
        <w:lastRenderedPageBreak/>
        <w:t>Clarify site documents that must be organised into a site file (to be held on-site).</w:t>
      </w:r>
      <w:bookmarkEnd w:id="20"/>
    </w:p>
    <w:p w14:paraId="5C17E383" w14:textId="77777777" w:rsidR="009258E0" w:rsidRPr="00830749" w:rsidRDefault="009258E0" w:rsidP="009258E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258E0" w:rsidRPr="00830749" w14:paraId="73199121" w14:textId="77777777" w:rsidTr="00B11EEC">
        <w:trPr>
          <w:trHeight w:val="345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8007A3" w14:textId="77777777" w:rsidR="009258E0" w:rsidRPr="001C4084" w:rsidRDefault="009258E0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1B309" w14:textId="33CF2CAC" w:rsidR="009258E0" w:rsidRPr="001C4084" w:rsidRDefault="009258E0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1981159508" w:edGrp="everyone"/>
            <w:permEnd w:id="1981159508"/>
          </w:p>
        </w:tc>
        <w:permStart w:id="161042333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12E2A4C" w14:textId="77777777" w:rsidR="009258E0" w:rsidRPr="00533511" w:rsidRDefault="00921AB1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719178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25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10423336"/>
          </w:p>
        </w:tc>
      </w:tr>
    </w:tbl>
    <w:p w14:paraId="36E191EE" w14:textId="77777777" w:rsidR="009258E0" w:rsidRDefault="009258E0" w:rsidP="009258E0">
      <w:pPr>
        <w:rPr>
          <w:rFonts w:ascii="Arial" w:hAnsi="Arial" w:cs="Arial"/>
          <w:sz w:val="22"/>
          <w:szCs w:val="22"/>
        </w:rPr>
      </w:pPr>
    </w:p>
    <w:p w14:paraId="369AA4FB" w14:textId="77777777" w:rsidR="009258E0" w:rsidRDefault="009258E0" w:rsidP="009258E0">
      <w:pPr>
        <w:rPr>
          <w:rFonts w:ascii="Arial" w:hAnsi="Arial" w:cs="Arial"/>
          <w:sz w:val="22"/>
          <w:szCs w:val="22"/>
        </w:rPr>
      </w:pPr>
    </w:p>
    <w:p w14:paraId="65B81237" w14:textId="6CD653F6" w:rsidR="009258E0" w:rsidRPr="00830749" w:rsidRDefault="009258E0" w:rsidP="009258E0">
      <w:pPr>
        <w:pStyle w:val="20TAQuestionNumber"/>
        <w:ind w:left="709" w:hanging="709"/>
      </w:pPr>
      <w:bookmarkStart w:id="21" w:name="_Ref132280610"/>
      <w:r>
        <w:t>Wh</w:t>
      </w:r>
      <w:r w:rsidR="00083B64">
        <w:t>at is a Gantt chart used for?</w:t>
      </w:r>
      <w:bookmarkEnd w:id="21"/>
    </w:p>
    <w:p w14:paraId="619FAA6F" w14:textId="77777777" w:rsidR="009258E0" w:rsidRPr="00830749" w:rsidRDefault="009258E0" w:rsidP="009258E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258E0" w:rsidRPr="00830749" w14:paraId="5B43A894" w14:textId="77777777" w:rsidTr="00B11EEC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5A5817" w14:textId="77777777" w:rsidR="009258E0" w:rsidRPr="001C4084" w:rsidRDefault="009258E0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2362F" w14:textId="524B3279" w:rsidR="009258E0" w:rsidRPr="001C4084" w:rsidRDefault="009258E0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1154499983" w:edGrp="everyone"/>
            <w:permEnd w:id="1154499983"/>
          </w:p>
        </w:tc>
        <w:permStart w:id="174437405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8157C06" w14:textId="77777777" w:rsidR="009258E0" w:rsidRPr="00533511" w:rsidRDefault="00921AB1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744830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25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44374056"/>
          </w:p>
        </w:tc>
      </w:tr>
    </w:tbl>
    <w:p w14:paraId="4DA70AA9" w14:textId="77777777" w:rsidR="009258E0" w:rsidRDefault="009258E0" w:rsidP="009258E0">
      <w:pPr>
        <w:rPr>
          <w:rFonts w:ascii="Arial" w:hAnsi="Arial" w:cs="Arial"/>
          <w:sz w:val="22"/>
          <w:szCs w:val="22"/>
        </w:rPr>
      </w:pPr>
    </w:p>
    <w:p w14:paraId="2A5BA147" w14:textId="77777777" w:rsidR="007A3016" w:rsidRDefault="007A3016" w:rsidP="007A3016">
      <w:pPr>
        <w:rPr>
          <w:rFonts w:ascii="Arial" w:hAnsi="Arial" w:cs="Arial"/>
          <w:sz w:val="22"/>
          <w:szCs w:val="22"/>
        </w:rPr>
      </w:pPr>
    </w:p>
    <w:p w14:paraId="1846F65D" w14:textId="75D71B84" w:rsidR="007A3016" w:rsidRPr="00830749" w:rsidRDefault="00B667B9" w:rsidP="007A3016">
      <w:pPr>
        <w:pStyle w:val="20TAQuestionNumber"/>
        <w:ind w:left="709" w:hanging="709"/>
      </w:pPr>
      <w:bookmarkStart w:id="22" w:name="_Ref132283213"/>
      <w:r>
        <w:t>Discuss the difference between workplace employee labour costs and the costs of engaging sub-contractors.</w:t>
      </w:r>
      <w:bookmarkEnd w:id="22"/>
    </w:p>
    <w:p w14:paraId="756611E4" w14:textId="77777777" w:rsidR="007A3016" w:rsidRPr="00830749" w:rsidRDefault="007A3016" w:rsidP="007A301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A3016" w:rsidRPr="00830749" w14:paraId="54780F50" w14:textId="77777777" w:rsidTr="00B11EEC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95C4D" w14:textId="77777777" w:rsidR="007A3016" w:rsidRPr="001C4084" w:rsidRDefault="007A3016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6D535" w14:textId="3E20EE1B" w:rsidR="007A3016" w:rsidRPr="001C4084" w:rsidRDefault="007A3016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496909589" w:edGrp="everyone"/>
            <w:permEnd w:id="496909589"/>
          </w:p>
        </w:tc>
        <w:permStart w:id="19834446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8E26EC" w14:textId="77777777" w:rsidR="007A3016" w:rsidRPr="00533511" w:rsidRDefault="00921AB1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857844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A301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8344465"/>
          </w:p>
        </w:tc>
      </w:tr>
    </w:tbl>
    <w:p w14:paraId="1CF05944" w14:textId="77777777" w:rsidR="007A3016" w:rsidRDefault="007A3016" w:rsidP="007A3016">
      <w:pPr>
        <w:rPr>
          <w:rFonts w:ascii="Arial" w:hAnsi="Arial" w:cs="Arial"/>
          <w:sz w:val="22"/>
          <w:szCs w:val="22"/>
        </w:rPr>
      </w:pPr>
    </w:p>
    <w:p w14:paraId="292BF42B" w14:textId="66ED52D5" w:rsidR="00B667B9" w:rsidRPr="00830749" w:rsidRDefault="00B667B9" w:rsidP="00B11EEC">
      <w:pPr>
        <w:pStyle w:val="20TAQuestionNumber"/>
        <w:keepNext/>
        <w:ind w:left="709" w:hanging="709"/>
      </w:pPr>
      <w:bookmarkStart w:id="23" w:name="_Ref127432488"/>
      <w:bookmarkStart w:id="24" w:name="_Ref132283568"/>
      <w:r>
        <w:lastRenderedPageBreak/>
        <w:t xml:space="preserve">Briefly discuss </w:t>
      </w:r>
      <w:r w:rsidR="00644209">
        <w:t>what the following terms indicate when related to employment</w:t>
      </w:r>
      <w:bookmarkEnd w:id="23"/>
      <w:r w:rsidR="00644209">
        <w:t>.</w:t>
      </w:r>
      <w:bookmarkEnd w:id="24"/>
    </w:p>
    <w:p w14:paraId="1642E619" w14:textId="77777777" w:rsidR="00B667B9" w:rsidRPr="00830749" w:rsidRDefault="00B667B9" w:rsidP="00B667B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B667B9" w14:paraId="7F73A1F0" w14:textId="77777777" w:rsidTr="00C024F8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F8203B5" w14:textId="77777777" w:rsidR="00B667B9" w:rsidRDefault="00B667B9" w:rsidP="00C024F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9D4FA30" w14:textId="05087818" w:rsidR="00B667B9" w:rsidRDefault="00644209" w:rsidP="00C024F8">
            <w:pPr>
              <w:keepNext/>
              <w:ind w:left="993" w:hanging="993"/>
              <w:jc w:val="center"/>
            </w:pPr>
            <w:r>
              <w:t>Term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A8EEF8F" w14:textId="339A0D8C" w:rsidR="00B667B9" w:rsidRDefault="00644209" w:rsidP="00C024F8">
            <w:pPr>
              <w:pStyle w:val="TableHeading"/>
              <w:framePr w:hSpace="0" w:wrap="auto" w:vAnchor="margin" w:hAnchor="text" w:yAlign="inline"/>
            </w:pPr>
            <w:r>
              <w:t>What this indicates</w:t>
            </w:r>
          </w:p>
        </w:tc>
        <w:permStart w:id="1318272259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8891EE9" w14:textId="77777777" w:rsidR="00B667B9" w:rsidRPr="00533511" w:rsidRDefault="00921AB1" w:rsidP="00C024F8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793934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667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18272259"/>
          </w:p>
        </w:tc>
      </w:tr>
      <w:tr w:rsidR="00B667B9" w14:paraId="2BD1DCC0" w14:textId="77777777" w:rsidTr="00C024F8">
        <w:trPr>
          <w:trHeight w:val="164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187777" w14:textId="77777777" w:rsidR="00B667B9" w:rsidRPr="00FE608E" w:rsidRDefault="00B667B9" w:rsidP="00C024F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BCCB2" w14:textId="6E64A0D4" w:rsidR="00B667B9" w:rsidRPr="00447473" w:rsidRDefault="00644209" w:rsidP="00C024F8">
            <w:pPr>
              <w:jc w:val="center"/>
            </w:pPr>
            <w:r>
              <w:t>Daily hire employee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3A79DD" w14:textId="2814367C" w:rsidR="00B667B9" w:rsidRPr="00B11EEC" w:rsidRDefault="00B667B9" w:rsidP="00B11EEC">
            <w:pPr>
              <w:rPr>
                <w:rFonts w:ascii="Arial" w:hAnsi="Arial" w:cs="Arial"/>
                <w:sz w:val="22"/>
                <w:szCs w:val="22"/>
              </w:rPr>
            </w:pPr>
            <w:permStart w:id="2001493858" w:edGrp="everyone"/>
            <w:permEnd w:id="20014938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620E77" w14:textId="77777777" w:rsidR="00B667B9" w:rsidRDefault="00B667B9" w:rsidP="00C024F8">
            <w:pPr>
              <w:ind w:left="993" w:hanging="993"/>
            </w:pPr>
          </w:p>
        </w:tc>
      </w:tr>
      <w:tr w:rsidR="00B667B9" w14:paraId="53CB5AB8" w14:textId="77777777" w:rsidTr="00C024F8">
        <w:trPr>
          <w:trHeight w:val="164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0E6C6C" w14:textId="77777777" w:rsidR="00B667B9" w:rsidRPr="00FE608E" w:rsidRDefault="00B667B9" w:rsidP="00C024F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22754" w14:textId="3C9EE860" w:rsidR="00B667B9" w:rsidRDefault="00644209" w:rsidP="00C024F8">
            <w:pPr>
              <w:jc w:val="center"/>
            </w:pPr>
            <w:r>
              <w:t>Full-time weekly hire employee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F69933" w14:textId="2A7B0D1D" w:rsidR="00B667B9" w:rsidRPr="00B11EEC" w:rsidRDefault="00B667B9" w:rsidP="00B11EEC">
            <w:pPr>
              <w:rPr>
                <w:rFonts w:ascii="Arial" w:hAnsi="Arial" w:cs="Arial"/>
                <w:sz w:val="22"/>
                <w:szCs w:val="22"/>
              </w:rPr>
            </w:pPr>
            <w:permStart w:id="1898793441" w:edGrp="everyone"/>
            <w:permEnd w:id="189879344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600C79" w14:textId="77777777" w:rsidR="00B667B9" w:rsidRDefault="00B667B9" w:rsidP="00C024F8">
            <w:pPr>
              <w:ind w:left="993" w:hanging="993"/>
            </w:pPr>
          </w:p>
        </w:tc>
      </w:tr>
      <w:tr w:rsidR="00B667B9" w14:paraId="45523E37" w14:textId="77777777" w:rsidTr="00C024F8">
        <w:trPr>
          <w:trHeight w:val="164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6419BD" w14:textId="77777777" w:rsidR="00B667B9" w:rsidRPr="00FE608E" w:rsidRDefault="00B667B9" w:rsidP="00C024F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C39C9" w14:textId="477BFF0A" w:rsidR="00B667B9" w:rsidRPr="00257322" w:rsidRDefault="00644209" w:rsidP="00C024F8">
            <w:pPr>
              <w:jc w:val="center"/>
            </w:pPr>
            <w:r>
              <w:t>Part-time weekly hire employee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818A7E" w14:textId="4DB2D1C0" w:rsidR="00B667B9" w:rsidRPr="00B11EEC" w:rsidRDefault="00B667B9" w:rsidP="00B11EEC">
            <w:pPr>
              <w:rPr>
                <w:rFonts w:ascii="Arial" w:hAnsi="Arial" w:cs="Arial"/>
                <w:sz w:val="22"/>
                <w:szCs w:val="22"/>
              </w:rPr>
            </w:pPr>
            <w:permStart w:id="1394085286" w:edGrp="everyone"/>
            <w:permEnd w:id="139408528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AADFA2" w14:textId="77777777" w:rsidR="00B667B9" w:rsidRDefault="00B667B9" w:rsidP="00C024F8">
            <w:pPr>
              <w:ind w:left="993" w:hanging="993"/>
            </w:pPr>
          </w:p>
        </w:tc>
      </w:tr>
      <w:tr w:rsidR="00B667B9" w14:paraId="36E092FA" w14:textId="77777777" w:rsidTr="00C024F8">
        <w:trPr>
          <w:trHeight w:val="164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A693F8" w14:textId="77777777" w:rsidR="00B667B9" w:rsidRPr="00FE608E" w:rsidRDefault="00B667B9" w:rsidP="00C024F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75640" w14:textId="30F8E515" w:rsidR="00B667B9" w:rsidRPr="00257322" w:rsidRDefault="00644209" w:rsidP="00C024F8">
            <w:pPr>
              <w:jc w:val="center"/>
            </w:pPr>
            <w:r>
              <w:t>Casual employee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80CBB4" w14:textId="60257FC6" w:rsidR="00B667B9" w:rsidRPr="00B11EEC" w:rsidRDefault="00B667B9" w:rsidP="00B11EEC">
            <w:pPr>
              <w:rPr>
                <w:rFonts w:ascii="Arial" w:hAnsi="Arial" w:cs="Arial"/>
                <w:sz w:val="22"/>
                <w:szCs w:val="22"/>
              </w:rPr>
            </w:pPr>
            <w:permStart w:id="166404294" w:edGrp="everyone"/>
            <w:permEnd w:id="1664042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13924F" w14:textId="77777777" w:rsidR="00B667B9" w:rsidRDefault="00B667B9" w:rsidP="00C024F8">
            <w:pPr>
              <w:ind w:left="993" w:hanging="993"/>
            </w:pPr>
          </w:p>
        </w:tc>
      </w:tr>
    </w:tbl>
    <w:p w14:paraId="60735616" w14:textId="77777777" w:rsidR="00B667B9" w:rsidRDefault="00B667B9" w:rsidP="00B667B9">
      <w:pPr>
        <w:rPr>
          <w:rFonts w:ascii="Arial" w:hAnsi="Arial" w:cs="Arial"/>
          <w:sz w:val="22"/>
          <w:szCs w:val="22"/>
        </w:rPr>
      </w:pPr>
    </w:p>
    <w:p w14:paraId="62743B05" w14:textId="77777777" w:rsidR="00C024F8" w:rsidRDefault="00C024F8" w:rsidP="00C024F8">
      <w:pPr>
        <w:rPr>
          <w:rFonts w:ascii="Arial" w:hAnsi="Arial" w:cs="Arial"/>
          <w:sz w:val="22"/>
          <w:szCs w:val="22"/>
        </w:rPr>
      </w:pPr>
    </w:p>
    <w:p w14:paraId="2009188B" w14:textId="7C3E63B9" w:rsidR="00C024F8" w:rsidRPr="00830749" w:rsidRDefault="00C024F8" w:rsidP="00C024F8">
      <w:pPr>
        <w:pStyle w:val="20TAQuestionNumber"/>
        <w:ind w:left="709" w:hanging="709"/>
      </w:pPr>
      <w:bookmarkStart w:id="25" w:name="_Ref132285392"/>
      <w:r>
        <w:t>Discuss the importance of monitoring the</w:t>
      </w:r>
      <w:r w:rsidRPr="00C024F8">
        <w:t xml:space="preserve"> construction stage progression </w:t>
      </w:r>
      <w:r>
        <w:t>costs</w:t>
      </w:r>
      <w:bookmarkEnd w:id="25"/>
      <w:r w:rsidR="00EC66DF">
        <w:t>.</w:t>
      </w:r>
    </w:p>
    <w:p w14:paraId="17FF4B4A" w14:textId="77777777" w:rsidR="00C024F8" w:rsidRPr="00830749" w:rsidRDefault="00C024F8" w:rsidP="00C024F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024F8" w:rsidRPr="00830749" w14:paraId="26F3C0B4" w14:textId="77777777" w:rsidTr="00B11EEC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F8119A" w14:textId="77777777" w:rsidR="00C024F8" w:rsidRPr="001C4084" w:rsidRDefault="00C024F8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811DE" w14:textId="04AE48B8" w:rsidR="00C024F8" w:rsidRPr="001C4084" w:rsidRDefault="00C024F8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1058419082" w:edGrp="everyone"/>
            <w:permEnd w:id="1058419082"/>
          </w:p>
        </w:tc>
        <w:permStart w:id="46205333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0625216" w14:textId="77777777" w:rsidR="00C024F8" w:rsidRPr="00533511" w:rsidRDefault="00921AB1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96305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024F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62053336"/>
          </w:p>
        </w:tc>
      </w:tr>
    </w:tbl>
    <w:p w14:paraId="70348165" w14:textId="77777777" w:rsidR="00C024F8" w:rsidRDefault="00C024F8" w:rsidP="00C024F8">
      <w:pPr>
        <w:rPr>
          <w:rFonts w:ascii="Arial" w:hAnsi="Arial" w:cs="Arial"/>
          <w:sz w:val="22"/>
          <w:szCs w:val="22"/>
        </w:rPr>
      </w:pPr>
    </w:p>
    <w:p w14:paraId="06508EFA" w14:textId="77777777" w:rsidR="0087170E" w:rsidRDefault="0087170E" w:rsidP="0087170E">
      <w:pPr>
        <w:rPr>
          <w:rFonts w:ascii="Arial" w:hAnsi="Arial" w:cs="Arial"/>
          <w:sz w:val="22"/>
          <w:szCs w:val="22"/>
        </w:rPr>
      </w:pPr>
    </w:p>
    <w:p w14:paraId="5B89BC19" w14:textId="1D32B48C" w:rsidR="0087170E" w:rsidRPr="00830749" w:rsidRDefault="0087170E" w:rsidP="00B11EEC">
      <w:pPr>
        <w:pStyle w:val="20TAQuestionNumber"/>
        <w:keepNext/>
        <w:ind w:left="709" w:hanging="709"/>
      </w:pPr>
      <w:bookmarkStart w:id="26" w:name="_Ref132286205"/>
      <w:r>
        <w:lastRenderedPageBreak/>
        <w:t>Discuss what workplace overheads are.</w:t>
      </w:r>
      <w:bookmarkEnd w:id="26"/>
    </w:p>
    <w:p w14:paraId="4E01FC86" w14:textId="77777777" w:rsidR="0087170E" w:rsidRPr="00830749" w:rsidRDefault="0087170E" w:rsidP="0087170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7170E" w:rsidRPr="00830749" w14:paraId="6E64289A" w14:textId="77777777" w:rsidTr="00B11EEC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417AAB" w14:textId="77777777" w:rsidR="0087170E" w:rsidRPr="001C4084" w:rsidRDefault="0087170E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BD1BC" w14:textId="5350AC04" w:rsidR="0087170E" w:rsidRPr="001C4084" w:rsidRDefault="0087170E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155386436" w:edGrp="everyone"/>
            <w:permEnd w:id="155386436"/>
          </w:p>
        </w:tc>
        <w:permStart w:id="105856529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79C415" w14:textId="77777777" w:rsidR="0087170E" w:rsidRPr="00533511" w:rsidRDefault="00921AB1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72067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7170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58565298"/>
          </w:p>
        </w:tc>
      </w:tr>
    </w:tbl>
    <w:p w14:paraId="13768705" w14:textId="77777777" w:rsidR="0087170E" w:rsidRDefault="0087170E" w:rsidP="0087170E">
      <w:pPr>
        <w:rPr>
          <w:rFonts w:ascii="Arial" w:hAnsi="Arial" w:cs="Arial"/>
          <w:sz w:val="22"/>
          <w:szCs w:val="22"/>
        </w:rPr>
      </w:pPr>
    </w:p>
    <w:p w14:paraId="683873F2" w14:textId="77777777" w:rsidR="0087170E" w:rsidRDefault="0087170E" w:rsidP="0087170E">
      <w:pPr>
        <w:rPr>
          <w:rFonts w:ascii="Arial" w:hAnsi="Arial" w:cs="Arial"/>
          <w:sz w:val="22"/>
          <w:szCs w:val="22"/>
        </w:rPr>
      </w:pPr>
    </w:p>
    <w:p w14:paraId="58C4F96F" w14:textId="5F3E3D56" w:rsidR="0087170E" w:rsidRPr="00830749" w:rsidRDefault="0087170E" w:rsidP="0087170E">
      <w:pPr>
        <w:pStyle w:val="20TAQuestionNumber"/>
        <w:ind w:left="709" w:hanging="709"/>
      </w:pPr>
      <w:bookmarkStart w:id="27" w:name="_Ref132286209"/>
      <w:r>
        <w:t>What is public liability insurance?</w:t>
      </w:r>
      <w:bookmarkEnd w:id="27"/>
    </w:p>
    <w:p w14:paraId="17A1EE18" w14:textId="77777777" w:rsidR="0087170E" w:rsidRPr="00830749" w:rsidRDefault="0087170E" w:rsidP="0087170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7170E" w:rsidRPr="00830749" w14:paraId="2E0F99DC" w14:textId="77777777" w:rsidTr="00B11EEC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37CF3C" w14:textId="77777777" w:rsidR="0087170E" w:rsidRPr="001C4084" w:rsidRDefault="0087170E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5F356" w14:textId="5C9403FF" w:rsidR="0087170E" w:rsidRPr="001C4084" w:rsidRDefault="0087170E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299781412" w:edGrp="everyone"/>
            <w:permEnd w:id="299781412"/>
          </w:p>
        </w:tc>
        <w:permStart w:id="122679708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24E91C" w14:textId="77777777" w:rsidR="0087170E" w:rsidRPr="00533511" w:rsidRDefault="00921AB1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475898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7170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26797085"/>
          </w:p>
        </w:tc>
      </w:tr>
    </w:tbl>
    <w:p w14:paraId="278E59BA" w14:textId="77777777" w:rsidR="0087170E" w:rsidRDefault="0087170E" w:rsidP="0087170E">
      <w:pPr>
        <w:rPr>
          <w:rFonts w:ascii="Arial" w:hAnsi="Arial" w:cs="Arial"/>
          <w:sz w:val="22"/>
          <w:szCs w:val="22"/>
        </w:rPr>
      </w:pPr>
    </w:p>
    <w:p w14:paraId="1C330F55" w14:textId="77777777" w:rsidR="0087170E" w:rsidRDefault="0087170E" w:rsidP="0087170E">
      <w:pPr>
        <w:rPr>
          <w:rFonts w:ascii="Arial" w:hAnsi="Arial" w:cs="Arial"/>
          <w:sz w:val="22"/>
          <w:szCs w:val="22"/>
        </w:rPr>
      </w:pPr>
    </w:p>
    <w:p w14:paraId="6DDFF051" w14:textId="2189F23A" w:rsidR="0087170E" w:rsidRPr="00830749" w:rsidRDefault="0087170E" w:rsidP="0087170E">
      <w:pPr>
        <w:pStyle w:val="20TAQuestionNumber"/>
        <w:ind w:left="709" w:hanging="709"/>
      </w:pPr>
      <w:bookmarkStart w:id="28" w:name="_Ref132286212"/>
      <w:r>
        <w:t>Why would someone take out professional indemnity insurance?</w:t>
      </w:r>
      <w:bookmarkEnd w:id="28"/>
    </w:p>
    <w:p w14:paraId="4313355B" w14:textId="77777777" w:rsidR="0087170E" w:rsidRPr="00830749" w:rsidRDefault="0087170E" w:rsidP="0087170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7170E" w:rsidRPr="00830749" w14:paraId="13D9CB45" w14:textId="77777777" w:rsidTr="00B11EEC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F2CD7B" w14:textId="77777777" w:rsidR="0087170E" w:rsidRPr="001C4084" w:rsidRDefault="0087170E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1D754" w14:textId="261476DC" w:rsidR="0087170E" w:rsidRPr="001C4084" w:rsidRDefault="0087170E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1220555887" w:edGrp="everyone"/>
            <w:permEnd w:id="1220555887"/>
          </w:p>
        </w:tc>
        <w:permStart w:id="178618598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26E7DB7" w14:textId="77777777" w:rsidR="0087170E" w:rsidRPr="00533511" w:rsidRDefault="00921AB1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687191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7170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86185987"/>
          </w:p>
        </w:tc>
      </w:tr>
    </w:tbl>
    <w:p w14:paraId="2557DE39" w14:textId="77777777" w:rsidR="0087170E" w:rsidRDefault="0087170E" w:rsidP="0087170E">
      <w:pPr>
        <w:rPr>
          <w:rFonts w:ascii="Arial" w:hAnsi="Arial" w:cs="Arial"/>
          <w:sz w:val="22"/>
          <w:szCs w:val="22"/>
        </w:rPr>
      </w:pPr>
    </w:p>
    <w:p w14:paraId="424F03A9" w14:textId="77777777" w:rsidR="0087170E" w:rsidRDefault="0087170E" w:rsidP="0087170E">
      <w:pPr>
        <w:rPr>
          <w:rFonts w:ascii="Arial" w:hAnsi="Arial" w:cs="Arial"/>
          <w:sz w:val="22"/>
          <w:szCs w:val="22"/>
        </w:rPr>
      </w:pPr>
    </w:p>
    <w:p w14:paraId="6C4C49B3" w14:textId="3AB2BBAC" w:rsidR="0087170E" w:rsidRPr="00830749" w:rsidRDefault="0087170E" w:rsidP="0087170E">
      <w:pPr>
        <w:pStyle w:val="20TAQuestionNumber"/>
        <w:ind w:left="709" w:hanging="709"/>
      </w:pPr>
      <w:bookmarkStart w:id="29" w:name="_Ref132286215"/>
      <w:r>
        <w:t>What is worker’s compensation insurance?</w:t>
      </w:r>
      <w:bookmarkEnd w:id="29"/>
    </w:p>
    <w:p w14:paraId="45B45A07" w14:textId="77777777" w:rsidR="0087170E" w:rsidRPr="00830749" w:rsidRDefault="0087170E" w:rsidP="0087170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7170E" w:rsidRPr="00830749" w14:paraId="675094EC" w14:textId="77777777" w:rsidTr="00B11EEC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EE9E14" w14:textId="77777777" w:rsidR="0087170E" w:rsidRPr="001C4084" w:rsidRDefault="0087170E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32F73" w14:textId="2860CF6D" w:rsidR="0087170E" w:rsidRPr="001C4084" w:rsidRDefault="0087170E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326576551" w:edGrp="everyone"/>
            <w:permEnd w:id="326576551"/>
          </w:p>
        </w:tc>
        <w:permStart w:id="86135417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1AFFB82" w14:textId="77777777" w:rsidR="0087170E" w:rsidRPr="00533511" w:rsidRDefault="00921AB1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590715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7170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61354172"/>
          </w:p>
        </w:tc>
      </w:tr>
    </w:tbl>
    <w:p w14:paraId="196E14C1" w14:textId="77777777" w:rsidR="0087170E" w:rsidRDefault="0087170E" w:rsidP="0087170E">
      <w:pPr>
        <w:rPr>
          <w:rFonts w:ascii="Arial" w:hAnsi="Arial" w:cs="Arial"/>
          <w:sz w:val="22"/>
          <w:szCs w:val="22"/>
        </w:rPr>
      </w:pPr>
    </w:p>
    <w:p w14:paraId="12399386" w14:textId="5EBB01BA" w:rsidR="0087170E" w:rsidRPr="00830749" w:rsidRDefault="0087170E" w:rsidP="00B11EEC">
      <w:pPr>
        <w:pStyle w:val="20TAQuestionNumber"/>
        <w:keepNext/>
        <w:ind w:left="709" w:hanging="709"/>
      </w:pPr>
      <w:bookmarkStart w:id="30" w:name="_Ref132287166"/>
      <w:r>
        <w:lastRenderedPageBreak/>
        <w:t>Discuss</w:t>
      </w:r>
      <w:r w:rsidR="00F37D69">
        <w:t xml:space="preserve"> the responsibilities </w:t>
      </w:r>
      <w:r w:rsidR="004A6713">
        <w:t>of the worker who is assigned the task of project scheduling</w:t>
      </w:r>
      <w:r>
        <w:t>.</w:t>
      </w:r>
      <w:bookmarkEnd w:id="30"/>
    </w:p>
    <w:p w14:paraId="45DD4290" w14:textId="77777777" w:rsidR="0087170E" w:rsidRPr="00830749" w:rsidRDefault="0087170E" w:rsidP="0087170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7170E" w:rsidRPr="00830749" w14:paraId="159ACAED" w14:textId="77777777" w:rsidTr="00B11EEC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4F61B5" w14:textId="77777777" w:rsidR="0087170E" w:rsidRPr="001C4084" w:rsidRDefault="0087170E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43CF7" w14:textId="55E6C670" w:rsidR="0087170E" w:rsidRPr="001C4084" w:rsidRDefault="0087170E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2078890336" w:edGrp="everyone"/>
            <w:permEnd w:id="2078890336"/>
          </w:p>
        </w:tc>
        <w:permStart w:id="69752275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838BE7" w14:textId="77777777" w:rsidR="0087170E" w:rsidRPr="00533511" w:rsidRDefault="00921AB1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946688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7170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97522759"/>
          </w:p>
        </w:tc>
      </w:tr>
    </w:tbl>
    <w:p w14:paraId="6E67ADCD" w14:textId="77777777" w:rsidR="0087170E" w:rsidRDefault="0087170E" w:rsidP="0087170E">
      <w:pPr>
        <w:rPr>
          <w:rFonts w:ascii="Arial" w:hAnsi="Arial" w:cs="Arial"/>
          <w:sz w:val="22"/>
          <w:szCs w:val="22"/>
        </w:rPr>
      </w:pPr>
    </w:p>
    <w:p w14:paraId="03EBFA42" w14:textId="77777777" w:rsidR="004A6713" w:rsidRDefault="004A6713" w:rsidP="004A6713">
      <w:pPr>
        <w:rPr>
          <w:rFonts w:ascii="Arial" w:hAnsi="Arial" w:cs="Arial"/>
          <w:sz w:val="22"/>
          <w:szCs w:val="22"/>
        </w:rPr>
      </w:pPr>
    </w:p>
    <w:p w14:paraId="0EEC72AC" w14:textId="72CE895C" w:rsidR="004A6713" w:rsidRPr="00830749" w:rsidRDefault="004A6713" w:rsidP="004A6713">
      <w:pPr>
        <w:pStyle w:val="20TAQuestionNumber"/>
        <w:ind w:left="709" w:hanging="709"/>
      </w:pPr>
      <w:bookmarkStart w:id="31" w:name="_Ref132287547"/>
      <w:r>
        <w:t>Why may you need to add the cost of t</w:t>
      </w:r>
      <w:r w:rsidRPr="004A6713">
        <w:t>emporary electrical, plumbing, and</w:t>
      </w:r>
      <w:r>
        <w:t>/or</w:t>
      </w:r>
      <w:r w:rsidRPr="004A6713">
        <w:t xml:space="preserve"> drainage services</w:t>
      </w:r>
      <w:r>
        <w:t xml:space="preserve"> to the costing sheets?</w:t>
      </w:r>
      <w:bookmarkEnd w:id="31"/>
    </w:p>
    <w:p w14:paraId="1FF7E8E8" w14:textId="77777777" w:rsidR="004A6713" w:rsidRPr="00830749" w:rsidRDefault="004A6713" w:rsidP="004A671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A6713" w:rsidRPr="00830749" w14:paraId="35A4EAE3" w14:textId="77777777" w:rsidTr="00B11EEC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AEDD82" w14:textId="77777777" w:rsidR="004A6713" w:rsidRPr="001C4084" w:rsidRDefault="004A6713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473CE" w14:textId="3F1F4574" w:rsidR="004A6713" w:rsidRPr="001C4084" w:rsidRDefault="004A6713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1557546814" w:edGrp="everyone"/>
            <w:permEnd w:id="1557546814"/>
          </w:p>
        </w:tc>
        <w:permStart w:id="44035082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58B8CC9" w14:textId="77777777" w:rsidR="004A6713" w:rsidRPr="00533511" w:rsidRDefault="00921AB1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10018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671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40350824"/>
          </w:p>
        </w:tc>
      </w:tr>
    </w:tbl>
    <w:p w14:paraId="12D3E793" w14:textId="77777777" w:rsidR="004A6713" w:rsidRDefault="004A6713" w:rsidP="004A6713">
      <w:pPr>
        <w:rPr>
          <w:rFonts w:ascii="Arial" w:hAnsi="Arial" w:cs="Arial"/>
          <w:sz w:val="22"/>
          <w:szCs w:val="22"/>
        </w:rPr>
      </w:pPr>
    </w:p>
    <w:p w14:paraId="6667B576" w14:textId="77777777" w:rsidR="004A6713" w:rsidRDefault="004A6713" w:rsidP="004A6713">
      <w:pPr>
        <w:rPr>
          <w:rFonts w:ascii="Arial" w:hAnsi="Arial" w:cs="Arial"/>
          <w:sz w:val="22"/>
          <w:szCs w:val="22"/>
        </w:rPr>
      </w:pPr>
    </w:p>
    <w:p w14:paraId="33A95F83" w14:textId="5F9AE34D" w:rsidR="004A6713" w:rsidRPr="00830749" w:rsidRDefault="004A6713" w:rsidP="004A6713">
      <w:pPr>
        <w:pStyle w:val="20TAQuestionNumber"/>
        <w:ind w:left="709" w:hanging="709"/>
      </w:pPr>
      <w:bookmarkStart w:id="32" w:name="_Ref132287552"/>
      <w:r>
        <w:t>What are site facilities or storage facilities that may need to be added to the site costs?</w:t>
      </w:r>
      <w:bookmarkEnd w:id="32"/>
    </w:p>
    <w:p w14:paraId="03C1F0CC" w14:textId="77777777" w:rsidR="004A6713" w:rsidRPr="00830749" w:rsidRDefault="004A6713" w:rsidP="004A671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A6713" w:rsidRPr="00830749" w14:paraId="5D7A2B58" w14:textId="77777777" w:rsidTr="00B11EEC">
        <w:trPr>
          <w:trHeight w:val="232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23F6B2C" w14:textId="77777777" w:rsidR="004A6713" w:rsidRPr="001C4084" w:rsidRDefault="004A6713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F3F25" w14:textId="5FA2169C" w:rsidR="004A6713" w:rsidRPr="001C4084" w:rsidRDefault="004A6713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644951493" w:edGrp="everyone"/>
            <w:permEnd w:id="644951493"/>
          </w:p>
        </w:tc>
        <w:permStart w:id="49495058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C261ED7" w14:textId="77777777" w:rsidR="004A6713" w:rsidRPr="00533511" w:rsidRDefault="00921AB1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323910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671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94950589"/>
          </w:p>
        </w:tc>
      </w:tr>
    </w:tbl>
    <w:p w14:paraId="32DDB7F2" w14:textId="77777777" w:rsidR="004A6713" w:rsidRDefault="004A6713" w:rsidP="004A6713">
      <w:pPr>
        <w:rPr>
          <w:rFonts w:ascii="Arial" w:hAnsi="Arial" w:cs="Arial"/>
          <w:sz w:val="22"/>
          <w:szCs w:val="22"/>
        </w:rPr>
      </w:pPr>
    </w:p>
    <w:p w14:paraId="3D2097A1" w14:textId="77777777" w:rsidR="00787509" w:rsidRDefault="00787509" w:rsidP="004E67D0">
      <w:pPr>
        <w:jc w:val="left"/>
        <w:rPr>
          <w:rFonts w:ascii="Arial" w:hAnsi="Arial"/>
          <w:b/>
        </w:rPr>
        <w:sectPr w:rsidR="00787509" w:rsidSect="00101E97">
          <w:headerReference w:type="default" r:id="rId16"/>
          <w:footerReference w:type="default" r:id="rId17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6592963D" w14:textId="16E7A7D8" w:rsidR="00787509" w:rsidRPr="004932A4" w:rsidRDefault="00921AB1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36A2C">
            <w:rPr>
              <w:szCs w:val="32"/>
            </w:rPr>
            <w:t>CPCCBC4005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6B21BCDF" w:rsidR="00787509" w:rsidRDefault="00921AB1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4050F9">
            <w:rPr>
              <w:szCs w:val="32"/>
            </w:rPr>
            <w:t>Produce labour and material schedules for ordering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5536AB" w:rsidRDefault="00787509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12309841" w:edGrp="everyone"/>
            <w:permEnd w:id="612309841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A8623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A8623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A8623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A8623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A8623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A86238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1C1C99E1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A8623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A8623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A8623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A8623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B11EEC" w:rsidRPr="00BA4D9F" w14:paraId="0F2A430F" w14:textId="77777777" w:rsidTr="002263CE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25A4A7" w14:textId="77777777" w:rsidR="00B11EEC" w:rsidRPr="00750D30" w:rsidRDefault="00B11EEC" w:rsidP="002263CE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B11EEC" w:rsidRPr="00BA4D9F" w14:paraId="01727B4C" w14:textId="77777777" w:rsidTr="002263CE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5B4640" w14:textId="77777777" w:rsidR="00B11EEC" w:rsidRPr="00DE303D" w:rsidRDefault="00B11EEC" w:rsidP="002263CE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3FA3011B" w14:textId="77777777" w:rsidR="00B11EEC" w:rsidRPr="00DE303D" w:rsidRDefault="00B11EEC" w:rsidP="00B11EE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6B6E4C50" w14:textId="77777777" w:rsidR="00B11EEC" w:rsidRPr="00750D30" w:rsidRDefault="00B11EEC" w:rsidP="00B11EEC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B11EEC" w:rsidRPr="00BA4D9F" w14:paraId="73AF82DE" w14:textId="77777777" w:rsidTr="002263CE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F0CB2F" w14:textId="77777777" w:rsidR="00B11EEC" w:rsidRPr="00D5437A" w:rsidRDefault="00B11EEC" w:rsidP="002263CE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2035896595" w:edGrp="everyone"/>
            <w:permEnd w:id="2035896595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</w:p>
    <w:p w14:paraId="7B40A50A" w14:textId="77777777" w:rsidR="00A86238" w:rsidRDefault="00A86238" w:rsidP="00A86238">
      <w:pPr>
        <w:rPr>
          <w:rFonts w:ascii="Arial" w:hAnsi="Arial" w:cs="Arial"/>
          <w:sz w:val="22"/>
          <w:szCs w:val="22"/>
        </w:rPr>
      </w:pPr>
    </w:p>
    <w:p w14:paraId="693D8C6F" w14:textId="6EDE6B85" w:rsidR="00A86238" w:rsidRPr="00BE22CD" w:rsidRDefault="00A86238" w:rsidP="00A8623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</w:t>
      </w:r>
      <w:r w:rsidRPr="00BE22CD">
        <w:rPr>
          <w:rFonts w:ascii="Arial" w:hAnsi="Arial" w:cs="Arial"/>
          <w:sz w:val="22"/>
          <w:szCs w:val="22"/>
        </w:rPr>
        <w:t>or the following activit</w:t>
      </w:r>
      <w:r>
        <w:rPr>
          <w:rFonts w:ascii="Arial" w:hAnsi="Arial" w:cs="Arial"/>
          <w:sz w:val="22"/>
          <w:szCs w:val="22"/>
        </w:rPr>
        <w:t>y</w:t>
      </w:r>
      <w:r w:rsidRPr="00BE22CD">
        <w:rPr>
          <w:rFonts w:ascii="Arial" w:hAnsi="Arial" w:cs="Arial"/>
          <w:sz w:val="22"/>
          <w:szCs w:val="22"/>
        </w:rPr>
        <w:t xml:space="preserve">, name a </w:t>
      </w:r>
      <w:r>
        <w:rPr>
          <w:rFonts w:ascii="Arial" w:hAnsi="Arial" w:cs="Arial"/>
          <w:sz w:val="22"/>
          <w:szCs w:val="22"/>
        </w:rPr>
        <w:t>local authority (council)</w:t>
      </w:r>
      <w:r w:rsidRPr="00BE22CD">
        <w:rPr>
          <w:rFonts w:ascii="Arial" w:hAnsi="Arial" w:cs="Arial"/>
          <w:sz w:val="22"/>
          <w:szCs w:val="22"/>
        </w:rPr>
        <w:t xml:space="preserve"> that you wish to examine. </w:t>
      </w:r>
    </w:p>
    <w:p w14:paraId="79417994" w14:textId="77777777" w:rsidR="00A86238" w:rsidRPr="00BE22CD" w:rsidRDefault="00A86238" w:rsidP="00A86238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297" w:type="dxa"/>
        <w:tblInd w:w="-147" w:type="dxa"/>
        <w:tblLook w:val="04A0" w:firstRow="1" w:lastRow="0" w:firstColumn="1" w:lastColumn="0" w:noHBand="0" w:noVBand="1"/>
      </w:tblPr>
      <w:tblGrid>
        <w:gridCol w:w="2552"/>
        <w:gridCol w:w="6745"/>
      </w:tblGrid>
      <w:tr w:rsidR="00A86238" w:rsidRPr="00BE22CD" w14:paraId="22E67EDB" w14:textId="77777777" w:rsidTr="00A86238">
        <w:trPr>
          <w:trHeight w:val="586"/>
        </w:trPr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5FE21B40" w14:textId="77777777" w:rsidR="00A86238" w:rsidRPr="00BE22CD" w:rsidRDefault="00A86238" w:rsidP="00EF69F0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Local authority (council)</w:t>
            </w:r>
          </w:p>
        </w:tc>
        <w:tc>
          <w:tcPr>
            <w:tcW w:w="6745" w:type="dxa"/>
            <w:vAlign w:val="center"/>
          </w:tcPr>
          <w:p w14:paraId="003C4317" w14:textId="7815B4D6" w:rsidR="00A86238" w:rsidRPr="00B11EEC" w:rsidRDefault="00A86238" w:rsidP="00B11EEC">
            <w:pPr>
              <w:rPr>
                <w:rFonts w:ascii="Arial" w:hAnsi="Arial" w:cs="Arial"/>
                <w:sz w:val="22"/>
                <w:szCs w:val="22"/>
              </w:rPr>
            </w:pPr>
            <w:permStart w:id="1925005138" w:edGrp="everyone"/>
            <w:permEnd w:id="1925005138"/>
          </w:p>
        </w:tc>
      </w:tr>
    </w:tbl>
    <w:p w14:paraId="544E0A8C" w14:textId="77777777" w:rsidR="00A86238" w:rsidRPr="00BE22CD" w:rsidRDefault="00A86238" w:rsidP="00A8623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9281" w:type="dxa"/>
        <w:tblInd w:w="-131" w:type="dxa"/>
        <w:shd w:val="clear" w:color="auto" w:fill="F7CAAC"/>
        <w:tblLook w:val="04A0" w:firstRow="1" w:lastRow="0" w:firstColumn="1" w:lastColumn="0" w:noHBand="0" w:noVBand="1"/>
      </w:tblPr>
      <w:tblGrid>
        <w:gridCol w:w="9281"/>
      </w:tblGrid>
      <w:tr w:rsidR="00A86238" w:rsidRPr="00DD1A2A" w14:paraId="3FA00D90" w14:textId="77777777" w:rsidTr="00EF69F0">
        <w:tc>
          <w:tcPr>
            <w:tcW w:w="9281" w:type="dxa"/>
            <w:shd w:val="clear" w:color="auto" w:fill="232F84"/>
          </w:tcPr>
          <w:p w14:paraId="50F77067" w14:textId="77777777" w:rsidR="00A86238" w:rsidRPr="00DD1A2A" w:rsidRDefault="00A86238" w:rsidP="00A86238">
            <w:pPr>
              <w:numPr>
                <w:ilvl w:val="0"/>
                <w:numId w:val="28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33" w:name="_Ref132274195"/>
          </w:p>
        </w:tc>
        <w:bookmarkEnd w:id="33"/>
      </w:tr>
      <w:tr w:rsidR="00A86238" w:rsidRPr="00DD1A2A" w14:paraId="0D89FEF2" w14:textId="77777777" w:rsidTr="00EF69F0">
        <w:tc>
          <w:tcPr>
            <w:tcW w:w="9281" w:type="dxa"/>
            <w:shd w:val="clear" w:color="auto" w:fill="A1D7E1"/>
          </w:tcPr>
          <w:p w14:paraId="7A352799" w14:textId="77777777" w:rsidR="00A86238" w:rsidRDefault="00A86238" w:rsidP="00EF69F0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Access your local authority to respond to the following regarding a new home building project:</w:t>
            </w:r>
          </w:p>
          <w:p w14:paraId="643D1410" w14:textId="06BA91A4" w:rsidR="00A86238" w:rsidRPr="000C72F1" w:rsidRDefault="00A86238" w:rsidP="00A86238">
            <w:pPr>
              <w:numPr>
                <w:ilvl w:val="0"/>
                <w:numId w:val="27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34" w:name="_Hlk132186359"/>
            <w:r>
              <w:rPr>
                <w:rFonts w:ascii="Arial" w:hAnsi="Arial" w:cs="Arial"/>
                <w:sz w:val="22"/>
              </w:rPr>
              <w:t xml:space="preserve">List the project </w:t>
            </w:r>
            <w:r w:rsidR="00D21865">
              <w:rPr>
                <w:rFonts w:ascii="Arial" w:hAnsi="Arial" w:cs="Arial"/>
                <w:sz w:val="22"/>
              </w:rPr>
              <w:t xml:space="preserve">stages </w:t>
            </w:r>
            <w:r>
              <w:rPr>
                <w:rFonts w:ascii="Arial" w:hAnsi="Arial" w:cs="Arial"/>
                <w:sz w:val="22"/>
              </w:rPr>
              <w:t>requiring approvals.</w:t>
            </w:r>
          </w:p>
          <w:p w14:paraId="109F02C1" w14:textId="77777777" w:rsidR="00A86238" w:rsidRDefault="00A86238" w:rsidP="00A86238">
            <w:pPr>
              <w:numPr>
                <w:ilvl w:val="0"/>
                <w:numId w:val="27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List fees applicable to a new development applications and approvals.</w:t>
            </w:r>
          </w:p>
          <w:bookmarkEnd w:id="34"/>
          <w:p w14:paraId="1895EBDB" w14:textId="77777777" w:rsidR="00A86238" w:rsidRDefault="00A86238" w:rsidP="00A86238">
            <w:pPr>
              <w:numPr>
                <w:ilvl w:val="0"/>
                <w:numId w:val="27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 w:rsidRPr="00C709B6">
              <w:rPr>
                <w:rFonts w:ascii="Arial" w:hAnsi="Arial" w:cs="Arial"/>
                <w:sz w:val="22"/>
              </w:rPr>
              <w:t>How do you check the status of a development application?</w:t>
            </w:r>
          </w:p>
          <w:p w14:paraId="4A85E409" w14:textId="77777777" w:rsidR="00A86238" w:rsidRPr="000C72F1" w:rsidRDefault="00A86238" w:rsidP="00A86238">
            <w:pPr>
              <w:numPr>
                <w:ilvl w:val="0"/>
                <w:numId w:val="27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What can you do if approval has been rejected?</w:t>
            </w:r>
          </w:p>
        </w:tc>
      </w:tr>
    </w:tbl>
    <w:p w14:paraId="02063CF2" w14:textId="77777777" w:rsidR="00A86238" w:rsidRPr="00DD1A2A" w:rsidRDefault="00A86238" w:rsidP="00A8623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86238" w:rsidRPr="00DD1A2A" w14:paraId="3403190D" w14:textId="77777777" w:rsidTr="00EF69F0">
        <w:tc>
          <w:tcPr>
            <w:tcW w:w="9016" w:type="dxa"/>
            <w:shd w:val="clear" w:color="auto" w:fill="D9D9D9"/>
          </w:tcPr>
          <w:p w14:paraId="445CB7C7" w14:textId="66848574" w:rsidR="00A86238" w:rsidRPr="005961BF" w:rsidRDefault="00A86238" w:rsidP="00A86238">
            <w:pPr>
              <w:keepNext/>
              <w:numPr>
                <w:ilvl w:val="0"/>
                <w:numId w:val="43"/>
              </w:numPr>
              <w:ind w:left="357" w:hanging="357"/>
              <w:contextualSpacing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5961BF">
              <w:rPr>
                <w:rFonts w:ascii="Arial" w:hAnsi="Arial" w:cs="Arial"/>
                <w:b/>
                <w:bCs/>
                <w:sz w:val="22"/>
              </w:rPr>
              <w:t xml:space="preserve">List the project </w:t>
            </w:r>
            <w:r w:rsidR="00D21865">
              <w:rPr>
                <w:rFonts w:ascii="Arial" w:hAnsi="Arial" w:cs="Arial"/>
                <w:b/>
                <w:bCs/>
                <w:sz w:val="22"/>
              </w:rPr>
              <w:t xml:space="preserve">stages </w:t>
            </w:r>
            <w:r w:rsidRPr="005961BF">
              <w:rPr>
                <w:rFonts w:ascii="Arial" w:hAnsi="Arial" w:cs="Arial"/>
                <w:b/>
                <w:bCs/>
                <w:sz w:val="22"/>
              </w:rPr>
              <w:t>requiring approvals</w:t>
            </w:r>
            <w:r>
              <w:rPr>
                <w:rFonts w:ascii="Arial" w:hAnsi="Arial" w:cs="Arial"/>
                <w:b/>
                <w:bCs/>
                <w:sz w:val="22"/>
              </w:rPr>
              <w:t>.</w:t>
            </w:r>
          </w:p>
        </w:tc>
      </w:tr>
      <w:tr w:rsidR="00A86238" w:rsidRPr="00B11EEC" w14:paraId="57E94B80" w14:textId="77777777" w:rsidTr="005536AB">
        <w:trPr>
          <w:trHeight w:val="1304"/>
        </w:trPr>
        <w:tc>
          <w:tcPr>
            <w:tcW w:w="9016" w:type="dxa"/>
          </w:tcPr>
          <w:p w14:paraId="174BF456" w14:textId="77777777" w:rsidR="00A86238" w:rsidRPr="00B11EEC" w:rsidRDefault="00A86238" w:rsidP="00B11EEC">
            <w:pPr>
              <w:keepNext/>
              <w:rPr>
                <w:rFonts w:ascii="Arial" w:hAnsi="Arial" w:cs="Arial"/>
                <w:sz w:val="22"/>
              </w:rPr>
            </w:pPr>
            <w:permStart w:id="1844594314" w:edGrp="everyone"/>
            <w:permEnd w:id="1844594314"/>
          </w:p>
        </w:tc>
      </w:tr>
      <w:tr w:rsidR="00A86238" w:rsidRPr="00DD1A2A" w14:paraId="54BB0ED2" w14:textId="77777777" w:rsidTr="00EF69F0">
        <w:tc>
          <w:tcPr>
            <w:tcW w:w="9016" w:type="dxa"/>
            <w:shd w:val="clear" w:color="auto" w:fill="D9D9D9"/>
          </w:tcPr>
          <w:p w14:paraId="24E733CD" w14:textId="77777777" w:rsidR="00A86238" w:rsidRPr="000940FD" w:rsidRDefault="00A86238" w:rsidP="005529C3">
            <w:pPr>
              <w:numPr>
                <w:ilvl w:val="0"/>
                <w:numId w:val="43"/>
              </w:numPr>
              <w:contextualSpacing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0940FD">
              <w:rPr>
                <w:rFonts w:ascii="Arial" w:hAnsi="Arial" w:cs="Arial"/>
                <w:b/>
                <w:bCs/>
                <w:iCs/>
                <w:sz w:val="22"/>
              </w:rPr>
              <w:t>List fees applicable to</w:t>
            </w:r>
            <w:r>
              <w:rPr>
                <w:rFonts w:ascii="Arial" w:hAnsi="Arial" w:cs="Arial"/>
                <w:b/>
                <w:bCs/>
                <w:iCs/>
                <w:sz w:val="22"/>
              </w:rPr>
              <w:t xml:space="preserve"> a new development </w:t>
            </w:r>
            <w:r w:rsidRPr="000940FD">
              <w:rPr>
                <w:rFonts w:ascii="Arial" w:hAnsi="Arial" w:cs="Arial"/>
                <w:b/>
                <w:bCs/>
                <w:iCs/>
                <w:sz w:val="22"/>
              </w:rPr>
              <w:t>applications and approvals.</w:t>
            </w:r>
          </w:p>
        </w:tc>
      </w:tr>
      <w:tr w:rsidR="00A86238" w:rsidRPr="00B11EEC" w14:paraId="63CCC99F" w14:textId="77777777" w:rsidTr="005536AB">
        <w:trPr>
          <w:trHeight w:val="1531"/>
        </w:trPr>
        <w:tc>
          <w:tcPr>
            <w:tcW w:w="9016" w:type="dxa"/>
          </w:tcPr>
          <w:p w14:paraId="0DE34B4F" w14:textId="77777777" w:rsidR="00A86238" w:rsidRPr="00B11EEC" w:rsidRDefault="00A86238" w:rsidP="00B11EEC">
            <w:pPr>
              <w:keepNext/>
              <w:rPr>
                <w:rFonts w:ascii="Arial" w:hAnsi="Arial" w:cs="Arial"/>
                <w:sz w:val="22"/>
              </w:rPr>
            </w:pPr>
            <w:permStart w:id="438373053" w:edGrp="everyone"/>
            <w:permEnd w:id="438373053"/>
          </w:p>
        </w:tc>
      </w:tr>
      <w:tr w:rsidR="00A86238" w:rsidRPr="00DD1A2A" w14:paraId="7EA76A53" w14:textId="77777777" w:rsidTr="00EF69F0">
        <w:tc>
          <w:tcPr>
            <w:tcW w:w="9016" w:type="dxa"/>
            <w:shd w:val="clear" w:color="auto" w:fill="D9D9D9" w:themeFill="background1" w:themeFillShade="D9"/>
          </w:tcPr>
          <w:p w14:paraId="50483F0B" w14:textId="77777777" w:rsidR="00A86238" w:rsidRPr="00C709B6" w:rsidRDefault="00A86238" w:rsidP="005529C3">
            <w:pPr>
              <w:pStyle w:val="ListParagraph"/>
              <w:keepNext/>
              <w:numPr>
                <w:ilvl w:val="0"/>
                <w:numId w:val="43"/>
              </w:numPr>
              <w:jc w:val="left"/>
              <w:rPr>
                <w:rFonts w:ascii="Arial" w:hAnsi="Arial" w:cs="Arial"/>
                <w:sz w:val="22"/>
              </w:rPr>
            </w:pPr>
            <w:r w:rsidRPr="00C709B6">
              <w:rPr>
                <w:rFonts w:ascii="Arial" w:hAnsi="Arial" w:cs="Arial"/>
                <w:b/>
                <w:sz w:val="22"/>
              </w:rPr>
              <w:t>How do you check the status of a development application?</w:t>
            </w:r>
          </w:p>
        </w:tc>
      </w:tr>
      <w:tr w:rsidR="00A86238" w:rsidRPr="00B11EEC" w14:paraId="28E3EDF6" w14:textId="77777777" w:rsidTr="005536AB">
        <w:trPr>
          <w:trHeight w:val="1304"/>
        </w:trPr>
        <w:tc>
          <w:tcPr>
            <w:tcW w:w="9016" w:type="dxa"/>
          </w:tcPr>
          <w:p w14:paraId="5CE06DDF" w14:textId="77777777" w:rsidR="00A86238" w:rsidRPr="00B11EEC" w:rsidRDefault="00A86238" w:rsidP="00B11EEC">
            <w:pPr>
              <w:rPr>
                <w:rFonts w:ascii="Arial" w:hAnsi="Arial" w:cs="Arial"/>
                <w:sz w:val="22"/>
              </w:rPr>
            </w:pPr>
            <w:permStart w:id="1856185835" w:edGrp="everyone"/>
            <w:permEnd w:id="1856185835"/>
          </w:p>
        </w:tc>
      </w:tr>
      <w:tr w:rsidR="00A86238" w:rsidRPr="00DD1A2A" w14:paraId="10509D89" w14:textId="77777777" w:rsidTr="00EF69F0">
        <w:tc>
          <w:tcPr>
            <w:tcW w:w="9016" w:type="dxa"/>
            <w:shd w:val="clear" w:color="auto" w:fill="D9D9D9" w:themeFill="background1" w:themeFillShade="D9"/>
          </w:tcPr>
          <w:p w14:paraId="4B2CCA10" w14:textId="77777777" w:rsidR="00A86238" w:rsidRPr="000C72F1" w:rsidRDefault="00A86238" w:rsidP="005529C3">
            <w:pPr>
              <w:pStyle w:val="ListParagraph"/>
              <w:keepNext/>
              <w:numPr>
                <w:ilvl w:val="0"/>
                <w:numId w:val="43"/>
              </w:numPr>
              <w:jc w:val="left"/>
              <w:rPr>
                <w:rFonts w:ascii="Arial" w:hAnsi="Arial" w:cs="Arial"/>
                <w:b/>
                <w:sz w:val="22"/>
              </w:rPr>
            </w:pPr>
            <w:r w:rsidRPr="004779BE">
              <w:rPr>
                <w:rFonts w:ascii="Arial" w:hAnsi="Arial" w:cs="Arial"/>
                <w:b/>
                <w:sz w:val="22"/>
              </w:rPr>
              <w:t>What can you do if approval has been rejected?</w:t>
            </w:r>
          </w:p>
        </w:tc>
      </w:tr>
      <w:tr w:rsidR="00A86238" w:rsidRPr="00B11EEC" w14:paraId="014AA0DD" w14:textId="77777777" w:rsidTr="005536AB">
        <w:trPr>
          <w:trHeight w:val="1304"/>
        </w:trPr>
        <w:tc>
          <w:tcPr>
            <w:tcW w:w="9016" w:type="dxa"/>
          </w:tcPr>
          <w:p w14:paraId="59F40402" w14:textId="77777777" w:rsidR="00A86238" w:rsidRPr="00B11EEC" w:rsidRDefault="00A86238" w:rsidP="00B11EEC">
            <w:pPr>
              <w:rPr>
                <w:rFonts w:ascii="Arial" w:hAnsi="Arial" w:cs="Arial"/>
                <w:sz w:val="22"/>
              </w:rPr>
            </w:pPr>
            <w:permStart w:id="887178982" w:edGrp="everyone"/>
            <w:permEnd w:id="887178982"/>
          </w:p>
        </w:tc>
      </w:tr>
    </w:tbl>
    <w:p w14:paraId="2709F37C" w14:textId="77777777" w:rsidR="00A86238" w:rsidRDefault="00A86238" w:rsidP="00A8623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A86238" w:rsidRPr="00830749" w14:paraId="28FA9F4D" w14:textId="77777777" w:rsidTr="00B36BF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6BF0E4F7" w14:textId="77777777" w:rsidR="00A86238" w:rsidRPr="001C4084" w:rsidRDefault="00A86238" w:rsidP="00EF69F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138CBD30" w14:textId="16DB86E9" w:rsidR="00A86238" w:rsidRPr="001C4084" w:rsidRDefault="00A86238" w:rsidP="00EF69F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35767701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9428BD1" w14:textId="77777777" w:rsidR="00A86238" w:rsidRPr="00533511" w:rsidRDefault="00921AB1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626010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8623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35767701"/>
          </w:p>
        </w:tc>
      </w:tr>
    </w:tbl>
    <w:p w14:paraId="1AC73531" w14:textId="77777777" w:rsidR="004E206C" w:rsidRPr="00020700" w:rsidRDefault="004E206C" w:rsidP="004E206C">
      <w:pPr>
        <w:rPr>
          <w:rFonts w:ascii="Arial" w:hAnsi="Arial" w:cs="Arial"/>
          <w:sz w:val="10"/>
          <w:szCs w:val="10"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787509">
          <w:headerReference w:type="even" r:id="rId18"/>
          <w:headerReference w:type="default" r:id="rId19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02EC474B" w:rsidR="004E699E" w:rsidRPr="004932A4" w:rsidRDefault="00921AB1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36A2C">
            <w:rPr>
              <w:szCs w:val="32"/>
            </w:rPr>
            <w:t>CPCCBC4005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3FF8BEAE" w:rsidR="004E699E" w:rsidRDefault="00921AB1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4050F9">
            <w:rPr>
              <w:szCs w:val="32"/>
            </w:rPr>
            <w:t>Produce labour and material schedules for ordering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750D30" w:rsidRDefault="00902BF8" w:rsidP="00AA576C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473044239" w:edGrp="everyone"/>
            <w:permEnd w:id="473044239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16972854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A8623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A8623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A8623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A8623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A8623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A8623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A8623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A86238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A8623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A8623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A8623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A8623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1417"/>
        <w:gridCol w:w="1418"/>
        <w:gridCol w:w="2662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5536AB">
        <w:trPr>
          <w:trHeight w:val="217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662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5536AB">
        <w:trPr>
          <w:cantSplit/>
          <w:jc w:val="center"/>
        </w:trPr>
        <w:tc>
          <w:tcPr>
            <w:tcW w:w="97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8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662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B11EEC" w:rsidRPr="004932A4" w14:paraId="33EE888A" w14:textId="77777777" w:rsidTr="005536AB">
        <w:trPr>
          <w:cantSplit/>
          <w:jc w:val="center"/>
        </w:trPr>
        <w:tc>
          <w:tcPr>
            <w:tcW w:w="97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4FE7C915" w:rsidR="00B11EEC" w:rsidRPr="001D127C" w:rsidRDefault="00B11EEC" w:rsidP="00B11EEC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1D127C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1936610142" w:edGrp="everyone"/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013F31AB" w14:textId="071D79AD" w:rsidR="00B11EEC" w:rsidRPr="00906AB7" w:rsidRDefault="00921AB1" w:rsidP="00B11EEC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B11EEC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936610142"/>
          </w:p>
        </w:tc>
        <w:permStart w:id="339104963" w:edGrp="everyone"/>
        <w:tc>
          <w:tcPr>
            <w:tcW w:w="1418" w:type="dxa"/>
            <w:vAlign w:val="center"/>
          </w:tcPr>
          <w:p w14:paraId="0CCB1522" w14:textId="77777777" w:rsidR="00B11EEC" w:rsidRPr="00906AB7" w:rsidRDefault="00921AB1" w:rsidP="00B11EEC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1EEC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339104963"/>
            <w:r w:rsidR="00B11EEC" w:rsidRPr="00D06775">
              <w:rPr>
                <w:rFonts w:ascii="Arial" w:hAnsi="Arial" w:cs="Arial"/>
                <w:sz w:val="28"/>
              </w:rPr>
              <w:t xml:space="preserve"> </w:t>
            </w:r>
            <w:r w:rsidR="00B11EEC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65F680AE" w:rsidR="00B11EEC" w:rsidRPr="00A44CB5" w:rsidRDefault="00921AB1" w:rsidP="00B11EEC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27376613" w:edGrp="everyone"/>
                <w:r w:rsidR="00B11EEC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227376613"/>
              </w:sdtContent>
            </w:sdt>
            <w:r w:rsidR="00B11EEC" w:rsidRPr="00D06775">
              <w:rPr>
                <w:rFonts w:ascii="Arial" w:hAnsi="Arial" w:cs="Arial"/>
                <w:sz w:val="28"/>
              </w:rPr>
              <w:t xml:space="preserve"> </w:t>
            </w:r>
            <w:r w:rsidR="00B11EEC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62" w:type="dxa"/>
            <w:vAlign w:val="center"/>
          </w:tcPr>
          <w:p w14:paraId="413EA5E3" w14:textId="77777777" w:rsidR="00B11EEC" w:rsidRPr="00A44CB5" w:rsidRDefault="00B11EEC" w:rsidP="00B11EEC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59330329" w:edGrp="everyone"/>
            <w:permEnd w:id="259330329"/>
          </w:p>
        </w:tc>
        <w:permStart w:id="1706905527" w:edGrp="everyone"/>
        <w:tc>
          <w:tcPr>
            <w:tcW w:w="1287" w:type="dxa"/>
            <w:vAlign w:val="center"/>
          </w:tcPr>
          <w:p w14:paraId="70611D39" w14:textId="454B648F" w:rsidR="00B11EEC" w:rsidRPr="00533511" w:rsidRDefault="00921AB1" w:rsidP="00B11EEC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1EEC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706905527"/>
          </w:p>
        </w:tc>
        <w:permStart w:id="1408580590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33BBB5EB" w:rsidR="00B11EEC" w:rsidRPr="00533511" w:rsidRDefault="00921AB1" w:rsidP="00B11EEC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1EEC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408580590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B11EEC" w:rsidRPr="00C92642" w14:paraId="1A2ABE66" w14:textId="77777777" w:rsidTr="002263CE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40F4DDC" w14:textId="77777777" w:rsidR="00B11EEC" w:rsidRPr="00DE303D" w:rsidRDefault="00B11EEC" w:rsidP="002263CE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B11EEC" w:rsidRPr="00C92642" w14:paraId="710D7D16" w14:textId="77777777" w:rsidTr="002263CE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D721D9" w14:textId="77777777" w:rsidR="00B11EEC" w:rsidRPr="00DE303D" w:rsidRDefault="00B11EEC" w:rsidP="002263CE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7C3A7704" w14:textId="77777777" w:rsidR="00B11EEC" w:rsidRPr="00DE303D" w:rsidRDefault="00B11EEC" w:rsidP="00B11EE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69F4D7F3" w14:textId="77777777" w:rsidR="00B11EEC" w:rsidRPr="00DE303D" w:rsidRDefault="00B11EEC" w:rsidP="00B11EE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B11EEC" w:rsidRPr="00BA4D9F" w14:paraId="53F4D5D8" w14:textId="77777777" w:rsidTr="00B11EEC">
        <w:trPr>
          <w:trHeight w:val="3773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849FD7" w14:textId="77777777" w:rsidR="00B11EEC" w:rsidRPr="002373CE" w:rsidRDefault="00B11EEC" w:rsidP="002263CE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1136217441" w:edGrp="everyone"/>
            <w:permEnd w:id="1136217441"/>
          </w:p>
        </w:tc>
      </w:tr>
    </w:tbl>
    <w:p w14:paraId="5E9B22DE" w14:textId="77777777" w:rsidR="00B11EEC" w:rsidRDefault="00B11EEC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BA4D9F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7EF40EB1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F36A2C">
              <w:rPr>
                <w:rFonts w:ascii="Arial" w:hAnsi="Arial" w:cs="Arial"/>
                <w:b/>
                <w:bCs/>
                <w:spacing w:val="-2"/>
                <w:sz w:val="20"/>
              </w:rPr>
              <w:t>TASK 1</w:t>
            </w:r>
          </w:p>
        </w:tc>
      </w:tr>
      <w:permStart w:id="81354951" w:edGrp="everyone"/>
      <w:tr w:rsidR="00B11EEC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54E01FEA" w14:textId="77777777" w:rsidR="00B11EEC" w:rsidRDefault="00921AB1" w:rsidP="00B11EEC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1EEC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81354951"/>
            <w:r w:rsidR="00B11EEC" w:rsidRPr="006C1A6C">
              <w:rPr>
                <w:rFonts w:ascii="Arial" w:hAnsi="Arial" w:cs="Arial"/>
                <w:szCs w:val="18"/>
              </w:rPr>
              <w:t xml:space="preserve"> </w:t>
            </w:r>
            <w:r w:rsidR="00B11EEC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692481408" w:edGrp="everyone"/>
          <w:p w14:paraId="788D64E4" w14:textId="35353B1C" w:rsidR="00B11EEC" w:rsidRDefault="00921AB1" w:rsidP="00B11EEC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1EEC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692481408"/>
            <w:r w:rsidR="00B11EEC" w:rsidRPr="006C1A6C">
              <w:rPr>
                <w:rFonts w:ascii="Arial" w:hAnsi="Arial" w:cs="Arial"/>
                <w:szCs w:val="18"/>
              </w:rPr>
              <w:t xml:space="preserve"> </w:t>
            </w:r>
            <w:r w:rsidR="00B11EEC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B11EEC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B11EEC">
              <w:rPr>
                <w:rFonts w:ascii="Arial" w:hAnsi="Arial" w:cs="Arial"/>
                <w:sz w:val="19"/>
                <w:szCs w:val="19"/>
              </w:rPr>
              <w:t>[</w:t>
            </w:r>
            <w:permStart w:id="41100246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1EEC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411002466"/>
            <w:r w:rsidR="00B11EEC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1128164090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1EEC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128164090"/>
            <w:r w:rsidR="00B11EEC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B11EEC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B11EEC" w:rsidRPr="00BA4D9F" w14:paraId="52227B5E" w14:textId="3EB974F1" w:rsidTr="00385515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B11EEC" w:rsidRPr="00BD2F22" w:rsidRDefault="00B11EEC" w:rsidP="00B11EEC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B11EEC" w:rsidRPr="00BD2F22" w:rsidRDefault="00B11EEC" w:rsidP="00B11EEC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B11EEC" w:rsidRPr="00B11EEC" w14:paraId="2835A828" w14:textId="77777777" w:rsidTr="00385515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448A0BBB" w:rsidR="00B11EEC" w:rsidRPr="00B11EEC" w:rsidRDefault="00B11EEC" w:rsidP="00B11EE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11EEC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B11EEC">
              <w:rPr>
                <w:rFonts w:ascii="Arial" w:hAnsi="Arial" w:cs="Arial"/>
                <w:sz w:val="19"/>
                <w:szCs w:val="19"/>
              </w:rPr>
              <w:instrText xml:space="preserve"> REF _Ref132349834 \r \h  \* MERGEFORMAT </w:instrText>
            </w:r>
            <w:r w:rsidRPr="00B11EEC">
              <w:rPr>
                <w:rFonts w:ascii="Arial" w:hAnsi="Arial" w:cs="Arial"/>
                <w:sz w:val="19"/>
                <w:szCs w:val="19"/>
              </w:rPr>
            </w:r>
            <w:r w:rsidRPr="00B11EEC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56C02">
              <w:rPr>
                <w:rFonts w:ascii="Arial" w:hAnsi="Arial" w:cs="Arial"/>
                <w:sz w:val="19"/>
                <w:szCs w:val="19"/>
              </w:rPr>
              <w:t xml:space="preserve">1.1F. </w:t>
            </w:r>
            <w:r w:rsidRPr="00B11EEC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387E834F" w:rsidR="00B11EEC" w:rsidRPr="00B11EEC" w:rsidRDefault="00B11EEC" w:rsidP="00B11EE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11EEC">
              <w:rPr>
                <w:rFonts w:ascii="Arial" w:hAnsi="Arial" w:cs="Arial"/>
                <w:sz w:val="19"/>
                <w:szCs w:val="19"/>
              </w:rPr>
              <w:t xml:space="preserve">Specify how availability of materials with suppliers and labour with contractors was confirmed: </w:t>
            </w:r>
          </w:p>
          <w:p w14:paraId="0D9BAC82" w14:textId="44060901" w:rsidR="00B11EEC" w:rsidRPr="00B11EEC" w:rsidRDefault="00B11EEC" w:rsidP="00B11EEC">
            <w:pPr>
              <w:pStyle w:val="38PASBenchmark"/>
              <w:rPr>
                <w:vanish w:val="0"/>
              </w:rPr>
            </w:pPr>
            <w:permStart w:id="874280758" w:edGrp="everyone"/>
            <w:permEnd w:id="874280758"/>
          </w:p>
        </w:tc>
      </w:tr>
      <w:tr w:rsidR="00B11EEC" w:rsidRPr="00B11EEC" w14:paraId="41C833A2" w14:textId="77777777" w:rsidTr="005536AB">
        <w:trPr>
          <w:trHeight w:val="1191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0A065B" w14:textId="78ED029F" w:rsidR="00B11EEC" w:rsidRPr="00B11EEC" w:rsidRDefault="00B11EEC" w:rsidP="00B11EE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11EEC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B11EEC">
              <w:rPr>
                <w:rFonts w:ascii="Arial" w:hAnsi="Arial" w:cs="Arial"/>
                <w:sz w:val="19"/>
                <w:szCs w:val="19"/>
              </w:rPr>
              <w:instrText xml:space="preserve"> REF _Ref132352678 \r \h  \* MERGEFORMAT </w:instrText>
            </w:r>
            <w:r w:rsidRPr="00B11EEC">
              <w:rPr>
                <w:rFonts w:ascii="Arial" w:hAnsi="Arial" w:cs="Arial"/>
                <w:sz w:val="19"/>
                <w:szCs w:val="19"/>
              </w:rPr>
            </w:r>
            <w:r w:rsidRPr="00B11EEC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56C02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 w:rsidRPr="00B11EEC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0F55D6E" w14:textId="77777777" w:rsidR="00B11EEC" w:rsidRPr="00B11EEC" w:rsidRDefault="00B11EEC" w:rsidP="00B11EE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11EEC">
              <w:rPr>
                <w:rFonts w:ascii="Arial" w:hAnsi="Arial" w:cs="Arial"/>
                <w:sz w:val="19"/>
                <w:szCs w:val="19"/>
              </w:rPr>
              <w:t>Specify site files collated:</w:t>
            </w:r>
          </w:p>
          <w:p w14:paraId="73A2A606" w14:textId="0D73D302" w:rsidR="00B11EEC" w:rsidRPr="00B11EEC" w:rsidRDefault="00B11EEC" w:rsidP="00B11EEC">
            <w:pPr>
              <w:pStyle w:val="38PASBenchmark"/>
              <w:rPr>
                <w:vanish w:val="0"/>
              </w:rPr>
            </w:pPr>
            <w:permStart w:id="1348106600" w:edGrp="everyone"/>
            <w:permEnd w:id="1348106600"/>
          </w:p>
        </w:tc>
      </w:tr>
      <w:tr w:rsidR="00B11EEC" w:rsidRPr="00B11EEC" w14:paraId="3518B943" w14:textId="77777777" w:rsidTr="00385515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78F311" w14:textId="5616B546" w:rsidR="00B11EEC" w:rsidRPr="00B11EEC" w:rsidRDefault="00B11EEC" w:rsidP="00B11EE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11EEC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B11EEC">
              <w:rPr>
                <w:rFonts w:ascii="Arial" w:hAnsi="Arial" w:cs="Arial"/>
                <w:sz w:val="19"/>
                <w:szCs w:val="19"/>
              </w:rPr>
              <w:instrText xml:space="preserve"> REF _Ref132350133 \r \h  \* MERGEFORMAT </w:instrText>
            </w:r>
            <w:r w:rsidRPr="00B11EEC">
              <w:rPr>
                <w:rFonts w:ascii="Arial" w:hAnsi="Arial" w:cs="Arial"/>
                <w:sz w:val="19"/>
                <w:szCs w:val="19"/>
              </w:rPr>
            </w:r>
            <w:r w:rsidRPr="00B11EEC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56C02">
              <w:rPr>
                <w:rFonts w:ascii="Arial" w:hAnsi="Arial" w:cs="Arial"/>
                <w:sz w:val="19"/>
                <w:szCs w:val="19"/>
              </w:rPr>
              <w:t xml:space="preserve">1.2D. </w:t>
            </w:r>
            <w:r w:rsidRPr="00B11EEC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5F6686" w14:textId="69850ECE" w:rsidR="00B11EEC" w:rsidRPr="00B11EEC" w:rsidRDefault="00B11EEC" w:rsidP="00B11EE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11EEC">
              <w:rPr>
                <w:rFonts w:ascii="Arial" w:hAnsi="Arial" w:cs="Arial"/>
                <w:sz w:val="19"/>
                <w:szCs w:val="19"/>
              </w:rPr>
              <w:t xml:space="preserve">Specify how communications were managed with between staff, </w:t>
            </w:r>
            <w:r w:rsidR="00D2550A" w:rsidRPr="00B11EEC">
              <w:rPr>
                <w:rFonts w:ascii="Arial" w:hAnsi="Arial" w:cs="Arial"/>
                <w:sz w:val="19"/>
                <w:szCs w:val="19"/>
              </w:rPr>
              <w:t>contractors,</w:t>
            </w:r>
            <w:r w:rsidRPr="00B11EEC">
              <w:rPr>
                <w:rFonts w:ascii="Arial" w:hAnsi="Arial" w:cs="Arial"/>
                <w:sz w:val="19"/>
                <w:szCs w:val="19"/>
              </w:rPr>
              <w:t xml:space="preserve"> and suppliers:</w:t>
            </w:r>
          </w:p>
          <w:p w14:paraId="0F11B350" w14:textId="1A1D70A2" w:rsidR="00B11EEC" w:rsidRPr="00B11EEC" w:rsidRDefault="00B11EEC" w:rsidP="00B11EEC">
            <w:pPr>
              <w:pStyle w:val="38PASBenchmark"/>
              <w:rPr>
                <w:vanish w:val="0"/>
              </w:rPr>
            </w:pPr>
            <w:permStart w:id="966469872" w:edGrp="everyone"/>
            <w:permEnd w:id="966469872"/>
          </w:p>
        </w:tc>
      </w:tr>
      <w:tr w:rsidR="00B11EEC" w:rsidRPr="00B11EEC" w14:paraId="1A60EF5B" w14:textId="77777777" w:rsidTr="00385515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FBE4076" w14:textId="5238667C" w:rsidR="00B11EEC" w:rsidRPr="00B11EEC" w:rsidRDefault="00B11EEC" w:rsidP="00B11EE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11EEC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B11EEC">
              <w:rPr>
                <w:rFonts w:ascii="Arial" w:hAnsi="Arial" w:cs="Arial"/>
                <w:sz w:val="19"/>
                <w:szCs w:val="19"/>
              </w:rPr>
              <w:instrText xml:space="preserve"> REF _Ref132352311 \r \h  \* MERGEFORMAT </w:instrText>
            </w:r>
            <w:r w:rsidRPr="00B11EEC">
              <w:rPr>
                <w:rFonts w:ascii="Arial" w:hAnsi="Arial" w:cs="Arial"/>
                <w:sz w:val="19"/>
                <w:szCs w:val="19"/>
              </w:rPr>
            </w:r>
            <w:r w:rsidRPr="00B11EEC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56C02"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 w:rsidRPr="00B11EEC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53ED08" w14:textId="77777777" w:rsidR="00B11EEC" w:rsidRPr="00B11EEC" w:rsidRDefault="00B11EEC" w:rsidP="00B11EE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11EEC">
              <w:rPr>
                <w:rFonts w:ascii="Arial" w:hAnsi="Arial" w:cs="Arial"/>
                <w:sz w:val="19"/>
                <w:szCs w:val="19"/>
              </w:rPr>
              <w:t>Specify how project progress was managed:</w:t>
            </w:r>
          </w:p>
          <w:p w14:paraId="60BBA976" w14:textId="0E9110BD" w:rsidR="00B11EEC" w:rsidRPr="00B11EEC" w:rsidRDefault="00B11EEC" w:rsidP="00B11EEC">
            <w:pPr>
              <w:pStyle w:val="38PASBenchmark"/>
              <w:rPr>
                <w:vanish w:val="0"/>
              </w:rPr>
            </w:pPr>
            <w:permStart w:id="1483212188" w:edGrp="everyone"/>
            <w:permEnd w:id="1483212188"/>
          </w:p>
        </w:tc>
      </w:tr>
      <w:tr w:rsidR="00B11EEC" w:rsidRPr="00B11EEC" w14:paraId="2DB0700D" w14:textId="77777777" w:rsidTr="00385515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AE0D235" w14:textId="6C8F361B" w:rsidR="00B11EEC" w:rsidRPr="00B11EEC" w:rsidRDefault="00B11EEC" w:rsidP="00B11EE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11EEC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B11EEC">
              <w:rPr>
                <w:rFonts w:ascii="Arial" w:hAnsi="Arial" w:cs="Arial"/>
                <w:sz w:val="19"/>
                <w:szCs w:val="19"/>
              </w:rPr>
              <w:instrText xml:space="preserve"> REF _Ref132352426 \r \h  \* MERGEFORMAT </w:instrText>
            </w:r>
            <w:r w:rsidRPr="00B11EEC">
              <w:rPr>
                <w:rFonts w:ascii="Arial" w:hAnsi="Arial" w:cs="Arial"/>
                <w:sz w:val="19"/>
                <w:szCs w:val="19"/>
              </w:rPr>
            </w:r>
            <w:r w:rsidRPr="00B11EEC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56C02">
              <w:rPr>
                <w:rFonts w:ascii="Arial" w:hAnsi="Arial" w:cs="Arial"/>
                <w:sz w:val="19"/>
                <w:szCs w:val="19"/>
              </w:rPr>
              <w:t xml:space="preserve">1.3E. </w:t>
            </w:r>
            <w:r w:rsidRPr="00B11EEC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4E6A2DF" w14:textId="77777777" w:rsidR="00B11EEC" w:rsidRPr="00B11EEC" w:rsidRDefault="00B11EEC" w:rsidP="00B11EE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11EEC">
              <w:rPr>
                <w:rFonts w:ascii="Arial" w:hAnsi="Arial" w:cs="Arial"/>
                <w:sz w:val="19"/>
                <w:szCs w:val="19"/>
              </w:rPr>
              <w:t>Specify issues resolved:</w:t>
            </w:r>
          </w:p>
          <w:p w14:paraId="1DED24FB" w14:textId="6BC08589" w:rsidR="00B11EEC" w:rsidRPr="00B11EEC" w:rsidRDefault="00B11EEC" w:rsidP="00B11EEC">
            <w:pPr>
              <w:pStyle w:val="38PASBenchmark"/>
              <w:rPr>
                <w:vanish w:val="0"/>
              </w:rPr>
            </w:pPr>
            <w:permStart w:id="1237087521" w:edGrp="everyone"/>
            <w:permEnd w:id="1237087521"/>
          </w:p>
        </w:tc>
      </w:tr>
    </w:tbl>
    <w:p w14:paraId="46D0B4E5" w14:textId="060C8090" w:rsidR="00A9666F" w:rsidRDefault="00C76B5E" w:rsidP="00F36A2C">
      <w:pPr>
        <w:jc w:val="left"/>
      </w:pPr>
      <w:r w:rsidRPr="007678DC">
        <w:rPr>
          <w:rFonts w:ascii="Arial" w:hAnsi="Arial" w:cs="Arial"/>
          <w:sz w:val="20"/>
        </w:rPr>
        <w:br w:type="page"/>
      </w:r>
    </w:p>
    <w:p w14:paraId="74F82739" w14:textId="213664DA" w:rsidR="00FC083A" w:rsidRPr="00BF7956" w:rsidRDefault="00921AB1" w:rsidP="00FC083A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728684688"/>
          <w:placeholder>
            <w:docPart w:val="696ED913DD914085BEA781096DA96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36A2C">
            <w:rPr>
              <w:rFonts w:ascii="Arial Black" w:hAnsi="Arial Black"/>
            </w:rPr>
            <w:t>CPCCBC4005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173453010"/>
        <w:placeholder>
          <w:docPart w:val="453F67D637E945B0AE9214EC705285D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F05B562" w14:textId="0EB759A5" w:rsidR="00FC083A" w:rsidRPr="00BF7956" w:rsidRDefault="004050F9" w:rsidP="00FC083A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Produce labour and material schedules for ordering</w:t>
          </w:r>
        </w:p>
      </w:sdtContent>
    </w:sdt>
    <w:p w14:paraId="490C5E39" w14:textId="77777777" w:rsidR="00FC083A" w:rsidRDefault="00FC083A" w:rsidP="00FC083A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FC083A" w:rsidRPr="00683908" w14:paraId="3B5F7F9A" w14:textId="77777777" w:rsidTr="00A80ACC">
        <w:trPr>
          <w:trHeight w:val="567"/>
        </w:trPr>
        <w:tc>
          <w:tcPr>
            <w:tcW w:w="90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A8780A7" w14:textId="5C16256F" w:rsidR="00FC083A" w:rsidRPr="00696855" w:rsidRDefault="00FC083A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F36A2C">
              <w:rPr>
                <w:rFonts w:cs="Arial"/>
                <w:b/>
                <w:sz w:val="28"/>
                <w:szCs w:val="28"/>
              </w:rPr>
              <w:t xml:space="preserve">Practical Task 1 </w:t>
            </w:r>
          </w:p>
        </w:tc>
      </w:tr>
      <w:tr w:rsidR="00FC083A" w:rsidRPr="000559FC" w14:paraId="64EBEA44" w14:textId="77777777" w:rsidTr="00A80ACC">
        <w:trPr>
          <w:trHeight w:val="50"/>
        </w:trPr>
        <w:tc>
          <w:tcPr>
            <w:tcW w:w="907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9AF1760" w14:textId="77777777" w:rsidR="00FC083A" w:rsidRPr="0047390E" w:rsidRDefault="00FC083A" w:rsidP="00A80ACC">
            <w:pPr>
              <w:jc w:val="left"/>
              <w:rPr>
                <w:rFonts w:cs="Arial"/>
                <w:b/>
                <w:sz w:val="20"/>
              </w:rPr>
            </w:pPr>
            <w:r w:rsidRPr="0047390E">
              <w:rPr>
                <w:rFonts w:cs="Arial"/>
                <w:b/>
                <w:sz w:val="20"/>
              </w:rPr>
              <w:t>Description of task:</w:t>
            </w:r>
          </w:p>
          <w:p w14:paraId="1B739347" w14:textId="10CC2820" w:rsidR="007126B8" w:rsidRDefault="001D127C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demonstrate the skills and knowledge to produce a schedule for the ordering </w:t>
            </w:r>
            <w:r w:rsidR="00693A0B">
              <w:rPr>
                <w:rFonts w:cs="Arial"/>
                <w:sz w:val="20"/>
              </w:rPr>
              <w:t xml:space="preserve">of </w:t>
            </w:r>
            <w:r>
              <w:rPr>
                <w:rFonts w:cs="Arial"/>
                <w:sz w:val="20"/>
              </w:rPr>
              <w:t>materials and allocation of labour for one</w:t>
            </w:r>
            <w:r w:rsidR="00530E12">
              <w:rPr>
                <w:rFonts w:cs="Arial"/>
                <w:sz w:val="20"/>
              </w:rPr>
              <w:t xml:space="preserve"> (1)</w:t>
            </w:r>
            <w:r>
              <w:rPr>
                <w:rFonts w:cs="Arial"/>
                <w:sz w:val="20"/>
              </w:rPr>
              <w:t xml:space="preserve"> residential or commercial building and construction project</w:t>
            </w:r>
            <w:r w:rsidR="00530E12">
              <w:rPr>
                <w:rFonts w:cs="Arial"/>
                <w:sz w:val="20"/>
              </w:rPr>
              <w:t xml:space="preserve"> including:</w:t>
            </w:r>
          </w:p>
          <w:p w14:paraId="42A0C86A" w14:textId="77777777" w:rsidR="00693A0B" w:rsidRDefault="00693A0B" w:rsidP="00FC083A">
            <w:pPr>
              <w:jc w:val="left"/>
              <w:rPr>
                <w:rFonts w:cs="Arial"/>
                <w:i/>
                <w:iCs/>
                <w:sz w:val="20"/>
              </w:rPr>
            </w:pPr>
          </w:p>
          <w:p w14:paraId="0710EE31" w14:textId="5B4A0B4F" w:rsidR="007126B8" w:rsidRPr="00693A0B" w:rsidRDefault="00693A0B" w:rsidP="00FC083A">
            <w:pPr>
              <w:jc w:val="left"/>
              <w:rPr>
                <w:rFonts w:cs="Arial"/>
                <w:i/>
                <w:iCs/>
                <w:sz w:val="20"/>
              </w:rPr>
            </w:pPr>
            <w:r w:rsidRPr="00693A0B">
              <w:rPr>
                <w:rFonts w:cs="Arial"/>
                <w:i/>
                <w:iCs/>
                <w:sz w:val="20"/>
              </w:rPr>
              <w:t>Note: Documentation is to be provided as evidence- Use workplace document templates, alternatively templates are available</w:t>
            </w:r>
          </w:p>
          <w:p w14:paraId="02F39536" w14:textId="1D4B8287" w:rsidR="00530E12" w:rsidRDefault="00530E12" w:rsidP="00530E12">
            <w:pPr>
              <w:pStyle w:val="ListParagraph"/>
              <w:numPr>
                <w:ilvl w:val="0"/>
                <w:numId w:val="47"/>
              </w:numPr>
              <w:jc w:val="left"/>
              <w:rPr>
                <w:rFonts w:cs="Arial"/>
                <w:sz w:val="20"/>
              </w:rPr>
            </w:pPr>
            <w:r w:rsidRPr="00530E12">
              <w:rPr>
                <w:rFonts w:cs="Arial"/>
                <w:sz w:val="20"/>
              </w:rPr>
              <w:t>Assess physical and human resource requirements.</w:t>
            </w:r>
          </w:p>
          <w:p w14:paraId="70F92B3C" w14:textId="015D4AD4" w:rsidR="00530E12" w:rsidRDefault="00530E12" w:rsidP="00530E12">
            <w:pPr>
              <w:pStyle w:val="ListParagraph"/>
              <w:numPr>
                <w:ilvl w:val="1"/>
                <w:numId w:val="47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Determine the </w:t>
            </w:r>
            <w:r w:rsidRPr="00530E12">
              <w:rPr>
                <w:rFonts w:cs="Arial"/>
                <w:sz w:val="20"/>
              </w:rPr>
              <w:t>conditions of approval from local government and regulatory bodies</w:t>
            </w:r>
            <w:r w:rsidRPr="000426DF">
              <w:rPr>
                <w:rFonts w:cs="Arial"/>
                <w:i/>
                <w:iCs/>
                <w:sz w:val="20"/>
              </w:rPr>
              <w:t>.</w:t>
            </w:r>
            <w:r w:rsidR="000426DF" w:rsidRPr="000426DF">
              <w:rPr>
                <w:rFonts w:cs="Arial"/>
                <w:i/>
                <w:iCs/>
                <w:sz w:val="20"/>
              </w:rPr>
              <w:t>(HO1-template)</w:t>
            </w:r>
          </w:p>
          <w:p w14:paraId="74DB3DC9" w14:textId="657CD515" w:rsidR="00530E12" w:rsidRDefault="00530E12" w:rsidP="00530E12">
            <w:pPr>
              <w:pStyle w:val="ListParagraph"/>
              <w:numPr>
                <w:ilvl w:val="1"/>
                <w:numId w:val="47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Document</w:t>
            </w:r>
            <w:r w:rsidRPr="00530E12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>variations to the scope of works.</w:t>
            </w:r>
            <w:r w:rsidR="000426DF">
              <w:rPr>
                <w:rFonts w:cs="Arial"/>
                <w:sz w:val="20"/>
              </w:rPr>
              <w:t xml:space="preserve"> (</w:t>
            </w:r>
            <w:r w:rsidR="000426DF" w:rsidRPr="000426DF">
              <w:rPr>
                <w:rFonts w:cs="Arial"/>
                <w:i/>
                <w:iCs/>
                <w:sz w:val="20"/>
              </w:rPr>
              <w:t>HO1-template)</w:t>
            </w:r>
          </w:p>
          <w:p w14:paraId="066C4A78" w14:textId="1FCFFFDF" w:rsidR="00530E12" w:rsidRDefault="00530E12" w:rsidP="00530E12">
            <w:pPr>
              <w:pStyle w:val="ListParagraph"/>
              <w:numPr>
                <w:ilvl w:val="1"/>
                <w:numId w:val="47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contractual terms and arrangements by the client and the commencement dates.</w:t>
            </w:r>
            <w:r w:rsidR="000426DF" w:rsidRPr="000426DF">
              <w:rPr>
                <w:rFonts w:cs="Arial"/>
                <w:i/>
                <w:iCs/>
                <w:sz w:val="20"/>
              </w:rPr>
              <w:t xml:space="preserve"> </w:t>
            </w:r>
            <w:r w:rsidR="000426DF">
              <w:rPr>
                <w:rFonts w:cs="Arial"/>
                <w:i/>
                <w:iCs/>
                <w:sz w:val="20"/>
              </w:rPr>
              <w:t>(</w:t>
            </w:r>
            <w:r w:rsidR="000426DF" w:rsidRPr="000426DF">
              <w:rPr>
                <w:rFonts w:cs="Arial"/>
                <w:i/>
                <w:iCs/>
                <w:sz w:val="20"/>
              </w:rPr>
              <w:t>HO1-template)</w:t>
            </w:r>
          </w:p>
          <w:p w14:paraId="326B2D24" w14:textId="5BEC39F6" w:rsidR="00530E12" w:rsidRDefault="00530E12" w:rsidP="00530E12">
            <w:pPr>
              <w:pStyle w:val="ListParagraph"/>
              <w:numPr>
                <w:ilvl w:val="1"/>
                <w:numId w:val="47"/>
              </w:numPr>
              <w:jc w:val="left"/>
              <w:rPr>
                <w:rFonts w:cs="Arial"/>
                <w:sz w:val="20"/>
              </w:rPr>
            </w:pPr>
            <w:r w:rsidRPr="00530E12">
              <w:rPr>
                <w:rFonts w:cs="Arial"/>
                <w:sz w:val="20"/>
              </w:rPr>
              <w:t>Compile a list of nominated and approved suppliers and contractors</w:t>
            </w:r>
            <w:r>
              <w:rPr>
                <w:rFonts w:cs="Arial"/>
                <w:sz w:val="20"/>
              </w:rPr>
              <w:t>.</w:t>
            </w:r>
            <w:r w:rsidR="00693A0B" w:rsidRPr="00693A0B">
              <w:rPr>
                <w:rFonts w:cs="Arial"/>
                <w:i/>
                <w:iCs/>
                <w:sz w:val="20"/>
              </w:rPr>
              <w:t>(HO2</w:t>
            </w:r>
            <w:r w:rsidR="00693A0B">
              <w:rPr>
                <w:rFonts w:cs="Arial"/>
                <w:i/>
                <w:iCs/>
                <w:sz w:val="20"/>
              </w:rPr>
              <w:t xml:space="preserve"> &amp; HO3</w:t>
            </w:r>
            <w:r w:rsidR="00693A0B" w:rsidRPr="00693A0B">
              <w:rPr>
                <w:rFonts w:cs="Arial"/>
                <w:i/>
                <w:iCs/>
                <w:sz w:val="20"/>
              </w:rPr>
              <w:t>- template)</w:t>
            </w:r>
          </w:p>
          <w:p w14:paraId="695A5C5E" w14:textId="5ABC63D2" w:rsidR="00530E12" w:rsidRPr="00693A0B" w:rsidRDefault="00530E12" w:rsidP="00530E12">
            <w:pPr>
              <w:pStyle w:val="ListParagraph"/>
              <w:numPr>
                <w:ilvl w:val="1"/>
                <w:numId w:val="47"/>
              </w:numPr>
              <w:jc w:val="left"/>
              <w:rPr>
                <w:rFonts w:cs="Arial"/>
                <w:i/>
                <w:iCs/>
                <w:sz w:val="20"/>
              </w:rPr>
            </w:pPr>
            <w:r>
              <w:rPr>
                <w:rFonts w:cs="Arial"/>
                <w:sz w:val="20"/>
              </w:rPr>
              <w:t>Determine and document channels of communication suited to suppliers and contractors.</w:t>
            </w:r>
            <w:r w:rsidR="00693A0B">
              <w:t xml:space="preserve"> </w:t>
            </w:r>
            <w:r w:rsidR="00693A0B" w:rsidRPr="00693A0B">
              <w:rPr>
                <w:rFonts w:cs="Arial"/>
                <w:i/>
                <w:iCs/>
                <w:sz w:val="20"/>
              </w:rPr>
              <w:t>(HO2</w:t>
            </w:r>
            <w:r w:rsidR="00693A0B">
              <w:rPr>
                <w:rFonts w:cs="Arial"/>
                <w:i/>
                <w:iCs/>
                <w:sz w:val="20"/>
              </w:rPr>
              <w:t xml:space="preserve"> &amp; HO3</w:t>
            </w:r>
            <w:r w:rsidR="00693A0B" w:rsidRPr="00693A0B">
              <w:rPr>
                <w:rFonts w:cs="Arial"/>
                <w:i/>
                <w:iCs/>
                <w:sz w:val="20"/>
              </w:rPr>
              <w:t>- template)</w:t>
            </w:r>
          </w:p>
          <w:p w14:paraId="1E4507F9" w14:textId="6B9023F8" w:rsidR="00530E12" w:rsidRDefault="00530E12" w:rsidP="00530E12">
            <w:pPr>
              <w:pStyle w:val="ListParagraph"/>
              <w:numPr>
                <w:ilvl w:val="1"/>
                <w:numId w:val="47"/>
              </w:numPr>
              <w:jc w:val="left"/>
              <w:rPr>
                <w:rFonts w:cs="Arial"/>
                <w:sz w:val="20"/>
              </w:rPr>
            </w:pPr>
            <w:r w:rsidRPr="00530E12">
              <w:rPr>
                <w:rFonts w:cs="Arial"/>
                <w:sz w:val="20"/>
              </w:rPr>
              <w:t>Confirm availability of materials with suppliers and labour with contractors.</w:t>
            </w:r>
          </w:p>
          <w:p w14:paraId="13C0CE0B" w14:textId="5D2171E3" w:rsidR="00530E12" w:rsidRDefault="00530E12" w:rsidP="00530E12">
            <w:pPr>
              <w:pStyle w:val="ListParagraph"/>
              <w:numPr>
                <w:ilvl w:val="1"/>
                <w:numId w:val="47"/>
              </w:numPr>
              <w:jc w:val="left"/>
              <w:rPr>
                <w:rFonts w:cs="Arial"/>
                <w:sz w:val="20"/>
              </w:rPr>
            </w:pPr>
            <w:r w:rsidRPr="00530E12">
              <w:rPr>
                <w:rFonts w:cs="Arial"/>
                <w:sz w:val="20"/>
              </w:rPr>
              <w:t xml:space="preserve">Produce a labour and materials schedule across the life of the project and </w:t>
            </w:r>
            <w:r>
              <w:rPr>
                <w:rFonts w:cs="Arial"/>
                <w:sz w:val="20"/>
              </w:rPr>
              <w:t>e</w:t>
            </w:r>
            <w:r w:rsidRPr="00530E12">
              <w:rPr>
                <w:rFonts w:cs="Arial"/>
                <w:sz w:val="20"/>
              </w:rPr>
              <w:t>nter critical project information into project schedule.</w:t>
            </w:r>
            <w:r w:rsidR="00693A0B">
              <w:rPr>
                <w:rFonts w:cs="Arial"/>
                <w:sz w:val="20"/>
              </w:rPr>
              <w:t xml:space="preserve"> </w:t>
            </w:r>
            <w:r w:rsidR="00693A0B" w:rsidRPr="00693A0B">
              <w:rPr>
                <w:rFonts w:cs="Arial"/>
                <w:i/>
                <w:iCs/>
                <w:sz w:val="20"/>
              </w:rPr>
              <w:t>(HO7- template)</w:t>
            </w:r>
          </w:p>
          <w:p w14:paraId="46248166" w14:textId="0F10272D" w:rsidR="00530E12" w:rsidRDefault="00530E12" w:rsidP="00530E12">
            <w:pPr>
              <w:pStyle w:val="ListParagraph"/>
              <w:numPr>
                <w:ilvl w:val="0"/>
                <w:numId w:val="47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Produce schedules</w:t>
            </w:r>
            <w:r w:rsidR="007126B8">
              <w:rPr>
                <w:rFonts w:cs="Arial"/>
                <w:sz w:val="20"/>
              </w:rPr>
              <w:t>.</w:t>
            </w:r>
          </w:p>
          <w:p w14:paraId="222B419A" w14:textId="7D4C6581" w:rsidR="00530E12" w:rsidRPr="00530E12" w:rsidRDefault="00530E12" w:rsidP="00530E12">
            <w:pPr>
              <w:pStyle w:val="ListParagraph"/>
              <w:numPr>
                <w:ilvl w:val="1"/>
                <w:numId w:val="47"/>
              </w:numPr>
              <w:jc w:val="left"/>
              <w:rPr>
                <w:rFonts w:cs="Arial"/>
                <w:sz w:val="20"/>
              </w:rPr>
            </w:pPr>
            <w:r w:rsidRPr="00530E12">
              <w:rPr>
                <w:rFonts w:cs="Arial"/>
                <w:sz w:val="20"/>
              </w:rPr>
              <w:t>Prepare electronic call forward sheet and site files containing necessary site documentation.</w:t>
            </w:r>
            <w:r w:rsidR="00693A0B">
              <w:rPr>
                <w:rFonts w:cs="Arial"/>
                <w:i/>
                <w:iCs/>
                <w:sz w:val="20"/>
              </w:rPr>
              <w:t>(HO4- template)</w:t>
            </w:r>
          </w:p>
          <w:p w14:paraId="70807AE6" w14:textId="3CFE43B6" w:rsidR="00530E12" w:rsidRPr="00693A0B" w:rsidRDefault="00530E12" w:rsidP="00530E12">
            <w:pPr>
              <w:pStyle w:val="ListParagraph"/>
              <w:numPr>
                <w:ilvl w:val="1"/>
                <w:numId w:val="47"/>
              </w:numPr>
              <w:jc w:val="left"/>
              <w:rPr>
                <w:rFonts w:cs="Arial"/>
                <w:i/>
                <w:iCs/>
                <w:sz w:val="20"/>
              </w:rPr>
            </w:pPr>
            <w:r w:rsidRPr="00530E12">
              <w:rPr>
                <w:rFonts w:cs="Arial"/>
                <w:sz w:val="20"/>
              </w:rPr>
              <w:t>Break down project into stages and tasks and set milestones and timeframes for commencement and completion.</w:t>
            </w:r>
            <w:r w:rsidR="00693A0B">
              <w:t xml:space="preserve"> </w:t>
            </w:r>
            <w:r w:rsidR="00693A0B" w:rsidRPr="00693A0B">
              <w:rPr>
                <w:rFonts w:cs="Arial"/>
                <w:i/>
                <w:iCs/>
                <w:sz w:val="20"/>
              </w:rPr>
              <w:t>(HO7- template)</w:t>
            </w:r>
          </w:p>
          <w:p w14:paraId="2616F55A" w14:textId="77777777" w:rsidR="00530E12" w:rsidRPr="00530E12" w:rsidRDefault="00530E12" w:rsidP="00530E12">
            <w:pPr>
              <w:pStyle w:val="ListParagraph"/>
              <w:numPr>
                <w:ilvl w:val="1"/>
                <w:numId w:val="47"/>
              </w:numPr>
              <w:jc w:val="left"/>
              <w:rPr>
                <w:rFonts w:cs="Arial"/>
                <w:sz w:val="20"/>
              </w:rPr>
            </w:pPr>
            <w:r w:rsidRPr="00530E12">
              <w:rPr>
                <w:rFonts w:cs="Arial"/>
                <w:sz w:val="20"/>
              </w:rPr>
              <w:t>Itemise materials and labour required for the stages of construction.</w:t>
            </w:r>
          </w:p>
          <w:p w14:paraId="5C040158" w14:textId="11B8F90E" w:rsidR="00530E12" w:rsidRPr="00530E12" w:rsidRDefault="00530E12" w:rsidP="00530E12">
            <w:pPr>
              <w:pStyle w:val="ListParagraph"/>
              <w:numPr>
                <w:ilvl w:val="1"/>
                <w:numId w:val="4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</w:t>
            </w:r>
            <w:r w:rsidRPr="00530E12">
              <w:rPr>
                <w:rFonts w:cs="Arial"/>
                <w:sz w:val="20"/>
              </w:rPr>
              <w:t>evelop and manage efficient communications between staff, contractors and suppliers</w:t>
            </w:r>
          </w:p>
          <w:p w14:paraId="0417D828" w14:textId="590E96AD" w:rsidR="00530E12" w:rsidRPr="00530E12" w:rsidRDefault="00530E12" w:rsidP="00530E12">
            <w:pPr>
              <w:pStyle w:val="ListParagraph"/>
              <w:numPr>
                <w:ilvl w:val="1"/>
                <w:numId w:val="47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</w:t>
            </w:r>
            <w:r w:rsidRPr="00530E12">
              <w:rPr>
                <w:rFonts w:cs="Arial"/>
                <w:sz w:val="20"/>
              </w:rPr>
              <w:t>equence material delivery dates and commencement times for labour.</w:t>
            </w:r>
          </w:p>
          <w:p w14:paraId="68F63CA0" w14:textId="797CEE77" w:rsidR="00530E12" w:rsidRDefault="00530E12" w:rsidP="00530E12">
            <w:pPr>
              <w:pStyle w:val="ListParagraph"/>
              <w:numPr>
                <w:ilvl w:val="1"/>
                <w:numId w:val="47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</w:t>
            </w:r>
            <w:r w:rsidRPr="00530E12">
              <w:rPr>
                <w:rFonts w:cs="Arial"/>
                <w:sz w:val="20"/>
              </w:rPr>
              <w:t>actor in unplanned delays.</w:t>
            </w:r>
          </w:p>
          <w:p w14:paraId="48D53B8C" w14:textId="4FD06B93" w:rsidR="00530E12" w:rsidRDefault="00530E12" w:rsidP="00530E12">
            <w:pPr>
              <w:pStyle w:val="ListParagraph"/>
              <w:numPr>
                <w:ilvl w:val="0"/>
                <w:numId w:val="47"/>
              </w:numPr>
              <w:jc w:val="left"/>
              <w:rPr>
                <w:rFonts w:cs="Arial"/>
                <w:sz w:val="20"/>
              </w:rPr>
            </w:pPr>
            <w:r w:rsidRPr="00530E12">
              <w:rPr>
                <w:rFonts w:cs="Arial"/>
                <w:sz w:val="20"/>
              </w:rPr>
              <w:t>Monitor project costs and maintain project files.</w:t>
            </w:r>
          </w:p>
          <w:p w14:paraId="45FAC492" w14:textId="2759BC02" w:rsidR="00530E12" w:rsidRPr="00530E12" w:rsidRDefault="00530E12" w:rsidP="00530E12">
            <w:pPr>
              <w:pStyle w:val="ListParagraph"/>
              <w:numPr>
                <w:ilvl w:val="1"/>
                <w:numId w:val="47"/>
              </w:numPr>
              <w:jc w:val="left"/>
              <w:rPr>
                <w:rFonts w:cs="Arial"/>
                <w:sz w:val="20"/>
              </w:rPr>
            </w:pPr>
            <w:r w:rsidRPr="00530E12">
              <w:rPr>
                <w:rFonts w:cs="Arial"/>
                <w:sz w:val="20"/>
              </w:rPr>
              <w:t>Monitor construction stage progression costs and approved variation costs against estimated project cost.</w:t>
            </w:r>
            <w:r w:rsidR="00693A0B">
              <w:rPr>
                <w:rFonts w:cs="Arial"/>
                <w:i/>
                <w:iCs/>
                <w:sz w:val="20"/>
              </w:rPr>
              <w:t>(HO8- template)</w:t>
            </w:r>
          </w:p>
          <w:p w14:paraId="42E318FB" w14:textId="2C44D1C3" w:rsidR="00530E12" w:rsidRPr="00530E12" w:rsidRDefault="00530E12" w:rsidP="00530E12">
            <w:pPr>
              <w:pStyle w:val="ListParagraph"/>
              <w:numPr>
                <w:ilvl w:val="1"/>
                <w:numId w:val="47"/>
              </w:numPr>
              <w:jc w:val="left"/>
              <w:rPr>
                <w:rFonts w:cs="Arial"/>
                <w:sz w:val="20"/>
              </w:rPr>
            </w:pPr>
            <w:r w:rsidRPr="00530E12">
              <w:rPr>
                <w:rFonts w:cs="Arial"/>
                <w:sz w:val="20"/>
              </w:rPr>
              <w:t>Manage and monitor project progress against scheduled timelines.</w:t>
            </w:r>
            <w:r w:rsidR="00693A0B">
              <w:rPr>
                <w:rFonts w:cs="Arial"/>
                <w:i/>
                <w:iCs/>
                <w:sz w:val="20"/>
              </w:rPr>
              <w:t>(HO5 template)</w:t>
            </w:r>
          </w:p>
          <w:p w14:paraId="044AF42A" w14:textId="1F830822" w:rsidR="00530E12" w:rsidRPr="00530E12" w:rsidRDefault="00530E12" w:rsidP="00530E12">
            <w:pPr>
              <w:pStyle w:val="ListParagraph"/>
              <w:numPr>
                <w:ilvl w:val="1"/>
                <w:numId w:val="4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</w:t>
            </w:r>
            <w:r w:rsidRPr="00530E12">
              <w:rPr>
                <w:rFonts w:cs="Arial"/>
                <w:sz w:val="20"/>
              </w:rPr>
              <w:t>ecord</w:t>
            </w:r>
            <w:r>
              <w:rPr>
                <w:rFonts w:cs="Arial"/>
                <w:sz w:val="20"/>
              </w:rPr>
              <w:t xml:space="preserve"> monitored</w:t>
            </w:r>
            <w:r w:rsidRPr="00530E12">
              <w:rPr>
                <w:rFonts w:cs="Arial"/>
                <w:sz w:val="20"/>
              </w:rPr>
              <w:t xml:space="preserve"> project progress and variations, estimated and increased costs</w:t>
            </w:r>
            <w:r w:rsidR="007126B8">
              <w:rPr>
                <w:rFonts w:cs="Arial"/>
                <w:sz w:val="20"/>
              </w:rPr>
              <w:t>.</w:t>
            </w:r>
          </w:p>
          <w:p w14:paraId="094CCC3C" w14:textId="49E3F1BC" w:rsidR="00530E12" w:rsidRPr="00530E12" w:rsidRDefault="00530E12" w:rsidP="00530E12">
            <w:pPr>
              <w:pStyle w:val="ListParagraph"/>
              <w:numPr>
                <w:ilvl w:val="1"/>
                <w:numId w:val="47"/>
              </w:numPr>
              <w:jc w:val="left"/>
              <w:rPr>
                <w:rFonts w:cs="Arial"/>
                <w:sz w:val="20"/>
              </w:rPr>
            </w:pPr>
            <w:r w:rsidRPr="00530E12">
              <w:rPr>
                <w:rFonts w:cs="Arial"/>
                <w:sz w:val="20"/>
              </w:rPr>
              <w:t>Record unscheduled and approved variations, changes to the approved plan and specifications and delays to the project.</w:t>
            </w:r>
            <w:r w:rsidR="00693A0B">
              <w:rPr>
                <w:rFonts w:cs="Arial"/>
                <w:i/>
                <w:iCs/>
                <w:sz w:val="20"/>
              </w:rPr>
              <w:t>(HO5 &amp; HO6 – template)</w:t>
            </w:r>
          </w:p>
          <w:p w14:paraId="09BBC364" w14:textId="410A99D6" w:rsidR="00530E12" w:rsidRPr="00530E12" w:rsidRDefault="00530E12" w:rsidP="00530E12">
            <w:pPr>
              <w:pStyle w:val="ListParagraph"/>
              <w:numPr>
                <w:ilvl w:val="1"/>
                <w:numId w:val="47"/>
              </w:numPr>
              <w:jc w:val="left"/>
              <w:rPr>
                <w:rFonts w:cs="Arial"/>
                <w:sz w:val="20"/>
              </w:rPr>
            </w:pPr>
            <w:r w:rsidRPr="00530E12">
              <w:rPr>
                <w:rFonts w:cs="Arial"/>
                <w:sz w:val="20"/>
              </w:rPr>
              <w:t>Resolve issues, within scope of responsibilities, and maintain a cost analysis against final estimated project cost.</w:t>
            </w:r>
            <w:r w:rsidR="00693A0B">
              <w:rPr>
                <w:rFonts w:cs="Arial"/>
                <w:sz w:val="20"/>
              </w:rPr>
              <w:t xml:space="preserve"> </w:t>
            </w:r>
            <w:r w:rsidR="00693A0B" w:rsidRPr="00693A0B">
              <w:rPr>
                <w:rFonts w:cs="Arial"/>
                <w:i/>
                <w:iCs/>
                <w:sz w:val="20"/>
              </w:rPr>
              <w:t>(HO8 – template)</w:t>
            </w:r>
          </w:p>
          <w:p w14:paraId="5AD88611" w14:textId="77777777" w:rsidR="00FC083A" w:rsidRPr="0047390E" w:rsidRDefault="00FC083A" w:rsidP="00A80ACC">
            <w:pPr>
              <w:jc w:val="left"/>
              <w:rPr>
                <w:rFonts w:cs="Arial"/>
                <w:sz w:val="20"/>
              </w:rPr>
            </w:pPr>
          </w:p>
          <w:p w14:paraId="3F9C295F" w14:textId="5A7BCABF" w:rsidR="00041FA8" w:rsidRPr="0047390E" w:rsidRDefault="00FC083A" w:rsidP="00041FA8">
            <w:pPr>
              <w:jc w:val="left"/>
              <w:rPr>
                <w:rFonts w:cs="Arial"/>
                <w:sz w:val="20"/>
              </w:rPr>
            </w:pPr>
            <w:r w:rsidRPr="00FC083A">
              <w:rPr>
                <w:rFonts w:cs="Arial"/>
                <w:sz w:val="20"/>
              </w:rPr>
              <w:t xml:space="preserve">These tasks may be simulated or real. The </w:t>
            </w:r>
            <w:r w:rsidR="00750D30">
              <w:rPr>
                <w:rFonts w:cs="Arial"/>
                <w:sz w:val="20"/>
              </w:rPr>
              <w:t>Participant</w:t>
            </w:r>
            <w:r w:rsidRPr="00FC083A">
              <w:rPr>
                <w:rFonts w:cs="Arial"/>
                <w:sz w:val="20"/>
              </w:rPr>
              <w:t xml:space="preserve"> is to gather evidence of how they have completed each component of the Practical Task, which is to be submitted with this Practical Assessment sheet.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 xml:space="preserve">bserver is to provide detailed comments on the tasks completed by the </w:t>
            </w:r>
            <w:r w:rsidR="00BE45C9">
              <w:rPr>
                <w:rFonts w:cs="Arial"/>
                <w:sz w:val="20"/>
              </w:rPr>
              <w:t>P</w:t>
            </w:r>
            <w:r w:rsidRPr="00FC083A">
              <w:rPr>
                <w:rFonts w:cs="Arial"/>
                <w:sz w:val="20"/>
              </w:rPr>
              <w:t>articipant</w:t>
            </w:r>
            <w:r w:rsidR="00041FA8">
              <w:rPr>
                <w:rFonts w:cs="Arial"/>
                <w:sz w:val="20"/>
              </w:rPr>
              <w:t xml:space="preserve"> (on the Observer Comments, overleaf)</w:t>
            </w:r>
            <w:r w:rsidRPr="00FC083A">
              <w:rPr>
                <w:rFonts w:cs="Arial"/>
                <w:sz w:val="20"/>
              </w:rPr>
              <w:t xml:space="preserve">. The </w:t>
            </w:r>
            <w:r w:rsidR="00BE45C9">
              <w:rPr>
                <w:rFonts w:cs="Arial"/>
                <w:sz w:val="20"/>
              </w:rPr>
              <w:t>A</w:t>
            </w:r>
            <w:r w:rsidRPr="00FC083A">
              <w:rPr>
                <w:rFonts w:cs="Arial"/>
                <w:sz w:val="20"/>
              </w:rPr>
              <w:t xml:space="preserve">ssessor is to verify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>bserver’s comments</w:t>
            </w:r>
            <w:r w:rsidR="00041FA8">
              <w:rPr>
                <w:rFonts w:cs="Arial"/>
                <w:sz w:val="20"/>
              </w:rPr>
              <w:t>, noting their findings</w:t>
            </w:r>
            <w:r w:rsidRPr="00FC083A">
              <w:rPr>
                <w:rFonts w:cs="Arial"/>
                <w:sz w:val="20"/>
              </w:rPr>
              <w:t xml:space="preserve"> in the Assessor Comments </w:t>
            </w:r>
            <w:r w:rsidR="00041FA8">
              <w:rPr>
                <w:rFonts w:cs="Arial"/>
                <w:sz w:val="20"/>
              </w:rPr>
              <w:t>(on the back of the Practical Assessment cover page) and provide the assessment outcome</w:t>
            </w:r>
            <w:r w:rsidR="00041FA8"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1E5E0621" w14:textId="77777777" w:rsidTr="00A80ACC">
        <w:trPr>
          <w:trHeight w:val="70"/>
        </w:trPr>
        <w:tc>
          <w:tcPr>
            <w:tcW w:w="907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9871ADA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5F1E0977" w14:textId="32388B08" w:rsidR="00FC083A" w:rsidRPr="000861CC" w:rsidRDefault="007126B8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Building and construction project; Current construction drawings and specifications; Workplace administration policies and procedures; </w:t>
            </w:r>
            <w:r w:rsidR="005536AB">
              <w:rPr>
                <w:rFonts w:cs="Arial"/>
                <w:sz w:val="20"/>
              </w:rPr>
              <w:t>Templates</w:t>
            </w:r>
            <w:r w:rsidR="005536AB" w:rsidRPr="005B3105">
              <w:rPr>
                <w:rFonts w:cs="Arial"/>
                <w:sz w:val="20"/>
              </w:rPr>
              <w:t xml:space="preserve"> required to undertake assessment requirements</w:t>
            </w:r>
            <w:r w:rsidR="005536AB">
              <w:rPr>
                <w:rFonts w:cs="Arial"/>
                <w:sz w:val="20"/>
              </w:rPr>
              <w:t xml:space="preserve"> (HO1-HO8); </w:t>
            </w:r>
            <w:r>
              <w:rPr>
                <w:rFonts w:cs="Arial"/>
                <w:sz w:val="20"/>
              </w:rPr>
              <w:t xml:space="preserve">Access to PC and software to research requirements, </w:t>
            </w:r>
            <w:r w:rsidRPr="007126B8">
              <w:rPr>
                <w:rFonts w:cs="Arial"/>
                <w:sz w:val="20"/>
              </w:rPr>
              <w:t>set up electronic call forward sheets, compile site files and create channels of communication</w:t>
            </w:r>
            <w:r>
              <w:rPr>
                <w:rFonts w:cs="Arial"/>
                <w:sz w:val="20"/>
              </w:rPr>
              <w:t>.</w:t>
            </w:r>
          </w:p>
        </w:tc>
      </w:tr>
    </w:tbl>
    <w:p w14:paraId="7B4E15C7" w14:textId="4DFC2D88" w:rsidR="007126B8" w:rsidRDefault="007126B8"/>
    <w:p w14:paraId="5E6B9FDC" w14:textId="77777777" w:rsidR="007126B8" w:rsidRDefault="007126B8">
      <w:pPr>
        <w:jc w:val="left"/>
      </w:pPr>
      <w:r>
        <w:br w:type="page"/>
      </w: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6474"/>
      </w:tblGrid>
      <w:tr w:rsidR="00FC083A" w:rsidRPr="00683908" w14:paraId="4E8228A8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81DE90C" w14:textId="7F6C132E" w:rsidR="00FC083A" w:rsidRPr="00696855" w:rsidRDefault="00162AE6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lastRenderedPageBreak/>
              <w:t>Observer details</w:t>
            </w:r>
          </w:p>
        </w:tc>
      </w:tr>
      <w:tr w:rsidR="00D2550A" w:rsidRPr="00683908" w14:paraId="18151E20" w14:textId="77777777" w:rsidTr="00A80ACC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725E90D1" w14:textId="12122B17" w:rsidR="00D2550A" w:rsidRPr="00696855" w:rsidRDefault="00D2550A" w:rsidP="00D2550A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30E68F53" w14:textId="77777777" w:rsidR="00D2550A" w:rsidRPr="00DE6B06" w:rsidRDefault="00D2550A" w:rsidP="00D2550A">
            <w:pPr>
              <w:jc w:val="left"/>
              <w:rPr>
                <w:rFonts w:ascii="Arial" w:hAnsi="Arial" w:cs="Arial"/>
                <w:sz w:val="22"/>
              </w:rPr>
            </w:pPr>
            <w:permStart w:id="1769293801" w:edGrp="everyone"/>
            <w:permEnd w:id="1769293801"/>
          </w:p>
        </w:tc>
      </w:tr>
      <w:tr w:rsidR="00D2550A" w:rsidRPr="00683908" w14:paraId="47E71B4B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91D8FEA" w14:textId="77777777" w:rsidR="00D2550A" w:rsidRDefault="00D2550A" w:rsidP="00D2550A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1E26B098" w14:textId="77777777" w:rsidR="00D2550A" w:rsidRPr="00696855" w:rsidRDefault="00D2550A" w:rsidP="00D2550A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D516D9E" w14:textId="77777777" w:rsidR="00D2550A" w:rsidRPr="00DE6B06" w:rsidRDefault="00D2550A" w:rsidP="00D2550A">
            <w:pPr>
              <w:jc w:val="left"/>
              <w:rPr>
                <w:rFonts w:ascii="Arial" w:hAnsi="Arial" w:cs="Arial"/>
                <w:sz w:val="22"/>
              </w:rPr>
            </w:pPr>
            <w:permStart w:id="756120201" w:edGrp="everyone"/>
            <w:permEnd w:id="756120201"/>
          </w:p>
        </w:tc>
      </w:tr>
      <w:tr w:rsidR="00D2550A" w:rsidRPr="00683908" w14:paraId="637AD768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80EDE5F" w14:textId="77777777" w:rsidR="00D2550A" w:rsidRDefault="00D2550A" w:rsidP="00D2550A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D7598FC" w14:textId="77777777" w:rsidR="00D2550A" w:rsidRPr="00DE6B06" w:rsidRDefault="00D2550A" w:rsidP="00D2550A">
            <w:pPr>
              <w:jc w:val="left"/>
              <w:rPr>
                <w:rFonts w:ascii="Arial" w:hAnsi="Arial" w:cs="Arial"/>
                <w:sz w:val="22"/>
              </w:rPr>
            </w:pPr>
            <w:permStart w:id="626605243" w:edGrp="everyone"/>
            <w:permEnd w:id="626605243"/>
          </w:p>
        </w:tc>
      </w:tr>
      <w:tr w:rsidR="00D2550A" w:rsidRPr="00683908" w14:paraId="1BEE3403" w14:textId="77777777" w:rsidTr="008766D7">
        <w:trPr>
          <w:trHeight w:val="850"/>
        </w:trPr>
        <w:tc>
          <w:tcPr>
            <w:tcW w:w="259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6A524" w14:textId="77777777" w:rsidR="00D2550A" w:rsidRPr="00696855" w:rsidRDefault="00D2550A" w:rsidP="00D2550A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201570254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048728312"/>
            <w:showingPlcHdr/>
            <w:picture/>
          </w:sdtPr>
          <w:sdtEndPr/>
          <w:sdtContent>
            <w:tc>
              <w:tcPr>
                <w:tcW w:w="6474" w:type="dxa"/>
                <w:tcBorders>
                  <w:left w:val="single" w:sz="4" w:space="0" w:color="000000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661A59A6" w14:textId="7134B540" w:rsidR="00D2550A" w:rsidRPr="00DE6B06" w:rsidRDefault="00D2550A" w:rsidP="00D2550A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2373CE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0E1A4520" wp14:editId="20DA8D41">
                      <wp:extent cx="3913549" cy="360000"/>
                      <wp:effectExtent l="0" t="0" r="0" b="2540"/>
                      <wp:docPr id="8" name="Picture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15702548" w:displacedByCustomXml="prev"/>
      </w:tr>
      <w:tr w:rsidR="00D2550A" w:rsidRPr="00683908" w14:paraId="6BD19315" w14:textId="77777777" w:rsidTr="008766D7">
        <w:trPr>
          <w:trHeight w:val="454"/>
        </w:trPr>
        <w:tc>
          <w:tcPr>
            <w:tcW w:w="2598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1C4E107D" w14:textId="77777777" w:rsidR="00D2550A" w:rsidRPr="00696855" w:rsidRDefault="00D2550A" w:rsidP="00D2550A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616856424" w:edGrp="everyone"/>
        <w:tc>
          <w:tcPr>
            <w:tcW w:w="6474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9DB4421" w14:textId="3B20747A" w:rsidR="00D2550A" w:rsidRPr="00DE6B06" w:rsidRDefault="00921AB1" w:rsidP="00D2550A">
            <w:pPr>
              <w:jc w:val="left"/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51086215"/>
                <w:placeholder>
                  <w:docPart w:val="FDCA1C56D7594F69B384FE7452AEC42F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2550A" w:rsidRPr="00B04CDC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616856424"/>
          </w:p>
        </w:tc>
      </w:tr>
    </w:tbl>
    <w:p w14:paraId="521FB641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1"/>
      </w:tblGrid>
      <w:tr w:rsidR="00FC083A" w:rsidRPr="00683908" w14:paraId="387DBEB9" w14:textId="77777777" w:rsidTr="00F36A2C">
        <w:trPr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2047873" w14:textId="4870D474" w:rsidR="00FC083A" w:rsidRPr="0019760F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608DBC4D" w14:textId="77777777" w:rsidR="00FC083A" w:rsidRPr="00696855" w:rsidRDefault="00FC083A" w:rsidP="00A80ACC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FC083A" w:rsidRPr="00696855" w14:paraId="47954F60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9FC855E" w14:textId="7D381471" w:rsidR="00FC083A" w:rsidRPr="005A68BC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AA3FE3" w:rsidRPr="00AA3FE3">
              <w:rPr>
                <w:rFonts w:cs="Arial"/>
                <w:b/>
                <w:sz w:val="20"/>
              </w:rPr>
              <w:t>Assess physical and human resource requirements</w:t>
            </w:r>
            <w:r w:rsidR="00AA3FE3">
              <w:rPr>
                <w:rFonts w:cs="Arial"/>
                <w:b/>
                <w:sz w:val="20"/>
              </w:rPr>
              <w:t>.</w:t>
            </w:r>
          </w:p>
        </w:tc>
      </w:tr>
      <w:tr w:rsidR="00D2550A" w:rsidRPr="00696855" w14:paraId="65B19E1E" w14:textId="77777777" w:rsidTr="008F6B33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612EE37" w14:textId="289A5B97" w:rsidR="00D2550A" w:rsidRPr="00931795" w:rsidRDefault="00D2550A" w:rsidP="00D2550A">
            <w:pPr>
              <w:pStyle w:val="331PASListTask1"/>
            </w:pPr>
            <w:bookmarkStart w:id="35" w:name="_Ref132352593"/>
            <w:r w:rsidRPr="00A85EC9">
              <w:t>Determine the conditions of approval from local government and regulatory bodies</w:t>
            </w:r>
            <w:r w:rsidRPr="00A85EC9">
              <w:rPr>
                <w:i/>
                <w:iCs/>
              </w:rPr>
              <w:t>.(HO1-template)</w:t>
            </w:r>
            <w:bookmarkEnd w:id="35"/>
          </w:p>
        </w:tc>
        <w:permStart w:id="1825265775" w:edGrp="everyone" w:displacedByCustomXml="next"/>
        <w:sdt>
          <w:sdtPr>
            <w:rPr>
              <w:rFonts w:cs="Arial"/>
              <w:sz w:val="36"/>
              <w:szCs w:val="36"/>
            </w:rPr>
            <w:id w:val="-15964716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24B598BF" w14:textId="73D0B644" w:rsidR="00D2550A" w:rsidRPr="004E1BC5" w:rsidRDefault="00D2550A" w:rsidP="00D2550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25265775" w:displacedByCustomXml="prev"/>
      </w:tr>
      <w:tr w:rsidR="00D2550A" w:rsidRPr="00696855" w14:paraId="3EBDCDF5" w14:textId="77777777" w:rsidTr="008F6B33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A0BD0B8" w14:textId="44B8880C" w:rsidR="00D2550A" w:rsidRPr="00931795" w:rsidRDefault="00D2550A" w:rsidP="00D2550A">
            <w:pPr>
              <w:pStyle w:val="331PASListTask1"/>
            </w:pPr>
            <w:bookmarkStart w:id="36" w:name="_Ref132352605"/>
            <w:r w:rsidRPr="00A85EC9">
              <w:t>Document variations to the scope of works. (</w:t>
            </w:r>
            <w:r w:rsidRPr="00A85EC9">
              <w:rPr>
                <w:i/>
                <w:iCs/>
              </w:rPr>
              <w:t>HO1-template)</w:t>
            </w:r>
            <w:bookmarkEnd w:id="36"/>
          </w:p>
        </w:tc>
        <w:permStart w:id="42293246" w:edGrp="everyone" w:displacedByCustomXml="next"/>
        <w:sdt>
          <w:sdtPr>
            <w:rPr>
              <w:rFonts w:cs="Arial"/>
              <w:sz w:val="36"/>
              <w:szCs w:val="36"/>
            </w:rPr>
            <w:id w:val="13732657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26E51E08" w14:textId="54A0FF9B" w:rsidR="00D2550A" w:rsidRPr="004E1BC5" w:rsidRDefault="00D2550A" w:rsidP="00D2550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2293246" w:displacedByCustomXml="prev"/>
      </w:tr>
      <w:tr w:rsidR="00D2550A" w:rsidRPr="00696855" w14:paraId="674B3031" w14:textId="77777777" w:rsidTr="008F6B33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E4BAD09" w14:textId="7648062E" w:rsidR="00D2550A" w:rsidRPr="00931795" w:rsidRDefault="00D2550A" w:rsidP="00D2550A">
            <w:pPr>
              <w:pStyle w:val="331PASListTask1"/>
            </w:pPr>
            <w:bookmarkStart w:id="37" w:name="_Ref132352622"/>
            <w:r w:rsidRPr="00A85EC9">
              <w:t>Determine contractual terms and arrangements by the client and the commencement dates.</w:t>
            </w:r>
            <w:r w:rsidRPr="00A85EC9">
              <w:rPr>
                <w:i/>
                <w:iCs/>
              </w:rPr>
              <w:t xml:space="preserve"> (HO1-template)</w:t>
            </w:r>
            <w:bookmarkEnd w:id="37"/>
          </w:p>
        </w:tc>
        <w:permStart w:id="1764168937" w:edGrp="everyone" w:displacedByCustomXml="next"/>
        <w:sdt>
          <w:sdtPr>
            <w:rPr>
              <w:rFonts w:cs="Arial"/>
              <w:sz w:val="36"/>
              <w:szCs w:val="36"/>
            </w:rPr>
            <w:id w:val="21300376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783A152C" w14:textId="521D1161" w:rsidR="00D2550A" w:rsidRPr="004E1BC5" w:rsidRDefault="00D2550A" w:rsidP="00D2550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64168937" w:displacedByCustomXml="prev"/>
      </w:tr>
      <w:tr w:rsidR="00D2550A" w:rsidRPr="00696855" w14:paraId="2EF54375" w14:textId="77777777" w:rsidTr="008F6B33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292FA90" w14:textId="4421FA0A" w:rsidR="00D2550A" w:rsidRPr="00931795" w:rsidRDefault="00D2550A" w:rsidP="00D2550A">
            <w:pPr>
              <w:pStyle w:val="331PASListTask1"/>
            </w:pPr>
            <w:bookmarkStart w:id="38" w:name="_Ref132352633"/>
            <w:r w:rsidRPr="00A85EC9">
              <w:t>Compile a list of nominated and approved suppliers and contractors.</w:t>
            </w:r>
            <w:r w:rsidRPr="00A85EC9">
              <w:rPr>
                <w:i/>
                <w:iCs/>
              </w:rPr>
              <w:t>(HO2 &amp; HO3- template)</w:t>
            </w:r>
            <w:bookmarkEnd w:id="38"/>
          </w:p>
        </w:tc>
        <w:permStart w:id="1292515766" w:edGrp="everyone" w:displacedByCustomXml="next"/>
        <w:sdt>
          <w:sdtPr>
            <w:rPr>
              <w:rFonts w:cs="Arial"/>
              <w:sz w:val="36"/>
              <w:szCs w:val="36"/>
            </w:rPr>
            <w:id w:val="-21411731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29975DC6" w14:textId="311BDB9C" w:rsidR="00D2550A" w:rsidRPr="004E1BC5" w:rsidRDefault="00D2550A" w:rsidP="00D2550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92515766" w:displacedByCustomXml="prev"/>
      </w:tr>
      <w:tr w:rsidR="00D2550A" w:rsidRPr="00696855" w14:paraId="027C0E11" w14:textId="77777777" w:rsidTr="008F6B33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D15F79F" w14:textId="668217B0" w:rsidR="00D2550A" w:rsidRPr="00931795" w:rsidRDefault="00D2550A" w:rsidP="00D2550A">
            <w:pPr>
              <w:pStyle w:val="331PASListTask1"/>
            </w:pPr>
            <w:bookmarkStart w:id="39" w:name="_Ref132352648"/>
            <w:r w:rsidRPr="00A85EC9">
              <w:t xml:space="preserve">Determine and document channels of communication suited to suppliers and contractors. </w:t>
            </w:r>
            <w:r w:rsidRPr="00A85EC9">
              <w:rPr>
                <w:i/>
                <w:iCs/>
              </w:rPr>
              <w:t>(HO2 &amp; HO3- template)</w:t>
            </w:r>
            <w:bookmarkEnd w:id="39"/>
          </w:p>
        </w:tc>
        <w:permStart w:id="1039883111" w:edGrp="everyone" w:displacedByCustomXml="next"/>
        <w:sdt>
          <w:sdtPr>
            <w:rPr>
              <w:rFonts w:cs="Arial"/>
              <w:sz w:val="36"/>
              <w:szCs w:val="36"/>
            </w:rPr>
            <w:id w:val="696889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2EC97AE2" w14:textId="7FEC9A9A" w:rsidR="00D2550A" w:rsidRPr="004E1BC5" w:rsidRDefault="00D2550A" w:rsidP="00D2550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39883111" w:displacedByCustomXml="prev"/>
      </w:tr>
      <w:tr w:rsidR="00D2550A" w:rsidRPr="00696855" w14:paraId="7D660789" w14:textId="77777777" w:rsidTr="008F6B33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C344D1B" w14:textId="27D3B4C6" w:rsidR="00D2550A" w:rsidRPr="00931795" w:rsidRDefault="00D2550A" w:rsidP="00D2550A">
            <w:pPr>
              <w:pStyle w:val="331PASListTask1"/>
            </w:pPr>
            <w:bookmarkStart w:id="40" w:name="_Ref132349834"/>
            <w:r w:rsidRPr="00A85EC9">
              <w:t>Confirm availability of materials with suppliers and labour with contractors.</w:t>
            </w:r>
            <w:bookmarkEnd w:id="40"/>
          </w:p>
        </w:tc>
        <w:permStart w:id="1538868871" w:edGrp="everyone" w:displacedByCustomXml="next"/>
        <w:sdt>
          <w:sdtPr>
            <w:rPr>
              <w:rFonts w:cs="Arial"/>
              <w:sz w:val="36"/>
              <w:szCs w:val="36"/>
            </w:rPr>
            <w:id w:val="17096820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2D7F0816" w14:textId="0819A8E1" w:rsidR="00D2550A" w:rsidRPr="004E1BC5" w:rsidRDefault="00D2550A" w:rsidP="00D2550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38868871" w:displacedByCustomXml="prev"/>
      </w:tr>
      <w:tr w:rsidR="00D2550A" w:rsidRPr="00696855" w14:paraId="51845778" w14:textId="77777777" w:rsidTr="008F6B33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E3C00EA" w14:textId="7FCAD0BD" w:rsidR="00D2550A" w:rsidRPr="00931795" w:rsidRDefault="00D2550A" w:rsidP="00D2550A">
            <w:pPr>
              <w:pStyle w:val="331PASListTask1"/>
            </w:pPr>
            <w:bookmarkStart w:id="41" w:name="_Ref132352663"/>
            <w:r w:rsidRPr="00A85EC9">
              <w:t xml:space="preserve">Produce a labour and materials schedule across the life of the project and enter critical project information into project schedule. </w:t>
            </w:r>
            <w:r w:rsidRPr="00A85EC9">
              <w:rPr>
                <w:i/>
                <w:iCs/>
              </w:rPr>
              <w:t>(HO7- template)</w:t>
            </w:r>
            <w:bookmarkEnd w:id="41"/>
          </w:p>
        </w:tc>
        <w:permStart w:id="702501483" w:edGrp="everyone" w:displacedByCustomXml="next"/>
        <w:sdt>
          <w:sdtPr>
            <w:rPr>
              <w:rFonts w:cs="Arial"/>
              <w:sz w:val="36"/>
              <w:szCs w:val="36"/>
            </w:rPr>
            <w:id w:val="-12268311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6EFBEB72" w14:textId="00492ED6" w:rsidR="00D2550A" w:rsidRPr="004E1BC5" w:rsidRDefault="00D2550A" w:rsidP="00D2550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02501483" w:displacedByCustomXml="prev"/>
      </w:tr>
      <w:tr w:rsidR="00FC083A" w:rsidRPr="00696855" w14:paraId="6209610F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1229A0C5" w14:textId="086DE58E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AA3FE3" w:rsidRPr="00AA3FE3">
              <w:rPr>
                <w:rFonts w:cs="Arial"/>
                <w:b/>
                <w:sz w:val="20"/>
              </w:rPr>
              <w:t>Produce schedules.</w:t>
            </w:r>
          </w:p>
        </w:tc>
      </w:tr>
      <w:tr w:rsidR="00D2550A" w:rsidRPr="00696855" w14:paraId="60E3723C" w14:textId="77777777" w:rsidTr="008166B4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CDD5ED5" w14:textId="41706AAA" w:rsidR="00D2550A" w:rsidRPr="00931795" w:rsidRDefault="00D2550A" w:rsidP="00D2550A">
            <w:pPr>
              <w:pStyle w:val="332PASListTask1"/>
            </w:pPr>
            <w:bookmarkStart w:id="42" w:name="_Ref132352678"/>
            <w:r w:rsidRPr="009E5330">
              <w:t>Prepare electronic call forward sheet and site files containing necessary site documentation.</w:t>
            </w:r>
            <w:r w:rsidRPr="009E5330">
              <w:rPr>
                <w:i/>
                <w:iCs/>
              </w:rPr>
              <w:t>(HO4- template)</w:t>
            </w:r>
            <w:bookmarkEnd w:id="42"/>
          </w:p>
        </w:tc>
        <w:permStart w:id="518805103" w:edGrp="everyone" w:displacedByCustomXml="next"/>
        <w:sdt>
          <w:sdtPr>
            <w:rPr>
              <w:rFonts w:cs="Arial"/>
              <w:sz w:val="36"/>
              <w:szCs w:val="36"/>
            </w:rPr>
            <w:id w:val="-1833743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56E31683" w14:textId="7C2A1BD5" w:rsidR="00D2550A" w:rsidRPr="004E1BC5" w:rsidRDefault="00D2550A" w:rsidP="00D2550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18805103" w:displacedByCustomXml="prev"/>
      </w:tr>
      <w:tr w:rsidR="00D2550A" w:rsidRPr="00696855" w14:paraId="7854F013" w14:textId="77777777" w:rsidTr="008166B4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0A24F0D" w14:textId="10B8CB43" w:rsidR="00D2550A" w:rsidRPr="00931795" w:rsidRDefault="00D2550A" w:rsidP="00D2550A">
            <w:pPr>
              <w:pStyle w:val="332PASListTask1"/>
            </w:pPr>
            <w:bookmarkStart w:id="43" w:name="_Ref132352868"/>
            <w:r w:rsidRPr="009E5330">
              <w:t xml:space="preserve">Break down project into stages and tasks and set milestones and timeframes for commencement and completion. </w:t>
            </w:r>
            <w:r w:rsidRPr="009E5330">
              <w:rPr>
                <w:i/>
                <w:iCs/>
              </w:rPr>
              <w:t>(HO7- template)</w:t>
            </w:r>
            <w:bookmarkEnd w:id="43"/>
          </w:p>
        </w:tc>
        <w:permStart w:id="135953062" w:edGrp="everyone" w:displacedByCustomXml="next"/>
        <w:sdt>
          <w:sdtPr>
            <w:rPr>
              <w:rFonts w:cs="Arial"/>
              <w:sz w:val="36"/>
              <w:szCs w:val="36"/>
            </w:rPr>
            <w:id w:val="-3195060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72887748" w14:textId="00CE66B6" w:rsidR="00D2550A" w:rsidRPr="004E1BC5" w:rsidRDefault="00D2550A" w:rsidP="00D2550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5953062" w:displacedByCustomXml="prev"/>
      </w:tr>
      <w:tr w:rsidR="00D2550A" w:rsidRPr="00696855" w14:paraId="238C5FFB" w14:textId="77777777" w:rsidTr="008166B4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D8B10E5" w14:textId="1C5A721A" w:rsidR="00D2550A" w:rsidRPr="00931795" w:rsidRDefault="00D2550A" w:rsidP="00D2550A">
            <w:pPr>
              <w:pStyle w:val="332PASListTask1"/>
            </w:pPr>
            <w:bookmarkStart w:id="44" w:name="_Ref132352875"/>
            <w:r w:rsidRPr="009E5330">
              <w:t>Itemise materials and labour required for the stages of construction.</w:t>
            </w:r>
            <w:bookmarkEnd w:id="44"/>
          </w:p>
        </w:tc>
        <w:permStart w:id="1574633533" w:edGrp="everyone" w:displacedByCustomXml="next"/>
        <w:sdt>
          <w:sdtPr>
            <w:rPr>
              <w:rFonts w:cs="Arial"/>
              <w:sz w:val="36"/>
              <w:szCs w:val="36"/>
            </w:rPr>
            <w:id w:val="3112989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1C7A86A6" w14:textId="56B740AF" w:rsidR="00D2550A" w:rsidRPr="004E1BC5" w:rsidRDefault="00D2550A" w:rsidP="00D2550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74633533" w:displacedByCustomXml="prev"/>
      </w:tr>
      <w:tr w:rsidR="00D2550A" w:rsidRPr="00696855" w14:paraId="34C7BEF3" w14:textId="77777777" w:rsidTr="008166B4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5DF26CA" w14:textId="54D82217" w:rsidR="00D2550A" w:rsidRPr="00931795" w:rsidRDefault="00D2550A" w:rsidP="00D2550A">
            <w:pPr>
              <w:pStyle w:val="332PASListTask1"/>
            </w:pPr>
            <w:bookmarkStart w:id="45" w:name="_Ref132350133"/>
            <w:r w:rsidRPr="009E5330">
              <w:t>Develop and manage efficient communications between staff, contractors and suppliers</w:t>
            </w:r>
            <w:bookmarkEnd w:id="45"/>
          </w:p>
        </w:tc>
        <w:permStart w:id="1706299568" w:edGrp="everyone" w:displacedByCustomXml="next"/>
        <w:sdt>
          <w:sdtPr>
            <w:rPr>
              <w:rFonts w:cs="Arial"/>
              <w:sz w:val="36"/>
              <w:szCs w:val="36"/>
            </w:rPr>
            <w:id w:val="-16366435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7CDFE7AC" w14:textId="78737C68" w:rsidR="00D2550A" w:rsidRPr="004E1BC5" w:rsidRDefault="00D2550A" w:rsidP="00D2550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06299568" w:displacedByCustomXml="prev"/>
      </w:tr>
      <w:tr w:rsidR="00D2550A" w:rsidRPr="00696855" w14:paraId="5CB8A813" w14:textId="77777777" w:rsidTr="008166B4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DF547B7" w14:textId="14127F4A" w:rsidR="00D2550A" w:rsidRPr="00931795" w:rsidRDefault="00D2550A" w:rsidP="00D2550A">
            <w:pPr>
              <w:pStyle w:val="332PASListTask1"/>
            </w:pPr>
            <w:bookmarkStart w:id="46" w:name="_Ref132352905"/>
            <w:r w:rsidRPr="009E5330">
              <w:t>Sequence material delivery dates and commencement times for labour.</w:t>
            </w:r>
            <w:r w:rsidRPr="009E5330">
              <w:rPr>
                <w:i/>
                <w:iCs/>
              </w:rPr>
              <w:t xml:space="preserve"> (HO7- template)</w:t>
            </w:r>
            <w:bookmarkEnd w:id="46"/>
          </w:p>
        </w:tc>
        <w:permStart w:id="101648270" w:edGrp="everyone" w:displacedByCustomXml="next"/>
        <w:sdt>
          <w:sdtPr>
            <w:rPr>
              <w:rFonts w:cs="Arial"/>
              <w:sz w:val="36"/>
              <w:szCs w:val="36"/>
            </w:rPr>
            <w:id w:val="493541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75CD36B5" w14:textId="0E2AFF69" w:rsidR="00D2550A" w:rsidRPr="004E1BC5" w:rsidRDefault="00D2550A" w:rsidP="00D2550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1648270" w:displacedByCustomXml="prev"/>
      </w:tr>
      <w:tr w:rsidR="00D2550A" w:rsidRPr="00696855" w14:paraId="325A4812" w14:textId="77777777" w:rsidTr="008166B4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314D784" w14:textId="4AF7AC80" w:rsidR="00D2550A" w:rsidRPr="00931795" w:rsidRDefault="00D2550A" w:rsidP="00D2550A">
            <w:pPr>
              <w:pStyle w:val="332PASListTask1"/>
            </w:pPr>
            <w:bookmarkStart w:id="47" w:name="_Ref132352911"/>
            <w:r w:rsidRPr="009E5330">
              <w:t xml:space="preserve">Factor in unplanned delays. </w:t>
            </w:r>
            <w:r w:rsidRPr="009E5330">
              <w:rPr>
                <w:i/>
                <w:iCs/>
              </w:rPr>
              <w:t>(HO7- template)</w:t>
            </w:r>
            <w:bookmarkEnd w:id="47"/>
          </w:p>
        </w:tc>
        <w:permStart w:id="1188299513" w:edGrp="everyone" w:displacedByCustomXml="next"/>
        <w:sdt>
          <w:sdtPr>
            <w:rPr>
              <w:rFonts w:cs="Arial"/>
              <w:sz w:val="36"/>
              <w:szCs w:val="36"/>
            </w:rPr>
            <w:id w:val="11604205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419CAB09" w14:textId="690B88B9" w:rsidR="00D2550A" w:rsidRPr="004E1BC5" w:rsidRDefault="00D2550A" w:rsidP="00D2550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88299513" w:displacedByCustomXml="prev"/>
      </w:tr>
      <w:tr w:rsidR="00FC083A" w:rsidRPr="00696855" w14:paraId="60958CD7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B4AD335" w14:textId="6BC049B9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AA3FE3" w:rsidRPr="00AA3FE3">
              <w:rPr>
                <w:rFonts w:cs="Arial"/>
                <w:b/>
                <w:sz w:val="20"/>
              </w:rPr>
              <w:t>Monitor project costs and maintain project files.</w:t>
            </w:r>
          </w:p>
        </w:tc>
      </w:tr>
      <w:tr w:rsidR="00D2550A" w:rsidRPr="00696855" w14:paraId="688A7305" w14:textId="77777777" w:rsidTr="003F550C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4490638" w14:textId="6FAD41E0" w:rsidR="00D2550A" w:rsidRPr="00931795" w:rsidRDefault="00D2550A" w:rsidP="00D2550A">
            <w:pPr>
              <w:pStyle w:val="333PASListTask1"/>
            </w:pPr>
            <w:bookmarkStart w:id="48" w:name="_Ref132352920"/>
            <w:r w:rsidRPr="009037F8">
              <w:t>Monitor construction stage progression costs and approved variation costs against estimated project cost.</w:t>
            </w:r>
            <w:r w:rsidRPr="009037F8">
              <w:rPr>
                <w:i/>
                <w:iCs/>
              </w:rPr>
              <w:t>(HO8- template)</w:t>
            </w:r>
            <w:bookmarkEnd w:id="48"/>
          </w:p>
        </w:tc>
        <w:permStart w:id="916718512" w:edGrp="everyone" w:displacedByCustomXml="next"/>
        <w:sdt>
          <w:sdtPr>
            <w:rPr>
              <w:rFonts w:cs="Arial"/>
              <w:sz w:val="36"/>
              <w:szCs w:val="36"/>
            </w:rPr>
            <w:id w:val="10355471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3D6F0E75" w14:textId="5F3AE311" w:rsidR="00D2550A" w:rsidRPr="004E1BC5" w:rsidRDefault="00D2550A" w:rsidP="00D2550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16718512" w:displacedByCustomXml="prev"/>
      </w:tr>
      <w:tr w:rsidR="00D2550A" w:rsidRPr="00696855" w14:paraId="50303B58" w14:textId="77777777" w:rsidTr="003F550C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26B82D3" w14:textId="64C52CC7" w:rsidR="00D2550A" w:rsidRPr="00931795" w:rsidRDefault="00D2550A" w:rsidP="00D2550A">
            <w:pPr>
              <w:pStyle w:val="333PASListTask1"/>
            </w:pPr>
            <w:bookmarkStart w:id="49" w:name="_Ref132352311"/>
            <w:r w:rsidRPr="009037F8">
              <w:t>Manage and monitor project progress against scheduled timelines.</w:t>
            </w:r>
            <w:r w:rsidRPr="009037F8">
              <w:rPr>
                <w:i/>
                <w:iCs/>
              </w:rPr>
              <w:t>(HO5 template)</w:t>
            </w:r>
            <w:bookmarkEnd w:id="49"/>
          </w:p>
        </w:tc>
        <w:permStart w:id="854945123" w:edGrp="everyone" w:displacedByCustomXml="next"/>
        <w:sdt>
          <w:sdtPr>
            <w:rPr>
              <w:rFonts w:cs="Arial"/>
              <w:sz w:val="36"/>
              <w:szCs w:val="36"/>
            </w:rPr>
            <w:id w:val="-4984233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754416EB" w14:textId="1D9F1248" w:rsidR="00D2550A" w:rsidRPr="004E1BC5" w:rsidRDefault="00D2550A" w:rsidP="00D2550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54945123" w:displacedByCustomXml="prev"/>
      </w:tr>
      <w:tr w:rsidR="00D2550A" w:rsidRPr="00696855" w14:paraId="3F7EF81F" w14:textId="77777777" w:rsidTr="003F550C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561701D" w14:textId="7B53B89D" w:rsidR="00D2550A" w:rsidRPr="00931795" w:rsidRDefault="00D2550A" w:rsidP="00D2550A">
            <w:pPr>
              <w:pStyle w:val="333PASListTask1"/>
            </w:pPr>
            <w:bookmarkStart w:id="50" w:name="_Ref132352940"/>
            <w:r w:rsidRPr="009037F8">
              <w:t>Record monitored project progress and variations, estimated and increased costs.</w:t>
            </w:r>
            <w:bookmarkEnd w:id="50"/>
          </w:p>
        </w:tc>
        <w:permStart w:id="37634632" w:edGrp="everyone" w:displacedByCustomXml="next"/>
        <w:sdt>
          <w:sdtPr>
            <w:rPr>
              <w:rFonts w:cs="Arial"/>
              <w:sz w:val="36"/>
              <w:szCs w:val="36"/>
            </w:rPr>
            <w:id w:val="-1829034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1B163F16" w14:textId="3ABCD057" w:rsidR="00D2550A" w:rsidRPr="004E1BC5" w:rsidRDefault="00D2550A" w:rsidP="00D2550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7634632" w:displacedByCustomXml="prev"/>
      </w:tr>
      <w:tr w:rsidR="00D2550A" w:rsidRPr="00696855" w14:paraId="4A9C9C4E" w14:textId="77777777" w:rsidTr="003F550C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0501A1E5" w14:textId="55DE5592" w:rsidR="00D2550A" w:rsidRPr="00931795" w:rsidRDefault="00D2550A" w:rsidP="00D2550A">
            <w:pPr>
              <w:pStyle w:val="333PASListTask1"/>
            </w:pPr>
            <w:bookmarkStart w:id="51" w:name="_Ref132352942"/>
            <w:r w:rsidRPr="009037F8">
              <w:t>Record unscheduled and approved variations, changes to the approved plan and specifications and delays to the project.</w:t>
            </w:r>
            <w:r w:rsidRPr="009037F8">
              <w:rPr>
                <w:i/>
                <w:iCs/>
              </w:rPr>
              <w:t>(HO5 &amp; HO6 – template)</w:t>
            </w:r>
            <w:bookmarkEnd w:id="51"/>
          </w:p>
        </w:tc>
        <w:permStart w:id="803281145" w:edGrp="everyone" w:displacedByCustomXml="next"/>
        <w:sdt>
          <w:sdtPr>
            <w:rPr>
              <w:rFonts w:cs="Arial"/>
              <w:sz w:val="36"/>
              <w:szCs w:val="36"/>
            </w:rPr>
            <w:id w:val="-2494322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36A3F28B" w14:textId="153040D3" w:rsidR="00D2550A" w:rsidRPr="004E1BC5" w:rsidRDefault="00D2550A" w:rsidP="00D2550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03281145" w:displacedByCustomXml="prev"/>
      </w:tr>
      <w:tr w:rsidR="00D2550A" w:rsidRPr="00696855" w14:paraId="30899D35" w14:textId="77777777" w:rsidTr="003F550C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7525460F" w14:textId="4D85A9AA" w:rsidR="00D2550A" w:rsidRPr="00931795" w:rsidRDefault="00D2550A" w:rsidP="00D2550A">
            <w:pPr>
              <w:pStyle w:val="333PASListTask1"/>
            </w:pPr>
            <w:bookmarkStart w:id="52" w:name="_Ref132352426"/>
            <w:r w:rsidRPr="009037F8">
              <w:t xml:space="preserve">Resolve issues, within scope of responsibilities, and maintain a cost analysis against final estimated project cost. </w:t>
            </w:r>
            <w:r w:rsidRPr="009037F8">
              <w:rPr>
                <w:i/>
                <w:iCs/>
              </w:rPr>
              <w:t>(HO8 – template)</w:t>
            </w:r>
            <w:bookmarkEnd w:id="52"/>
          </w:p>
        </w:tc>
        <w:permStart w:id="310803090" w:edGrp="everyone" w:displacedByCustomXml="next"/>
        <w:sdt>
          <w:sdtPr>
            <w:rPr>
              <w:rFonts w:cs="Arial"/>
              <w:sz w:val="36"/>
              <w:szCs w:val="36"/>
            </w:rPr>
            <w:id w:val="-2952967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67EE002D" w14:textId="60224C7A" w:rsidR="00D2550A" w:rsidRPr="004E1BC5" w:rsidRDefault="00D2550A" w:rsidP="00D2550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10803090" w:displacedByCustomXml="prev"/>
      </w:tr>
    </w:tbl>
    <w:p w14:paraId="66B0C917" w14:textId="77777777" w:rsidR="00FC083A" w:rsidRDefault="00FC083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71F772F" w14:textId="77777777" w:rsidR="00FC083A" w:rsidRDefault="00FC083A" w:rsidP="00FC083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D2550A" w:rsidRPr="00BA4D9F" w14:paraId="2677E9AB" w14:textId="77777777" w:rsidTr="002263CE">
        <w:tc>
          <w:tcPr>
            <w:tcW w:w="9072" w:type="dxa"/>
          </w:tcPr>
          <w:p w14:paraId="52CD3BB1" w14:textId="77777777" w:rsidR="00D2550A" w:rsidRPr="00BA4D9F" w:rsidRDefault="00D2550A" w:rsidP="002263CE">
            <w:pPr>
              <w:jc w:val="left"/>
              <w:rPr>
                <w:rFonts w:ascii="Arial Black" w:hAnsi="Arial Black"/>
                <w:b/>
                <w:sz w:val="28"/>
                <w:szCs w:val="28"/>
              </w:rPr>
            </w:pPr>
            <w:r w:rsidRPr="00E24691">
              <w:rPr>
                <w:rFonts w:cs="Arial"/>
                <w:b/>
                <w:szCs w:val="22"/>
              </w:rPr>
              <w:t>Observer comments:</w:t>
            </w:r>
          </w:p>
        </w:tc>
      </w:tr>
      <w:tr w:rsidR="00D2550A" w:rsidRPr="00BA4D9F" w14:paraId="3B0E316F" w14:textId="77777777" w:rsidTr="002263CE">
        <w:trPr>
          <w:trHeight w:val="13030"/>
        </w:trPr>
        <w:tc>
          <w:tcPr>
            <w:tcW w:w="9072" w:type="dxa"/>
          </w:tcPr>
          <w:p w14:paraId="614BFBF8" w14:textId="77777777" w:rsidR="00D2550A" w:rsidRPr="009D6038" w:rsidRDefault="00D2550A" w:rsidP="002263CE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923470045" w:edGrp="everyone"/>
            <w:permEnd w:id="923470045"/>
          </w:p>
        </w:tc>
      </w:tr>
    </w:tbl>
    <w:p w14:paraId="1200A142" w14:textId="218E2ED1" w:rsidR="0039623A" w:rsidRDefault="0039623A" w:rsidP="00B11EEC">
      <w:pPr>
        <w:jc w:val="left"/>
        <w:rPr>
          <w:rFonts w:ascii="Arial" w:hAnsi="Arial" w:cs="Arial"/>
          <w:sz w:val="22"/>
          <w:szCs w:val="22"/>
        </w:rPr>
      </w:pPr>
    </w:p>
    <w:sectPr w:rsidR="0039623A" w:rsidSect="00B11EEC">
      <w:headerReference w:type="even" r:id="rId20"/>
      <w:headerReference w:type="default" r:id="rId21"/>
      <w:footerReference w:type="default" r:id="rId22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5891E505" w:rsidR="006E5B7D" w:rsidRPr="00830749" w:rsidRDefault="00921AB1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213CDF">
          <w:rPr>
            <w:rFonts w:ascii="Arial" w:hAnsi="Arial" w:cs="Arial"/>
            <w:b/>
            <w:sz w:val="16"/>
            <w:szCs w:val="16"/>
          </w:rPr>
          <w:t>v3-0_23/01/2025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301251FE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213CDF">
          <w:rPr>
            <w:rFonts w:ascii="Arial" w:hAnsi="Arial" w:cs="Arial"/>
            <w:b/>
            <w:sz w:val="16"/>
            <w:szCs w:val="16"/>
          </w:rPr>
          <w:t>v3-0_23/01/2025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921AB1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EEBD0" w14:textId="77777777" w:rsidR="00523C7F" w:rsidRDefault="00523C7F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11DFE462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213CDF">
          <w:rPr>
            <w:rFonts w:ascii="Arial" w:hAnsi="Arial" w:cs="Arial"/>
            <w:b/>
            <w:sz w:val="16"/>
            <w:szCs w:val="16"/>
          </w:rPr>
          <w:t>v3-0_23/01/2025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921AB1">
          <w:rPr>
            <w:rFonts w:ascii="Arial" w:hAnsi="Arial" w:cs="Arial"/>
            <w:b/>
            <w:bCs/>
            <w:noProof/>
            <w:sz w:val="16"/>
            <w:szCs w:val="16"/>
          </w:rPr>
          <w:t>12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6CD9E60E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213CDF">
          <w:rPr>
            <w:rFonts w:ascii="Arial" w:hAnsi="Arial" w:cs="Arial"/>
            <w:b/>
            <w:sz w:val="16"/>
            <w:szCs w:val="16"/>
          </w:rPr>
          <w:t>v3-0_23/01/2025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921AB1">
      <w:rPr>
        <w:rFonts w:ascii="Arial" w:hAnsi="Arial" w:cs="Arial"/>
        <w:b/>
        <w:noProof/>
        <w:sz w:val="16"/>
        <w:szCs w:val="16"/>
      </w:rPr>
      <w:t>5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12622919" w:rsidR="006E5B7D" w:rsidRDefault="005536AB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="005526C8">
      <w:rPr>
        <w:rFonts w:ascii="Arial" w:hAnsi="Arial" w:cs="Arial"/>
        <w:b/>
        <w:sz w:val="16"/>
        <w:szCs w:val="16"/>
      </w:rPr>
      <w:t xml:space="preserve">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36A2C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050F9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4EFB8970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36A2C" w:rsidRPr="00F36A2C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Pr="00F36A2C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050F9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D4C31" w14:textId="77777777" w:rsidR="00523C7F" w:rsidRDefault="00523C7F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13A1" w14:textId="7E73EBB7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36A2C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050F9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EAE89" w14:textId="14C7552C" w:rsidR="005536AB" w:rsidRDefault="005536AB" w:rsidP="005536AB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Workbook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78700514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4498503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050F9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14EAA194" w14:textId="77777777" w:rsidR="005536AB" w:rsidRPr="00830749" w:rsidRDefault="005536AB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11552" w14:textId="6D56F894" w:rsidR="00787509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36A2C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050F9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56D05" w14:textId="7D6FF843" w:rsidR="006E5B7D" w:rsidRDefault="00B11EEC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Practical Assessment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36A2C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050F9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362F6" w14:textId="77777777" w:rsidR="00B11EEC" w:rsidRDefault="00B11EEC" w:rsidP="00B11EEC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Practical 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5311367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31009257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31587386" w14:textId="77777777" w:rsidR="00B11EEC" w:rsidRPr="00830749" w:rsidRDefault="00B11EEC" w:rsidP="00B11EEC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B03CF"/>
    <w:multiLevelType w:val="hybridMultilevel"/>
    <w:tmpl w:val="909AF268"/>
    <w:lvl w:ilvl="0" w:tplc="4FA4D6E0">
      <w:start w:val="4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3" w15:restartNumberingAfterBreak="0">
    <w:nsid w:val="09582600"/>
    <w:multiLevelType w:val="hybridMultilevel"/>
    <w:tmpl w:val="D94A72D4"/>
    <w:lvl w:ilvl="0" w:tplc="98FEBF52">
      <w:start w:val="6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b/>
        <w:bCs/>
        <w:sz w:val="22"/>
        <w:szCs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5" w15:restartNumberingAfterBreak="0">
    <w:nsid w:val="199D4CD6"/>
    <w:multiLevelType w:val="hybridMultilevel"/>
    <w:tmpl w:val="95184D2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204343D"/>
    <w:multiLevelType w:val="multilevel"/>
    <w:tmpl w:val="9F52A49A"/>
    <w:lvl w:ilvl="0">
      <w:numFmt w:val="decimal"/>
      <w:lvlText w:val="4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 w15:restartNumberingAfterBreak="0">
    <w:nsid w:val="26E25CA2"/>
    <w:multiLevelType w:val="hybridMultilevel"/>
    <w:tmpl w:val="DA2A23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1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3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730103"/>
    <w:multiLevelType w:val="hybridMultilevel"/>
    <w:tmpl w:val="4BFED5BA"/>
    <w:lvl w:ilvl="0" w:tplc="C2E8CD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1A7347"/>
    <w:multiLevelType w:val="hybridMultilevel"/>
    <w:tmpl w:val="8B8A976A"/>
    <w:lvl w:ilvl="0" w:tplc="F8207BCA"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231BDB"/>
    <w:multiLevelType w:val="hybridMultilevel"/>
    <w:tmpl w:val="95184D2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21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6" w15:restartNumberingAfterBreak="0">
    <w:nsid w:val="55183211"/>
    <w:multiLevelType w:val="multilevel"/>
    <w:tmpl w:val="DECA69DA"/>
    <w:lvl w:ilvl="0">
      <w:numFmt w:val="decimal"/>
      <w:lvlText w:val="3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D55B0E"/>
    <w:multiLevelType w:val="hybridMultilevel"/>
    <w:tmpl w:val="526684B2"/>
    <w:lvl w:ilvl="0" w:tplc="34F4E8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E52FCE"/>
    <w:multiLevelType w:val="multilevel"/>
    <w:tmpl w:val="22D6C622"/>
    <w:lvl w:ilvl="0">
      <w:numFmt w:val="decimal"/>
      <w:lvlText w:val="5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2" w15:restartNumberingAfterBreak="0">
    <w:nsid w:val="63563423"/>
    <w:multiLevelType w:val="multilevel"/>
    <w:tmpl w:val="0A5A84DE"/>
    <w:lvl w:ilvl="0">
      <w:numFmt w:val="decimal"/>
      <w:lvlText w:val="3.%1 "/>
      <w:lvlJc w:val="left"/>
      <w:pPr>
        <w:ind w:left="360" w:hanging="360"/>
      </w:pPr>
      <w:rPr>
        <w:rFonts w:hint="default"/>
      </w:rPr>
    </w:lvl>
    <w:lvl w:ilvl="1"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3" w15:restartNumberingAfterBreak="0">
    <w:nsid w:val="65DE32B3"/>
    <w:multiLevelType w:val="multilevel"/>
    <w:tmpl w:val="B5E810EE"/>
    <w:lvl w:ilvl="0">
      <w:numFmt w:val="decimal"/>
      <w:lvlText w:val="2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4" w15:restartNumberingAfterBreak="0">
    <w:nsid w:val="678A5429"/>
    <w:multiLevelType w:val="hybridMultilevel"/>
    <w:tmpl w:val="973C5776"/>
    <w:lvl w:ilvl="0" w:tplc="B36015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174F4B"/>
    <w:multiLevelType w:val="hybridMultilevel"/>
    <w:tmpl w:val="53100894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FFFFFFFF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9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0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15"/>
  </w:num>
  <w:num w:numId="2" w16cid:durableId="938607714">
    <w:abstractNumId w:val="25"/>
  </w:num>
  <w:num w:numId="3" w16cid:durableId="958145445">
    <w:abstractNumId w:val="12"/>
  </w:num>
  <w:num w:numId="4" w16cid:durableId="1196194321">
    <w:abstractNumId w:val="23"/>
  </w:num>
  <w:num w:numId="5" w16cid:durableId="1867134969">
    <w:abstractNumId w:val="22"/>
  </w:num>
  <w:num w:numId="6" w16cid:durableId="1025326758">
    <w:abstractNumId w:val="40"/>
  </w:num>
  <w:num w:numId="7" w16cid:durableId="1482577371">
    <w:abstractNumId w:val="6"/>
  </w:num>
  <w:num w:numId="8" w16cid:durableId="1085491312">
    <w:abstractNumId w:val="2"/>
  </w:num>
  <w:num w:numId="9" w16cid:durableId="1369525979">
    <w:abstractNumId w:val="21"/>
  </w:num>
  <w:num w:numId="10" w16cid:durableId="744459">
    <w:abstractNumId w:val="14"/>
  </w:num>
  <w:num w:numId="11" w16cid:durableId="255016049">
    <w:abstractNumId w:val="10"/>
  </w:num>
  <w:num w:numId="12" w16cid:durableId="926841987">
    <w:abstractNumId w:val="45"/>
  </w:num>
  <w:num w:numId="13" w16cid:durableId="1303079462">
    <w:abstractNumId w:val="29"/>
  </w:num>
  <w:num w:numId="14" w16cid:durableId="1959607258">
    <w:abstractNumId w:val="0"/>
  </w:num>
  <w:num w:numId="15" w16cid:durableId="788476904">
    <w:abstractNumId w:val="24"/>
  </w:num>
  <w:num w:numId="16" w16cid:durableId="738527274">
    <w:abstractNumId w:val="43"/>
  </w:num>
  <w:num w:numId="17" w16cid:durableId="347292598">
    <w:abstractNumId w:val="28"/>
  </w:num>
  <w:num w:numId="18" w16cid:durableId="775098443">
    <w:abstractNumId w:val="42"/>
  </w:num>
  <w:num w:numId="19" w16cid:durableId="246036738">
    <w:abstractNumId w:val="27"/>
  </w:num>
  <w:num w:numId="20" w16cid:durableId="1151870601">
    <w:abstractNumId w:val="44"/>
  </w:num>
  <w:num w:numId="21" w16cid:durableId="1397627776">
    <w:abstractNumId w:val="41"/>
  </w:num>
  <w:num w:numId="22" w16cid:durableId="792098474">
    <w:abstractNumId w:val="35"/>
  </w:num>
  <w:num w:numId="23" w16cid:durableId="1861820168">
    <w:abstractNumId w:val="11"/>
  </w:num>
  <w:num w:numId="24" w16cid:durableId="431824439">
    <w:abstractNumId w:val="9"/>
  </w:num>
  <w:num w:numId="25" w16cid:durableId="260532433">
    <w:abstractNumId w:val="39"/>
  </w:num>
  <w:num w:numId="26" w16cid:durableId="519197551">
    <w:abstractNumId w:val="20"/>
  </w:num>
  <w:num w:numId="27" w16cid:durableId="1194808596">
    <w:abstractNumId w:val="16"/>
  </w:num>
  <w:num w:numId="28" w16cid:durableId="459954404">
    <w:abstractNumId w:val="13"/>
  </w:num>
  <w:num w:numId="29" w16cid:durableId="1636257339">
    <w:abstractNumId w:val="30"/>
  </w:num>
  <w:num w:numId="30" w16cid:durableId="1630471673">
    <w:abstractNumId w:val="34"/>
  </w:num>
  <w:num w:numId="31" w16cid:durableId="755593141">
    <w:abstractNumId w:val="36"/>
  </w:num>
  <w:num w:numId="32" w16cid:durableId="927231511">
    <w:abstractNumId w:val="17"/>
  </w:num>
  <w:num w:numId="33" w16cid:durableId="1195267847">
    <w:abstractNumId w:val="4"/>
  </w:num>
  <w:num w:numId="34" w16cid:durableId="2001614847">
    <w:abstractNumId w:val="38"/>
  </w:num>
  <w:num w:numId="35" w16cid:durableId="2042709700">
    <w:abstractNumId w:val="33"/>
  </w:num>
  <w:num w:numId="36" w16cid:durableId="533734324">
    <w:abstractNumId w:val="18"/>
  </w:num>
  <w:num w:numId="37" w16cid:durableId="1978417871">
    <w:abstractNumId w:val="32"/>
  </w:num>
  <w:num w:numId="38" w16cid:durableId="1327366359">
    <w:abstractNumId w:val="26"/>
  </w:num>
  <w:num w:numId="39" w16cid:durableId="1818297837">
    <w:abstractNumId w:val="7"/>
  </w:num>
  <w:num w:numId="40" w16cid:durableId="324669778">
    <w:abstractNumId w:val="31"/>
  </w:num>
  <w:num w:numId="41" w16cid:durableId="42808777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939950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324626805">
    <w:abstractNumId w:val="37"/>
  </w:num>
  <w:num w:numId="44" w16cid:durableId="1686974574">
    <w:abstractNumId w:val="1"/>
  </w:num>
  <w:num w:numId="45" w16cid:durableId="680205414">
    <w:abstractNumId w:val="3"/>
  </w:num>
  <w:num w:numId="46" w16cid:durableId="2086561933">
    <w:abstractNumId w:val="6"/>
  </w:num>
  <w:num w:numId="47" w16cid:durableId="788430196">
    <w:abstractNumId w:val="8"/>
  </w:num>
  <w:num w:numId="48" w16cid:durableId="971253238">
    <w:abstractNumId w:val="5"/>
  </w:num>
  <w:num w:numId="49" w16cid:durableId="1722174425">
    <w:abstractNumId w:val="19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documentProtection w:edit="readOnly" w:enforcement="1" w:cryptProviderType="rsaAES" w:cryptAlgorithmClass="hash" w:cryptAlgorithmType="typeAny" w:cryptAlgorithmSid="14" w:cryptSpinCount="100000" w:hash="hPwpt64bGHnXSX/ARTfebNkvwkqAnIMGoxC7+AetDNIrGUQd2XILbViOrbxiQRJTUG/00h0GtBqMcRHdkn3JQA==" w:salt="QfL3cIBbkRQ3yl+qe3kH4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20BB6"/>
    <w:rsid w:val="00024F65"/>
    <w:rsid w:val="00027B47"/>
    <w:rsid w:val="00035243"/>
    <w:rsid w:val="00041FA8"/>
    <w:rsid w:val="000426DF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3B64"/>
    <w:rsid w:val="0008468E"/>
    <w:rsid w:val="00090D03"/>
    <w:rsid w:val="00091491"/>
    <w:rsid w:val="0009164E"/>
    <w:rsid w:val="000A2303"/>
    <w:rsid w:val="000A7B07"/>
    <w:rsid w:val="000B346C"/>
    <w:rsid w:val="000B7B64"/>
    <w:rsid w:val="000C233D"/>
    <w:rsid w:val="000C4F46"/>
    <w:rsid w:val="000C5322"/>
    <w:rsid w:val="000C6FB4"/>
    <w:rsid w:val="000C7FA2"/>
    <w:rsid w:val="000E310E"/>
    <w:rsid w:val="000E680F"/>
    <w:rsid w:val="000F0FCA"/>
    <w:rsid w:val="000F6AFC"/>
    <w:rsid w:val="00101E97"/>
    <w:rsid w:val="00103A5E"/>
    <w:rsid w:val="00106585"/>
    <w:rsid w:val="0011218C"/>
    <w:rsid w:val="0011416F"/>
    <w:rsid w:val="001157AF"/>
    <w:rsid w:val="00116C30"/>
    <w:rsid w:val="00122B03"/>
    <w:rsid w:val="0012562F"/>
    <w:rsid w:val="001266C6"/>
    <w:rsid w:val="00126C85"/>
    <w:rsid w:val="00132977"/>
    <w:rsid w:val="00133A08"/>
    <w:rsid w:val="00136E8C"/>
    <w:rsid w:val="001457FC"/>
    <w:rsid w:val="00152592"/>
    <w:rsid w:val="00152928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B28E5"/>
    <w:rsid w:val="001C0B34"/>
    <w:rsid w:val="001C4084"/>
    <w:rsid w:val="001D01D1"/>
    <w:rsid w:val="001D127C"/>
    <w:rsid w:val="001E05E8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3CDF"/>
    <w:rsid w:val="00214096"/>
    <w:rsid w:val="002168EB"/>
    <w:rsid w:val="00220F44"/>
    <w:rsid w:val="0022264D"/>
    <w:rsid w:val="00222B64"/>
    <w:rsid w:val="00233402"/>
    <w:rsid w:val="002337BA"/>
    <w:rsid w:val="002342BE"/>
    <w:rsid w:val="00252300"/>
    <w:rsid w:val="00252494"/>
    <w:rsid w:val="00257541"/>
    <w:rsid w:val="0025778A"/>
    <w:rsid w:val="002602A9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2F538B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1DC5"/>
    <w:rsid w:val="00354498"/>
    <w:rsid w:val="003548CB"/>
    <w:rsid w:val="003614DC"/>
    <w:rsid w:val="00361CE5"/>
    <w:rsid w:val="00362760"/>
    <w:rsid w:val="00374DDE"/>
    <w:rsid w:val="003758B4"/>
    <w:rsid w:val="00376162"/>
    <w:rsid w:val="00385515"/>
    <w:rsid w:val="0039160D"/>
    <w:rsid w:val="00392CC6"/>
    <w:rsid w:val="0039623A"/>
    <w:rsid w:val="00396581"/>
    <w:rsid w:val="003B0094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050F9"/>
    <w:rsid w:val="00410BC8"/>
    <w:rsid w:val="00410EFE"/>
    <w:rsid w:val="00416046"/>
    <w:rsid w:val="004163B0"/>
    <w:rsid w:val="00417106"/>
    <w:rsid w:val="00420D74"/>
    <w:rsid w:val="004316FB"/>
    <w:rsid w:val="0043335E"/>
    <w:rsid w:val="00433D65"/>
    <w:rsid w:val="00435D5B"/>
    <w:rsid w:val="004403AD"/>
    <w:rsid w:val="004467A9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6541"/>
    <w:rsid w:val="00494241"/>
    <w:rsid w:val="004A3499"/>
    <w:rsid w:val="004A6713"/>
    <w:rsid w:val="004B007F"/>
    <w:rsid w:val="004B0525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27F4"/>
    <w:rsid w:val="00523C7F"/>
    <w:rsid w:val="00530E12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26C8"/>
    <w:rsid w:val="005529C3"/>
    <w:rsid w:val="005536AB"/>
    <w:rsid w:val="005539E1"/>
    <w:rsid w:val="00555130"/>
    <w:rsid w:val="00555943"/>
    <w:rsid w:val="00573C4A"/>
    <w:rsid w:val="0057509D"/>
    <w:rsid w:val="00583840"/>
    <w:rsid w:val="00584F56"/>
    <w:rsid w:val="005868D2"/>
    <w:rsid w:val="005948F5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5F56A8"/>
    <w:rsid w:val="00601B14"/>
    <w:rsid w:val="00601C41"/>
    <w:rsid w:val="00601F3C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27CC3"/>
    <w:rsid w:val="00630215"/>
    <w:rsid w:val="006302E6"/>
    <w:rsid w:val="00632918"/>
    <w:rsid w:val="00633CAE"/>
    <w:rsid w:val="0063511D"/>
    <w:rsid w:val="00640395"/>
    <w:rsid w:val="006407D6"/>
    <w:rsid w:val="00640DDA"/>
    <w:rsid w:val="006420A5"/>
    <w:rsid w:val="00644209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3A0B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6B91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4F52"/>
    <w:rsid w:val="006F5046"/>
    <w:rsid w:val="006F5707"/>
    <w:rsid w:val="006F7D66"/>
    <w:rsid w:val="00702F50"/>
    <w:rsid w:val="00703DE3"/>
    <w:rsid w:val="007045DB"/>
    <w:rsid w:val="00705723"/>
    <w:rsid w:val="007070CF"/>
    <w:rsid w:val="00707741"/>
    <w:rsid w:val="007126B8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3E10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7509"/>
    <w:rsid w:val="00791658"/>
    <w:rsid w:val="007956AF"/>
    <w:rsid w:val="00795D87"/>
    <w:rsid w:val="007A1BB4"/>
    <w:rsid w:val="007A3016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170E"/>
    <w:rsid w:val="00872007"/>
    <w:rsid w:val="008748CE"/>
    <w:rsid w:val="00875329"/>
    <w:rsid w:val="008766D7"/>
    <w:rsid w:val="00881F05"/>
    <w:rsid w:val="00882B9D"/>
    <w:rsid w:val="0088349C"/>
    <w:rsid w:val="008868DF"/>
    <w:rsid w:val="00893245"/>
    <w:rsid w:val="008A082C"/>
    <w:rsid w:val="008A257C"/>
    <w:rsid w:val="008A2F2D"/>
    <w:rsid w:val="008A3A99"/>
    <w:rsid w:val="008B22FC"/>
    <w:rsid w:val="008B39C9"/>
    <w:rsid w:val="008C48F6"/>
    <w:rsid w:val="008D059B"/>
    <w:rsid w:val="008D4DE9"/>
    <w:rsid w:val="008F0BA8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7FD2"/>
    <w:rsid w:val="00920F6C"/>
    <w:rsid w:val="00921288"/>
    <w:rsid w:val="00921AB1"/>
    <w:rsid w:val="009258E0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56C02"/>
    <w:rsid w:val="009606F6"/>
    <w:rsid w:val="00961ADD"/>
    <w:rsid w:val="00966633"/>
    <w:rsid w:val="00970B74"/>
    <w:rsid w:val="00971AC8"/>
    <w:rsid w:val="0098186A"/>
    <w:rsid w:val="0098629B"/>
    <w:rsid w:val="00986974"/>
    <w:rsid w:val="00986BC7"/>
    <w:rsid w:val="00993607"/>
    <w:rsid w:val="00993997"/>
    <w:rsid w:val="00994CC6"/>
    <w:rsid w:val="00996BEA"/>
    <w:rsid w:val="009A25FD"/>
    <w:rsid w:val="009A34C4"/>
    <w:rsid w:val="009A4937"/>
    <w:rsid w:val="009B2C5D"/>
    <w:rsid w:val="009B750D"/>
    <w:rsid w:val="009C22FD"/>
    <w:rsid w:val="009C7961"/>
    <w:rsid w:val="009D06DA"/>
    <w:rsid w:val="009D1E85"/>
    <w:rsid w:val="009E08FC"/>
    <w:rsid w:val="009E3CED"/>
    <w:rsid w:val="009E4376"/>
    <w:rsid w:val="009E78AF"/>
    <w:rsid w:val="009F34EB"/>
    <w:rsid w:val="009F53E5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238"/>
    <w:rsid w:val="00A86913"/>
    <w:rsid w:val="00A877AF"/>
    <w:rsid w:val="00A93221"/>
    <w:rsid w:val="00A93CB5"/>
    <w:rsid w:val="00A93E84"/>
    <w:rsid w:val="00A9666F"/>
    <w:rsid w:val="00A96EE8"/>
    <w:rsid w:val="00AA212D"/>
    <w:rsid w:val="00AA3FE3"/>
    <w:rsid w:val="00AA517E"/>
    <w:rsid w:val="00AA653D"/>
    <w:rsid w:val="00AB15C0"/>
    <w:rsid w:val="00AB3FCA"/>
    <w:rsid w:val="00AB5FF9"/>
    <w:rsid w:val="00AC0794"/>
    <w:rsid w:val="00AC6BE2"/>
    <w:rsid w:val="00AC79B9"/>
    <w:rsid w:val="00AD147B"/>
    <w:rsid w:val="00AD2C30"/>
    <w:rsid w:val="00AD390C"/>
    <w:rsid w:val="00AD7FAE"/>
    <w:rsid w:val="00AE25FB"/>
    <w:rsid w:val="00AE2D04"/>
    <w:rsid w:val="00AE7E0E"/>
    <w:rsid w:val="00AF057D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1EEC"/>
    <w:rsid w:val="00B141EE"/>
    <w:rsid w:val="00B21A3B"/>
    <w:rsid w:val="00B21CC5"/>
    <w:rsid w:val="00B23004"/>
    <w:rsid w:val="00B23116"/>
    <w:rsid w:val="00B24E19"/>
    <w:rsid w:val="00B36BFE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667B9"/>
    <w:rsid w:val="00B80126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0B54"/>
    <w:rsid w:val="00BB14F2"/>
    <w:rsid w:val="00BB3713"/>
    <w:rsid w:val="00BD1359"/>
    <w:rsid w:val="00BD2445"/>
    <w:rsid w:val="00BD2F22"/>
    <w:rsid w:val="00BD4B75"/>
    <w:rsid w:val="00BD565A"/>
    <w:rsid w:val="00BD5D83"/>
    <w:rsid w:val="00BE1F60"/>
    <w:rsid w:val="00BE2234"/>
    <w:rsid w:val="00BE45C9"/>
    <w:rsid w:val="00BE5659"/>
    <w:rsid w:val="00BF0B63"/>
    <w:rsid w:val="00BF15FF"/>
    <w:rsid w:val="00BF51EE"/>
    <w:rsid w:val="00BF721E"/>
    <w:rsid w:val="00C01EED"/>
    <w:rsid w:val="00C02070"/>
    <w:rsid w:val="00C024F8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849B1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B7163"/>
    <w:rsid w:val="00CB7187"/>
    <w:rsid w:val="00CC2593"/>
    <w:rsid w:val="00CC3D35"/>
    <w:rsid w:val="00CC5E27"/>
    <w:rsid w:val="00CD0491"/>
    <w:rsid w:val="00CD4859"/>
    <w:rsid w:val="00CE1002"/>
    <w:rsid w:val="00CE17A5"/>
    <w:rsid w:val="00CE1EBF"/>
    <w:rsid w:val="00CE2955"/>
    <w:rsid w:val="00CE2FD4"/>
    <w:rsid w:val="00CE3B95"/>
    <w:rsid w:val="00CE4DB2"/>
    <w:rsid w:val="00CE77FE"/>
    <w:rsid w:val="00CF476A"/>
    <w:rsid w:val="00CF54DD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1865"/>
    <w:rsid w:val="00D238C2"/>
    <w:rsid w:val="00D2550A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72E53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B7733"/>
    <w:rsid w:val="00DC123B"/>
    <w:rsid w:val="00DC25CE"/>
    <w:rsid w:val="00DC54AD"/>
    <w:rsid w:val="00DC763D"/>
    <w:rsid w:val="00DD0BB5"/>
    <w:rsid w:val="00DD3079"/>
    <w:rsid w:val="00DD533D"/>
    <w:rsid w:val="00DD571C"/>
    <w:rsid w:val="00DE18C7"/>
    <w:rsid w:val="00DE303D"/>
    <w:rsid w:val="00DE37A3"/>
    <w:rsid w:val="00DE52AD"/>
    <w:rsid w:val="00DF0328"/>
    <w:rsid w:val="00DF5671"/>
    <w:rsid w:val="00DF71FB"/>
    <w:rsid w:val="00E015C8"/>
    <w:rsid w:val="00E0429C"/>
    <w:rsid w:val="00E0660B"/>
    <w:rsid w:val="00E06C7B"/>
    <w:rsid w:val="00E07F3E"/>
    <w:rsid w:val="00E106BF"/>
    <w:rsid w:val="00E14FDF"/>
    <w:rsid w:val="00E204D7"/>
    <w:rsid w:val="00E20A05"/>
    <w:rsid w:val="00E264E3"/>
    <w:rsid w:val="00E26E31"/>
    <w:rsid w:val="00E3181C"/>
    <w:rsid w:val="00E36EDD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67F63"/>
    <w:rsid w:val="00E7090F"/>
    <w:rsid w:val="00E77A19"/>
    <w:rsid w:val="00E83A7C"/>
    <w:rsid w:val="00E85228"/>
    <w:rsid w:val="00E909B8"/>
    <w:rsid w:val="00E90CAF"/>
    <w:rsid w:val="00E91CA9"/>
    <w:rsid w:val="00E930E5"/>
    <w:rsid w:val="00E97F1C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C66DF"/>
    <w:rsid w:val="00EE0EDC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3695"/>
    <w:rsid w:val="00F04BBE"/>
    <w:rsid w:val="00F05F79"/>
    <w:rsid w:val="00F06E9D"/>
    <w:rsid w:val="00F07185"/>
    <w:rsid w:val="00F212C3"/>
    <w:rsid w:val="00F21DF2"/>
    <w:rsid w:val="00F22B42"/>
    <w:rsid w:val="00F23659"/>
    <w:rsid w:val="00F30473"/>
    <w:rsid w:val="00F3545B"/>
    <w:rsid w:val="00F36A2C"/>
    <w:rsid w:val="00F37D69"/>
    <w:rsid w:val="00F425D4"/>
    <w:rsid w:val="00F4286F"/>
    <w:rsid w:val="00F46E9C"/>
    <w:rsid w:val="00F4706B"/>
    <w:rsid w:val="00F47987"/>
    <w:rsid w:val="00F56D33"/>
    <w:rsid w:val="00F715C5"/>
    <w:rsid w:val="00F7213B"/>
    <w:rsid w:val="00F72340"/>
    <w:rsid w:val="00F739DD"/>
    <w:rsid w:val="00F73AD5"/>
    <w:rsid w:val="00F756DE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3A0B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3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aliases w:val="List Paragraph1,Single bullet style,Bullets,Table numbering,Questions and numbered lists,List Paragraph 2,APA-Bullets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6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List Paragraph1 Char,Single bullet style Char,Bullets Char,Table numbering Char,Questions and numbered lists Char,List Paragraph 2 Char,APA-Bullets Char"/>
    <w:basedOn w:val="DefaultParagraphFont"/>
    <w:link w:val="ListParagraph"/>
    <w:uiPriority w:val="34"/>
    <w:qFormat/>
    <w:rsid w:val="00A86238"/>
    <w:rPr>
      <w:rFonts w:ascii="Arial Narrow" w:hAnsi="Arial Narrow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87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numbering" Target="numbering.xml"/><Relationship Id="rId21" Type="http://schemas.openxmlformats.org/officeDocument/2006/relationships/header" Target="header8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eader" Target="header6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footer" Target="foot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696ED913DD914085BEA781096DA96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FE878-BCB4-4273-8F04-AB8EE0BDAC47}"/>
      </w:docPartPr>
      <w:docPartBody>
        <w:p w:rsidR="007F5DDF" w:rsidRDefault="00C86AC1" w:rsidP="00C86AC1">
          <w:pPr>
            <w:pStyle w:val="696ED913DD914085BEA781096DA96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3F67D637E945B0AE9214EC70528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F23B2-50E1-4593-B875-4C1A4DB685FF}"/>
      </w:docPartPr>
      <w:docPartBody>
        <w:p w:rsidR="007F5DDF" w:rsidRDefault="00C86AC1" w:rsidP="00C86AC1">
          <w:pPr>
            <w:pStyle w:val="453F67D637E945B0AE9214EC705285D0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19796A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19796A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A18D4B37A8C487B955816B0909D13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029F75-479C-4B54-9745-168CD8590649}"/>
      </w:docPartPr>
      <w:docPartBody>
        <w:p w:rsidR="0086518A" w:rsidRDefault="0086518A" w:rsidP="0086518A">
          <w:pPr>
            <w:pStyle w:val="8A18D4B37A8C487B955816B0909D1384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75C8309DF00C4DC3A49ACB4374DED1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925A0A-8506-4765-852C-60997BF2F368}"/>
      </w:docPartPr>
      <w:docPartBody>
        <w:p w:rsidR="0086518A" w:rsidRDefault="0086518A" w:rsidP="0086518A">
          <w:pPr>
            <w:pStyle w:val="75C8309DF00C4DC3A49ACB4374DED1A0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7F0DB9906C4F48D0BC81EB05FDFF3E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CCB98E-BBE7-43F7-BE23-1341BC7ED8FD}"/>
      </w:docPartPr>
      <w:docPartBody>
        <w:p w:rsidR="0086518A" w:rsidRDefault="0086518A" w:rsidP="0086518A">
          <w:pPr>
            <w:pStyle w:val="7F0DB9906C4F48D0BC81EB05FDFF3E56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BFAA769369C849E5AEAD1F19090E16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244300-4C68-44ED-8E8B-887517B86FC5}"/>
      </w:docPartPr>
      <w:docPartBody>
        <w:p w:rsidR="0086518A" w:rsidRDefault="0086518A" w:rsidP="0086518A">
          <w:pPr>
            <w:pStyle w:val="BFAA769369C849E5AEAD1F19090E16CD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699B42936E5F4AA68E678121AEB5E8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C381F9-2ECC-4566-8E53-097C9062AE4E}"/>
      </w:docPartPr>
      <w:docPartBody>
        <w:p w:rsidR="0086518A" w:rsidRDefault="0086518A" w:rsidP="0086518A">
          <w:pPr>
            <w:pStyle w:val="699B42936E5F4AA68E678121AEB5E81D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FDCA1C56D7594F69B384FE7452AEC4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1A2673-A518-488F-B100-1FDE1DBDF230}"/>
      </w:docPartPr>
      <w:docPartBody>
        <w:p w:rsidR="0086518A" w:rsidRDefault="0086518A" w:rsidP="0086518A">
          <w:pPr>
            <w:pStyle w:val="FDCA1C56D7594F69B384FE7452AEC42F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9796A"/>
    <w:rsid w:val="001E4222"/>
    <w:rsid w:val="001F2D33"/>
    <w:rsid w:val="00216485"/>
    <w:rsid w:val="00217293"/>
    <w:rsid w:val="00247826"/>
    <w:rsid w:val="0026412C"/>
    <w:rsid w:val="00276B73"/>
    <w:rsid w:val="002A67A7"/>
    <w:rsid w:val="002F538B"/>
    <w:rsid w:val="003D7AF8"/>
    <w:rsid w:val="00530616"/>
    <w:rsid w:val="005D3BC9"/>
    <w:rsid w:val="006206DC"/>
    <w:rsid w:val="00645E48"/>
    <w:rsid w:val="00654A91"/>
    <w:rsid w:val="006A5ED9"/>
    <w:rsid w:val="00763E10"/>
    <w:rsid w:val="00776B89"/>
    <w:rsid w:val="007C130D"/>
    <w:rsid w:val="007E2E66"/>
    <w:rsid w:val="007F5DDF"/>
    <w:rsid w:val="00834F76"/>
    <w:rsid w:val="00854CEF"/>
    <w:rsid w:val="0086518A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D4859"/>
    <w:rsid w:val="00CE3B95"/>
    <w:rsid w:val="00CF3EAC"/>
    <w:rsid w:val="00D1199A"/>
    <w:rsid w:val="00DC0AEB"/>
    <w:rsid w:val="00DC549C"/>
    <w:rsid w:val="00DD1CB8"/>
    <w:rsid w:val="00E04351"/>
    <w:rsid w:val="00E37314"/>
    <w:rsid w:val="00E45AA5"/>
    <w:rsid w:val="00E94F3E"/>
    <w:rsid w:val="00EA1D00"/>
    <w:rsid w:val="00EC27D2"/>
    <w:rsid w:val="00F0362A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6518A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8A18D4B37A8C487B955816B0909D1384">
    <w:name w:val="8A18D4B37A8C487B955816B0909D1384"/>
    <w:rsid w:val="0086518A"/>
    <w:pPr>
      <w:spacing w:after="160" w:line="259" w:lineRule="auto"/>
    </w:pPr>
    <w:rPr>
      <w:kern w:val="2"/>
      <w14:ligatures w14:val="standardContextual"/>
    </w:rPr>
  </w:style>
  <w:style w:type="paragraph" w:customStyle="1" w:styleId="75C8309DF00C4DC3A49ACB4374DED1A0">
    <w:name w:val="75C8309DF00C4DC3A49ACB4374DED1A0"/>
    <w:rsid w:val="0086518A"/>
    <w:pPr>
      <w:spacing w:after="160" w:line="259" w:lineRule="auto"/>
    </w:pPr>
    <w:rPr>
      <w:kern w:val="2"/>
      <w14:ligatures w14:val="standardContextual"/>
    </w:rPr>
  </w:style>
  <w:style w:type="paragraph" w:customStyle="1" w:styleId="7F0DB9906C4F48D0BC81EB05FDFF3E56">
    <w:name w:val="7F0DB9906C4F48D0BC81EB05FDFF3E56"/>
    <w:rsid w:val="0086518A"/>
    <w:pPr>
      <w:spacing w:after="160" w:line="259" w:lineRule="auto"/>
    </w:pPr>
    <w:rPr>
      <w:kern w:val="2"/>
      <w14:ligatures w14:val="standardContextual"/>
    </w:rPr>
  </w:style>
  <w:style w:type="paragraph" w:customStyle="1" w:styleId="BFAA769369C849E5AEAD1F19090E16CD">
    <w:name w:val="BFAA769369C849E5AEAD1F19090E16CD"/>
    <w:rsid w:val="0086518A"/>
    <w:pPr>
      <w:spacing w:after="160" w:line="259" w:lineRule="auto"/>
    </w:pPr>
    <w:rPr>
      <w:kern w:val="2"/>
      <w14:ligatures w14:val="standardContextual"/>
    </w:rPr>
  </w:style>
  <w:style w:type="paragraph" w:customStyle="1" w:styleId="699B42936E5F4AA68E678121AEB5E81D">
    <w:name w:val="699B42936E5F4AA68E678121AEB5E81D"/>
    <w:rsid w:val="0086518A"/>
    <w:pPr>
      <w:spacing w:after="160" w:line="259" w:lineRule="auto"/>
    </w:pPr>
    <w:rPr>
      <w:kern w:val="2"/>
      <w14:ligatures w14:val="standardContextual"/>
    </w:rPr>
  </w:style>
  <w:style w:type="paragraph" w:customStyle="1" w:styleId="FDCA1C56D7594F69B384FE7452AEC42F">
    <w:name w:val="FDCA1C56D7594F69B384FE7452AEC42F"/>
    <w:rsid w:val="0086518A"/>
    <w:pPr>
      <w:spacing w:after="160" w:line="259" w:lineRule="auto"/>
    </w:pPr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4</TotalTime>
  <Pages>23</Pages>
  <Words>2948</Words>
  <Characters>16810</Characters>
  <Application>Microsoft Office Word</Application>
  <DocSecurity>8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</vt:lpstr>
    </vt:vector>
  </TitlesOfParts>
  <Company/>
  <LinksUpToDate>false</LinksUpToDate>
  <CharactersWithSpaces>19719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</dc:title>
  <dc:subject>Produce labour and material schedules for ordering</dc:subject>
  <dc:creator>Author Name</dc:creator>
  <cp:lastModifiedBy>Jonathan Curro</cp:lastModifiedBy>
  <cp:revision>5</cp:revision>
  <cp:lastPrinted>2024-06-24T01:54:00Z</cp:lastPrinted>
  <dcterms:created xsi:type="dcterms:W3CDTF">2025-01-23T03:45:00Z</dcterms:created>
  <dcterms:modified xsi:type="dcterms:W3CDTF">2025-02-11T01:17:00Z</dcterms:modified>
  <cp:contentStatus>v3-0_23/01/2025</cp:contentStatus>
</cp:coreProperties>
</file>