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F2765C" w:rsidRPr="00827129" w:rsidRDefault="00E41CDB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:rsidR="00F2765C" w:rsidRPr="00827129" w:rsidRDefault="00E41CDB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:rsidTr="00BC248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4E5D6F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51461590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651461590"/>
          </w:p>
        </w:tc>
      </w:tr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937943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1B63D5" wp14:editId="0DD1C35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3794387" w:displacedByCustomXml="prev"/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4E5D6F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5971764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859717649"/>
            <w:proofErr w:type="spellEnd"/>
          </w:p>
        </w:tc>
      </w:tr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90769210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3F95BB" wp14:editId="795FF874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07692100" w:displacedByCustomXml="next"/>
          </w:sdtContent>
        </w:sdt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9764198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4E5D6F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99764198"/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:rsidTr="00BC248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:rsidTr="00BC248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3656896" w:edGrp="everyone"/>
            <w:permEnd w:id="113656896"/>
          </w:p>
        </w:tc>
        <w:tc>
          <w:tcPr>
            <w:tcW w:w="1272" w:type="dxa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:rsidTr="00BC248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39204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2765C" w:rsidRPr="00827129" w:rsidRDefault="00F2765C" w:rsidP="00BC24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9204153" w:displacedByCustomXml="prev"/>
        <w:permStart w:id="1589457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2765C" w:rsidRPr="00827129" w:rsidRDefault="00F2765C" w:rsidP="00BC24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945754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:rsidTr="00BC2483">
        <w:tc>
          <w:tcPr>
            <w:tcW w:w="9016" w:type="dxa"/>
            <w:shd w:val="clear" w:color="auto" w:fill="D9D9D9" w:themeFill="background1" w:themeFillShade="D9"/>
          </w:tcPr>
          <w:p w:rsidR="00F2765C" w:rsidRPr="00827129" w:rsidRDefault="00F2765C" w:rsidP="00BC248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:rsidTr="00BC2483">
        <w:trPr>
          <w:trHeight w:val="13602"/>
        </w:trPr>
        <w:tc>
          <w:tcPr>
            <w:tcW w:w="9016" w:type="dxa"/>
          </w:tcPr>
          <w:p w:rsidR="00F2765C" w:rsidRPr="00827129" w:rsidRDefault="00F2765C" w:rsidP="00BC2483">
            <w:pPr>
              <w:rPr>
                <w:rFonts w:ascii="Arial" w:hAnsi="Arial" w:cs="Arial"/>
                <w:szCs w:val="24"/>
              </w:rPr>
            </w:pPr>
            <w:permStart w:id="18643969" w:edGrp="everyone"/>
            <w:permEnd w:id="18643969"/>
          </w:p>
        </w:tc>
      </w:tr>
    </w:tbl>
    <w:p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3566514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6651436" w:displacedByCustomXml="prev"/>
      </w:tr>
      <w:tr w:rsidR="001712FD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356FA0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70336964" w:edGrp="everyone"/>
            <w:r>
              <w:rPr>
                <w:rFonts w:ascii="Arial" w:hAnsi="Arial" w:cs="Arial"/>
                <w:sz w:val="22"/>
              </w:rPr>
              <w:t xml:space="preserve">Not often </w:t>
            </w:r>
            <w:proofErr w:type="gramStart"/>
            <w:r>
              <w:rPr>
                <w:rFonts w:ascii="Arial" w:hAnsi="Arial" w:cs="Arial"/>
                <w:sz w:val="22"/>
              </w:rPr>
              <w:t>used</w:t>
            </w:r>
            <w:r w:rsidR="007A7921">
              <w:rPr>
                <w:rFonts w:ascii="Arial" w:hAnsi="Arial" w:cs="Arial"/>
                <w:sz w:val="22"/>
              </w:rPr>
              <w:t>, but</w:t>
            </w:r>
            <w:proofErr w:type="gramEnd"/>
            <w:r w:rsidR="007A7921">
              <w:rPr>
                <w:rFonts w:ascii="Arial" w:hAnsi="Arial" w:cs="Arial"/>
                <w:sz w:val="22"/>
              </w:rPr>
              <w:t xml:space="preserve"> takes two forms. The builder is entitled to be paid the cost of the work plus a commission or the builder is paid the cost plus a fixed fee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8703369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7A792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5014031" w:edGrp="everyone"/>
            <w:r>
              <w:rPr>
                <w:rFonts w:ascii="Arial" w:hAnsi="Arial" w:cs="Arial"/>
                <w:sz w:val="22"/>
              </w:rPr>
              <w:t xml:space="preserve">Fixed firm or subject to rise and fall. The builder is to complete the works according to specification within an agreed timeframe and for an agreed sum. </w:t>
            </w:r>
            <w:permEnd w:id="14150140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CA170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5195387" w:edGrp="everyone"/>
            <w:r>
              <w:rPr>
                <w:rFonts w:ascii="Arial" w:hAnsi="Arial" w:cs="Arial"/>
                <w:sz w:val="22"/>
              </w:rPr>
              <w:t>A subcontract within the scope of the contract for works whereby the subcontractor is chosen by the architect</w:t>
            </w:r>
            <w:permEnd w:id="3451953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EE5DF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73790222" w:edGrp="everyone"/>
            <w:r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>
              <w:rPr>
                <w:rFonts w:ascii="Arial" w:hAnsi="Arial" w:cs="Arial"/>
                <w:sz w:val="22"/>
              </w:rPr>
              <w:t>actually performed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which is measured </w:t>
            </w:r>
            <w:permEnd w:id="16737902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93331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3331475" w:displacedByCustomXml="prev"/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1092902" w:edGrp="everyone"/>
            <w:permEnd w:id="1591092902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356FA0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2101276" w:edGrp="everyone"/>
            <w:r>
              <w:rPr>
                <w:rFonts w:ascii="Arial" w:hAnsi="Arial" w:cs="Arial"/>
                <w:sz w:val="22"/>
              </w:rPr>
              <w:t>QA</w:t>
            </w:r>
            <w:r w:rsidR="00B97BAB">
              <w:rPr>
                <w:rFonts w:ascii="Arial" w:hAnsi="Arial" w:cs="Arial"/>
                <w:sz w:val="22"/>
              </w:rPr>
              <w:t>, drawings,</w:t>
            </w:r>
            <w:permEnd w:id="5121012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2932012" w:edGrp="everyone"/>
            <w:permEnd w:id="79293201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908863" w:edGrp="everyone"/>
            <w:r>
              <w:rPr>
                <w:rFonts w:ascii="Arial" w:hAnsi="Arial" w:cs="Arial"/>
                <w:sz w:val="22"/>
              </w:rPr>
              <w:t>Schedule of Qty</w:t>
            </w:r>
            <w:permEnd w:id="1729088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0826616" w:edGrp="everyone"/>
            <w:permEnd w:id="950826616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4462522" w:edGrp="everyone"/>
            <w:r>
              <w:rPr>
                <w:rFonts w:ascii="Arial" w:hAnsi="Arial" w:cs="Arial"/>
                <w:sz w:val="22"/>
              </w:rPr>
              <w:t xml:space="preserve">Programme </w:t>
            </w:r>
            <w:permEnd w:id="15744625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12FD" w:rsidRPr="00827129" w:rsidRDefault="001712FD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467251068" w:edGrp="everyone"/>
            <w:permEnd w:id="1467251068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5469752" w:edGrp="everyone"/>
            <w:r>
              <w:rPr>
                <w:rFonts w:ascii="Arial" w:hAnsi="Arial" w:cs="Arial"/>
                <w:sz w:val="22"/>
              </w:rPr>
              <w:t>BOQ</w:t>
            </w:r>
            <w:permEnd w:id="1925469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lastRenderedPageBreak/>
        <w:t>Identify five (5) risks that should be considered by a builder interested in submitting a tender.</w:t>
      </w:r>
      <w:bookmarkEnd w:id="3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57686490" w:edGrp="everyone"/>
            <w:r>
              <w:rPr>
                <w:rFonts w:ascii="Arial" w:hAnsi="Arial" w:cs="Arial"/>
                <w:sz w:val="22"/>
                <w:szCs w:val="22"/>
              </w:rPr>
              <w:t>Breach of contract</w:t>
            </w:r>
          </w:p>
          <w:p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 w:rsidR="001A36C6" w:rsidRPr="00827129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Short funding </w:t>
            </w:r>
            <w:permEnd w:id="957686490"/>
          </w:p>
        </w:tc>
        <w:permStart w:id="169544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544587" w:displacedByCustomXml="prev"/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12101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2101312" w:displacedByCustomXml="prev"/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A36C6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5165289" w:edGrp="everyone"/>
            <w:r>
              <w:rPr>
                <w:rFonts w:ascii="Arial" w:hAnsi="Arial" w:cs="Arial"/>
                <w:sz w:val="22"/>
                <w:szCs w:val="22"/>
              </w:rPr>
              <w:t>Fitness for work</w:t>
            </w:r>
            <w:permEnd w:id="14551652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E9402D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07326189" w:edGrp="everyone"/>
            <w:r>
              <w:rPr>
                <w:rFonts w:ascii="Arial" w:hAnsi="Arial" w:cs="Arial"/>
                <w:sz w:val="22"/>
                <w:szCs w:val="22"/>
              </w:rPr>
              <w:t xml:space="preserve">Equal opportunity </w:t>
            </w:r>
            <w:permEnd w:id="13073261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938296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296488" w:displacedByCustomXml="prev"/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24DAA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10641342" w:edGrp="everyone"/>
            <w:r>
              <w:rPr>
                <w:rFonts w:ascii="Arial" w:hAnsi="Arial" w:cs="Arial"/>
                <w:sz w:val="22"/>
              </w:rPr>
              <w:t>Schedule of Rate</w:t>
            </w:r>
          </w:p>
          <w:p w:rsidR="00B24DAA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Variation</w:t>
            </w:r>
            <w:permEnd w:id="11106413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B24DAA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128445" w:edGrp="everyone"/>
            <w:r>
              <w:rPr>
                <w:rFonts w:ascii="Arial" w:hAnsi="Arial" w:cs="Arial"/>
                <w:sz w:val="22"/>
              </w:rPr>
              <w:t>HR</w:t>
            </w:r>
          </w:p>
          <w:p w:rsidR="00B24DAA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of plant and equipment </w:t>
            </w:r>
            <w:permEnd w:id="1251284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</w:tbl>
    <w:p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lastRenderedPageBreak/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2010711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711863" w:displacedByCustomXml="prev"/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8808930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089302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5125200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25200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012566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2566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970178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70178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421154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11543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8357949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57949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295656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95656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648850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8850143" w:displacedByCustomXml="prev"/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104048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40488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890857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08578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1373222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8771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73222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580236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80236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298888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88883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6463996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8771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63996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4821142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21142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Pr="00827129" w:rsidRDefault="0010220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13091595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work. The labour qty are the amounts of work required. </w:t>
            </w:r>
            <w:r w:rsidR="00234721">
              <w:rPr>
                <w:rFonts w:ascii="Arial" w:hAnsi="Arial" w:cs="Arial"/>
                <w:sz w:val="22"/>
                <w:szCs w:val="22"/>
              </w:rPr>
              <w:t xml:space="preserve">The labour rate is the monetary rate for work performed. </w:t>
            </w:r>
            <w:proofErr w:type="gramStart"/>
            <w:r w:rsidR="00234721"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 w:rsidR="00234721">
              <w:rPr>
                <w:rFonts w:ascii="Arial" w:hAnsi="Arial" w:cs="Arial"/>
                <w:sz w:val="22"/>
                <w:szCs w:val="22"/>
              </w:rPr>
              <w:t xml:space="preserve"> the total cost is calculated by multiplying the labour constant by the labour qty by the labour rate. </w:t>
            </w:r>
            <w:permEnd w:id="2013091595"/>
          </w:p>
        </w:tc>
        <w:permStart w:id="9005399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0539965" w:displacedByCustomXml="prev"/>
      </w:tr>
    </w:tbl>
    <w:p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lastRenderedPageBreak/>
        <w:t>Explain the following types of direct material waste that must be considered when calculating material costs.</w:t>
      </w:r>
      <w:bookmarkEnd w:id="9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67372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7372686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4780823" w:edGrp="everyone"/>
            <w:r>
              <w:rPr>
                <w:rFonts w:ascii="Arial" w:hAnsi="Arial" w:cs="Arial"/>
                <w:sz w:val="22"/>
              </w:rPr>
              <w:t xml:space="preserve">Design of </w:t>
            </w:r>
            <w:r w:rsidR="0090413C">
              <w:rPr>
                <w:rFonts w:ascii="Arial" w:hAnsi="Arial" w:cs="Arial"/>
                <w:sz w:val="22"/>
              </w:rPr>
              <w:t>item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434780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3417100" w:edGrp="everyone"/>
            <w:r>
              <w:rPr>
                <w:rFonts w:ascii="Arial" w:hAnsi="Arial" w:cs="Arial"/>
                <w:sz w:val="22"/>
              </w:rPr>
              <w:t>Quality issue</w:t>
            </w:r>
            <w:r w:rsidR="0090413C">
              <w:rPr>
                <w:rFonts w:ascii="Arial" w:hAnsi="Arial" w:cs="Arial"/>
                <w:sz w:val="22"/>
              </w:rPr>
              <w:t xml:space="preserve">, </w:t>
            </w:r>
            <w:permEnd w:id="2043417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1023792" w:edGrp="everyone"/>
            <w:r>
              <w:rPr>
                <w:rFonts w:ascii="Arial" w:hAnsi="Arial" w:cs="Arial"/>
                <w:sz w:val="22"/>
              </w:rPr>
              <w:t>Damage</w:t>
            </w:r>
            <w:r w:rsidR="0090413C">
              <w:rPr>
                <w:rFonts w:ascii="Arial" w:hAnsi="Arial" w:cs="Arial"/>
                <w:sz w:val="22"/>
              </w:rPr>
              <w:t xml:space="preserve">d when handling </w:t>
            </w:r>
            <w:permEnd w:id="4210237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960635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635653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04290736" w:edGrp="everyone"/>
            <w:r>
              <w:rPr>
                <w:rFonts w:ascii="Arial" w:hAnsi="Arial" w:cs="Arial"/>
                <w:sz w:val="22"/>
              </w:rPr>
              <w:t>Materials used in a way other than originally intended.</w:t>
            </w:r>
            <w:permEnd w:id="17042907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6475454" w:edGrp="everyone"/>
            <w:r>
              <w:rPr>
                <w:rFonts w:ascii="Arial" w:hAnsi="Arial" w:cs="Arial"/>
                <w:sz w:val="22"/>
              </w:rPr>
              <w:t xml:space="preserve">Occurs when the construction techniques originally planned have changed, thus causing unforeseen wasted materials </w:t>
            </w:r>
            <w:permEnd w:id="6964754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0441920" w:edGrp="everyone"/>
            <w:r>
              <w:rPr>
                <w:rFonts w:ascii="Arial" w:hAnsi="Arial" w:cs="Arial"/>
                <w:sz w:val="22"/>
              </w:rPr>
              <w:t xml:space="preserve">Occurs due to mistakes in production or in the estimation </w:t>
            </w:r>
            <w:permEnd w:id="10304419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600E97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6677591" w:edGrp="everyone"/>
            <w:r>
              <w:rPr>
                <w:rFonts w:ascii="Arial" w:hAnsi="Arial" w:cs="Arial"/>
                <w:sz w:val="22"/>
              </w:rPr>
              <w:t xml:space="preserve">Stolen or vandalised </w:t>
            </w:r>
            <w:permEnd w:id="576677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A9623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02314954" w:edGrp="everyone"/>
            <w:r>
              <w:rPr>
                <w:rFonts w:ascii="Arial" w:hAnsi="Arial" w:cs="Arial"/>
                <w:sz w:val="22"/>
                <w:szCs w:val="22"/>
              </w:rPr>
              <w:t xml:space="preserve">Mobilisation. </w:t>
            </w:r>
          </w:p>
          <w:p w:rsidR="003B69C3" w:rsidRPr="003F178D" w:rsidRDefault="003B6D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purchase or hire costs. Running and maintenance costs, Labour costs</w:t>
            </w:r>
            <w:permEnd w:id="802314954"/>
          </w:p>
        </w:tc>
        <w:permStart w:id="1896617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617874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lastRenderedPageBreak/>
        <w:t>List the two ways in which subcontractors may provide a price for their work.</w:t>
      </w:r>
      <w:bookmarkEnd w:id="12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BC2483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81767350" w:edGrp="everyone"/>
            <w:r>
              <w:rPr>
                <w:rFonts w:ascii="Arial" w:hAnsi="Arial" w:cs="Arial"/>
                <w:sz w:val="22"/>
                <w:szCs w:val="22"/>
              </w:rPr>
              <w:t xml:space="preserve">All – inclusive price </w:t>
            </w:r>
          </w:p>
          <w:p w:rsidR="003B69C3" w:rsidRPr="00827129" w:rsidRDefault="00BC2483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 unit Price </w:t>
            </w:r>
            <w:permEnd w:id="1181767350"/>
          </w:p>
        </w:tc>
        <w:permStart w:id="589058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9058020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58644837" w:edGrp="everyone"/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  <w:p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works</w:t>
            </w:r>
          </w:p>
          <w:p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works</w:t>
            </w:r>
          </w:p>
          <w:p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Brickworks,</w:t>
            </w:r>
          </w:p>
          <w:p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Carpentry </w:t>
            </w:r>
          </w:p>
          <w:p w:rsidR="00831CE1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Tiling </w:t>
            </w:r>
          </w:p>
          <w:p w:rsidR="00831CE1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Steel works </w:t>
            </w:r>
          </w:p>
          <w:p w:rsidR="00831CE1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 works</w:t>
            </w:r>
          </w:p>
          <w:p w:rsidR="00E03C75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Drainage </w:t>
            </w:r>
          </w:p>
          <w:p w:rsidR="00E03C75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Plastering </w:t>
            </w:r>
          </w:p>
          <w:permEnd w:id="2058644837"/>
          <w:p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5259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59832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82165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21656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71907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1907897" w:displacedByCustomXml="prev"/>
      </w:tr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7561019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BC248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610197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D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927750343" w:edGrp="everyone"/>
            <w:r>
              <w:rPr>
                <w:rFonts w:ascii="Arial" w:hAnsi="Arial" w:cs="Arial"/>
                <w:sz w:val="22"/>
                <w:szCs w:val="22"/>
              </w:rPr>
              <w:t>PPW</w:t>
            </w:r>
          </w:p>
          <w:p w:rsidR="00EB50D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CATS</w:t>
            </w:r>
          </w:p>
          <w:permEnd w:id="1927750343"/>
          <w:p w:rsidR="00EB50D9" w:rsidRPr="00827129" w:rsidRDefault="00EB50D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11165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1165021" w:displacedByCustomXml="prev"/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86686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86686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66058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058558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887463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74635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79616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796163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98687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687210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0381015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81015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9469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94695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45404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5404417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6715738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15738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55550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550440" w:displacedByCustomXml="prev"/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43002168" w:edGrp="everyone"/>
            <w:r>
              <w:rPr>
                <w:rFonts w:ascii="Arial" w:hAnsi="Arial" w:cs="Arial"/>
                <w:sz w:val="22"/>
              </w:rPr>
              <w:t>National</w:t>
            </w:r>
            <w:r w:rsidR="005F6C5E">
              <w:rPr>
                <w:rFonts w:ascii="Arial" w:hAnsi="Arial" w:cs="Arial"/>
                <w:sz w:val="22"/>
              </w:rPr>
              <w:t xml:space="preserve"> construction code</w:t>
            </w:r>
            <w:permEnd w:id="7430021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5483688" w:edGrp="everyone"/>
            <w:r>
              <w:rPr>
                <w:rFonts w:ascii="Arial" w:hAnsi="Arial" w:cs="Arial"/>
                <w:sz w:val="22"/>
              </w:rPr>
              <w:t>Termite Management standards</w:t>
            </w:r>
            <w:permEnd w:id="1765483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8608285" w:edGrp="everyone"/>
            <w:r>
              <w:rPr>
                <w:rFonts w:ascii="Arial" w:hAnsi="Arial" w:cs="Arial"/>
                <w:sz w:val="22"/>
              </w:rPr>
              <w:t>Building Regulation 2006</w:t>
            </w:r>
            <w:permEnd w:id="15386082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</w:tbl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CDB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84441869" w:edGrp="everyone"/>
            <w:r>
              <w:rPr>
                <w:rFonts w:ascii="Arial" w:hAnsi="Arial" w:cs="Arial"/>
                <w:sz w:val="22"/>
                <w:szCs w:val="22"/>
              </w:rPr>
              <w:t xml:space="preserve">Artist Impressions, </w:t>
            </w:r>
          </w:p>
          <w:p w:rsidR="00E41CDB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:rsidR="00E41CDB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:rsidR="00E91BC8" w:rsidRPr="00827129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Promotional materials </w:t>
            </w:r>
            <w:r w:rsidR="005F6C5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784441869"/>
          </w:p>
        </w:tc>
        <w:permStart w:id="565783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578333" w:displacedByCustomXml="prev"/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893206966" w:edGrp="everyone"/>
            <w:r>
              <w:rPr>
                <w:rFonts w:ascii="Arial" w:hAnsi="Arial" w:cs="Arial"/>
                <w:sz w:val="22"/>
                <w:szCs w:val="22"/>
              </w:rPr>
              <w:t xml:space="preserve">Once a tender is accepted, a contractual arrangement comes into existence. If the information is the tender is incorrect, this may have significant </w:t>
            </w:r>
            <w:r w:rsidR="00EF790B">
              <w:rPr>
                <w:rFonts w:ascii="Arial" w:hAnsi="Arial" w:cs="Arial"/>
                <w:sz w:val="22"/>
                <w:szCs w:val="22"/>
              </w:rPr>
              <w:t xml:space="preserve">financial implication for the successful tenderer. </w:t>
            </w:r>
            <w:permEnd w:id="1893206966"/>
          </w:p>
        </w:tc>
        <w:permStart w:id="474556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556445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702961540" w:edGrp="everyone"/>
            <w:r>
              <w:rPr>
                <w:rFonts w:ascii="Arial" w:hAnsi="Arial" w:cs="Arial"/>
                <w:sz w:val="22"/>
                <w:szCs w:val="22"/>
              </w:rPr>
              <w:t>Management or another designated person</w:t>
            </w:r>
            <w:permEnd w:id="702961540"/>
          </w:p>
        </w:tc>
        <w:permStart w:id="1294671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671285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760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5760943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4116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4116353" w:displacedByCustomXml="prev"/>
      </w:tr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B50D9" w:rsidRPr="00827129" w:rsidRDefault="00EB50D9" w:rsidP="00A84E29">
            <w:pPr>
              <w:ind w:left="993" w:hanging="993"/>
              <w:jc w:val="center"/>
            </w:pPr>
          </w:p>
        </w:tc>
        <w:permStart w:id="14543140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823C2E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4314081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:rsidTr="00A84E29"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29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0336161" w:edGrp="everyone"/>
            <w:r>
              <w:rPr>
                <w:rFonts w:ascii="Arial" w:hAnsi="Arial" w:cs="Arial"/>
                <w:sz w:val="22"/>
                <w:szCs w:val="22"/>
              </w:rPr>
              <w:t>Frame 1: 18x3x$0.6 = $32.4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18x3x0.55 = $29.70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2x30x3x0.2 = $36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26x3x0.1=$10.8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 plate: 36x3x0.3 = $32.4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36x3x0.1= $10.8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36.9x3x0.2 = $23.76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165x3x0.15 = $74.25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Total: $250.11 (Plus $37.52 for loss and damage)</w:t>
            </w:r>
          </w:p>
          <w:p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</w:p>
          <w:permEnd w:id="170336161"/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66069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069011" w:displacedByCustomXml="prev"/>
      </w:tr>
    </w:tbl>
    <w:p w:rsidR="00EE1B67" w:rsidRPr="006912AA" w:rsidRDefault="00EE1B67" w:rsidP="00CB57F0">
      <w:pPr>
        <w:rPr>
          <w:rFonts w:ascii="Arial" w:hAnsi="Arial" w:cs="Arial"/>
          <w:sz w:val="20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5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BC24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Pr="00827129" w:rsidRDefault="00DA569E" w:rsidP="00BC2483">
            <w:pPr>
              <w:rPr>
                <w:rFonts w:ascii="Arial" w:hAnsi="Arial" w:cs="Arial"/>
                <w:sz w:val="22"/>
                <w:szCs w:val="22"/>
              </w:rPr>
            </w:pPr>
            <w:permStart w:id="797322960" w:edGrp="everyone"/>
            <w:r>
              <w:rPr>
                <w:rFonts w:ascii="Arial" w:hAnsi="Arial" w:cs="Arial"/>
                <w:sz w:val="22"/>
                <w:szCs w:val="22"/>
              </w:rPr>
              <w:t xml:space="preserve">70m2 x 1.1 x $15/hr = $1155 </w:t>
            </w:r>
            <w:permEnd w:id="797322960"/>
          </w:p>
        </w:tc>
        <w:permStart w:id="2127040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7040398" w:displacedByCustomXml="prev"/>
      </w:tr>
    </w:tbl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BC24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Default="0086536A" w:rsidP="00BC2483">
            <w:pPr>
              <w:rPr>
                <w:rFonts w:ascii="Arial" w:hAnsi="Arial" w:cs="Arial"/>
                <w:sz w:val="22"/>
                <w:szCs w:val="22"/>
              </w:rPr>
            </w:pPr>
            <w:permStart w:id="725964029" w:edGrp="everyone"/>
            <w:r>
              <w:rPr>
                <w:rFonts w:ascii="Arial" w:hAnsi="Arial" w:cs="Arial"/>
                <w:sz w:val="22"/>
                <w:szCs w:val="22"/>
              </w:rPr>
              <w:t>Subtotal: $287.63+ $1155 = $1442.63</w:t>
            </w:r>
          </w:p>
          <w:p w:rsidR="00CB57F0" w:rsidRPr="00827129" w:rsidRDefault="0086536A" w:rsidP="00BC24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 and profit = 10% = $1586.89</w:t>
            </w:r>
            <w:bookmarkStart w:id="27" w:name="_GoBack"/>
            <w:bookmarkEnd w:id="27"/>
            <w:permEnd w:id="725964029"/>
          </w:p>
        </w:tc>
        <w:permStart w:id="1782849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2849577" w:displacedByCustomXml="prev"/>
      </w:tr>
    </w:tbl>
    <w:p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75F" w:rsidRDefault="009E675F" w:rsidP="00A67754">
      <w:r>
        <w:separator/>
      </w:r>
    </w:p>
  </w:endnote>
  <w:endnote w:type="continuationSeparator" w:id="0">
    <w:p w:rsidR="009E675F" w:rsidRDefault="009E675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CDB" w:rsidRPr="00830749" w:rsidRDefault="00E41CD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41CDB" w:rsidRPr="00830749" w:rsidRDefault="00E41CDB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6536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CDB" w:rsidRPr="00830749" w:rsidRDefault="00E41CD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41CDB" w:rsidRPr="00830749" w:rsidRDefault="00E41CDB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6536A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75F" w:rsidRDefault="009E675F" w:rsidP="00A67754">
      <w:r>
        <w:separator/>
      </w:r>
    </w:p>
  </w:footnote>
  <w:footnote w:type="continuationSeparator" w:id="0">
    <w:p w:rsidR="009E675F" w:rsidRDefault="009E675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CDB" w:rsidRDefault="00E41CD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E41CDB" w:rsidRPr="00830749" w:rsidRDefault="00E41CD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CDB" w:rsidRDefault="00E41CD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E41CDB" w:rsidRPr="00830749" w:rsidRDefault="00E41CD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ED4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220F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425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2454D"/>
    <w:rsid w:val="00230221"/>
    <w:rsid w:val="0023239E"/>
    <w:rsid w:val="00233402"/>
    <w:rsid w:val="002337BA"/>
    <w:rsid w:val="00234721"/>
    <w:rsid w:val="00247850"/>
    <w:rsid w:val="00252300"/>
    <w:rsid w:val="00252494"/>
    <w:rsid w:val="002543B8"/>
    <w:rsid w:val="002544BF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97B8E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6400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56FA0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457E"/>
    <w:rsid w:val="00396581"/>
    <w:rsid w:val="003965FE"/>
    <w:rsid w:val="00397E79"/>
    <w:rsid w:val="003A5AD4"/>
    <w:rsid w:val="003A5D32"/>
    <w:rsid w:val="003B0DC7"/>
    <w:rsid w:val="003B5C02"/>
    <w:rsid w:val="003B69C3"/>
    <w:rsid w:val="003B6D5E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5D6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6C5E"/>
    <w:rsid w:val="00600E97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8771A"/>
    <w:rsid w:val="007A1BB4"/>
    <w:rsid w:val="007A5008"/>
    <w:rsid w:val="007A7921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3C2E"/>
    <w:rsid w:val="008264AD"/>
    <w:rsid w:val="00827129"/>
    <w:rsid w:val="00830749"/>
    <w:rsid w:val="00831CE1"/>
    <w:rsid w:val="00833553"/>
    <w:rsid w:val="00835B05"/>
    <w:rsid w:val="00842927"/>
    <w:rsid w:val="00843997"/>
    <w:rsid w:val="00847C7B"/>
    <w:rsid w:val="00855F97"/>
    <w:rsid w:val="00860AFB"/>
    <w:rsid w:val="008632D2"/>
    <w:rsid w:val="0086536A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413C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5FE9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675F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236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97BAB"/>
    <w:rsid w:val="00BA235F"/>
    <w:rsid w:val="00BA45C3"/>
    <w:rsid w:val="00BA7D5F"/>
    <w:rsid w:val="00BA7F7A"/>
    <w:rsid w:val="00BB11BC"/>
    <w:rsid w:val="00BC2483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1700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569E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3C75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1CDB"/>
    <w:rsid w:val="00E441DD"/>
    <w:rsid w:val="00E50AAD"/>
    <w:rsid w:val="00E50CBE"/>
    <w:rsid w:val="00E51079"/>
    <w:rsid w:val="00E51C4F"/>
    <w:rsid w:val="00E542EA"/>
    <w:rsid w:val="00E5581E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112"/>
    <w:rsid w:val="00E82890"/>
    <w:rsid w:val="00E83A7C"/>
    <w:rsid w:val="00E85228"/>
    <w:rsid w:val="00E87D39"/>
    <w:rsid w:val="00E91BC8"/>
    <w:rsid w:val="00E9402D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E5DF7"/>
    <w:rsid w:val="00EF28D1"/>
    <w:rsid w:val="00EF2F06"/>
    <w:rsid w:val="00EF3E27"/>
    <w:rsid w:val="00EF529A"/>
    <w:rsid w:val="00EF5DC3"/>
    <w:rsid w:val="00EF69A4"/>
    <w:rsid w:val="00EF75E4"/>
    <w:rsid w:val="00EF790B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961620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D76079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D76079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D76079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657B0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8C661C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76079"/>
    <w:rsid w:val="00D85FC9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D584719-FAF0-49A9-A37A-304A7B51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8832</TotalTime>
  <Pages>11</Pages>
  <Words>1235</Words>
  <Characters>7042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Steven Hong</cp:lastModifiedBy>
  <cp:revision>110</cp:revision>
  <cp:lastPrinted>2018-05-29T00:12:00Z</cp:lastPrinted>
  <dcterms:created xsi:type="dcterms:W3CDTF">2017-10-13T01:57:00Z</dcterms:created>
  <dcterms:modified xsi:type="dcterms:W3CDTF">2019-08-22T00:22:00Z</dcterms:modified>
  <cp:contentStatus>v1-0_10/06/2018</cp:contentStatus>
</cp:coreProperties>
</file>