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9B" w:rsidRPr="004932A4" w:rsidRDefault="00AA60C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AA60C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598845468" w:edGrp="everyone"/>
            <w:permEnd w:id="1598845468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AA60C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088509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088509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11210835" w:edGrp="everyone"/>
        <w:tc>
          <w:tcPr>
            <w:tcW w:w="2668" w:type="dxa"/>
            <w:vAlign w:val="center"/>
          </w:tcPr>
          <w:p w:rsidR="00D6659B" w:rsidRPr="004C3241" w:rsidRDefault="00AA60C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1121083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AA60C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9036581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903658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AA60C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1243642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6124364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2028762769" w:edGrp="everyone"/>
        <w:tc>
          <w:tcPr>
            <w:tcW w:w="2667" w:type="dxa"/>
            <w:vAlign w:val="center"/>
          </w:tcPr>
          <w:p w:rsidR="00D6659B" w:rsidRPr="004C3241" w:rsidRDefault="00AA60C6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28762769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AA60C6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5332146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145332146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782987638" w:edGrp="everyone"/>
            <w:permEnd w:id="1782987638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1908713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90871319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933772483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AA60C6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33772483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AA60C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AA60C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79916604" w:edGrp="everyone"/>
            <w:permEnd w:id="879916604"/>
          </w:p>
        </w:tc>
      </w:tr>
      <w:tr w:rsidR="00D6659B" w:rsidRPr="004E05D0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3944105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39441059" w:displacedByCustomXml="prev"/>
      </w:tr>
      <w:tr w:rsidR="00D6659B" w:rsidRPr="00830749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996430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699643042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546867" w:edGrp="everyone"/>
            <w:permEnd w:id="69546867"/>
          </w:p>
        </w:tc>
      </w:tr>
      <w:tr w:rsidR="00D6659B" w:rsidRPr="004E05D0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0333131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33313139" w:displacedByCustomXml="prev"/>
      </w:tr>
      <w:tr w:rsidR="00D6659B" w:rsidRPr="0032118C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2998643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AA60C6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2998643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02167871" w:edGrp="everyone"/>
            <w:permEnd w:id="1702167871"/>
          </w:p>
        </w:tc>
        <w:tc>
          <w:tcPr>
            <w:tcW w:w="1346" w:type="dxa"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24036698" w:edGrp="everyone"/>
        <w:tc>
          <w:tcPr>
            <w:tcW w:w="1346" w:type="dxa"/>
            <w:vAlign w:val="center"/>
          </w:tcPr>
          <w:p w:rsidR="00D6659B" w:rsidRPr="00533511" w:rsidRDefault="00AA60C6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624036698"/>
          </w:p>
        </w:tc>
        <w:permStart w:id="1757158270" w:edGrp="everyone"/>
        <w:tc>
          <w:tcPr>
            <w:tcW w:w="1347" w:type="dxa"/>
            <w:vAlign w:val="center"/>
          </w:tcPr>
          <w:p w:rsidR="00D6659B" w:rsidRPr="00533511" w:rsidRDefault="00AA60C6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57158270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CA29C4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CA29C4">
        <w:trPr>
          <w:trHeight w:val="13433"/>
        </w:trPr>
        <w:tc>
          <w:tcPr>
            <w:tcW w:w="9057" w:type="dxa"/>
          </w:tcPr>
          <w:p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1273582052" w:edGrp="everyone"/>
            <w:permEnd w:id="1273582052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586810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6810225" w:displacedByCustomXml="prev"/>
      </w:tr>
      <w:tr w:rsidR="00D6659B" w:rsidRPr="00553DDB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78648739" w:edGrp="everyone"/>
            <w:permEnd w:id="57864873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496996461" w:edGrp="everyone"/>
            <w:permEnd w:id="14969964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8425238" w:edGrp="everyone"/>
            <w:permEnd w:id="3842523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21759931" w:edGrp="everyone"/>
            <w:permEnd w:id="52175993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94253482" w:edGrp="everyone"/>
            <w:permEnd w:id="9425348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87532947" w:edGrp="everyone"/>
            <w:permEnd w:id="4875329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496987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6987070" w:displacedByCustomXml="prev"/>
      </w:tr>
      <w:tr w:rsidR="00D6659B" w:rsidRPr="00553DDB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23148948" w:edGrp="everyone"/>
            <w:permEnd w:id="623148948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47041219" w:edGrp="everyone"/>
            <w:permEnd w:id="19470412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32581470" w:edGrp="everyone"/>
            <w:permEnd w:id="1432581470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5681020" w:edGrp="everyone"/>
            <w:permEnd w:id="2156810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07230082" w:edGrp="everyone"/>
            <w:permEnd w:id="160723008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23357634" w:edGrp="everyone"/>
            <w:permEnd w:id="9233576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316736565" w:edGrp="everyone"/>
            <w:permEnd w:id="316736565"/>
          </w:p>
        </w:tc>
        <w:permStart w:id="1794201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4201371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938608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3860864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5444924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4544492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6150698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150698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395026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95026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073905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73905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99542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9542654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870468042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8704680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774969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4969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43312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33129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239683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96833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344649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AA60C6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44649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647735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4773533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11686029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6860291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584872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84872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29965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9965917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18470111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70111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63410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3410719" w:displacedByCustomXml="prev"/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23426084" w:edGrp="everyone"/>
            <w:permEnd w:id="20234260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0169078" w:edGrp="everyone"/>
            <w:permEnd w:id="9801690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80455569" w:edGrp="everyone"/>
            <w:permEnd w:id="18804555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06205353" w:edGrp="everyone"/>
            <w:permEnd w:id="4062053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1389503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8950308" w:displacedByCustomXml="prev"/>
      </w:tr>
      <w:tr w:rsidR="00D6659B" w:rsidRPr="00553DDB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D6659B" w:rsidP="00CA29C4">
            <w:pPr>
              <w:rPr>
                <w:rFonts w:ascii="Arial" w:hAnsi="Arial" w:cs="Arial"/>
                <w:sz w:val="22"/>
              </w:rPr>
            </w:pPr>
            <w:permStart w:id="1779436920" w:edGrp="everyone"/>
            <w:permEnd w:id="177943692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D6659B" w:rsidP="00CA29C4">
            <w:pPr>
              <w:rPr>
                <w:rFonts w:ascii="Arial" w:hAnsi="Arial" w:cs="Arial"/>
                <w:sz w:val="22"/>
              </w:rPr>
            </w:pPr>
            <w:permStart w:id="171388734" w:edGrp="everyone"/>
            <w:permEnd w:id="17138873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D6659B" w:rsidP="00CA29C4">
            <w:pPr>
              <w:rPr>
                <w:rFonts w:ascii="Arial" w:hAnsi="Arial" w:cs="Arial"/>
                <w:sz w:val="22"/>
              </w:rPr>
            </w:pPr>
            <w:permStart w:id="200343865" w:edGrp="everyone"/>
            <w:permEnd w:id="20034386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proofErr w:type="gramStart"/>
      <w:r w:rsidRPr="00553DDB">
        <w:rPr>
          <w:rFonts w:ascii="Arial" w:hAnsi="Arial"/>
          <w:b/>
          <w:i/>
        </w:rPr>
        <w:t>to</w:t>
      </w:r>
      <w:proofErr w:type="gramEnd"/>
      <w:r w:rsidRPr="00553DDB">
        <w:rPr>
          <w:rFonts w:ascii="Arial" w:hAnsi="Arial"/>
          <w:b/>
          <w:i/>
        </w:rPr>
        <w:t xml:space="preserve">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1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575360886" w:edGrp="everyone"/>
                                  <w:permEnd w:id="575360886"/>
                                </w:p>
                                <w:p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67928677" w:edGrp="everyone"/>
                                  <w:permEnd w:id="26792867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22" o:title="" recolor="t" rotate="t" type="tile"/>
                      <v:textbox inset="0,0,0,0">
                        <w:txbxContent>
                          <w:p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575360886" w:edGrp="everyone"/>
                            <w:permEnd w:id="575360886"/>
                          </w:p>
                          <w:p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67928677" w:edGrp="everyone"/>
                            <w:permEnd w:id="267928677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396712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6712205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32135276" w:edGrp="everyone"/>
            <w:permEnd w:id="32135276"/>
          </w:p>
        </w:tc>
        <w:permStart w:id="1925270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5270782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048323302" w:edGrp="everyone"/>
            <w:permEnd w:id="1048323302"/>
          </w:p>
        </w:tc>
        <w:permStart w:id="1314866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866282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7276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76610" w:displacedByCustomXml="prev"/>
      </w:tr>
      <w:tr w:rsidR="00D979B9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20122180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221809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9005985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059852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655522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55220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7293629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9362956" w:displacedByCustomXml="prev"/>
      </w:tr>
      <w:tr w:rsidR="00D6659B" w:rsidRPr="00553DDB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5694658" w:edGrp="everyone"/>
            <w:permEnd w:id="11569465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814334" w:edGrp="everyone"/>
            <w:permEnd w:id="228143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59228555" w:edGrp="everyone"/>
            <w:permEnd w:id="45922855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0415393" w:edGrp="everyone"/>
            <w:permEnd w:id="192041539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4660240" w:edGrp="everyone"/>
            <w:permEnd w:id="5146602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4936927" w:edGrp="everyone"/>
            <w:permEnd w:id="151493692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47216409" w:edGrp="everyone"/>
            <w:permEnd w:id="147216409"/>
          </w:p>
        </w:tc>
        <w:permStart w:id="1234585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585803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410341571" w:edGrp="everyone"/>
            <w:permEnd w:id="410341571"/>
          </w:p>
        </w:tc>
        <w:permStart w:id="6606222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0622231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DBl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mJzwpetLl5xRqzul8cZtmnQ/x04/wgWQcdK8QL4B3xKobF8PVCU1Nr+eu970MchRikl&#10;LW4fQvNzB5ZTIr4qHO/rbDwO6xqZ8eTTCBl7KtmeStROrjS2BccAs4tk0PfiQJZWyxc8FMsQFUWg&#10;GMbumzAwK99fBTw1jC+XUQ1X1IC/U0+GBecBuYDsc/cC1gxD6nG67/VhU2EeR6kf6zfdYKn0cud1&#10;2Rwx73EdGoDrHds4nKJwP075qPV2MBe/AQ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C2BDBl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gEi4Tq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6Y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AoD+y1YVLzgiRg27YzXbNOj/Fqx7AIOYY6V4ANw9PqVQWL6KFCW1Mr8/+u71cYZR&#10;SkmHy4fQ/NqB4ZSIbxKn+yobj/22BmY8uRwhY04l21OJ3LUrhW3BKcDsAun1nTiQpVHtM96JpY+K&#10;IpAMYw9NiMzKDUcBLw3jy2VQww3V4G7lo2beuUfOI/vUP4PRcUYdDvedOixqHKVhqt50vaVUy51T&#10;ZXPEfMA1NgC3O7QxXiJ/Pk75oPV2LxevAA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CpBk6Y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G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2EcvIX/slXFC46IUcPuWM02Dfq/BesewCDmWCkeAHePTykUlq8iRUmtzO+Pvnt9nGGU&#10;UtLh8iE0v3ZgOCXim8TpvsrGY7+tgRlPLkfImFPJ9lQid+1KYVtwCjC7QHp9Jw5kaVT7jHdi6aOi&#10;CCTD2EMTIrNyw1HAS8P4chnUcEM1uFv5qJl37pHzyD71z2B0nFGHw32nDosK8zBKw1S/6XpLqZY7&#10;p8rmiPmAa2wAbndoY7xE/nyc8kHr7V4uXgE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RcHRq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ru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Ajb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669941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9941371" w:displacedByCustomXml="prev"/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5362581" w:edGrp="everyone"/>
            <w:permEnd w:id="2536258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11538230" w:edGrp="everyone"/>
            <w:permEnd w:id="15115382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45228938" w:edGrp="everyone"/>
            <w:permEnd w:id="9452289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46611901" w:edGrp="everyone"/>
            <w:permEnd w:id="18466119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55005110" w:edGrp="everyone"/>
            <w:permEnd w:id="8550051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87321377" w:edGrp="everyone"/>
            <w:permEnd w:id="98732137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782846087" w:edGrp="everyone"/>
            <w:permEnd w:id="782846087"/>
          </w:p>
        </w:tc>
        <w:permStart w:id="1833522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3522404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315232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523202" w:displacedByCustomXml="prev"/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16076034" w:edGrp="everyone"/>
            <w:permEnd w:id="9160760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13423735" w:edGrp="everyone"/>
            <w:permEnd w:id="20134237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1239141" w:edGrp="everyone"/>
            <w:permEnd w:id="20312391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5607680" w:edGrp="everyone"/>
            <w:permEnd w:id="6156076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A29C4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t>What should you do as part of the clean up process? Tick all that apply.</w:t>
      </w:r>
      <w:bookmarkEnd w:id="2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44131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4131491" w:displacedByCustomXml="prev"/>
      </w:tr>
      <w:tr w:rsidR="00B5022D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6947697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47697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3745529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455293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7323221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3232213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375012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50128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20877190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77190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" fillcolor="#f2f2f2" strokeweight=".5pt">
                <v:textbox>
                  <w:txbxContent>
                    <w:p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1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2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7225993" w:edGrp="everyone"/>
            <w:permEnd w:id="1387225993"/>
          </w:p>
        </w:tc>
      </w:tr>
      <w:tr w:rsidR="00D6659B" w:rsidRPr="00553DDB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6396403" w:edGrp="everyone"/>
            <w:permEnd w:id="1856396403"/>
          </w:p>
        </w:tc>
      </w:tr>
      <w:tr w:rsidR="00D6659B" w:rsidRPr="00553DDB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14045221" w:edGrp="everyone"/>
            <w:permEnd w:id="1014045221"/>
          </w:p>
        </w:tc>
      </w:tr>
      <w:tr w:rsidR="00D6659B" w:rsidRPr="00553DDB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48588578" w:edGrp="everyone"/>
            <w:permEnd w:id="848588578"/>
          </w:p>
        </w:tc>
      </w:tr>
      <w:tr w:rsidR="00D6659B" w:rsidRPr="00553DDB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AA60C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596959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8596959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AA60C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912505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7912505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AA60C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963068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8963068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AA60C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8685757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8685757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3761651" w:edGrp="everyone"/>
            <w:permEnd w:id="1563761651"/>
          </w:p>
        </w:tc>
      </w:tr>
      <w:tr w:rsidR="00D6659B" w:rsidRPr="00553DDB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4161640" w:edGrp="everyone"/>
            <w:permEnd w:id="1704161640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AA60C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19405487" w:edGrp="everyone"/>
                <w:r w:rsidR="00F636DB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1940548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AA60C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3022167" w:edGrp="everyone"/>
                <w:r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35302216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AA60C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84651991" w:edGrp="everyone"/>
                <w:r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8465199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2884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2884065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t>Who would you submit a hazard report form to?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89692509" w:edGrp="everyone"/>
            <w:permEnd w:id="189692509"/>
          </w:p>
        </w:tc>
        <w:permStart w:id="13471888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7188859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90599441" w:edGrp="everyone"/>
            <w:permEnd w:id="990599441"/>
          </w:p>
        </w:tc>
        <w:permStart w:id="56965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965803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bookmarkStart w:id="29" w:name="_GoBack"/>
            <w:bookmarkEnd w:id="29"/>
            <w:permStart w:id="816071445" w:edGrp="everyone"/>
            <w:permEnd w:id="816071445"/>
          </w:p>
        </w:tc>
        <w:permStart w:id="1880698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0698995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3"/>
      <w:headerReference w:type="default" r:id="rId34"/>
      <w:footerReference w:type="default" r:id="rId35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189" w:rsidRDefault="00F67189" w:rsidP="00A67754">
      <w:r>
        <w:separator/>
      </w:r>
    </w:p>
  </w:endnote>
  <w:endnote w:type="continuationSeparator" w:id="0">
    <w:p w:rsidR="00F67189" w:rsidRDefault="00F6718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001FD" w:rsidRPr="00830749" w:rsidRDefault="00AA60C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189" w:rsidRDefault="00F67189" w:rsidP="00A67754">
      <w:r>
        <w:separator/>
      </w:r>
    </w:p>
  </w:footnote>
  <w:footnote w:type="continuationSeparator" w:id="0">
    <w:p w:rsidR="00F67189" w:rsidRDefault="00F6718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Colors" Target="diagrams/colors1.xml"/><Relationship Id="rId3" Type="http://schemas.openxmlformats.org/officeDocument/2006/relationships/numbering" Target="numbering.xml"/><Relationship Id="rId21" Type="http://schemas.openxmlformats.org/officeDocument/2006/relationships/image" Target="media/image6.png"/><Relationship Id="rId34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jpeg"/><Relationship Id="rId25" Type="http://schemas.openxmlformats.org/officeDocument/2006/relationships/diagramQuickStyle" Target="diagrams/quickStyle1.xml"/><Relationship Id="rId33" Type="http://schemas.openxmlformats.org/officeDocument/2006/relationships/header" Target="header4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5.jpeg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Layout" Target="diagrams/layout1.xml"/><Relationship Id="rId32" Type="http://schemas.openxmlformats.org/officeDocument/2006/relationships/image" Target="media/image12.png"/><Relationship Id="rId37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diagramData" Target="diagrams/data1.xml"/><Relationship Id="rId28" Type="http://schemas.openxmlformats.org/officeDocument/2006/relationships/image" Target="media/image8.jpeg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31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microsoft.com/office/2007/relationships/diagramDrawing" Target="diagrams/drawing1.xml"/><Relationship Id="rId30" Type="http://schemas.openxmlformats.org/officeDocument/2006/relationships/image" Target="media/image10.png"/><Relationship Id="rId35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28</TotalTime>
  <Pages>13</Pages>
  <Words>1356</Words>
  <Characters>7730</Characters>
  <Application>Microsoft Office Word</Application>
  <DocSecurity>8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Code</vt:lpstr>
    </vt:vector>
  </TitlesOfParts>
  <Company/>
  <LinksUpToDate>false</LinksUpToDate>
  <CharactersWithSpaces>9068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Jonathan Curro</cp:lastModifiedBy>
  <cp:revision>18</cp:revision>
  <cp:lastPrinted>2019-05-27T02:31:00Z</cp:lastPrinted>
  <dcterms:created xsi:type="dcterms:W3CDTF">2019-07-16T21:35:00Z</dcterms:created>
  <dcterms:modified xsi:type="dcterms:W3CDTF">2019-10-11T05:17:00Z</dcterms:modified>
  <cp:contentStatus>v1-1_01/10/2019</cp:contentStatus>
</cp:coreProperties>
</file>