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514160589"/>
    <w:bookmarkStart w:id="1" w:name="_Ref496191792"/>
    <w:p w14:paraId="32CC3070" w14:textId="77777777" w:rsidR="00CA74AA" w:rsidRPr="008B58D4" w:rsidRDefault="007A6042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68D1004E1D9420C8C9CD61034C279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A74AA" w:rsidRPr="008B58D4">
            <w:rPr>
              <w:szCs w:val="32"/>
            </w:rPr>
            <w:t>BSBPMG407A</w:t>
          </w:r>
        </w:sdtContent>
      </w:sdt>
      <w:r w:rsidR="00CA74AA" w:rsidRPr="008B58D4">
        <w:rPr>
          <w:szCs w:val="32"/>
        </w:rPr>
        <w:t xml:space="preserve"> </w:t>
      </w:r>
    </w:p>
    <w:p w14:paraId="5E6B01F7" w14:textId="77777777" w:rsidR="00CA74AA" w:rsidRPr="008B58D4" w:rsidRDefault="007A6042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3DD8BB3F45A40CCB209F345CD9432C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A74AA" w:rsidRPr="008B58D4">
            <w:rPr>
              <w:szCs w:val="32"/>
            </w:rPr>
            <w:t>Apply risk management techniques</w:t>
          </w:r>
        </w:sdtContent>
      </w:sdt>
    </w:p>
    <w:p w14:paraId="4A37534C" w14:textId="77777777"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7835A09" w14:textId="77777777"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A74AA" w:rsidRPr="008B58D4" w14:paraId="1D4DC9E0" w14:textId="77777777" w:rsidTr="00CA74A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521D36E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2" w:name="_Ref396827952"/>
            <w:r w:rsidRPr="008B58D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DB8D35D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46917DA9" w14:textId="77777777"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568EA54B" w14:textId="77777777"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B58D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3968137A" w14:textId="77777777"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68BFF201" w14:textId="77777777"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26B40388" w14:textId="77777777"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2F832D9" w14:textId="77777777"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66C3A2BE" w14:textId="77777777"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7A475326" w14:textId="77777777"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4C464D99" w14:textId="77777777"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14:paraId="401BBB67" w14:textId="77777777"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14:paraId="11176021" w14:textId="77777777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2F12993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8D4A6FE" w14:textId="77777777" w:rsidR="00CA74AA" w:rsidRPr="008B58D4" w:rsidRDefault="00FD5363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81632814" w:edGrp="everyone"/>
            <w:r>
              <w:rPr>
                <w:rFonts w:ascii="Arial" w:hAnsi="Arial" w:cs="Arial"/>
                <w:sz w:val="22"/>
                <w:szCs w:val="22"/>
              </w:rPr>
              <w:t xml:space="preserve">Toni Thomsen </w:t>
            </w:r>
            <w:permEnd w:id="581632814"/>
          </w:p>
        </w:tc>
      </w:tr>
      <w:tr w:rsidR="00CA74AA" w:rsidRPr="008B58D4" w14:paraId="7E0236AA" w14:textId="77777777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CF9426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E735E8E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AFF44E2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14:paraId="4B40BF03" w14:textId="77777777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5F80A2D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4945654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7AB21EA" w14:textId="77777777"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CD35943" wp14:editId="431435BB">
                      <wp:extent cx="428625" cy="321468"/>
                      <wp:effectExtent l="0" t="3492" r="6032" b="6033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428625" cy="321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49456546" w:displacedByCustomXml="prev"/>
      </w:tr>
    </w:tbl>
    <w:p w14:paraId="0DECA7FD" w14:textId="77777777"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14:paraId="4AF55CD7" w14:textId="77777777"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14:paraId="3F7F84E4" w14:textId="77777777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1F78C55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0CF65C1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36727208" w:edGrp="everyone"/>
            <w:permEnd w:id="236727208"/>
          </w:p>
        </w:tc>
      </w:tr>
      <w:tr w:rsidR="00CA74AA" w:rsidRPr="008B58D4" w14:paraId="499D12AF" w14:textId="77777777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19E843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6EF0061D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9277416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14:paraId="03167F87" w14:textId="77777777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9E2A13C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26523081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6505695" w14:textId="77777777"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A6EB2FC" wp14:editId="43D53A6C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65230817" w:displacedByCustomXml="next"/>
          </w:sdtContent>
        </w:sdt>
      </w:tr>
    </w:tbl>
    <w:p w14:paraId="11271904" w14:textId="77777777"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14:paraId="23F7600F" w14:textId="77777777"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14:paraId="19AB3C9E" w14:textId="77777777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42CF35E" w14:textId="77777777"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42690126" w:edGrp="everyone" w:colFirst="1" w:colLast="1"/>
            <w:r w:rsidRPr="008B58D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B86ECA43320D4B90BDB1E8A402FD651C"/>
            </w:placeholder>
            <w:date w:fullDate="2018-10-2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B8147C6" w14:textId="77777777" w:rsidR="00CA74AA" w:rsidRPr="008B58D4" w:rsidRDefault="00FD5363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22/10/2018</w:t>
                </w:r>
              </w:p>
            </w:tc>
          </w:sdtContent>
        </w:sdt>
      </w:tr>
      <w:permEnd w:id="342690126"/>
    </w:tbl>
    <w:p w14:paraId="59412A07" w14:textId="77777777"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14:paraId="33F623F6" w14:textId="77777777"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14:paraId="04CE70E8" w14:textId="77777777"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CA74AA" w:rsidRPr="008B58D4" w14:paraId="62F4C41F" w14:textId="77777777" w:rsidTr="00CA74A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ECE3444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47B8198D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7CB91202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A74AA" w:rsidRPr="008B58D4" w14:paraId="4F5E1DD3" w14:textId="77777777" w:rsidTr="00CA74A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6314BA97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559" w:type="dxa"/>
            <w:vMerge w:val="restart"/>
            <w:vAlign w:val="center"/>
          </w:tcPr>
          <w:p w14:paraId="2D473130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18242819" w:edGrp="everyone"/>
            <w:permEnd w:id="918242819"/>
          </w:p>
        </w:tc>
        <w:tc>
          <w:tcPr>
            <w:tcW w:w="1272" w:type="dxa"/>
            <w:vAlign w:val="center"/>
          </w:tcPr>
          <w:p w14:paraId="1F36BB5B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11BE5F63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A74AA" w:rsidRPr="008B58D4" w14:paraId="2B0B2EEB" w14:textId="77777777" w:rsidTr="00CA74A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8AAFEB8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02FAB53C" w14:textId="77777777"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1657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670770D9" w14:textId="77777777" w:rsidR="00CA74AA" w:rsidRPr="008B58D4" w:rsidRDefault="00554183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65774" w:displacedByCustomXml="prev"/>
        <w:permStart w:id="1958679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23811B90" w14:textId="77777777" w:rsidR="00CA74AA" w:rsidRPr="008B58D4" w:rsidRDefault="00CA74AA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8679038" w:displacedByCustomXml="prev"/>
        <w:bookmarkStart w:id="3" w:name="_GoBack"/>
        <w:bookmarkEnd w:id="3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A74AA" w:rsidRPr="008B58D4" w14:paraId="78A3C444" w14:textId="77777777" w:rsidTr="00CA74AA">
        <w:tc>
          <w:tcPr>
            <w:tcW w:w="9016" w:type="dxa"/>
            <w:shd w:val="clear" w:color="auto" w:fill="D9D9D9" w:themeFill="background1" w:themeFillShade="D9"/>
          </w:tcPr>
          <w:p w14:paraId="6713AB69" w14:textId="77777777" w:rsidR="00CA74AA" w:rsidRPr="008B58D4" w:rsidRDefault="00CA74AA" w:rsidP="00CA74A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B58D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A74AA" w:rsidRPr="008B58D4" w14:paraId="3F1C1494" w14:textId="77777777" w:rsidTr="00CA74AA">
        <w:trPr>
          <w:trHeight w:val="13602"/>
        </w:trPr>
        <w:tc>
          <w:tcPr>
            <w:tcW w:w="9016" w:type="dxa"/>
          </w:tcPr>
          <w:p w14:paraId="3DAD5ED6" w14:textId="77777777" w:rsidR="00CA74AA" w:rsidRPr="008B58D4" w:rsidRDefault="00CA74AA" w:rsidP="00CA74AA">
            <w:pPr>
              <w:rPr>
                <w:rFonts w:ascii="Arial" w:hAnsi="Arial" w:cs="Arial"/>
                <w:szCs w:val="24"/>
              </w:rPr>
            </w:pPr>
            <w:permStart w:id="1116557155" w:edGrp="everyone"/>
            <w:permEnd w:id="1116557155"/>
          </w:p>
        </w:tc>
      </w:tr>
    </w:tbl>
    <w:bookmarkEnd w:id="2"/>
    <w:p w14:paraId="334E4DA1" w14:textId="77777777" w:rsidR="00CB23D9" w:rsidRPr="008B58D4" w:rsidRDefault="00797798" w:rsidP="00CB23D9">
      <w:pPr>
        <w:pStyle w:val="11CSTCPLQuestionBullet"/>
        <w:ind w:left="709" w:hanging="709"/>
      </w:pPr>
      <w:r w:rsidRPr="008B58D4">
        <w:lastRenderedPageBreak/>
        <w:t xml:space="preserve">Describe a project below. </w:t>
      </w:r>
      <w:r w:rsidR="0062039D" w:rsidRPr="008B58D4">
        <w:t>Conduct a SWOT analysis for the project. Identify at least two (2) points per area.</w:t>
      </w:r>
      <w:bookmarkEnd w:id="0"/>
      <w:r w:rsidR="0062039D" w:rsidRPr="008B58D4">
        <w:t xml:space="preserve"> </w:t>
      </w:r>
      <w:bookmarkEnd w:id="1"/>
    </w:p>
    <w:p w14:paraId="5E04E77D" w14:textId="77777777" w:rsidR="00797798" w:rsidRPr="008B58D4" w:rsidRDefault="00797798" w:rsidP="0079779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654"/>
      </w:tblGrid>
      <w:tr w:rsidR="00797798" w:rsidRPr="008B58D4" w14:paraId="7F821C46" w14:textId="77777777" w:rsidTr="001D6E7D">
        <w:trPr>
          <w:trHeight w:val="2438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31839E" w14:textId="77777777" w:rsidR="00797798" w:rsidRPr="008B58D4" w:rsidRDefault="00797798" w:rsidP="006B67F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Project description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4319" w14:textId="77777777" w:rsidR="00797798" w:rsidRPr="008B58D4" w:rsidRDefault="007A6042" w:rsidP="006B67FE">
            <w:pPr>
              <w:rPr>
                <w:rFonts w:ascii="Arial" w:hAnsi="Arial" w:cs="Arial"/>
                <w:sz w:val="22"/>
                <w:szCs w:val="22"/>
              </w:rPr>
            </w:pPr>
            <w:permStart w:id="1481596405" w:edGrp="everyone"/>
            <w:r>
              <w:rPr>
                <w:rFonts w:ascii="Arial" w:hAnsi="Arial" w:cs="Arial"/>
                <w:sz w:val="22"/>
                <w:szCs w:val="22"/>
              </w:rPr>
              <w:t xml:space="preserve">External Repaint to commercial property </w:t>
            </w:r>
            <w:permEnd w:id="1481596405"/>
          </w:p>
        </w:tc>
      </w:tr>
    </w:tbl>
    <w:p w14:paraId="3D83B5EC" w14:textId="77777777"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559"/>
        <w:gridCol w:w="5785"/>
        <w:gridCol w:w="609"/>
      </w:tblGrid>
      <w:tr w:rsidR="00DE6ED5" w:rsidRPr="008B58D4" w14:paraId="58CA7838" w14:textId="77777777" w:rsidTr="001D6E7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E6E865" w14:textId="77777777" w:rsidR="00DE6ED5" w:rsidRPr="008B58D4" w:rsidRDefault="00DE6ED5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56E0D02" w14:textId="77777777" w:rsidR="00DE6ED5" w:rsidRPr="008B58D4" w:rsidRDefault="00DE6ED5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9F5E6E9" w14:textId="77777777" w:rsidR="00DE6ED5" w:rsidRPr="008B58D4" w:rsidRDefault="003F5A03" w:rsidP="006B67FE">
            <w:pPr>
              <w:keepNext/>
              <w:ind w:left="993" w:right="82" w:hanging="993"/>
              <w:jc w:val="center"/>
            </w:pPr>
            <w:r w:rsidRPr="008B58D4">
              <w:t>Detail</w:t>
            </w:r>
          </w:p>
        </w:tc>
        <w:permStart w:id="16695993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642031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9A84E23" w14:textId="77777777" w:rsidR="00DE6ED5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9599351" w:displacedByCustomXml="prev"/>
      </w:tr>
      <w:tr w:rsidR="00DE6ED5" w:rsidRPr="008B58D4" w14:paraId="6EA60809" w14:textId="77777777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72DE93" w14:textId="77777777" w:rsidR="00DE6ED5" w:rsidRPr="008B58D4" w:rsidRDefault="00DE6ED5" w:rsidP="006B67FE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8C43" w14:textId="77777777" w:rsidR="00DE6ED5" w:rsidRPr="008B58D4" w:rsidRDefault="003F5A03" w:rsidP="006B67FE">
            <w:pPr>
              <w:ind w:right="82"/>
              <w:jc w:val="center"/>
            </w:pPr>
            <w:r w:rsidRPr="008B58D4">
              <w:t>S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FEBE88" w14:textId="77777777" w:rsidR="00DE6ED5" w:rsidRDefault="007A6042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818922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All 10 boys have been allocated to job to get the project achieved in time frame</w:t>
            </w:r>
          </w:p>
          <w:p w14:paraId="4FE0393A" w14:textId="77777777" w:rsidR="00DE6ED5" w:rsidRPr="008B58D4" w:rsidRDefault="007A6042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Given 2 weeks for project but should only take 8-9 days</w:t>
            </w:r>
            <w:permEnd w:id="281892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004D65" w14:textId="77777777" w:rsidR="00DE6ED5" w:rsidRPr="008B58D4" w:rsidRDefault="00DE6ED5" w:rsidP="006B67FE">
            <w:pPr>
              <w:ind w:left="993" w:hanging="993"/>
            </w:pPr>
          </w:p>
        </w:tc>
      </w:tr>
      <w:tr w:rsidR="001D6E7D" w:rsidRPr="008B58D4" w14:paraId="7A677A23" w14:textId="77777777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8F3422" w14:textId="77777777"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ACFE7B8" w14:textId="77777777" w:rsidR="001D6E7D" w:rsidRPr="008B58D4" w:rsidRDefault="001D6E7D" w:rsidP="001D6E7D">
            <w:pPr>
              <w:ind w:right="82"/>
              <w:jc w:val="center"/>
            </w:pPr>
            <w:r w:rsidRPr="008B58D4">
              <w:t>W</w:t>
            </w:r>
          </w:p>
        </w:tc>
        <w:tc>
          <w:tcPr>
            <w:tcW w:w="318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4F9894A" w14:textId="77777777" w:rsidR="007A6042" w:rsidRDefault="007A6042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2680650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Bad weather when painting externally can delay schedule time </w:t>
            </w:r>
          </w:p>
          <w:p w14:paraId="441490B5" w14:textId="77777777" w:rsidR="001D6E7D" w:rsidRPr="008B58D4" w:rsidRDefault="0035049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Having all 10 workers on one job which doesn’t allow for an extra project to be completed</w:t>
            </w:r>
            <w:r w:rsidR="007A6042">
              <w:rPr>
                <w:rFonts w:ascii="Arial" w:hAnsi="Arial" w:cs="Arial"/>
                <w:color w:val="17365D" w:themeColor="text2" w:themeShade="BF"/>
                <w:sz w:val="22"/>
              </w:rPr>
              <w:t xml:space="preserve"> </w:t>
            </w:r>
            <w:permEnd w:id="16268065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004BC4" w14:textId="77777777"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14:paraId="5A00B496" w14:textId="77777777" w:rsidTr="00DE6ED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C58C0B" w14:textId="77777777"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right w:val="single" w:sz="4" w:space="0" w:color="auto"/>
            </w:tcBorders>
            <w:vAlign w:val="center"/>
          </w:tcPr>
          <w:p w14:paraId="2B9A819A" w14:textId="77777777" w:rsidR="001D6E7D" w:rsidRPr="008B58D4" w:rsidRDefault="001D6E7D" w:rsidP="001D6E7D">
            <w:pPr>
              <w:jc w:val="center"/>
            </w:pPr>
            <w:r w:rsidRPr="008B58D4">
              <w:t>O</w:t>
            </w:r>
          </w:p>
        </w:tc>
        <w:tc>
          <w:tcPr>
            <w:tcW w:w="3183" w:type="pct"/>
            <w:tcBorders>
              <w:left w:val="single" w:sz="4" w:space="0" w:color="auto"/>
            </w:tcBorders>
            <w:vAlign w:val="center"/>
          </w:tcPr>
          <w:p w14:paraId="616AB14F" w14:textId="77777777" w:rsidR="001D6E7D" w:rsidRDefault="0035049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33386508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Work better together as a team </w:t>
            </w:r>
          </w:p>
          <w:p w14:paraId="5520FEA9" w14:textId="77777777" w:rsidR="001D6E7D" w:rsidRPr="008B58D4" w:rsidRDefault="0035049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List goals that each painter wants to achieve by end of day </w:t>
            </w:r>
            <w:permEnd w:id="13338650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D686DD" w14:textId="77777777"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14:paraId="16223630" w14:textId="77777777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1CB256" w14:textId="77777777"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FF270E6" w14:textId="77777777" w:rsidR="001D6E7D" w:rsidRPr="008B58D4" w:rsidRDefault="001D6E7D" w:rsidP="001D6E7D">
            <w:pPr>
              <w:jc w:val="center"/>
            </w:pPr>
            <w:r w:rsidRPr="008B58D4">
              <w:t>T</w:t>
            </w:r>
          </w:p>
        </w:tc>
        <w:tc>
          <w:tcPr>
            <w:tcW w:w="318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02E1F15D" w14:textId="77777777" w:rsidR="001D6E7D" w:rsidRDefault="0035049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2364198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Injury on the worksite as high work is involved </w:t>
            </w:r>
          </w:p>
          <w:p w14:paraId="30F52D0A" w14:textId="77777777" w:rsidR="001D6E7D" w:rsidRPr="008B58D4" w:rsidRDefault="0035049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Weather/Equipment hire </w:t>
            </w:r>
            <w:permEnd w:id="4236419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CDB193" w14:textId="77777777" w:rsidR="001D6E7D" w:rsidRPr="008B58D4" w:rsidRDefault="001D6E7D" w:rsidP="001D6E7D">
            <w:pPr>
              <w:ind w:left="993" w:hanging="993"/>
            </w:pPr>
          </w:p>
        </w:tc>
      </w:tr>
    </w:tbl>
    <w:p w14:paraId="3985847D" w14:textId="77777777"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p w14:paraId="523879F7" w14:textId="77777777" w:rsidR="0062039D" w:rsidRPr="008B58D4" w:rsidRDefault="0062039D">
      <w:pPr>
        <w:jc w:val="left"/>
        <w:rPr>
          <w:rFonts w:ascii="Arial" w:hAnsi="Arial" w:cs="Arial"/>
          <w:sz w:val="22"/>
          <w:szCs w:val="22"/>
        </w:rPr>
      </w:pPr>
      <w:r w:rsidRPr="008B58D4">
        <w:rPr>
          <w:rFonts w:ascii="Arial" w:hAnsi="Arial" w:cs="Arial"/>
          <w:sz w:val="22"/>
          <w:szCs w:val="22"/>
        </w:rPr>
        <w:br w:type="page"/>
      </w:r>
    </w:p>
    <w:p w14:paraId="5BABC84E" w14:textId="77777777" w:rsidR="0062039D" w:rsidRPr="008B58D4" w:rsidRDefault="0062039D" w:rsidP="0062039D">
      <w:pPr>
        <w:pStyle w:val="11CSTCPLQuestionBullet"/>
        <w:ind w:left="709" w:hanging="709"/>
      </w:pPr>
      <w:bookmarkStart w:id="4" w:name="_Ref514160814"/>
      <w:r w:rsidRPr="008B58D4">
        <w:lastRenderedPageBreak/>
        <w:t xml:space="preserve">Consider the project you identified in </w:t>
      </w:r>
      <w:r w:rsidRPr="008B58D4">
        <w:fldChar w:fldCharType="begin"/>
      </w:r>
      <w:r w:rsidRPr="008B58D4">
        <w:instrText xml:space="preserve"> REF _Ref514160589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Q1. </w:t>
      </w:r>
      <w:r w:rsidRPr="008B58D4">
        <w:fldChar w:fldCharType="end"/>
      </w:r>
      <w:r w:rsidRPr="008B58D4">
        <w:t>For each of the areas identified in the table below, identify one (1) risk that may arise.</w:t>
      </w:r>
      <w:bookmarkEnd w:id="4"/>
    </w:p>
    <w:p w14:paraId="68302E6D" w14:textId="77777777"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2039D" w:rsidRPr="008B58D4" w14:paraId="1A762316" w14:textId="77777777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72007D" w14:textId="77777777" w:rsidR="0062039D" w:rsidRPr="008B58D4" w:rsidRDefault="0062039D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897CAB" w14:textId="77777777"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80B457" w14:textId="77777777"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Project risk</w:t>
            </w:r>
          </w:p>
        </w:tc>
        <w:permStart w:id="17214537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97382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C935022" w14:textId="77777777"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1453792" w:displacedByCustomXml="prev"/>
      </w:tr>
      <w:tr w:rsidR="00217C2D" w:rsidRPr="008B58D4" w14:paraId="1BE5942B" w14:textId="77777777" w:rsidTr="007A6042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2CCAB3" w14:textId="77777777"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0858" w14:textId="77777777" w:rsidR="00217C2D" w:rsidRPr="008B58D4" w:rsidRDefault="00217C2D" w:rsidP="00217C2D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721792" w14:textId="77777777" w:rsidR="00217C2D" w:rsidRPr="008B58D4" w:rsidRDefault="0035049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301173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Bad weather </w:t>
            </w:r>
            <w:permEnd w:id="1630117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FF22C5" w14:textId="77777777"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14:paraId="435915C9" w14:textId="77777777" w:rsidTr="007A6042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71FCBA" w14:textId="77777777"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53DF" w14:textId="77777777" w:rsidR="00217C2D" w:rsidRPr="008B58D4" w:rsidRDefault="00217C2D" w:rsidP="00217C2D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41365DC" w14:textId="77777777" w:rsidR="00217C2D" w:rsidRPr="008B58D4" w:rsidRDefault="0035049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81352218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Budget runs over</w:t>
            </w:r>
            <w:permEnd w:id="8135221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376637" w14:textId="77777777"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14:paraId="2FEA4271" w14:textId="77777777" w:rsidTr="007A6042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A596A3" w14:textId="77777777"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0C428" w14:textId="77777777" w:rsidR="00217C2D" w:rsidRPr="008B58D4" w:rsidRDefault="00217C2D" w:rsidP="00217C2D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C1FD50" w14:textId="77777777" w:rsidR="00217C2D" w:rsidRPr="008B58D4" w:rsidRDefault="0035049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0960626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Workers fall sick </w:t>
            </w:r>
            <w:permEnd w:id="1096062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1FA42E" w14:textId="77777777"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14:paraId="68DDBCA7" w14:textId="77777777" w:rsidTr="007A6042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03B8B3" w14:textId="77777777"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8817" w14:textId="77777777" w:rsidR="00217C2D" w:rsidRPr="008B58D4" w:rsidRDefault="00217C2D" w:rsidP="00217C2D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75EA4C3" w14:textId="77777777" w:rsidR="00217C2D" w:rsidRPr="008B58D4" w:rsidRDefault="0035049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220563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Equipment hire damage </w:t>
            </w:r>
            <w:permEnd w:id="622056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E38E7A" w14:textId="77777777"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14:paraId="52B33D59" w14:textId="77777777" w:rsidTr="006B67F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9B46CF" w14:textId="77777777"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F83B81" w14:textId="77777777" w:rsidR="00217C2D" w:rsidRPr="008B58D4" w:rsidRDefault="00217C2D" w:rsidP="00217C2D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60FA892" w14:textId="77777777" w:rsidR="00217C2D" w:rsidRPr="008B58D4" w:rsidRDefault="0035049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55440953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Equipment Hire breaks down/Faulty </w:t>
            </w:r>
            <w:permEnd w:id="15544095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C2A14F" w14:textId="77777777" w:rsidR="00217C2D" w:rsidRPr="008B58D4" w:rsidRDefault="00217C2D" w:rsidP="00217C2D">
            <w:pPr>
              <w:ind w:left="993" w:hanging="993"/>
            </w:pPr>
          </w:p>
        </w:tc>
      </w:tr>
    </w:tbl>
    <w:p w14:paraId="41455DAB" w14:textId="77777777"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14:paraId="1D2736E6" w14:textId="77777777" w:rsidR="00393C68" w:rsidRPr="008B58D4" w:rsidRDefault="00393C68" w:rsidP="00393C68">
      <w:pPr>
        <w:jc w:val="left"/>
        <w:rPr>
          <w:rFonts w:ascii="Arial" w:hAnsi="Arial" w:cs="Arial"/>
          <w:sz w:val="22"/>
          <w:szCs w:val="22"/>
        </w:rPr>
      </w:pPr>
    </w:p>
    <w:p w14:paraId="0471DDDD" w14:textId="77777777" w:rsidR="00393C68" w:rsidRPr="008B58D4" w:rsidRDefault="00393C68" w:rsidP="006B67FE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5" w:name="_Ref514164767"/>
      <w:r w:rsidRPr="008B58D4">
        <w:t>Using ticks, identify whether each of the risk analysis methods listed below is either ‘qualitative’ or ‘quantitative’.</w:t>
      </w:r>
      <w:bookmarkEnd w:id="5"/>
      <w:r w:rsidRPr="008B58D4">
        <w:t xml:space="preserve"> </w:t>
      </w:r>
      <w:r w:rsidRPr="008B58D4">
        <w:br/>
      </w:r>
    </w:p>
    <w:tbl>
      <w:tblPr>
        <w:tblpPr w:leftFromText="180" w:rightFromText="180" w:vertAnchor="text" w:horzAnchor="margin" w:tblpY="36"/>
        <w:tblW w:w="51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"/>
        <w:gridCol w:w="1401"/>
        <w:gridCol w:w="1404"/>
        <w:gridCol w:w="4695"/>
        <w:gridCol w:w="708"/>
      </w:tblGrid>
      <w:tr w:rsidR="00393C68" w:rsidRPr="008B58D4" w14:paraId="07F9B4D7" w14:textId="77777777" w:rsidTr="000B6487"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5925A1" w14:textId="77777777" w:rsidR="00393C68" w:rsidRPr="008B58D4" w:rsidRDefault="00393C68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0549C3" w14:textId="77777777"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Qualitative</w:t>
            </w:r>
          </w:p>
        </w:tc>
        <w:tc>
          <w:tcPr>
            <w:tcW w:w="7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EB811F" w14:textId="77777777" w:rsidR="00393C68" w:rsidRPr="008B58D4" w:rsidRDefault="00393C68" w:rsidP="00393C68">
            <w:pPr>
              <w:keepNext/>
              <w:ind w:left="993" w:hanging="993"/>
              <w:jc w:val="center"/>
            </w:pPr>
            <w:r w:rsidRPr="008B58D4">
              <w:t>Quantitative</w:t>
            </w:r>
          </w:p>
        </w:tc>
        <w:tc>
          <w:tcPr>
            <w:tcW w:w="25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C586D0" w14:textId="77777777"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Method</w:t>
            </w:r>
          </w:p>
        </w:tc>
        <w:permStart w:id="9752503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0391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8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4D1997A" w14:textId="77777777" w:rsidR="00393C68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5250355" w:displacedByCustomXml="prev"/>
      </w:tr>
      <w:tr w:rsidR="00E93A81" w:rsidRPr="008B58D4" w14:paraId="44D0F676" w14:textId="77777777" w:rsidTr="007A6042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9B5594" w14:textId="77777777" w:rsidR="00E93A81" w:rsidRPr="008B58D4" w:rsidRDefault="00E93A81" w:rsidP="00E93A81">
            <w:pPr>
              <w:ind w:left="993" w:hanging="993"/>
              <w:jc w:val="center"/>
            </w:pPr>
          </w:p>
        </w:tc>
        <w:permStart w:id="616175377" w:edGrp="everyone" w:displacedByCustomXml="next"/>
        <w:sdt>
          <w:sdtPr>
            <w:rPr>
              <w:sz w:val="48"/>
            </w:rPr>
            <w:id w:val="-20007998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F2ECE75" w14:textId="77777777" w:rsidR="00E93A81" w:rsidRPr="005B091D" w:rsidRDefault="005B091D" w:rsidP="00E93A8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616175377" w:displacedByCustomXml="prev"/>
        <w:permStart w:id="964911768" w:edGrp="everyone" w:displacedByCustomXml="next"/>
        <w:sdt>
          <w:sdtPr>
            <w:rPr>
              <w:sz w:val="48"/>
            </w:rPr>
            <w:id w:val="-2129065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top w:val="single" w:sz="12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1B3211E" w14:textId="77777777" w:rsidR="00E93A81" w:rsidRPr="008B58D4" w:rsidRDefault="0035049E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964911768" w:displacedByCustomXml="prev"/>
        <w:tc>
          <w:tcPr>
            <w:tcW w:w="2548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0A41BC" w14:textId="77777777" w:rsidR="00E93A81" w:rsidRPr="008B58D4" w:rsidRDefault="00E93A81" w:rsidP="00E93A81">
            <w:pPr>
              <w:jc w:val="center"/>
            </w:pPr>
            <w:r w:rsidRPr="008B58D4">
              <w:t>Analyses expected monetary value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8887DD" w14:textId="77777777"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14:paraId="15B37C58" w14:textId="77777777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8BEA28" w14:textId="77777777" w:rsidR="00E93A81" w:rsidRPr="008B58D4" w:rsidRDefault="00E93A81" w:rsidP="00E93A81">
            <w:pPr>
              <w:ind w:left="993" w:hanging="993"/>
              <w:jc w:val="center"/>
            </w:pPr>
          </w:p>
        </w:tc>
        <w:permStart w:id="1499676988" w:edGrp="everyone" w:displacedByCustomXml="next"/>
        <w:sdt>
          <w:sdtPr>
            <w:rPr>
              <w:sz w:val="48"/>
            </w:rPr>
            <w:id w:val="4675570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A2B97A" w14:textId="77777777" w:rsidR="00E93A81" w:rsidRPr="008B58D4" w:rsidRDefault="0035049E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499676988" w:displacedByCustomXml="prev"/>
        <w:permStart w:id="1120698221" w:edGrp="everyone" w:displacedByCustomXml="next"/>
        <w:sdt>
          <w:sdtPr>
            <w:rPr>
              <w:sz w:val="48"/>
            </w:rPr>
            <w:id w:val="-610205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EB258F5" w14:textId="77777777" w:rsidR="00E93A81" w:rsidRPr="008B58D4" w:rsidRDefault="0035049E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120698221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0B8E76" w14:textId="77777777" w:rsidR="00E93A81" w:rsidRPr="008B58D4" w:rsidRDefault="00E93A81" w:rsidP="00E93A81">
            <w:pPr>
              <w:jc w:val="center"/>
            </w:pPr>
            <w:r w:rsidRPr="008B58D4">
              <w:t>Considers likelihood of occurrence and impact on projective objectives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652E72" w14:textId="77777777"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14:paraId="65262742" w14:textId="77777777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B606E6" w14:textId="77777777" w:rsidR="00E93A81" w:rsidRPr="008B58D4" w:rsidRDefault="00E93A81" w:rsidP="00E93A81">
            <w:pPr>
              <w:ind w:left="993" w:hanging="993"/>
              <w:jc w:val="center"/>
            </w:pPr>
          </w:p>
        </w:tc>
        <w:permStart w:id="1921467776" w:edGrp="everyone" w:displacedByCustomXml="next"/>
        <w:sdt>
          <w:sdtPr>
            <w:rPr>
              <w:sz w:val="48"/>
            </w:rPr>
            <w:id w:val="179494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33719B" w14:textId="77777777" w:rsidR="00E93A81" w:rsidRPr="008B58D4" w:rsidRDefault="005B091D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921467776" w:displacedByCustomXml="prev"/>
        <w:permStart w:id="459240115" w:edGrp="everyone" w:displacedByCustomXml="next"/>
        <w:sdt>
          <w:sdtPr>
            <w:rPr>
              <w:sz w:val="48"/>
            </w:rPr>
            <w:id w:val="5656867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39A2F29" w14:textId="77777777" w:rsidR="00E93A81" w:rsidRPr="008B58D4" w:rsidRDefault="0035049E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459240115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10084B" w14:textId="77777777" w:rsidR="00E93A81" w:rsidRPr="008B58D4" w:rsidRDefault="00E93A81" w:rsidP="00E93A81">
            <w:pPr>
              <w:jc w:val="center"/>
            </w:pPr>
            <w:r w:rsidRPr="008B58D4">
              <w:t>Ranks risks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1AFB43" w14:textId="77777777" w:rsidR="00E93A81" w:rsidRPr="008B58D4" w:rsidRDefault="00E93A81" w:rsidP="00E93A81">
            <w:pPr>
              <w:ind w:left="993" w:hanging="993"/>
            </w:pPr>
          </w:p>
        </w:tc>
      </w:tr>
    </w:tbl>
    <w:p w14:paraId="03BCFABA" w14:textId="77777777" w:rsidR="0062039D" w:rsidRPr="008B58D4" w:rsidRDefault="0062039D" w:rsidP="0062039D">
      <w:r w:rsidRPr="008B58D4">
        <w:br w:type="page"/>
      </w:r>
    </w:p>
    <w:p w14:paraId="03EB6CB1" w14:textId="77777777" w:rsidR="0062039D" w:rsidRPr="008B58D4" w:rsidRDefault="0062039D" w:rsidP="0062039D">
      <w:pPr>
        <w:rPr>
          <w:rFonts w:ascii="Arial" w:hAnsi="Arial"/>
          <w:b/>
          <w:i/>
        </w:rPr>
      </w:pPr>
      <w:r w:rsidRPr="008B58D4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="00BB7D35" w:rsidRPr="008B58D4">
        <w:rPr>
          <w:rFonts w:ascii="Arial" w:hAnsi="Arial"/>
          <w:b/>
          <w:i/>
        </w:rPr>
        <w:fldChar w:fldCharType="begin"/>
      </w:r>
      <w:r w:rsidR="00BB7D35" w:rsidRPr="008B58D4">
        <w:rPr>
          <w:rFonts w:ascii="Arial" w:hAnsi="Arial"/>
          <w:b/>
          <w:i/>
        </w:rPr>
        <w:instrText xml:space="preserve"> REF _Ref514164832 \r \h </w:instrText>
      </w:r>
      <w:r w:rsidR="008B58D4" w:rsidRPr="008B58D4">
        <w:rPr>
          <w:rFonts w:ascii="Arial" w:hAnsi="Arial"/>
          <w:b/>
          <w:i/>
        </w:rPr>
        <w:instrText xml:space="preserve"> \* MERGEFORMAT </w:instrText>
      </w:r>
      <w:r w:rsidR="00BB7D35" w:rsidRPr="008B58D4">
        <w:rPr>
          <w:rFonts w:ascii="Arial" w:hAnsi="Arial"/>
          <w:b/>
          <w:i/>
        </w:rPr>
      </w:r>
      <w:r w:rsidR="00BB7D35" w:rsidRPr="008B58D4">
        <w:rPr>
          <w:rFonts w:ascii="Arial" w:hAnsi="Arial"/>
          <w:b/>
          <w:i/>
        </w:rPr>
        <w:fldChar w:fldCharType="separate"/>
      </w:r>
      <w:r w:rsidR="005516F3" w:rsidRPr="008B58D4">
        <w:rPr>
          <w:rFonts w:ascii="Arial" w:hAnsi="Arial"/>
          <w:b/>
          <w:i/>
        </w:rPr>
        <w:t xml:space="preserve">Q4. </w:t>
      </w:r>
      <w:r w:rsidR="00BB7D35" w:rsidRPr="008B58D4">
        <w:rPr>
          <w:rFonts w:ascii="Arial" w:hAnsi="Arial"/>
          <w:b/>
          <w:i/>
        </w:rPr>
        <w:fldChar w:fldCharType="end"/>
      </w:r>
    </w:p>
    <w:p w14:paraId="79B581D6" w14:textId="77777777" w:rsidR="0062039D" w:rsidRPr="008B58D4" w:rsidRDefault="0062039D" w:rsidP="0062039D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62039D" w:rsidRPr="008B58D4" w14:paraId="012108A3" w14:textId="77777777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42F025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038997" w14:textId="77777777"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A:</w:t>
            </w:r>
          </w:p>
          <w:p w14:paraId="74C25100" w14:textId="77777777"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Catastrophic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AA639C" w14:textId="77777777"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B:</w:t>
            </w:r>
          </w:p>
          <w:p w14:paraId="6CBC4630" w14:textId="77777777"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Major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DD9C92" w14:textId="77777777"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C:</w:t>
            </w:r>
          </w:p>
          <w:p w14:paraId="09CC4DB5" w14:textId="77777777"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Moderate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CDC2DC" w14:textId="77777777"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D:</w:t>
            </w:r>
          </w:p>
          <w:p w14:paraId="59B97545" w14:textId="77777777"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Minor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D4C1F1" w14:textId="77777777"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</w:t>
            </w:r>
          </w:p>
          <w:p w14:paraId="0F210748" w14:textId="77777777"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Insignificant</w:t>
            </w:r>
          </w:p>
        </w:tc>
      </w:tr>
      <w:tr w:rsidR="0062039D" w:rsidRPr="008B58D4" w14:paraId="69B526D5" w14:textId="77777777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550085" w14:textId="77777777"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1: </w:t>
            </w:r>
            <w:r w:rsidR="00E43E99" w:rsidRPr="008B58D4">
              <w:rPr>
                <w:b/>
                <w:bCs/>
                <w:sz w:val="18"/>
                <w:szCs w:val="18"/>
              </w:rPr>
              <w:t>Almost certain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01EE12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170260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C314E8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060808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6F0F92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14:paraId="58B3E118" w14:textId="77777777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9FAE91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F8CDD0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FC75F0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4535B5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2A191B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11C4B4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14:paraId="1B2797CF" w14:textId="77777777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CF2CF0" w14:textId="77777777"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3: </w:t>
            </w:r>
            <w:r w:rsidR="00E43E99" w:rsidRPr="008B58D4">
              <w:rPr>
                <w:b/>
                <w:bCs/>
                <w:sz w:val="18"/>
                <w:szCs w:val="18"/>
              </w:rPr>
              <w:t>Occasionally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FBB726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ADFCFB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CEEA4C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FF3988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4EDAAA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14:paraId="49F2FEBB" w14:textId="77777777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F790FA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81AA2D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6A54A5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3DFEAE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46030A6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374F89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14:paraId="1A5BC4A9" w14:textId="77777777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231C1C" w14:textId="77777777"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5: </w:t>
            </w:r>
            <w:r w:rsidR="00E43E99" w:rsidRPr="008B58D4">
              <w:rPr>
                <w:b/>
                <w:bCs/>
                <w:sz w:val="18"/>
                <w:szCs w:val="18"/>
              </w:rPr>
              <w:t>Rare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FA1F48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8F0771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1D3E50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EC48BF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AF9E62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4D943D91" w14:textId="77777777" w:rsidR="0062039D" w:rsidRPr="008B58D4" w:rsidRDefault="0062039D" w:rsidP="0062039D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62039D" w:rsidRPr="008B58D4" w14:paraId="5BC5A216" w14:textId="77777777" w:rsidTr="006B67FE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0ACA07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F54D06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98E142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06610A" w14:textId="77777777"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47E7FD95" w14:textId="77777777" w:rsidR="0062039D" w:rsidRPr="008B58D4" w:rsidRDefault="0062039D" w:rsidP="0062039D">
      <w:pPr>
        <w:rPr>
          <w:sz w:val="20"/>
        </w:rPr>
      </w:pPr>
    </w:p>
    <w:p w14:paraId="29F823EF" w14:textId="77777777" w:rsidR="00DE6ED5" w:rsidRPr="008B58D4" w:rsidRDefault="00DE6ED5" w:rsidP="00E6555D">
      <w:pPr>
        <w:rPr>
          <w:rFonts w:ascii="Arial" w:hAnsi="Arial" w:cs="Arial"/>
          <w:sz w:val="22"/>
          <w:szCs w:val="22"/>
        </w:rPr>
      </w:pPr>
    </w:p>
    <w:p w14:paraId="2F874365" w14:textId="77777777" w:rsidR="00E6555D" w:rsidRPr="008B58D4" w:rsidRDefault="0062039D" w:rsidP="00E6555D">
      <w:pPr>
        <w:pStyle w:val="11CSTCPLQuestionBullet"/>
        <w:ind w:left="709" w:hanging="709"/>
      </w:pPr>
      <w:bookmarkStart w:id="6" w:name="_Ref497316899"/>
      <w:bookmarkStart w:id="7" w:name="_Ref514164832"/>
      <w:r w:rsidRPr="008B58D4">
        <w:t xml:space="preserve">Referring to your responses in </w:t>
      </w:r>
      <w:r w:rsidRPr="008B58D4">
        <w:fldChar w:fldCharType="begin"/>
      </w:r>
      <w:r w:rsidRPr="008B58D4">
        <w:instrText xml:space="preserve"> REF _Ref514160814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Q2. </w:t>
      </w:r>
      <w:r w:rsidRPr="008B58D4">
        <w:fldChar w:fldCharType="end"/>
      </w:r>
      <w:r w:rsidRPr="008B58D4">
        <w:t>rate each of the risks you identified using the Risk Matrix shown above.</w:t>
      </w:r>
      <w:bookmarkEnd w:id="6"/>
      <w:r w:rsidRPr="008B58D4">
        <w:t xml:space="preserve"> Identify the Likelihood and Impact you have determined, plus the overall risk rating. </w:t>
      </w:r>
      <w:r w:rsidRPr="008B58D4">
        <w:br/>
      </w:r>
      <w:r w:rsidRPr="008B58D4">
        <w:br/>
        <w:t>Prioritise each risk from 1 to 5 (1 = highest priority, 5 = lowest priority).</w:t>
      </w:r>
      <w:bookmarkEnd w:id="7"/>
    </w:p>
    <w:p w14:paraId="73313CAD" w14:textId="77777777"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557"/>
        <w:gridCol w:w="4945"/>
        <w:gridCol w:w="965"/>
        <w:gridCol w:w="609"/>
      </w:tblGrid>
      <w:tr w:rsidR="0062039D" w:rsidRPr="008B58D4" w14:paraId="281298CA" w14:textId="77777777" w:rsidTr="00BB7D3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F1A186" w14:textId="77777777" w:rsidR="0062039D" w:rsidRPr="008B58D4" w:rsidRDefault="0062039D" w:rsidP="00BB7D35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7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CE6214" w14:textId="77777777"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A956F48" w14:textId="77777777"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Risk rating</w:t>
            </w: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1DB0B15" w14:textId="77777777" w:rsidR="0062039D" w:rsidRPr="008B58D4" w:rsidRDefault="0062039D" w:rsidP="00BB7D35">
            <w:pPr>
              <w:keepNext/>
              <w:ind w:right="82"/>
              <w:jc w:val="center"/>
            </w:pPr>
            <w:r w:rsidRPr="008B58D4">
              <w:t>Priority</w:t>
            </w:r>
          </w:p>
        </w:tc>
        <w:permStart w:id="6897945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76145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B44C3A6" w14:textId="77777777"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9794543" w:displacedByCustomXml="prev"/>
      </w:tr>
      <w:tr w:rsidR="0062039D" w:rsidRPr="008B58D4" w14:paraId="0D4990A6" w14:textId="77777777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7C53EC" w14:textId="77777777" w:rsidR="0062039D" w:rsidRPr="008B58D4" w:rsidRDefault="0062039D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7D11" w14:textId="77777777" w:rsidR="0062039D" w:rsidRPr="008B58D4" w:rsidRDefault="0062039D" w:rsidP="00BB7D35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46EA98" w14:textId="77777777"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Likelihood: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2049444016" w:edGrp="everyone"/>
            <w:r w:rsidR="0035049E">
              <w:t>2</w:t>
            </w:r>
            <w:permEnd w:id="2049444016"/>
          </w:p>
          <w:p w14:paraId="17A26E9C" w14:textId="77777777"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Impact:</w:t>
            </w:r>
            <w:r w:rsidR="00E43E99" w:rsidRPr="008B58D4">
              <w:t xml:space="preserve"> </w:t>
            </w:r>
            <w:r w:rsidR="00E43E99" w:rsidRPr="008B58D4">
              <w:rPr>
                <w:color w:val="17365D" w:themeColor="text2" w:themeShade="BF"/>
              </w:rPr>
              <w:t xml:space="preserve"> </w:t>
            </w:r>
            <w:permStart w:id="1950558967" w:edGrp="everyone"/>
            <w:r w:rsidR="0035049E">
              <w:rPr>
                <w:color w:val="17365D" w:themeColor="text2" w:themeShade="BF"/>
              </w:rPr>
              <w:t>A</w:t>
            </w:r>
            <w:permEnd w:id="1950558967"/>
          </w:p>
          <w:p w14:paraId="4D7A22A6" w14:textId="77777777"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Risk rating: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1420296810" w:edGrp="everyone"/>
            <w:r w:rsidR="00471032">
              <w:t>1</w:t>
            </w:r>
            <w:permEnd w:id="1420296810"/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901B2F" w14:textId="77777777" w:rsidR="0062039D" w:rsidRPr="008B58D4" w:rsidRDefault="00471032" w:rsidP="00BB7D35">
            <w:pPr>
              <w:spacing w:line="360" w:lineRule="auto"/>
              <w:ind w:right="79"/>
              <w:jc w:val="left"/>
            </w:pPr>
            <w:permStart w:id="990148156" w:edGrp="everyone"/>
            <w:r>
              <w:t>1</w:t>
            </w:r>
            <w:permEnd w:id="9901481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6FD4F4" w14:textId="77777777" w:rsidR="0062039D" w:rsidRPr="008B58D4" w:rsidRDefault="0062039D" w:rsidP="00BB7D35">
            <w:pPr>
              <w:ind w:left="993" w:hanging="993"/>
            </w:pPr>
          </w:p>
        </w:tc>
      </w:tr>
      <w:tr w:rsidR="00E43E99" w:rsidRPr="008B58D4" w14:paraId="2B037268" w14:textId="77777777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3EFB75" w14:textId="77777777"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9876" w14:textId="77777777" w:rsidR="00E43E99" w:rsidRPr="008B58D4" w:rsidRDefault="00E43E99" w:rsidP="00BB7D35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82C25B" w14:textId="77777777"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742162841" w:edGrp="everyone"/>
            <w:r w:rsidR="00471032">
              <w:t>3</w:t>
            </w:r>
            <w:permEnd w:id="1742162841"/>
          </w:p>
          <w:p w14:paraId="6B66EE94" w14:textId="77777777"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696346201" w:edGrp="everyone"/>
            <w:r w:rsidR="00471032">
              <w:rPr>
                <w:color w:val="17365D" w:themeColor="text2" w:themeShade="BF"/>
              </w:rPr>
              <w:t>A</w:t>
            </w:r>
            <w:permEnd w:id="696346201"/>
          </w:p>
          <w:p w14:paraId="66DB9594" w14:textId="77777777"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1914176260" w:edGrp="everyone"/>
            <w:r w:rsidR="00471032">
              <w:t>2</w:t>
            </w:r>
            <w:permEnd w:id="1914176260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064BAD" w14:textId="77777777" w:rsidR="00E43E99" w:rsidRPr="008B58D4" w:rsidRDefault="00471032" w:rsidP="00BB7D35">
            <w:pPr>
              <w:spacing w:line="360" w:lineRule="auto"/>
              <w:ind w:right="79"/>
              <w:jc w:val="left"/>
            </w:pPr>
            <w:permStart w:id="992632372" w:edGrp="everyone"/>
            <w:r>
              <w:t>2</w:t>
            </w:r>
            <w:permEnd w:id="9926323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91D775" w14:textId="77777777"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14:paraId="35316440" w14:textId="77777777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48BD86" w14:textId="77777777"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8AEF" w14:textId="77777777" w:rsidR="00E43E99" w:rsidRPr="008B58D4" w:rsidRDefault="00E43E99" w:rsidP="00BB7D35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2DB0B6" w14:textId="77777777"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955101957" w:edGrp="everyone"/>
            <w:r w:rsidR="00471032">
              <w:t>3</w:t>
            </w:r>
            <w:permEnd w:id="1955101957"/>
          </w:p>
          <w:p w14:paraId="74E137AA" w14:textId="77777777"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1359437071" w:edGrp="everyone"/>
            <w:r w:rsidR="00471032">
              <w:rPr>
                <w:color w:val="17365D" w:themeColor="text2" w:themeShade="BF"/>
              </w:rPr>
              <w:t>B</w:t>
            </w:r>
            <w:permEnd w:id="1359437071"/>
          </w:p>
          <w:p w14:paraId="7F217734" w14:textId="77777777"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1401303128" w:edGrp="everyone"/>
            <w:r w:rsidR="00471032">
              <w:t>3</w:t>
            </w:r>
            <w:permEnd w:id="1401303128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E70F3C" w14:textId="77777777" w:rsidR="00E43E99" w:rsidRPr="008B58D4" w:rsidRDefault="00471032" w:rsidP="00BB7D35">
            <w:pPr>
              <w:spacing w:line="360" w:lineRule="auto"/>
              <w:ind w:right="79"/>
              <w:jc w:val="left"/>
            </w:pPr>
            <w:permStart w:id="446500094" w:edGrp="everyone"/>
            <w:r>
              <w:t>3</w:t>
            </w:r>
            <w:permEnd w:id="4465000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4048B0" w14:textId="77777777"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14:paraId="47C1C9E8" w14:textId="77777777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DFBCB2" w14:textId="77777777"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6E384" w14:textId="77777777" w:rsidR="00E43E99" w:rsidRPr="008B58D4" w:rsidRDefault="00E43E99" w:rsidP="00BB7D35">
            <w:pPr>
              <w:jc w:val="center"/>
            </w:pPr>
            <w:r w:rsidRPr="008B58D4">
              <w:t>Legal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62F32D" w14:textId="77777777"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590508823" w:edGrp="everyone"/>
            <w:r w:rsidR="00471032">
              <w:t>2</w:t>
            </w:r>
            <w:permEnd w:id="1590508823"/>
          </w:p>
          <w:p w14:paraId="0B17F658" w14:textId="77777777"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262478836" w:edGrp="everyone"/>
            <w:r w:rsidR="00471032">
              <w:rPr>
                <w:color w:val="17365D" w:themeColor="text2" w:themeShade="BF"/>
              </w:rPr>
              <w:t>B</w:t>
            </w:r>
            <w:permEnd w:id="262478836"/>
          </w:p>
          <w:p w14:paraId="31523E26" w14:textId="77777777"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256792134" w:edGrp="everyone"/>
            <w:r w:rsidR="00471032">
              <w:t>5</w:t>
            </w:r>
            <w:permEnd w:id="256792134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2709C7" w14:textId="77777777" w:rsidR="00E43E99" w:rsidRPr="008B58D4" w:rsidRDefault="00471032" w:rsidP="00BB7D35">
            <w:pPr>
              <w:spacing w:line="360" w:lineRule="auto"/>
              <w:ind w:right="79"/>
              <w:jc w:val="left"/>
            </w:pPr>
            <w:permStart w:id="656623044" w:edGrp="everyone"/>
            <w:r>
              <w:t>5</w:t>
            </w:r>
            <w:permEnd w:id="6566230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AEE631" w14:textId="77777777"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14:paraId="5D8F271D" w14:textId="77777777" w:rsidTr="001A61CA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6B9688" w14:textId="77777777"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A7AC3A8" w14:textId="77777777" w:rsidR="00E43E99" w:rsidRPr="008B58D4" w:rsidRDefault="00E43E99" w:rsidP="00BB7D35">
            <w:pPr>
              <w:jc w:val="center"/>
            </w:pPr>
            <w:r w:rsidRPr="008B58D4">
              <w:t>Technology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02B105BC" w14:textId="77777777"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382938655" w:edGrp="everyone"/>
            <w:r w:rsidR="00471032">
              <w:t>2</w:t>
            </w:r>
            <w:permEnd w:id="382938655"/>
          </w:p>
          <w:p w14:paraId="5C35C0E1" w14:textId="77777777"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694049461" w:edGrp="everyone"/>
            <w:r w:rsidR="00471032">
              <w:rPr>
                <w:color w:val="17365D" w:themeColor="text2" w:themeShade="BF"/>
              </w:rPr>
              <w:t>A</w:t>
            </w:r>
            <w:permEnd w:id="694049461"/>
          </w:p>
          <w:p w14:paraId="153571CD" w14:textId="77777777"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520697736" w:edGrp="everyone"/>
            <w:r w:rsidR="00471032">
              <w:t>4</w:t>
            </w:r>
            <w:permEnd w:id="520697736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3E5B8BD5" w14:textId="77777777" w:rsidR="00E43E99" w:rsidRPr="008B58D4" w:rsidRDefault="00471032" w:rsidP="00BB7D35">
            <w:pPr>
              <w:spacing w:line="360" w:lineRule="auto"/>
              <w:ind w:right="79"/>
              <w:jc w:val="left"/>
            </w:pPr>
            <w:permStart w:id="1895907945" w:edGrp="everyone"/>
            <w:r>
              <w:t>4</w:t>
            </w:r>
            <w:permEnd w:id="18959079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10335C" w14:textId="77777777" w:rsidR="00E43E99" w:rsidRPr="008B58D4" w:rsidRDefault="00E43E99" w:rsidP="00BB7D35">
            <w:pPr>
              <w:ind w:left="993" w:hanging="993"/>
            </w:pPr>
          </w:p>
        </w:tc>
      </w:tr>
    </w:tbl>
    <w:p w14:paraId="57DC6371" w14:textId="77777777"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14:paraId="3CDFD312" w14:textId="77777777" w:rsidR="00644AC0" w:rsidRPr="008B58D4" w:rsidRDefault="00644AC0" w:rsidP="00644AC0">
      <w:pPr>
        <w:pStyle w:val="11CSTCPLQuestionBullet"/>
        <w:numPr>
          <w:ilvl w:val="0"/>
          <w:numId w:val="0"/>
        </w:numPr>
        <w:ind w:left="360" w:hanging="360"/>
      </w:pPr>
    </w:p>
    <w:p w14:paraId="71B13E64" w14:textId="77777777" w:rsidR="00644AC0" w:rsidRPr="008B58D4" w:rsidRDefault="00644AC0" w:rsidP="00644AC0">
      <w:pPr>
        <w:pStyle w:val="11CSTCPLQuestionBullet"/>
        <w:ind w:left="709" w:hanging="709"/>
      </w:pPr>
      <w:bookmarkStart w:id="8" w:name="_Ref408921427"/>
      <w:r w:rsidRPr="008B58D4">
        <w:lastRenderedPageBreak/>
        <w:t>Order the elements of the hierarchy of control, from 1 to 6 (i.e. most effective to least effective).</w:t>
      </w:r>
      <w:bookmarkEnd w:id="8"/>
    </w:p>
    <w:p w14:paraId="37B36EE6" w14:textId="77777777" w:rsidR="00644AC0" w:rsidRPr="008B58D4" w:rsidRDefault="00644AC0" w:rsidP="00644AC0">
      <w:pPr>
        <w:jc w:val="center"/>
        <w:rPr>
          <w:rFonts w:ascii="Arial" w:hAnsi="Arial" w:cs="Arial"/>
          <w:sz w:val="22"/>
          <w:szCs w:val="22"/>
        </w:rPr>
      </w:pPr>
      <w:r w:rsidRPr="008B58D4">
        <w:rPr>
          <w:rFonts w:ascii="Calibri" w:hAnsi="Calibri"/>
          <w:b/>
          <w:noProof/>
          <w:lang w:eastAsia="en-AU"/>
        </w:rPr>
        <w:drawing>
          <wp:inline distT="0" distB="0" distL="0" distR="0" wp14:anchorId="662F2902" wp14:editId="3A452185">
            <wp:extent cx="3495675" cy="1504315"/>
            <wp:effectExtent l="19050" t="38100" r="47625" b="57785"/>
            <wp:docPr id="27" name="Diagram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79B24F08" w14:textId="77777777"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44AC0" w:rsidRPr="008B58D4" w14:paraId="783AE1F6" w14:textId="77777777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8EF22C" w14:textId="77777777" w:rsidR="00644AC0" w:rsidRPr="008B58D4" w:rsidRDefault="00644AC0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EED5D06" w14:textId="77777777"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3167D41" w14:textId="77777777"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Element</w:t>
            </w:r>
          </w:p>
        </w:tc>
        <w:permStart w:id="410989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7168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0D00ACA" w14:textId="77777777"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0989594" w:displacedByCustomXml="prev"/>
      </w:tr>
      <w:tr w:rsidR="00644AC0" w:rsidRPr="008B58D4" w14:paraId="39413918" w14:textId="77777777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FBA0DE" w14:textId="77777777"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215719ED" w14:textId="77777777" w:rsidR="00644AC0" w:rsidRPr="008B58D4" w:rsidRDefault="0047103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33492087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3</w:t>
            </w:r>
            <w:permEnd w:id="33492087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258A5232" w14:textId="77777777" w:rsidR="00644AC0" w:rsidRPr="008B58D4" w:rsidRDefault="00644AC0" w:rsidP="006B67FE">
            <w:pPr>
              <w:ind w:right="82"/>
              <w:jc w:val="center"/>
            </w:pPr>
            <w:r w:rsidRPr="008B58D4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800B60" w14:textId="77777777"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14:paraId="6E018955" w14:textId="77777777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3811AE" w14:textId="77777777"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14:paraId="000B1063" w14:textId="77777777" w:rsidR="00644AC0" w:rsidRPr="008B58D4" w:rsidRDefault="0047103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34527320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6</w:t>
            </w:r>
            <w:permEnd w:id="345273205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14:paraId="43806714" w14:textId="77777777" w:rsidR="00644AC0" w:rsidRPr="008B58D4" w:rsidRDefault="00644AC0" w:rsidP="006B67FE">
            <w:pPr>
              <w:ind w:right="82"/>
              <w:jc w:val="center"/>
            </w:pPr>
            <w:r w:rsidRPr="008B58D4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FF3E30" w14:textId="77777777"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14:paraId="266FA365" w14:textId="77777777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FE702C" w14:textId="77777777"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14:paraId="7B223035" w14:textId="77777777" w:rsidR="00644AC0" w:rsidRPr="008B58D4" w:rsidRDefault="0047103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98817741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</w:t>
            </w:r>
            <w:permEnd w:id="1988177418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14:paraId="69A0547E" w14:textId="77777777" w:rsidR="00644AC0" w:rsidRPr="008B58D4" w:rsidRDefault="00644AC0" w:rsidP="006B67FE">
            <w:pPr>
              <w:ind w:right="82"/>
              <w:jc w:val="center"/>
            </w:pPr>
            <w:r w:rsidRPr="008B58D4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D64DB3" w14:textId="77777777"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14:paraId="363CEB9E" w14:textId="77777777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DC2B97" w14:textId="77777777"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14:paraId="508107C9" w14:textId="77777777" w:rsidR="00644AC0" w:rsidRPr="008B58D4" w:rsidRDefault="0047103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92215720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4</w:t>
            </w:r>
            <w:permEnd w:id="922157206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14:paraId="01149240" w14:textId="77777777"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3B47C4" w14:textId="77777777"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14:paraId="72DC8EBA" w14:textId="77777777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27E154" w14:textId="77777777"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14:paraId="46FC3C44" w14:textId="77777777" w:rsidR="00644AC0" w:rsidRPr="008B58D4" w:rsidRDefault="0047103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7184528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5</w:t>
            </w:r>
            <w:permEnd w:id="771845288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14:paraId="55A0D3FE" w14:textId="77777777"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F1A891" w14:textId="77777777"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14:paraId="19601492" w14:textId="77777777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5C5D6D" w14:textId="77777777"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C78C8C7" w14:textId="77777777" w:rsidR="00644AC0" w:rsidRPr="008B58D4" w:rsidRDefault="0047103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9889995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2</w:t>
            </w:r>
            <w:permEnd w:id="9889995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40BB849C" w14:textId="77777777" w:rsidR="00644AC0" w:rsidRPr="008B58D4" w:rsidRDefault="00644AC0" w:rsidP="006B67FE">
            <w:pPr>
              <w:ind w:right="82"/>
              <w:jc w:val="center"/>
            </w:pPr>
            <w:r w:rsidRPr="008B58D4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DB3A7F" w14:textId="77777777" w:rsidR="00644AC0" w:rsidRPr="008B58D4" w:rsidRDefault="00644AC0" w:rsidP="006B67FE">
            <w:pPr>
              <w:ind w:left="993" w:hanging="993"/>
            </w:pPr>
          </w:p>
        </w:tc>
      </w:tr>
    </w:tbl>
    <w:p w14:paraId="1601F763" w14:textId="77777777"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14:paraId="647C5C57" w14:textId="77777777"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14:paraId="11EF6B79" w14:textId="77777777" w:rsidR="00644AC0" w:rsidRPr="008B58D4" w:rsidRDefault="00644AC0" w:rsidP="00644AC0">
      <w:pPr>
        <w:pStyle w:val="11CSTCPLQuestionBullet"/>
        <w:ind w:left="709" w:hanging="709"/>
      </w:pPr>
      <w:bookmarkStart w:id="9" w:name="_Ref514164849"/>
      <w:r w:rsidRPr="008B58D4">
        <w:t xml:space="preserve">Referring to your responses in </w:t>
      </w:r>
      <w:r w:rsidRPr="008B58D4">
        <w:fldChar w:fldCharType="begin"/>
      </w:r>
      <w:r w:rsidRPr="008B58D4">
        <w:instrText xml:space="preserve"> REF _Ref514160814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Q2. </w:t>
      </w:r>
      <w:r w:rsidRPr="008B58D4">
        <w:fldChar w:fldCharType="end"/>
      </w:r>
      <w:r w:rsidRPr="008B58D4">
        <w:t>propose one (1) risk control for the risk identified in each of the areas listed below.</w:t>
      </w:r>
      <w:bookmarkEnd w:id="9"/>
      <w:r w:rsidRPr="008B58D4">
        <w:t xml:space="preserve"> </w:t>
      </w:r>
    </w:p>
    <w:p w14:paraId="28FAA9B8" w14:textId="77777777"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44AC0" w:rsidRPr="008B58D4" w14:paraId="4B492425" w14:textId="77777777" w:rsidTr="00644AC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4DCA7E" w14:textId="77777777" w:rsidR="00644AC0" w:rsidRPr="008B58D4" w:rsidRDefault="00644AC0" w:rsidP="00644AC0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5E04A9" w14:textId="77777777"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3E5ACC7" w14:textId="77777777"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Risk control</w:t>
            </w:r>
          </w:p>
        </w:tc>
        <w:permStart w:id="5116688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961546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D21F88D" w14:textId="77777777"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1668889" w:displacedByCustomXml="prev"/>
      </w:tr>
      <w:tr w:rsidR="00644AC0" w:rsidRPr="008B58D4" w14:paraId="4096C8DB" w14:textId="77777777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FC8113" w14:textId="77777777"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8361" w14:textId="77777777" w:rsidR="00644AC0" w:rsidRPr="008B58D4" w:rsidRDefault="00644AC0" w:rsidP="00644AC0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ECF309" w14:textId="77777777" w:rsidR="00644AC0" w:rsidRPr="008B58D4" w:rsidRDefault="009A1C2B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96812197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Isolate the hazard – remove boys for worksite due to weather</w:t>
            </w:r>
            <w:permEnd w:id="9681219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346F18" w14:textId="77777777"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14:paraId="5811D3B4" w14:textId="77777777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A44AEE" w14:textId="77777777"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7058" w14:textId="77777777" w:rsidR="00644AC0" w:rsidRPr="008B58D4" w:rsidRDefault="00644AC0" w:rsidP="00644AC0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719863" w14:textId="77777777" w:rsidR="00644AC0" w:rsidRPr="008B58D4" w:rsidRDefault="009A1C2B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3923504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Administrative Means </w:t>
            </w:r>
            <w:permEnd w:id="18392350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F0058E" w14:textId="77777777"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14:paraId="13504847" w14:textId="77777777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F3864B" w14:textId="77777777"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C649" w14:textId="77777777" w:rsidR="00644AC0" w:rsidRPr="008B58D4" w:rsidRDefault="00644AC0" w:rsidP="00644AC0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8AAC98" w14:textId="77777777" w:rsidR="00644AC0" w:rsidRPr="008B58D4" w:rsidRDefault="009A1C2B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2085136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Provide and use PPE </w:t>
            </w:r>
            <w:permEnd w:id="6208513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0C2765" w14:textId="77777777"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14:paraId="32D96807" w14:textId="77777777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F18591" w14:textId="77777777"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DC0E1" w14:textId="77777777" w:rsidR="00644AC0" w:rsidRPr="008B58D4" w:rsidRDefault="00644AC0" w:rsidP="00644AC0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FD29DD" w14:textId="77777777" w:rsidR="004F00F7" w:rsidRDefault="009A1C2B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06276475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Administrative Means – Have </w:t>
            </w:r>
          </w:p>
          <w:p w14:paraId="6A3BF0FA" w14:textId="77777777" w:rsidR="00644AC0" w:rsidRPr="008B58D4" w:rsidRDefault="009A1C2B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insurance and contracts in place </w:t>
            </w:r>
            <w:permEnd w:id="20627647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98A407" w14:textId="77777777"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14:paraId="6D5048A5" w14:textId="77777777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7892F5" w14:textId="77777777"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AAA69C" w14:textId="77777777" w:rsidR="00644AC0" w:rsidRPr="008B58D4" w:rsidRDefault="00644AC0" w:rsidP="00644AC0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AC66DD7" w14:textId="77777777" w:rsidR="00644AC0" w:rsidRPr="008B58D4" w:rsidRDefault="009A1C2B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4663297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Control hazard by engineering means </w:t>
            </w:r>
            <w:permEnd w:id="4466329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70894D" w14:textId="77777777" w:rsidR="00644AC0" w:rsidRPr="008B58D4" w:rsidRDefault="00644AC0" w:rsidP="00644AC0">
            <w:pPr>
              <w:ind w:left="993" w:hanging="993"/>
            </w:pPr>
          </w:p>
        </w:tc>
      </w:tr>
    </w:tbl>
    <w:p w14:paraId="3BFFD269" w14:textId="77777777" w:rsidR="00E43E99" w:rsidRPr="008B58D4" w:rsidRDefault="00E43E99">
      <w:pPr>
        <w:jc w:val="left"/>
        <w:rPr>
          <w:rFonts w:ascii="Arial" w:hAnsi="Arial" w:cs="Arial"/>
          <w:sz w:val="22"/>
          <w:szCs w:val="22"/>
        </w:rPr>
      </w:pPr>
    </w:p>
    <w:p w14:paraId="6037D258" w14:textId="77777777" w:rsidR="00E43E99" w:rsidRPr="008B58D4" w:rsidRDefault="007E7E66" w:rsidP="00E43E99">
      <w:pPr>
        <w:pStyle w:val="11CSTCPLQuestionBullet"/>
        <w:ind w:left="709" w:hanging="709"/>
      </w:pPr>
      <w:bookmarkStart w:id="10" w:name="_Ref514164857"/>
      <w:r w:rsidRPr="008B58D4">
        <w:t>Which of the following parties should be consulted and agree to proposed risk managed strategies</w:t>
      </w:r>
      <w:r w:rsidR="00644AC0" w:rsidRPr="008B58D4">
        <w:t>,</w:t>
      </w:r>
      <w:r w:rsidRPr="008B58D4">
        <w:t xml:space="preserve"> plans</w:t>
      </w:r>
      <w:r w:rsidR="00644AC0" w:rsidRPr="008B58D4">
        <w:t xml:space="preserve"> and reporting mechanisms</w:t>
      </w:r>
      <w:r w:rsidR="00E43E99" w:rsidRPr="008B58D4">
        <w:t>? Tick all that apply.</w:t>
      </w:r>
      <w:bookmarkEnd w:id="10"/>
    </w:p>
    <w:p w14:paraId="588D6FC1" w14:textId="77777777"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43E99" w:rsidRPr="008B58D4" w14:paraId="2472EB9E" w14:textId="77777777" w:rsidTr="006B67F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052DA2" w14:textId="77777777" w:rsidR="00E43E99" w:rsidRPr="008B58D4" w:rsidRDefault="00E43E99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B4769E" w14:textId="77777777"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0377247" w14:textId="77777777"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5929287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94161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A27D068" w14:textId="77777777" w:rsidR="00E43E99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2928794" w:displacedByCustomXml="prev"/>
      </w:tr>
      <w:tr w:rsidR="00FE294E" w:rsidRPr="008B58D4" w14:paraId="29F59730" w14:textId="77777777" w:rsidTr="007A604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5CAF6" w14:textId="77777777" w:rsidR="00FE294E" w:rsidRPr="008B58D4" w:rsidRDefault="00FE294E" w:rsidP="00FE294E">
            <w:pPr>
              <w:ind w:left="993" w:hanging="993"/>
              <w:jc w:val="center"/>
            </w:pPr>
          </w:p>
        </w:tc>
        <w:permStart w:id="12333402" w:edGrp="everyone" w:displacedByCustomXml="next"/>
        <w:sdt>
          <w:sdtPr>
            <w:rPr>
              <w:sz w:val="48"/>
            </w:rPr>
            <w:id w:val="-19277975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A0832E9" w14:textId="77777777" w:rsidR="00FE294E" w:rsidRPr="008B58D4" w:rsidRDefault="004F00F7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233340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95CB92" w14:textId="77777777" w:rsidR="00FE294E" w:rsidRPr="008B58D4" w:rsidRDefault="00FE294E" w:rsidP="00FE294E">
            <w:pPr>
              <w:jc w:val="center"/>
            </w:pPr>
            <w:r w:rsidRPr="008B58D4">
              <w:t>Project manager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AF58FB" w14:textId="77777777"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14:paraId="054C3B6A" w14:textId="77777777" w:rsidTr="007A604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B5C588" w14:textId="77777777" w:rsidR="00FE294E" w:rsidRPr="008B58D4" w:rsidRDefault="00FE294E" w:rsidP="00FE294E">
            <w:pPr>
              <w:ind w:left="993" w:hanging="993"/>
              <w:jc w:val="center"/>
            </w:pPr>
          </w:p>
        </w:tc>
        <w:permStart w:id="1841787437" w:edGrp="everyone" w:displacedByCustomXml="next"/>
        <w:sdt>
          <w:sdtPr>
            <w:rPr>
              <w:sz w:val="48"/>
            </w:rPr>
            <w:id w:val="-1781560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167DBFB" w14:textId="77777777" w:rsidR="00FE294E" w:rsidRPr="008B58D4" w:rsidRDefault="004F00F7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8417874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6F0367" w14:textId="77777777" w:rsidR="00FE294E" w:rsidRPr="008B58D4" w:rsidRDefault="00FE294E" w:rsidP="00FE294E">
            <w:pPr>
              <w:jc w:val="center"/>
            </w:pPr>
            <w:r w:rsidRPr="008B58D4">
              <w:t>Project specialist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24A60" w14:textId="77777777"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14:paraId="61049053" w14:textId="77777777" w:rsidTr="007A604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9012C5" w14:textId="77777777" w:rsidR="00FE294E" w:rsidRPr="008B58D4" w:rsidRDefault="00FE294E" w:rsidP="00FE294E">
            <w:pPr>
              <w:ind w:left="993" w:hanging="993"/>
              <w:jc w:val="center"/>
            </w:pPr>
          </w:p>
        </w:tc>
        <w:permStart w:id="740053438" w:edGrp="everyone" w:displacedByCustomXml="next"/>
        <w:sdt>
          <w:sdtPr>
            <w:rPr>
              <w:sz w:val="48"/>
            </w:rPr>
            <w:id w:val="17661075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A2CF16D" w14:textId="77777777" w:rsidR="00FE294E" w:rsidRPr="008B58D4" w:rsidRDefault="004F00F7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7400534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369E9E" w14:textId="77777777" w:rsidR="00FE294E" w:rsidRPr="008B58D4" w:rsidRDefault="00FE294E" w:rsidP="00FE294E">
            <w:pPr>
              <w:jc w:val="center"/>
            </w:pPr>
            <w:r w:rsidRPr="008B58D4">
              <w:t>Team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6FD9D4" w14:textId="77777777" w:rsidR="00FE294E" w:rsidRPr="008B58D4" w:rsidRDefault="00FE294E" w:rsidP="00FE294E">
            <w:pPr>
              <w:ind w:left="993" w:hanging="993"/>
            </w:pPr>
          </w:p>
        </w:tc>
      </w:tr>
    </w:tbl>
    <w:p w14:paraId="0721B917" w14:textId="77777777"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p w14:paraId="33C66147" w14:textId="77777777"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14:paraId="5C8EA3ED" w14:textId="77777777" w:rsidR="006B67FE" w:rsidRPr="008B58D4" w:rsidRDefault="006B67FE" w:rsidP="006B67FE">
      <w:pPr>
        <w:pStyle w:val="11CSTCPLQuestionBullet"/>
        <w:ind w:left="709" w:hanging="709"/>
      </w:pPr>
      <w:bookmarkStart w:id="11" w:name="_Ref497317794"/>
      <w:bookmarkStart w:id="12" w:name="_Ref514164903"/>
      <w:r w:rsidRPr="008B58D4">
        <w:t xml:space="preserve">True or False (Tick your response): </w:t>
      </w:r>
      <w:bookmarkEnd w:id="11"/>
      <w:r w:rsidRPr="008B58D4">
        <w:t>Organisations all use the same risk analysis methods, techniques and tools.</w:t>
      </w:r>
      <w:bookmarkEnd w:id="12"/>
    </w:p>
    <w:p w14:paraId="6733B1B5" w14:textId="77777777"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A61CA" w:rsidRPr="008B58D4" w14:paraId="68AFCEFE" w14:textId="77777777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355B33" w14:textId="77777777" w:rsidR="001A61CA" w:rsidRPr="008B58D4" w:rsidRDefault="001A61CA" w:rsidP="001A61C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85440572" w:edGrp="everyone" w:displacedByCustomXml="next"/>
        <w:sdt>
          <w:sdtPr>
            <w:rPr>
              <w:sz w:val="48"/>
            </w:rPr>
            <w:id w:val="-1497946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AF88354" w14:textId="77777777" w:rsidR="001A61CA" w:rsidRPr="008B58D4" w:rsidRDefault="00554183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8544057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D2F227" w14:textId="77777777" w:rsidR="001A61CA" w:rsidRPr="008B58D4" w:rsidRDefault="001A61CA" w:rsidP="001A61CA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A08455" w14:textId="77777777" w:rsidR="001A61CA" w:rsidRPr="008B58D4" w:rsidRDefault="001A61CA" w:rsidP="001A61C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70464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74315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E017345" w14:textId="77777777" w:rsidR="001A61CA" w:rsidRPr="008B58D4" w:rsidRDefault="001A61CA" w:rsidP="001A61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0464117" w:displacedByCustomXml="prev"/>
      </w:tr>
      <w:tr w:rsidR="001A61CA" w:rsidRPr="008B58D4" w14:paraId="07B4E992" w14:textId="77777777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A4D791" w14:textId="77777777" w:rsidR="001A61CA" w:rsidRPr="008B58D4" w:rsidRDefault="001A61CA" w:rsidP="001A61CA">
            <w:pPr>
              <w:ind w:left="993" w:hanging="993"/>
              <w:jc w:val="center"/>
            </w:pPr>
          </w:p>
        </w:tc>
        <w:permStart w:id="1609651624" w:edGrp="everyone" w:displacedByCustomXml="next"/>
        <w:sdt>
          <w:sdtPr>
            <w:rPr>
              <w:sz w:val="48"/>
            </w:rPr>
            <w:id w:val="-7645269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14:paraId="3DEEA1BA" w14:textId="77777777" w:rsidR="001A61CA" w:rsidRPr="008B58D4" w:rsidRDefault="004F00F7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60965162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BF446D" w14:textId="77777777" w:rsidR="001A61CA" w:rsidRPr="008B58D4" w:rsidRDefault="001A61CA" w:rsidP="001A61CA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B0B3A1" w14:textId="77777777" w:rsidR="001A61CA" w:rsidRPr="008B58D4" w:rsidRDefault="001A61CA" w:rsidP="001A61C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FE823DE" w14:textId="77777777" w:rsidR="001A61CA" w:rsidRPr="008B58D4" w:rsidRDefault="001A61CA" w:rsidP="001A61CA">
            <w:pPr>
              <w:ind w:left="993" w:hanging="993"/>
            </w:pPr>
          </w:p>
        </w:tc>
      </w:tr>
    </w:tbl>
    <w:p w14:paraId="42714B7F" w14:textId="77777777"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14:paraId="0F6A2F97" w14:textId="77777777"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14:paraId="77B06F45" w14:textId="77777777" w:rsidR="00DC6F0A" w:rsidRPr="008B58D4" w:rsidRDefault="005845F8" w:rsidP="00DC6F0A">
      <w:pPr>
        <w:pStyle w:val="11CSTCPLQuestionBullet"/>
        <w:ind w:left="709" w:hanging="709"/>
      </w:pPr>
      <w:bookmarkStart w:id="13" w:name="_Ref497316910"/>
      <w:r w:rsidRPr="008B58D4">
        <w:t>Identify the four (4) options that may be followed once you have established the revised risk level</w:t>
      </w:r>
      <w:r w:rsidR="00DC6F0A" w:rsidRPr="008B58D4">
        <w:t>.</w:t>
      </w:r>
      <w:bookmarkEnd w:id="13"/>
    </w:p>
    <w:p w14:paraId="46A9ABD8" w14:textId="77777777"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tbl>
      <w:tblPr>
        <w:tblW w:w="9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36"/>
      </w:tblGrid>
      <w:tr w:rsidR="00DC6F0A" w:rsidRPr="008B58D4" w14:paraId="24E261A1" w14:textId="77777777" w:rsidTr="008B58D4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324805" w14:textId="77777777" w:rsidR="00DC6F0A" w:rsidRPr="008B58D4" w:rsidRDefault="00DC6F0A" w:rsidP="00D8547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DDC2" w14:textId="77777777" w:rsidR="00DC6F0A" w:rsidRDefault="005B0A83" w:rsidP="00D85471">
            <w:pPr>
              <w:rPr>
                <w:rFonts w:ascii="Arial" w:hAnsi="Arial" w:cs="Arial"/>
                <w:sz w:val="22"/>
                <w:szCs w:val="22"/>
              </w:rPr>
            </w:pPr>
            <w:permStart w:id="502753867" w:edGrp="everyone"/>
            <w:r>
              <w:rPr>
                <w:rFonts w:ascii="Arial" w:hAnsi="Arial" w:cs="Arial"/>
                <w:sz w:val="22"/>
                <w:szCs w:val="22"/>
              </w:rPr>
              <w:t xml:space="preserve">Do nothing </w:t>
            </w:r>
          </w:p>
          <w:p w14:paraId="1CA50B5C" w14:textId="77777777" w:rsidR="00DC6F0A" w:rsidRDefault="005B0A83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Implement rise controls </w:t>
            </w:r>
          </w:p>
          <w:p w14:paraId="02B17E87" w14:textId="77777777" w:rsidR="00DC6F0A" w:rsidRDefault="005B0A83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Reassess the risk </w:t>
            </w:r>
          </w:p>
          <w:p w14:paraId="6E4FAAB3" w14:textId="77777777" w:rsidR="00DC6F0A" w:rsidRPr="008B58D4" w:rsidRDefault="005B0A83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Accept the risk </w:t>
            </w:r>
            <w:permEnd w:id="502753867"/>
          </w:p>
        </w:tc>
        <w:permStart w:id="19725726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11087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36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15494F0" w14:textId="77777777" w:rsidR="00DC6F0A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2572663" w:displacedByCustomXml="prev"/>
      </w:tr>
    </w:tbl>
    <w:p w14:paraId="1BC817F0" w14:textId="77777777"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14:paraId="664B04E0" w14:textId="77777777"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14:paraId="6706EDC9" w14:textId="77777777" w:rsidR="005516F3" w:rsidRPr="008B58D4" w:rsidRDefault="005516F3" w:rsidP="005516F3">
      <w:pPr>
        <w:pStyle w:val="11CSTCPLQuestionBullet"/>
        <w:ind w:left="709" w:hanging="709"/>
      </w:pPr>
      <w:bookmarkStart w:id="14" w:name="_Ref514412892"/>
      <w:r w:rsidRPr="008B58D4">
        <w:t>What is the name of the risk level measured after risk controls have been implemented? Tick all that apply.</w:t>
      </w:r>
      <w:bookmarkEnd w:id="14"/>
    </w:p>
    <w:p w14:paraId="0FDD2977" w14:textId="77777777"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516F3" w:rsidRPr="008B58D4" w14:paraId="7B7F615A" w14:textId="77777777" w:rsidTr="00CA74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8C6DDB" w14:textId="77777777" w:rsidR="005516F3" w:rsidRPr="008B58D4" w:rsidRDefault="005516F3" w:rsidP="00CA74A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05F4A2B" w14:textId="77777777"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2AD24C4" w14:textId="77777777"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232862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0990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768688A" w14:textId="77777777" w:rsidR="005516F3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2862149" w:displacedByCustomXml="prev"/>
      </w:tr>
      <w:tr w:rsidR="008B58D4" w:rsidRPr="008B58D4" w14:paraId="6BCBA463" w14:textId="77777777" w:rsidTr="007A604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C6B733" w14:textId="77777777" w:rsidR="008B58D4" w:rsidRPr="008B58D4" w:rsidRDefault="008B58D4" w:rsidP="008B58D4">
            <w:pPr>
              <w:ind w:left="993" w:hanging="993"/>
              <w:jc w:val="center"/>
            </w:pPr>
          </w:p>
        </w:tc>
        <w:permStart w:id="340928487" w:edGrp="everyone" w:displacedByCustomXml="next"/>
        <w:sdt>
          <w:sdtPr>
            <w:rPr>
              <w:sz w:val="48"/>
            </w:rPr>
            <w:id w:val="13989450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26F02F5" w14:textId="77777777"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34092848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14C44" w14:textId="77777777" w:rsidR="008B58D4" w:rsidRPr="008B58D4" w:rsidRDefault="008B58D4" w:rsidP="008B58D4">
            <w:pPr>
              <w:jc w:val="center"/>
            </w:pPr>
            <w:r w:rsidRPr="008B58D4">
              <w:t>Initial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67AFAE" w14:textId="77777777"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14:paraId="0BF368A2" w14:textId="77777777" w:rsidTr="007A604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6E65AB" w14:textId="77777777" w:rsidR="008B58D4" w:rsidRPr="008B58D4" w:rsidRDefault="008B58D4" w:rsidP="008B58D4">
            <w:pPr>
              <w:ind w:left="993" w:hanging="993"/>
              <w:jc w:val="center"/>
            </w:pPr>
          </w:p>
        </w:tc>
        <w:permStart w:id="1131764316" w:edGrp="everyone" w:displacedByCustomXml="next"/>
        <w:sdt>
          <w:sdtPr>
            <w:rPr>
              <w:sz w:val="48"/>
            </w:rPr>
            <w:id w:val="1103464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C3F4D20" w14:textId="77777777"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1317643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7EB624" w14:textId="77777777" w:rsidR="008B58D4" w:rsidRPr="008B58D4" w:rsidRDefault="008B58D4" w:rsidP="008B58D4">
            <w:pPr>
              <w:jc w:val="center"/>
            </w:pPr>
            <w:r w:rsidRPr="008B58D4">
              <w:t>Revised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1E641C" w14:textId="77777777"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14:paraId="33281A2C" w14:textId="77777777" w:rsidTr="007A604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01B5E4" w14:textId="77777777" w:rsidR="008B58D4" w:rsidRPr="008B58D4" w:rsidRDefault="008B58D4" w:rsidP="008B58D4">
            <w:pPr>
              <w:ind w:left="993" w:hanging="993"/>
              <w:jc w:val="center"/>
            </w:pPr>
          </w:p>
        </w:tc>
        <w:permStart w:id="2008231528" w:edGrp="everyone" w:displacedByCustomXml="next"/>
        <w:sdt>
          <w:sdtPr>
            <w:rPr>
              <w:sz w:val="48"/>
            </w:rPr>
            <w:id w:val="21305843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0ABB7A8" w14:textId="77777777" w:rsidR="008B58D4" w:rsidRPr="008B58D4" w:rsidRDefault="005B0A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20082315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17AF9" w14:textId="77777777" w:rsidR="008B58D4" w:rsidRPr="008B58D4" w:rsidRDefault="008B58D4" w:rsidP="008B58D4">
            <w:pPr>
              <w:jc w:val="center"/>
            </w:pPr>
            <w:r w:rsidRPr="008B58D4">
              <w:t>Residual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C7A596" w14:textId="77777777"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14:paraId="1B3E1217" w14:textId="77777777" w:rsidTr="007A604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80EA0B" w14:textId="77777777" w:rsidR="008B58D4" w:rsidRPr="008B58D4" w:rsidRDefault="008B58D4" w:rsidP="008B58D4">
            <w:pPr>
              <w:ind w:left="993" w:hanging="993"/>
              <w:jc w:val="center"/>
            </w:pPr>
          </w:p>
        </w:tc>
        <w:permStart w:id="711735894" w:edGrp="everyone" w:displacedByCustomXml="next"/>
        <w:sdt>
          <w:sdtPr>
            <w:rPr>
              <w:sz w:val="48"/>
            </w:rPr>
            <w:id w:val="-2024773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009F7C98" w14:textId="77777777"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7117358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7B8979" w14:textId="77777777" w:rsidR="008B58D4" w:rsidRPr="008B58D4" w:rsidRDefault="008B58D4" w:rsidP="008B58D4">
            <w:pPr>
              <w:jc w:val="center"/>
            </w:pPr>
            <w:r w:rsidRPr="008B58D4">
              <w:t>Updated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55878C" w14:textId="77777777" w:rsidR="008B58D4" w:rsidRPr="008B58D4" w:rsidRDefault="008B58D4" w:rsidP="008B58D4">
            <w:pPr>
              <w:ind w:left="993" w:hanging="993"/>
            </w:pPr>
          </w:p>
        </w:tc>
      </w:tr>
    </w:tbl>
    <w:p w14:paraId="3748A9D6" w14:textId="77777777"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14:paraId="79A85A65" w14:textId="77777777" w:rsidR="005516F3" w:rsidRPr="008B58D4" w:rsidRDefault="005516F3" w:rsidP="005516F3">
      <w:pPr>
        <w:pStyle w:val="11CSTCPLQuestionBullet"/>
        <w:ind w:left="709" w:hanging="709"/>
      </w:pPr>
      <w:bookmarkStart w:id="15" w:name="_Ref514413216"/>
      <w:r w:rsidRPr="008B58D4">
        <w:lastRenderedPageBreak/>
        <w:t>On what document should incidents be recorded?</w:t>
      </w:r>
      <w:bookmarkEnd w:id="15"/>
    </w:p>
    <w:p w14:paraId="4AA0C4DC" w14:textId="77777777"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5516F3" w:rsidRPr="008B58D4" w14:paraId="434287E5" w14:textId="77777777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AD029E" w14:textId="77777777"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20F1" w14:textId="77777777" w:rsidR="005516F3" w:rsidRPr="008B58D4" w:rsidRDefault="005B0A83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297941285" w:edGrp="everyone"/>
            <w:r>
              <w:rPr>
                <w:rFonts w:ascii="Arial" w:hAnsi="Arial" w:cs="Arial"/>
                <w:sz w:val="22"/>
                <w:szCs w:val="22"/>
              </w:rPr>
              <w:t xml:space="preserve">Issues Register </w:t>
            </w:r>
            <w:permEnd w:id="297941285"/>
          </w:p>
        </w:tc>
        <w:permStart w:id="245304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93333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DEAA92" w14:textId="77777777"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530455" w:displacedByCustomXml="prev"/>
      </w:tr>
    </w:tbl>
    <w:p w14:paraId="6A642266" w14:textId="77777777"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14:paraId="1E888477" w14:textId="77777777"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14:paraId="764E81CC" w14:textId="77777777" w:rsidR="005516F3" w:rsidRPr="008B58D4" w:rsidRDefault="005516F3" w:rsidP="005516F3">
      <w:pPr>
        <w:pStyle w:val="11CSTCPLQuestionBullet"/>
        <w:ind w:left="709" w:hanging="709"/>
      </w:pPr>
      <w:bookmarkStart w:id="16" w:name="_Ref514413217"/>
      <w:r w:rsidRPr="008B58D4">
        <w:t>What is to be completed when a variation is to be made to the project?</w:t>
      </w:r>
      <w:bookmarkEnd w:id="16"/>
    </w:p>
    <w:p w14:paraId="3CD674A2" w14:textId="77777777"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5516F3" w:rsidRPr="008B58D4" w14:paraId="0162BA9E" w14:textId="77777777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4538B5" w14:textId="77777777"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20AB" w14:textId="77777777" w:rsidR="005516F3" w:rsidRPr="008B58D4" w:rsidRDefault="005B0A83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477329199" w:edGrp="everyone"/>
            <w:r>
              <w:rPr>
                <w:rFonts w:ascii="Arial" w:hAnsi="Arial" w:cs="Arial"/>
                <w:sz w:val="22"/>
                <w:szCs w:val="22"/>
              </w:rPr>
              <w:t xml:space="preserve">Change request </w:t>
            </w:r>
            <w:permEnd w:id="477329199"/>
          </w:p>
        </w:tc>
        <w:permStart w:id="116397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599116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FAFA57" w14:textId="77777777"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397210" w:displacedByCustomXml="prev"/>
      </w:tr>
    </w:tbl>
    <w:p w14:paraId="439DFF2A" w14:textId="77777777"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14:paraId="1F52B7D7" w14:textId="77777777"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14:paraId="43638048" w14:textId="77777777" w:rsidR="005516F3" w:rsidRPr="008B58D4" w:rsidRDefault="005516F3" w:rsidP="005516F3">
      <w:pPr>
        <w:pStyle w:val="11CSTCPLQuestionBullet"/>
        <w:ind w:left="709" w:hanging="709"/>
      </w:pPr>
      <w:bookmarkStart w:id="17" w:name="_Ref514414036"/>
      <w:r w:rsidRPr="008B58D4">
        <w:t>True or False (Tick your response): You should report opportunities for action in the same way as risks.</w:t>
      </w:r>
      <w:bookmarkEnd w:id="17"/>
    </w:p>
    <w:p w14:paraId="5B3D2771" w14:textId="77777777"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B58D4" w:rsidRPr="008B58D4" w14:paraId="47404341" w14:textId="77777777" w:rsidTr="008B58D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1EF95C" w14:textId="77777777"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04853572" w:edGrp="everyone" w:displacedByCustomXml="next"/>
        <w:sdt>
          <w:sdtPr>
            <w:rPr>
              <w:sz w:val="48"/>
            </w:rPr>
            <w:id w:val="10063290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3511A0F" w14:textId="77777777" w:rsidR="008B58D4" w:rsidRPr="005B091D" w:rsidRDefault="005B0A83" w:rsidP="008B58D4">
                <w:pPr>
                  <w:jc w:val="center"/>
                  <w:rPr>
                    <w:rFonts w:ascii="Arial" w:hAnsi="Arial" w:cs="Arial"/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80485357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6190E9" w14:textId="77777777"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00FDDB" w14:textId="77777777"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010685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31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41791C6" w14:textId="77777777" w:rsidR="008B58D4" w:rsidRPr="008B58D4" w:rsidRDefault="005B091D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1068537" w:displacedByCustomXml="prev"/>
      </w:tr>
      <w:tr w:rsidR="008B58D4" w:rsidRPr="008B58D4" w14:paraId="34EC725F" w14:textId="77777777" w:rsidTr="001A61C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60E4DE" w14:textId="77777777" w:rsidR="008B58D4" w:rsidRPr="008B58D4" w:rsidRDefault="008B58D4" w:rsidP="008B58D4">
            <w:pPr>
              <w:ind w:left="993" w:hanging="993"/>
              <w:jc w:val="center"/>
            </w:pPr>
          </w:p>
        </w:tc>
        <w:permStart w:id="624508185" w:edGrp="everyone" w:displacedByCustomXml="next"/>
        <w:sdt>
          <w:sdtPr>
            <w:rPr>
              <w:sz w:val="48"/>
            </w:rPr>
            <w:id w:val="-18907112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14:paraId="2B38BA5E" w14:textId="77777777"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6245081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5277F3" w14:textId="77777777"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D069EA" w14:textId="77777777"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E7BF82B" w14:textId="77777777" w:rsidR="008B58D4" w:rsidRPr="008B58D4" w:rsidRDefault="008B58D4" w:rsidP="008B58D4">
            <w:pPr>
              <w:ind w:left="993" w:hanging="993"/>
            </w:pPr>
          </w:p>
        </w:tc>
      </w:tr>
    </w:tbl>
    <w:p w14:paraId="6DEC7DCD" w14:textId="77777777"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14:paraId="24A312C4" w14:textId="77777777"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14:paraId="1F13B542" w14:textId="77777777" w:rsidR="002B5D29" w:rsidRPr="008B58D4" w:rsidRDefault="002B5D29" w:rsidP="002B5D29">
      <w:pPr>
        <w:pStyle w:val="11CSTCPLQuestionBullet"/>
        <w:ind w:left="709" w:hanging="709"/>
      </w:pPr>
      <w:bookmarkStart w:id="18" w:name="_Ref514668372"/>
      <w:r w:rsidRPr="008B58D4">
        <w:t>Identify two (2) types of documents that may be referred to when conducting a review of a risk management plan.</w:t>
      </w:r>
      <w:bookmarkEnd w:id="18"/>
    </w:p>
    <w:p w14:paraId="521D6677" w14:textId="77777777"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2B5D29" w:rsidRPr="008B58D4" w14:paraId="6506E7E6" w14:textId="77777777" w:rsidTr="008C12D3">
        <w:trPr>
          <w:trHeight w:val="90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F0B3A1" w14:textId="77777777"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FD81" w14:textId="77777777" w:rsidR="002B5D29" w:rsidRDefault="005B0A83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84021972" w:edGrp="everyone"/>
            <w:r>
              <w:rPr>
                <w:rFonts w:ascii="Arial" w:hAnsi="Arial" w:cs="Arial"/>
                <w:sz w:val="22"/>
                <w:szCs w:val="22"/>
              </w:rPr>
              <w:t xml:space="preserve">Project files and records </w:t>
            </w:r>
          </w:p>
          <w:p w14:paraId="1E352BC9" w14:textId="77777777" w:rsidR="002B5D29" w:rsidRPr="008B58D4" w:rsidRDefault="005B0A83" w:rsidP="00CA74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Risk diaries, incident logs, occurrence reports </w:t>
            </w:r>
            <w:permEnd w:id="84021972"/>
          </w:p>
        </w:tc>
        <w:permStart w:id="13235740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59514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8DD8366" w14:textId="77777777"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3574052" w:displacedByCustomXml="prev"/>
      </w:tr>
    </w:tbl>
    <w:p w14:paraId="54FB4888" w14:textId="77777777"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14:paraId="471A6B6A" w14:textId="77777777"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14:paraId="5B978B76" w14:textId="77777777" w:rsidR="002B5D29" w:rsidRPr="008B58D4" w:rsidRDefault="002B5D29" w:rsidP="002B5D29">
      <w:pPr>
        <w:pStyle w:val="11CSTCPLQuestionBullet"/>
        <w:ind w:left="709" w:hanging="709"/>
      </w:pPr>
      <w:bookmarkStart w:id="19" w:name="_Ref514668814"/>
      <w:r w:rsidRPr="008B58D4">
        <w:t>Explain the relevance of evaluating project outcomes (e.g. agreed major milestones) as part of reviewing risk management activities.</w:t>
      </w:r>
      <w:bookmarkEnd w:id="19"/>
    </w:p>
    <w:p w14:paraId="5FCE126B" w14:textId="77777777"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2B5D29" w:rsidRPr="008B58D4" w14:paraId="7FE76330" w14:textId="77777777" w:rsidTr="008C12D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A589EE" w14:textId="77777777"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615B" w14:textId="77777777" w:rsidR="002B5D29" w:rsidRDefault="005B0A83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305222795" w:edGrp="everyone"/>
            <w:r>
              <w:rPr>
                <w:rFonts w:ascii="Arial" w:hAnsi="Arial" w:cs="Arial"/>
                <w:sz w:val="22"/>
                <w:szCs w:val="22"/>
              </w:rPr>
              <w:t>The report will ensure any mistakes in similar projects are not made again.</w:t>
            </w:r>
          </w:p>
          <w:p w14:paraId="59089721" w14:textId="77777777" w:rsidR="002B5D29" w:rsidRPr="008B58D4" w:rsidRDefault="005B0A83" w:rsidP="00CA74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 also allows future incidents to be better managed,</w:t>
            </w:r>
            <w:permEnd w:id="305222795"/>
          </w:p>
        </w:tc>
        <w:permStart w:id="17892878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95659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99ABA3C" w14:textId="77777777"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9287802" w:displacedByCustomXml="prev"/>
      </w:tr>
    </w:tbl>
    <w:p w14:paraId="6AD52F02" w14:textId="77777777"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14:paraId="0F794243" w14:textId="77777777"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14:paraId="39EFB26C" w14:textId="77777777" w:rsidR="002B5D29" w:rsidRPr="008B58D4" w:rsidRDefault="002B5D29" w:rsidP="002B5D29">
      <w:pPr>
        <w:pStyle w:val="11CSTCPLQuestionBullet"/>
        <w:ind w:left="709" w:hanging="709"/>
      </w:pPr>
      <w:bookmarkStart w:id="20" w:name="_Ref514668929"/>
      <w:r w:rsidRPr="008B58D4">
        <w:t>True or False (Tick your response): You may refer to past projects for lessons learned regarding risk management, even when the past projects are not identical to the current one.</w:t>
      </w:r>
      <w:bookmarkEnd w:id="20"/>
    </w:p>
    <w:p w14:paraId="3B9CA7E9" w14:textId="77777777"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8B58D4" w:rsidRPr="008B58D4" w14:paraId="5970DDD4" w14:textId="77777777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3E264D9" w14:textId="77777777"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07817883" w:edGrp="everyone" w:displacedByCustomXml="next"/>
        <w:sdt>
          <w:sdtPr>
            <w:rPr>
              <w:sz w:val="48"/>
            </w:rPr>
            <w:id w:val="20854075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</w:tcPr>
              <w:p w14:paraId="1F438C16" w14:textId="77777777" w:rsidR="008B58D4" w:rsidRPr="008B58D4" w:rsidRDefault="005B0A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70781788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61E4C1" w14:textId="77777777"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91CC3B" w14:textId="77777777"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101325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01271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754C0B0" w14:textId="77777777" w:rsidR="008B58D4" w:rsidRPr="008B58D4" w:rsidRDefault="00554183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0132555" w:displacedByCustomXml="prev"/>
      </w:tr>
      <w:tr w:rsidR="008B58D4" w:rsidRPr="008B58D4" w14:paraId="35F42311" w14:textId="77777777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FAE934" w14:textId="77777777" w:rsidR="008B58D4" w:rsidRPr="008B58D4" w:rsidRDefault="008B58D4" w:rsidP="008B58D4">
            <w:pPr>
              <w:ind w:left="993" w:hanging="993"/>
              <w:jc w:val="center"/>
            </w:pPr>
          </w:p>
        </w:tc>
        <w:permStart w:id="594089018" w:edGrp="everyone" w:displacedByCustomXml="next"/>
        <w:sdt>
          <w:sdtPr>
            <w:rPr>
              <w:sz w:val="48"/>
            </w:rPr>
            <w:id w:val="-1133325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09D14BE8" w14:textId="77777777"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5940890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59B8DB" w14:textId="77777777"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7E87" w14:textId="77777777"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1A3DA21" w14:textId="77777777" w:rsidR="008B58D4" w:rsidRPr="008B58D4" w:rsidRDefault="008B58D4" w:rsidP="008B58D4">
            <w:pPr>
              <w:ind w:left="993" w:hanging="993"/>
            </w:pPr>
          </w:p>
        </w:tc>
      </w:tr>
    </w:tbl>
    <w:p w14:paraId="71F21F69" w14:textId="77777777" w:rsidR="00970B74" w:rsidRPr="008B58D4" w:rsidRDefault="00970B74" w:rsidP="00F6280E">
      <w:pPr>
        <w:rPr>
          <w:rFonts w:ascii="Arial" w:hAnsi="Arial" w:cs="Arial"/>
          <w:sz w:val="2"/>
          <w:szCs w:val="2"/>
        </w:rPr>
      </w:pPr>
    </w:p>
    <w:sectPr w:rsidR="00970B74" w:rsidRPr="008B58D4" w:rsidSect="00F6280E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D10C9" w14:textId="77777777" w:rsidR="007A6042" w:rsidRDefault="007A6042" w:rsidP="00A67754">
      <w:r>
        <w:separator/>
      </w:r>
    </w:p>
  </w:endnote>
  <w:endnote w:type="continuationSeparator" w:id="0">
    <w:p w14:paraId="170DD517" w14:textId="77777777" w:rsidR="007A6042" w:rsidRDefault="007A604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A4B0A" w14:textId="77777777" w:rsidR="007A6042" w:rsidRPr="00830749" w:rsidRDefault="007A6042" w:rsidP="000527CA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E4DBE4F" w14:textId="77777777" w:rsidR="007A6042" w:rsidRDefault="007A6042" w:rsidP="000527CA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93CF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07BBC" w14:textId="77777777" w:rsidR="007A6042" w:rsidRPr="00830749" w:rsidRDefault="007A6042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617D43B" w14:textId="77777777" w:rsidR="007A6042" w:rsidRPr="00830749" w:rsidRDefault="007A6042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7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93CFF">
      <w:rPr>
        <w:rFonts w:ascii="Arial" w:hAnsi="Arial" w:cs="Arial"/>
        <w:b/>
        <w:noProof/>
        <w:sz w:val="16"/>
        <w:szCs w:val="16"/>
      </w:rPr>
      <w:t>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5E3154" w14:textId="77777777" w:rsidR="007A6042" w:rsidRDefault="007A6042" w:rsidP="00A67754">
      <w:r>
        <w:separator/>
      </w:r>
    </w:p>
  </w:footnote>
  <w:footnote w:type="continuationSeparator" w:id="0">
    <w:p w14:paraId="2371E040" w14:textId="77777777" w:rsidR="007A6042" w:rsidRDefault="007A604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1926D" w14:textId="77777777" w:rsidR="007A6042" w:rsidRDefault="007A604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14:paraId="275B1759" w14:textId="77777777" w:rsidR="007A6042" w:rsidRPr="00830749" w:rsidRDefault="007A604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62190" w14:textId="77777777" w:rsidR="007A6042" w:rsidRDefault="007A6042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14:paraId="1A824EAE" w14:textId="77777777" w:rsidR="007A6042" w:rsidRPr="00830749" w:rsidRDefault="007A604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3"/>
  </w:num>
  <w:num w:numId="5">
    <w:abstractNumId w:val="3"/>
  </w:num>
  <w:num w:numId="6">
    <w:abstractNumId w:val="14"/>
  </w:num>
  <w:num w:numId="7">
    <w:abstractNumId w:val="19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29"/>
  </w:num>
  <w:num w:numId="13">
    <w:abstractNumId w:val="0"/>
  </w:num>
  <w:num w:numId="14">
    <w:abstractNumId w:val="5"/>
  </w:num>
  <w:num w:numId="15">
    <w:abstractNumId w:val="20"/>
  </w:num>
  <w:num w:numId="16">
    <w:abstractNumId w:val="28"/>
  </w:num>
  <w:num w:numId="17">
    <w:abstractNumId w:val="21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8"/>
  </w:num>
  <w:num w:numId="23">
    <w:abstractNumId w:val="27"/>
  </w:num>
  <w:num w:numId="24">
    <w:abstractNumId w:val="15"/>
  </w:num>
  <w:num w:numId="25">
    <w:abstractNumId w:val="26"/>
  </w:num>
  <w:num w:numId="26">
    <w:abstractNumId w:val="17"/>
  </w:num>
  <w:num w:numId="27">
    <w:abstractNumId w:val="24"/>
  </w:num>
  <w:num w:numId="28">
    <w:abstractNumId w:val="25"/>
  </w:num>
  <w:num w:numId="29">
    <w:abstractNumId w:val="22"/>
  </w:num>
  <w:num w:numId="30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lqCrKOhjAcHGPTLc4mncbb8sQQGBwBXwAW93OtD/JK4UTv48gxAqDbtyXD5hrgxQucdlnsM3PFpT9BeCvL1OZw==" w:salt="lqGU8Yx+3UpuAF2aQqzar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27CA"/>
    <w:rsid w:val="00054D7B"/>
    <w:rsid w:val="00061726"/>
    <w:rsid w:val="000653FD"/>
    <w:rsid w:val="000672EE"/>
    <w:rsid w:val="00074457"/>
    <w:rsid w:val="00076AD6"/>
    <w:rsid w:val="000773CA"/>
    <w:rsid w:val="000838EE"/>
    <w:rsid w:val="0008468E"/>
    <w:rsid w:val="00085F76"/>
    <w:rsid w:val="00090D03"/>
    <w:rsid w:val="00091491"/>
    <w:rsid w:val="000A2303"/>
    <w:rsid w:val="000A28FB"/>
    <w:rsid w:val="000A6F47"/>
    <w:rsid w:val="000A7B07"/>
    <w:rsid w:val="000B346C"/>
    <w:rsid w:val="000B6487"/>
    <w:rsid w:val="000B7B64"/>
    <w:rsid w:val="000C233D"/>
    <w:rsid w:val="000C4F46"/>
    <w:rsid w:val="000C6FB4"/>
    <w:rsid w:val="000D01CD"/>
    <w:rsid w:val="000E0F7A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5F6C"/>
    <w:rsid w:val="00184237"/>
    <w:rsid w:val="0018673D"/>
    <w:rsid w:val="00187D1C"/>
    <w:rsid w:val="00191E86"/>
    <w:rsid w:val="0019250A"/>
    <w:rsid w:val="00195433"/>
    <w:rsid w:val="001A61CA"/>
    <w:rsid w:val="001A77CF"/>
    <w:rsid w:val="001B09BC"/>
    <w:rsid w:val="001C0776"/>
    <w:rsid w:val="001C0B34"/>
    <w:rsid w:val="001C4084"/>
    <w:rsid w:val="001C748F"/>
    <w:rsid w:val="001D01D1"/>
    <w:rsid w:val="001D6E7D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2D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5D29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6194"/>
    <w:rsid w:val="00347500"/>
    <w:rsid w:val="00347A6D"/>
    <w:rsid w:val="0035049E"/>
    <w:rsid w:val="003548CB"/>
    <w:rsid w:val="003614DC"/>
    <w:rsid w:val="00361CE5"/>
    <w:rsid w:val="00362760"/>
    <w:rsid w:val="00364477"/>
    <w:rsid w:val="00374DDE"/>
    <w:rsid w:val="003758B4"/>
    <w:rsid w:val="00376162"/>
    <w:rsid w:val="00390A28"/>
    <w:rsid w:val="0039160D"/>
    <w:rsid w:val="00392ABE"/>
    <w:rsid w:val="00393C68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5A03"/>
    <w:rsid w:val="00400774"/>
    <w:rsid w:val="00401C9F"/>
    <w:rsid w:val="00402AD2"/>
    <w:rsid w:val="00402F76"/>
    <w:rsid w:val="00410BC8"/>
    <w:rsid w:val="00410EFE"/>
    <w:rsid w:val="00412678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1032"/>
    <w:rsid w:val="004768EA"/>
    <w:rsid w:val="00482720"/>
    <w:rsid w:val="0048721D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0F7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6F3"/>
    <w:rsid w:val="00554183"/>
    <w:rsid w:val="00555130"/>
    <w:rsid w:val="00573C4A"/>
    <w:rsid w:val="00577520"/>
    <w:rsid w:val="00583840"/>
    <w:rsid w:val="005845F8"/>
    <w:rsid w:val="005868D2"/>
    <w:rsid w:val="005948F5"/>
    <w:rsid w:val="005A327B"/>
    <w:rsid w:val="005B091D"/>
    <w:rsid w:val="005B0A83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278"/>
    <w:rsid w:val="005E26ED"/>
    <w:rsid w:val="005E2B40"/>
    <w:rsid w:val="005E2C83"/>
    <w:rsid w:val="005F3093"/>
    <w:rsid w:val="005F48A3"/>
    <w:rsid w:val="005F55E6"/>
    <w:rsid w:val="00601B14"/>
    <w:rsid w:val="00601C41"/>
    <w:rsid w:val="00602DE7"/>
    <w:rsid w:val="006040AF"/>
    <w:rsid w:val="0060728C"/>
    <w:rsid w:val="00607B3E"/>
    <w:rsid w:val="00607DE8"/>
    <w:rsid w:val="0061390C"/>
    <w:rsid w:val="00614655"/>
    <w:rsid w:val="0062039D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4AC0"/>
    <w:rsid w:val="00650C50"/>
    <w:rsid w:val="0065179C"/>
    <w:rsid w:val="00652FA9"/>
    <w:rsid w:val="00653936"/>
    <w:rsid w:val="006555C5"/>
    <w:rsid w:val="00655694"/>
    <w:rsid w:val="00655F6F"/>
    <w:rsid w:val="006566F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7FE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5556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798"/>
    <w:rsid w:val="007A1BB4"/>
    <w:rsid w:val="007A5008"/>
    <w:rsid w:val="007A6042"/>
    <w:rsid w:val="007B2C43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E7E66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58D4"/>
    <w:rsid w:val="008C12D3"/>
    <w:rsid w:val="008C48F6"/>
    <w:rsid w:val="008D53C6"/>
    <w:rsid w:val="008F0BA8"/>
    <w:rsid w:val="008F464C"/>
    <w:rsid w:val="00901593"/>
    <w:rsid w:val="009025D4"/>
    <w:rsid w:val="009055FD"/>
    <w:rsid w:val="009056E2"/>
    <w:rsid w:val="00907B67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1C2B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464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7FAE"/>
    <w:rsid w:val="00AE1258"/>
    <w:rsid w:val="00AE25FB"/>
    <w:rsid w:val="00AE3D85"/>
    <w:rsid w:val="00AE7E0E"/>
    <w:rsid w:val="00AF2383"/>
    <w:rsid w:val="00AF272A"/>
    <w:rsid w:val="00AF28A2"/>
    <w:rsid w:val="00AF5A03"/>
    <w:rsid w:val="00AF66C9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567CF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5DA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B7D35"/>
    <w:rsid w:val="00BD2445"/>
    <w:rsid w:val="00BD4B75"/>
    <w:rsid w:val="00BD5D83"/>
    <w:rsid w:val="00BE1F60"/>
    <w:rsid w:val="00BE5659"/>
    <w:rsid w:val="00BF15FF"/>
    <w:rsid w:val="00BF51EE"/>
    <w:rsid w:val="00BF5315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3CFF"/>
    <w:rsid w:val="00C95773"/>
    <w:rsid w:val="00C963E0"/>
    <w:rsid w:val="00C9717B"/>
    <w:rsid w:val="00C97C42"/>
    <w:rsid w:val="00CA0F42"/>
    <w:rsid w:val="00CA5689"/>
    <w:rsid w:val="00CA74AA"/>
    <w:rsid w:val="00CA78C3"/>
    <w:rsid w:val="00CB23D9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3DFA"/>
    <w:rsid w:val="00D66338"/>
    <w:rsid w:val="00D7392A"/>
    <w:rsid w:val="00D74F43"/>
    <w:rsid w:val="00D762CD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E6ED5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177B1"/>
    <w:rsid w:val="00E20A05"/>
    <w:rsid w:val="00E2279E"/>
    <w:rsid w:val="00E27D91"/>
    <w:rsid w:val="00E3181C"/>
    <w:rsid w:val="00E36EDD"/>
    <w:rsid w:val="00E43E99"/>
    <w:rsid w:val="00E441DD"/>
    <w:rsid w:val="00E50AAD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3A81"/>
    <w:rsid w:val="00EA4ACC"/>
    <w:rsid w:val="00EA4C21"/>
    <w:rsid w:val="00EA5ACC"/>
    <w:rsid w:val="00EA76DB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1035"/>
    <w:rsid w:val="00F6280E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B6743"/>
    <w:rsid w:val="00FC01FD"/>
    <w:rsid w:val="00FC24D3"/>
    <w:rsid w:val="00FC2BA4"/>
    <w:rsid w:val="00FC4794"/>
    <w:rsid w:val="00FC73DB"/>
    <w:rsid w:val="00FD01E7"/>
    <w:rsid w:val="00FD095A"/>
    <w:rsid w:val="00FD38B5"/>
    <w:rsid w:val="00FD51DF"/>
    <w:rsid w:val="00FD5363"/>
    <w:rsid w:val="00FD7558"/>
    <w:rsid w:val="00FE294E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7176F06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AE3D85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AE3D85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diagramColors" Target="diagrams/colors1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86A2E23-87E4-4F7D-A6AC-6591FECA3B89}" type="presOf" srcId="{57318B6B-8BA2-4152-8B74-404CE1832126}" destId="{59D15591-D8F4-4317-BFD8-6B218AB0E744}" srcOrd="1" destOrd="0" presId="urn:microsoft.com/office/officeart/2005/8/layout/pyramid1"/>
    <dgm:cxn modelId="{839BC324-B7E4-4CE1-AD65-9C284DC65C6B}" type="presOf" srcId="{9AA056EF-DBDE-4F35-AADA-55099AF563B5}" destId="{614D6B11-B45C-4180-B440-2B82BF162872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BD9A9453-ABD2-43F0-A3E6-01890C1F7CA2}" type="presOf" srcId="{57FF7DF8-CB77-43F7-90B5-11DFF3DA06D0}" destId="{16159E24-3912-4EE6-9B02-3E4A626F362D}" srcOrd="0" destOrd="0" presId="urn:microsoft.com/office/officeart/2005/8/layout/pyramid1"/>
    <dgm:cxn modelId="{2E6CC176-D370-439E-A51C-C98CF277AAE1}" type="presOf" srcId="{D7E063B8-3476-41CA-8A00-EECF7E167CE2}" destId="{F0C05F9B-9200-4094-B625-3131773B6D02}" srcOrd="1" destOrd="0" presId="urn:microsoft.com/office/officeart/2005/8/layout/pyramid1"/>
    <dgm:cxn modelId="{6CE31B86-6026-414E-91C9-3E097FC3E27A}" type="presOf" srcId="{1ED9929B-A497-4CB6-AE23-A0B96462C01F}" destId="{DEE34808-E4BC-4DD8-A235-D8746E67DBD5}" srcOrd="1" destOrd="0" presId="urn:microsoft.com/office/officeart/2005/8/layout/pyramid1"/>
    <dgm:cxn modelId="{6DAA2092-5953-4096-8049-006A62D500B4}" type="presOf" srcId="{C1FF0FB2-1523-48D6-B730-1040D0B4E4C1}" destId="{FBA4B9A9-C6DC-406D-B495-C754D2400C5D}" srcOrd="0" destOrd="0" presId="urn:microsoft.com/office/officeart/2005/8/layout/pyramid1"/>
    <dgm:cxn modelId="{26B1FB93-5A42-462B-86AF-28161C2C9195}" type="presOf" srcId="{57FF7DF8-CB77-43F7-90B5-11DFF3DA06D0}" destId="{B45649EF-204F-4D14-8169-688DC405EE76}" srcOrd="1" destOrd="0" presId="urn:microsoft.com/office/officeart/2005/8/layout/pyramid1"/>
    <dgm:cxn modelId="{2F667198-593E-477E-82DC-45B8CE5D5EA3}" type="presOf" srcId="{D7E063B8-3476-41CA-8A00-EECF7E167CE2}" destId="{93EC4B96-9504-43C5-9EE4-1F451DF7AA5E}" srcOrd="0" destOrd="0" presId="urn:microsoft.com/office/officeart/2005/8/layout/pyramid1"/>
    <dgm:cxn modelId="{400A2199-01BF-48BF-A6DC-9C720942719E}" type="presOf" srcId="{06285734-79FB-4D90-969A-A001085F9F03}" destId="{788C9BFF-C520-4A3E-BAEE-561D145C0506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424D97A8-74D7-40BB-8C53-3E42EB1A75C7}" type="presOf" srcId="{06285734-79FB-4D90-969A-A001085F9F03}" destId="{A66FC8C1-E80C-4FE0-8CDC-48199A826CA7}" srcOrd="1" destOrd="0" presId="urn:microsoft.com/office/officeart/2005/8/layout/pyramid1"/>
    <dgm:cxn modelId="{F486B8AD-E285-42E9-B4E1-6CD9DD10853A}" type="presOf" srcId="{1ED9929B-A497-4CB6-AE23-A0B96462C01F}" destId="{720791E5-B912-4551-A5A8-DA1A3174EE57}" srcOrd="0" destOrd="0" presId="urn:microsoft.com/office/officeart/2005/8/layout/pyramid1"/>
    <dgm:cxn modelId="{160575BC-7A2F-47D5-8198-263596A485CB}" type="presOf" srcId="{9AA056EF-DBDE-4F35-AADA-55099AF563B5}" destId="{A74B4317-F1E3-4F68-B558-5626EFF78EC9}" srcOrd="1" destOrd="0" presId="urn:microsoft.com/office/officeart/2005/8/layout/pyramid1"/>
    <dgm:cxn modelId="{830C8DCA-D316-48BE-A018-FA5CCCD0043A}" type="presOf" srcId="{57318B6B-8BA2-4152-8B74-404CE1832126}" destId="{DAD6CD18-D69F-4CEE-944C-DF2BA065DA2C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E5009BA0-E662-476B-BDC9-4B738F04596C}" type="presParOf" srcId="{FBA4B9A9-C6DC-406D-B495-C754D2400C5D}" destId="{27FA6654-CA5B-41F9-BEBB-DDF234E59CE3}" srcOrd="0" destOrd="0" presId="urn:microsoft.com/office/officeart/2005/8/layout/pyramid1"/>
    <dgm:cxn modelId="{D30CDE81-C40B-47A0-AB24-986CAA2E0E5E}" type="presParOf" srcId="{27FA6654-CA5B-41F9-BEBB-DDF234E59CE3}" destId="{614D6B11-B45C-4180-B440-2B82BF162872}" srcOrd="0" destOrd="0" presId="urn:microsoft.com/office/officeart/2005/8/layout/pyramid1"/>
    <dgm:cxn modelId="{1FEDABFD-F167-40B4-9781-E2A514B763F5}" type="presParOf" srcId="{27FA6654-CA5B-41F9-BEBB-DDF234E59CE3}" destId="{A74B4317-F1E3-4F68-B558-5626EFF78EC9}" srcOrd="1" destOrd="0" presId="urn:microsoft.com/office/officeart/2005/8/layout/pyramid1"/>
    <dgm:cxn modelId="{39D0EAAD-35BE-47B4-9837-4498CACB88D7}" type="presParOf" srcId="{FBA4B9A9-C6DC-406D-B495-C754D2400C5D}" destId="{B73599D8-7AE8-4648-9A20-0BFE6CDE4C8D}" srcOrd="1" destOrd="0" presId="urn:microsoft.com/office/officeart/2005/8/layout/pyramid1"/>
    <dgm:cxn modelId="{7DE27B71-5B64-4C78-A792-12C1448CA4A1}" type="presParOf" srcId="{B73599D8-7AE8-4648-9A20-0BFE6CDE4C8D}" destId="{16159E24-3912-4EE6-9B02-3E4A626F362D}" srcOrd="0" destOrd="0" presId="urn:microsoft.com/office/officeart/2005/8/layout/pyramid1"/>
    <dgm:cxn modelId="{D8CB5AC9-D737-4EC5-B546-2CB7CFCAD49C}" type="presParOf" srcId="{B73599D8-7AE8-4648-9A20-0BFE6CDE4C8D}" destId="{B45649EF-204F-4D14-8169-688DC405EE76}" srcOrd="1" destOrd="0" presId="urn:microsoft.com/office/officeart/2005/8/layout/pyramid1"/>
    <dgm:cxn modelId="{1AE17E68-BED9-4965-8971-4835F5961E81}" type="presParOf" srcId="{FBA4B9A9-C6DC-406D-B495-C754D2400C5D}" destId="{531717DA-A929-4746-8718-0221FB6914C3}" srcOrd="2" destOrd="0" presId="urn:microsoft.com/office/officeart/2005/8/layout/pyramid1"/>
    <dgm:cxn modelId="{91F4EE33-BB28-41E7-BAE9-AC984926D95A}" type="presParOf" srcId="{531717DA-A929-4746-8718-0221FB6914C3}" destId="{DAD6CD18-D69F-4CEE-944C-DF2BA065DA2C}" srcOrd="0" destOrd="0" presId="urn:microsoft.com/office/officeart/2005/8/layout/pyramid1"/>
    <dgm:cxn modelId="{AC6B1271-5D8B-408B-8D6A-8A006360ABC8}" type="presParOf" srcId="{531717DA-A929-4746-8718-0221FB6914C3}" destId="{59D15591-D8F4-4317-BFD8-6B218AB0E744}" srcOrd="1" destOrd="0" presId="urn:microsoft.com/office/officeart/2005/8/layout/pyramid1"/>
    <dgm:cxn modelId="{17A27176-41E0-4514-AEE6-05F9E143D00F}" type="presParOf" srcId="{FBA4B9A9-C6DC-406D-B495-C754D2400C5D}" destId="{87B77527-B529-4422-82A1-3ADE116F3C17}" srcOrd="3" destOrd="0" presId="urn:microsoft.com/office/officeart/2005/8/layout/pyramid1"/>
    <dgm:cxn modelId="{25C54A33-5D87-4365-8E2A-E2BD71860E13}" type="presParOf" srcId="{87B77527-B529-4422-82A1-3ADE116F3C17}" destId="{93EC4B96-9504-43C5-9EE4-1F451DF7AA5E}" srcOrd="0" destOrd="0" presId="urn:microsoft.com/office/officeart/2005/8/layout/pyramid1"/>
    <dgm:cxn modelId="{2F363CE7-E060-4A20-9C7F-AF5C5C957B8F}" type="presParOf" srcId="{87B77527-B529-4422-82A1-3ADE116F3C17}" destId="{F0C05F9B-9200-4094-B625-3131773B6D02}" srcOrd="1" destOrd="0" presId="urn:microsoft.com/office/officeart/2005/8/layout/pyramid1"/>
    <dgm:cxn modelId="{C75099C5-47DA-41AF-8EA4-EF4268BF4504}" type="presParOf" srcId="{FBA4B9A9-C6DC-406D-B495-C754D2400C5D}" destId="{75BE66D3-A3E7-42A5-B8CF-5EBD4D442C57}" srcOrd="4" destOrd="0" presId="urn:microsoft.com/office/officeart/2005/8/layout/pyramid1"/>
    <dgm:cxn modelId="{C4FF761C-D4F1-430F-949E-F3937F13CDF9}" type="presParOf" srcId="{75BE66D3-A3E7-42A5-B8CF-5EBD4D442C57}" destId="{788C9BFF-C520-4A3E-BAEE-561D145C0506}" srcOrd="0" destOrd="0" presId="urn:microsoft.com/office/officeart/2005/8/layout/pyramid1"/>
    <dgm:cxn modelId="{710DA7F6-EE9D-489F-ADF8-A02D63A7EB03}" type="presParOf" srcId="{75BE66D3-A3E7-42A5-B8CF-5EBD4D442C57}" destId="{A66FC8C1-E80C-4FE0-8CDC-48199A826CA7}" srcOrd="1" destOrd="0" presId="urn:microsoft.com/office/officeart/2005/8/layout/pyramid1"/>
    <dgm:cxn modelId="{0BD38904-26D2-4E67-BF3C-947A18E2BEB0}" type="presParOf" srcId="{FBA4B9A9-C6DC-406D-B495-C754D2400C5D}" destId="{A1F4955F-392D-4CF8-882D-C763CAA69A37}" srcOrd="5" destOrd="0" presId="urn:microsoft.com/office/officeart/2005/8/layout/pyramid1"/>
    <dgm:cxn modelId="{5CE1F6A9-BEFB-4DDA-A290-F02405FF26A8}" type="presParOf" srcId="{A1F4955F-392D-4CF8-882D-C763CAA69A37}" destId="{720791E5-B912-4551-A5A8-DA1A3174EE57}" srcOrd="0" destOrd="0" presId="urn:microsoft.com/office/officeart/2005/8/layout/pyramid1"/>
    <dgm:cxn modelId="{9CE945C9-D225-4524-BC3C-54EBBE257AFF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719"/>
      </dsp:txXfrm>
    </dsp:sp>
    <dsp:sp modelId="{16159E24-3912-4EE6-9B02-3E4A626F362D}">
      <dsp:nvSpPr>
        <dsp:cNvPr id="0" name=""/>
        <dsp:cNvSpPr/>
      </dsp:nvSpPr>
      <dsp:spPr>
        <a:xfrm>
          <a:off x="1165225" y="250719"/>
          <a:ext cx="1165225" cy="250719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719"/>
        <a:ext cx="757396" cy="250719"/>
      </dsp:txXfrm>
    </dsp:sp>
    <dsp:sp modelId="{DAD6CD18-D69F-4CEE-944C-DF2BA065DA2C}">
      <dsp:nvSpPr>
        <dsp:cNvPr id="0" name=""/>
        <dsp:cNvSpPr/>
      </dsp:nvSpPr>
      <dsp:spPr>
        <a:xfrm>
          <a:off x="873918" y="501438"/>
          <a:ext cx="1747837" cy="250719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438"/>
        <a:ext cx="1136094" cy="250719"/>
      </dsp:txXfrm>
    </dsp:sp>
    <dsp:sp modelId="{93EC4B96-9504-43C5-9EE4-1F451DF7AA5E}">
      <dsp:nvSpPr>
        <dsp:cNvPr id="0" name=""/>
        <dsp:cNvSpPr/>
      </dsp:nvSpPr>
      <dsp:spPr>
        <a:xfrm>
          <a:off x="582612" y="752157"/>
          <a:ext cx="2330450" cy="250719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157"/>
        <a:ext cx="1514792" cy="250719"/>
      </dsp:txXfrm>
    </dsp:sp>
    <dsp:sp modelId="{788C9BFF-C520-4A3E-BAEE-561D145C0506}">
      <dsp:nvSpPr>
        <dsp:cNvPr id="0" name=""/>
        <dsp:cNvSpPr/>
      </dsp:nvSpPr>
      <dsp:spPr>
        <a:xfrm>
          <a:off x="291306" y="1002876"/>
          <a:ext cx="2913062" cy="250719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2876"/>
        <a:ext cx="1893490" cy="250719"/>
      </dsp:txXfrm>
    </dsp:sp>
    <dsp:sp modelId="{720791E5-B912-4551-A5A8-DA1A3174EE57}">
      <dsp:nvSpPr>
        <dsp:cNvPr id="0" name=""/>
        <dsp:cNvSpPr/>
      </dsp:nvSpPr>
      <dsp:spPr>
        <a:xfrm>
          <a:off x="0" y="1253595"/>
          <a:ext cx="3495675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3595"/>
        <a:ext cx="2272188" cy="2507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68D1004E1D9420C8C9CD61034C27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A795C-A7A1-4C4E-A108-05C977D16E85}"/>
      </w:docPartPr>
      <w:docPartBody>
        <w:p w:rsidR="00DC0E6E" w:rsidRDefault="00DC0E6E" w:rsidP="00DC0E6E">
          <w:pPr>
            <w:pStyle w:val="668D1004E1D9420C8C9CD61034C2796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3DD8BB3F45A40CCB209F345CD943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6BF2-5E7B-4981-95DE-B43632164250}"/>
      </w:docPartPr>
      <w:docPartBody>
        <w:p w:rsidR="00DC0E6E" w:rsidRDefault="00DC0E6E" w:rsidP="00DC0E6E">
          <w:pPr>
            <w:pStyle w:val="23DD8BB3F45A40CCB209F345CD9432C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86ECA43320D4B90BDB1E8A402FD65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8305E-577B-4677-9A1E-A05712D5329B}"/>
      </w:docPartPr>
      <w:docPartBody>
        <w:p w:rsidR="00DC0E6E" w:rsidRDefault="00DC0E6E" w:rsidP="00DC0E6E">
          <w:pPr>
            <w:pStyle w:val="B86ECA43320D4B90BDB1E8A402FD651C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2445D"/>
    <w:rsid w:val="00641837"/>
    <w:rsid w:val="006A5ED9"/>
    <w:rsid w:val="006D6A21"/>
    <w:rsid w:val="007249CB"/>
    <w:rsid w:val="00725E82"/>
    <w:rsid w:val="007569BC"/>
    <w:rsid w:val="00783B72"/>
    <w:rsid w:val="007A3F6C"/>
    <w:rsid w:val="007E2E66"/>
    <w:rsid w:val="008714ED"/>
    <w:rsid w:val="008B2E4D"/>
    <w:rsid w:val="008B6B71"/>
    <w:rsid w:val="008C1EB3"/>
    <w:rsid w:val="008C242E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0E6E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0E6E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668D1004E1D9420C8C9CD61034C27966">
    <w:name w:val="668D1004E1D9420C8C9CD61034C27966"/>
    <w:rsid w:val="00DC0E6E"/>
    <w:pPr>
      <w:spacing w:after="160" w:line="259" w:lineRule="auto"/>
    </w:pPr>
  </w:style>
  <w:style w:type="paragraph" w:customStyle="1" w:styleId="23DD8BB3F45A40CCB209F345CD9432C6">
    <w:name w:val="23DD8BB3F45A40CCB209F345CD9432C6"/>
    <w:rsid w:val="00DC0E6E"/>
    <w:pPr>
      <w:spacing w:after="160" w:line="259" w:lineRule="auto"/>
    </w:pPr>
  </w:style>
  <w:style w:type="paragraph" w:customStyle="1" w:styleId="B86ECA43320D4B90BDB1E8A402FD651C">
    <w:name w:val="B86ECA43320D4B90BDB1E8A402FD651C"/>
    <w:rsid w:val="00DC0E6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42EF7-5D3F-4BB2-BB96-38E4C28FBAC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D5D9063-E19B-4348-BDA8-5D0DE20E5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0</TotalTime>
  <Pages>8</Pages>
  <Words>925</Words>
  <Characters>5274</Characters>
  <Application>Microsoft Office Word</Application>
  <DocSecurity>8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BSBPMG407A</vt:lpstr>
    </vt:vector>
  </TitlesOfParts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BSBPMG407A</dc:title>
  <dc:subject>Apply risk management techniques</dc:subject>
  <dc:creator>Michelle Curro</dc:creator>
  <cp:keywords/>
  <dc:description/>
  <cp:lastModifiedBy>Toni Thomsen</cp:lastModifiedBy>
  <cp:revision>2</cp:revision>
  <cp:lastPrinted>2018-05-15T06:15:00Z</cp:lastPrinted>
  <dcterms:created xsi:type="dcterms:W3CDTF">2018-10-21T23:19:00Z</dcterms:created>
  <dcterms:modified xsi:type="dcterms:W3CDTF">2018-10-21T23:19:00Z</dcterms:modified>
  <cp:contentStatus>v1-0_21/05/2018</cp:contentStatus>
</cp:coreProperties>
</file>