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C57BB1" w14:textId="77777777" w:rsidR="00D6659B" w:rsidRPr="004932A4" w:rsidRDefault="004C6C1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F26EE40" w14:textId="77777777" w:rsidR="00D6659B" w:rsidRDefault="004C6C1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638EC286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76C96E23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28931E4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2EFDD42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AC18D4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4E55A8D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73B4E5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4938703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534B77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26ECB10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F70EA3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D982582" w14:textId="77777777" w:rsidTr="00AB2F07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9D561A4" w14:textId="77777777" w:rsidR="00D6659B" w:rsidRPr="004C3241" w:rsidRDefault="00D6659B" w:rsidP="00AB2F07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0A0FDCD9" w14:textId="768E1D28" w:rsidR="00D6659B" w:rsidRPr="00455CC3" w:rsidRDefault="00AB2F07" w:rsidP="00AB2F07">
            <w:pPr>
              <w:jc w:val="left"/>
              <w:rPr>
                <w:rFonts w:ascii="Arial" w:hAnsi="Arial" w:cs="Arial"/>
                <w:sz w:val="22"/>
              </w:rPr>
            </w:pPr>
            <w:permStart w:id="409145461" w:edGrp="everyone"/>
            <w:r>
              <w:rPr>
                <w:rFonts w:ascii="Arial" w:hAnsi="Arial" w:cs="Arial"/>
                <w:sz w:val="22"/>
              </w:rPr>
              <w:t>Melissa Robertson</w:t>
            </w:r>
            <w:permEnd w:id="409145461"/>
          </w:p>
        </w:tc>
      </w:tr>
    </w:tbl>
    <w:p w14:paraId="70E3BA4D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B6F002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2F3F0E68" w14:textId="77777777" w:rsidTr="00AB2F07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1C65AC77" w14:textId="77777777" w:rsidR="00D6659B" w:rsidRPr="004C3241" w:rsidRDefault="00D6659B" w:rsidP="00AB2F0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396120C" w14:textId="77777777" w:rsidR="00D6659B" w:rsidRPr="004C3241" w:rsidRDefault="00D6659B" w:rsidP="00AB2F0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59D3C1EB" w14:textId="77777777" w:rsidTr="00AB2F0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1188087" w14:textId="77777777" w:rsidR="00D6659B" w:rsidRPr="004C3241" w:rsidRDefault="00D6659B" w:rsidP="00AB2F0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44077F3A" w14:textId="77777777" w:rsidR="00D6659B" w:rsidRPr="004C3241" w:rsidRDefault="004C6C1C" w:rsidP="00AB2F0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7193236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7193236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210923356" w:edGrp="everyone"/>
        <w:tc>
          <w:tcPr>
            <w:tcW w:w="2668" w:type="dxa"/>
            <w:vAlign w:val="center"/>
          </w:tcPr>
          <w:p w14:paraId="6EA8B925" w14:textId="77777777" w:rsidR="00D6659B" w:rsidRPr="004C3241" w:rsidRDefault="004C6C1C" w:rsidP="00AB2F0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1092335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88545C0" w14:textId="77777777" w:rsidTr="00AB2F0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BC3296B" w14:textId="77777777" w:rsidR="00D6659B" w:rsidRPr="004C3241" w:rsidRDefault="00D6659B" w:rsidP="00AB2F0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7918A790" w14:textId="77777777" w:rsidR="00D6659B" w:rsidRPr="004C3241" w:rsidRDefault="004C6C1C" w:rsidP="00AB2F0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7450280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1745028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41E13A45" w14:textId="77777777" w:rsidR="00D6659B" w:rsidRPr="004C3241" w:rsidRDefault="004C6C1C" w:rsidP="00AB2F0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8512718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8512718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FEB3E21" w14:textId="77777777" w:rsidTr="00AB2F0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2BD1CB0A" w14:textId="77777777" w:rsidR="00D6659B" w:rsidRPr="004C3241" w:rsidRDefault="00D6659B" w:rsidP="00AB2F0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004235293" w:edGrp="everyone"/>
        <w:tc>
          <w:tcPr>
            <w:tcW w:w="2667" w:type="dxa"/>
            <w:vAlign w:val="center"/>
          </w:tcPr>
          <w:p w14:paraId="2A6714E0" w14:textId="77777777" w:rsidR="00D6659B" w:rsidRPr="004C3241" w:rsidRDefault="004C6C1C" w:rsidP="00AB2F0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04235293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4F98B1D6" w14:textId="77777777" w:rsidR="00D6659B" w:rsidRPr="004C3241" w:rsidRDefault="004C6C1C" w:rsidP="00AB2F0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21740277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121740277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EBB343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ECF96C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DC883EA" w14:textId="77777777" w:rsidTr="00AB2F07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CD7ED98" w14:textId="77777777" w:rsidR="00D6659B" w:rsidRPr="004C3241" w:rsidRDefault="00D6659B" w:rsidP="00AB2F0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22C29485" w14:textId="77777777" w:rsidR="00D6659B" w:rsidRPr="00455CC3" w:rsidRDefault="00D6659B" w:rsidP="00AB2F07">
            <w:pPr>
              <w:jc w:val="left"/>
              <w:rPr>
                <w:rFonts w:ascii="Arial" w:hAnsi="Arial" w:cs="Arial"/>
                <w:sz w:val="22"/>
              </w:rPr>
            </w:pPr>
            <w:permStart w:id="175523424" w:edGrp="everyone"/>
            <w:permEnd w:id="175523424"/>
          </w:p>
        </w:tc>
      </w:tr>
      <w:tr w:rsidR="00D6659B" w:rsidRPr="004C3241" w14:paraId="12C4C215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0797A6E" w14:textId="77777777" w:rsidR="00D6659B" w:rsidRPr="004C3241" w:rsidRDefault="00D6659B" w:rsidP="00AB2F0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4882678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3F5AA04F" w14:textId="77777777" w:rsidR="00D6659B" w:rsidRPr="004C3241" w:rsidRDefault="00D6659B" w:rsidP="00AB2F07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13A4BD9" wp14:editId="347C7D9A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88267889" w:displacedByCustomXml="prev"/>
      </w:tr>
      <w:tr w:rsidR="00D6659B" w:rsidRPr="004C3241" w14:paraId="5426A729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15648C4" w14:textId="77777777" w:rsidR="00D6659B" w:rsidRPr="004C3241" w:rsidRDefault="00D6659B" w:rsidP="00AB2F0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649266006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6325655" w14:textId="77777777" w:rsidR="00D6659B" w:rsidRPr="00DD7A44" w:rsidRDefault="004C6C1C" w:rsidP="00AB2F07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649266006"/>
          </w:p>
        </w:tc>
      </w:tr>
    </w:tbl>
    <w:p w14:paraId="69E7B725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7969EBD1" w14:textId="77777777" w:rsidR="00D6659B" w:rsidRPr="004932A4" w:rsidRDefault="004C6C1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F88A7E9" w14:textId="77777777" w:rsidR="00D6659B" w:rsidRPr="004932A4" w:rsidRDefault="004C6C1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689E8091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29175C1D" w14:textId="77777777" w:rsidTr="00AB2F0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B71C4F" w14:textId="77777777" w:rsidR="00D6659B" w:rsidRDefault="00D6659B" w:rsidP="00AB2F0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2C5D02D" w14:textId="77777777" w:rsidR="00D6659B" w:rsidRPr="0032118C" w:rsidRDefault="00D6659B" w:rsidP="00AB2F0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D02125" w14:textId="77777777" w:rsidR="00D6659B" w:rsidRPr="0032118C" w:rsidRDefault="00D6659B" w:rsidP="00AB2F07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0945745" w14:textId="77777777" w:rsidR="00D6659B" w:rsidRPr="0032118C" w:rsidRDefault="00D6659B" w:rsidP="00AB2F07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55E4A8D7" w14:textId="77777777" w:rsidR="00D6659B" w:rsidRPr="0032118C" w:rsidRDefault="00D6659B" w:rsidP="00AB2F07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402E117B" w14:textId="77777777" w:rsidR="00D6659B" w:rsidRDefault="00D6659B" w:rsidP="00AB2F07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26164AA" w14:textId="77777777" w:rsidR="00D6659B" w:rsidRPr="0032118C" w:rsidRDefault="00D6659B" w:rsidP="00AB2F07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D5FA474" w14:textId="77777777" w:rsidR="00D6659B" w:rsidRDefault="00D6659B" w:rsidP="00AB2F07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4934AFAF" w14:textId="77777777" w:rsidR="00D6659B" w:rsidRPr="0032118C" w:rsidRDefault="00D6659B" w:rsidP="00AB2F07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0544B999" w14:textId="77777777" w:rsidR="00D6659B" w:rsidRPr="0032118C" w:rsidRDefault="00D6659B" w:rsidP="00AB2F07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890E113" w14:textId="77777777" w:rsidR="00D6659B" w:rsidRPr="00923E1E" w:rsidRDefault="00D6659B" w:rsidP="00AB2F07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0357F95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F6C2FB4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38C15D96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6EC531" w14:textId="77777777" w:rsidR="00D6659B" w:rsidRPr="001C4084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88F9E85" w14:textId="1392EAC3" w:rsidR="00D6659B" w:rsidRPr="001C4084" w:rsidRDefault="00AB2F07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04436930" w:edGrp="everyone"/>
            <w:r>
              <w:rPr>
                <w:rFonts w:ascii="Arial" w:hAnsi="Arial" w:cs="Arial"/>
                <w:sz w:val="22"/>
                <w:szCs w:val="22"/>
              </w:rPr>
              <w:t>Melissa Robertson</w:t>
            </w:r>
            <w:permEnd w:id="1904436930"/>
          </w:p>
        </w:tc>
      </w:tr>
      <w:tr w:rsidR="00D6659B" w:rsidRPr="004E05D0" w14:paraId="70ACB2E1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301456" w14:textId="77777777" w:rsidR="00D6659B" w:rsidRPr="004E05D0" w:rsidRDefault="00D6659B" w:rsidP="00AB2F0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8892711" w14:textId="77777777" w:rsidR="00D6659B" w:rsidRPr="004E05D0" w:rsidRDefault="00D6659B" w:rsidP="00AB2F0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63E68C11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575DAC" w14:textId="77777777" w:rsidR="00D6659B" w:rsidRPr="001C4084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3929320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EB153BF" w14:textId="77777777" w:rsidR="00D6659B" w:rsidRPr="00DD7A44" w:rsidRDefault="00D6659B" w:rsidP="00AB2F0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B5883" wp14:editId="4FBEB6F2">
                      <wp:extent cx="1615587" cy="428625"/>
                      <wp:effectExtent l="0" t="0" r="381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1558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39293202" w:displacedByCustomXml="prev"/>
      </w:tr>
      <w:tr w:rsidR="00D6659B" w:rsidRPr="00830749" w14:paraId="47796630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E986588" w14:textId="77777777" w:rsidR="00D6659B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77BE7D3" w14:textId="77777777" w:rsidR="00D6659B" w:rsidRPr="001C4084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70DBE45C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75225CB" w14:textId="77777777" w:rsidR="00D6659B" w:rsidRPr="0077428E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8059793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10-1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58094DE" w14:textId="3A5AA306" w:rsidR="00D6659B" w:rsidRPr="00DD7A44" w:rsidRDefault="00CB51A4" w:rsidP="00AB2F0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11/10/2020</w:t>
                </w:r>
              </w:p>
            </w:tc>
          </w:sdtContent>
        </w:sdt>
        <w:permEnd w:id="1180597938" w:displacedByCustomXml="prev"/>
      </w:tr>
    </w:tbl>
    <w:p w14:paraId="3ED483D9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9D3015B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16850756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E804FC" w14:textId="77777777" w:rsidR="00D6659B" w:rsidRPr="0032118C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613F404" w14:textId="77777777" w:rsidR="00D6659B" w:rsidRPr="0032118C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39434960" w:edGrp="everyone"/>
            <w:permEnd w:id="239434960"/>
          </w:p>
        </w:tc>
      </w:tr>
      <w:tr w:rsidR="00D6659B" w:rsidRPr="004E05D0" w14:paraId="394B8CE0" w14:textId="77777777" w:rsidTr="00AB2F0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772578" w14:textId="77777777" w:rsidR="00D6659B" w:rsidRPr="004E05D0" w:rsidRDefault="00D6659B" w:rsidP="00AB2F0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E51B0C" w14:textId="77777777" w:rsidR="00D6659B" w:rsidRPr="004E05D0" w:rsidRDefault="00D6659B" w:rsidP="00AB2F0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77725DAB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684E56" w14:textId="77777777" w:rsidR="00D6659B" w:rsidRPr="0032118C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81169956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691EE5F" w14:textId="77777777" w:rsidR="00D6659B" w:rsidRPr="00DD7A44" w:rsidRDefault="00D6659B" w:rsidP="00AB2F0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AB1D553" wp14:editId="5351A868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11699563" w:displacedByCustomXml="prev"/>
      </w:tr>
      <w:tr w:rsidR="00D6659B" w:rsidRPr="0032118C" w14:paraId="0889FAFC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9805AEF" w14:textId="77777777" w:rsidR="00D6659B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C2D7FBB" w14:textId="77777777" w:rsidR="00D6659B" w:rsidRPr="0032118C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D3B6462" w14:textId="77777777" w:rsidTr="00AB2F0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06E450D" w14:textId="77777777" w:rsidR="00D6659B" w:rsidRPr="0077428E" w:rsidRDefault="00D6659B" w:rsidP="00AB2F0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41253095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15BE3B5" w14:textId="77777777" w:rsidR="00D6659B" w:rsidRPr="00DD7A44" w:rsidRDefault="004C6C1C" w:rsidP="00AB2F0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341253095"/>
          </w:p>
        </w:tc>
      </w:tr>
    </w:tbl>
    <w:p w14:paraId="3A86BDF9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E32C00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02DE2DEB" w14:textId="77777777" w:rsidTr="00AB2F0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BFE1D84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EBF41A5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4A4637F9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127716C8" w14:textId="77777777" w:rsidTr="00AB2F0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0943769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711E82F9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00787100" w:edGrp="everyone"/>
            <w:permEnd w:id="2100787100"/>
          </w:p>
        </w:tc>
        <w:tc>
          <w:tcPr>
            <w:tcW w:w="1346" w:type="dxa"/>
            <w:vAlign w:val="center"/>
          </w:tcPr>
          <w:p w14:paraId="3A937468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45E58DA0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764E966A" w14:textId="77777777" w:rsidTr="00AB2F0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7DB1C075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2731457C" w14:textId="77777777" w:rsidR="00D6659B" w:rsidRPr="004932A4" w:rsidRDefault="00D6659B" w:rsidP="00AB2F0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4690990" w:edGrp="everyone"/>
        <w:tc>
          <w:tcPr>
            <w:tcW w:w="1346" w:type="dxa"/>
            <w:vAlign w:val="center"/>
          </w:tcPr>
          <w:p w14:paraId="28437EFD" w14:textId="77777777" w:rsidR="00D6659B" w:rsidRPr="00533511" w:rsidRDefault="004C6C1C" w:rsidP="00AB2F0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34690990"/>
          </w:p>
        </w:tc>
        <w:permStart w:id="12923326" w:edGrp="everyone"/>
        <w:tc>
          <w:tcPr>
            <w:tcW w:w="1347" w:type="dxa"/>
            <w:vAlign w:val="center"/>
          </w:tcPr>
          <w:p w14:paraId="406B7AB0" w14:textId="77777777" w:rsidR="00D6659B" w:rsidRPr="00533511" w:rsidRDefault="004C6C1C" w:rsidP="00AB2F0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923326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0E39F399" w14:textId="77777777" w:rsidTr="00AB2F07">
        <w:tc>
          <w:tcPr>
            <w:tcW w:w="9057" w:type="dxa"/>
            <w:shd w:val="clear" w:color="auto" w:fill="D9D9D9" w:themeFill="background1" w:themeFillShade="D9"/>
          </w:tcPr>
          <w:p w14:paraId="3FED509A" w14:textId="77777777" w:rsidR="00D6659B" w:rsidRPr="000C0B14" w:rsidRDefault="00D6659B" w:rsidP="00AB2F0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0248F390" w14:textId="77777777" w:rsidTr="00AB2F07">
        <w:trPr>
          <w:trHeight w:val="13433"/>
        </w:trPr>
        <w:tc>
          <w:tcPr>
            <w:tcW w:w="9057" w:type="dxa"/>
          </w:tcPr>
          <w:p w14:paraId="6042EB47" w14:textId="77777777" w:rsidR="00D6659B" w:rsidRPr="000C0B14" w:rsidRDefault="00D6659B" w:rsidP="00AB2F07">
            <w:pPr>
              <w:rPr>
                <w:rFonts w:ascii="Arial" w:hAnsi="Arial" w:cs="Arial"/>
                <w:szCs w:val="24"/>
              </w:rPr>
            </w:pPr>
            <w:permStart w:id="340862001" w:edGrp="everyone"/>
            <w:permEnd w:id="340862001"/>
          </w:p>
        </w:tc>
      </w:tr>
    </w:tbl>
    <w:bookmarkEnd w:id="0"/>
    <w:p w14:paraId="43B49CF3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02F5F49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10894EF9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B60FD1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89842B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DA03BCA" w14:textId="77777777" w:rsidR="00D6659B" w:rsidRPr="00553DDB" w:rsidRDefault="00D6659B" w:rsidP="00AB2F07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2289E0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500067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1039E2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0067758" w:displacedByCustomXml="prev"/>
      </w:tr>
      <w:tr w:rsidR="00D6659B" w:rsidRPr="00553DDB" w14:paraId="1858FB57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A75EF3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F28ED4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5E5346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EAD92CD" w14:textId="6AB6008B" w:rsidR="00D6659B" w:rsidRPr="00553DDB" w:rsidRDefault="00D6659B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07367054" w:edGrp="everyone"/>
            <w:r w:rsidR="00AB2F07">
              <w:rPr>
                <w:rFonts w:ascii="Arial" w:hAnsi="Arial" w:cs="Arial"/>
                <w:sz w:val="22"/>
              </w:rPr>
              <w:t>F</w:t>
            </w:r>
            <w:permEnd w:id="110736705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8B61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0D7F6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09DC65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74851135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AEFA9E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BD15A36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7EA928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2C0758" w14:textId="37DF747F" w:rsidR="00D6659B" w:rsidRPr="00553DDB" w:rsidRDefault="00D6659B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11697102" w:edGrp="everyone"/>
            <w:r w:rsidR="00AB2F07">
              <w:rPr>
                <w:rFonts w:ascii="Arial" w:hAnsi="Arial" w:cs="Arial"/>
                <w:sz w:val="22"/>
              </w:rPr>
              <w:t>E</w:t>
            </w:r>
            <w:permEnd w:id="171169710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B46D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A44C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5BC442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40DA16E5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F21A90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F1C6F9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6B354B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6E85B62" w14:textId="71941796" w:rsidR="00D6659B" w:rsidRPr="00553DDB" w:rsidRDefault="00D6659B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50228363" w:edGrp="everyone"/>
            <w:r w:rsidR="00AB2F07">
              <w:rPr>
                <w:rFonts w:ascii="Arial" w:hAnsi="Arial" w:cs="Arial"/>
                <w:sz w:val="22"/>
              </w:rPr>
              <w:t>A</w:t>
            </w:r>
            <w:permEnd w:id="105022836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8FF9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2757" w14:textId="77777777" w:rsidR="00D6659B" w:rsidRPr="00553DDB" w:rsidRDefault="00D6659B" w:rsidP="00AB2F07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C7ECF3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0D0CB6C2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AD2955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17690F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2653B8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D668992" w14:textId="0B8EBE6E" w:rsidR="00D6659B" w:rsidRPr="00553DDB" w:rsidRDefault="00D6659B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41906834" w:edGrp="everyone"/>
            <w:r w:rsidR="00AB2F07">
              <w:rPr>
                <w:rFonts w:ascii="Arial" w:hAnsi="Arial" w:cs="Arial"/>
                <w:sz w:val="22"/>
              </w:rPr>
              <w:t>D</w:t>
            </w:r>
            <w:permEnd w:id="2419068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63B5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DD0A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8D8AA4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03A98295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CBE9A6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CF4F7D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291B24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031EC7" w14:textId="13DCB8DD" w:rsidR="00D6659B" w:rsidRPr="00553DDB" w:rsidRDefault="00D6659B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123254201" w:edGrp="everyone"/>
            <w:r w:rsidR="00AB2F07">
              <w:rPr>
                <w:rFonts w:ascii="Arial" w:hAnsi="Arial" w:cs="Arial"/>
                <w:sz w:val="22"/>
              </w:rPr>
              <w:t>C</w:t>
            </w:r>
            <w:permEnd w:id="212325420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84F2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0AC9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DF96D1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5E56706D" w14:textId="77777777" w:rsidTr="00AB2F0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033984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C236F3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C2D261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10DC5BA" w14:textId="7DE04897" w:rsidR="00D6659B" w:rsidRPr="00553DDB" w:rsidRDefault="00D6659B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45193998" w:edGrp="everyone"/>
            <w:r w:rsidR="00AB2F07">
              <w:rPr>
                <w:rFonts w:ascii="Arial" w:hAnsi="Arial" w:cs="Arial"/>
                <w:sz w:val="22"/>
              </w:rPr>
              <w:t>B</w:t>
            </w:r>
            <w:permEnd w:id="184519399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5F64" w14:textId="77777777" w:rsidR="00D6659B" w:rsidRPr="00553DDB" w:rsidRDefault="00D6659B" w:rsidP="00AB2F07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4B9B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384FB3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3523DCB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BD82204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D9DC7BF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6F007923" w14:textId="77777777" w:rsidTr="00AB2F07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04D17D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E57FDA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66A710" w14:textId="77777777" w:rsidR="00D6659B" w:rsidRPr="00553DDB" w:rsidRDefault="00D6659B" w:rsidP="00AB2F07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23D4A0" w14:textId="77777777" w:rsidR="00D6659B" w:rsidRPr="00553DDB" w:rsidRDefault="00D6659B" w:rsidP="00AB2F07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3735178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A0C05C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3517809" w:displacedByCustomXml="prev"/>
      </w:tr>
      <w:tr w:rsidR="00D6659B" w:rsidRPr="00553DDB" w14:paraId="6F0E70A2" w14:textId="77777777" w:rsidTr="00AB2F07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342D41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BBB3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05BEDD" w14:textId="0C7E9E60" w:rsidR="00D6659B" w:rsidRPr="00553DDB" w:rsidRDefault="00D72A16" w:rsidP="00AB2F07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9691923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Issues, chemical burns, skin rashes</w:t>
            </w:r>
            <w:permEnd w:id="1596919230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7D750" w14:textId="6F5FE5C5" w:rsidR="00D6659B" w:rsidRPr="00553DDB" w:rsidRDefault="00193189" w:rsidP="00AB2F07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7689371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Provide PPE, staff training, have SDS </w:t>
            </w:r>
            <w:r w:rsidR="00234C3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vailable</w:t>
            </w:r>
            <w:permEnd w:id="16768937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8BE64B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26D52A1A" w14:textId="77777777" w:rsidTr="00AB2F07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03E932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15E938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1032E" w14:textId="77D4C1BA" w:rsidR="00D6659B" w:rsidRPr="00553DDB" w:rsidRDefault="00D72A16" w:rsidP="00AB2F07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8736459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168736459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03BC87" w14:textId="58E784AD" w:rsidR="00D6659B" w:rsidRPr="00553DDB" w:rsidRDefault="00234C36" w:rsidP="00AB2F07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0299803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Provide PPE, </w:t>
            </w:r>
            <w:r w:rsidR="0012450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staff training, warning signs</w:t>
            </w:r>
            <w:permEnd w:id="13029980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643F17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5874509E" w14:textId="77777777" w:rsidTr="00AB2F07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BCEBA1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A86492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26E9CB" w14:textId="6C23DCE0" w:rsidR="00D6659B" w:rsidRPr="00553DDB" w:rsidRDefault="00C52627" w:rsidP="00AB2F07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0143011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30143011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E3BF6E" w14:textId="200C1D96" w:rsidR="00D6659B" w:rsidRPr="00553DDB" w:rsidRDefault="0012450C" w:rsidP="00AB2F07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4888120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Staff Training</w:t>
            </w:r>
            <w:r w:rsidR="0087725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, provide </w:t>
            </w:r>
            <w:r w:rsidR="00D358F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aids where possible</w:t>
            </w:r>
            <w:permEnd w:id="14488812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3398A8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0145A80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84BB3DC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B3FFC47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20BE10A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5A96EA3" w14:textId="77777777" w:rsidTr="00AB2F07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92915E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8CB" w14:textId="7C87DE07" w:rsidR="00D6659B" w:rsidRPr="00ED59C9" w:rsidRDefault="00006C21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879906942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879906942"/>
          </w:p>
        </w:tc>
        <w:permStart w:id="1489843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F56ED3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9843438" w:displacedByCustomXml="prev"/>
      </w:tr>
    </w:tbl>
    <w:p w14:paraId="0006693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0FE2797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01417479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7226C8F3" w14:textId="77777777" w:rsidTr="00AB2F0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1DF1F5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D82DE5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A65A0F5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51020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7DC86A8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020269" w:displacedByCustomXml="prev"/>
      </w:tr>
      <w:tr w:rsidR="00B15D4E" w14:paraId="583DD6C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F7FE0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2599484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D90DD0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0259948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F3B20A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01FC6E" w14:textId="77777777" w:rsidR="00B15D4E" w:rsidRDefault="00B15D4E" w:rsidP="00B15D4E">
            <w:pPr>
              <w:ind w:left="993" w:hanging="993"/>
            </w:pPr>
          </w:p>
        </w:tc>
      </w:tr>
      <w:tr w:rsidR="00B15D4E" w14:paraId="7419006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65BA27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3223436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A361E7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23436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FBECC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7776E5" w14:textId="77777777" w:rsidR="00B15D4E" w:rsidRDefault="00B15D4E" w:rsidP="00B15D4E">
            <w:pPr>
              <w:ind w:left="993" w:hanging="993"/>
            </w:pPr>
          </w:p>
        </w:tc>
      </w:tr>
      <w:tr w:rsidR="00B15D4E" w14:paraId="523DDD4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31B87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8824795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7DFACE" w14:textId="55F683C9" w:rsidR="00B15D4E" w:rsidRPr="00B15D4E" w:rsidRDefault="00D358F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24795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B8163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6F708E" w14:textId="77777777" w:rsidR="00B15D4E" w:rsidRDefault="00B15D4E" w:rsidP="00B15D4E">
            <w:pPr>
              <w:ind w:left="993" w:hanging="993"/>
            </w:pPr>
          </w:p>
        </w:tc>
      </w:tr>
      <w:tr w:rsidR="00B15D4E" w14:paraId="50EF4B4A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5E4D79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120069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CEF7A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20069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FF42DD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B514E4" w14:textId="77777777" w:rsidR="00B15D4E" w:rsidRDefault="00B15D4E" w:rsidP="00B15D4E">
            <w:pPr>
              <w:ind w:left="993" w:hanging="993"/>
            </w:pPr>
          </w:p>
        </w:tc>
      </w:tr>
    </w:tbl>
    <w:p w14:paraId="07283545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2C90544F" w14:textId="77777777" w:rsidR="00D6659B" w:rsidRPr="00553DDB" w:rsidRDefault="00D6659B" w:rsidP="00D6659B"/>
    <w:p w14:paraId="37FF360A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54C8E13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FC04CCF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74F50A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E9565A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0A28CBE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10828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6FE2AE5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0828508" w:displacedByCustomXml="prev"/>
      </w:tr>
      <w:tr w:rsidR="00B15D4E" w:rsidRPr="00553DDB" w14:paraId="4884CD8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4F9530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56140306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1B332B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614030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86E5A4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24A96E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383F9EC5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CDBBE4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8212456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ADD95E" w14:textId="5E561BC5" w:rsidR="00B15D4E" w:rsidRPr="00B15D4E" w:rsidRDefault="00C759EA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12456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78C63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57ED84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763A1D1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BABFC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9633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5C6227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633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2E4DCE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6BB74B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6EFA79D" w14:textId="77777777" w:rsidTr="00AB2F0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43CC81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74155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095B2F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41557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FC10AF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18F804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12FE1D0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9ACA4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2CF8B6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6B4E35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297509EC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63C813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440659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8FF4CF5" w14:textId="22979BC2" w:rsidR="00DF3F5F" w:rsidRPr="00B15D4E" w:rsidRDefault="001A400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40659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8147E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76F62C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2249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5CECC01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249215" w:displacedByCustomXml="prev"/>
      </w:tr>
      <w:tr w:rsidR="00DF3F5F" w:rsidRPr="00553DDB" w14:paraId="2669E3A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0A681F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243405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C492861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34053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9EF724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7BFB1E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D5D7BFA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474EB8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2065A7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8C91611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156062A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122169BB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B60174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930416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A6295FC" w14:textId="313654B0" w:rsidR="00296E83" w:rsidRPr="00B15D4E" w:rsidRDefault="001A400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30416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20AC07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746D52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025033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892C877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503308" w:displacedByCustomXml="prev"/>
      </w:tr>
      <w:tr w:rsidR="00296E83" w:rsidRPr="00553DDB" w14:paraId="535C0F76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E1DF03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717851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23532C8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7851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EA0172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461D45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DDDDC5F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0DCA11B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C173A68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42286AD8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2397A9C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E0FB1F7" w14:textId="77777777" w:rsidTr="00AB2F0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C57F6F5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A9BE11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BED5A54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35061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AF45A5" w14:textId="77777777" w:rsidR="00D6659B" w:rsidRPr="00553DDB" w:rsidRDefault="00AA60C6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5061291" w:displacedByCustomXml="prev"/>
      </w:tr>
      <w:tr w:rsidR="00D6659B" w:rsidRPr="00553DDB" w14:paraId="5698B967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B4790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62CF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  <w:p w14:paraId="2A8C9703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7EB67871" wp14:editId="39377F0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8A12A6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FA4BDD" w14:textId="682EF123" w:rsidR="00D6659B" w:rsidRPr="00ED59C9" w:rsidRDefault="00637A9D" w:rsidP="00AB2F07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9813629" w:edGrp="everyone"/>
            <w:r>
              <w:rPr>
                <w:rFonts w:ascii="Arial" w:hAnsi="Arial" w:cs="Arial"/>
                <w:sz w:val="22"/>
                <w:szCs w:val="22"/>
              </w:rPr>
              <w:t>Coveralls</w:t>
            </w:r>
            <w:r w:rsidR="00180177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12598136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3D23F1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6599B33F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0D90FD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801B50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  <w:p w14:paraId="20A4D15D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1106897" wp14:editId="0D891BCF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0095A7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A22B4" w14:textId="2DD3A02B" w:rsidR="00D6659B" w:rsidRPr="00ED59C9" w:rsidRDefault="001A4005" w:rsidP="00AB2F07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96721462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r w:rsidR="00180177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796721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9210C3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47C0E35B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7E70BF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B828B4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  <w:p w14:paraId="60FE48A5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FFC9B74" wp14:editId="78E4A760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35D82E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B32851" w14:textId="477C7224" w:rsidR="00D6659B" w:rsidRPr="00ED59C9" w:rsidRDefault="00180177" w:rsidP="00AB2F07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5164596" w:edGrp="everyone"/>
            <w:r>
              <w:rPr>
                <w:rFonts w:ascii="Arial" w:hAnsi="Arial" w:cs="Arial"/>
                <w:sz w:val="22"/>
                <w:szCs w:val="22"/>
              </w:rPr>
              <w:t>Eye protection required</w:t>
            </w:r>
            <w:permEnd w:id="19651645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E6978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79B0ED31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DEEDD4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56BAB3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  <w:p w14:paraId="26455951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76F5FFD7" wp14:editId="5664BF95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804EAB" w14:textId="77777777" w:rsidR="00D6659B" w:rsidRPr="00553DDB" w:rsidRDefault="00D6659B" w:rsidP="00AB2F07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56D295" w14:textId="061D6B60" w:rsidR="00D6659B" w:rsidRPr="00ED59C9" w:rsidRDefault="00180177" w:rsidP="00AB2F07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34340885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21343408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D97D83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1388728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49D828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9A52957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302FE6B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01A9D4C0" w14:textId="77777777" w:rsidTr="00AB2F0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B2DAD7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0823436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19C7BE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8869718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10B2D8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971885" w:displacedByCustomXml="prev"/>
      </w:tr>
      <w:tr w:rsidR="00D6659B" w:rsidRPr="00553DDB" w14:paraId="3097C12F" w14:textId="77777777" w:rsidTr="00AB2F07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5379C7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B1B0" w14:textId="77777777" w:rsidR="00D6659B" w:rsidRPr="00553DDB" w:rsidRDefault="00D6659B" w:rsidP="00AB2F07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7216A74B" wp14:editId="6A1CE539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74B5FA" w14:textId="10602368" w:rsidR="00D6659B" w:rsidRPr="00ED59C9" w:rsidRDefault="00261DC7" w:rsidP="00AB2F07">
            <w:pPr>
              <w:rPr>
                <w:rFonts w:ascii="Arial" w:hAnsi="Arial" w:cs="Arial"/>
                <w:sz w:val="22"/>
              </w:rPr>
            </w:pPr>
            <w:permStart w:id="677913202" w:edGrp="everyone"/>
            <w:r>
              <w:rPr>
                <w:rFonts w:ascii="Arial" w:hAnsi="Arial" w:cs="Arial"/>
                <w:sz w:val="22"/>
              </w:rPr>
              <w:t xml:space="preserve">First aid kit location to make </w:t>
            </w:r>
            <w:r w:rsidR="00625C86">
              <w:rPr>
                <w:rFonts w:ascii="Arial" w:hAnsi="Arial" w:cs="Arial"/>
                <w:sz w:val="22"/>
              </w:rPr>
              <w:t>it clear onsite the location of first aid kits</w:t>
            </w:r>
            <w:permEnd w:id="67791320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764092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4A0A817E" w14:textId="77777777" w:rsidTr="00AB2F07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DAFEFE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5303A" w14:textId="77777777" w:rsidR="00D6659B" w:rsidRPr="00553DDB" w:rsidRDefault="00D6659B" w:rsidP="00AB2F07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7192BB02" wp14:editId="251D2CDF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7EA0C" w14:textId="01C43097" w:rsidR="00D6659B" w:rsidRPr="00ED59C9" w:rsidRDefault="00625C86" w:rsidP="00AB2F07">
            <w:pPr>
              <w:rPr>
                <w:rFonts w:ascii="Arial" w:hAnsi="Arial" w:cs="Arial"/>
                <w:sz w:val="22"/>
              </w:rPr>
            </w:pPr>
            <w:permStart w:id="2112772248" w:edGrp="everyone"/>
            <w:r>
              <w:rPr>
                <w:rFonts w:ascii="Arial" w:hAnsi="Arial" w:cs="Arial"/>
                <w:sz w:val="22"/>
              </w:rPr>
              <w:t>Warning sign to ensure it is clear</w:t>
            </w:r>
            <w:r w:rsidR="0010352E">
              <w:rPr>
                <w:rFonts w:ascii="Arial" w:hAnsi="Arial" w:cs="Arial"/>
                <w:sz w:val="22"/>
              </w:rPr>
              <w:t xml:space="preserve"> that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1A124A">
              <w:rPr>
                <w:rFonts w:ascii="Arial" w:hAnsi="Arial" w:cs="Arial"/>
                <w:sz w:val="22"/>
              </w:rPr>
              <w:t>it is</w:t>
            </w:r>
            <w:r>
              <w:rPr>
                <w:rFonts w:ascii="Arial" w:hAnsi="Arial" w:cs="Arial"/>
                <w:sz w:val="22"/>
              </w:rPr>
              <w:t xml:space="preserve"> an exclusion zone not to be entered into</w:t>
            </w:r>
            <w:permEnd w:id="21127722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6ACB6B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3BE4F0BA" w14:textId="77777777" w:rsidTr="00AB2F07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168C67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05C9" w14:textId="77777777" w:rsidR="00D6659B" w:rsidRPr="00553DDB" w:rsidRDefault="00D6659B" w:rsidP="00AB2F07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6B4F2546" wp14:editId="5655EC75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8BDCF7" w14:textId="564B47CB" w:rsidR="00D6659B" w:rsidRPr="00ED59C9" w:rsidRDefault="00625C86" w:rsidP="00AB2F07">
            <w:pPr>
              <w:rPr>
                <w:rFonts w:ascii="Arial" w:hAnsi="Arial" w:cs="Arial"/>
                <w:sz w:val="22"/>
              </w:rPr>
            </w:pPr>
            <w:permStart w:id="1971017569" w:edGrp="everyone"/>
            <w:r>
              <w:rPr>
                <w:rFonts w:ascii="Arial" w:hAnsi="Arial" w:cs="Arial"/>
                <w:sz w:val="22"/>
              </w:rPr>
              <w:t>Fire extinguisher location to identify onsite where the fire extinguishers are</w:t>
            </w:r>
            <w:permEnd w:id="19710175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8CD9D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58F3F09A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1622667" w14:textId="77777777" w:rsidR="00D6659B" w:rsidRPr="00553DDB" w:rsidRDefault="00D6659B" w:rsidP="00D6659B">
      <w:r w:rsidRPr="00553DDB">
        <w:br w:type="page"/>
      </w:r>
    </w:p>
    <w:p w14:paraId="4D680AD2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B73E61E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508AEA38" w14:textId="77777777" w:rsidTr="00AB2F07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4FDFD9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4B3E3B" w14:textId="77777777" w:rsidR="00D6659B" w:rsidRPr="00553DDB" w:rsidRDefault="00D6659B" w:rsidP="00AB2F07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209F3254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5A92A4" w14:textId="77777777" w:rsidR="00D6659B" w:rsidRPr="00553DDB" w:rsidRDefault="00D6659B" w:rsidP="00AB2F07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2BB8540D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7D5295" w14:textId="77777777" w:rsidR="00D6659B" w:rsidRPr="00553DDB" w:rsidRDefault="00D6659B" w:rsidP="00AB2F07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37D6127E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9048FC" w14:textId="77777777" w:rsidR="00D6659B" w:rsidRPr="00553DDB" w:rsidRDefault="00D6659B" w:rsidP="00AB2F07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7C4CC3E2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03BB3A" w14:textId="77777777" w:rsidR="00D6659B" w:rsidRPr="00553DDB" w:rsidRDefault="00D6659B" w:rsidP="00AB2F07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323258F1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534E20DC" w14:textId="77777777" w:rsidTr="00AB2F07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4849EC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48CBEE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C46A91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38EEF3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33DBEA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884865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7A9F0B54" w14:textId="77777777" w:rsidTr="00AB2F07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4F6D69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255F03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BAD852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09A0A5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64D87E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D251F6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522C42C" w14:textId="77777777" w:rsidTr="00AB2F07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8281DD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BCC7F0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4F1510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E7B63F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474189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AA1CE1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54C297EF" w14:textId="77777777" w:rsidTr="00AB2F07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CC9D22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B4F054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748B39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0DF933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1DFE29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AC1C33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C6AFE08" w14:textId="77777777" w:rsidTr="00AB2F07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4B89A2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EBF594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38ED8E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FE42AC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506B0B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27656E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2FA06747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7273478F" w14:textId="77777777" w:rsidTr="00AB2F07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A6D7B3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ADBDC1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5552C8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5588F0" w14:textId="77777777" w:rsidR="00D6659B" w:rsidRPr="00553DDB" w:rsidRDefault="00D6659B" w:rsidP="00AB2F07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B8D3A20" w14:textId="77777777" w:rsidR="00D6659B" w:rsidRPr="00553DDB" w:rsidRDefault="00D6659B" w:rsidP="00D6659B">
      <w:pPr>
        <w:rPr>
          <w:sz w:val="20"/>
        </w:rPr>
      </w:pPr>
    </w:p>
    <w:p w14:paraId="03FBBD2A" w14:textId="77777777" w:rsidR="00D6659B" w:rsidRPr="00553DDB" w:rsidRDefault="00D6659B" w:rsidP="00D6659B">
      <w:pPr>
        <w:jc w:val="left"/>
        <w:rPr>
          <w:sz w:val="20"/>
        </w:rPr>
      </w:pPr>
    </w:p>
    <w:p w14:paraId="6B949812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3E9AE4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6C0FEE2" w14:textId="77777777" w:rsidTr="00AB2F07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7299869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71C8C7C3" w14:textId="77777777" w:rsidR="00D6659B" w:rsidRPr="00553DDB" w:rsidRDefault="00D6659B" w:rsidP="00AB2F07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95D326D" wp14:editId="476444FB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B7738B4" w14:textId="43E80B1F" w:rsidR="00AB2F07" w:rsidRPr="006215FC" w:rsidRDefault="00AB2F07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066631534" w:edGrp="everyone"/>
                                  <w:r w:rsidR="00625C86">
                                    <w:rPr>
                                      <w:vanish w:val="0"/>
                                    </w:rPr>
                                    <w:t>Extre</w:t>
                                  </w:r>
                                  <w:r w:rsidR="002D1829">
                                    <w:rPr>
                                      <w:vanish w:val="0"/>
                                    </w:rPr>
                                    <w:t>m</w:t>
                                  </w:r>
                                  <w:r w:rsidR="00625C86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2066631534"/>
                                </w:p>
                                <w:p w14:paraId="17C714E7" w14:textId="533FA92F" w:rsidR="00AB2F07" w:rsidRPr="006215FC" w:rsidRDefault="00AB2F07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08307289" w:edGrp="everyone"/>
                                  <w:r w:rsidR="00625C86"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11083072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95D326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2B7738B4" w14:textId="43E80B1F" w:rsidR="00AB2F07" w:rsidRPr="006215FC" w:rsidRDefault="00AB2F07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066631534" w:edGrp="everyone"/>
                            <w:r w:rsidR="00625C86">
                              <w:rPr>
                                <w:vanish w:val="0"/>
                              </w:rPr>
                              <w:t>Extre</w:t>
                            </w:r>
                            <w:r w:rsidR="002D1829">
                              <w:rPr>
                                <w:vanish w:val="0"/>
                              </w:rPr>
                              <w:t>m</w:t>
                            </w:r>
                            <w:r w:rsidR="00625C86">
                              <w:rPr>
                                <w:vanish w:val="0"/>
                              </w:rPr>
                              <w:t>e</w:t>
                            </w:r>
                            <w:permEnd w:id="2066631534"/>
                          </w:p>
                          <w:p w14:paraId="17C714E7" w14:textId="533FA92F" w:rsidR="00AB2F07" w:rsidRPr="006215FC" w:rsidRDefault="00AB2F07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08307289" w:edGrp="everyone"/>
                            <w:r w:rsidR="00625C86">
                              <w:rPr>
                                <w:vanish w:val="0"/>
                              </w:rPr>
                              <w:t>Low</w:t>
                            </w:r>
                            <w:permEnd w:id="110830728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89161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EA478F4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9161893" w:displacedByCustomXml="prev"/>
      </w:tr>
    </w:tbl>
    <w:p w14:paraId="74FF008F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5C573B1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32F45659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62A1505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6E41FC2" w14:textId="77777777" w:rsidTr="00AB2F07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945320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E8F1" w14:textId="06C91BA3" w:rsidR="00D6659B" w:rsidRPr="00553DDB" w:rsidRDefault="002D1829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535627716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535627716"/>
          </w:p>
        </w:tc>
        <w:permStart w:id="386336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0611C3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336881" w:displacedByCustomXml="prev"/>
      </w:tr>
    </w:tbl>
    <w:p w14:paraId="38A33EF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9B3CD1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1CEF39F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6B64EA8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4393B21" w14:textId="77777777" w:rsidTr="00AB2F07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875AF3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DE70" w14:textId="6D77F082" w:rsidR="00D6659B" w:rsidRPr="00ED59C9" w:rsidRDefault="00106F17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1561331353" w:edGrp="everyone"/>
            <w:r>
              <w:rPr>
                <w:rFonts w:ascii="Arial" w:hAnsi="Arial" w:cs="Arial"/>
                <w:sz w:val="22"/>
                <w:szCs w:val="22"/>
              </w:rPr>
              <w:t xml:space="preserve">High likelihood of the </w:t>
            </w:r>
            <w:r w:rsidR="004A425E">
              <w:rPr>
                <w:rFonts w:ascii="Arial" w:hAnsi="Arial" w:cs="Arial"/>
                <w:sz w:val="22"/>
                <w:szCs w:val="22"/>
              </w:rPr>
              <w:t>incident</w:t>
            </w:r>
            <w:r>
              <w:rPr>
                <w:rFonts w:ascii="Arial" w:hAnsi="Arial" w:cs="Arial"/>
                <w:sz w:val="22"/>
                <w:szCs w:val="22"/>
              </w:rPr>
              <w:t xml:space="preserve"> occurring and high likelihood of</w:t>
            </w:r>
            <w:r w:rsidR="004A425E">
              <w:rPr>
                <w:rFonts w:ascii="Arial" w:hAnsi="Arial" w:cs="Arial"/>
                <w:sz w:val="22"/>
                <w:szCs w:val="22"/>
              </w:rPr>
              <w:t xml:space="preserve"> the outcome of the incident leading to serious injury, permanent disability or death.</w:t>
            </w:r>
            <w:permEnd w:id="1561331353"/>
          </w:p>
        </w:tc>
        <w:permStart w:id="1126447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73A576F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447075" w:displacedByCustomXml="prev"/>
      </w:tr>
    </w:tbl>
    <w:p w14:paraId="629E39D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B1E4A5E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0417E0C1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2315EF1B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82CF861" w14:textId="77777777" w:rsidTr="00AB2F0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82B1FB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F2B57C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D2944F1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1903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46A4CC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03503" w:displacedByCustomXml="prev"/>
      </w:tr>
      <w:tr w:rsidR="00D979B9" w:rsidRPr="00553DDB" w14:paraId="24CFD74B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418C03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3746932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A522B5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46932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16EDE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7710E4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F269109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831144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2008405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3A404F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08405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1F20A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6F2D38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1B52C0EF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97025A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6353978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4208BD" w14:textId="45E2907C" w:rsidR="00D979B9" w:rsidRPr="00B15D4E" w:rsidRDefault="00123D06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53978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5636E4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84A8F6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50C042F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AD551F8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64B6944C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6CB732AA" wp14:editId="4B1F89A9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4B6415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439CB79" w14:textId="77777777" w:rsidTr="00AB2F0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9AC7CA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EF71DE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F0112F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3349710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D0397B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4971097" w:displacedByCustomXml="prev"/>
      </w:tr>
      <w:tr w:rsidR="00D6659B" w:rsidRPr="00553DDB" w14:paraId="19777C8F" w14:textId="77777777" w:rsidTr="00AB2F07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3FA5BF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3A20" w14:textId="1688312B" w:rsidR="00D6659B" w:rsidRPr="002D636F" w:rsidRDefault="00273155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0762954" w:edGrp="everyone"/>
            <w:r>
              <w:rPr>
                <w:rFonts w:ascii="Arial" w:hAnsi="Arial" w:cs="Arial"/>
                <w:sz w:val="22"/>
              </w:rPr>
              <w:t>3</w:t>
            </w:r>
            <w:permEnd w:id="134076295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B097C5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B389C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3BA638B2" w14:textId="77777777" w:rsidTr="00AB2F07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F24328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071AC4" w14:textId="2E94FCFE" w:rsidR="00D6659B" w:rsidRPr="002D636F" w:rsidRDefault="004E2CBE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0445361" w:edGrp="everyone"/>
            <w:r>
              <w:rPr>
                <w:rFonts w:ascii="Arial" w:hAnsi="Arial" w:cs="Arial"/>
                <w:sz w:val="22"/>
              </w:rPr>
              <w:t>6</w:t>
            </w:r>
            <w:permEnd w:id="904453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9AA4BF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AF2188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020A46AA" w14:textId="77777777" w:rsidTr="00AB2F07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D9D9C8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84B4AF" w14:textId="4A3B07D9" w:rsidR="00D6659B" w:rsidRPr="002D636F" w:rsidRDefault="00273155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85790260" w:edGrp="everyone"/>
            <w:r>
              <w:rPr>
                <w:rFonts w:ascii="Arial" w:hAnsi="Arial" w:cs="Arial"/>
                <w:sz w:val="22"/>
              </w:rPr>
              <w:t>1</w:t>
            </w:r>
            <w:permEnd w:id="13857902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146E1F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D17F37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04F1C071" w14:textId="77777777" w:rsidTr="00AB2F07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5879A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70005C" w14:textId="41B1CB41" w:rsidR="00D6659B" w:rsidRPr="002D636F" w:rsidRDefault="004E2CBE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36030166" w:edGrp="everyone"/>
            <w:r>
              <w:rPr>
                <w:rFonts w:ascii="Arial" w:hAnsi="Arial" w:cs="Arial"/>
                <w:sz w:val="22"/>
              </w:rPr>
              <w:t>4</w:t>
            </w:r>
            <w:permEnd w:id="63603016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CA72A2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9C86F1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4CB6BBAE" w14:textId="77777777" w:rsidTr="00AB2F07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707050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918EEA" w14:textId="2D6BD311" w:rsidR="00D6659B" w:rsidRPr="002D636F" w:rsidRDefault="004E2CBE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9313536" w:edGrp="everyone"/>
            <w:r>
              <w:rPr>
                <w:rFonts w:ascii="Arial" w:hAnsi="Arial" w:cs="Arial"/>
                <w:sz w:val="22"/>
              </w:rPr>
              <w:t>5</w:t>
            </w:r>
            <w:permEnd w:id="18293135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4AFC0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77459E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359B503A" w14:textId="77777777" w:rsidTr="00AB2F07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4AD0AA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33C40D" w14:textId="024855C2" w:rsidR="00D6659B" w:rsidRPr="002D636F" w:rsidRDefault="00273155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56588535" w:edGrp="everyone"/>
            <w:r>
              <w:rPr>
                <w:rFonts w:ascii="Arial" w:hAnsi="Arial" w:cs="Arial"/>
                <w:sz w:val="22"/>
              </w:rPr>
              <w:t>2</w:t>
            </w:r>
            <w:permEnd w:id="105658853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AF50CB3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F51108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22617F4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15BFE0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12D912A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1C26AF5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EA788E4" w14:textId="77777777" w:rsidTr="00AB2F07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2116C4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0A3B" w14:textId="7D98BA80" w:rsidR="00D6659B" w:rsidRPr="00553DDB" w:rsidRDefault="00262C77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1651460550" w:edGrp="everyone"/>
            <w:r>
              <w:rPr>
                <w:rFonts w:ascii="Arial" w:hAnsi="Arial" w:cs="Arial"/>
                <w:sz w:val="22"/>
                <w:szCs w:val="22"/>
              </w:rPr>
              <w:t xml:space="preserve">If you eliminate the hazard it is effective in removing the possibility of it occurring, PPE can assist in protection </w:t>
            </w:r>
            <w:r w:rsidR="007F6BAC">
              <w:rPr>
                <w:rFonts w:ascii="Arial" w:hAnsi="Arial" w:cs="Arial"/>
                <w:sz w:val="22"/>
                <w:szCs w:val="22"/>
              </w:rPr>
              <w:t>when the event occurs but ideally you want to stop the hazards</w:t>
            </w:r>
            <w:r w:rsidR="003F5747">
              <w:rPr>
                <w:rFonts w:ascii="Arial" w:hAnsi="Arial" w:cs="Arial"/>
                <w:sz w:val="22"/>
                <w:szCs w:val="22"/>
              </w:rPr>
              <w:t xml:space="preserve"> before an incident.</w:t>
            </w:r>
            <w:permEnd w:id="1651460550"/>
          </w:p>
        </w:tc>
        <w:permStart w:id="483734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35C8002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3734021" w:displacedByCustomXml="prev"/>
      </w:tr>
    </w:tbl>
    <w:p w14:paraId="5C3B8D8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3B2950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0BB423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4D0A7BF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1BA65AD" w14:textId="77777777" w:rsidTr="00AB2F07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42264B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DF3D" w14:textId="56B3D085" w:rsidR="00D6659B" w:rsidRPr="002D636F" w:rsidRDefault="00AD62EF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938087983" w:edGrp="everyone"/>
            <w:r>
              <w:rPr>
                <w:rFonts w:ascii="Arial" w:hAnsi="Arial" w:cs="Arial"/>
                <w:sz w:val="22"/>
                <w:szCs w:val="22"/>
              </w:rPr>
              <w:t>Substitute</w:t>
            </w:r>
            <w:permEnd w:id="938087983"/>
          </w:p>
        </w:tc>
        <w:permStart w:id="791756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F5818C0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175668" w:displacedByCustomXml="prev"/>
      </w:tr>
    </w:tbl>
    <w:p w14:paraId="56DB753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C2C90E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14BECFAC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7731BB5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F0F36F" wp14:editId="1DB7B767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62DC9C9" w14:textId="77777777" w:rsidR="00AB2F07" w:rsidRPr="00441559" w:rsidRDefault="00AB2F07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F0F36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162DC9C9" w14:textId="77777777" w:rsidR="00AB2F07" w:rsidRPr="00441559" w:rsidRDefault="00AB2F07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03A83C" wp14:editId="2359DA05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F8A2E9" w14:textId="77777777" w:rsidR="00AB2F07" w:rsidRPr="00441559" w:rsidRDefault="00AB2F07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3A83C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01F8A2E9" w14:textId="77777777" w:rsidR="00AB2F07" w:rsidRPr="00441559" w:rsidRDefault="00AB2F07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0DAB96" wp14:editId="2C7C750E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4E862DB" w14:textId="77777777" w:rsidR="00AB2F07" w:rsidRPr="00441559" w:rsidRDefault="00AB2F07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0DAB96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04E862DB" w14:textId="77777777" w:rsidR="00AB2F07" w:rsidRPr="00441559" w:rsidRDefault="00AB2F07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A37294" wp14:editId="426F5F1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5E50547" w14:textId="77777777" w:rsidR="00AB2F07" w:rsidRPr="00441559" w:rsidRDefault="00AB2F07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37294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45E50547" w14:textId="77777777" w:rsidR="00AB2F07" w:rsidRPr="00441559" w:rsidRDefault="00AB2F07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A018ED" wp14:editId="29E90395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E89DC5D" w14:textId="77777777" w:rsidR="00AB2F07" w:rsidRPr="00441559" w:rsidRDefault="00AB2F07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018ED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1E89DC5D" w14:textId="77777777" w:rsidR="00AB2F07" w:rsidRPr="00441559" w:rsidRDefault="00AB2F07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3B298B" wp14:editId="57B59F19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068AEF0" w14:textId="77777777" w:rsidR="00AB2F07" w:rsidRPr="00441559" w:rsidRDefault="00AB2F07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B298B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5068AEF0" w14:textId="77777777" w:rsidR="00AB2F07" w:rsidRPr="00441559" w:rsidRDefault="00AB2F07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DA5679B" wp14:editId="7D84AA3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9DC8B31" w14:textId="77777777" w:rsidTr="00AB2F0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ED1235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E0632E" w14:textId="77777777" w:rsidR="00D6659B" w:rsidRPr="00553DDB" w:rsidRDefault="00D6659B" w:rsidP="00AB2F07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949B315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739078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67D829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9078662" w:displacedByCustomXml="prev"/>
      </w:tr>
      <w:tr w:rsidR="00D6659B" w:rsidRPr="00553DDB" w14:paraId="670A1E70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D498A9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EA3" w14:textId="1275DFBE" w:rsidR="00D6659B" w:rsidRPr="002D636F" w:rsidRDefault="00245457" w:rsidP="00AB2F07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01429879" w:edGrp="everyone"/>
            <w:r>
              <w:rPr>
                <w:rFonts w:ascii="Arial" w:hAnsi="Arial" w:cs="Arial"/>
                <w:sz w:val="22"/>
              </w:rPr>
              <w:t>D</w:t>
            </w:r>
            <w:permEnd w:id="210142987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3F4C6" w14:textId="77777777" w:rsidR="00D6659B" w:rsidRPr="00553DDB" w:rsidRDefault="00D6659B" w:rsidP="00AB2F07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224DA9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05123C49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3EAAEC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2FD95B" w14:textId="67636F9E" w:rsidR="00D6659B" w:rsidRPr="002D636F" w:rsidRDefault="0072403B" w:rsidP="00AB2F07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2659363" w:edGrp="everyone"/>
            <w:r>
              <w:rPr>
                <w:rFonts w:ascii="Arial" w:hAnsi="Arial" w:cs="Arial"/>
                <w:sz w:val="22"/>
              </w:rPr>
              <w:t>A</w:t>
            </w:r>
            <w:permEnd w:id="1026593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B245AF" w14:textId="77777777" w:rsidR="00D6659B" w:rsidRPr="00553DDB" w:rsidRDefault="00D6659B" w:rsidP="00AB2F07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282B4F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6CDBC4F4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9F740B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339454" w14:textId="0006E333" w:rsidR="00D6659B" w:rsidRPr="002D636F" w:rsidRDefault="00245457" w:rsidP="00AB2F07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14351788" w:edGrp="everyone"/>
            <w:r>
              <w:rPr>
                <w:rFonts w:ascii="Arial" w:hAnsi="Arial" w:cs="Arial"/>
                <w:sz w:val="22"/>
              </w:rPr>
              <w:t>F</w:t>
            </w:r>
            <w:permEnd w:id="14143517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CE152E" w14:textId="77777777" w:rsidR="00D6659B" w:rsidRPr="00553DDB" w:rsidRDefault="00D6659B" w:rsidP="00AB2F07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0F8E88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6F6EB414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1FC4C5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CC846B" w14:textId="3C6B8941" w:rsidR="00D6659B" w:rsidRPr="002D636F" w:rsidRDefault="00245457" w:rsidP="00AB2F07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7309424" w:edGrp="everyone"/>
            <w:r>
              <w:rPr>
                <w:rFonts w:ascii="Arial" w:hAnsi="Arial" w:cs="Arial"/>
                <w:sz w:val="22"/>
              </w:rPr>
              <w:t>B</w:t>
            </w:r>
            <w:permEnd w:id="373094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00E853" w14:textId="77777777" w:rsidR="00D6659B" w:rsidRPr="00553DDB" w:rsidRDefault="00D6659B" w:rsidP="00AB2F07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DD5766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4B8ECD5D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FF4A98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DD6F47" w14:textId="0391019D" w:rsidR="00D6659B" w:rsidRPr="002D636F" w:rsidRDefault="00245457" w:rsidP="00AB2F07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74682905" w:edGrp="everyone"/>
            <w:r>
              <w:rPr>
                <w:rFonts w:ascii="Arial" w:hAnsi="Arial" w:cs="Arial"/>
                <w:sz w:val="22"/>
              </w:rPr>
              <w:t>E</w:t>
            </w:r>
            <w:permEnd w:id="9746829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02CA43" w14:textId="77777777" w:rsidR="00D6659B" w:rsidRPr="00553DDB" w:rsidRDefault="00D6659B" w:rsidP="00AB2F07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165384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7158DE3A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693D88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6A4E98" w14:textId="3D5E81D2" w:rsidR="00D6659B" w:rsidRPr="002D636F" w:rsidRDefault="00245457" w:rsidP="00AB2F07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60648089" w:edGrp="everyone"/>
            <w:r>
              <w:rPr>
                <w:rFonts w:ascii="Arial" w:hAnsi="Arial" w:cs="Arial"/>
                <w:sz w:val="22"/>
              </w:rPr>
              <w:t>C</w:t>
            </w:r>
            <w:permEnd w:id="86064808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955DBEF" w14:textId="77777777" w:rsidR="00D6659B" w:rsidRPr="00553DDB" w:rsidRDefault="00D6659B" w:rsidP="00AB2F07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E33AEF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79525D7D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7D97F8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DFDD594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2DF7547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444C3FC" w14:textId="77777777" w:rsidTr="00AB2F07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6F96C6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D8FC" w14:textId="607FF860" w:rsidR="00D6659B" w:rsidRPr="00553DDB" w:rsidRDefault="000243EF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2073761332" w:edGrp="everyone"/>
            <w:r>
              <w:rPr>
                <w:rFonts w:ascii="Arial" w:hAnsi="Arial" w:cs="Arial"/>
                <w:sz w:val="22"/>
                <w:szCs w:val="22"/>
              </w:rPr>
              <w:t>Check for Danger</w:t>
            </w:r>
            <w:permEnd w:id="2073761332"/>
          </w:p>
        </w:tc>
        <w:permStart w:id="950873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4C1816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0873298" w:displacedByCustomXml="prev"/>
      </w:tr>
    </w:tbl>
    <w:p w14:paraId="7D1F52A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5B345D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98AE2CE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202BDE4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9258DD0" w14:textId="77777777" w:rsidTr="00AB2F0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FB9479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7BCCC2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36B1068" w14:textId="77777777" w:rsidR="00D6659B" w:rsidRPr="00553DDB" w:rsidRDefault="00D6659B" w:rsidP="00AB2F07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19709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614F21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9709869" w:displacedByCustomXml="prev"/>
      </w:tr>
      <w:tr w:rsidR="00D6659B" w:rsidRPr="00553DDB" w14:paraId="3CD32BEE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BE42E6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3F54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F6830" w14:textId="418EADC3" w:rsidR="00D6659B" w:rsidRPr="002D636F" w:rsidRDefault="00604738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9793910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4497939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CB7C7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1240E17F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490CC0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AD992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99C3E" w14:textId="7EFF24E2" w:rsidR="00D6659B" w:rsidRPr="002D636F" w:rsidRDefault="00604738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1641852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9164185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EBC713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1469DE2E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178473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411C46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E683DF" w14:textId="76657E31" w:rsidR="00D6659B" w:rsidRPr="002D636F" w:rsidRDefault="00604738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83367004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5833670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5DBEB4" w14:textId="77777777" w:rsidR="00D6659B" w:rsidRPr="00553DDB" w:rsidRDefault="00D6659B" w:rsidP="00AB2F07">
            <w:pPr>
              <w:ind w:left="993" w:hanging="993"/>
            </w:pPr>
          </w:p>
        </w:tc>
      </w:tr>
      <w:tr w:rsidR="00D6659B" w:rsidRPr="00553DDB" w14:paraId="4A58A473" w14:textId="77777777" w:rsidTr="00AB2F0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7D3592" w14:textId="77777777" w:rsidR="00D6659B" w:rsidRPr="00553DDB" w:rsidRDefault="00D6659B" w:rsidP="00AB2F07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7CF7FC" w14:textId="77777777" w:rsidR="00D6659B" w:rsidRPr="00553DDB" w:rsidRDefault="00D6659B" w:rsidP="00AB2F07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423F23" w14:textId="0CE6B4E7" w:rsidR="00D6659B" w:rsidRPr="002D636F" w:rsidRDefault="00604738" w:rsidP="00AB2F0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6530593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2653059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7CEB38" w14:textId="77777777" w:rsidR="00D6659B" w:rsidRPr="00553DDB" w:rsidRDefault="00D6659B" w:rsidP="00AB2F07">
            <w:pPr>
              <w:ind w:left="993" w:hanging="993"/>
            </w:pPr>
          </w:p>
        </w:tc>
      </w:tr>
    </w:tbl>
    <w:p w14:paraId="45A9B9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B32C92C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065C693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5F5191E" w14:textId="77777777" w:rsidTr="00AB2F0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3C25DD" w14:textId="77777777" w:rsidR="00D6659B" w:rsidRPr="00553DDB" w:rsidRDefault="00D6659B" w:rsidP="00AB2F0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855770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E7860D2" w14:textId="77777777" w:rsidR="00D6659B" w:rsidRPr="00553DDB" w:rsidRDefault="00D6659B" w:rsidP="00AB2F07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00132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2718F3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0132046" w:displacedByCustomXml="prev"/>
      </w:tr>
      <w:tr w:rsidR="00B5022D" w:rsidRPr="00553DDB" w14:paraId="374A8992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14A8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14034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24BA1D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403452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04D6A9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ABC8FD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67F9209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8C830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7278755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8B66FA" w14:textId="5ED53E6E" w:rsidR="00B5022D" w:rsidRPr="00B15D4E" w:rsidRDefault="001A570A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787550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FA70F0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CBAB8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EED6F53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124E1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8490887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4BAF7E" w14:textId="75462D45" w:rsidR="00B5022D" w:rsidRPr="00B15D4E" w:rsidRDefault="009D6D0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908876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81909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056B2C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0AAD582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D46BD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2255368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39E2CA" w14:textId="102A346D" w:rsidR="00B5022D" w:rsidRPr="00B15D4E" w:rsidRDefault="00B810A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55368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BDFE08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C7378D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CC827EA" w14:textId="77777777" w:rsidTr="00AB2F07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D9DAD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5729187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26D5F1" w14:textId="0682CFF5" w:rsidR="00B5022D" w:rsidRPr="00B15D4E" w:rsidRDefault="009D6D0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29187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EA69D9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EB87DF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35B014C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3F1AB95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F441EC8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735DCD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0B4ACD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837C43" wp14:editId="004306A9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9761231" w14:textId="77777777" w:rsidR="00AB2F07" w:rsidRPr="00DE05E2" w:rsidRDefault="00AB2F07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41A4DCE8" w14:textId="77777777" w:rsidR="00AB2F07" w:rsidRPr="00D94A32" w:rsidRDefault="00AB2F07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6CBB9AE7" w14:textId="77777777" w:rsidR="00AB2F07" w:rsidRPr="00D94A32" w:rsidRDefault="00AB2F07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74327BF6" w14:textId="77777777" w:rsidR="00AB2F07" w:rsidRPr="00D94A32" w:rsidRDefault="00AB2F07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37C43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79761231" w14:textId="77777777" w:rsidR="00AB2F07" w:rsidRPr="00DE05E2" w:rsidRDefault="00AB2F07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41A4DCE8" w14:textId="77777777" w:rsidR="00AB2F07" w:rsidRPr="00D94A32" w:rsidRDefault="00AB2F07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6CBB9AE7" w14:textId="77777777" w:rsidR="00AB2F07" w:rsidRPr="00D94A32" w:rsidRDefault="00AB2F07" w:rsidP="00D6659B">
                      <w:pPr>
                        <w:rPr>
                          <w:sz w:val="22"/>
                        </w:rPr>
                      </w:pPr>
                    </w:p>
                    <w:p w14:paraId="74327BF6" w14:textId="77777777" w:rsidR="00AB2F07" w:rsidRPr="00D94A32" w:rsidRDefault="00AB2F07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57A20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2EFAC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FA664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68718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AD9565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ED2F85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E8DF1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6A47C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651785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6633F96" wp14:editId="488B2E31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4E83490C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D963338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401C6138" w14:textId="77777777" w:rsidTr="00AB2F07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637A75D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1B835E36" w14:textId="77777777" w:rsidTr="00AB2F07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BCA714B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40691CD1" w14:textId="54CE5183" w:rsidR="00D6659B" w:rsidRPr="00E9324A" w:rsidRDefault="006668D6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17469122" w:edGrp="everyone"/>
            <w:r>
              <w:rPr>
                <w:rFonts w:ascii="Arial" w:hAnsi="Arial" w:cs="Arial"/>
                <w:sz w:val="22"/>
                <w:szCs w:val="22"/>
              </w:rPr>
              <w:t>11/10/2020</w:t>
            </w:r>
            <w:permEnd w:id="1217469122"/>
          </w:p>
        </w:tc>
      </w:tr>
      <w:tr w:rsidR="00D6659B" w:rsidRPr="00553DDB" w14:paraId="1E7E03DE" w14:textId="77777777" w:rsidTr="00AB2F07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9C200C1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42A3BC5D" w14:textId="492C1EEF" w:rsidR="00D6659B" w:rsidRPr="00E9324A" w:rsidRDefault="006668D6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3095534" w:edGrp="everyone"/>
            <w:r>
              <w:rPr>
                <w:rFonts w:ascii="Arial" w:hAnsi="Arial" w:cs="Arial"/>
                <w:sz w:val="22"/>
                <w:szCs w:val="22"/>
              </w:rPr>
              <w:t>Melissa Robertson</w:t>
            </w:r>
            <w:permEnd w:id="393095534"/>
          </w:p>
        </w:tc>
      </w:tr>
      <w:tr w:rsidR="00D6659B" w:rsidRPr="00553DDB" w14:paraId="07FA9F6A" w14:textId="77777777" w:rsidTr="00AB2F07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3672B72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7C0B894D" w14:textId="77777777" w:rsidTr="00AB2F07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4C267AC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210FF3E0" w14:textId="3ED6C766" w:rsidR="00D6659B" w:rsidRPr="00E9324A" w:rsidRDefault="006668D6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29503752" w:edGrp="everyone"/>
            <w:r w:rsidRPr="00D94A32">
              <w:rPr>
                <w:sz w:val="22"/>
              </w:rPr>
              <w:t>54 Standish Street, Salisbury</w:t>
            </w:r>
            <w:permEnd w:id="1829503752"/>
          </w:p>
        </w:tc>
      </w:tr>
      <w:tr w:rsidR="00D6659B" w:rsidRPr="00553DDB" w14:paraId="54349FF7" w14:textId="77777777" w:rsidTr="00AB2F07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19F4043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35713CC2" w14:textId="330F3E07" w:rsidR="00D6659B" w:rsidRPr="00657280" w:rsidRDefault="00287974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4722228" w:edGrp="everyone"/>
            <w:r>
              <w:rPr>
                <w:rFonts w:ascii="Arial" w:hAnsi="Arial" w:cs="Arial"/>
                <w:sz w:val="22"/>
                <w:szCs w:val="22"/>
              </w:rPr>
              <w:t>Oil spill due to a truck reversing into diesel drums piercing once causing a 3x4m diesel spill in the carpark.</w:t>
            </w:r>
            <w:permEnd w:id="874722228"/>
          </w:p>
        </w:tc>
      </w:tr>
      <w:tr w:rsidR="00D6659B" w:rsidRPr="00553DDB" w14:paraId="05E8E265" w14:textId="77777777" w:rsidTr="00AB2F07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1E99722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7957A301" w14:textId="77777777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9504524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9504524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32154B49" w14:textId="217C09B9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39190691" w:edGrp="everyone"/>
                <w:r w:rsidR="006668D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63919069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75F60BE7" w14:textId="77777777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8906761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8906761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7B339BB1" w14:textId="77777777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569632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1569632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46D57139" w14:textId="77777777" w:rsidTr="00AB2F07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241F15D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5CB824B5" w14:textId="77777777" w:rsidTr="00AB2F07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5657BE4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5B04A2BA" w14:textId="54472A24" w:rsidR="00D6659B" w:rsidRDefault="00F32C28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75039936" w:edGrp="everyone"/>
            <w:r>
              <w:rPr>
                <w:rFonts w:ascii="Arial" w:hAnsi="Arial" w:cs="Arial"/>
                <w:sz w:val="22"/>
                <w:szCs w:val="22"/>
              </w:rPr>
              <w:t xml:space="preserve">Once </w:t>
            </w:r>
            <w:r w:rsidR="00FA7E75">
              <w:rPr>
                <w:rFonts w:ascii="Arial" w:hAnsi="Arial" w:cs="Arial"/>
                <w:sz w:val="22"/>
                <w:szCs w:val="22"/>
              </w:rPr>
              <w:t xml:space="preserve">Diesel spill </w:t>
            </w:r>
            <w:r>
              <w:rPr>
                <w:rFonts w:ascii="Arial" w:hAnsi="Arial" w:cs="Arial"/>
                <w:sz w:val="22"/>
                <w:szCs w:val="22"/>
              </w:rPr>
              <w:t>is</w:t>
            </w:r>
            <w:r w:rsidR="00FA7E75">
              <w:rPr>
                <w:rFonts w:ascii="Arial" w:hAnsi="Arial" w:cs="Arial"/>
                <w:sz w:val="22"/>
                <w:szCs w:val="22"/>
              </w:rPr>
              <w:t xml:space="preserve"> cleaned up</w:t>
            </w:r>
            <w:r w:rsidR="00C7701C">
              <w:rPr>
                <w:rFonts w:ascii="Arial" w:hAnsi="Arial" w:cs="Arial"/>
                <w:sz w:val="22"/>
                <w:szCs w:val="22"/>
              </w:rPr>
              <w:t xml:space="preserve"> as per SDS</w:t>
            </w:r>
            <w:r w:rsidR="00AE08E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A7E75">
              <w:rPr>
                <w:rFonts w:ascii="Arial" w:hAnsi="Arial" w:cs="Arial"/>
                <w:sz w:val="22"/>
                <w:szCs w:val="22"/>
              </w:rPr>
              <w:t xml:space="preserve">area to </w:t>
            </w:r>
            <w:r w:rsidR="00AE08E7">
              <w:rPr>
                <w:rFonts w:ascii="Arial" w:hAnsi="Arial" w:cs="Arial"/>
                <w:sz w:val="22"/>
                <w:szCs w:val="22"/>
              </w:rPr>
              <w:t xml:space="preserve">be </w:t>
            </w:r>
            <w:r w:rsidR="00FA7E75">
              <w:rPr>
                <w:rFonts w:ascii="Arial" w:hAnsi="Arial" w:cs="Arial"/>
                <w:sz w:val="22"/>
                <w:szCs w:val="22"/>
              </w:rPr>
              <w:t>made safe</w:t>
            </w:r>
            <w:r w:rsidR="00356F5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982F03">
              <w:rPr>
                <w:rFonts w:ascii="Arial" w:hAnsi="Arial" w:cs="Arial"/>
                <w:sz w:val="22"/>
                <w:szCs w:val="22"/>
              </w:rPr>
              <w:t>remaining diesel tanks to be removed from the area</w:t>
            </w:r>
            <w:r w:rsidR="00C7701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6B8CAB7" w14:textId="77777777" w:rsidR="00D6659B" w:rsidRDefault="00D6659B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14E87B0" w14:textId="47C8238C" w:rsidR="00D6659B" w:rsidRPr="00657280" w:rsidRDefault="00801E5F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</w:t>
            </w:r>
            <w:r w:rsidR="00B15A6B">
              <w:rPr>
                <w:rFonts w:ascii="Arial" w:hAnsi="Arial" w:cs="Arial"/>
                <w:sz w:val="22"/>
                <w:szCs w:val="22"/>
              </w:rPr>
              <w:t>Ref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01E5F">
              <w:rPr>
                <w:rFonts w:ascii="Arial" w:hAnsi="Arial" w:cs="Arial"/>
                <w:sz w:val="22"/>
                <w:szCs w:val="22"/>
              </w:rPr>
              <w:t>http://www.msds.bp.com.au/msds.aspx?msdsno=002718-au</w:t>
            </w:r>
            <w:r w:rsidR="00B15A6B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75039936"/>
          </w:p>
        </w:tc>
      </w:tr>
      <w:tr w:rsidR="00D6659B" w:rsidRPr="00553DDB" w14:paraId="55031C13" w14:textId="77777777" w:rsidTr="00AB2F07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F650F52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03096EEC" w14:textId="31528C34" w:rsidR="00D6659B" w:rsidRPr="00657280" w:rsidRDefault="00427342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89936268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88993626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BF0F4B5" w14:textId="77777777" w:rsidR="00D6659B" w:rsidRPr="00553DDB" w:rsidRDefault="00D6659B" w:rsidP="00AB2F0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05E8743D" w14:textId="021C92E5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3953735" w:edGrp="everyone"/>
                <w:r w:rsidR="000D462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70395373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41C00048" w14:textId="77777777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01332800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0133280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7DD7A5DD" w14:textId="77777777" w:rsidR="00D6659B" w:rsidRPr="00553DDB" w:rsidRDefault="004C6C1C" w:rsidP="00AB2F0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3059540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3059540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7358EA6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AD0AB28" w14:textId="77777777" w:rsidTr="00AB2F07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35265C85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BB83D26" w14:textId="77777777" w:rsidR="00D6659B" w:rsidRPr="00553DDB" w:rsidRDefault="00D6659B" w:rsidP="00AB2F0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3819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60EA4B0" w14:textId="77777777" w:rsidR="00D6659B" w:rsidRPr="00553DDB" w:rsidRDefault="00AA60C6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81994" w:displacedByCustomXml="prev"/>
      </w:tr>
    </w:tbl>
    <w:p w14:paraId="324318B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317EFA2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5850FAC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8C76542" w14:textId="77777777" w:rsidTr="00AB2F0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B2B2B0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DB76" w14:textId="5C9F7507" w:rsidR="00D6659B" w:rsidRPr="00553DDB" w:rsidRDefault="00AB2616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1644518111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644518111"/>
          </w:p>
        </w:tc>
        <w:permStart w:id="1075665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590952" w14:textId="77777777" w:rsidR="00D6659B" w:rsidRPr="00553DDB" w:rsidRDefault="00162BF6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5665663" w:displacedByCustomXml="prev"/>
      </w:tr>
    </w:tbl>
    <w:p w14:paraId="04845FF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562F3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018F59F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7893A58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8A66EAA" w14:textId="77777777" w:rsidTr="00AB2F0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424B44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4918" w14:textId="013D3A83" w:rsidR="00D6659B" w:rsidRPr="00553DDB" w:rsidRDefault="00FC20E1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521412300" w:edGrp="everyone"/>
            <w:r>
              <w:rPr>
                <w:rFonts w:ascii="Arial" w:hAnsi="Arial" w:cs="Arial"/>
                <w:sz w:val="22"/>
                <w:szCs w:val="22"/>
              </w:rPr>
              <w:t>Manager</w:t>
            </w:r>
            <w:permEnd w:id="521412300"/>
          </w:p>
        </w:tc>
        <w:permStart w:id="499066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356EBF2" w14:textId="77777777" w:rsidR="00D6659B" w:rsidRPr="00553DDB" w:rsidRDefault="00D6659B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066539" w:displacedByCustomXml="prev"/>
      </w:tr>
    </w:tbl>
    <w:p w14:paraId="03F062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7F039F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5EC8D41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2EF3A5E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1E24FD1" w14:textId="77777777" w:rsidTr="00AB2F0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300D45" w14:textId="77777777" w:rsidR="00D6659B" w:rsidRPr="00553DDB" w:rsidRDefault="00D6659B" w:rsidP="00AB2F0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EA0E" w14:textId="776D640E" w:rsidR="00D6659B" w:rsidRPr="00553DDB" w:rsidRDefault="00CB51A4" w:rsidP="00AB2F07">
            <w:pPr>
              <w:rPr>
                <w:rFonts w:ascii="Arial" w:hAnsi="Arial" w:cs="Arial"/>
                <w:sz w:val="22"/>
                <w:szCs w:val="22"/>
              </w:rPr>
            </w:pPr>
            <w:permStart w:id="2119002989" w:edGrp="everyone"/>
            <w:r>
              <w:rPr>
                <w:rFonts w:ascii="Arial" w:hAnsi="Arial" w:cs="Arial"/>
                <w:sz w:val="22"/>
                <w:szCs w:val="22"/>
              </w:rPr>
              <w:t>Once actioned review against the risk matrix</w:t>
            </w:r>
            <w:permEnd w:id="2119002989"/>
          </w:p>
        </w:tc>
        <w:permStart w:id="41948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A14FAB2" w14:textId="77777777" w:rsidR="00D6659B" w:rsidRPr="00553DDB" w:rsidRDefault="00AA60C6" w:rsidP="00AB2F0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948410" w:displacedByCustomXml="prev"/>
      </w:tr>
    </w:tbl>
    <w:p w14:paraId="621CAD89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40EA4A" w14:textId="77777777" w:rsidR="00B232E7" w:rsidRDefault="00B232E7" w:rsidP="00A67754">
      <w:r>
        <w:separator/>
      </w:r>
    </w:p>
  </w:endnote>
  <w:endnote w:type="continuationSeparator" w:id="0">
    <w:p w14:paraId="18D9270F" w14:textId="77777777" w:rsidR="00B232E7" w:rsidRDefault="00B232E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74D72" w14:textId="77777777" w:rsidR="00AB2F07" w:rsidRPr="00830749" w:rsidRDefault="00AB2F0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F2303C1" w14:textId="06B49F99" w:rsidR="00AB2F07" w:rsidRPr="00830749" w:rsidRDefault="004C6C1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AB2F07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B2F0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B2F0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B2F0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B2F0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AB2F07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B2F07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B2F0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B2F0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B2F07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AB2F07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B2F07">
      <w:rPr>
        <w:rFonts w:ascii="Arial" w:hAnsi="Arial" w:cs="Arial"/>
        <w:b/>
        <w:sz w:val="16"/>
        <w:szCs w:val="16"/>
      </w:rPr>
      <w:ptab w:relativeTo="margin" w:alignment="right" w:leader="none"/>
    </w:r>
    <w:r w:rsidR="00AB2F07" w:rsidRPr="00B115D7">
      <w:rPr>
        <w:rFonts w:ascii="Arial" w:hAnsi="Arial" w:cs="Arial"/>
        <w:b/>
        <w:sz w:val="16"/>
        <w:szCs w:val="16"/>
      </w:rPr>
      <w:t>CSTC Pty Ltd_</w:t>
    </w:r>
    <w:r w:rsidR="00AB2F07">
      <w:rPr>
        <w:rFonts w:ascii="Arial" w:hAnsi="Arial" w:cs="Arial"/>
        <w:b/>
        <w:sz w:val="16"/>
        <w:szCs w:val="16"/>
      </w:rPr>
      <w:t>RTO#</w:t>
    </w:r>
    <w:r w:rsidR="00AB2F07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B2F07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2B7286" w14:textId="77777777" w:rsidR="00AB2F07" w:rsidRPr="00830749" w:rsidRDefault="00AB2F0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7D55B11" w14:textId="5DD0609A" w:rsidR="00AB2F07" w:rsidRPr="00830749" w:rsidRDefault="00AB2F0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37A9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BB0D3" w14:textId="77777777" w:rsidR="00AB2F07" w:rsidRDefault="00AB2F0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2DFC6" w14:textId="77777777" w:rsidR="00AB2F07" w:rsidRPr="00830749" w:rsidRDefault="00AB2F0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14F7489" w14:textId="268E1CE4" w:rsidR="00AB2F07" w:rsidRPr="00830749" w:rsidRDefault="00AB2F0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C6C1C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2BE37" w14:textId="77777777" w:rsidR="00B232E7" w:rsidRDefault="00B232E7" w:rsidP="00A67754">
      <w:r>
        <w:separator/>
      </w:r>
    </w:p>
  </w:footnote>
  <w:footnote w:type="continuationSeparator" w:id="0">
    <w:p w14:paraId="5A7E1E7C" w14:textId="77777777" w:rsidR="00B232E7" w:rsidRDefault="00B232E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9A811" w14:textId="77777777" w:rsidR="00AB2F07" w:rsidRDefault="00AB2F0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0916CBF" w14:textId="77777777" w:rsidR="00AB2F07" w:rsidRPr="00830749" w:rsidRDefault="00AB2F0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BD9E0" w14:textId="77777777" w:rsidR="00AB2F07" w:rsidRDefault="00AB2F0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C322E3B" w14:textId="77777777" w:rsidR="00AB2F07" w:rsidRPr="00830749" w:rsidRDefault="00AB2F0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64E96" w14:textId="77777777" w:rsidR="00AB2F07" w:rsidRDefault="00AB2F0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6F427C" w14:textId="77777777" w:rsidR="00AB2F07" w:rsidRDefault="00AB2F0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C5672B4" w14:textId="77777777" w:rsidR="00AB2F07" w:rsidRPr="00830749" w:rsidRDefault="00AB2F0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1ADC7" w14:textId="77777777" w:rsidR="00AB2F07" w:rsidRDefault="00AB2F0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CF4AA99" w14:textId="77777777" w:rsidR="00AB2F07" w:rsidRPr="00830749" w:rsidRDefault="00AB2F0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6C21"/>
    <w:rsid w:val="00010145"/>
    <w:rsid w:val="00010AAE"/>
    <w:rsid w:val="00020BB6"/>
    <w:rsid w:val="000243EF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D4626"/>
    <w:rsid w:val="000E680F"/>
    <w:rsid w:val="000F0FCA"/>
    <w:rsid w:val="000F6AFC"/>
    <w:rsid w:val="00101E97"/>
    <w:rsid w:val="0010352E"/>
    <w:rsid w:val="00103A5E"/>
    <w:rsid w:val="00106585"/>
    <w:rsid w:val="00106F17"/>
    <w:rsid w:val="0011218C"/>
    <w:rsid w:val="001157AF"/>
    <w:rsid w:val="00116C30"/>
    <w:rsid w:val="00123D06"/>
    <w:rsid w:val="0012450C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0177"/>
    <w:rsid w:val="00184237"/>
    <w:rsid w:val="0018673D"/>
    <w:rsid w:val="00187D1C"/>
    <w:rsid w:val="00191E86"/>
    <w:rsid w:val="0019250A"/>
    <w:rsid w:val="00193189"/>
    <w:rsid w:val="001A124A"/>
    <w:rsid w:val="001A4005"/>
    <w:rsid w:val="001A57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C36"/>
    <w:rsid w:val="00245457"/>
    <w:rsid w:val="00252300"/>
    <w:rsid w:val="00252494"/>
    <w:rsid w:val="00257541"/>
    <w:rsid w:val="0025778A"/>
    <w:rsid w:val="00261DC7"/>
    <w:rsid w:val="00262C77"/>
    <w:rsid w:val="00265A8F"/>
    <w:rsid w:val="0026676B"/>
    <w:rsid w:val="00267C62"/>
    <w:rsid w:val="00271B12"/>
    <w:rsid w:val="00273155"/>
    <w:rsid w:val="0027392A"/>
    <w:rsid w:val="002762BF"/>
    <w:rsid w:val="00281347"/>
    <w:rsid w:val="00281ED1"/>
    <w:rsid w:val="00282382"/>
    <w:rsid w:val="002824BE"/>
    <w:rsid w:val="00282828"/>
    <w:rsid w:val="00287974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29"/>
    <w:rsid w:val="002D1837"/>
    <w:rsid w:val="002D3E2B"/>
    <w:rsid w:val="002D4C72"/>
    <w:rsid w:val="002E02C5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6F5C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3F5747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27342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A425E"/>
    <w:rsid w:val="004B0525"/>
    <w:rsid w:val="004B42E2"/>
    <w:rsid w:val="004B6B29"/>
    <w:rsid w:val="004B7C32"/>
    <w:rsid w:val="004C3241"/>
    <w:rsid w:val="004C48E0"/>
    <w:rsid w:val="004C56C5"/>
    <w:rsid w:val="004C6B3F"/>
    <w:rsid w:val="004C6C1C"/>
    <w:rsid w:val="004C72F3"/>
    <w:rsid w:val="004D0680"/>
    <w:rsid w:val="004D18D8"/>
    <w:rsid w:val="004D7CCC"/>
    <w:rsid w:val="004E2CBE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0A9B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36DDC"/>
    <w:rsid w:val="00543100"/>
    <w:rsid w:val="00544F28"/>
    <w:rsid w:val="00545C50"/>
    <w:rsid w:val="00555130"/>
    <w:rsid w:val="00562516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4738"/>
    <w:rsid w:val="0060728C"/>
    <w:rsid w:val="00607DE8"/>
    <w:rsid w:val="0061390C"/>
    <w:rsid w:val="00614655"/>
    <w:rsid w:val="00616E96"/>
    <w:rsid w:val="00621440"/>
    <w:rsid w:val="00622B2F"/>
    <w:rsid w:val="00625C86"/>
    <w:rsid w:val="00625D42"/>
    <w:rsid w:val="00625E7C"/>
    <w:rsid w:val="00626283"/>
    <w:rsid w:val="00627CAE"/>
    <w:rsid w:val="006302E6"/>
    <w:rsid w:val="00632918"/>
    <w:rsid w:val="00633CAE"/>
    <w:rsid w:val="0063511D"/>
    <w:rsid w:val="00637A9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1387"/>
    <w:rsid w:val="00663D5C"/>
    <w:rsid w:val="00666379"/>
    <w:rsid w:val="006668D6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403B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6BAC"/>
    <w:rsid w:val="00801E5F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77255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2F03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D6D01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2616"/>
    <w:rsid w:val="00AB2F07"/>
    <w:rsid w:val="00AB3D15"/>
    <w:rsid w:val="00AB5FF9"/>
    <w:rsid w:val="00AC6BE2"/>
    <w:rsid w:val="00AC79B9"/>
    <w:rsid w:val="00AD147B"/>
    <w:rsid w:val="00AD2C30"/>
    <w:rsid w:val="00AD390C"/>
    <w:rsid w:val="00AD62EF"/>
    <w:rsid w:val="00AD7FAE"/>
    <w:rsid w:val="00AE08E7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A6B"/>
    <w:rsid w:val="00B15D4E"/>
    <w:rsid w:val="00B21A3B"/>
    <w:rsid w:val="00B21CC5"/>
    <w:rsid w:val="00B23004"/>
    <w:rsid w:val="00B23116"/>
    <w:rsid w:val="00B232E7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10AE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2627"/>
    <w:rsid w:val="00C53DA4"/>
    <w:rsid w:val="00C547D1"/>
    <w:rsid w:val="00C55618"/>
    <w:rsid w:val="00C55A27"/>
    <w:rsid w:val="00C60356"/>
    <w:rsid w:val="00C65EC9"/>
    <w:rsid w:val="00C731E3"/>
    <w:rsid w:val="00C7472B"/>
    <w:rsid w:val="00C759EA"/>
    <w:rsid w:val="00C76B5E"/>
    <w:rsid w:val="00C7701C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51A4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58F0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A16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8680E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C28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7E75"/>
    <w:rsid w:val="00FB203E"/>
    <w:rsid w:val="00FB4E1E"/>
    <w:rsid w:val="00FB5100"/>
    <w:rsid w:val="00FB5C12"/>
    <w:rsid w:val="00FC083A"/>
    <w:rsid w:val="00FC20E1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B5CE78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55B29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2397</TotalTime>
  <Pages>13</Pages>
  <Words>1588</Words>
  <Characters>9053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Melissa Robertson</cp:lastModifiedBy>
  <cp:revision>76</cp:revision>
  <cp:lastPrinted>2019-05-27T02:31:00Z</cp:lastPrinted>
  <dcterms:created xsi:type="dcterms:W3CDTF">2019-07-16T21:35:00Z</dcterms:created>
  <dcterms:modified xsi:type="dcterms:W3CDTF">2020-10-11T10:35:00Z</dcterms:modified>
  <cp:contentStatus>v1-1_01/10/2019</cp:contentStatus>
</cp:coreProperties>
</file>