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Ref396827952"/>
    <w:bookmarkStart w:id="1" w:name="_Ref530488637"/>
    <w:bookmarkStart w:id="2" w:name="_GoBack"/>
    <w:bookmarkEnd w:id="2"/>
    <w:p w:rsidR="00DD61C5" w:rsidRPr="00F849B0" w:rsidRDefault="00DB5F02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7FA1B7D05AB5468C99A58E3B77E56EB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DD61C5" w:rsidRPr="00F849B0">
            <w:rPr>
              <w:szCs w:val="32"/>
            </w:rPr>
            <w:t>CPCCBC4005A</w:t>
          </w:r>
        </w:sdtContent>
      </w:sdt>
      <w:r w:rsidR="00DD61C5" w:rsidRPr="00F849B0">
        <w:rPr>
          <w:szCs w:val="32"/>
        </w:rPr>
        <w:t xml:space="preserve"> </w:t>
      </w:r>
    </w:p>
    <w:p w:rsidR="00DD61C5" w:rsidRPr="00F849B0" w:rsidRDefault="00DB5F02" w:rsidP="00DD61C5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9D6976AB1CAA4A63913D073D105FCD97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DD61C5" w:rsidRPr="00F849B0">
            <w:rPr>
              <w:szCs w:val="32"/>
            </w:rPr>
            <w:t>Produce labour and material schedules for ordering</w:t>
          </w:r>
        </w:sdtContent>
      </w:sdt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D61C5" w:rsidRPr="00F849B0" w:rsidTr="00DB5F0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849B0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F849B0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D61C5" w:rsidRPr="00F849B0" w:rsidRDefault="00DD61C5" w:rsidP="00DD61C5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DD61C5" w:rsidRPr="00F849B0" w:rsidRDefault="00DD61C5" w:rsidP="00DD61C5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DB5F0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DB5F02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40676032" w:edGrp="everyone"/>
            <w:r>
              <w:rPr>
                <w:rFonts w:ascii="Arial" w:hAnsi="Arial" w:cs="Arial"/>
                <w:sz w:val="22"/>
                <w:szCs w:val="22"/>
              </w:rPr>
              <w:t>Leilani Kyle</w:t>
            </w:r>
            <w:permEnd w:id="1340676032"/>
          </w:p>
        </w:tc>
      </w:tr>
      <w:tr w:rsidR="00DD61C5" w:rsidRPr="00F849B0" w:rsidTr="00DB5F0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DB5F0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43531479" w:edGrp="everyone" w:displacedByCustomXml="next"/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7F05DF" w:rsidP="00DB5F0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7F05DF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>
                      <wp:extent cx="1333500" cy="600075"/>
                      <wp:effectExtent l="0" t="0" r="0" b="9525"/>
                      <wp:docPr id="3" name="Picture 3" descr="\\aumcybhupfreg1\LeilaniK$\Course\signature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\\aumcybhupfreg1\LeilaniK$\Course\signature.P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33500" cy="6000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43531479" w:displacedByCustomXml="prev"/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DB5F0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13658342" w:edGrp="everyone"/>
            <w:permEnd w:id="913658342"/>
          </w:p>
        </w:tc>
      </w:tr>
      <w:tr w:rsidR="00DD61C5" w:rsidRPr="00F849B0" w:rsidTr="00DB5F0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D61C5" w:rsidRPr="00F849B0" w:rsidTr="00DB5F0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55715355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DB5F0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255F640" wp14:editId="16D4DC0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5715355" w:displacedByCustomXml="next"/>
          </w:sdtContent>
        </w:sdt>
      </w:tr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D61C5" w:rsidRPr="00F849B0" w:rsidTr="00DB5F0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D61C5" w:rsidRPr="00F849B0" w:rsidRDefault="00DD61C5" w:rsidP="00DB5F0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8129311" w:edGrp="everyone" w:colFirst="1" w:colLast="1"/>
            <w:r w:rsidRPr="00F849B0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A236591DB9B843BAAC7C2E3303C0ACF0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D61C5" w:rsidRPr="00F849B0" w:rsidRDefault="00DD61C5" w:rsidP="00DB5F0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F849B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</w:tr>
      <w:permEnd w:id="98129311"/>
    </w:tbl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p w:rsidR="00DD61C5" w:rsidRPr="00F849B0" w:rsidRDefault="00DD61C5" w:rsidP="00DD61C5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DD61C5" w:rsidRPr="00F849B0" w:rsidTr="00DB5F0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DD61C5" w:rsidRPr="00F849B0" w:rsidTr="00DB5F0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2559" w:type="dxa"/>
            <w:vMerge w:val="restart"/>
            <w:vAlign w:val="center"/>
          </w:tcPr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27898368" w:edGrp="everyone"/>
            <w:permEnd w:id="527898368"/>
          </w:p>
        </w:tc>
        <w:tc>
          <w:tcPr>
            <w:tcW w:w="1272" w:type="dxa"/>
            <w:vAlign w:val="center"/>
          </w:tcPr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49B0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DD61C5" w:rsidRPr="00F849B0" w:rsidTr="00DB5F0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DD61C5" w:rsidRPr="00F849B0" w:rsidRDefault="00DD61C5" w:rsidP="00DB5F0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010653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DD61C5" w:rsidRPr="00F849B0" w:rsidRDefault="00DD61C5" w:rsidP="00DB5F0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1065362" w:displacedByCustomXml="prev"/>
        <w:permStart w:id="4884496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DD61C5" w:rsidRPr="00F849B0" w:rsidRDefault="00DD61C5" w:rsidP="00DB5F0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8449657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D61C5" w:rsidRPr="00F849B0" w:rsidTr="00DB5F02">
        <w:tc>
          <w:tcPr>
            <w:tcW w:w="9016" w:type="dxa"/>
            <w:shd w:val="clear" w:color="auto" w:fill="D9D9D9" w:themeFill="background1" w:themeFillShade="D9"/>
          </w:tcPr>
          <w:p w:rsidR="00DD61C5" w:rsidRPr="00F849B0" w:rsidRDefault="00DD61C5" w:rsidP="00DB5F0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F849B0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D61C5" w:rsidRPr="00F849B0" w:rsidTr="00DB5F02">
        <w:trPr>
          <w:trHeight w:val="13602"/>
        </w:trPr>
        <w:tc>
          <w:tcPr>
            <w:tcW w:w="9016" w:type="dxa"/>
          </w:tcPr>
          <w:p w:rsidR="00DD61C5" w:rsidRPr="00F849B0" w:rsidRDefault="00DD61C5" w:rsidP="00DB5F02">
            <w:pPr>
              <w:rPr>
                <w:rFonts w:ascii="Arial" w:hAnsi="Arial" w:cs="Arial"/>
                <w:szCs w:val="24"/>
              </w:rPr>
            </w:pPr>
            <w:permStart w:id="195315192" w:edGrp="everyone"/>
            <w:permEnd w:id="195315192"/>
          </w:p>
        </w:tc>
      </w:tr>
    </w:tbl>
    <w:bookmarkEnd w:id="0"/>
    <w:p w:rsidR="00334357" w:rsidRPr="00F849B0" w:rsidRDefault="00334357" w:rsidP="00334357">
      <w:pPr>
        <w:pStyle w:val="11CSTCPLQuestionBullet"/>
        <w:numPr>
          <w:ilvl w:val="0"/>
          <w:numId w:val="13"/>
        </w:numPr>
        <w:ind w:left="709" w:hanging="709"/>
      </w:pPr>
      <w:r w:rsidRPr="00F849B0">
        <w:lastRenderedPageBreak/>
        <w:t>Which of the following contractual requirements will influence orders and labour and material schedules? Tick all that apply.</w:t>
      </w:r>
      <w:bookmarkEnd w:id="1"/>
    </w:p>
    <w:p w:rsidR="00334357" w:rsidRPr="00F849B0" w:rsidRDefault="00334357" w:rsidP="0033435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334357" w:rsidRPr="00F849B0" w:rsidTr="007A1D5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34357" w:rsidRPr="00F849B0" w:rsidRDefault="00334357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34357" w:rsidRPr="00F849B0" w:rsidRDefault="00334357" w:rsidP="007A1D58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282940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873544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34357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2940902" w:displacedByCustomXml="prev"/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7569750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DB5F02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569750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Commencement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86311197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6602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DB5F02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6311197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Completion date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  <w:tr w:rsidR="002C29E1" w:rsidRPr="00F849B0" w:rsidTr="007A1D58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C29E1" w:rsidRPr="00F849B0" w:rsidRDefault="002C29E1" w:rsidP="002C29E1">
            <w:pPr>
              <w:ind w:left="993" w:hanging="993"/>
              <w:jc w:val="center"/>
            </w:pPr>
          </w:p>
        </w:tc>
        <w:permStart w:id="11022065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78418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2C29E1" w:rsidRPr="00F849B0" w:rsidRDefault="00DB5F02" w:rsidP="002C29E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022065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29E1" w:rsidRPr="00F849B0" w:rsidRDefault="002C29E1" w:rsidP="002C29E1">
            <w:pPr>
              <w:jc w:val="center"/>
            </w:pPr>
            <w:r w:rsidRPr="00F849B0">
              <w:t>Contract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C29E1" w:rsidRPr="00F849B0" w:rsidRDefault="002C29E1" w:rsidP="002C29E1">
            <w:pPr>
              <w:ind w:left="993" w:hanging="993"/>
            </w:pPr>
          </w:p>
        </w:tc>
      </w:tr>
    </w:tbl>
    <w:p w:rsidR="00334357" w:rsidRPr="00F849B0" w:rsidRDefault="00334357" w:rsidP="00334357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" w:name="_Ref425159148"/>
      <w:r w:rsidRPr="00F849B0">
        <w:rPr>
          <w:rFonts w:ascii="Arial" w:hAnsi="Arial"/>
          <w:b/>
        </w:rPr>
        <w:t>Identify three (3) suppliers and three (3) contractors that you may need to work with when undertaking a building project.</w:t>
      </w:r>
      <w:bookmarkEnd w:id="3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80921" w:rsidRPr="00F849B0" w:rsidTr="00C26CD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C26CD9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Suppliers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C26CD9">
            <w:pPr>
              <w:keepNext/>
              <w:ind w:left="993" w:right="82" w:hanging="993"/>
              <w:jc w:val="center"/>
            </w:pPr>
            <w:r w:rsidRPr="00F849B0">
              <w:t>Contractors</w:t>
            </w:r>
          </w:p>
        </w:tc>
        <w:permStart w:id="122607646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31347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6076466" w:displacedByCustomXml="prev"/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DB5F02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49538841" w:edGrp="everyone"/>
            <w:r w:rsidRPr="00DB5F02">
              <w:rPr>
                <w:rFonts w:ascii="Arial" w:hAnsi="Arial" w:cs="Arial"/>
                <w:sz w:val="22"/>
                <w:szCs w:val="22"/>
              </w:rPr>
              <w:t>Concrete</w:t>
            </w:r>
            <w:permEnd w:id="549538841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DB5F02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49182138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permEnd w:id="2491821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DB5F02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81493686" w:edGrp="everyone"/>
            <w:r w:rsidRPr="00DB5F02">
              <w:rPr>
                <w:rFonts w:ascii="Arial" w:hAnsi="Arial" w:cs="Arial"/>
                <w:sz w:val="22"/>
                <w:szCs w:val="22"/>
              </w:rPr>
              <w:t>Masonry Products</w:t>
            </w:r>
            <w:permEnd w:id="1781493686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DB5F02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07214463" w:edGrp="everyone"/>
            <w:r>
              <w:rPr>
                <w:rFonts w:ascii="Arial" w:hAnsi="Arial" w:cs="Arial"/>
                <w:sz w:val="22"/>
                <w:szCs w:val="22"/>
              </w:rPr>
              <w:t>Carpenter</w:t>
            </w:r>
            <w:permEnd w:id="14072144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  <w:tr w:rsidR="00780921" w:rsidRPr="00F849B0" w:rsidTr="00C26CD9">
        <w:trPr>
          <w:trHeight w:val="567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C26CD9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A477AB" w:rsidRDefault="00DB5F02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73404717" w:edGrp="everyone"/>
            <w:r w:rsidRPr="00DB5F02">
              <w:rPr>
                <w:rFonts w:ascii="Arial" w:hAnsi="Arial" w:cs="Arial"/>
                <w:sz w:val="22"/>
                <w:szCs w:val="22"/>
              </w:rPr>
              <w:t>Sand and Gravel</w:t>
            </w:r>
            <w:permEnd w:id="1373404717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A477AB" w:rsidRDefault="00DB5F02" w:rsidP="00A477AB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94873044" w:edGrp="everyone"/>
            <w:r>
              <w:rPr>
                <w:rFonts w:ascii="Arial" w:hAnsi="Arial" w:cs="Arial"/>
                <w:sz w:val="22"/>
                <w:szCs w:val="22"/>
              </w:rPr>
              <w:t>Electrician</w:t>
            </w:r>
            <w:permEnd w:id="129487304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C26CD9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C26CD9" w:rsidRPr="00F849B0" w:rsidRDefault="00C26CD9" w:rsidP="00C26CD9">
      <w:pPr>
        <w:pStyle w:val="11CSTCPLQuestionBullet"/>
        <w:numPr>
          <w:ilvl w:val="0"/>
          <w:numId w:val="13"/>
        </w:numPr>
        <w:ind w:left="709" w:hanging="709"/>
      </w:pPr>
      <w:bookmarkStart w:id="4" w:name="_Ref530638037"/>
      <w:r w:rsidRPr="00F849B0">
        <w:t>Explain the difference between employees and contractors and how they are influenced by scheduling.</w:t>
      </w:r>
      <w:bookmarkEnd w:id="4"/>
    </w:p>
    <w:p w:rsidR="00C26CD9" w:rsidRPr="00F849B0" w:rsidRDefault="00C26CD9" w:rsidP="00C26CD9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26CD9" w:rsidRPr="00F849B0" w:rsidTr="00CE555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26CD9" w:rsidRPr="00F849B0" w:rsidRDefault="00C26CD9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CD9" w:rsidRPr="00F849B0" w:rsidRDefault="00DB5F02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13137724" w:edGrp="everyone"/>
            <w:r w:rsidRPr="00DB5F02">
              <w:rPr>
                <w:rFonts w:ascii="Arial" w:hAnsi="Arial" w:cs="Arial"/>
                <w:sz w:val="22"/>
                <w:szCs w:val="22"/>
              </w:rPr>
              <w:t>A builder can closely direct the work to be undertaken by an employee</w:t>
            </w:r>
            <w:r>
              <w:rPr>
                <w:rFonts w:ascii="Arial" w:hAnsi="Arial" w:cs="Arial"/>
                <w:sz w:val="22"/>
                <w:szCs w:val="22"/>
              </w:rPr>
              <w:t xml:space="preserve"> while a</w:t>
            </w:r>
            <w:r w:rsidRPr="00DB5F02">
              <w:rPr>
                <w:rFonts w:ascii="Arial" w:hAnsi="Arial" w:cs="Arial"/>
                <w:sz w:val="22"/>
                <w:szCs w:val="22"/>
              </w:rPr>
              <w:t xml:space="preserve"> contractor can decide what work they do, how it is to be carried out and the hours when the work is to be completed</w:t>
            </w:r>
            <w:permEnd w:id="1913137724"/>
          </w:p>
        </w:tc>
        <w:permStart w:id="1834907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688011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26CD9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4907158" w:displacedByCustomXml="prev"/>
      </w:tr>
    </w:tbl>
    <w:p w:rsidR="00C26CD9" w:rsidRPr="00F849B0" w:rsidRDefault="00C26CD9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5" w:name="_Ref530484357"/>
      <w:r w:rsidRPr="00F849B0">
        <w:rPr>
          <w:rFonts w:ascii="Arial" w:hAnsi="Arial"/>
          <w:b/>
        </w:rPr>
        <w:t xml:space="preserve">Identify </w:t>
      </w:r>
      <w:r w:rsidR="00C26CD9" w:rsidRPr="00F849B0">
        <w:rPr>
          <w:rFonts w:ascii="Arial" w:hAnsi="Arial"/>
          <w:b/>
        </w:rPr>
        <w:t>one (1)</w:t>
      </w:r>
      <w:r w:rsidRPr="00F849B0">
        <w:rPr>
          <w:rFonts w:ascii="Arial" w:hAnsi="Arial"/>
          <w:b/>
        </w:rPr>
        <w:t xml:space="preserve"> local government</w:t>
      </w:r>
      <w:r w:rsidR="00C26CD9" w:rsidRPr="00F849B0">
        <w:rPr>
          <w:rFonts w:ascii="Arial" w:hAnsi="Arial"/>
          <w:b/>
        </w:rPr>
        <w:t xml:space="preserve"> authority and one (1)</w:t>
      </w:r>
      <w:r w:rsidRPr="00F849B0">
        <w:rPr>
          <w:rFonts w:ascii="Arial" w:hAnsi="Arial"/>
          <w:b/>
        </w:rPr>
        <w:t xml:space="preserve"> regulatory bod</w:t>
      </w:r>
      <w:r w:rsidR="00C26CD9" w:rsidRPr="00F849B0">
        <w:rPr>
          <w:rFonts w:ascii="Arial" w:hAnsi="Arial"/>
          <w:b/>
        </w:rPr>
        <w:t>y</w:t>
      </w:r>
      <w:r w:rsidRPr="00F849B0">
        <w:rPr>
          <w:rFonts w:ascii="Arial" w:hAnsi="Arial"/>
          <w:b/>
        </w:rPr>
        <w:t xml:space="preserve"> that must be considered when producing schedules.</w:t>
      </w:r>
      <w:bookmarkEnd w:id="5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DB5F0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97684456" w:edGrp="everyone"/>
            <w:r>
              <w:rPr>
                <w:rFonts w:ascii="Arial" w:hAnsi="Arial" w:cs="Arial"/>
                <w:sz w:val="22"/>
                <w:szCs w:val="22"/>
              </w:rPr>
              <w:t>QBCC and Sunshine Coast Council</w:t>
            </w:r>
            <w:permEnd w:id="997684456"/>
          </w:p>
        </w:tc>
        <w:permStart w:id="115424569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92920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4245690" w:displacedByCustomXml="prev"/>
      </w:tr>
    </w:tbl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6" w:name="_Ref530484824"/>
      <w:r w:rsidRPr="00F849B0">
        <w:t>Why should colour selections be included on the schedules?</w:t>
      </w:r>
      <w:bookmarkEnd w:id="6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96096E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Pr="00F849B0" w:rsidRDefault="00DB5F0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08015396" w:edGrp="everyone"/>
            <w:r w:rsidRPr="00DB5F02">
              <w:rPr>
                <w:rFonts w:ascii="Arial" w:hAnsi="Arial" w:cs="Arial"/>
                <w:sz w:val="22"/>
                <w:szCs w:val="22"/>
              </w:rPr>
              <w:t>Some colour requests may require a special order to be made.</w:t>
            </w:r>
            <w:permEnd w:id="1908015396"/>
          </w:p>
        </w:tc>
        <w:permStart w:id="6140921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571204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14092105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pStyle w:val="11CSTCPLQuestionBullet"/>
        <w:numPr>
          <w:ilvl w:val="0"/>
          <w:numId w:val="13"/>
        </w:numPr>
        <w:ind w:left="709" w:hanging="709"/>
      </w:pPr>
      <w:bookmarkStart w:id="7" w:name="_Ref530488884"/>
      <w:r w:rsidRPr="00F849B0">
        <w:lastRenderedPageBreak/>
        <w:t>True or False (Tick your response): If a project is in a heritage protected area, the council may specify the colours that should be used.</w:t>
      </w:r>
      <w:bookmarkEnd w:id="7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849B0" w:rsidRPr="00F849B0" w:rsidRDefault="00F849B0" w:rsidP="00F849B0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124349926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DB5F02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277405841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24349926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1129472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26984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849B0" w:rsidRPr="00F849B0" w:rsidRDefault="00F849B0" w:rsidP="00F849B0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2947256" w:displacedByCustomXml="prev"/>
      </w:tr>
      <w:tr w:rsidR="00F849B0" w:rsidRPr="00F849B0" w:rsidTr="00F849B0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849B0" w:rsidRPr="00F849B0" w:rsidRDefault="00F849B0" w:rsidP="00F849B0">
            <w:pPr>
              <w:ind w:left="993" w:hanging="993"/>
              <w:jc w:val="center"/>
            </w:pPr>
          </w:p>
        </w:tc>
        <w:permStart w:id="94871120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F849B0" w:rsidRPr="00DD7A44" w:rsidRDefault="00DB5F02" w:rsidP="00F849B0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90443626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849B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94871120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849B0" w:rsidRPr="00F849B0" w:rsidRDefault="00F849B0" w:rsidP="00F849B0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849B0" w:rsidRPr="00F849B0" w:rsidRDefault="00F849B0" w:rsidP="00F849B0">
            <w:pPr>
              <w:ind w:left="993" w:hanging="993"/>
            </w:pPr>
          </w:p>
        </w:tc>
      </w:tr>
    </w:tbl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8" w:name="_Ref530576818"/>
      <w:r w:rsidRPr="00F849B0">
        <w:rPr>
          <w:rFonts w:ascii="Arial" w:hAnsi="Arial"/>
          <w:b/>
        </w:rPr>
        <w:t>Identify your local council’s requirements regarding working hours and days. Explain how these requirements may affect your schedules.</w:t>
      </w:r>
      <w:bookmarkEnd w:id="8"/>
      <w:r w:rsidRPr="00F849B0">
        <w:rPr>
          <w:rFonts w:ascii="Arial" w:hAnsi="Arial"/>
          <w:b/>
        </w:rPr>
        <w:t xml:space="preserve"> </w:t>
      </w:r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7478"/>
        <w:gridCol w:w="567"/>
      </w:tblGrid>
      <w:tr w:rsidR="00780921" w:rsidRPr="00F849B0" w:rsidTr="00503301">
        <w:trPr>
          <w:trHeight w:val="2494"/>
        </w:trPr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DB5F0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03041680" w:edGrp="everyone"/>
            <w:r w:rsidRPr="00DB5F02">
              <w:rPr>
                <w:rFonts w:ascii="Arial" w:hAnsi="Arial" w:cs="Arial"/>
                <w:sz w:val="22"/>
                <w:szCs w:val="22"/>
              </w:rPr>
              <w:t>6.30am to 6.30pm – Monday to Saturday; excluding public holidays and Sundays.</w:t>
            </w:r>
          </w:p>
          <w:p w:rsidR="00780921" w:rsidRPr="00F849B0" w:rsidRDefault="00DB5F02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will limit when you can schedule work.</w:t>
            </w:r>
            <w:permEnd w:id="303041680"/>
          </w:p>
        </w:tc>
        <w:permStart w:id="8461401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3518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C77DB6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6140181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jc w:val="left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9" w:name="_Ref425158650"/>
      <w:bookmarkStart w:id="10" w:name="_Ref530483834"/>
      <w:r w:rsidRPr="00F849B0">
        <w:rPr>
          <w:rFonts w:ascii="Arial" w:hAnsi="Arial"/>
          <w:b/>
        </w:rPr>
        <w:t>Identify three (3) common drawings/specifications commonly used in the industry. Explain what information is provided by each document and how this</w:t>
      </w:r>
      <w:bookmarkEnd w:id="9"/>
      <w:r w:rsidRPr="00F849B0">
        <w:rPr>
          <w:rFonts w:ascii="Arial" w:hAnsi="Arial"/>
          <w:b/>
        </w:rPr>
        <w:t xml:space="preserve"> influences labour and material schedules for ordering.</w:t>
      </w:r>
      <w:bookmarkEnd w:id="10"/>
    </w:p>
    <w:p w:rsidR="00780921" w:rsidRPr="00F849B0" w:rsidRDefault="00780921" w:rsidP="0078092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80921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0921" w:rsidRPr="00F849B0" w:rsidRDefault="00780921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Drawing/Specification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0921" w:rsidRPr="00F849B0" w:rsidRDefault="00780921" w:rsidP="00780921">
            <w:pPr>
              <w:keepNext/>
              <w:ind w:left="993" w:right="82" w:hanging="993"/>
              <w:jc w:val="center"/>
            </w:pPr>
            <w:r w:rsidRPr="00F849B0">
              <w:t>Information provided for labour and material schedules</w:t>
            </w:r>
          </w:p>
        </w:tc>
        <w:permStart w:id="1536955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8923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0921" w:rsidRPr="00F849B0" w:rsidRDefault="00C77DB6" w:rsidP="000601C6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695575" w:displacedByCustomXml="prev"/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DB5F02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76198250" w:edGrp="everyone"/>
            <w:r w:rsidRPr="00DB5F02">
              <w:rPr>
                <w:rFonts w:ascii="Arial" w:hAnsi="Arial" w:cs="Arial"/>
                <w:sz w:val="22"/>
                <w:szCs w:val="22"/>
              </w:rPr>
              <w:t>Elevations</w:t>
            </w:r>
            <w:permEnd w:id="576198250"/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F207A6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208107217" w:edGrp="everyone"/>
            <w:r w:rsidRPr="00F207A6">
              <w:rPr>
                <w:rFonts w:ascii="Arial" w:hAnsi="Arial" w:cs="Arial"/>
                <w:sz w:val="22"/>
                <w:szCs w:val="22"/>
              </w:rPr>
              <w:t>Drawings of the building showing what it looks like from north, south, east and west</w:t>
            </w:r>
            <w:permEnd w:id="12081072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F207A6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64487262" w:edGrp="everyone"/>
            <w:r w:rsidRPr="00F207A6">
              <w:rPr>
                <w:rFonts w:ascii="Arial" w:hAnsi="Arial" w:cs="Arial"/>
                <w:sz w:val="22"/>
                <w:szCs w:val="22"/>
              </w:rPr>
              <w:t>Material specifications</w:t>
            </w:r>
            <w:permEnd w:id="764487262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F207A6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55399821" w:edGrp="everyone"/>
            <w:r w:rsidRPr="00F207A6">
              <w:rPr>
                <w:rFonts w:ascii="Arial" w:hAnsi="Arial" w:cs="Arial"/>
                <w:sz w:val="22"/>
                <w:szCs w:val="22"/>
              </w:rPr>
              <w:t>Include details of the type, strength and size of material to be used</w:t>
            </w:r>
            <w:permEnd w:id="8553998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  <w:tr w:rsidR="00780921" w:rsidRPr="00F849B0" w:rsidTr="00780921">
        <w:trPr>
          <w:trHeight w:val="1871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0921" w:rsidRPr="00F849B0" w:rsidRDefault="00780921" w:rsidP="00780921">
            <w:pPr>
              <w:ind w:left="993" w:hanging="993"/>
              <w:jc w:val="center"/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0921" w:rsidRPr="00503301" w:rsidRDefault="00F207A6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70803992" w:edGrp="everyone"/>
            <w:r w:rsidRPr="00F207A6">
              <w:rPr>
                <w:rFonts w:ascii="Arial" w:hAnsi="Arial" w:cs="Arial"/>
                <w:sz w:val="22"/>
                <w:szCs w:val="22"/>
              </w:rPr>
              <w:t>Floor and wall covering specifications</w:t>
            </w:r>
            <w:permEnd w:id="1070803992"/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921" w:rsidRPr="00503301" w:rsidRDefault="00F207A6" w:rsidP="00503301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654135872" w:edGrp="everyone"/>
            <w:r w:rsidRPr="00F207A6">
              <w:rPr>
                <w:rFonts w:ascii="Arial" w:hAnsi="Arial" w:cs="Arial"/>
                <w:sz w:val="22"/>
                <w:szCs w:val="22"/>
              </w:rPr>
              <w:t>Include details of the type and colour of material used for floors and walls</w:t>
            </w:r>
            <w:permEnd w:id="65413587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0921" w:rsidRPr="00F849B0" w:rsidRDefault="00780921" w:rsidP="00780921">
            <w:pPr>
              <w:ind w:left="993" w:hanging="993"/>
            </w:pPr>
          </w:p>
        </w:tc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 w:rsidP="00780921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1" w:name="_Ref530577044"/>
      <w:r w:rsidRPr="00F849B0">
        <w:rPr>
          <w:rFonts w:ascii="Arial" w:hAnsi="Arial"/>
          <w:b/>
        </w:rPr>
        <w:lastRenderedPageBreak/>
        <w:t xml:space="preserve">What three (3) things should a builder do when variations are made to a </w:t>
      </w:r>
      <w:r w:rsidR="00A25844" w:rsidRPr="00F849B0">
        <w:rPr>
          <w:rFonts w:ascii="Arial" w:hAnsi="Arial"/>
          <w:b/>
        </w:rPr>
        <w:t xml:space="preserve">contract for a </w:t>
      </w:r>
      <w:r w:rsidRPr="00F849B0">
        <w:rPr>
          <w:rFonts w:ascii="Arial" w:hAnsi="Arial"/>
          <w:b/>
        </w:rPr>
        <w:t>project?</w:t>
      </w:r>
      <w:bookmarkEnd w:id="11"/>
    </w:p>
    <w:p w:rsidR="00780921" w:rsidRPr="00F849B0" w:rsidRDefault="00780921" w:rsidP="00780921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80921" w:rsidRPr="00F849B0" w:rsidTr="00AC42E2">
        <w:trPr>
          <w:trHeight w:val="136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921" w:rsidRDefault="00F207A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21609485" w:edGrp="everyone"/>
            <w:r w:rsidRPr="00F207A6">
              <w:rPr>
                <w:rFonts w:ascii="Arial" w:hAnsi="Arial" w:cs="Arial"/>
                <w:sz w:val="22"/>
                <w:szCs w:val="22"/>
              </w:rPr>
              <w:t>Put it in writing</w:t>
            </w:r>
            <w:r>
              <w:rPr>
                <w:rFonts w:ascii="Arial" w:hAnsi="Arial" w:cs="Arial"/>
                <w:sz w:val="22"/>
                <w:szCs w:val="22"/>
              </w:rPr>
              <w:t xml:space="preserve">  - c</w:t>
            </w:r>
            <w:r w:rsidRPr="00F207A6">
              <w:rPr>
                <w:rFonts w:ascii="Arial" w:hAnsi="Arial" w:cs="Arial"/>
                <w:sz w:val="22"/>
                <w:szCs w:val="22"/>
              </w:rPr>
              <w:t>lient/subbies must agree to before commencement of work</w:t>
            </w:r>
          </w:p>
          <w:p w:rsidR="00F207A6" w:rsidRDefault="00F207A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207A6">
              <w:rPr>
                <w:rFonts w:ascii="Arial" w:hAnsi="Arial" w:cs="Arial"/>
                <w:sz w:val="22"/>
                <w:szCs w:val="22"/>
              </w:rPr>
              <w:t>Only exception for not putting it in writing is if it is not practical to produce a document before work commences (but it then MUST be done within 24 hours)</w:t>
            </w:r>
          </w:p>
          <w:p w:rsidR="00F207A6" w:rsidRDefault="00F207A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207A6">
              <w:rPr>
                <w:rFonts w:ascii="Arial" w:hAnsi="Arial" w:cs="Arial"/>
                <w:sz w:val="22"/>
                <w:szCs w:val="22"/>
              </w:rPr>
              <w:t>All subsequent documentation must be completed by the client/subbies within  5 business days of when the variation was agreed to</w:t>
            </w:r>
          </w:p>
          <w:permEnd w:id="221609485"/>
          <w:p w:rsidR="00780921" w:rsidRPr="00F849B0" w:rsidRDefault="00780921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1256702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3380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80921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25670215" w:displacedByCustomXml="prev"/>
      </w:tr>
    </w:tbl>
    <w:p w:rsidR="00780921" w:rsidRPr="00F849B0" w:rsidRDefault="00780921" w:rsidP="0078092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80921" w:rsidRPr="00F849B0" w:rsidRDefault="00780921">
      <w:pPr>
        <w:jc w:val="left"/>
        <w:rPr>
          <w:rFonts w:ascii="Arial" w:hAnsi="Arial" w:cs="Arial"/>
          <w:sz w:val="22"/>
          <w:szCs w:val="22"/>
        </w:rPr>
      </w:pPr>
    </w:p>
    <w:p w:rsidR="009B7A16" w:rsidRPr="00F849B0" w:rsidRDefault="009B7A16" w:rsidP="009B7A1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2" w:name="_Ref530577045"/>
      <w:r w:rsidRPr="00F849B0">
        <w:rPr>
          <w:rFonts w:ascii="Arial" w:hAnsi="Arial"/>
          <w:b/>
        </w:rPr>
        <w:t>Identify two (2) variations that may be raised by the client and explain how it would affect the schedules.</w:t>
      </w:r>
      <w:bookmarkEnd w:id="12"/>
    </w:p>
    <w:p w:rsidR="009B7A16" w:rsidRPr="00F849B0" w:rsidRDefault="009B7A16" w:rsidP="009B7A1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9B7A16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B7A16" w:rsidRPr="00F849B0" w:rsidRDefault="009B7A16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B7A16" w:rsidRPr="00F849B0" w:rsidRDefault="009B7A16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4791135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1712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B7A16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9113584" w:displacedByCustomXml="prev"/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F207A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92321058" w:edGrp="everyone"/>
            <w:r w:rsidRPr="00F207A6">
              <w:rPr>
                <w:rFonts w:ascii="Arial" w:hAnsi="Arial" w:cs="Arial"/>
                <w:sz w:val="22"/>
                <w:szCs w:val="22"/>
              </w:rPr>
              <w:t>Changes to room sizes</w:t>
            </w:r>
            <w:permEnd w:id="1192321058"/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F207A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43475417" w:edGrp="everyone"/>
            <w:r>
              <w:rPr>
                <w:rFonts w:ascii="Arial" w:hAnsi="Arial" w:cs="Arial"/>
                <w:sz w:val="22"/>
                <w:szCs w:val="22"/>
              </w:rPr>
              <w:t>Materials, price, lead time and completion time</w:t>
            </w:r>
            <w:permEnd w:id="19434754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  <w:tr w:rsidR="009B7A16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B7A16" w:rsidRPr="00F849B0" w:rsidRDefault="009B7A16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B7A16" w:rsidRPr="006060D2" w:rsidRDefault="00F207A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88473080" w:edGrp="everyone"/>
            <w:r w:rsidRPr="00F207A6">
              <w:rPr>
                <w:rFonts w:ascii="Arial" w:hAnsi="Arial" w:cs="Arial"/>
                <w:sz w:val="22"/>
                <w:szCs w:val="22"/>
              </w:rPr>
              <w:t>External and internal door furniture</w:t>
            </w:r>
            <w:permEnd w:id="588473080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B7A16" w:rsidRPr="006060D2" w:rsidRDefault="00F207A6" w:rsidP="006060D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56145935" w:edGrp="everyone"/>
            <w:r>
              <w:rPr>
                <w:rFonts w:ascii="Arial" w:hAnsi="Arial" w:cs="Arial"/>
                <w:sz w:val="22"/>
                <w:szCs w:val="22"/>
              </w:rPr>
              <w:t>Materials, price, lead time and completion time</w:t>
            </w:r>
            <w:permEnd w:id="3561459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B7A16" w:rsidRPr="00F849B0" w:rsidRDefault="009B7A16" w:rsidP="00780921">
            <w:pPr>
              <w:ind w:left="993" w:hanging="993"/>
            </w:pPr>
          </w:p>
        </w:tc>
      </w:tr>
    </w:tbl>
    <w:p w:rsidR="00DF1337" w:rsidRPr="00F849B0" w:rsidRDefault="00DF1337" w:rsidP="00DF1337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jc w:val="left"/>
        <w:rPr>
          <w:rFonts w:ascii="Arial" w:hAnsi="Arial" w:cs="Arial"/>
          <w:sz w:val="22"/>
          <w:szCs w:val="22"/>
        </w:rPr>
      </w:pPr>
    </w:p>
    <w:p w:rsidR="0074378D" w:rsidRPr="00F849B0" w:rsidRDefault="0074378D" w:rsidP="007437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3" w:name="_Ref530577046"/>
      <w:r w:rsidRPr="00F849B0">
        <w:rPr>
          <w:rFonts w:ascii="Arial" w:hAnsi="Arial"/>
          <w:b/>
        </w:rPr>
        <w:t xml:space="preserve">Identify two (2) variations that may be raised by the </w:t>
      </w:r>
      <w:r w:rsidR="00DE5A28">
        <w:rPr>
          <w:rFonts w:ascii="Arial" w:hAnsi="Arial"/>
          <w:b/>
        </w:rPr>
        <w:t>builder</w:t>
      </w:r>
      <w:r w:rsidRPr="00F849B0">
        <w:rPr>
          <w:rFonts w:ascii="Arial" w:hAnsi="Arial"/>
          <w:b/>
        </w:rPr>
        <w:t xml:space="preserve"> and explain how it would affect the schedules.</w:t>
      </w:r>
      <w:bookmarkEnd w:id="13"/>
    </w:p>
    <w:p w:rsidR="0074378D" w:rsidRPr="00F849B0" w:rsidRDefault="0074378D" w:rsidP="007437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3722"/>
        <w:gridCol w:w="3722"/>
        <w:gridCol w:w="609"/>
      </w:tblGrid>
      <w:tr w:rsidR="0074378D" w:rsidRPr="00F849B0" w:rsidTr="00780921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4378D" w:rsidRPr="00F849B0" w:rsidRDefault="0074378D" w:rsidP="00780921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4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Variation</w:t>
            </w: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4378D" w:rsidRPr="00F849B0" w:rsidRDefault="0074378D" w:rsidP="00780921">
            <w:pPr>
              <w:keepNext/>
              <w:ind w:left="993" w:right="82" w:hanging="993"/>
              <w:jc w:val="center"/>
            </w:pPr>
            <w:r w:rsidRPr="00F849B0">
              <w:t>Effect on schedules</w:t>
            </w:r>
          </w:p>
        </w:tc>
        <w:permStart w:id="16002613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5737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437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0261302" w:displacedByCustomXml="prev"/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0000" w:rsidRPr="00F207A6" w:rsidRDefault="007F05DF" w:rsidP="00F207A6">
            <w:pPr>
              <w:rPr>
                <w:rFonts w:ascii="Arial" w:hAnsi="Arial" w:cs="Arial"/>
                <w:sz w:val="22"/>
                <w:szCs w:val="22"/>
              </w:rPr>
            </w:pPr>
            <w:permStart w:id="857701378" w:edGrp="everyone"/>
            <w:r w:rsidRPr="00F207A6">
              <w:rPr>
                <w:rFonts w:ascii="Arial" w:hAnsi="Arial" w:cs="Arial"/>
                <w:sz w:val="22"/>
                <w:szCs w:val="22"/>
              </w:rPr>
              <w:t>Something is found on site after construction begins which was concealed or unex</w:t>
            </w:r>
            <w:r w:rsidRPr="00F207A6">
              <w:rPr>
                <w:rFonts w:ascii="Arial" w:hAnsi="Arial" w:cs="Arial"/>
                <w:sz w:val="22"/>
                <w:szCs w:val="22"/>
              </w:rPr>
              <w:t>pected given the information at the time of tender</w:t>
            </w:r>
          </w:p>
          <w:permEnd w:id="857701378"/>
          <w:p w:rsidR="0074378D" w:rsidRPr="001373B4" w:rsidRDefault="0074378D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F207A6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24488003" w:edGrp="everyone"/>
            <w:r w:rsidRPr="00F207A6">
              <w:rPr>
                <w:rFonts w:ascii="Arial" w:hAnsi="Arial" w:cs="Arial"/>
                <w:sz w:val="22"/>
                <w:szCs w:val="22"/>
              </w:rPr>
              <w:t>Materials, price, and completion time</w:t>
            </w:r>
            <w:permEnd w:id="10244880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  <w:tr w:rsidR="0074378D" w:rsidRPr="00F849B0" w:rsidTr="00780921">
        <w:trPr>
          <w:trHeight w:val="1928"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4378D" w:rsidRPr="00F849B0" w:rsidRDefault="0074378D" w:rsidP="00780921">
            <w:pPr>
              <w:ind w:left="993" w:hanging="993"/>
              <w:jc w:val="center"/>
            </w:pPr>
          </w:p>
        </w:tc>
        <w:tc>
          <w:tcPr>
            <w:tcW w:w="2048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4378D" w:rsidRPr="001373B4" w:rsidRDefault="00F207A6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43361489" w:edGrp="everyone"/>
            <w:r w:rsidRPr="00F207A6">
              <w:rPr>
                <w:rFonts w:ascii="Arial" w:hAnsi="Arial" w:cs="Arial"/>
                <w:sz w:val="22"/>
                <w:szCs w:val="22"/>
              </w:rPr>
              <w:t>Materials, price, lead time and completion time</w:t>
            </w:r>
            <w:permEnd w:id="1143361489"/>
          </w:p>
        </w:tc>
        <w:tc>
          <w:tcPr>
            <w:tcW w:w="204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4378D" w:rsidRPr="001373B4" w:rsidRDefault="00F207A6" w:rsidP="001373B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1788615" w:edGrp="everyone"/>
            <w:r w:rsidRPr="00F207A6">
              <w:rPr>
                <w:rFonts w:ascii="Arial" w:hAnsi="Arial" w:cs="Arial"/>
                <w:sz w:val="22"/>
                <w:szCs w:val="22"/>
              </w:rPr>
              <w:t>price, and completion time</w:t>
            </w:r>
            <w:permEnd w:id="15178861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4378D" w:rsidRPr="00F849B0" w:rsidRDefault="0074378D" w:rsidP="00780921">
            <w:pPr>
              <w:ind w:left="993" w:hanging="993"/>
            </w:pPr>
          </w:p>
        </w:tc>
      </w:tr>
    </w:tbl>
    <w:p w:rsidR="007A1D58" w:rsidRPr="00F849B0" w:rsidRDefault="007A1D58" w:rsidP="007A1D58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pStyle w:val="11CSTCPLQuestionBullet"/>
        <w:numPr>
          <w:ilvl w:val="0"/>
          <w:numId w:val="13"/>
        </w:numPr>
        <w:ind w:left="709" w:hanging="709"/>
      </w:pPr>
      <w:bookmarkStart w:id="14" w:name="_Ref530490108"/>
      <w:r w:rsidRPr="00F849B0">
        <w:t>Order the following steps from 1 to 5 to outline how a builder should select a supplier</w:t>
      </w:r>
      <w:r w:rsidR="00B456A7" w:rsidRPr="00F849B0">
        <w:t>/contractor</w:t>
      </w:r>
      <w:r w:rsidRPr="00F849B0">
        <w:t>.</w:t>
      </w:r>
      <w:bookmarkEnd w:id="14"/>
    </w:p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7A1D58" w:rsidRPr="00F849B0" w:rsidTr="007A1D5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A1D58" w:rsidRPr="00F849B0" w:rsidRDefault="007A1D58" w:rsidP="007A1D5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A1D58" w:rsidRPr="00F849B0" w:rsidRDefault="007A1D58" w:rsidP="007A1D58">
            <w:pPr>
              <w:keepNext/>
              <w:ind w:left="993" w:right="82" w:hanging="993"/>
              <w:jc w:val="center"/>
            </w:pPr>
            <w:r w:rsidRPr="00F849B0">
              <w:t>Steps</w:t>
            </w:r>
          </w:p>
        </w:tc>
        <w:permStart w:id="7247654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16931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A1D5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4765400" w:displacedByCustomXml="prev"/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F207A6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30362473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83036247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seek quotes from suppliers</w:t>
            </w:r>
            <w:r w:rsidR="00B456A7" w:rsidRPr="00F849B0">
              <w:rPr>
                <w:color w:val="000000" w:themeColor="text1"/>
              </w:rPr>
              <w:t>/contractors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20279B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F207A6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294954224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294954224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note supplier</w:t>
            </w:r>
            <w:r w:rsidR="00B456A7" w:rsidRPr="00F849B0">
              <w:rPr>
                <w:color w:val="000000" w:themeColor="text1"/>
              </w:rPr>
              <w:t>/contractor</w:t>
            </w:r>
            <w:r w:rsidRPr="00F849B0">
              <w:rPr>
                <w:color w:val="000000" w:themeColor="text1"/>
              </w:rPr>
              <w:t xml:space="preserve"> details and ordering times on schedule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F207A6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24521908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152452190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Builder to accept a tender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F207A6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47729305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94772930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Suppliers</w:t>
            </w:r>
            <w:r w:rsidR="00B456A7" w:rsidRPr="00F849B0">
              <w:rPr>
                <w:color w:val="000000" w:themeColor="text1"/>
              </w:rPr>
              <w:t>/Contractors</w:t>
            </w:r>
            <w:r w:rsidRPr="00F849B0">
              <w:rPr>
                <w:color w:val="000000" w:themeColor="text1"/>
              </w:rPr>
              <w:t xml:space="preserve"> tender prices back to the 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  <w:tr w:rsidR="007A1D58" w:rsidRPr="00F849B0" w:rsidTr="007A1D58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A1D58" w:rsidRPr="00F849B0" w:rsidRDefault="007A1D58" w:rsidP="007A1D58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A1D58" w:rsidRPr="00C14AC3" w:rsidRDefault="00F207A6" w:rsidP="00C14AC3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069043348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06904334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A1D58" w:rsidRPr="00F849B0" w:rsidRDefault="007A1D58" w:rsidP="007A1D58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Parties to sign agreement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A1D58" w:rsidRPr="00F849B0" w:rsidRDefault="007A1D58" w:rsidP="007A1D58">
            <w:pPr>
              <w:ind w:left="993" w:hanging="993"/>
            </w:pPr>
          </w:p>
        </w:tc>
      </w:tr>
    </w:tbl>
    <w:p w:rsidR="007A1D58" w:rsidRPr="00F849B0" w:rsidRDefault="007A1D58" w:rsidP="007A1D58">
      <w:pPr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5" w:name="_Ref530577300"/>
      <w:r w:rsidRPr="00F849B0">
        <w:rPr>
          <w:rFonts w:ascii="Arial" w:hAnsi="Arial"/>
          <w:b/>
        </w:rPr>
        <w:t>What is an ‘overlay drawing’?</w:t>
      </w:r>
      <w:bookmarkEnd w:id="15"/>
    </w:p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5458D" w:rsidRPr="00F849B0" w:rsidTr="00C14AC3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458D" w:rsidRPr="00F849B0" w:rsidRDefault="0065458D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58D" w:rsidRPr="00F849B0" w:rsidRDefault="00F207A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02704951" w:edGrp="everyone"/>
            <w:r w:rsidRPr="00F207A6">
              <w:rPr>
                <w:rFonts w:ascii="Arial" w:hAnsi="Arial" w:cs="Arial"/>
                <w:sz w:val="22"/>
                <w:szCs w:val="22"/>
              </w:rPr>
              <w:t>Overlay drawings are drawings that show further detail on top of any existing plans and specifications</w:t>
            </w:r>
            <w:permEnd w:id="1702704951"/>
          </w:p>
        </w:tc>
        <w:permStart w:id="21362197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414943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65458D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6219746" w:displacedByCustomXml="prev"/>
      </w:tr>
    </w:tbl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5458D" w:rsidRPr="00F849B0" w:rsidRDefault="0065458D" w:rsidP="0065458D">
      <w:pPr>
        <w:pStyle w:val="11CSTCPLQuestionBullet"/>
        <w:numPr>
          <w:ilvl w:val="0"/>
          <w:numId w:val="13"/>
        </w:numPr>
        <w:ind w:left="709" w:hanging="709"/>
      </w:pPr>
      <w:bookmarkStart w:id="16" w:name="_Ref530577354"/>
      <w:r w:rsidRPr="00F849B0">
        <w:t xml:space="preserve">Which of the following individuals may sketch overlay drawings? </w:t>
      </w:r>
      <w:r w:rsidRPr="00F849B0">
        <w:br/>
        <w:t>Tick all that apply.</w:t>
      </w:r>
      <w:bookmarkEnd w:id="16"/>
    </w:p>
    <w:p w:rsidR="0065458D" w:rsidRPr="00F849B0" w:rsidRDefault="0065458D" w:rsidP="0065458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5458D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5458D" w:rsidRPr="00F849B0" w:rsidRDefault="0065458D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5458D" w:rsidRPr="00F849B0" w:rsidRDefault="0065458D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50014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630105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5458D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001421" w:displacedByCustomXml="prev"/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72774282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DB5F0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5478890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7A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2774282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Architects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74602358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DB5F0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109300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6B4243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74602358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714751990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DB5F0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57801958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7A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714751990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Draftsmen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  <w:tr w:rsidR="006B4243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4243" w:rsidRPr="00F849B0" w:rsidRDefault="006B4243" w:rsidP="006B4243">
            <w:pPr>
              <w:ind w:left="993" w:hanging="993"/>
              <w:jc w:val="center"/>
            </w:pPr>
          </w:p>
        </w:tc>
        <w:permStart w:id="117010282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4243" w:rsidRPr="00DD7A44" w:rsidRDefault="00DB5F02" w:rsidP="006B4243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566842749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F207A6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17010282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4243" w:rsidRPr="00F849B0" w:rsidRDefault="006B4243" w:rsidP="006B4243">
            <w:pPr>
              <w:jc w:val="center"/>
            </w:pPr>
            <w:r w:rsidRPr="00F849B0">
              <w:t>Engineers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4243" w:rsidRPr="00F849B0" w:rsidRDefault="006B4243" w:rsidP="006B4243">
            <w:pPr>
              <w:ind w:left="993" w:hanging="993"/>
            </w:pPr>
          </w:p>
        </w:tc>
      </w:tr>
    </w:tbl>
    <w:p w:rsidR="0065458D" w:rsidRPr="00F849B0" w:rsidRDefault="0065458D" w:rsidP="0065458D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p w:rsidR="00582ADB" w:rsidRPr="00F849B0" w:rsidRDefault="00582ADB" w:rsidP="00582AD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7" w:name="_Ref530577363"/>
      <w:r w:rsidRPr="00F849B0">
        <w:rPr>
          <w:rFonts w:ascii="Arial" w:hAnsi="Arial"/>
          <w:b/>
        </w:rPr>
        <w:t>Identify three (3) details that should be included on a work order</w:t>
      </w:r>
      <w:r w:rsidR="007C00FB" w:rsidRPr="00F849B0">
        <w:rPr>
          <w:rFonts w:ascii="Arial" w:hAnsi="Arial"/>
          <w:b/>
        </w:rPr>
        <w:t xml:space="preserve"> and reflected on the labour schedule</w:t>
      </w:r>
      <w:r w:rsidRPr="00F849B0">
        <w:rPr>
          <w:rFonts w:ascii="Arial" w:hAnsi="Arial"/>
          <w:b/>
        </w:rPr>
        <w:t>.</w:t>
      </w:r>
      <w:bookmarkEnd w:id="17"/>
    </w:p>
    <w:p w:rsidR="00582ADB" w:rsidRPr="00F849B0" w:rsidRDefault="00582ADB" w:rsidP="00582AD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82ADB" w:rsidRPr="00F849B0" w:rsidTr="007560DA">
        <w:trPr>
          <w:trHeight w:val="15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82ADB" w:rsidRPr="00F849B0" w:rsidRDefault="00582AD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A6" w:rsidRP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5073405" w:edGrp="everyone"/>
            <w:r w:rsidRPr="00F207A6">
              <w:rPr>
                <w:rFonts w:ascii="Arial" w:hAnsi="Arial" w:cs="Arial"/>
                <w:sz w:val="22"/>
                <w:szCs w:val="22"/>
              </w:rPr>
              <w:t>Work</w:t>
            </w:r>
          </w:p>
          <w:p w:rsidR="00F207A6" w:rsidRP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207A6">
              <w:rPr>
                <w:rFonts w:ascii="Arial" w:hAnsi="Arial" w:cs="Arial"/>
                <w:sz w:val="22"/>
                <w:szCs w:val="22"/>
              </w:rPr>
              <w:t xml:space="preserve">Time period </w:t>
            </w:r>
          </w:p>
          <w:p w:rsidR="00582ADB" w:rsidRPr="00F849B0" w:rsidRDefault="00F207A6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207A6">
              <w:rPr>
                <w:rFonts w:ascii="Arial" w:hAnsi="Arial" w:cs="Arial"/>
                <w:sz w:val="22"/>
                <w:szCs w:val="22"/>
              </w:rPr>
              <w:t>Agreed rates</w:t>
            </w:r>
            <w:permEnd w:id="105073405"/>
          </w:p>
        </w:tc>
        <w:permStart w:id="15879522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33510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82AD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7952298" w:displacedByCustomXml="prev"/>
      </w:tr>
    </w:tbl>
    <w:p w:rsidR="00582ADB" w:rsidRPr="00F849B0" w:rsidRDefault="00582ADB" w:rsidP="00582AD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C00FB" w:rsidRPr="00F849B0" w:rsidRDefault="007C00FB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7C00FB" w:rsidRPr="00F849B0" w:rsidRDefault="007C00FB" w:rsidP="007C00FB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530635543"/>
      <w:r w:rsidRPr="00F849B0">
        <w:rPr>
          <w:rFonts w:ascii="Arial" w:hAnsi="Arial"/>
          <w:b/>
        </w:rPr>
        <w:t>Identify nine (9) details that should be included on a purchase order.</w:t>
      </w:r>
      <w:bookmarkEnd w:id="18"/>
    </w:p>
    <w:p w:rsidR="007C00FB" w:rsidRPr="00F849B0" w:rsidRDefault="007C00FB" w:rsidP="007C00FB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C00FB" w:rsidRPr="00F849B0" w:rsidTr="00DB60B1">
        <w:trPr>
          <w:trHeight w:val="43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91892693" w:edGrp="everyone"/>
            <w:r w:rsidRPr="00F207A6">
              <w:rPr>
                <w:rFonts w:ascii="Arial" w:hAnsi="Arial" w:cs="Arial"/>
                <w:sz w:val="22"/>
                <w:szCs w:val="22"/>
              </w:rPr>
              <w:t>Order date and delivery date</w:t>
            </w:r>
          </w:p>
          <w:p w:rsid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207A6">
              <w:rPr>
                <w:rFonts w:ascii="Arial" w:hAnsi="Arial" w:cs="Arial"/>
                <w:sz w:val="22"/>
                <w:szCs w:val="22"/>
              </w:rPr>
              <w:t>Purchase order number</w:t>
            </w:r>
          </w:p>
          <w:p w:rsid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207A6">
              <w:rPr>
                <w:rFonts w:ascii="Arial" w:hAnsi="Arial" w:cs="Arial"/>
                <w:sz w:val="22"/>
                <w:szCs w:val="22"/>
              </w:rPr>
              <w:t>Supplier details</w:t>
            </w:r>
          </w:p>
          <w:p w:rsid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Delivery Details</w:t>
            </w:r>
          </w:p>
          <w:p w:rsid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207A6">
              <w:rPr>
                <w:rFonts w:ascii="Arial" w:hAnsi="Arial" w:cs="Arial"/>
                <w:sz w:val="22"/>
                <w:szCs w:val="22"/>
              </w:rPr>
              <w:t>Supplier contact information</w:t>
            </w:r>
          </w:p>
          <w:p w:rsid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207A6">
              <w:rPr>
                <w:rFonts w:ascii="Arial" w:hAnsi="Arial" w:cs="Arial"/>
                <w:sz w:val="22"/>
                <w:szCs w:val="22"/>
              </w:rPr>
              <w:t>Project manager details</w:t>
            </w:r>
          </w:p>
          <w:p w:rsid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Product and Description</w:t>
            </w:r>
          </w:p>
          <w:p w:rsid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F207A6">
              <w:rPr>
                <w:rFonts w:ascii="Arial" w:hAnsi="Arial" w:cs="Arial"/>
                <w:sz w:val="22"/>
                <w:szCs w:val="22"/>
              </w:rPr>
              <w:t>Total order cost</w:t>
            </w:r>
          </w:p>
          <w:p w:rsidR="00F207A6" w:rsidRDefault="00F207A6" w:rsidP="00F207A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Terms and Conditions</w:t>
            </w:r>
          </w:p>
          <w:permEnd w:id="1591892693"/>
          <w:p w:rsidR="007C00FB" w:rsidRPr="00F849B0" w:rsidRDefault="007C00FB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permStart w:id="1647244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20161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C00FB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4724437" w:displacedByCustomXml="prev"/>
      </w:tr>
    </w:tbl>
    <w:p w:rsidR="007C00FB" w:rsidRPr="00F849B0" w:rsidRDefault="007C00FB" w:rsidP="007C00FB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p w:rsidR="007A1D58" w:rsidRPr="00F849B0" w:rsidRDefault="007A1D58" w:rsidP="007A1D58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9" w:name="_Ref530490182"/>
      <w:r w:rsidRPr="00F849B0">
        <w:rPr>
          <w:rFonts w:ascii="Arial" w:hAnsi="Arial"/>
          <w:b/>
        </w:rPr>
        <w:t>What is a ‘call forward sheet’?</w:t>
      </w:r>
      <w:bookmarkEnd w:id="19"/>
    </w:p>
    <w:p w:rsidR="007A1D58" w:rsidRPr="00F849B0" w:rsidRDefault="007A1D58" w:rsidP="007A1D58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7A1D58" w:rsidRPr="00F849B0" w:rsidTr="00347C26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A1D58" w:rsidRPr="00F849B0" w:rsidRDefault="007A1D58" w:rsidP="007A1D58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D58" w:rsidRPr="00F849B0" w:rsidRDefault="00F207A6" w:rsidP="007A1D58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58729163" w:edGrp="everyone"/>
            <w:r w:rsidRPr="00F207A6">
              <w:rPr>
                <w:rFonts w:ascii="Arial" w:hAnsi="Arial" w:cs="Arial"/>
                <w:sz w:val="22"/>
                <w:szCs w:val="22"/>
              </w:rPr>
              <w:t>A call forward sheet is a sheet used to track when materials are needed and when they should be ordered.  This tool allows site personnel to schedule and coordinate activities that are to be undertaken on-site.</w:t>
            </w:r>
            <w:permEnd w:id="758729163"/>
          </w:p>
        </w:tc>
        <w:permStart w:id="198117224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405124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7A1D58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1172243" w:displacedByCustomXml="prev"/>
      </w:tr>
    </w:tbl>
    <w:p w:rsidR="007A1D58" w:rsidRPr="00F849B0" w:rsidRDefault="007A1D58" w:rsidP="007A1D58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ind w:right="-24"/>
        <w:rPr>
          <w:rFonts w:ascii="Arial" w:hAnsi="Arial" w:cs="Arial"/>
          <w:sz w:val="22"/>
          <w:szCs w:val="22"/>
        </w:rPr>
      </w:pPr>
    </w:p>
    <w:p w:rsidR="000913A9" w:rsidRPr="00F849B0" w:rsidRDefault="000913A9" w:rsidP="000913A9">
      <w:pPr>
        <w:pStyle w:val="11CSTCPLQuestionBullet"/>
        <w:numPr>
          <w:ilvl w:val="0"/>
          <w:numId w:val="13"/>
        </w:numPr>
        <w:ind w:left="709" w:hanging="709"/>
      </w:pPr>
      <w:bookmarkStart w:id="20" w:name="_Ref530635574"/>
      <w:r w:rsidRPr="00F849B0">
        <w:t>True or False (Tick your response): A builder would usually complete all the purchase orders before preparing a call forward sheet.</w:t>
      </w:r>
      <w:bookmarkEnd w:id="20"/>
    </w:p>
    <w:p w:rsidR="000913A9" w:rsidRPr="00F849B0" w:rsidRDefault="000913A9" w:rsidP="000913A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67948" w:rsidRPr="00F849B0" w:rsidRDefault="00167948" w:rsidP="00167948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335162020" w:edGrp="everyone"/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DB5F0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46539632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E500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335162020"/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True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272023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53443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67948" w:rsidRPr="00F849B0" w:rsidRDefault="00167948" w:rsidP="00167948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7202382" w:displacedByCustomXml="prev"/>
      </w:tr>
      <w:tr w:rsidR="00167948" w:rsidRPr="00F849B0" w:rsidTr="00167948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86268664" w:edGrp="everyone"/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67948" w:rsidRPr="00DD7A44" w:rsidRDefault="00DB5F0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7465448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86268664"/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ind w:left="993" w:hanging="993"/>
              <w:jc w:val="center"/>
            </w:pPr>
            <w:r w:rsidRPr="00F849B0">
              <w:t>False</w:t>
            </w:r>
            <w:r w:rsidRPr="00F849B0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0913A9" w:rsidRPr="00F849B0" w:rsidRDefault="000913A9" w:rsidP="000913A9">
      <w:pPr>
        <w:jc w:val="left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p w:rsidR="005E0556" w:rsidRPr="00F849B0" w:rsidRDefault="005E0556" w:rsidP="005E0556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530635589"/>
      <w:r w:rsidRPr="00F849B0">
        <w:rPr>
          <w:rFonts w:ascii="Arial" w:hAnsi="Arial"/>
          <w:b/>
        </w:rPr>
        <w:t>Identify two (2) approved plans that should be included with the site documents.</w:t>
      </w:r>
      <w:bookmarkEnd w:id="21"/>
    </w:p>
    <w:p w:rsidR="005E0556" w:rsidRPr="00F849B0" w:rsidRDefault="005E0556" w:rsidP="005E0556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E0556" w:rsidRPr="00F849B0" w:rsidTr="006966FA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E0556" w:rsidRPr="00F849B0" w:rsidRDefault="005E0556" w:rsidP="00473716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5000" w:rsidRDefault="00BE5000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26074569" w:edGrp="everyone"/>
            <w:r>
              <w:rPr>
                <w:rFonts w:ascii="Arial" w:hAnsi="Arial" w:cs="Arial"/>
                <w:sz w:val="22"/>
                <w:szCs w:val="22"/>
              </w:rPr>
              <w:t>land survey</w:t>
            </w:r>
          </w:p>
          <w:p w:rsidR="005E0556" w:rsidRPr="00F849B0" w:rsidRDefault="00BE5000" w:rsidP="0047371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 w:rsidRPr="00BE5000">
              <w:rPr>
                <w:rFonts w:ascii="Arial" w:hAnsi="Arial" w:cs="Arial"/>
                <w:sz w:val="22"/>
                <w:szCs w:val="22"/>
              </w:rPr>
              <w:t>service locations</w:t>
            </w:r>
            <w:permEnd w:id="1326074569"/>
          </w:p>
        </w:tc>
        <w:permStart w:id="15773475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952123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E0556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77347538" w:displacedByCustomXml="prev"/>
      </w:tr>
    </w:tbl>
    <w:p w:rsidR="005E0556" w:rsidRPr="00F849B0" w:rsidRDefault="005E0556" w:rsidP="005E0556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F1E48" w:rsidRPr="00F849B0" w:rsidRDefault="003F1E48">
      <w:pPr>
        <w:jc w:val="left"/>
        <w:rPr>
          <w:rFonts w:ascii="Arial" w:hAnsi="Arial" w:cs="Arial"/>
          <w:sz w:val="22"/>
          <w:szCs w:val="22"/>
        </w:rPr>
      </w:pPr>
      <w:r w:rsidRPr="00F849B0">
        <w:rPr>
          <w:rFonts w:ascii="Arial" w:hAnsi="Arial" w:cs="Arial"/>
          <w:sz w:val="22"/>
          <w:szCs w:val="22"/>
        </w:rPr>
        <w:br w:type="page"/>
      </w:r>
    </w:p>
    <w:p w:rsidR="003F1E48" w:rsidRPr="00F849B0" w:rsidRDefault="003F1E48" w:rsidP="003F1E48">
      <w:pPr>
        <w:pStyle w:val="11CSTCPLQuestionBullet"/>
        <w:numPr>
          <w:ilvl w:val="0"/>
          <w:numId w:val="13"/>
        </w:numPr>
        <w:ind w:left="709" w:hanging="709"/>
      </w:pPr>
      <w:bookmarkStart w:id="22" w:name="_Ref495585603"/>
      <w:r w:rsidRPr="00F849B0">
        <w:t>Match the site files and definitions below by writing the appropriate letter next to each number in the centre column.</w:t>
      </w:r>
      <w:bookmarkEnd w:id="22"/>
    </w:p>
    <w:p w:rsidR="003F1E48" w:rsidRPr="00F849B0" w:rsidRDefault="003F1E48" w:rsidP="003F1E4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3F1E48" w:rsidRPr="00F849B0" w:rsidTr="00473716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F1E48" w:rsidRPr="00F849B0" w:rsidRDefault="003F1E48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Document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F849B0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F1E48" w:rsidRPr="00F849B0" w:rsidRDefault="003F1E48" w:rsidP="00473716">
            <w:pPr>
              <w:keepNext/>
              <w:ind w:left="993" w:right="82" w:hanging="993"/>
              <w:jc w:val="center"/>
            </w:pPr>
            <w:r w:rsidRPr="00F849B0">
              <w:t>Definition</w:t>
            </w:r>
          </w:p>
        </w:tc>
        <w:permStart w:id="7776739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957516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F1E48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7673981" w:displacedByCustomXml="prev"/>
      </w:tr>
      <w:tr w:rsidR="007560DA" w:rsidRPr="00F849B0" w:rsidTr="00DB5F0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Permits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675788175" w:edGrp="everyone"/>
            <w:r w:rsidR="00BE5000">
              <w:rPr>
                <w:rFonts w:ascii="Arial" w:hAnsi="Arial" w:cs="Arial"/>
                <w:sz w:val="22"/>
                <w:szCs w:val="22"/>
              </w:rPr>
              <w:t>B</w:t>
            </w:r>
            <w:permEnd w:id="1675788175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May include engineering data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DB5F0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Quotes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35401000" w:edGrp="everyone"/>
            <w:r w:rsidR="00BE5000">
              <w:rPr>
                <w:rFonts w:ascii="Arial" w:hAnsi="Arial" w:cs="Arial"/>
                <w:sz w:val="22"/>
                <w:szCs w:val="22"/>
              </w:rPr>
              <w:t>E</w:t>
            </w:r>
            <w:permEnd w:id="35401000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Council inspectors may issue a stop work notice until these documents are produced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DB5F0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Reports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1361517604" w:edGrp="everyone"/>
            <w:r w:rsidR="00BE5000">
              <w:rPr>
                <w:rFonts w:ascii="Arial" w:hAnsi="Arial" w:cs="Arial"/>
                <w:sz w:val="22"/>
                <w:szCs w:val="22"/>
              </w:rPr>
              <w:t>A</w:t>
            </w:r>
            <w:permEnd w:id="136151760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3" w:right="82" w:hanging="13"/>
              <w:jc w:val="center"/>
            </w:pPr>
            <w:r w:rsidRPr="00F849B0">
              <w:t>Changes requested using a standard form in writing. Need to be signed by both builder and client.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DB5F0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4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960960884" w:edGrp="everyone"/>
            <w:r w:rsidR="00BE5000">
              <w:rPr>
                <w:rFonts w:ascii="Arial" w:hAnsi="Arial" w:cs="Arial"/>
                <w:sz w:val="22"/>
                <w:szCs w:val="22"/>
              </w:rPr>
              <w:t>D</w:t>
            </w:r>
            <w:permEnd w:id="96096088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 xml:space="preserve">List the materials to be used, fittings and fixtures to be installed, and types of finishing required. 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  <w:tr w:rsidR="007560DA" w:rsidRPr="00F849B0" w:rsidTr="00DB5F02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560DA" w:rsidRPr="00F849B0" w:rsidRDefault="007560DA" w:rsidP="007560D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Variations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7560DA" w:rsidRPr="00DD7A44" w:rsidRDefault="007560DA" w:rsidP="007560DA">
            <w:pPr>
              <w:ind w:left="161" w:right="82" w:hanging="161"/>
              <w:jc w:val="left"/>
            </w:pPr>
            <w:r>
              <w:t>5</w:t>
            </w:r>
            <w:r w:rsidRPr="00DD7A44">
              <w:t xml:space="preserve">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13040311" w:edGrp="everyone"/>
            <w:r w:rsidR="00BE5000">
              <w:rPr>
                <w:rFonts w:ascii="Arial" w:hAnsi="Arial" w:cs="Arial"/>
                <w:sz w:val="22"/>
                <w:szCs w:val="22"/>
              </w:rPr>
              <w:t>C</w:t>
            </w:r>
            <w:permEnd w:id="71304031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left="161" w:right="82" w:hanging="161"/>
              <w:jc w:val="center"/>
            </w:pPr>
            <w:r w:rsidRPr="00F849B0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60DA" w:rsidRPr="00F849B0" w:rsidRDefault="007560DA" w:rsidP="007560DA">
            <w:pPr>
              <w:ind w:right="82"/>
              <w:jc w:val="center"/>
            </w:pPr>
            <w:r w:rsidRPr="00F849B0">
              <w:t>Used to ensure purchase orders are developed using the correct price.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560DA" w:rsidRPr="00F849B0" w:rsidRDefault="007560DA" w:rsidP="007560DA">
            <w:pPr>
              <w:ind w:left="993" w:hanging="993"/>
            </w:pPr>
          </w:p>
        </w:tc>
      </w:tr>
    </w:tbl>
    <w:p w:rsidR="003F1E48" w:rsidRPr="00F849B0" w:rsidRDefault="003F1E48" w:rsidP="003F1E48">
      <w:pPr>
        <w:jc w:val="left"/>
        <w:rPr>
          <w:rFonts w:ascii="Arial" w:hAnsi="Arial"/>
          <w:b/>
          <w:sz w:val="20"/>
        </w:rPr>
      </w:pPr>
    </w:p>
    <w:p w:rsidR="00616393" w:rsidRPr="00F849B0" w:rsidRDefault="00616393" w:rsidP="00616393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616393" w:rsidRPr="00F849B0" w:rsidRDefault="00616393" w:rsidP="00616393">
      <w:pPr>
        <w:pStyle w:val="11CSTCPLQuestionBullet"/>
        <w:numPr>
          <w:ilvl w:val="0"/>
          <w:numId w:val="13"/>
        </w:numPr>
        <w:ind w:left="709" w:hanging="709"/>
      </w:pPr>
      <w:bookmarkStart w:id="23" w:name="_Ref530635990"/>
      <w:r w:rsidRPr="00F849B0">
        <w:t>In the table below, estimates for labour and actual costs for each trade are listed. Calculate the cost difference for each trade.</w:t>
      </w:r>
      <w:bookmarkEnd w:id="23"/>
    </w:p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616393" w:rsidRPr="00F849B0" w:rsidTr="00A846CF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16393" w:rsidRPr="00F849B0" w:rsidRDefault="00616393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Trade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Estimate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16393" w:rsidRPr="00F849B0" w:rsidRDefault="00616393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7570870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245498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1639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7087069" w:displacedByCustomXml="prev"/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Carpentry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10,000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8,500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-1,500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Electrical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4,250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1,250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Painting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4,000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3,900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BE500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96365749" w:edGrp="everyone"/>
            <w:r>
              <w:rPr>
                <w:rFonts w:ascii="Arial" w:hAnsi="Arial" w:cs="Arial"/>
                <w:sz w:val="22"/>
                <w:szCs w:val="22"/>
              </w:rPr>
              <w:t>-100</w:t>
            </w:r>
            <w:permEnd w:id="29636574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Plumbing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8,000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BE500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64948064" w:edGrp="everyone"/>
            <w:r>
              <w:rPr>
                <w:rFonts w:ascii="Arial" w:hAnsi="Arial" w:cs="Arial"/>
                <w:sz w:val="22"/>
                <w:szCs w:val="22"/>
              </w:rPr>
              <w:t>0</w:t>
            </w:r>
            <w:permEnd w:id="66494806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  <w:tr w:rsidR="00616393" w:rsidRPr="00F849B0" w:rsidTr="00A846CF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16393" w:rsidRPr="00F849B0" w:rsidRDefault="00616393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16393" w:rsidRPr="00F849B0" w:rsidRDefault="00616393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Tiler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F849B0" w:rsidRDefault="00A846CF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4,750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16393" w:rsidRPr="00C73911" w:rsidRDefault="00BE500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78247385" w:edGrp="everyone"/>
            <w:r>
              <w:rPr>
                <w:rFonts w:ascii="Arial" w:hAnsi="Arial" w:cs="Arial"/>
                <w:sz w:val="22"/>
                <w:szCs w:val="22"/>
              </w:rPr>
              <w:t>250</w:t>
            </w:r>
            <w:permEnd w:id="157824738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16393" w:rsidRPr="00F849B0" w:rsidRDefault="00616393" w:rsidP="00473716">
            <w:pPr>
              <w:ind w:left="993" w:hanging="993"/>
            </w:pPr>
          </w:p>
        </w:tc>
      </w:tr>
    </w:tbl>
    <w:p w:rsidR="00616393" w:rsidRPr="00F849B0" w:rsidRDefault="00616393" w:rsidP="00616393">
      <w:pPr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9C2551" w:rsidRPr="00F849B0" w:rsidRDefault="009C2551" w:rsidP="009C2551">
      <w:pPr>
        <w:pStyle w:val="11CSTCPLQuestionBullet"/>
        <w:numPr>
          <w:ilvl w:val="0"/>
          <w:numId w:val="13"/>
        </w:numPr>
        <w:ind w:left="709" w:hanging="709"/>
      </w:pPr>
      <w:bookmarkStart w:id="24" w:name="_Ref530635991"/>
      <w:r w:rsidRPr="00F849B0">
        <w:t>In the table below, the Prime Cost (PC) sums from</w:t>
      </w:r>
      <w:r w:rsidR="00616393" w:rsidRPr="00F849B0">
        <w:t xml:space="preserve"> a</w:t>
      </w:r>
      <w:r w:rsidRPr="00F849B0">
        <w:t xml:space="preserve"> contract and actual costs for items are listed. Calculate the cost difference for each item.</w:t>
      </w:r>
      <w:bookmarkEnd w:id="24"/>
    </w:p>
    <w:p w:rsidR="009C2551" w:rsidRPr="00F849B0" w:rsidRDefault="009C2551" w:rsidP="009C255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853"/>
        <w:gridCol w:w="1856"/>
        <w:gridCol w:w="1856"/>
        <w:gridCol w:w="1856"/>
        <w:gridCol w:w="607"/>
      </w:tblGrid>
      <w:tr w:rsidR="009C2551" w:rsidRPr="00F849B0" w:rsidTr="00670231"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C2551" w:rsidRPr="00F849B0" w:rsidRDefault="009C255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2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Item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PC sum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Actual cost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9C2551" w:rsidRPr="00F849B0" w:rsidRDefault="009C2551" w:rsidP="00473716">
            <w:pPr>
              <w:keepNext/>
              <w:ind w:left="993" w:right="82" w:hanging="993"/>
              <w:jc w:val="center"/>
            </w:pPr>
            <w:r w:rsidRPr="00F849B0">
              <w:t>Cost difference</w:t>
            </w:r>
          </w:p>
        </w:tc>
        <w:permStart w:id="540770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99919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C255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0770082" w:displacedByCustomXml="prev"/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Basin taps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100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130</w:t>
            </w:r>
          </w:p>
        </w:tc>
        <w:tc>
          <w:tcPr>
            <w:tcW w:w="102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30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Oven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1,500</w:t>
            </w:r>
          </w:p>
        </w:tc>
        <w:tc>
          <w:tcPr>
            <w:tcW w:w="102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17365D" w:themeColor="text2" w:themeShade="BF"/>
              </w:rPr>
            </w:pPr>
            <w:r w:rsidRPr="00F849B0">
              <w:rPr>
                <w:color w:val="000000" w:themeColor="text1"/>
              </w:rPr>
              <w:t>-1000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Rangehood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500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BE500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66507649" w:edGrp="everyone"/>
            <w:r>
              <w:rPr>
                <w:rFonts w:ascii="Arial" w:hAnsi="Arial" w:cs="Arial"/>
                <w:sz w:val="22"/>
                <w:szCs w:val="22"/>
              </w:rPr>
              <w:t>400</w:t>
            </w:r>
            <w:permEnd w:id="66650764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bases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265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BE500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64587408" w:edGrp="everyone"/>
            <w:r>
              <w:rPr>
                <w:rFonts w:ascii="Arial" w:hAnsi="Arial" w:cs="Arial"/>
                <w:sz w:val="22"/>
                <w:szCs w:val="22"/>
              </w:rPr>
              <w:t>15</w:t>
            </w:r>
            <w:permEnd w:id="264587408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screen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400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350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BE500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383406134" w:edGrp="everyone"/>
            <w:r>
              <w:rPr>
                <w:rFonts w:ascii="Arial" w:hAnsi="Arial" w:cs="Arial"/>
                <w:sz w:val="22"/>
                <w:szCs w:val="22"/>
              </w:rPr>
              <w:t>-50</w:t>
            </w:r>
            <w:permEnd w:id="138340613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Shower taps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150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120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BE500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16986343" w:edGrp="everyone"/>
            <w:r>
              <w:rPr>
                <w:rFonts w:ascii="Arial" w:hAnsi="Arial" w:cs="Arial"/>
                <w:sz w:val="22"/>
                <w:szCs w:val="22"/>
              </w:rPr>
              <w:t>-30</w:t>
            </w:r>
            <w:permEnd w:id="116986343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  <w:tr w:rsidR="009C2551" w:rsidRPr="00F849B0" w:rsidTr="00670231">
        <w:trPr>
          <w:trHeight w:val="425"/>
        </w:trPr>
        <w:tc>
          <w:tcPr>
            <w:tcW w:w="58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C2551" w:rsidRPr="00F849B0" w:rsidRDefault="009C2551" w:rsidP="00473716">
            <w:pPr>
              <w:ind w:left="993" w:hanging="993"/>
              <w:jc w:val="center"/>
            </w:pPr>
          </w:p>
        </w:tc>
        <w:tc>
          <w:tcPr>
            <w:tcW w:w="102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Stove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900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F849B0" w:rsidRDefault="009C2551" w:rsidP="00473716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1,200</w:t>
            </w:r>
          </w:p>
        </w:tc>
        <w:tc>
          <w:tcPr>
            <w:tcW w:w="102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C2551" w:rsidRPr="00C73911" w:rsidRDefault="00BE5000" w:rsidP="00C73911">
            <w:pPr>
              <w:ind w:left="567" w:hanging="567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24363665" w:edGrp="everyone"/>
            <w:r>
              <w:rPr>
                <w:rFonts w:ascii="Arial" w:hAnsi="Arial" w:cs="Arial"/>
                <w:sz w:val="22"/>
                <w:szCs w:val="22"/>
              </w:rPr>
              <w:t>300</w:t>
            </w:r>
            <w:permEnd w:id="52436366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C2551" w:rsidRPr="00F849B0" w:rsidRDefault="009C2551" w:rsidP="00473716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5" w:name="_Ref530636949"/>
      <w:r w:rsidRPr="00F849B0">
        <w:t xml:space="preserve">Where the actual costs are higher than the estimated costs due to a client variation,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5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8065696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41064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6569632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05730680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B5F0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40241064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05730680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972462387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B5F0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28901303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E500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972462387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35954668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B5F0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47607695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5954668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670231" w:rsidRPr="00F849B0" w:rsidRDefault="00670231" w:rsidP="00670231">
      <w:pPr>
        <w:pStyle w:val="11CSTCPLQuestionBullet"/>
        <w:numPr>
          <w:ilvl w:val="0"/>
          <w:numId w:val="13"/>
        </w:numPr>
        <w:ind w:left="709" w:hanging="709"/>
      </w:pPr>
      <w:bookmarkStart w:id="26" w:name="_Ref530636951"/>
      <w:r w:rsidRPr="00F849B0">
        <w:t xml:space="preserve">Where the actual costs are higher than the estimated costs due to price increases of materials, who is responsible to pay the difference? </w:t>
      </w:r>
      <w:r w:rsidRPr="00F849B0">
        <w:br/>
        <w:t xml:space="preserve">Tick </w:t>
      </w:r>
      <w:r w:rsidR="00E7203A" w:rsidRPr="00F849B0">
        <w:t>your response</w:t>
      </w:r>
      <w:r w:rsidRPr="00F849B0">
        <w:t>.</w:t>
      </w:r>
      <w:bookmarkEnd w:id="26"/>
    </w:p>
    <w:p w:rsidR="00670231" w:rsidRPr="00F849B0" w:rsidRDefault="00670231" w:rsidP="0067023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670231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70231" w:rsidRPr="00F849B0" w:rsidRDefault="00670231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670231" w:rsidRPr="00F849B0" w:rsidRDefault="00670231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4594372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517442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70231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9437210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25664254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B5F0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99153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E500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25664254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Builder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2130016473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B5F0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52216046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130016473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Client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194677919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B5F0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88205208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194677919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Supplier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670231" w:rsidRPr="00F849B0" w:rsidRDefault="00670231" w:rsidP="00670231">
      <w:pPr>
        <w:ind w:left="567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E7203A" w:rsidRPr="00F849B0" w:rsidRDefault="00E7203A" w:rsidP="00E7203A">
      <w:pPr>
        <w:pStyle w:val="11CSTCPLQuestionBullet"/>
        <w:numPr>
          <w:ilvl w:val="0"/>
          <w:numId w:val="13"/>
        </w:numPr>
        <w:ind w:left="709" w:hanging="709"/>
      </w:pPr>
      <w:bookmarkStart w:id="27" w:name="_Ref530636962"/>
      <w:r w:rsidRPr="00F849B0">
        <w:t>You are given the following table containing the costs for each month of the project.</w:t>
      </w:r>
      <w:bookmarkEnd w:id="27"/>
      <w:r w:rsidRPr="00F849B0">
        <w:t xml:space="preserve"> </w:t>
      </w:r>
      <w:r w:rsidRPr="00F849B0">
        <w:br/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559"/>
        <w:gridCol w:w="1560"/>
      </w:tblGrid>
      <w:tr w:rsidR="00B43F84" w:rsidRPr="00F849B0" w:rsidTr="00B43F84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Month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Estimated cost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:rsidR="00E7203A" w:rsidRPr="00F849B0" w:rsidRDefault="00E7203A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Actual cost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March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$36,450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$38,980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April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$65,560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$62,350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May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$62,450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$64,960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June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$61,340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$61,050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July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$40,590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$38,990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August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$42,650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$42,550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September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$35,780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 w:rsidRPr="00F849B0">
              <w:rPr>
                <w:rFonts w:ascii="Arial Narrow" w:hAnsi="Arial Narrow"/>
                <w:b w:val="0"/>
                <w:sz w:val="22"/>
                <w:szCs w:val="22"/>
              </w:rPr>
              <w:t>$34,750</w:t>
            </w:r>
          </w:p>
        </w:tc>
      </w:tr>
      <w:tr w:rsidR="00B43F84" w:rsidRPr="00F849B0" w:rsidTr="00B43F84">
        <w:trPr>
          <w:jc w:val="center"/>
        </w:trPr>
        <w:tc>
          <w:tcPr>
            <w:tcW w:w="1271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Total</w:t>
            </w:r>
          </w:p>
        </w:tc>
        <w:tc>
          <w:tcPr>
            <w:tcW w:w="1559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$344,820</w:t>
            </w:r>
          </w:p>
        </w:tc>
        <w:tc>
          <w:tcPr>
            <w:tcW w:w="1560" w:type="dxa"/>
          </w:tcPr>
          <w:p w:rsidR="00E7203A" w:rsidRPr="00F849B0" w:rsidRDefault="00B43F84" w:rsidP="00E7203A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F849B0">
              <w:rPr>
                <w:rFonts w:ascii="Arial Narrow" w:hAnsi="Arial Narrow"/>
                <w:sz w:val="22"/>
                <w:szCs w:val="22"/>
              </w:rPr>
              <w:t>$343,630</w:t>
            </w:r>
          </w:p>
        </w:tc>
      </w:tr>
    </w:tbl>
    <w:p w:rsidR="00E7203A" w:rsidRPr="00F849B0" w:rsidRDefault="00E7203A" w:rsidP="00E7203A">
      <w:pPr>
        <w:pStyle w:val="11CSTCPLQuestionBullet"/>
        <w:numPr>
          <w:ilvl w:val="0"/>
          <w:numId w:val="0"/>
        </w:numPr>
        <w:ind w:left="709"/>
      </w:pPr>
      <w:r w:rsidRPr="00F849B0">
        <w:br/>
        <w:t>Using the information in this table, how would you find out in which month the builder actually spent the most? Tick your response.</w:t>
      </w:r>
    </w:p>
    <w:p w:rsidR="00E7203A" w:rsidRPr="00F849B0" w:rsidRDefault="00E7203A" w:rsidP="00E7203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7203A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7203A" w:rsidRPr="00F849B0" w:rsidRDefault="00E7203A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7203A" w:rsidRPr="00F849B0" w:rsidRDefault="00E7203A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548538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82692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7203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48538005" w:displacedByCustomXml="prev"/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691957905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DB5F02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902837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691957905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both the estimated and actual costs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265904811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DB5F02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4170846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FE54EE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265904811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Plot the actual cost on a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  <w:tr w:rsidR="00FE54EE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54EE" w:rsidRPr="00F849B0" w:rsidRDefault="00FE54EE" w:rsidP="00FE54EE">
            <w:pPr>
              <w:ind w:left="993" w:hanging="993"/>
              <w:jc w:val="center"/>
            </w:pPr>
          </w:p>
        </w:tc>
        <w:permStart w:id="1227431365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54EE" w:rsidRPr="00DD7A44" w:rsidRDefault="00DB5F02" w:rsidP="00FE54EE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131475280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E500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1227431365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54EE" w:rsidRPr="00F849B0" w:rsidRDefault="00FE54EE" w:rsidP="00FE54EE">
            <w:pPr>
              <w:jc w:val="center"/>
            </w:pPr>
            <w:r w:rsidRPr="00F849B0">
              <w:t>Work out the difference between the estimated and actual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54EE" w:rsidRPr="00F849B0" w:rsidRDefault="00FE54EE" w:rsidP="00FE54EE">
            <w:pPr>
              <w:ind w:left="993" w:hanging="993"/>
            </w:pPr>
          </w:p>
        </w:tc>
      </w:tr>
    </w:tbl>
    <w:p w:rsidR="00E7203A" w:rsidRPr="00F849B0" w:rsidRDefault="00E7203A" w:rsidP="00E7203A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8" w:name="_Ref530636963"/>
      <w:r w:rsidRPr="00F849B0">
        <w:t>The following graph is a visual representation of the difference in each month.</w:t>
      </w:r>
      <w:bookmarkEnd w:id="28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75698EE2" wp14:editId="2F8B700E">
            <wp:extent cx="4352925" cy="21986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61279" cy="220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>By looking at this graph can you see if the overall project was overestimated or underestimated? 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3621897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09900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62189746" w:displacedByCustomXml="prev"/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813589848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B5F0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74633547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E500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813589848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No, you cannot see this directly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  <w:tr w:rsidR="00167948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67948" w:rsidRPr="00F849B0" w:rsidRDefault="00167948" w:rsidP="00167948">
            <w:pPr>
              <w:ind w:left="993" w:hanging="993"/>
              <w:jc w:val="center"/>
            </w:pPr>
          </w:p>
        </w:tc>
        <w:permStart w:id="1582302136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7948" w:rsidRPr="00DD7A44" w:rsidRDefault="00DB5F02" w:rsidP="00167948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-184168390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167948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582302136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67948" w:rsidRPr="00F849B0" w:rsidRDefault="00167948" w:rsidP="00167948">
            <w:pPr>
              <w:jc w:val="center"/>
            </w:pPr>
            <w:r w:rsidRPr="00F849B0">
              <w:t>Yes, you can see this from the graph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67948" w:rsidRPr="00F849B0" w:rsidRDefault="00167948" w:rsidP="00167948">
            <w:pPr>
              <w:ind w:left="993" w:hanging="993"/>
            </w:pPr>
          </w:p>
        </w:tc>
      </w:tr>
    </w:tbl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ind w:left="567" w:hanging="567"/>
        <w:rPr>
          <w:rFonts w:ascii="Arial" w:hAnsi="Arial" w:cs="Arial"/>
          <w:sz w:val="22"/>
          <w:szCs w:val="22"/>
        </w:rPr>
      </w:pPr>
    </w:p>
    <w:p w:rsidR="00B2783F" w:rsidRPr="00F849B0" w:rsidRDefault="00B2783F" w:rsidP="00B2783F">
      <w:pPr>
        <w:pStyle w:val="11CSTCPLQuestionBullet"/>
        <w:numPr>
          <w:ilvl w:val="0"/>
          <w:numId w:val="13"/>
        </w:numPr>
        <w:ind w:left="709" w:hanging="709"/>
      </w:pPr>
      <w:bookmarkStart w:id="29" w:name="_Ref530636964"/>
      <w:r w:rsidRPr="00F849B0">
        <w:t>The following graph is a visual representation of the accumulated difference across the project.</w:t>
      </w:r>
      <w:bookmarkEnd w:id="29"/>
      <w:r w:rsidRPr="00F849B0">
        <w:t xml:space="preserve"> </w:t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  <w:jc w:val="center"/>
      </w:pPr>
      <w:r w:rsidRPr="00F849B0">
        <w:rPr>
          <w:noProof/>
          <w:lang w:eastAsia="en-AU"/>
        </w:rPr>
        <w:drawing>
          <wp:inline distT="0" distB="0" distL="0" distR="0" wp14:anchorId="0128CC13" wp14:editId="652808E7">
            <wp:extent cx="4376358" cy="2197147"/>
            <wp:effectExtent l="0" t="0" r="571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423557" cy="222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83F" w:rsidRPr="00F849B0" w:rsidRDefault="00B2783F" w:rsidP="00B2783F">
      <w:pPr>
        <w:pStyle w:val="11CSTCPLQuestionBullet"/>
        <w:numPr>
          <w:ilvl w:val="0"/>
          <w:numId w:val="0"/>
        </w:numPr>
        <w:ind w:left="709"/>
      </w:pPr>
      <w:r w:rsidRPr="00F849B0">
        <w:br/>
        <w:t xml:space="preserve">Overall, was the project overestimated or underestimated? </w:t>
      </w:r>
      <w:r w:rsidRPr="00F849B0">
        <w:br/>
        <w:t>Tick your response.</w:t>
      </w:r>
    </w:p>
    <w:p w:rsidR="00B2783F" w:rsidRPr="00F849B0" w:rsidRDefault="00B2783F" w:rsidP="00B2783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B2783F" w:rsidRPr="00F849B0" w:rsidTr="0047371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2783F" w:rsidRPr="00F849B0" w:rsidRDefault="00B2783F" w:rsidP="00473716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B2783F" w:rsidRPr="00F849B0" w:rsidRDefault="00B2783F" w:rsidP="00473716">
            <w:pPr>
              <w:keepNext/>
              <w:ind w:left="993" w:hanging="993"/>
              <w:jc w:val="center"/>
            </w:pPr>
            <w:r w:rsidRPr="00F849B0">
              <w:t>Possible Answers</w:t>
            </w:r>
          </w:p>
        </w:tc>
        <w:permStart w:id="132037787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763256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2783F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0377878" w:displacedByCustomXml="prev"/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684613899" w:edGrp="everyone"/>
        <w:tc>
          <w:tcPr>
            <w:tcW w:w="54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DB5F02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642696426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Content>
                <w:r w:rsidR="00BE5000"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sdtContent>
            </w:sdt>
            <w:permEnd w:id="684613899"/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Overestimated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  <w:tr w:rsidR="00B509CF" w:rsidRPr="00F849B0" w:rsidTr="00473716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9CF" w:rsidRPr="00F849B0" w:rsidRDefault="00B509CF" w:rsidP="00B509CF">
            <w:pPr>
              <w:ind w:left="993" w:hanging="993"/>
              <w:jc w:val="center"/>
            </w:pPr>
          </w:p>
        </w:tc>
        <w:permStart w:id="137833384" w:edGrp="everyone"/>
        <w:tc>
          <w:tcPr>
            <w:tcW w:w="54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509CF" w:rsidRPr="00DD7A44" w:rsidRDefault="00DB5F02" w:rsidP="00B509CF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sdt>
              <w:sdtPr>
                <w:rPr>
                  <w:rFonts w:ascii="Arial" w:hAnsi="Arial" w:cs="Arial"/>
                  <w:sz w:val="40"/>
                  <w:szCs w:val="44"/>
                </w:rPr>
                <w:id w:val="5618304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Content>
                <w:r w:rsidR="00BE5000"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sdtContent>
            </w:sdt>
            <w:permEnd w:id="137833384"/>
          </w:p>
        </w:tc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9CF" w:rsidRPr="00F849B0" w:rsidRDefault="00B509CF" w:rsidP="00B509CF">
            <w:pPr>
              <w:jc w:val="center"/>
            </w:pPr>
            <w:r w:rsidRPr="00F849B0">
              <w:t>Underestimated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9CF" w:rsidRPr="00F849B0" w:rsidRDefault="00B509CF" w:rsidP="00B509CF">
            <w:pPr>
              <w:ind w:left="993" w:hanging="993"/>
            </w:pPr>
          </w:p>
        </w:tc>
      </w:tr>
    </w:tbl>
    <w:p w:rsidR="00C26CD9" w:rsidRPr="00AB4ED0" w:rsidRDefault="00C26CD9" w:rsidP="00C26CD9">
      <w:pPr>
        <w:ind w:left="567" w:hanging="567"/>
        <w:rPr>
          <w:rFonts w:ascii="Arial" w:hAnsi="Arial" w:cs="Arial"/>
          <w:sz w:val="10"/>
          <w:szCs w:val="2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  <w:i/>
        </w:rPr>
      </w:pPr>
      <w:r w:rsidRPr="00F849B0">
        <w:rPr>
          <w:rFonts w:ascii="Arial" w:hAnsi="Arial"/>
          <w:b/>
          <w:i/>
        </w:rPr>
        <w:t xml:space="preserve">Refer to the following </w:t>
      </w:r>
      <w:r w:rsidR="00D6721A" w:rsidRPr="00F849B0">
        <w:rPr>
          <w:rFonts w:ascii="Arial" w:hAnsi="Arial"/>
          <w:b/>
          <w:i/>
        </w:rPr>
        <w:t xml:space="preserve">scenario and house plan </w:t>
      </w:r>
      <w:r w:rsidRPr="00F849B0">
        <w:rPr>
          <w:rFonts w:ascii="Arial" w:hAnsi="Arial"/>
          <w:b/>
          <w:i/>
        </w:rPr>
        <w:t xml:space="preserve">to respond to </w:t>
      </w:r>
      <w:r w:rsidR="00D6721A" w:rsidRPr="00F849B0">
        <w:rPr>
          <w:rFonts w:ascii="Arial" w:hAnsi="Arial"/>
          <w:b/>
          <w:i/>
        </w:rPr>
        <w:fldChar w:fldCharType="begin"/>
      </w:r>
      <w:r w:rsidR="00D6721A" w:rsidRPr="00F849B0">
        <w:rPr>
          <w:rFonts w:ascii="Arial" w:hAnsi="Arial"/>
          <w:b/>
          <w:i/>
        </w:rPr>
        <w:instrText xml:space="preserve"> REF _Ref530639450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D6721A" w:rsidRPr="00F849B0">
        <w:rPr>
          <w:rFonts w:ascii="Arial" w:hAnsi="Arial"/>
          <w:b/>
          <w:i/>
        </w:rPr>
      </w:r>
      <w:r w:rsidR="00D6721A" w:rsidRPr="00F849B0">
        <w:rPr>
          <w:rFonts w:ascii="Arial" w:hAnsi="Arial"/>
          <w:b/>
          <w:i/>
        </w:rPr>
        <w:fldChar w:fldCharType="separate"/>
      </w:r>
      <w:r w:rsidR="00D6721A" w:rsidRPr="00F849B0">
        <w:rPr>
          <w:rFonts w:ascii="Arial" w:hAnsi="Arial"/>
          <w:b/>
          <w:i/>
        </w:rPr>
        <w:t xml:space="preserve">Q28. </w:t>
      </w:r>
      <w:r w:rsidR="00D6721A" w:rsidRPr="00F849B0">
        <w:rPr>
          <w:rFonts w:ascii="Arial" w:hAnsi="Arial"/>
          <w:b/>
          <w:i/>
        </w:rPr>
        <w:fldChar w:fldCharType="end"/>
      </w:r>
      <w:r w:rsidR="00D6721A" w:rsidRPr="00F849B0">
        <w:rPr>
          <w:rFonts w:ascii="Arial" w:hAnsi="Arial"/>
          <w:b/>
          <w:i/>
        </w:rPr>
        <w:t xml:space="preserve">to </w:t>
      </w:r>
      <w:r w:rsidR="008C4E2D" w:rsidRPr="00F849B0">
        <w:rPr>
          <w:rFonts w:ascii="Arial" w:hAnsi="Arial"/>
          <w:b/>
          <w:i/>
        </w:rPr>
        <w:fldChar w:fldCharType="begin"/>
      </w:r>
      <w:r w:rsidR="008C4E2D" w:rsidRPr="00F849B0">
        <w:rPr>
          <w:rFonts w:ascii="Arial" w:hAnsi="Arial"/>
          <w:b/>
          <w:i/>
        </w:rPr>
        <w:instrText xml:space="preserve"> REF _Ref530640532 \r \h </w:instrText>
      </w:r>
      <w:r w:rsidR="00F849B0" w:rsidRPr="00F849B0">
        <w:rPr>
          <w:rFonts w:ascii="Arial" w:hAnsi="Arial"/>
          <w:b/>
          <w:i/>
        </w:rPr>
        <w:instrText xml:space="preserve"> \* MERGEFORMAT </w:instrText>
      </w:r>
      <w:r w:rsidR="008C4E2D" w:rsidRPr="00F849B0">
        <w:rPr>
          <w:rFonts w:ascii="Arial" w:hAnsi="Arial"/>
          <w:b/>
          <w:i/>
        </w:rPr>
      </w:r>
      <w:r w:rsidR="008C4E2D" w:rsidRPr="00F849B0">
        <w:rPr>
          <w:rFonts w:ascii="Arial" w:hAnsi="Arial"/>
          <w:b/>
          <w:i/>
        </w:rPr>
        <w:fldChar w:fldCharType="separate"/>
      </w:r>
      <w:r w:rsidR="008C4E2D" w:rsidRPr="00F849B0">
        <w:rPr>
          <w:rFonts w:ascii="Arial" w:hAnsi="Arial"/>
          <w:b/>
          <w:i/>
        </w:rPr>
        <w:t xml:space="preserve">Q30. </w:t>
      </w:r>
      <w:r w:rsidR="008C4E2D" w:rsidRPr="00F849B0">
        <w:rPr>
          <w:rFonts w:ascii="Arial" w:hAnsi="Arial"/>
          <w:b/>
          <w:i/>
        </w:rPr>
        <w:fldChar w:fldCharType="end"/>
      </w:r>
    </w:p>
    <w:p w:rsidR="00C26CD9" w:rsidRPr="0052355C" w:rsidRDefault="00C26CD9" w:rsidP="00795980">
      <w:pPr>
        <w:jc w:val="left"/>
        <w:rPr>
          <w:rFonts w:ascii="Arial" w:hAnsi="Arial"/>
          <w:b/>
          <w:sz w:val="20"/>
        </w:rPr>
      </w:pPr>
    </w:p>
    <w:p w:rsidR="00795980" w:rsidRPr="00F849B0" w:rsidRDefault="00795980" w:rsidP="00795980">
      <w:pPr>
        <w:jc w:val="left"/>
        <w:rPr>
          <w:rFonts w:ascii="Arial" w:hAnsi="Arial"/>
          <w:b/>
        </w:rPr>
      </w:pPr>
      <w:r w:rsidRPr="00F849B0">
        <w:rPr>
          <w:rFonts w:ascii="Arial" w:hAnsi="Arial"/>
          <w:b/>
          <w:noProof/>
          <w:lang w:eastAsia="en-AU"/>
        </w:rPr>
        <mc:AlternateContent>
          <mc:Choice Requires="wps">
            <w:drawing>
              <wp:inline distT="0" distB="0" distL="0" distR="0">
                <wp:extent cx="5745708" cy="2934268"/>
                <wp:effectExtent l="0" t="0" r="26670" b="19050"/>
                <wp:docPr id="4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45708" cy="293426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5F02" w:rsidRPr="00D6721A" w:rsidRDefault="00DB5F02" w:rsidP="00D6721A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  <w:r w:rsidRPr="00D6721A">
                              <w:rPr>
                                <w:b/>
                                <w:color w:val="000000" w:themeColor="text1"/>
                                <w:szCs w:val="24"/>
                              </w:rPr>
                              <w:t>SCENARIO</w:t>
                            </w:r>
                          </w:p>
                          <w:p w:rsidR="00DB5F02" w:rsidRPr="00D6721A" w:rsidRDefault="00DB5F02" w:rsidP="00D6721A">
                            <w:pPr>
                              <w:rPr>
                                <w:b/>
                                <w:color w:val="000000" w:themeColor="text1"/>
                                <w:szCs w:val="24"/>
                              </w:rPr>
                            </w:pPr>
                          </w:p>
                          <w:p w:rsidR="00DB5F02" w:rsidRPr="00D6721A" w:rsidRDefault="00DB5F02" w:rsidP="00D6721A">
                            <w:pPr>
                              <w:rPr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 xml:space="preserve">You are a 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>site supervisor of a small residential project</w:t>
                            </w:r>
                            <w:r>
                              <w:rPr>
                                <w:color w:val="000000" w:themeColor="text1"/>
                                <w:szCs w:val="24"/>
                              </w:rPr>
                              <w:t>, as</w:t>
                            </w:r>
                            <w:r w:rsidRPr="00D6721A">
                              <w:rPr>
                                <w:color w:val="000000" w:themeColor="text1"/>
                                <w:szCs w:val="24"/>
                              </w:rPr>
                              <w:t xml:space="preserve"> outlined below:</w:t>
                            </w:r>
                          </w:p>
                          <w:p w:rsidR="00DB5F02" w:rsidRPr="00D6721A" w:rsidRDefault="00DB5F0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is to be constructed using brick veneer.</w:t>
                            </w:r>
                          </w:p>
                          <w:p w:rsidR="00DB5F02" w:rsidRPr="00D6721A" w:rsidRDefault="00DB5F0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has a floor area of 133 square metres including garage.</w:t>
                            </w:r>
                          </w:p>
                          <w:p w:rsidR="00DB5F02" w:rsidRPr="00D6721A" w:rsidRDefault="00DB5F0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concrete slab floor with garage floor is incorporated.</w:t>
                            </w:r>
                          </w:p>
                          <w:p w:rsidR="00DB5F02" w:rsidRPr="00D6721A" w:rsidRDefault="00DB5F0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be constructed using hand built wall frame and prefabricated roof trusses.</w:t>
                            </w:r>
                          </w:p>
                          <w:p w:rsidR="00DB5F02" w:rsidRPr="00D6721A" w:rsidRDefault="00DB5F0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building will have a cement tiled roof and powder coated aluminium windows in timber reveals.</w:t>
                            </w:r>
                          </w:p>
                          <w:p w:rsidR="00DB5F02" w:rsidRPr="00D6721A" w:rsidRDefault="00DB5F0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driveway and landscaping are to be provided.</w:t>
                            </w:r>
                          </w:p>
                          <w:p w:rsidR="00DB5F02" w:rsidRPr="00D6721A" w:rsidRDefault="00DB5F0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Services are available directly in front of the site.</w:t>
                            </w:r>
                          </w:p>
                          <w:p w:rsidR="00DB5F02" w:rsidRPr="00D6721A" w:rsidRDefault="00DB5F0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site is almost flat and will only need a scrape with minimal excavation.</w:t>
                            </w:r>
                          </w:p>
                          <w:p w:rsidR="00DB5F02" w:rsidRPr="00D6721A" w:rsidRDefault="00DB5F0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contract period is 120 days.</w:t>
                            </w:r>
                          </w:p>
                          <w:p w:rsidR="00DB5F02" w:rsidRPr="00D6721A" w:rsidRDefault="00DB5F02" w:rsidP="00D6721A">
                            <w:pPr>
                              <w:pStyle w:val="Bulle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>The total job has been pre-costed at $136,500.</w:t>
                            </w:r>
                          </w:p>
                          <w:p w:rsidR="00DB5F02" w:rsidRDefault="00DB5F0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DB5F02" w:rsidRPr="00D6721A" w:rsidRDefault="00DB5F02" w:rsidP="00D6721A">
                            <w:pPr>
                              <w:pStyle w:val="BText"/>
                              <w:spacing w:before="0"/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6721A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Note:</w:t>
                            </w:r>
                            <w:r w:rsidRPr="00D6721A">
                              <w:rPr>
                                <w:rFonts w:ascii="Arial Narrow" w:hAnsi="Arial Narrow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are not required to estimate the quantity required.</w:t>
                            </w:r>
                          </w:p>
                          <w:p w:rsidR="00DB5F02" w:rsidRPr="00D6721A" w:rsidRDefault="00DB5F02" w:rsidP="00795980">
                            <w:pPr>
                              <w:jc w:val="center"/>
                              <w:rPr>
                                <w:color w:val="000000" w:themeColor="text1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47" o:spid="_x0000_s1026" style="width:452.4pt;height:231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" fillcolor="#f2f2f2 [3052]" strokecolor="black [3213]" strokeweight="2pt">
                <v:textbox>
                  <w:txbxContent>
                    <w:p w:rsidR="00DB5F02" w:rsidRPr="00D6721A" w:rsidRDefault="00DB5F02" w:rsidP="00D6721A">
                      <w:pPr>
                        <w:jc w:val="center"/>
                        <w:rPr>
                          <w:b/>
                          <w:color w:val="000000" w:themeColor="text1"/>
                          <w:szCs w:val="24"/>
                        </w:rPr>
                      </w:pPr>
                      <w:r w:rsidRPr="00D6721A">
                        <w:rPr>
                          <w:b/>
                          <w:color w:val="000000" w:themeColor="text1"/>
                          <w:szCs w:val="24"/>
                        </w:rPr>
                        <w:t>SCENARIO</w:t>
                      </w:r>
                    </w:p>
                    <w:p w:rsidR="00DB5F02" w:rsidRPr="00D6721A" w:rsidRDefault="00DB5F02" w:rsidP="00D6721A">
                      <w:pPr>
                        <w:rPr>
                          <w:b/>
                          <w:color w:val="000000" w:themeColor="text1"/>
                          <w:szCs w:val="24"/>
                        </w:rPr>
                      </w:pPr>
                    </w:p>
                    <w:p w:rsidR="00DB5F02" w:rsidRPr="00D6721A" w:rsidRDefault="00DB5F02" w:rsidP="00D6721A">
                      <w:pPr>
                        <w:rPr>
                          <w:color w:val="000000" w:themeColor="text1"/>
                          <w:szCs w:val="24"/>
                        </w:rPr>
                      </w:pPr>
                      <w:r>
                        <w:rPr>
                          <w:color w:val="000000" w:themeColor="text1"/>
                          <w:szCs w:val="24"/>
                        </w:rPr>
                        <w:t xml:space="preserve">You are a 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>site supervisor of a small residential project</w:t>
                      </w:r>
                      <w:r>
                        <w:rPr>
                          <w:color w:val="000000" w:themeColor="text1"/>
                          <w:szCs w:val="24"/>
                        </w:rPr>
                        <w:t>, as</w:t>
                      </w:r>
                      <w:r w:rsidRPr="00D6721A">
                        <w:rPr>
                          <w:color w:val="000000" w:themeColor="text1"/>
                          <w:szCs w:val="24"/>
                        </w:rPr>
                        <w:t xml:space="preserve"> outlined below:</w:t>
                      </w:r>
                    </w:p>
                    <w:p w:rsidR="00DB5F02" w:rsidRPr="00D6721A" w:rsidRDefault="00DB5F0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is to be constructed using brick veneer.</w:t>
                      </w:r>
                    </w:p>
                    <w:p w:rsidR="00DB5F02" w:rsidRPr="00D6721A" w:rsidRDefault="00DB5F0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has a floor area of 133 square metres including garage.</w:t>
                      </w:r>
                    </w:p>
                    <w:p w:rsidR="00DB5F02" w:rsidRPr="00D6721A" w:rsidRDefault="00DB5F0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concrete slab floor with garage floor is incorporated.</w:t>
                      </w:r>
                    </w:p>
                    <w:p w:rsidR="00DB5F02" w:rsidRPr="00D6721A" w:rsidRDefault="00DB5F0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be constructed using hand built wall frame and prefabricated roof trusses.</w:t>
                      </w:r>
                    </w:p>
                    <w:p w:rsidR="00DB5F02" w:rsidRPr="00D6721A" w:rsidRDefault="00DB5F0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building will have a cement tiled roof and powder coated aluminium windows in timber reveals.</w:t>
                      </w:r>
                    </w:p>
                    <w:p w:rsidR="00DB5F02" w:rsidRPr="00D6721A" w:rsidRDefault="00DB5F0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driveway and landscaping are to be provided.</w:t>
                      </w:r>
                    </w:p>
                    <w:p w:rsidR="00DB5F02" w:rsidRPr="00D6721A" w:rsidRDefault="00DB5F0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Services are available directly in front of the site.</w:t>
                      </w:r>
                    </w:p>
                    <w:p w:rsidR="00DB5F02" w:rsidRPr="00D6721A" w:rsidRDefault="00DB5F0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site is almost flat and will only need a scrape with minimal excavation.</w:t>
                      </w:r>
                    </w:p>
                    <w:p w:rsidR="00DB5F02" w:rsidRPr="00D6721A" w:rsidRDefault="00DB5F0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contract period is 120 days.</w:t>
                      </w:r>
                    </w:p>
                    <w:p w:rsidR="00DB5F02" w:rsidRPr="00D6721A" w:rsidRDefault="00DB5F02" w:rsidP="00D6721A">
                      <w:pPr>
                        <w:pStyle w:val="Bulle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>The total job has been pre-costed at $136,500.</w:t>
                      </w:r>
                    </w:p>
                    <w:p w:rsidR="00DB5F02" w:rsidRDefault="00DB5F0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DB5F02" w:rsidRPr="00D6721A" w:rsidRDefault="00DB5F02" w:rsidP="00D6721A">
                      <w:pPr>
                        <w:pStyle w:val="BText"/>
                        <w:spacing w:before="0"/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</w:pPr>
                      <w:r w:rsidRPr="00D6721A">
                        <w:rPr>
                          <w:rFonts w:ascii="Arial Narrow" w:hAnsi="Arial Narrow"/>
                          <w:b/>
                          <w:color w:val="000000" w:themeColor="text1"/>
                          <w:sz w:val="24"/>
                          <w:szCs w:val="24"/>
                        </w:rPr>
                        <w:t>Note:</w:t>
                      </w:r>
                      <w:r w:rsidRPr="00D6721A">
                        <w:rPr>
                          <w:rFonts w:ascii="Arial Narrow" w:hAnsi="Arial Narrow"/>
                          <w:color w:val="000000" w:themeColor="text1"/>
                          <w:sz w:val="24"/>
                          <w:szCs w:val="24"/>
                        </w:rPr>
                        <w:t xml:space="preserve"> You are not required to estimate the quantity required.</w:t>
                      </w:r>
                    </w:p>
                    <w:p w:rsidR="00DB5F02" w:rsidRPr="00D6721A" w:rsidRDefault="00DB5F02" w:rsidP="00795980">
                      <w:pPr>
                        <w:jc w:val="center"/>
                        <w:rPr>
                          <w:color w:val="000000" w:themeColor="text1"/>
                          <w:szCs w:val="24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795980" w:rsidRPr="0052355C" w:rsidRDefault="00795980" w:rsidP="00795980">
      <w:pPr>
        <w:jc w:val="left"/>
        <w:rPr>
          <w:rFonts w:ascii="Arial" w:hAnsi="Arial"/>
          <w:b/>
          <w:sz w:val="20"/>
        </w:rPr>
      </w:pPr>
    </w:p>
    <w:p w:rsidR="00D6721A" w:rsidRPr="00F849B0" w:rsidRDefault="00D6721A" w:rsidP="00795980">
      <w:pPr>
        <w:jc w:val="left"/>
        <w:rPr>
          <w:rFonts w:ascii="Arial" w:hAnsi="Arial"/>
          <w:b/>
        </w:rPr>
      </w:pPr>
      <w:r w:rsidRPr="00F849B0">
        <w:rPr>
          <w:noProof/>
          <w:lang w:eastAsia="en-AU"/>
        </w:rPr>
        <w:drawing>
          <wp:inline distT="0" distB="0" distL="0" distR="0" wp14:anchorId="021F6DFB" wp14:editId="0ACAF5F3">
            <wp:extent cx="5731510" cy="5293609"/>
            <wp:effectExtent l="0" t="0" r="2540" b="2540"/>
            <wp:docPr id="54" name="Picture 54" descr="Plan of a house  single storey 3-bedroom residence with gar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lan of a house  single storey 3-bedroom residence with gar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0" t="3234" r="2980" b="4376"/>
                    <a:stretch/>
                  </pic:blipFill>
                  <pic:spPr bwMode="auto">
                    <a:xfrm>
                      <a:off x="0" y="0"/>
                      <a:ext cx="5731510" cy="5293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5980" w:rsidRPr="00F849B0" w:rsidRDefault="00D6721A" w:rsidP="00795980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0" w:name="_Ref530639450"/>
      <w:r w:rsidRPr="00F849B0">
        <w:rPr>
          <w:rFonts w:ascii="Arial" w:hAnsi="Arial"/>
          <w:b/>
        </w:rPr>
        <w:t>Using the list of materials prepared, find the following information for four (4) materials of your choice</w:t>
      </w:r>
      <w:r w:rsidR="00795980" w:rsidRPr="00F849B0">
        <w:rPr>
          <w:rFonts w:ascii="Arial" w:hAnsi="Arial"/>
          <w:b/>
        </w:rPr>
        <w:t>:</w:t>
      </w:r>
      <w:bookmarkEnd w:id="30"/>
    </w:p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1417"/>
        <w:gridCol w:w="1417"/>
        <w:gridCol w:w="1275"/>
        <w:gridCol w:w="1701"/>
        <w:gridCol w:w="682"/>
      </w:tblGrid>
      <w:tr w:rsidR="00D6721A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721A" w:rsidRPr="00F849B0" w:rsidRDefault="00D6721A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Lead-in time</w:t>
            </w:r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Delivery date</w:t>
            </w:r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D6721A" w:rsidP="00BC18A3">
            <w:pPr>
              <w:keepNext/>
              <w:ind w:right="82"/>
              <w:jc w:val="center"/>
            </w:pPr>
            <w:r w:rsidRPr="00F849B0">
              <w:t>Order date</w:t>
            </w:r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721A" w:rsidRPr="00F849B0" w:rsidRDefault="00BC18A3" w:rsidP="00BC18A3">
            <w:pPr>
              <w:keepNext/>
              <w:ind w:right="82"/>
              <w:jc w:val="center"/>
            </w:pPr>
            <w:r w:rsidRPr="00F849B0">
              <w:t>Delivery requirements/ special considerations</w:t>
            </w:r>
          </w:p>
        </w:tc>
        <w:permStart w:id="9700905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696502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721A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0090540" w:displacedByCustomXml="prev"/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BE500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39320695" w:edGrp="everyone"/>
            <w:r>
              <w:rPr>
                <w:rFonts w:ascii="Arial" w:hAnsi="Arial" w:cs="Arial"/>
                <w:sz w:val="22"/>
                <w:szCs w:val="22"/>
              </w:rPr>
              <w:t>Concrete</w:t>
            </w:r>
            <w:permEnd w:id="1339320695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BE500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53553037" w:edGrp="everyone"/>
            <w:r>
              <w:rPr>
                <w:rFonts w:ascii="Arial" w:hAnsi="Arial" w:cs="Arial"/>
                <w:sz w:val="22"/>
                <w:szCs w:val="22"/>
              </w:rPr>
              <w:t>1 week</w:t>
            </w:r>
            <w:permEnd w:id="1653553037"/>
          </w:p>
        </w:tc>
        <w:tc>
          <w:tcPr>
            <w:tcW w:w="771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BE500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66172035" w:edGrp="everyone"/>
            <w:r>
              <w:rPr>
                <w:rFonts w:ascii="Arial" w:hAnsi="Arial" w:cs="Arial"/>
                <w:sz w:val="22"/>
                <w:szCs w:val="22"/>
              </w:rPr>
              <w:t>28/7/19</w:t>
            </w:r>
            <w:permEnd w:id="366172035"/>
          </w:p>
        </w:tc>
        <w:tc>
          <w:tcPr>
            <w:tcW w:w="69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BE500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2060873284" w:edGrp="everyone"/>
            <w:r>
              <w:rPr>
                <w:rFonts w:ascii="Arial" w:hAnsi="Arial" w:cs="Arial"/>
                <w:sz w:val="22"/>
                <w:szCs w:val="22"/>
              </w:rPr>
              <w:t>18/7/19</w:t>
            </w:r>
            <w:permEnd w:id="2060873284"/>
          </w:p>
        </w:tc>
        <w:tc>
          <w:tcPr>
            <w:tcW w:w="92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BE500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98159136" w:edGrp="everyone"/>
            <w:r>
              <w:rPr>
                <w:rFonts w:ascii="Arial" w:hAnsi="Arial" w:cs="Arial"/>
                <w:sz w:val="22"/>
                <w:szCs w:val="22"/>
              </w:rPr>
              <w:t>Storage/Time to be stored before use</w:t>
            </w:r>
            <w:permEnd w:id="598159136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BE500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59794253" w:edGrp="everyone"/>
            <w:r>
              <w:rPr>
                <w:rFonts w:ascii="Arial" w:hAnsi="Arial" w:cs="Arial"/>
                <w:sz w:val="22"/>
                <w:szCs w:val="22"/>
              </w:rPr>
              <w:t>Frames</w:t>
            </w:r>
            <w:permEnd w:id="859794253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BE500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94183467" w:edGrp="everyone"/>
            <w:r>
              <w:rPr>
                <w:rFonts w:ascii="Arial" w:hAnsi="Arial" w:cs="Arial"/>
                <w:sz w:val="22"/>
                <w:szCs w:val="22"/>
              </w:rPr>
              <w:t>3 days</w:t>
            </w:r>
            <w:permEnd w:id="894183467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C18A3" w:rsidRPr="000B5C06" w:rsidRDefault="00BE500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843929363" w:edGrp="everyone"/>
            <w:r>
              <w:rPr>
                <w:rFonts w:ascii="Arial" w:hAnsi="Arial" w:cs="Arial"/>
                <w:sz w:val="22"/>
                <w:szCs w:val="22"/>
              </w:rPr>
              <w:t>29/7/19</w:t>
            </w:r>
            <w:permEnd w:id="843929363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BE500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352083614" w:edGrp="everyone"/>
            <w:r>
              <w:rPr>
                <w:rFonts w:ascii="Arial" w:hAnsi="Arial" w:cs="Arial"/>
                <w:sz w:val="22"/>
                <w:szCs w:val="22"/>
              </w:rPr>
              <w:t>20/7/19</w:t>
            </w:r>
            <w:permEnd w:id="352083614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0B5C06" w:rsidRDefault="00BE5000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781005844" w:edGrp="everyone"/>
            <w:r>
              <w:rPr>
                <w:rFonts w:ascii="Arial" w:hAnsi="Arial" w:cs="Arial"/>
                <w:sz w:val="22"/>
                <w:szCs w:val="22"/>
              </w:rPr>
              <w:t>Storage, delivery vehicle</w:t>
            </w:r>
            <w:permEnd w:id="781005844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EC117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10292477" w:edGrp="everyone"/>
            <w:r>
              <w:rPr>
                <w:rFonts w:ascii="Arial" w:hAnsi="Arial" w:cs="Arial"/>
                <w:sz w:val="22"/>
                <w:szCs w:val="22"/>
              </w:rPr>
              <w:t xml:space="preserve">Powder </w:t>
            </w:r>
            <w:r w:rsidRPr="00EC117D">
              <w:rPr>
                <w:rFonts w:ascii="Arial" w:hAnsi="Arial" w:cs="Arial"/>
                <w:sz w:val="22"/>
                <w:szCs w:val="22"/>
              </w:rPr>
              <w:t xml:space="preserve">coated aluminium windows </w:t>
            </w:r>
            <w:permEnd w:id="1610292477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EC117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37229351" w:edGrp="everyone"/>
            <w:r>
              <w:rPr>
                <w:rFonts w:ascii="Arial" w:hAnsi="Arial" w:cs="Arial"/>
                <w:sz w:val="22"/>
                <w:szCs w:val="22"/>
              </w:rPr>
              <w:t>2 weeks</w:t>
            </w:r>
            <w:permEnd w:id="1437229351"/>
          </w:p>
        </w:tc>
        <w:tc>
          <w:tcPr>
            <w:tcW w:w="77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EC117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33890134" w:edGrp="everyone"/>
            <w:r>
              <w:rPr>
                <w:rFonts w:ascii="Arial" w:hAnsi="Arial" w:cs="Arial"/>
                <w:sz w:val="22"/>
                <w:szCs w:val="22"/>
              </w:rPr>
              <w:t>30/8/19</w:t>
            </w:r>
            <w:permEnd w:id="1733890134"/>
          </w:p>
        </w:tc>
        <w:tc>
          <w:tcPr>
            <w:tcW w:w="694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EC117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554121419" w:edGrp="everyone"/>
            <w:r>
              <w:rPr>
                <w:rFonts w:ascii="Arial" w:hAnsi="Arial" w:cs="Arial"/>
                <w:sz w:val="22"/>
                <w:szCs w:val="22"/>
              </w:rPr>
              <w:t>10/8/19</w:t>
            </w:r>
            <w:permEnd w:id="1554121419"/>
          </w:p>
        </w:tc>
        <w:tc>
          <w:tcPr>
            <w:tcW w:w="926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EC117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393588724" w:edGrp="everyone"/>
            <w:r>
              <w:rPr>
                <w:rFonts w:ascii="Arial" w:hAnsi="Arial" w:cs="Arial"/>
                <w:sz w:val="22"/>
                <w:szCs w:val="22"/>
              </w:rPr>
              <w:t>Storage, Delivery,</w:t>
            </w:r>
            <w:permEnd w:id="1393588724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304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C18A3" w:rsidRPr="000B5C06" w:rsidRDefault="00EC117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55999913" w:edGrp="everyone"/>
            <w:r w:rsidRPr="00EC117D">
              <w:rPr>
                <w:rFonts w:ascii="Arial" w:hAnsi="Arial" w:cs="Arial"/>
                <w:sz w:val="22"/>
                <w:szCs w:val="22"/>
              </w:rPr>
              <w:t xml:space="preserve">brick veneer </w:t>
            </w:r>
            <w:r>
              <w:rPr>
                <w:rFonts w:ascii="Arial" w:hAnsi="Arial" w:cs="Arial"/>
                <w:sz w:val="22"/>
                <w:szCs w:val="22"/>
              </w:rPr>
              <w:t>I</w:t>
            </w:r>
            <w:permEnd w:id="955999913"/>
          </w:p>
        </w:tc>
        <w:tc>
          <w:tcPr>
            <w:tcW w:w="771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EC117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794911867" w:edGrp="everyone"/>
            <w:r>
              <w:rPr>
                <w:rFonts w:ascii="Arial" w:hAnsi="Arial" w:cs="Arial"/>
                <w:sz w:val="22"/>
                <w:szCs w:val="22"/>
              </w:rPr>
              <w:t>2 week</w:t>
            </w:r>
            <w:permEnd w:id="1794911867"/>
          </w:p>
        </w:tc>
        <w:tc>
          <w:tcPr>
            <w:tcW w:w="7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18A3" w:rsidRPr="000B5C06" w:rsidRDefault="00EC117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93502030" w:edGrp="everyone"/>
            <w:r>
              <w:rPr>
                <w:rFonts w:ascii="Arial" w:hAnsi="Arial" w:cs="Arial"/>
                <w:sz w:val="22"/>
                <w:szCs w:val="22"/>
              </w:rPr>
              <w:t>1/8/19</w:t>
            </w:r>
            <w:permEnd w:id="1493502030"/>
          </w:p>
        </w:tc>
        <w:tc>
          <w:tcPr>
            <w:tcW w:w="694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EC117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459698230" w:edGrp="everyone"/>
            <w:r>
              <w:rPr>
                <w:rFonts w:ascii="Arial" w:hAnsi="Arial" w:cs="Arial"/>
                <w:sz w:val="22"/>
                <w:szCs w:val="22"/>
              </w:rPr>
              <w:t>15/7/19</w:t>
            </w:r>
            <w:permEnd w:id="459698230"/>
          </w:p>
        </w:tc>
        <w:tc>
          <w:tcPr>
            <w:tcW w:w="926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C18A3" w:rsidRPr="000B5C06" w:rsidRDefault="00EC117D" w:rsidP="000B5C06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18151408" w:edGrp="everyone"/>
            <w:r>
              <w:rPr>
                <w:rFonts w:ascii="Arial" w:hAnsi="Arial" w:cs="Arial"/>
                <w:sz w:val="22"/>
                <w:szCs w:val="22"/>
              </w:rPr>
              <w:t>Storage, Delivery</w:t>
            </w:r>
            <w:permEnd w:id="518151408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rPr>
          <w:rFonts w:ascii="Arial" w:hAnsi="Arial" w:cs="Arial"/>
          <w:sz w:val="22"/>
          <w:szCs w:val="22"/>
        </w:rPr>
      </w:pPr>
    </w:p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1" w:name="_Ref530641000"/>
      <w:r w:rsidRPr="00F849B0">
        <w:rPr>
          <w:rFonts w:ascii="Arial" w:hAnsi="Arial"/>
          <w:b/>
        </w:rPr>
        <w:t>Describe the process of ordering the following materials for your project. Be sure to consider the things that need to be considered</w:t>
      </w:r>
      <w:r w:rsidR="00D6721A" w:rsidRPr="00F849B0">
        <w:rPr>
          <w:rFonts w:ascii="Arial" w:hAnsi="Arial"/>
          <w:b/>
        </w:rPr>
        <w:t>:</w:t>
      </w:r>
      <w:bookmarkEnd w:id="31"/>
    </w:p>
    <w:p w:rsidR="00BC18A3" w:rsidRPr="00F849B0" w:rsidRDefault="00BC18A3" w:rsidP="00BC18A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8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59"/>
        <w:gridCol w:w="1636"/>
        <w:gridCol w:w="2833"/>
        <w:gridCol w:w="2977"/>
        <w:gridCol w:w="682"/>
      </w:tblGrid>
      <w:tr w:rsidR="00BC18A3" w:rsidRPr="00F849B0" w:rsidTr="00BC18A3"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C18A3" w:rsidRPr="00F849B0" w:rsidRDefault="00BC18A3" w:rsidP="00BC18A3">
            <w:pPr>
              <w:keepNext/>
              <w:ind w:left="993" w:hanging="993"/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90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left="993" w:right="82" w:hanging="993"/>
              <w:jc w:val="center"/>
            </w:pPr>
            <w:r w:rsidRPr="00F849B0">
              <w:t>Material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Ordering process</w:t>
            </w: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BC18A3" w:rsidRPr="00F849B0" w:rsidRDefault="00BC18A3" w:rsidP="00BC18A3">
            <w:pPr>
              <w:keepNext/>
              <w:ind w:right="82"/>
              <w:jc w:val="center"/>
            </w:pPr>
            <w:r w:rsidRPr="00F849B0">
              <w:t>Considerations</w:t>
            </w:r>
          </w:p>
        </w:tc>
        <w:permStart w:id="20902218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77978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71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BC18A3" w:rsidRPr="00F849B0" w:rsidRDefault="000601C6" w:rsidP="000601C6">
                <w:pPr>
                  <w:keepNext/>
                  <w:ind w:left="993" w:hanging="993"/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0221821" w:displacedByCustomXml="prev"/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External cladding</w:t>
            </w:r>
          </w:p>
        </w:tc>
        <w:tc>
          <w:tcPr>
            <w:tcW w:w="1542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Default="00EC11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984447589" w:edGrp="everyone"/>
            <w:r>
              <w:rPr>
                <w:rFonts w:ascii="Arial" w:hAnsi="Arial" w:cs="Arial"/>
                <w:sz w:val="22"/>
                <w:szCs w:val="22"/>
              </w:rPr>
              <w:t>Request Quote</w:t>
            </w:r>
          </w:p>
          <w:p w:rsidR="00BC18A3" w:rsidRDefault="00EC11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 tender</w:t>
            </w:r>
          </w:p>
          <w:p w:rsidR="00BC18A3" w:rsidRDefault="00EC11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 agreement</w:t>
            </w:r>
          </w:p>
          <w:p w:rsidR="00BC18A3" w:rsidRDefault="00EC11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Provide material schedules</w:t>
            </w:r>
          </w:p>
          <w:permEnd w:id="984447589"/>
          <w:p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EC11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051013254" w:edGrp="everyone"/>
            <w:r>
              <w:rPr>
                <w:rFonts w:ascii="Arial" w:hAnsi="Arial" w:cs="Arial"/>
                <w:sz w:val="22"/>
                <w:szCs w:val="22"/>
              </w:rPr>
              <w:t>Standards, Storage, Delivery</w:t>
            </w:r>
            <w:permEnd w:id="1051013254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Wall frame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17D" w:rsidRDefault="00EC117D" w:rsidP="00EC117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5127431" w:edGrp="everyone"/>
            <w:r>
              <w:rPr>
                <w:rFonts w:ascii="Arial" w:hAnsi="Arial" w:cs="Arial"/>
                <w:sz w:val="22"/>
                <w:szCs w:val="22"/>
              </w:rPr>
              <w:t>Request Quote</w:t>
            </w:r>
          </w:p>
          <w:p w:rsidR="00EC117D" w:rsidRDefault="00EC117D" w:rsidP="00EC117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 tender</w:t>
            </w:r>
          </w:p>
          <w:p w:rsidR="00EC117D" w:rsidRDefault="00EC117D" w:rsidP="00EC117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 agreement</w:t>
            </w:r>
          </w:p>
          <w:p w:rsidR="00EC117D" w:rsidRDefault="00EC117D" w:rsidP="00EC117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Provide material schedules</w:t>
            </w:r>
          </w:p>
          <w:permEnd w:id="145127431"/>
          <w:p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BC18A3" w:rsidRPr="00810A44" w:rsidRDefault="00EC11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607560461" w:edGrp="everyone"/>
            <w:r>
              <w:rPr>
                <w:rFonts w:ascii="Arial" w:hAnsi="Arial" w:cs="Arial"/>
                <w:sz w:val="22"/>
                <w:szCs w:val="22"/>
              </w:rPr>
              <w:t>Standards, Storage, Delivery</w:t>
            </w:r>
            <w:permEnd w:id="1607560461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  <w:tr w:rsidR="00BC18A3" w:rsidRPr="00F849B0" w:rsidTr="00BC18A3">
        <w:trPr>
          <w:trHeight w:val="1417"/>
        </w:trPr>
        <w:tc>
          <w:tcPr>
            <w:tcW w:w="57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C18A3" w:rsidRPr="00F849B0" w:rsidRDefault="00BC18A3" w:rsidP="00BC18A3">
            <w:pPr>
              <w:ind w:left="993" w:hanging="993"/>
              <w:jc w:val="center"/>
            </w:pPr>
          </w:p>
        </w:tc>
        <w:tc>
          <w:tcPr>
            <w:tcW w:w="890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18A3" w:rsidRPr="00F849B0" w:rsidRDefault="00BC18A3" w:rsidP="00BC18A3">
            <w:pPr>
              <w:ind w:right="82"/>
              <w:jc w:val="center"/>
              <w:rPr>
                <w:color w:val="000000" w:themeColor="text1"/>
              </w:rPr>
            </w:pPr>
            <w:r w:rsidRPr="00F849B0">
              <w:rPr>
                <w:color w:val="000000" w:themeColor="text1"/>
              </w:rPr>
              <w:t>Windows</w:t>
            </w:r>
          </w:p>
        </w:tc>
        <w:tc>
          <w:tcPr>
            <w:tcW w:w="1542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117D" w:rsidRDefault="00EC117D" w:rsidP="00EC117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914772267" w:edGrp="everyone"/>
            <w:r>
              <w:rPr>
                <w:rFonts w:ascii="Arial" w:hAnsi="Arial" w:cs="Arial"/>
                <w:sz w:val="22"/>
                <w:szCs w:val="22"/>
              </w:rPr>
              <w:t>Request Quote</w:t>
            </w:r>
          </w:p>
          <w:p w:rsidR="00EC117D" w:rsidRDefault="00EC117D" w:rsidP="00EC117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 tender</w:t>
            </w:r>
          </w:p>
          <w:p w:rsidR="00EC117D" w:rsidRDefault="00EC117D" w:rsidP="00EC117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Sign agreement</w:t>
            </w:r>
          </w:p>
          <w:p w:rsidR="00EC117D" w:rsidRDefault="00EC117D" w:rsidP="00EC117D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Provide material schedules</w:t>
            </w:r>
          </w:p>
          <w:permEnd w:id="1914772267"/>
          <w:p w:rsidR="00BC18A3" w:rsidRPr="00810A44" w:rsidRDefault="00BC18A3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C18A3" w:rsidRPr="00810A44" w:rsidRDefault="00EC117D" w:rsidP="00810A44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195653892" w:edGrp="everyone"/>
            <w:r>
              <w:rPr>
                <w:rFonts w:ascii="Arial" w:hAnsi="Arial" w:cs="Arial"/>
                <w:sz w:val="22"/>
                <w:szCs w:val="22"/>
              </w:rPr>
              <w:t>Standards, Storage, Delivery</w:t>
            </w:r>
            <w:permEnd w:id="1195653892"/>
          </w:p>
        </w:tc>
        <w:tc>
          <w:tcPr>
            <w:tcW w:w="371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C18A3" w:rsidRPr="00F849B0" w:rsidRDefault="00BC18A3" w:rsidP="00BC18A3">
            <w:pPr>
              <w:ind w:left="993" w:hanging="993"/>
            </w:pPr>
          </w:p>
        </w:tc>
      </w:tr>
    </w:tbl>
    <w:p w:rsidR="00D6721A" w:rsidRPr="00F849B0" w:rsidRDefault="00D6721A" w:rsidP="00D6721A">
      <w:pPr>
        <w:jc w:val="left"/>
        <w:rPr>
          <w:rFonts w:ascii="Arial" w:hAnsi="Arial"/>
          <w:b/>
        </w:rPr>
      </w:pPr>
    </w:p>
    <w:p w:rsidR="00D6721A" w:rsidRPr="00F849B0" w:rsidRDefault="00BC18A3" w:rsidP="00D6721A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32" w:name="_Ref530640532"/>
      <w:r w:rsidRPr="00F849B0">
        <w:rPr>
          <w:rFonts w:ascii="Arial" w:hAnsi="Arial"/>
          <w:b/>
        </w:rPr>
        <w:t xml:space="preserve">While excavating one corner of the project, you find the soil below is unsuitable for supporting the foundation. </w:t>
      </w:r>
      <w:r w:rsidR="008C4E2D" w:rsidRPr="00F849B0">
        <w:rPr>
          <w:rFonts w:ascii="Arial" w:hAnsi="Arial"/>
          <w:b/>
        </w:rPr>
        <w:t>Refer to the relevant Building Regulator and c</w:t>
      </w:r>
      <w:r w:rsidRPr="00F849B0">
        <w:rPr>
          <w:rFonts w:ascii="Arial" w:hAnsi="Arial"/>
          <w:b/>
        </w:rPr>
        <w:t>omplete the</w:t>
      </w:r>
      <w:r w:rsidR="008C4E2D" w:rsidRPr="00F849B0">
        <w:rPr>
          <w:rFonts w:ascii="Arial" w:hAnsi="Arial"/>
          <w:b/>
        </w:rPr>
        <w:t xml:space="preserve">ir standard </w:t>
      </w:r>
      <w:r w:rsidRPr="00F849B0">
        <w:rPr>
          <w:rFonts w:ascii="Arial" w:hAnsi="Arial"/>
          <w:b/>
        </w:rPr>
        <w:t>builder variation request documentation to be presented to the client.</w:t>
      </w:r>
      <w:bookmarkEnd w:id="32"/>
      <w:r w:rsidRPr="00F849B0">
        <w:rPr>
          <w:rFonts w:ascii="Arial" w:hAnsi="Arial"/>
          <w:b/>
        </w:rPr>
        <w:t xml:space="preserve"> </w:t>
      </w:r>
    </w:p>
    <w:p w:rsidR="00D6721A" w:rsidRPr="00F849B0" w:rsidRDefault="00D6721A" w:rsidP="00D6721A">
      <w:pPr>
        <w:ind w:left="567" w:hanging="567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721A" w:rsidRPr="00F849B0" w:rsidTr="00F26E0D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721A" w:rsidRPr="00F849B0" w:rsidRDefault="00D6721A" w:rsidP="00C56295">
            <w:pPr>
              <w:ind w:left="567" w:hanging="567"/>
              <w:rPr>
                <w:rFonts w:ascii="Arial" w:hAnsi="Arial" w:cs="Arial"/>
                <w:b/>
                <w:sz w:val="22"/>
                <w:szCs w:val="22"/>
              </w:rPr>
            </w:pPr>
            <w:r w:rsidRPr="00F849B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721A" w:rsidRPr="00F849B0" w:rsidRDefault="00EC117D" w:rsidP="00C56295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1407602601" w:edGrp="everyone"/>
            <w:r>
              <w:rPr>
                <w:noProof/>
                <w:lang w:eastAsia="en-AU"/>
              </w:rPr>
              <w:drawing>
                <wp:inline distT="0" distB="0" distL="0" distR="0" wp14:anchorId="635A092F" wp14:editId="7CB1D374">
                  <wp:extent cx="4611370" cy="640524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1370" cy="6405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permEnd w:id="1407602601"/>
          </w:p>
        </w:tc>
        <w:permStart w:id="17160888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1089337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721A" w:rsidRPr="00F849B0" w:rsidRDefault="0077771B" w:rsidP="0077771B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F849B0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6088831" w:displacedByCustomXml="prev"/>
      </w:tr>
    </w:tbl>
    <w:p w:rsidR="00D6721A" w:rsidRPr="00496DEF" w:rsidRDefault="00D6721A" w:rsidP="00DD61C5">
      <w:pPr>
        <w:ind w:left="567" w:right="-24" w:hanging="567"/>
        <w:rPr>
          <w:rFonts w:ascii="Arial" w:hAnsi="Arial" w:cs="Arial"/>
          <w:sz w:val="22"/>
          <w:szCs w:val="22"/>
        </w:rPr>
      </w:pPr>
    </w:p>
    <w:sectPr w:rsidR="00D6721A" w:rsidRPr="00496DEF" w:rsidSect="00DD61C5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5F02" w:rsidRDefault="00DB5F02" w:rsidP="00A67754">
      <w:r>
        <w:separator/>
      </w:r>
    </w:p>
  </w:endnote>
  <w:endnote w:type="continuationSeparator" w:id="0">
    <w:p w:rsidR="00DB5F02" w:rsidRDefault="00DB5F02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F02" w:rsidRPr="00830749" w:rsidRDefault="00DB5F0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B5F02" w:rsidRPr="00E3768E" w:rsidRDefault="00DB5F02" w:rsidP="00E3768E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241337450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2138626640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F05D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7F05DF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586355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F02" w:rsidRPr="00830749" w:rsidRDefault="00DB5F02" w:rsidP="00E3768E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DB5F02" w:rsidRPr="00E3768E" w:rsidRDefault="00DB5F02" w:rsidP="00E3768E">
    <w:pPr>
      <w:pStyle w:val="Footer"/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v1-2_22/11/2018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7F05DF">
      <w:rPr>
        <w:rFonts w:ascii="Arial" w:hAnsi="Arial" w:cs="Arial"/>
        <w:b/>
        <w:noProof/>
        <w:sz w:val="16"/>
        <w:szCs w:val="16"/>
      </w:rPr>
      <w:t>13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7F05DF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5F02" w:rsidRDefault="00DB5F02" w:rsidP="00A67754">
      <w:r>
        <w:separator/>
      </w:r>
    </w:p>
  </w:footnote>
  <w:footnote w:type="continuationSeparator" w:id="0">
    <w:p w:rsidR="00DB5F02" w:rsidRDefault="00DB5F02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F02" w:rsidRDefault="00DB5F0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82619253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20336501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DB5F02" w:rsidRPr="00830749" w:rsidRDefault="00DB5F0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F02" w:rsidRDefault="00DB5F02" w:rsidP="00DD61C5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0398190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CPCCBC4005A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952981706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:rsidR="00DB5F02" w:rsidRPr="00830749" w:rsidRDefault="00DB5F02" w:rsidP="00DD61C5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8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0AC184E"/>
    <w:multiLevelType w:val="hybridMultilevel"/>
    <w:tmpl w:val="2F2643DE"/>
    <w:lvl w:ilvl="0" w:tplc="F0A461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56EB7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1EA05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0BA34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65C9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E6EFC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A10C1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3EF61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2891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8"/>
  </w:num>
  <w:num w:numId="5">
    <w:abstractNumId w:val="5"/>
  </w:num>
  <w:num w:numId="6">
    <w:abstractNumId w:val="16"/>
  </w:num>
  <w:num w:numId="7">
    <w:abstractNumId w:val="22"/>
  </w:num>
  <w:num w:numId="8">
    <w:abstractNumId w:val="13"/>
  </w:num>
  <w:num w:numId="9">
    <w:abstractNumId w:val="15"/>
  </w:num>
  <w:num w:numId="10">
    <w:abstractNumId w:val="10"/>
  </w:num>
  <w:num w:numId="11">
    <w:abstractNumId w:val="9"/>
  </w:num>
  <w:num w:numId="12">
    <w:abstractNumId w:val="2"/>
  </w:num>
  <w:num w:numId="13">
    <w:abstractNumId w:val="6"/>
  </w:num>
  <w:num w:numId="14">
    <w:abstractNumId w:val="23"/>
  </w:num>
  <w:num w:numId="15">
    <w:abstractNumId w:val="32"/>
  </w:num>
  <w:num w:numId="16">
    <w:abstractNumId w:val="27"/>
  </w:num>
  <w:num w:numId="17">
    <w:abstractNumId w:val="17"/>
  </w:num>
  <w:num w:numId="18">
    <w:abstractNumId w:val="4"/>
  </w:num>
  <w:num w:numId="19">
    <w:abstractNumId w:val="1"/>
  </w:num>
  <w:num w:numId="20">
    <w:abstractNumId w:val="8"/>
  </w:num>
  <w:num w:numId="21">
    <w:abstractNumId w:val="31"/>
  </w:num>
  <w:num w:numId="22">
    <w:abstractNumId w:val="21"/>
  </w:num>
  <w:num w:numId="23">
    <w:abstractNumId w:val="20"/>
  </w:num>
  <w:num w:numId="24">
    <w:abstractNumId w:val="30"/>
  </w:num>
  <w:num w:numId="25">
    <w:abstractNumId w:val="25"/>
  </w:num>
  <w:num w:numId="26">
    <w:abstractNumId w:val="29"/>
  </w:num>
  <w:num w:numId="27">
    <w:abstractNumId w:val="11"/>
  </w:num>
  <w:num w:numId="28">
    <w:abstractNumId w:val="19"/>
  </w:num>
  <w:num w:numId="29">
    <w:abstractNumId w:val="18"/>
  </w:num>
  <w:num w:numId="30">
    <w:abstractNumId w:val="0"/>
  </w:num>
  <w:num w:numId="31">
    <w:abstractNumId w:val="12"/>
  </w:num>
  <w:num w:numId="32">
    <w:abstractNumId w:val="26"/>
  </w:num>
  <w:num w:numId="33">
    <w:abstractNumId w:val="24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KJxKQ+D/31fQqIV2znazcWZxphj37X+/y47m2ntq0ImChHlOjxWoMD/fotuAgL2sxkP9ZbsUy9eA2/omweZ/Q==" w:salt="p8KRCP2v5x/5242PrYzY8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10145"/>
    <w:rsid w:val="00010AAE"/>
    <w:rsid w:val="00013869"/>
    <w:rsid w:val="0001396A"/>
    <w:rsid w:val="00020BB6"/>
    <w:rsid w:val="00024F65"/>
    <w:rsid w:val="00026944"/>
    <w:rsid w:val="00027B47"/>
    <w:rsid w:val="00035243"/>
    <w:rsid w:val="00037820"/>
    <w:rsid w:val="0004368E"/>
    <w:rsid w:val="0004675B"/>
    <w:rsid w:val="00052041"/>
    <w:rsid w:val="00054D7B"/>
    <w:rsid w:val="00056C96"/>
    <w:rsid w:val="000601C6"/>
    <w:rsid w:val="00061726"/>
    <w:rsid w:val="000653FD"/>
    <w:rsid w:val="000672EE"/>
    <w:rsid w:val="00074457"/>
    <w:rsid w:val="00076AD6"/>
    <w:rsid w:val="0008468E"/>
    <w:rsid w:val="00085F76"/>
    <w:rsid w:val="00090D03"/>
    <w:rsid w:val="000913A9"/>
    <w:rsid w:val="00091491"/>
    <w:rsid w:val="000A2303"/>
    <w:rsid w:val="000A7B07"/>
    <w:rsid w:val="000B346C"/>
    <w:rsid w:val="000B5C06"/>
    <w:rsid w:val="000B7B64"/>
    <w:rsid w:val="000C233D"/>
    <w:rsid w:val="000C4F46"/>
    <w:rsid w:val="000C6FB4"/>
    <w:rsid w:val="000E680F"/>
    <w:rsid w:val="000F0FCA"/>
    <w:rsid w:val="001028FD"/>
    <w:rsid w:val="00103A5E"/>
    <w:rsid w:val="001157AF"/>
    <w:rsid w:val="00116C30"/>
    <w:rsid w:val="0012562F"/>
    <w:rsid w:val="001266C6"/>
    <w:rsid w:val="00126C85"/>
    <w:rsid w:val="00132977"/>
    <w:rsid w:val="001373B4"/>
    <w:rsid w:val="001457FC"/>
    <w:rsid w:val="00152592"/>
    <w:rsid w:val="001525FC"/>
    <w:rsid w:val="00154A40"/>
    <w:rsid w:val="00154DAE"/>
    <w:rsid w:val="001578F8"/>
    <w:rsid w:val="00166E7F"/>
    <w:rsid w:val="00167948"/>
    <w:rsid w:val="001709EB"/>
    <w:rsid w:val="00175F6C"/>
    <w:rsid w:val="00180089"/>
    <w:rsid w:val="00180F50"/>
    <w:rsid w:val="00184237"/>
    <w:rsid w:val="0018673D"/>
    <w:rsid w:val="00187D1C"/>
    <w:rsid w:val="00191E86"/>
    <w:rsid w:val="0019250A"/>
    <w:rsid w:val="001A77CF"/>
    <w:rsid w:val="001B09BC"/>
    <w:rsid w:val="001C0776"/>
    <w:rsid w:val="001C0B34"/>
    <w:rsid w:val="001C4084"/>
    <w:rsid w:val="001C637F"/>
    <w:rsid w:val="001D01D1"/>
    <w:rsid w:val="001E05E8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1ACE"/>
    <w:rsid w:val="00222B64"/>
    <w:rsid w:val="00233402"/>
    <w:rsid w:val="002337BA"/>
    <w:rsid w:val="00245D37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29E1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4357"/>
    <w:rsid w:val="0033666D"/>
    <w:rsid w:val="00336763"/>
    <w:rsid w:val="00346B88"/>
    <w:rsid w:val="00347500"/>
    <w:rsid w:val="00347A6D"/>
    <w:rsid w:val="00347C26"/>
    <w:rsid w:val="003548CB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301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2355C"/>
    <w:rsid w:val="00531973"/>
    <w:rsid w:val="00532738"/>
    <w:rsid w:val="005334E1"/>
    <w:rsid w:val="005362A7"/>
    <w:rsid w:val="00536B74"/>
    <w:rsid w:val="00536CB1"/>
    <w:rsid w:val="00543100"/>
    <w:rsid w:val="00544F28"/>
    <w:rsid w:val="00555130"/>
    <w:rsid w:val="00573A05"/>
    <w:rsid w:val="00573C4A"/>
    <w:rsid w:val="00582ADB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60D2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4A18"/>
    <w:rsid w:val="00644AE7"/>
    <w:rsid w:val="00650C50"/>
    <w:rsid w:val="0065179C"/>
    <w:rsid w:val="00652FA9"/>
    <w:rsid w:val="00653936"/>
    <w:rsid w:val="0065458D"/>
    <w:rsid w:val="006555C5"/>
    <w:rsid w:val="00655694"/>
    <w:rsid w:val="00655F6F"/>
    <w:rsid w:val="00661AD4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66FA"/>
    <w:rsid w:val="00697DC1"/>
    <w:rsid w:val="00697EDC"/>
    <w:rsid w:val="006A4B98"/>
    <w:rsid w:val="006A4E12"/>
    <w:rsid w:val="006A6387"/>
    <w:rsid w:val="006B065A"/>
    <w:rsid w:val="006B1FC9"/>
    <w:rsid w:val="006B2FB9"/>
    <w:rsid w:val="006B4243"/>
    <w:rsid w:val="006B5A1A"/>
    <w:rsid w:val="006B6115"/>
    <w:rsid w:val="006B7CFD"/>
    <w:rsid w:val="006C212E"/>
    <w:rsid w:val="006C26ED"/>
    <w:rsid w:val="006C7661"/>
    <w:rsid w:val="006D0673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378D"/>
    <w:rsid w:val="00747137"/>
    <w:rsid w:val="007518B1"/>
    <w:rsid w:val="00754C46"/>
    <w:rsid w:val="007560DA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7771B"/>
    <w:rsid w:val="00780921"/>
    <w:rsid w:val="007830B6"/>
    <w:rsid w:val="00795980"/>
    <w:rsid w:val="007A1BB4"/>
    <w:rsid w:val="007A1D58"/>
    <w:rsid w:val="007A5008"/>
    <w:rsid w:val="007B2C43"/>
    <w:rsid w:val="007C00FB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05DF"/>
    <w:rsid w:val="007F1F7F"/>
    <w:rsid w:val="007F575E"/>
    <w:rsid w:val="00810A44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82B9D"/>
    <w:rsid w:val="00883940"/>
    <w:rsid w:val="008868DF"/>
    <w:rsid w:val="008A082C"/>
    <w:rsid w:val="008A257C"/>
    <w:rsid w:val="008A3A99"/>
    <w:rsid w:val="008A60E8"/>
    <w:rsid w:val="008B39C9"/>
    <w:rsid w:val="008C48F6"/>
    <w:rsid w:val="008C4E2D"/>
    <w:rsid w:val="008D2FDC"/>
    <w:rsid w:val="008D53C6"/>
    <w:rsid w:val="008F0BA8"/>
    <w:rsid w:val="008F464C"/>
    <w:rsid w:val="00901593"/>
    <w:rsid w:val="009025D4"/>
    <w:rsid w:val="009055FD"/>
    <w:rsid w:val="009056E2"/>
    <w:rsid w:val="00917FD2"/>
    <w:rsid w:val="00921288"/>
    <w:rsid w:val="009304CA"/>
    <w:rsid w:val="0093060F"/>
    <w:rsid w:val="009324BA"/>
    <w:rsid w:val="00936180"/>
    <w:rsid w:val="00942A19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096E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B7A16"/>
    <w:rsid w:val="009C2551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356C"/>
    <w:rsid w:val="00A07F94"/>
    <w:rsid w:val="00A2147E"/>
    <w:rsid w:val="00A25844"/>
    <w:rsid w:val="00A25B81"/>
    <w:rsid w:val="00A2624A"/>
    <w:rsid w:val="00A265D7"/>
    <w:rsid w:val="00A33567"/>
    <w:rsid w:val="00A34BA9"/>
    <w:rsid w:val="00A401A6"/>
    <w:rsid w:val="00A406B8"/>
    <w:rsid w:val="00A41676"/>
    <w:rsid w:val="00A43D76"/>
    <w:rsid w:val="00A477AB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6EE8"/>
    <w:rsid w:val="00AA517E"/>
    <w:rsid w:val="00AA653D"/>
    <w:rsid w:val="00AB4ED0"/>
    <w:rsid w:val="00AB5511"/>
    <w:rsid w:val="00AB5FF9"/>
    <w:rsid w:val="00AC42E2"/>
    <w:rsid w:val="00AC6BE2"/>
    <w:rsid w:val="00AC79B9"/>
    <w:rsid w:val="00AD147B"/>
    <w:rsid w:val="00AD2C30"/>
    <w:rsid w:val="00AD390C"/>
    <w:rsid w:val="00AD5E79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2783F"/>
    <w:rsid w:val="00B370F6"/>
    <w:rsid w:val="00B43F84"/>
    <w:rsid w:val="00B44885"/>
    <w:rsid w:val="00B45123"/>
    <w:rsid w:val="00B456A7"/>
    <w:rsid w:val="00B46CA0"/>
    <w:rsid w:val="00B509CF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C18A3"/>
    <w:rsid w:val="00BC7A18"/>
    <w:rsid w:val="00BD2445"/>
    <w:rsid w:val="00BD4B75"/>
    <w:rsid w:val="00BD5D83"/>
    <w:rsid w:val="00BE1F60"/>
    <w:rsid w:val="00BE500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4AC3"/>
    <w:rsid w:val="00C17076"/>
    <w:rsid w:val="00C21B79"/>
    <w:rsid w:val="00C25494"/>
    <w:rsid w:val="00C26CD9"/>
    <w:rsid w:val="00C320F8"/>
    <w:rsid w:val="00C3636D"/>
    <w:rsid w:val="00C41923"/>
    <w:rsid w:val="00C45D25"/>
    <w:rsid w:val="00C478B5"/>
    <w:rsid w:val="00C53DA4"/>
    <w:rsid w:val="00C547D1"/>
    <w:rsid w:val="00C55618"/>
    <w:rsid w:val="00C55A27"/>
    <w:rsid w:val="00C56295"/>
    <w:rsid w:val="00C60356"/>
    <w:rsid w:val="00C640FC"/>
    <w:rsid w:val="00C65EC9"/>
    <w:rsid w:val="00C731E3"/>
    <w:rsid w:val="00C73911"/>
    <w:rsid w:val="00C7472B"/>
    <w:rsid w:val="00C77DB6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5555"/>
    <w:rsid w:val="00CE77FE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3AF8"/>
    <w:rsid w:val="00D44406"/>
    <w:rsid w:val="00D445AA"/>
    <w:rsid w:val="00D448E3"/>
    <w:rsid w:val="00D44AC7"/>
    <w:rsid w:val="00D521B0"/>
    <w:rsid w:val="00D52AE9"/>
    <w:rsid w:val="00D612CD"/>
    <w:rsid w:val="00D6721A"/>
    <w:rsid w:val="00D74F43"/>
    <w:rsid w:val="00D762CD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F02"/>
    <w:rsid w:val="00DB60B1"/>
    <w:rsid w:val="00DB620A"/>
    <w:rsid w:val="00DB6903"/>
    <w:rsid w:val="00DC123B"/>
    <w:rsid w:val="00DC25CE"/>
    <w:rsid w:val="00DC54AD"/>
    <w:rsid w:val="00DC763D"/>
    <w:rsid w:val="00DD0BB5"/>
    <w:rsid w:val="00DD533D"/>
    <w:rsid w:val="00DD61C5"/>
    <w:rsid w:val="00DE18C7"/>
    <w:rsid w:val="00DE37A3"/>
    <w:rsid w:val="00DE52AD"/>
    <w:rsid w:val="00DE5A28"/>
    <w:rsid w:val="00DF0328"/>
    <w:rsid w:val="00DF1337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3768E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A7C"/>
    <w:rsid w:val="00E85228"/>
    <w:rsid w:val="00EA4ACC"/>
    <w:rsid w:val="00EA4C21"/>
    <w:rsid w:val="00EA5ACC"/>
    <w:rsid w:val="00EA7784"/>
    <w:rsid w:val="00EB0AA2"/>
    <w:rsid w:val="00EB100E"/>
    <w:rsid w:val="00EB2F5E"/>
    <w:rsid w:val="00EB7E28"/>
    <w:rsid w:val="00EB7F48"/>
    <w:rsid w:val="00EC117D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07A6"/>
    <w:rsid w:val="00F212C3"/>
    <w:rsid w:val="00F21DF2"/>
    <w:rsid w:val="00F23659"/>
    <w:rsid w:val="00F26E0D"/>
    <w:rsid w:val="00F30473"/>
    <w:rsid w:val="00F4286F"/>
    <w:rsid w:val="00F44003"/>
    <w:rsid w:val="00F46E9C"/>
    <w:rsid w:val="00F4706B"/>
    <w:rsid w:val="00F47987"/>
    <w:rsid w:val="00F56D33"/>
    <w:rsid w:val="00F67121"/>
    <w:rsid w:val="00F72155"/>
    <w:rsid w:val="00F721AF"/>
    <w:rsid w:val="00F72340"/>
    <w:rsid w:val="00F739DD"/>
    <w:rsid w:val="00F73AD5"/>
    <w:rsid w:val="00F7673C"/>
    <w:rsid w:val="00F769F2"/>
    <w:rsid w:val="00F76DDE"/>
    <w:rsid w:val="00F84646"/>
    <w:rsid w:val="00F849B0"/>
    <w:rsid w:val="00F8647F"/>
    <w:rsid w:val="00F8706B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33FB"/>
    <w:rsid w:val="00FE54EE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0A8E9374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FE54EE"/>
    <w:pPr>
      <w:spacing w:line="480" w:lineRule="exact"/>
      <w:contextualSpacing/>
      <w:jc w:val="both"/>
    </w:pPr>
    <w:rPr>
      <w:rFonts w:ascii="Arial" w:eastAsiaTheme="minorHAnsi" w:hAnsi="Arial" w:cs="Arial"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FE54EE"/>
    <w:rPr>
      <w:rFonts w:ascii="Arial" w:eastAsiaTheme="minorHAnsi" w:hAnsi="Arial" w:cs="Arial"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608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FA1B7D05AB5468C99A58E3B77E56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84D3E-9D52-4842-AACA-C20976B953D0}"/>
      </w:docPartPr>
      <w:docPartBody>
        <w:p w:rsidR="00992C26" w:rsidRDefault="00741D3F" w:rsidP="00741D3F">
          <w:pPr>
            <w:pStyle w:val="7FA1B7D05AB5468C99A58E3B77E56EB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D6976AB1CAA4A63913D073D105FC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4A9ECD-5201-4807-B52C-B078619CEFE2}"/>
      </w:docPartPr>
      <w:docPartBody>
        <w:p w:rsidR="00992C26" w:rsidRDefault="00741D3F" w:rsidP="00741D3F">
          <w:pPr>
            <w:pStyle w:val="9D6976AB1CAA4A63913D073D105FCD97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A236591DB9B843BAAC7C2E3303C0AC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9ED3B7-87FA-437D-AFDC-1D6289A98798}"/>
      </w:docPartPr>
      <w:docPartBody>
        <w:p w:rsidR="00992C26" w:rsidRDefault="00741D3F" w:rsidP="00741D3F">
          <w:pPr>
            <w:pStyle w:val="A236591DB9B843BAAC7C2E3303C0ACF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1C47"/>
    <w:rsid w:val="006A5ED9"/>
    <w:rsid w:val="007249CB"/>
    <w:rsid w:val="00741D3F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92C26"/>
    <w:rsid w:val="009B3343"/>
    <w:rsid w:val="009C6B1B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1D3F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FF0E72E5BF8424E8A077DD990241C21">
    <w:name w:val="9FF0E72E5BF8424E8A077DD990241C21"/>
    <w:rsid w:val="00741D3F"/>
    <w:pPr>
      <w:spacing w:after="160" w:line="259" w:lineRule="auto"/>
    </w:pPr>
  </w:style>
  <w:style w:type="paragraph" w:customStyle="1" w:styleId="D71056B8BC1D45579FA599210457FE5C">
    <w:name w:val="D71056B8BC1D45579FA599210457FE5C"/>
    <w:rsid w:val="00741D3F"/>
    <w:pPr>
      <w:spacing w:after="160" w:line="259" w:lineRule="auto"/>
    </w:pPr>
  </w:style>
  <w:style w:type="paragraph" w:customStyle="1" w:styleId="9F071ACEDA074991BAE1531B413C77EA">
    <w:name w:val="9F071ACEDA074991BAE1531B413C77EA"/>
    <w:rsid w:val="00741D3F"/>
    <w:pPr>
      <w:spacing w:after="160" w:line="259" w:lineRule="auto"/>
    </w:pPr>
  </w:style>
  <w:style w:type="paragraph" w:customStyle="1" w:styleId="7FA1B7D05AB5468C99A58E3B77E56EB1">
    <w:name w:val="7FA1B7D05AB5468C99A58E3B77E56EB1"/>
    <w:rsid w:val="00741D3F"/>
    <w:pPr>
      <w:spacing w:after="160" w:line="259" w:lineRule="auto"/>
    </w:pPr>
  </w:style>
  <w:style w:type="paragraph" w:customStyle="1" w:styleId="9D6976AB1CAA4A63913D073D105FCD97">
    <w:name w:val="9D6976AB1CAA4A63913D073D105FCD97"/>
    <w:rsid w:val="00741D3F"/>
    <w:pPr>
      <w:spacing w:after="160" w:line="259" w:lineRule="auto"/>
    </w:pPr>
  </w:style>
  <w:style w:type="paragraph" w:customStyle="1" w:styleId="A236591DB9B843BAAC7C2E3303C0ACF0">
    <w:name w:val="A236591DB9B843BAAC7C2E3303C0ACF0"/>
    <w:rsid w:val="00741D3F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CECC8-F596-4166-B28F-6B835476286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318E07D7-D741-4512-82C1-FE6E5BB3C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41</TotalTime>
  <Pages>14</Pages>
  <Words>1612</Words>
  <Characters>9191</Characters>
  <Application>Microsoft Office Word</Application>
  <DocSecurity>8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CPCCBC4005A</vt:lpstr>
    </vt:vector>
  </TitlesOfParts>
  <Company/>
  <LinksUpToDate>false</LinksUpToDate>
  <CharactersWithSpaces>10782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CPCCBC4005A</dc:title>
  <dc:subject>Produce labour and material schedules for ordering</dc:subject>
  <dc:creator>Michelle Curro</dc:creator>
  <cp:lastModifiedBy>Leilani Kyle</cp:lastModifiedBy>
  <cp:revision>3</cp:revision>
  <cp:lastPrinted>2018-11-21T05:11:00Z</cp:lastPrinted>
  <dcterms:created xsi:type="dcterms:W3CDTF">2019-07-17T22:59:00Z</dcterms:created>
  <dcterms:modified xsi:type="dcterms:W3CDTF">2019-07-17T23:41:00Z</dcterms:modified>
  <cp:contentStatus>v1-2_22/11/2018</cp:contentStatus>
</cp:coreProperties>
</file>