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520" w:rsidRPr="004932A4" w:rsidRDefault="008A1D16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25AFAD590CC481FBAC31DF81FDE344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CPCCBC4026A Arrange building applications and approvals</w:t>
          </w:r>
        </w:sdtContent>
      </w:sdt>
      <w:r w:rsidR="00577520" w:rsidRPr="004932A4">
        <w:rPr>
          <w:szCs w:val="32"/>
        </w:rPr>
        <w:t xml:space="preserve"> </w:t>
      </w:r>
      <w:r w:rsidR="006D21D6">
        <w:rPr>
          <w:szCs w:val="32"/>
        </w:rPr>
        <w:t xml:space="preserve">&amp; </w:t>
      </w:r>
    </w:p>
    <w:p w:rsidR="00577520" w:rsidRPr="004932A4" w:rsidRDefault="008A1D16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79D4FDFB4CD44A2AF871F9B32247AA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CPCCBC4031A Process client requirements</w:t>
          </w:r>
        </w:sdtContent>
      </w:sdt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77520" w:rsidTr="0057752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77520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577520" w:rsidRPr="0032118C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18C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577520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923E1E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577520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6"/>
        <w:gridCol w:w="7176"/>
      </w:tblGrid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Ref396827952"/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294B90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10329486" w:edGrp="everyone"/>
            <w:r>
              <w:rPr>
                <w:rFonts w:ascii="Arial" w:hAnsi="Arial" w:cs="Arial"/>
                <w:sz w:val="22"/>
                <w:szCs w:val="22"/>
              </w:rPr>
              <w:t>Steven Hong</w:t>
            </w:r>
            <w:permEnd w:id="1110329486"/>
          </w:p>
        </w:tc>
      </w:tr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3099032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294B90" w:rsidP="00760E0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</w:rPr>
                  <mc:AlternateContent>
                    <mc:Choice Requires="wpc">
                      <w:drawing>
                        <wp:inline distT="0" distB="0" distL="0" distR="0">
                          <wp:extent cx="4419600" cy="409575"/>
                          <wp:effectExtent l="0" t="0" r="0" b="0"/>
                          <wp:docPr id="1" name="Canvas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Canvas">
                              <wpc:wpc>
                                <wpc:bg/>
                                <wpc:whole/>
                                <w14:contentPart bwMode="auto" r:id="rId9">
                                  <w14:nvContentPartPr>
                                    <w14:cNvPr id="2" name="Ink 2"/>
                                    <w14:cNvContentPartPr/>
                                  </w14:nvContentPartPr>
                                  <w14:xfrm>
                                    <a:off x="1575217" y="0"/>
                                    <a:ext cx="1269165" cy="409575"/>
                                  </w14:xfrm>
                                </w14:contentPart>
                                <w14:contentPart bwMode="auto" r:id="rId10">
                                  <w14:nvContentPartPr>
                                    <w14:cNvPr id="3" name="Ink 3"/>
                                    <w14:cNvContentPartPr/>
                                  </w14:nvContentPartPr>
                                  <w14:xfrm>
                                    <a:off x="2938379" y="352320"/>
                                    <a:ext cx="24120" cy="47880"/>
                                  </w14:xfrm>
                                </w14:contentPart>
                              </wpc:wpc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group w14:anchorId="6BA247B9" id="Canvas 1" o:spid="_x0000_s1026" editas="canvas" style="width:348pt;height:32.25pt;mso-position-horizontal-relative:char;mso-position-vertical-relative:line" coordsize="44196,4095" o:gfxdata="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_x0000_s1027" type="#_x0000_t75" style="position:absolute;width:44196;height:4095;visibility:visible;mso-wrap-style:square">
                            <v:fill o:detectmouseclick="t"/>
                            <v:path o:connecttype="none"/>
                          </v:shape>
                          <v:shape id="Ink 2" o:spid="_x0000_s1028" type="#_x0000_t75" style="position:absolute;left:15708;top:-43;width:12779;height:4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">
                            <v:imagedata r:id="rId11" o:title=""/>
                          </v:shape>
                          <v:shape id="Ink 3" o:spid="_x0000_s1029" type="#_x0000_t75" style="position:absolute;left:29340;top:3480;width:328;height: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">
                            <v:imagedata r:id="rId12" o:title=""/>
                          </v:shape>
                          <w10:anchorlock/>
                        </v:group>
                      </w:pict>
                    </mc:Fallback>
                  </mc:AlternateContent>
                </w:r>
              </w:p>
            </w:tc>
          </w:sdtContent>
        </w:sdt>
        <w:permEnd w:id="630990320" w:displacedByCustomXml="prev"/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220593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27664311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727664311"/>
          </w:p>
        </w:tc>
      </w:tr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6666628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760E0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EB68E6" wp14:editId="41242DB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6666283" w:displacedByCustomXml="next"/>
          </w:sdtContent>
        </w:sdt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760E0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760E0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5710910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4136C320496423C8249975BF6565510"/>
            </w:placeholder>
            <w:date w:fullDate="2019-01-1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760E0D" w:rsidP="00760E0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15/01/2019</w:t>
                </w:r>
              </w:p>
            </w:tc>
          </w:sdtContent>
        </w:sdt>
      </w:tr>
      <w:permEnd w:id="957109104"/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262AB" w:rsidRPr="00DD7A44" w:rsidTr="00760E0D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262AB" w:rsidRPr="00DD7A44" w:rsidTr="00760E0D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559" w:type="dxa"/>
            <w:vMerge w:val="restart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02697912" w:edGrp="everyone"/>
            <w:permEnd w:id="1602697912"/>
          </w:p>
        </w:tc>
        <w:tc>
          <w:tcPr>
            <w:tcW w:w="1272" w:type="dxa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262AB" w:rsidRPr="00DD7A44" w:rsidTr="00760E0D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262AB" w:rsidRPr="00DD7A44" w:rsidRDefault="00D262AB" w:rsidP="00760E0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818029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D262AB" w:rsidRPr="00DD7A44" w:rsidRDefault="00D262AB" w:rsidP="00760E0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1802927" w:displacedByCustomXml="prev"/>
        <w:permStart w:id="12056273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D262AB" w:rsidRPr="00DD7A44" w:rsidRDefault="00D262AB" w:rsidP="00760E0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5627385" w:displacedByCustomXml="prev"/>
      </w:tr>
    </w:tbl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p w:rsidR="000544F4" w:rsidRPr="00830749" w:rsidRDefault="000544F4" w:rsidP="000544F4">
      <w:pPr>
        <w:pStyle w:val="11CSTCPLQuestionBullet"/>
        <w:ind w:left="709" w:hanging="709"/>
      </w:pPr>
      <w:bookmarkStart w:id="1" w:name="_Ref428791704"/>
      <w:bookmarkEnd w:id="0"/>
      <w:r>
        <w:lastRenderedPageBreak/>
        <w:t>Identify four (4) details you would try to establish about the client’s design requirements.</w:t>
      </w:r>
      <w:bookmarkEnd w:id="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83" w:rsidRPr="009F0B83" w:rsidRDefault="009F0B83" w:rsidP="00941C1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permStart w:id="775750149" w:edGrp="everyone"/>
            <w:r w:rsidRPr="009F0B83">
              <w:rPr>
                <w:rFonts w:ascii="Arial" w:hAnsi="Arial" w:cs="Arial"/>
                <w:sz w:val="22"/>
                <w:szCs w:val="22"/>
              </w:rPr>
              <w:t>Client’s objectives and priorities of the project</w:t>
            </w:r>
          </w:p>
          <w:p w:rsidR="009F0B83" w:rsidRPr="009F0B83" w:rsidRDefault="009F0B83" w:rsidP="00941C1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9F0B83">
              <w:rPr>
                <w:rFonts w:ascii="Arial" w:hAnsi="Arial" w:cs="Arial"/>
                <w:sz w:val="22"/>
                <w:szCs w:val="22"/>
              </w:rPr>
              <w:t>Space, time and budget parameters are aligned with the client’s vision and needs</w:t>
            </w:r>
          </w:p>
          <w:p w:rsidR="009F0B83" w:rsidRPr="009F0B83" w:rsidRDefault="009F0B83" w:rsidP="00941C1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9F0B83">
              <w:rPr>
                <w:rFonts w:ascii="Arial" w:hAnsi="Arial" w:cs="Arial"/>
                <w:sz w:val="22"/>
                <w:szCs w:val="22"/>
              </w:rPr>
              <w:t>Expectations are reasonable and attainable</w:t>
            </w:r>
          </w:p>
          <w:p w:rsidR="009F0B83" w:rsidRPr="009F0B83" w:rsidRDefault="009F0B83" w:rsidP="00941C1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9F0B83">
              <w:rPr>
                <w:rFonts w:ascii="Arial" w:hAnsi="Arial" w:cs="Arial"/>
                <w:sz w:val="22"/>
                <w:szCs w:val="22"/>
              </w:rPr>
              <w:t>Client’s role and the project structure</w:t>
            </w:r>
          </w:p>
          <w:permEnd w:id="775750149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022464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4920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224643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" w:name="_Ref497316899"/>
      <w:r>
        <w:t>In what format should the client’s design requirements be recorded?</w:t>
      </w:r>
      <w:bookmarkEnd w:id="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4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2D9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220593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713575312" w:edGrp="everyone"/>
            <w:r>
              <w:rPr>
                <w:rFonts w:ascii="Arial" w:hAnsi="Arial" w:cs="Arial"/>
                <w:sz w:val="22"/>
                <w:szCs w:val="22"/>
              </w:rPr>
              <w:t>Project brief</w:t>
            </w:r>
            <w:permEnd w:id="1713575312"/>
          </w:p>
        </w:tc>
        <w:permStart w:id="4083033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32267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830339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3" w:name="_Ref497316910"/>
      <w:r>
        <w:t>Describe how explaining a product’s strengths and limitations can ensure the client’s design needs are met.</w:t>
      </w:r>
      <w:bookmarkEnd w:id="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93" w:rsidRPr="00220593" w:rsidRDefault="00220593" w:rsidP="00220593">
            <w:pPr>
              <w:rPr>
                <w:rFonts w:ascii="Arial" w:hAnsi="Arial" w:cs="Arial"/>
                <w:sz w:val="22"/>
                <w:szCs w:val="22"/>
              </w:rPr>
            </w:pPr>
            <w:permStart w:id="1112808871" w:edGrp="everyone"/>
            <w:r w:rsidRPr="00220593">
              <w:rPr>
                <w:rFonts w:ascii="Arial" w:hAnsi="Arial" w:cs="Arial"/>
                <w:sz w:val="22"/>
                <w:szCs w:val="22"/>
              </w:rPr>
              <w:t xml:space="preserve">Client can be assured they are buying a product that is well matched to their </w:t>
            </w:r>
            <w:proofErr w:type="gramStart"/>
            <w:r w:rsidRPr="00220593">
              <w:rPr>
                <w:rFonts w:ascii="Arial" w:hAnsi="Arial" w:cs="Arial"/>
                <w:sz w:val="22"/>
                <w:szCs w:val="22"/>
              </w:rPr>
              <w:t>particular needs</w:t>
            </w:r>
            <w:proofErr w:type="gramEnd"/>
          </w:p>
          <w:p w:rsidR="00220593" w:rsidRPr="00220593" w:rsidRDefault="00220593" w:rsidP="00220593">
            <w:pPr>
              <w:rPr>
                <w:rFonts w:ascii="Arial" w:hAnsi="Arial" w:cs="Arial"/>
                <w:sz w:val="22"/>
                <w:szCs w:val="22"/>
              </w:rPr>
            </w:pPr>
          </w:p>
          <w:p w:rsidR="00220593" w:rsidRPr="00220593" w:rsidRDefault="00220593" w:rsidP="00220593">
            <w:pPr>
              <w:rPr>
                <w:rFonts w:ascii="Arial" w:hAnsi="Arial" w:cs="Arial"/>
                <w:sz w:val="22"/>
                <w:szCs w:val="22"/>
              </w:rPr>
            </w:pPr>
          </w:p>
          <w:p w:rsidR="00760E0D" w:rsidRPr="00760E0D" w:rsidRDefault="00760E0D" w:rsidP="00760E0D">
            <w:pPr>
              <w:rPr>
                <w:rFonts w:ascii="Arial" w:hAnsi="Arial" w:cs="Arial"/>
                <w:sz w:val="22"/>
                <w:szCs w:val="22"/>
              </w:rPr>
            </w:pPr>
          </w:p>
          <w:permEnd w:id="1112808871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815415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6358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154152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4" w:name="_Ref497316911"/>
      <w:r>
        <w:t>Identify two (2) types of technical/product knowledge you should provide to a client who wishes to maximise sustainability.</w:t>
      </w:r>
      <w:bookmarkEnd w:id="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D" w:rsidRDefault="00D1184C" w:rsidP="00760E0D">
            <w:pPr>
              <w:rPr>
                <w:rFonts w:ascii="Arial" w:hAnsi="Arial" w:cs="Arial"/>
                <w:sz w:val="22"/>
                <w:szCs w:val="22"/>
              </w:rPr>
            </w:pPr>
            <w:permStart w:id="354502203" w:edGrp="everyone"/>
            <w:r>
              <w:rPr>
                <w:rFonts w:ascii="Arial" w:hAnsi="Arial" w:cs="Arial"/>
                <w:sz w:val="22"/>
                <w:szCs w:val="22"/>
              </w:rPr>
              <w:t>May include sources of product</w:t>
            </w:r>
            <w:r w:rsidR="002A3AF9">
              <w:rPr>
                <w:rFonts w:ascii="Arial" w:hAnsi="Arial" w:cs="Arial"/>
                <w:sz w:val="22"/>
                <w:szCs w:val="22"/>
              </w:rPr>
              <w:t xml:space="preserve"> av</w:t>
            </w:r>
            <w:r w:rsidR="00D16D6C">
              <w:rPr>
                <w:rFonts w:ascii="Arial" w:hAnsi="Arial" w:cs="Arial"/>
                <w:sz w:val="22"/>
                <w:szCs w:val="22"/>
              </w:rPr>
              <w:t>ailability in bulk,</w:t>
            </w:r>
          </w:p>
          <w:p w:rsidR="00D1184C" w:rsidRPr="00760E0D" w:rsidRDefault="00D1184C" w:rsidP="00760E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Lifespan of </w:t>
            </w:r>
            <w:r w:rsidR="00D16D6C">
              <w:rPr>
                <w:rFonts w:ascii="Arial" w:hAnsi="Arial" w:cs="Arial"/>
                <w:sz w:val="22"/>
                <w:szCs w:val="22"/>
              </w:rPr>
              <w:t>product</w:t>
            </w:r>
          </w:p>
          <w:permEnd w:id="354502203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027297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397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2729765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5" w:name="_Ref497317156"/>
      <w:r>
        <w:lastRenderedPageBreak/>
        <w:t xml:space="preserve">Which of the following may be considered a restrictive covenant? </w:t>
      </w:r>
      <w:r>
        <w:br/>
        <w:t>Tick all that apply.</w:t>
      </w:r>
      <w:bookmarkEnd w:id="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62308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74115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6230805" w:displacedByCustomXml="prev"/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5870156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760E0D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701569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building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6703690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876969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760E0D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03690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fence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1609793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29610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9F0B83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609793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retaining wall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6" w:name="_Ref497317158"/>
      <w:r>
        <w:t>Why should your client be notified about restrictive covenants?</w:t>
      </w:r>
      <w:bookmarkEnd w:id="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83" w:rsidRPr="009F0B83" w:rsidRDefault="009F0B83" w:rsidP="00941C18">
            <w:pPr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permStart w:id="919487760" w:edGrp="everyone"/>
            <w:r w:rsidRPr="009F0B83">
              <w:rPr>
                <w:rFonts w:ascii="Arial" w:hAnsi="Arial" w:cs="Arial"/>
                <w:sz w:val="22"/>
                <w:szCs w:val="22"/>
              </w:rPr>
              <w:t>A restrictive covenant acts to restrain the use of land</w:t>
            </w:r>
          </w:p>
          <w:p w:rsidR="009F0B83" w:rsidRPr="009F0B83" w:rsidRDefault="009F0B83" w:rsidP="009F0B83">
            <w:pPr>
              <w:rPr>
                <w:rFonts w:ascii="Arial" w:hAnsi="Arial" w:cs="Arial"/>
                <w:sz w:val="22"/>
                <w:szCs w:val="22"/>
              </w:rPr>
            </w:pPr>
            <w:r w:rsidRPr="009F0B83">
              <w:rPr>
                <w:rFonts w:ascii="Arial" w:hAnsi="Arial" w:cs="Arial"/>
                <w:sz w:val="22"/>
                <w:szCs w:val="22"/>
              </w:rPr>
              <w:t>For example, to restrict the height of buildings, retaining walls, and surrounding fences</w:t>
            </w:r>
          </w:p>
          <w:p w:rsidR="009F0B83" w:rsidRPr="009F0B83" w:rsidRDefault="009F0B83" w:rsidP="00941C18">
            <w:pPr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9F0B83">
              <w:rPr>
                <w:rFonts w:ascii="Arial" w:hAnsi="Arial" w:cs="Arial"/>
                <w:sz w:val="22"/>
                <w:szCs w:val="22"/>
              </w:rPr>
              <w:t xml:space="preserve">Restrictive covenants should have been brought to the property owner’s attention at the time of purchase (unless they have personally </w:t>
            </w:r>
            <w:proofErr w:type="gramStart"/>
            <w:r w:rsidRPr="009F0B83">
              <w:rPr>
                <w:rFonts w:ascii="Arial" w:hAnsi="Arial" w:cs="Arial"/>
                <w:sz w:val="22"/>
                <w:szCs w:val="22"/>
              </w:rPr>
              <w:t>entered into</w:t>
            </w:r>
            <w:proofErr w:type="gramEnd"/>
            <w:r w:rsidRPr="009F0B83">
              <w:rPr>
                <w:rFonts w:ascii="Arial" w:hAnsi="Arial" w:cs="Arial"/>
                <w:sz w:val="22"/>
                <w:szCs w:val="22"/>
              </w:rPr>
              <w:t xml:space="preserve"> a covenant subsequently)</w:t>
            </w:r>
          </w:p>
          <w:p w:rsidR="009F0B83" w:rsidRPr="009F0B83" w:rsidRDefault="009F0B83" w:rsidP="00B02EC5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F0B83">
              <w:rPr>
                <w:rFonts w:ascii="Arial" w:hAnsi="Arial" w:cs="Arial"/>
                <w:sz w:val="22"/>
                <w:szCs w:val="22"/>
              </w:rPr>
              <w:t>In the event that</w:t>
            </w:r>
            <w:proofErr w:type="gramEnd"/>
            <w:r w:rsidRPr="009F0B83">
              <w:rPr>
                <w:rFonts w:ascii="Arial" w:hAnsi="Arial" w:cs="Arial"/>
                <w:sz w:val="22"/>
                <w:szCs w:val="22"/>
              </w:rPr>
              <w:t xml:space="preserve"> a covenant is breached, legal action can be taken against the party breaching it</w:t>
            </w:r>
          </w:p>
          <w:permEnd w:id="919487760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245797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159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4579739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7" w:name="_Ref497317175"/>
      <w:r>
        <w:t>What document sets out what a client can build within the Council area?</w:t>
      </w:r>
      <w:bookmarkEnd w:id="7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796024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751186467" w:edGrp="everyone"/>
            <w:r>
              <w:rPr>
                <w:rFonts w:ascii="Arial" w:hAnsi="Arial" w:cs="Arial"/>
                <w:sz w:val="22"/>
                <w:szCs w:val="22"/>
              </w:rPr>
              <w:t>In NSW the council is the three cities plan</w:t>
            </w:r>
            <w:permEnd w:id="751186467"/>
          </w:p>
        </w:tc>
        <w:permStart w:id="388957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49429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895796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8" w:name="_Ref497317585"/>
      <w:r>
        <w:rPr>
          <w:rFonts w:ascii="Arial" w:hAnsi="Arial"/>
          <w:b/>
        </w:rPr>
        <w:t xml:space="preserve">Outline the requirements of the </w:t>
      </w:r>
      <w:r>
        <w:rPr>
          <w:rFonts w:ascii="Arial" w:hAnsi="Arial"/>
          <w:b/>
          <w:i/>
        </w:rPr>
        <w:t xml:space="preserve">Work Health and Safety Act 2011 </w:t>
      </w:r>
      <w:r>
        <w:rPr>
          <w:rFonts w:ascii="Arial" w:hAnsi="Arial"/>
          <w:b/>
        </w:rPr>
        <w:t>with regards to the design of buildings.</w:t>
      </w:r>
      <w:bookmarkEnd w:id="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7475E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C5" w:rsidRPr="00B02EC5" w:rsidRDefault="00B02EC5" w:rsidP="00941C18">
            <w:pPr>
              <w:numPr>
                <w:ilvl w:val="1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permStart w:id="1142774067" w:edGrp="everyone"/>
            <w:r w:rsidRPr="00B02EC5">
              <w:rPr>
                <w:rFonts w:ascii="Arial" w:hAnsi="Arial" w:cs="Arial"/>
                <w:sz w:val="22"/>
                <w:szCs w:val="22"/>
              </w:rPr>
              <w:t xml:space="preserve">Section 22 of the </w:t>
            </w:r>
            <w:r w:rsidRPr="00B02EC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 Health and Safety Act 2011 </w:t>
            </w:r>
            <w:r w:rsidRPr="00B02EC5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NSW</w:t>
            </w:r>
            <w:r w:rsidRPr="00B02EC5">
              <w:rPr>
                <w:rFonts w:ascii="Arial" w:eastAsiaTheme="minorEastAsia" w:hAnsi="Arial" w:cs="Arial"/>
                <w:color w:val="232F84"/>
                <w:kern w:val="24"/>
                <w:sz w:val="28"/>
                <w:szCs w:val="28"/>
                <w:lang w:eastAsia="en-AU"/>
              </w:rPr>
              <w:t xml:space="preserve"> </w:t>
            </w:r>
            <w:r w:rsidRPr="00B02EC5">
              <w:rPr>
                <w:rFonts w:ascii="Arial" w:hAnsi="Arial" w:cs="Arial"/>
                <w:sz w:val="22"/>
                <w:szCs w:val="22"/>
              </w:rPr>
              <w:t>A site plan will be prepared, showing site location, access, general layout and surface features, existing buildings, old foundations, services, vegetation, surface water, and surrounding area</w:t>
            </w:r>
          </w:p>
          <w:p w:rsidR="00B02EC5" w:rsidRPr="00B02EC5" w:rsidRDefault="00B02EC5" w:rsidP="00B02EC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02EC5">
              <w:rPr>
                <w:rFonts w:ascii="Arial" w:hAnsi="Arial" w:cs="Arial"/>
                <w:sz w:val="22"/>
                <w:szCs w:val="22"/>
              </w:rPr>
              <w:t>ld</w:t>
            </w:r>
            <w:proofErr w:type="spellEnd"/>
            <w:r w:rsidRPr="00B02EC5">
              <w:rPr>
                <w:rFonts w:ascii="Arial" w:hAnsi="Arial" w:cs="Arial"/>
                <w:sz w:val="22"/>
                <w:szCs w:val="22"/>
              </w:rPr>
              <w:t>) states that there is a duty to ensure that the design does not pose risks to people using the building for its intended purpose</w:t>
            </w:r>
          </w:p>
          <w:permEnd w:id="1142774067"/>
          <w:p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60416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15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041644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E5195E" w:rsidRDefault="00E5195E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9" w:name="_Ref497317794"/>
      <w:r>
        <w:t>True or False (Tick your response): The client requesting a design from an architect automatically holds copyright of the design.</w:t>
      </w:r>
      <w:bookmarkEnd w:id="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733D0" w:rsidTr="007733D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733D0" w:rsidRDefault="007733D0" w:rsidP="007733D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506807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88132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0A1D1B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5068072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Pr="00E106BF" w:rsidRDefault="007733D0" w:rsidP="007733D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292338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8218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733D0" w:rsidRDefault="007733D0" w:rsidP="007733D0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9233838" w:displacedByCustomXml="prev"/>
      </w:tr>
      <w:tr w:rsidR="007733D0" w:rsidTr="007733D0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</w:p>
        </w:tc>
        <w:permStart w:id="745416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7848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0A1D1B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454162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0" w:name="_Ref497317801"/>
      <w:r>
        <w:t>Identify five (5) site features that would be identified when preparing a site plan.</w:t>
      </w:r>
      <w:bookmarkEnd w:id="1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C5" w:rsidRPr="00B02EC5" w:rsidRDefault="00B02EC5" w:rsidP="00941C18">
            <w:pPr>
              <w:numPr>
                <w:ilvl w:val="1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permStart w:id="318593029" w:edGrp="everyone"/>
            <w:r w:rsidRPr="00B02EC5">
              <w:rPr>
                <w:rFonts w:ascii="Arial" w:hAnsi="Arial" w:cs="Arial"/>
                <w:sz w:val="22"/>
                <w:szCs w:val="22"/>
              </w:rPr>
              <w:t>A site plan will be prepared, showing site location, access, general layout and surface features, existing buildings, old foundations, services, vegetation, surface water, and surrounding area</w:t>
            </w:r>
          </w:p>
          <w:permEnd w:id="318593029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082589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769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825899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1" w:name="_Ref497317805"/>
      <w:r>
        <w:t>Explain the role of a drilling rig in establishing site costs.</w:t>
      </w:r>
      <w:bookmarkEnd w:id="1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C5" w:rsidRPr="00B02EC5" w:rsidRDefault="00B02EC5" w:rsidP="00941C18">
            <w:pPr>
              <w:numPr>
                <w:ilvl w:val="1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permStart w:id="25180573" w:edGrp="everyone"/>
            <w:r w:rsidRPr="00B02EC5">
              <w:rPr>
                <w:rFonts w:ascii="Arial" w:hAnsi="Arial" w:cs="Arial"/>
                <w:sz w:val="22"/>
                <w:szCs w:val="22"/>
              </w:rPr>
              <w:t>A drilling rig will gather samples for identifying the strength of the foundations (and any potential problems)</w:t>
            </w:r>
            <w:r w:rsidR="000A1D1B">
              <w:rPr>
                <w:rFonts w:ascii="Arial" w:hAnsi="Arial" w:cs="Arial"/>
                <w:sz w:val="22"/>
                <w:szCs w:val="22"/>
              </w:rPr>
              <w:t xml:space="preserve"> this will establish requirements for the proposed structure</w:t>
            </w:r>
          </w:p>
          <w:permEnd w:id="25180573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379719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43785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797194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2" w:name="_Ref497317816"/>
      <w:r w:rsidRPr="007425AE">
        <w:t>Identify three (3) site works activities that may be conducted by the builder.</w:t>
      </w:r>
      <w:bookmarkEnd w:id="1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C5" w:rsidRPr="00B02EC5" w:rsidRDefault="00B02EC5" w:rsidP="00941C18">
            <w:pPr>
              <w:numPr>
                <w:ilvl w:val="1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permStart w:id="1459827330" w:edGrp="everyone"/>
            <w:r w:rsidRPr="00B02EC5">
              <w:rPr>
                <w:rFonts w:ascii="Arial" w:hAnsi="Arial" w:cs="Arial"/>
                <w:sz w:val="22"/>
                <w:szCs w:val="22"/>
              </w:rPr>
              <w:t>Activities intended to render an area suitable for building or other construction activity</w:t>
            </w:r>
          </w:p>
          <w:p w:rsidR="00B02EC5" w:rsidRPr="00B02EC5" w:rsidRDefault="00B02EC5" w:rsidP="00941C18">
            <w:pPr>
              <w:numPr>
                <w:ilvl w:val="1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r w:rsidRPr="00B02EC5">
              <w:rPr>
                <w:rFonts w:ascii="Arial" w:hAnsi="Arial" w:cs="Arial"/>
                <w:sz w:val="22"/>
                <w:szCs w:val="22"/>
              </w:rPr>
              <w:t>Determining and setting out building or construction features</w:t>
            </w:r>
          </w:p>
          <w:p w:rsidR="00B02EC5" w:rsidRPr="00B02EC5" w:rsidRDefault="00B02EC5" w:rsidP="00941C18">
            <w:pPr>
              <w:numPr>
                <w:ilvl w:val="1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r w:rsidRPr="00B02EC5">
              <w:rPr>
                <w:rFonts w:ascii="Arial" w:hAnsi="Arial" w:cs="Arial"/>
                <w:sz w:val="22"/>
                <w:szCs w:val="22"/>
              </w:rPr>
              <w:t>Earthmoving, using tracked or wheeled earthmoving equipment</w:t>
            </w:r>
          </w:p>
          <w:permEnd w:id="1459827330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856104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4556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561048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3" w:name="_Ref497317822"/>
      <w:r>
        <w:t>Identify two (2) documents that a client would receive in relation to site investigations and costs.</w:t>
      </w:r>
      <w:bookmarkEnd w:id="1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0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0E6E37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661670023" w:edGrp="everyone"/>
            <w:r>
              <w:rPr>
                <w:rFonts w:ascii="Arial" w:hAnsi="Arial" w:cs="Arial"/>
                <w:sz w:val="22"/>
                <w:szCs w:val="22"/>
              </w:rPr>
              <w:t xml:space="preserve">May include report, plans, site </w:t>
            </w:r>
            <w:r w:rsidR="000D5215">
              <w:rPr>
                <w:rFonts w:ascii="Arial" w:hAnsi="Arial" w:cs="Arial"/>
                <w:sz w:val="22"/>
                <w:szCs w:val="22"/>
              </w:rPr>
              <w:t>photographs, aerial</w:t>
            </w:r>
            <w:r>
              <w:rPr>
                <w:rFonts w:ascii="Arial" w:hAnsi="Arial" w:cs="Arial"/>
                <w:sz w:val="22"/>
                <w:szCs w:val="22"/>
              </w:rPr>
              <w:t xml:space="preserve"> shots </w:t>
            </w:r>
            <w:permEnd w:id="661670023"/>
          </w:p>
        </w:tc>
        <w:permStart w:id="1999073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85458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90731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7425AE" w:rsidRDefault="007425A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544F4" w:rsidRPr="007425AE" w:rsidRDefault="000544F4" w:rsidP="000544F4">
      <w:pPr>
        <w:pStyle w:val="11CSTCPLQuestionBullet"/>
        <w:ind w:left="709" w:hanging="709"/>
      </w:pPr>
      <w:bookmarkStart w:id="14" w:name="_Ref497318510"/>
      <w:r w:rsidRPr="007425AE">
        <w:lastRenderedPageBreak/>
        <w:t>Identify two (2) disclaimers you may need to give a client with regards to site costs.</w:t>
      </w:r>
      <w:bookmarkEnd w:id="1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E1" w:rsidRPr="00B029E1" w:rsidRDefault="00B029E1" w:rsidP="00941C18">
            <w:pPr>
              <w:numPr>
                <w:ilvl w:val="1"/>
                <w:numId w:val="16"/>
              </w:numPr>
              <w:tabs>
                <w:tab w:val="num" w:pos="2160"/>
              </w:tabs>
              <w:divId w:val="75593424"/>
              <w:rPr>
                <w:rFonts w:ascii="Arial" w:hAnsi="Arial" w:cs="Arial"/>
                <w:sz w:val="22"/>
                <w:szCs w:val="22"/>
              </w:rPr>
            </w:pPr>
            <w:permStart w:id="1074344681" w:edGrp="everyone"/>
            <w:r w:rsidRPr="00B029E1">
              <w:rPr>
                <w:rFonts w:ascii="Arial" w:hAnsi="Arial" w:cs="Arial"/>
                <w:sz w:val="22"/>
                <w:szCs w:val="22"/>
              </w:rPr>
              <w:t>However, if during excavation worse conditions are encountered the foundation may need to be strengthened at additional cost</w:t>
            </w:r>
          </w:p>
          <w:p w:rsidR="00B029E1" w:rsidRPr="00B029E1" w:rsidRDefault="00B029E1" w:rsidP="00941C18">
            <w:pPr>
              <w:numPr>
                <w:ilvl w:val="1"/>
                <w:numId w:val="16"/>
              </w:numPr>
              <w:tabs>
                <w:tab w:val="num" w:pos="2160"/>
              </w:tabs>
              <w:divId w:val="1373308411"/>
              <w:rPr>
                <w:rFonts w:ascii="Arial" w:hAnsi="Arial" w:cs="Arial"/>
                <w:sz w:val="22"/>
                <w:szCs w:val="22"/>
              </w:rPr>
            </w:pPr>
            <w:r w:rsidRPr="00B029E1">
              <w:rPr>
                <w:rFonts w:ascii="Arial" w:hAnsi="Arial" w:cs="Arial"/>
                <w:sz w:val="22"/>
                <w:szCs w:val="22"/>
              </w:rPr>
              <w:t>Similarly, if the site has a slope which requires cut and fill, the foundation may need to be stronger than the report recommendations at an additional cost</w:t>
            </w:r>
          </w:p>
          <w:permEnd w:id="1074344681"/>
          <w:p w:rsidR="000544F4" w:rsidRPr="001C4084" w:rsidRDefault="00B029E1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B029E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permStart w:id="8207250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130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072505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5" w:name="_Ref497318551"/>
      <w:r w:rsidRPr="007425AE">
        <w:t>Outline why it is important that the requirements (including variation requests) for sketch plans and drawings should be accurately communicated to drafting personnel.</w:t>
      </w:r>
      <w:bookmarkEnd w:id="1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0A1D1B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503270829" w:edGrp="everyone"/>
            <w:r>
              <w:rPr>
                <w:rFonts w:ascii="Arial" w:hAnsi="Arial" w:cs="Arial"/>
                <w:sz w:val="22"/>
                <w:szCs w:val="22"/>
              </w:rPr>
              <w:t>This will ensure that time is not wasted. It is important that the client and the architect should agree on the work to ne</w:t>
            </w:r>
            <w:r w:rsidR="00187760">
              <w:rPr>
                <w:rFonts w:ascii="Arial" w:hAnsi="Arial" w:cs="Arial"/>
                <w:sz w:val="22"/>
                <w:szCs w:val="22"/>
              </w:rPr>
              <w:t>ed</w:t>
            </w:r>
            <w:r>
              <w:rPr>
                <w:rFonts w:ascii="Arial" w:hAnsi="Arial" w:cs="Arial"/>
                <w:sz w:val="22"/>
                <w:szCs w:val="22"/>
              </w:rPr>
              <w:t xml:space="preserve"> completed at the concert design stage, before detailed sketches are developed</w:t>
            </w:r>
            <w:permEnd w:id="503270829"/>
          </w:p>
        </w:tc>
        <w:permStart w:id="17101799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315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017993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6" w:name="_Ref497318560"/>
      <w:r>
        <w:rPr>
          <w:rFonts w:ascii="Arial" w:hAnsi="Arial"/>
          <w:b/>
        </w:rPr>
        <w:t>What might be prepared by the architect to quickly and simply explore initial ideas for designs?</w:t>
      </w:r>
      <w:bookmarkEnd w:id="16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E83583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87958675" w:edGrp="everyone"/>
            <w:r>
              <w:rPr>
                <w:rFonts w:ascii="Arial" w:hAnsi="Arial" w:cs="Arial"/>
                <w:sz w:val="22"/>
                <w:szCs w:val="22"/>
              </w:rPr>
              <w:t>Concert drawing, sketch</w:t>
            </w:r>
            <w:permEnd w:id="187958675"/>
          </w:p>
        </w:tc>
        <w:permStart w:id="16408542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4099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0854247" w:displacedByCustomXml="prev"/>
      </w:tr>
    </w:tbl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7" w:name="_Ref497318566"/>
      <w:r>
        <w:rPr>
          <w:rFonts w:ascii="Arial" w:hAnsi="Arial"/>
          <w:b/>
        </w:rPr>
        <w:t>Name three (3) types of detailed plans that may be forwarded to the client for approval.</w:t>
      </w:r>
      <w:bookmarkEnd w:id="17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E83583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960759098" w:edGrp="everyone"/>
            <w:r>
              <w:rPr>
                <w:rFonts w:ascii="Arial" w:hAnsi="Arial" w:cs="Arial"/>
                <w:sz w:val="22"/>
                <w:szCs w:val="22"/>
              </w:rPr>
              <w:t>Plans sections elevation 3</w:t>
            </w:r>
            <w:r w:rsidR="003E01DF"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 xml:space="preserve"> imagery </w:t>
            </w:r>
            <w:permEnd w:id="960759098"/>
          </w:p>
        </w:tc>
        <w:permStart w:id="10444614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2172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4461449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8" w:name="_Ref497318576"/>
      <w:r>
        <w:rPr>
          <w:rFonts w:ascii="Arial" w:hAnsi="Arial"/>
          <w:b/>
        </w:rPr>
        <w:t>Name three (3) costing details that should be able to be established from sketch plans.</w:t>
      </w:r>
      <w:bookmarkEnd w:id="1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B029E1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48672855" w:edGrp="everyone"/>
            <w:r w:rsidRPr="00B029E1">
              <w:rPr>
                <w:rFonts w:ascii="Arial" w:hAnsi="Arial" w:cs="Arial"/>
                <w:sz w:val="22"/>
                <w:szCs w:val="22"/>
              </w:rPr>
              <w:t>to prepare cost overviews based on the floor areas, use types, likely forms of construction, façade treatments, parking, access, building performance criteria and technical systems</w:t>
            </w:r>
            <w:permEnd w:id="1348672855"/>
          </w:p>
        </w:tc>
        <w:permStart w:id="2035703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210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57036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9" w:name="_Ref497318955"/>
      <w:r>
        <w:t>True or False (Tick your response): All documents should be sighted by the client, with details initialled.</w:t>
      </w:r>
      <w:bookmarkEnd w:id="1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651492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08678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9F0B8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514925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43684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3389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3684215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5981102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7722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811028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0" w:name="_Ref428786304"/>
      <w:bookmarkStart w:id="21" w:name="_Ref527019005"/>
      <w:r w:rsidRPr="00EA76DB">
        <w:rPr>
          <w:rFonts w:ascii="Arial" w:hAnsi="Arial"/>
          <w:b/>
        </w:rPr>
        <w:t xml:space="preserve">What </w:t>
      </w:r>
      <w:r w:rsidR="00DE2AAF">
        <w:rPr>
          <w:rFonts w:ascii="Arial" w:hAnsi="Arial"/>
          <w:b/>
        </w:rPr>
        <w:t xml:space="preserve">of the following </w:t>
      </w:r>
      <w:r w:rsidRPr="00EA76DB">
        <w:rPr>
          <w:rFonts w:ascii="Arial" w:hAnsi="Arial"/>
          <w:b/>
        </w:rPr>
        <w:t>are preliminary contracts that a builder could ask a client to sign prior to signing the main contract?</w:t>
      </w:r>
      <w:bookmarkEnd w:id="20"/>
      <w:r w:rsidR="00DE2AAF">
        <w:rPr>
          <w:rFonts w:ascii="Arial" w:hAnsi="Arial"/>
          <w:b/>
        </w:rPr>
        <w:t xml:space="preserve"> Tick all that apply.</w:t>
      </w:r>
      <w:bookmarkEnd w:id="21"/>
    </w:p>
    <w:p w:rsidR="00DE2AAF" w:rsidRPr="00EA76DB" w:rsidRDefault="00DE2AAF" w:rsidP="00DE2AA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E2AAF" w:rsidRPr="00EA76DB" w:rsidTr="00DE2AA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2AAF" w:rsidRPr="00EA76DB" w:rsidRDefault="00DE2AAF" w:rsidP="00DE2AAF">
            <w:pPr>
              <w:keepNext/>
              <w:ind w:left="993" w:hanging="993"/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Possible Answers</w:t>
            </w:r>
          </w:p>
        </w:tc>
        <w:permStart w:id="5089534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736292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2AAF" w:rsidRPr="00EA76D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8953420" w:displacedByCustomXml="prev"/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7576199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734206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9F0B8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761996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Estimate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148302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12202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48302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Handover certificate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34858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547851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A4723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858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Quote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</w:tbl>
    <w:p w:rsidR="00DE2AAF" w:rsidRDefault="00DE2AAF" w:rsidP="00DE2AAF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2" w:name="_Ref424211634"/>
      <w:r>
        <w:t xml:space="preserve">True or False (Tick your response): </w:t>
      </w:r>
      <w:r w:rsidR="00652A06">
        <w:t>P</w:t>
      </w:r>
      <w:r>
        <w:t xml:space="preserve">re-contract agreements may </w:t>
      </w:r>
      <w:r w:rsidR="00652A06">
        <w:t>influence</w:t>
      </w:r>
      <w:r>
        <w:t xml:space="preserve"> the </w:t>
      </w:r>
      <w:r w:rsidR="007425AE">
        <w:t xml:space="preserve">final </w:t>
      </w:r>
      <w:r>
        <w:t>contract</w:t>
      </w:r>
      <w:r w:rsidR="00652A06">
        <w:t xml:space="preserve"> development</w:t>
      </w:r>
      <w:r>
        <w:t>.</w:t>
      </w:r>
      <w:bookmarkEnd w:id="2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903666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05410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9F0B8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03666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438494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8909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3849457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589496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68299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949662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1D686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3" w:name="_Ref495650885"/>
      <w:r>
        <w:rPr>
          <w:rFonts w:ascii="Arial" w:hAnsi="Arial"/>
          <w:b/>
        </w:rPr>
        <w:t xml:space="preserve">Identify one (1) standardised </w:t>
      </w:r>
      <w:r w:rsidR="000363E7">
        <w:rPr>
          <w:rFonts w:ascii="Arial" w:hAnsi="Arial"/>
          <w:b/>
        </w:rPr>
        <w:t xml:space="preserve">commercial </w:t>
      </w:r>
      <w:r>
        <w:rPr>
          <w:rFonts w:ascii="Arial" w:hAnsi="Arial"/>
          <w:b/>
        </w:rPr>
        <w:t xml:space="preserve">building contract and explain the </w:t>
      </w:r>
      <w:r w:rsidR="000363E7">
        <w:rPr>
          <w:rFonts w:ascii="Arial" w:hAnsi="Arial"/>
          <w:b/>
        </w:rPr>
        <w:t xml:space="preserve">maximum </w:t>
      </w:r>
      <w:r>
        <w:rPr>
          <w:rFonts w:ascii="Arial" w:hAnsi="Arial"/>
          <w:b/>
        </w:rPr>
        <w:t>value of the work it may be used for.</w:t>
      </w:r>
      <w:bookmarkEnd w:id="23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18776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60316288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 Master builder Queensland commercial Minor works contract may be used for work up to $100,00 </w:t>
            </w:r>
            <w:permEnd w:id="260316288"/>
            <w:r w:rsidR="002F77C9">
              <w:rPr>
                <w:rFonts w:ascii="Arial" w:hAnsi="Arial" w:cs="Arial"/>
                <w:sz w:val="22"/>
                <w:szCs w:val="22"/>
              </w:rPr>
              <w:t xml:space="preserve">ers nsw </w:t>
            </w:r>
          </w:p>
        </w:tc>
        <w:permStart w:id="313424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11899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3424210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EA76DB" w:rsidRDefault="00652A0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4" w:name="_Ref424211517"/>
      <w:r>
        <w:rPr>
          <w:rFonts w:ascii="Arial" w:hAnsi="Arial"/>
          <w:b/>
        </w:rPr>
        <w:t xml:space="preserve">Identify an appropriate standardised contract that would be </w:t>
      </w:r>
      <w:r w:rsidR="000544F4" w:rsidRPr="00EA76DB">
        <w:rPr>
          <w:rFonts w:ascii="Arial" w:hAnsi="Arial"/>
          <w:b/>
        </w:rPr>
        <w:t>appropriate for a house renovation exceeding $20,000</w:t>
      </w:r>
      <w:r>
        <w:rPr>
          <w:rFonts w:ascii="Arial" w:hAnsi="Arial"/>
          <w:b/>
        </w:rPr>
        <w:t>.</w:t>
      </w:r>
      <w:bookmarkEnd w:id="24"/>
    </w:p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2A06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2A06" w:rsidRPr="00EA76DB" w:rsidRDefault="00652A06" w:rsidP="007425A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D77" w:rsidRPr="00112D77" w:rsidRDefault="00187760" w:rsidP="00112D77">
            <w:pPr>
              <w:rPr>
                <w:rFonts w:ascii="Arial" w:hAnsi="Arial" w:cs="Arial"/>
                <w:sz w:val="22"/>
                <w:szCs w:val="22"/>
              </w:rPr>
            </w:pPr>
            <w:permStart w:id="561736881" w:edGrp="everyone"/>
            <w:r>
              <w:rPr>
                <w:rFonts w:ascii="Arial" w:hAnsi="Arial" w:cs="Arial"/>
                <w:sz w:val="22"/>
                <w:szCs w:val="22"/>
              </w:rPr>
              <w:t xml:space="preserve">Level 2 QBCC contract would be appropriate </w:t>
            </w:r>
          </w:p>
          <w:permEnd w:id="561736881"/>
          <w:p w:rsidR="00652A06" w:rsidRPr="00EA76DB" w:rsidRDefault="00652A06" w:rsidP="007425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669951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972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2A06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6995168" w:displacedByCustomXml="prev"/>
      </w:tr>
    </w:tbl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5" w:name="_Ref497319233"/>
      <w:r>
        <w:lastRenderedPageBreak/>
        <w:t>Which of the following parties could preliminary contracts be submitted to for checking and recording? Tick all that apply.</w:t>
      </w:r>
      <w:bookmarkEnd w:id="2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67893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1453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789330" w:displacedByCustomXml="prev"/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0336090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273225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386B67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3360906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Contract association (e.g. Master Builders)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5474456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9350848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0E663D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474456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Parliament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8681781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4895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386B67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81781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Solicitor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6" w:name="_Ref497319170"/>
      <w:r>
        <w:rPr>
          <w:rFonts w:ascii="Arial" w:hAnsi="Arial"/>
          <w:b/>
        </w:rPr>
        <w:t>List two (2) permits that may need to be organised when preparing contract documents.</w:t>
      </w:r>
      <w:bookmarkEnd w:id="26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D77" w:rsidRPr="00112D77" w:rsidRDefault="00112D77" w:rsidP="00941C18">
            <w:pPr>
              <w:numPr>
                <w:ilvl w:val="1"/>
                <w:numId w:val="24"/>
              </w:numPr>
              <w:rPr>
                <w:rFonts w:ascii="Arial" w:hAnsi="Arial" w:cs="Arial"/>
                <w:sz w:val="22"/>
                <w:szCs w:val="22"/>
              </w:rPr>
            </w:pPr>
            <w:permStart w:id="1157049298" w:edGrp="everyone"/>
            <w:r w:rsidRPr="00112D77">
              <w:rPr>
                <w:rFonts w:ascii="Arial" w:hAnsi="Arial" w:cs="Arial"/>
                <w:sz w:val="22"/>
                <w:szCs w:val="22"/>
              </w:rPr>
              <w:t>Permits may be required for activities such as electricity supply and rubbish/waste disposal</w:t>
            </w:r>
          </w:p>
          <w:permEnd w:id="1157049298"/>
          <w:p w:rsidR="000544F4" w:rsidRPr="00EA76DB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037314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4609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3731464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7" w:name="_Ref497319256"/>
      <w:r>
        <w:rPr>
          <w:rFonts w:ascii="Arial" w:hAnsi="Arial"/>
          <w:b/>
        </w:rPr>
        <w:t>Outline the importance of preparing construction documents according to contract details.</w:t>
      </w:r>
      <w:bookmarkEnd w:id="27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0E663D" w:rsidP="00BD4857">
            <w:pPr>
              <w:rPr>
                <w:rFonts w:ascii="Arial" w:hAnsi="Arial" w:cs="Arial"/>
                <w:sz w:val="22"/>
                <w:szCs w:val="22"/>
              </w:rPr>
            </w:pPr>
            <w:bookmarkStart w:id="28" w:name="_Hlk535328614"/>
            <w:permStart w:id="939682991" w:edGrp="everyone"/>
            <w:r>
              <w:rPr>
                <w:rFonts w:ascii="Arial" w:hAnsi="Arial" w:cs="Arial"/>
                <w:sz w:val="22"/>
                <w:szCs w:val="22"/>
              </w:rPr>
              <w:t>Will ensure that other services meet</w:t>
            </w:r>
            <w:bookmarkEnd w:id="28"/>
            <w:r w:rsidR="0037500D">
              <w:rPr>
                <w:rFonts w:ascii="Arial" w:hAnsi="Arial" w:cs="Arial"/>
                <w:sz w:val="22"/>
                <w:szCs w:val="22"/>
              </w:rPr>
              <w:t xml:space="preserve"> the client</w:t>
            </w:r>
            <w:r w:rsidR="00EE449E">
              <w:rPr>
                <w:rFonts w:ascii="Arial" w:hAnsi="Arial" w:cs="Arial"/>
                <w:sz w:val="22"/>
                <w:szCs w:val="22"/>
              </w:rPr>
              <w:t>’s requirement (</w:t>
            </w:r>
            <w:proofErr w:type="spellStart"/>
            <w:r w:rsidR="00EE449E">
              <w:rPr>
                <w:rFonts w:ascii="Arial" w:hAnsi="Arial" w:cs="Arial"/>
                <w:sz w:val="22"/>
                <w:szCs w:val="22"/>
              </w:rPr>
              <w:t>e.g</w:t>
            </w:r>
            <w:proofErr w:type="spellEnd"/>
            <w:r w:rsidR="00EE449E">
              <w:rPr>
                <w:rFonts w:ascii="Arial" w:hAnsi="Arial" w:cs="Arial"/>
                <w:sz w:val="22"/>
                <w:szCs w:val="22"/>
              </w:rPr>
              <w:t xml:space="preserve"> materials orders are correct, subcontractors are organised accordingly </w:t>
            </w:r>
            <w:permEnd w:id="939682991"/>
          </w:p>
        </w:tc>
        <w:permStart w:id="5906956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3624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069564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9" w:name="_Ref496178409"/>
      <w:r>
        <w:t xml:space="preserve">For the purpose of development applications, describe </w:t>
      </w:r>
      <w:r w:rsidR="007425AE">
        <w:t>how ‘development’ is defined in the legislation</w:t>
      </w:r>
      <w:r>
        <w:t>.</w:t>
      </w:r>
      <w:bookmarkEnd w:id="2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EE5C79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B67" w:rsidRPr="00386B67" w:rsidRDefault="00386B67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permStart w:id="2019518143" w:edGrp="everyone"/>
            <w:r w:rsidRPr="00386B67">
              <w:rPr>
                <w:rFonts w:ascii="Arial" w:hAnsi="Arial" w:cs="Arial"/>
                <w:sz w:val="22"/>
                <w:szCs w:val="22"/>
              </w:rPr>
              <w:t>Whether the building is soundly designed and constructed and will be safe</w:t>
            </w:r>
          </w:p>
          <w:p w:rsidR="00386B67" w:rsidRPr="00386B67" w:rsidRDefault="00386B67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386B67">
              <w:rPr>
                <w:rFonts w:ascii="Arial" w:hAnsi="Arial" w:cs="Arial"/>
                <w:sz w:val="22"/>
                <w:szCs w:val="22"/>
              </w:rPr>
              <w:t>That the building has an appropriate degree of fire safety</w:t>
            </w:r>
          </w:p>
          <w:p w:rsidR="00386B67" w:rsidRPr="00386B67" w:rsidRDefault="00386B67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386B67">
              <w:rPr>
                <w:rFonts w:ascii="Arial" w:hAnsi="Arial" w:cs="Arial"/>
                <w:sz w:val="22"/>
                <w:szCs w:val="22"/>
              </w:rPr>
              <w:t>Whether the building is adequately protected from pests</w:t>
            </w:r>
          </w:p>
          <w:p w:rsidR="00386B67" w:rsidRPr="00386B67" w:rsidRDefault="00386B67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386B67">
              <w:rPr>
                <w:rFonts w:ascii="Arial" w:hAnsi="Arial" w:cs="Arial"/>
                <w:sz w:val="22"/>
                <w:szCs w:val="22"/>
              </w:rPr>
              <w:t xml:space="preserve">Whether the building is adequately </w:t>
            </w:r>
            <w:r w:rsidR="00220593" w:rsidRPr="00386B67">
              <w:rPr>
                <w:rFonts w:ascii="Arial" w:hAnsi="Arial" w:cs="Arial"/>
                <w:sz w:val="22"/>
                <w:szCs w:val="22"/>
              </w:rPr>
              <w:t>skewered</w:t>
            </w:r>
            <w:r w:rsidRPr="00386B67">
              <w:rPr>
                <w:rFonts w:ascii="Arial" w:hAnsi="Arial" w:cs="Arial"/>
                <w:sz w:val="22"/>
                <w:szCs w:val="22"/>
              </w:rPr>
              <w:t xml:space="preserve"> and drained</w:t>
            </w:r>
          </w:p>
          <w:p w:rsidR="00386B67" w:rsidRDefault="00386B67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386B67">
              <w:rPr>
                <w:rFonts w:ascii="Arial" w:hAnsi="Arial" w:cs="Arial"/>
                <w:sz w:val="22"/>
                <w:szCs w:val="22"/>
              </w:rPr>
              <w:t>That the building meets the minimum energy and water efficiency standards</w:t>
            </w:r>
          </w:p>
          <w:p w:rsidR="003C7A39" w:rsidRPr="00386B67" w:rsidRDefault="003C7A39" w:rsidP="00941C18">
            <w:pPr>
              <w:numPr>
                <w:ilvl w:val="1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the planning act 2016</w:t>
            </w:r>
          </w:p>
          <w:permEnd w:id="2019518143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722371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09944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2237173" w:displacedByCustomXml="prev"/>
      </w:tr>
    </w:tbl>
    <w:p w:rsidR="00C84299" w:rsidRDefault="00C84299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0" w:name="_Ref496178500"/>
      <w:r>
        <w:lastRenderedPageBreak/>
        <w:t>At which of the following stages would a development approval be sought? Tick your response.</w:t>
      </w:r>
      <w:bookmarkEnd w:id="30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7094" w:rsidRDefault="00877094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881370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3635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7709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8137012" w:displacedByCustomXml="prev"/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36477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48890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0E663D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4777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0724745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15486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0E663D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724745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0747496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1294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747496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474210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912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74210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1" w:name="_Ref496178501"/>
      <w:r>
        <w:t>True or False (Tick your response): Building approval is separate to planning approval.</w:t>
      </w:r>
      <w:bookmarkEnd w:id="31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133229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2495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386B67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1332294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2809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673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809391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3431236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9754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4312364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DF393F" w:rsidP="00877094">
      <w:pPr>
        <w:pStyle w:val="11CSTCPLQuestionBullet"/>
        <w:ind w:left="709" w:hanging="709"/>
      </w:pPr>
      <w:bookmarkStart w:id="32" w:name="_Ref428791707"/>
      <w:r>
        <w:t>True or False (Tick your response): Full approval is one type of approval that</w:t>
      </w:r>
      <w:r w:rsidR="00877094">
        <w:t xml:space="preserve"> may be sought for the building approval stage.</w:t>
      </w:r>
      <w:bookmarkEnd w:id="32"/>
    </w:p>
    <w:p w:rsidR="00DF393F" w:rsidRPr="00830749" w:rsidRDefault="00DF393F" w:rsidP="00DF39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187051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54678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386B67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1870515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498165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5028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9816598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763809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9670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638092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DF393F" w:rsidRDefault="00DF393F" w:rsidP="00DF393F">
      <w:pPr>
        <w:rPr>
          <w:rFonts w:ascii="Arial" w:hAnsi="Arial" w:cs="Arial"/>
          <w:sz w:val="22"/>
          <w:szCs w:val="22"/>
        </w:rPr>
      </w:pPr>
    </w:p>
    <w:p w:rsidR="00586C1F" w:rsidRDefault="00586C1F" w:rsidP="00577520">
      <w:pPr>
        <w:rPr>
          <w:rFonts w:ascii="Arial" w:hAnsi="Arial" w:cs="Arial"/>
          <w:sz w:val="22"/>
          <w:szCs w:val="22"/>
        </w:rPr>
      </w:pPr>
    </w:p>
    <w:p w:rsidR="00D50440" w:rsidRPr="00830749" w:rsidRDefault="00B70FBF" w:rsidP="00D50440">
      <w:pPr>
        <w:pStyle w:val="11CSTCPLQuestionBullet"/>
        <w:ind w:left="709" w:hanging="709"/>
      </w:pPr>
      <w:bookmarkStart w:id="33" w:name="_Ref496179498"/>
      <w:r>
        <w:t>For each of the external specialists categories listed below, identify the information and documentation they may provide for an approval application</w:t>
      </w:r>
      <w:r w:rsidR="00D50440">
        <w:t>.</w:t>
      </w:r>
      <w:bookmarkEnd w:id="33"/>
    </w:p>
    <w:p w:rsidR="00D50440" w:rsidRPr="00830749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:rsidTr="00B043E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0440" w:rsidRDefault="00D50440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Information and documentation provided</w:t>
            </w:r>
          </w:p>
        </w:tc>
        <w:permStart w:id="3619158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249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0440" w:rsidRDefault="00F92B8B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1915879" w:displacedByCustomXml="prev"/>
      </w:tr>
      <w:tr w:rsidR="00D50440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50440" w:rsidRPr="00FE608E" w:rsidRDefault="00D50440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40" w:rsidRPr="00DE0028" w:rsidRDefault="00B70FBF" w:rsidP="00B043E5">
            <w:pPr>
              <w:ind w:right="82"/>
              <w:jc w:val="center"/>
            </w:pPr>
            <w:r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0E663D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552941945" w:edGrp="everyone"/>
            <w:r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3C7A39">
              <w:rPr>
                <w:rFonts w:ascii="Arial" w:hAnsi="Arial" w:cs="Arial"/>
                <w:sz w:val="22"/>
                <w:szCs w:val="22"/>
              </w:rPr>
              <w:t>example,</w:t>
            </w:r>
            <w:r>
              <w:rPr>
                <w:rFonts w:ascii="Arial" w:hAnsi="Arial" w:cs="Arial"/>
                <w:sz w:val="22"/>
                <w:szCs w:val="22"/>
              </w:rPr>
              <w:t xml:space="preserve"> details about the site or building</w:t>
            </w:r>
            <w:permEnd w:id="5529419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50440" w:rsidRDefault="00D50440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3C7A39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559221927" w:edGrp="everyone"/>
            <w:r>
              <w:rPr>
                <w:rFonts w:ascii="Arial" w:hAnsi="Arial" w:cs="Arial"/>
                <w:sz w:val="22"/>
                <w:szCs w:val="22"/>
              </w:rPr>
              <w:t xml:space="preserve">Details about the site and surrounding environment </w:t>
            </w:r>
            <w:permEnd w:id="5592219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3C7A39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1809476430" w:edGrp="everyone"/>
            <w:r>
              <w:rPr>
                <w:rFonts w:ascii="Arial" w:hAnsi="Arial" w:cs="Arial"/>
                <w:sz w:val="22"/>
                <w:szCs w:val="22"/>
              </w:rPr>
              <w:t xml:space="preserve"> Working drawings, plans and specifications details about how the structure meets required standards </w:t>
            </w:r>
            <w:permEnd w:id="18094764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</w:tbl>
    <w:p w:rsidR="006941E1" w:rsidRDefault="006941E1" w:rsidP="00D50440">
      <w:pPr>
        <w:rPr>
          <w:rFonts w:ascii="Arial" w:hAnsi="Arial" w:cs="Arial"/>
          <w:sz w:val="22"/>
          <w:szCs w:val="22"/>
        </w:rPr>
      </w:pPr>
    </w:p>
    <w:p w:rsidR="006941E1" w:rsidRPr="00830749" w:rsidRDefault="00E5195E" w:rsidP="006941E1">
      <w:pPr>
        <w:pStyle w:val="11CSTCPLQuestionBullet"/>
        <w:ind w:left="709" w:hanging="709"/>
      </w:pPr>
      <w:bookmarkStart w:id="34" w:name="_Ref496175209"/>
      <w:r>
        <w:lastRenderedPageBreak/>
        <w:t>Name</w:t>
      </w:r>
      <w:r w:rsidR="006941E1">
        <w:t xml:space="preserve"> two (2) documents </w:t>
      </w:r>
      <w:r>
        <w:t xml:space="preserve">that </w:t>
      </w:r>
      <w:r w:rsidR="006941E1">
        <w:t xml:space="preserve">are required </w:t>
      </w:r>
      <w:r w:rsidR="00DF393F">
        <w:t xml:space="preserve">under legislation </w:t>
      </w:r>
      <w:r w:rsidR="006941E1">
        <w:t>to support a development application</w:t>
      </w:r>
      <w:r>
        <w:t>.</w:t>
      </w:r>
      <w:bookmarkEnd w:id="34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D4" w:rsidRDefault="00502FD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53504500" w:edGrp="everyone"/>
            <w:r>
              <w:rPr>
                <w:rFonts w:ascii="Arial" w:hAnsi="Arial" w:cs="Arial"/>
                <w:sz w:val="22"/>
                <w:szCs w:val="22"/>
              </w:rPr>
              <w:t xml:space="preserve">NSW three cities plan, </w:t>
            </w:r>
          </w:p>
          <w:p w:rsidR="006941E1" w:rsidRPr="001C4084" w:rsidRDefault="00502FD4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Planning Act 2016 </w:t>
            </w:r>
            <w:r w:rsidR="007C23A4">
              <w:rPr>
                <w:rFonts w:ascii="Arial" w:hAnsi="Arial" w:cs="Arial"/>
                <w:sz w:val="22"/>
                <w:szCs w:val="22"/>
              </w:rPr>
              <w:t>QLD (</w:t>
            </w:r>
            <w:permEnd w:id="53504500"/>
          </w:p>
        </w:tc>
        <w:permStart w:id="6574049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886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7404995" w:displacedByCustomXml="prev"/>
      </w:tr>
    </w:tbl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830749" w:rsidRDefault="00DF393F" w:rsidP="006941E1">
      <w:pPr>
        <w:pStyle w:val="11CSTCPLQuestionBullet"/>
        <w:ind w:left="709" w:hanging="709"/>
      </w:pPr>
      <w:bookmarkStart w:id="35" w:name="_Ref496179527"/>
      <w:r>
        <w:t xml:space="preserve">What documents </w:t>
      </w:r>
      <w:r w:rsidR="00F87616">
        <w:t xml:space="preserve">are required </w:t>
      </w:r>
      <w:r>
        <w:t xml:space="preserve">by Council </w:t>
      </w:r>
      <w:r w:rsidR="00F87616">
        <w:t xml:space="preserve">to support a development application (in addition to those under </w:t>
      </w:r>
      <w:r w:rsidR="00F87616">
        <w:fldChar w:fldCharType="begin"/>
      </w:r>
      <w:r w:rsidR="00F87616">
        <w:instrText xml:space="preserve"> REF _Ref496175209 \r \h </w:instrText>
      </w:r>
      <w:r w:rsidR="00F87616">
        <w:fldChar w:fldCharType="separate"/>
      </w:r>
      <w:r w:rsidR="00445946">
        <w:t xml:space="preserve">Q32. </w:t>
      </w:r>
      <w:r w:rsidR="00F87616">
        <w:fldChar w:fldCharType="end"/>
      </w:r>
      <w:r w:rsidR="00F87616">
        <w:t>)?</w:t>
      </w:r>
      <w:bookmarkEnd w:id="35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E1" w:rsidRDefault="007C23A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713975238" w:edGrp="everyone"/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0E663D">
              <w:rPr>
                <w:rFonts w:ascii="Arial" w:hAnsi="Arial" w:cs="Arial"/>
                <w:sz w:val="22"/>
                <w:szCs w:val="22"/>
              </w:rPr>
              <w:t>omp</w:t>
            </w:r>
            <w:r>
              <w:rPr>
                <w:rFonts w:ascii="Arial" w:hAnsi="Arial" w:cs="Arial"/>
                <w:sz w:val="22"/>
                <w:szCs w:val="22"/>
              </w:rPr>
              <w:t xml:space="preserve">leted development services lodgement form </w:t>
            </w:r>
          </w:p>
          <w:p w:rsidR="006941E1" w:rsidRDefault="007C23A4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 w:rsidR="006941E1" w:rsidRPr="001C4084" w:rsidRDefault="007C23A4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Land owner’s consent</w:t>
            </w:r>
            <w:permEnd w:id="713975238"/>
          </w:p>
        </w:tc>
        <w:permStart w:id="15203341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12655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0334194" w:displacedByCustomXml="prev"/>
      </w:tr>
    </w:tbl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6" w:name="_Ref496179700"/>
      <w:r>
        <w:t xml:space="preserve">When arranging for building approval through a building certifier, you must give them scaled and detailed plans. Who should these plans </w:t>
      </w:r>
      <w:r w:rsidR="00370713">
        <w:t>be</w:t>
      </w:r>
      <w:r>
        <w:t xml:space="preserve"> prepared by?</w:t>
      </w:r>
      <w:bookmarkEnd w:id="36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Pr="001C4084" w:rsidRDefault="000E663D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484213041" w:edGrp="everyone"/>
            <w:r>
              <w:rPr>
                <w:rFonts w:ascii="Arial" w:hAnsi="Arial" w:cs="Arial"/>
                <w:sz w:val="22"/>
                <w:szCs w:val="22"/>
              </w:rPr>
              <w:t>Draftsperson or architect</w:t>
            </w:r>
            <w:permEnd w:id="1484213041"/>
          </w:p>
        </w:tc>
        <w:permStart w:id="657588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843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7588811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7" w:name="_Ref428791713"/>
      <w:r>
        <w:t>Name three (3) approvals that must be lodged through the Council, as opposed to through a building certifier.</w:t>
      </w:r>
      <w:bookmarkEnd w:id="37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30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3D" w:rsidRPr="000E663D" w:rsidRDefault="000E663D" w:rsidP="007C23A4">
            <w:pPr>
              <w:numPr>
                <w:ilvl w:val="2"/>
                <w:numId w:val="28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30176" w:edGrp="everyone"/>
            <w:r w:rsidRPr="000E663D">
              <w:rPr>
                <w:rFonts w:ascii="Arial" w:hAnsi="Arial" w:cs="Arial"/>
                <w:sz w:val="22"/>
                <w:szCs w:val="22"/>
              </w:rPr>
              <w:t>Any town planning matters that are not </w:t>
            </w:r>
            <w:hyperlink r:id="rId14" w:history="1">
              <w:r w:rsidRPr="000E663D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accepted </w:t>
              </w:r>
              <w:proofErr w:type="spellStart"/>
              <w:r w:rsidRPr="000E663D">
                <w:rPr>
                  <w:rStyle w:val="Hyperlink"/>
                  <w:rFonts w:ascii="Arial" w:hAnsi="Arial" w:cs="Arial"/>
                  <w:sz w:val="22"/>
                  <w:szCs w:val="22"/>
                </w:rPr>
                <w:t>development,subject</w:t>
              </w:r>
              <w:proofErr w:type="spellEnd"/>
              <w:r w:rsidR="007C23A4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000E663D">
                <w:rPr>
                  <w:rStyle w:val="Hyperlink"/>
                  <w:rFonts w:ascii="Arial" w:hAnsi="Arial" w:cs="Arial"/>
                  <w:sz w:val="22"/>
                  <w:szCs w:val="22"/>
                </w:rPr>
                <w:t>to requirements</w:t>
              </w:r>
            </w:hyperlink>
            <w:r w:rsidRPr="000E663D">
              <w:rPr>
                <w:rFonts w:ascii="Arial" w:hAnsi="Arial" w:cs="Arial"/>
                <w:sz w:val="22"/>
                <w:szCs w:val="22"/>
              </w:rPr>
              <w:t> under </w:t>
            </w:r>
            <w:hyperlink r:id="rId15" w:history="1">
              <w:r w:rsidRPr="000E663D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Brisbane City Plan </w:t>
              </w:r>
            </w:hyperlink>
          </w:p>
          <w:p w:rsidR="000E663D" w:rsidRPr="000E663D" w:rsidRDefault="000E663D" w:rsidP="000E663D">
            <w:pPr>
              <w:numPr>
                <w:ilvl w:val="2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0E663D">
              <w:rPr>
                <w:rFonts w:ascii="Arial" w:hAnsi="Arial" w:cs="Arial"/>
                <w:sz w:val="22"/>
                <w:szCs w:val="22"/>
              </w:rPr>
              <w:t>Houses more than 9.5 metres in height from the natural ground level in the majority of residential zones</w:t>
            </w:r>
          </w:p>
          <w:p w:rsidR="000E663D" w:rsidRPr="000E663D" w:rsidRDefault="000E663D" w:rsidP="000E663D">
            <w:pPr>
              <w:numPr>
                <w:ilvl w:val="2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0E663D">
              <w:rPr>
                <w:rFonts w:ascii="Arial" w:hAnsi="Arial" w:cs="Arial"/>
                <w:sz w:val="22"/>
                <w:szCs w:val="22"/>
              </w:rPr>
              <w:t>Redevelopment or removal of heritage and character buildings</w:t>
            </w:r>
          </w:p>
          <w:permEnd w:id="6230176"/>
          <w:p w:rsidR="00653F51" w:rsidRPr="001C4084" w:rsidRDefault="00653F5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145222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3940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4522270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77520" w:rsidRPr="00830749" w:rsidRDefault="00B70FBF" w:rsidP="00577520">
      <w:pPr>
        <w:pStyle w:val="11CSTCPLQuestionBullet"/>
        <w:ind w:left="709" w:hanging="709"/>
      </w:pPr>
      <w:bookmarkStart w:id="38" w:name="_Ref428791708"/>
      <w:r>
        <w:lastRenderedPageBreak/>
        <w:t>What should be considered when developing a plan for the process of lodging approval applications</w:t>
      </w:r>
      <w:r w:rsidR="00577520">
        <w:t>?</w:t>
      </w:r>
      <w:bookmarkEnd w:id="38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10108F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3A4" w:rsidRDefault="000E663D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263629982" w:edGrp="everyone"/>
            <w:r>
              <w:rPr>
                <w:rFonts w:ascii="Arial" w:hAnsi="Arial" w:cs="Arial"/>
                <w:sz w:val="22"/>
                <w:szCs w:val="22"/>
              </w:rPr>
              <w:t>Scheduling requirements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7C23A4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if specialists need to be considered</w:t>
            </w:r>
            <w:r w:rsidR="007C23A4">
              <w:rPr>
                <w:rFonts w:ascii="Arial" w:hAnsi="Arial" w:cs="Arial"/>
                <w:sz w:val="22"/>
                <w:szCs w:val="22"/>
              </w:rPr>
              <w:t>, or timeframes for approval before work can commence</w:t>
            </w:r>
          </w:p>
          <w:p w:rsidR="007C23A4" w:rsidRDefault="007C23A4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Pr="001C4084" w:rsidRDefault="007C23A4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Client </w:t>
            </w:r>
            <w:proofErr w:type="gramStart"/>
            <w:r w:rsidR="008970D7">
              <w:rPr>
                <w:rFonts w:ascii="Arial" w:hAnsi="Arial" w:cs="Arial"/>
                <w:sz w:val="22"/>
                <w:szCs w:val="22"/>
              </w:rPr>
              <w:t>needs(</w:t>
            </w:r>
            <w:proofErr w:type="gramEnd"/>
            <w:r w:rsidR="008970D7">
              <w:rPr>
                <w:rFonts w:ascii="Arial" w:hAnsi="Arial" w:cs="Arial"/>
                <w:sz w:val="22"/>
                <w:szCs w:val="22"/>
              </w:rPr>
              <w:t>desired</w:t>
            </w:r>
            <w:r>
              <w:rPr>
                <w:rFonts w:ascii="Arial" w:hAnsi="Arial" w:cs="Arial"/>
                <w:sz w:val="22"/>
                <w:szCs w:val="22"/>
              </w:rPr>
              <w:t xml:space="preserve"> dated of completion)</w:t>
            </w:r>
            <w:r w:rsidR="000E663D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263629982"/>
          </w:p>
        </w:tc>
        <w:permStart w:id="10103178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786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0317867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39" w:name="_Ref496179742"/>
      <w:r>
        <w:t xml:space="preserve">True or False (Tick your response): The plan in </w:t>
      </w:r>
      <w:r>
        <w:fldChar w:fldCharType="begin"/>
      </w:r>
      <w:r>
        <w:instrText xml:space="preserve"> REF _Ref428791708 \r \h </w:instrText>
      </w:r>
      <w:r>
        <w:fldChar w:fldCharType="separate"/>
      </w:r>
      <w:r w:rsidR="00445946">
        <w:t xml:space="preserve">Q36. </w:t>
      </w:r>
      <w:r>
        <w:fldChar w:fldCharType="end"/>
      </w:r>
      <w:r>
        <w:t>should be submitted for approval.</w:t>
      </w:r>
      <w:bookmarkEnd w:id="39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B435E" w:rsidTr="007B435E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B435E" w:rsidRDefault="007B435E" w:rsidP="007B43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513548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48702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0E663D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13548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Pr="00E106BF" w:rsidRDefault="007B435E" w:rsidP="007B43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972570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0272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B435E" w:rsidRDefault="007B435E" w:rsidP="007B43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7257006" w:displacedByCustomXml="prev"/>
      </w:tr>
      <w:tr w:rsidR="007B435E" w:rsidTr="007B435E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</w:p>
        </w:tc>
        <w:permStart w:id="19566461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86857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7B435E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566461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</w:tr>
    </w:tbl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40" w:name="_Ref496180136"/>
      <w:r>
        <w:t>The council assesses development under the application types listed below. Describe each assessment type and whether the public must be notified.</w:t>
      </w:r>
      <w:bookmarkEnd w:id="40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:rsidTr="00DF393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7616" w:rsidRDefault="00F87616" w:rsidP="00DF393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5178886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125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87616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7888659" w:displacedByCustomXml="prev"/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ind w:right="82"/>
              <w:jc w:val="center"/>
            </w:pPr>
            <w:r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36D28" w:rsidRPr="00A36D28" w:rsidRDefault="00A36D28" w:rsidP="00941C18">
            <w:pPr>
              <w:numPr>
                <w:ilvl w:val="2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ermStart w:id="78919833" w:edGrp="everyone"/>
            <w:r w:rsidRPr="00A36D28">
              <w:rPr>
                <w:rFonts w:ascii="Arial" w:hAnsi="Arial" w:cs="Arial"/>
                <w:sz w:val="22"/>
                <w:szCs w:val="22"/>
              </w:rPr>
              <w:t xml:space="preserve">A code development application is assessed against the codes identified for the use within City Plan. </w:t>
            </w:r>
          </w:p>
          <w:p w:rsidR="00A36D28" w:rsidRPr="00A36D28" w:rsidRDefault="00A36D28" w:rsidP="00941C18">
            <w:pPr>
              <w:numPr>
                <w:ilvl w:val="2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A36D28">
              <w:rPr>
                <w:rFonts w:ascii="Arial" w:hAnsi="Arial" w:cs="Arial"/>
                <w:sz w:val="22"/>
                <w:szCs w:val="22"/>
              </w:rPr>
              <w:t xml:space="preserve">This type of application can be assessed relatively quickly and does not require public notification. </w:t>
            </w:r>
          </w:p>
          <w:p w:rsidR="00A36D28" w:rsidRPr="00A36D28" w:rsidRDefault="00A36D28" w:rsidP="00941C18">
            <w:pPr>
              <w:numPr>
                <w:ilvl w:val="2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A36D28">
              <w:rPr>
                <w:rFonts w:ascii="Arial" w:hAnsi="Arial" w:cs="Arial"/>
                <w:sz w:val="22"/>
                <w:szCs w:val="22"/>
              </w:rPr>
              <w:t>Where an accepted development, subject to requirements does not meet one or more of the acceptable outcomes of the relevant code, a code application is triggered. The application will only need to address the aspects of development that do not meet the accepted development requirements.</w:t>
            </w:r>
          </w:p>
          <w:permEnd w:id="78919833"/>
          <w:p w:rsidR="00F87616" w:rsidRPr="000D1DEE" w:rsidRDefault="00F87616" w:rsidP="000D1D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jc w:val="center"/>
            </w:pPr>
            <w:r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36D28" w:rsidRPr="00A36D28" w:rsidRDefault="00A36D28" w:rsidP="00941C18">
            <w:pPr>
              <w:numPr>
                <w:ilvl w:val="2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permStart w:id="1805191781" w:edGrp="everyone"/>
            <w:r w:rsidRPr="00A36D28">
              <w:rPr>
                <w:rFonts w:ascii="Arial" w:hAnsi="Arial" w:cs="Arial"/>
                <w:sz w:val="22"/>
                <w:szCs w:val="22"/>
              </w:rPr>
              <w:t xml:space="preserve">An impact assessable development application is for development that must be assessed against all identified codes and City Plan </w:t>
            </w:r>
            <w:proofErr w:type="gramStart"/>
            <w:r w:rsidRPr="00A36D28">
              <w:rPr>
                <w:rFonts w:ascii="Arial" w:hAnsi="Arial" w:cs="Arial"/>
                <w:sz w:val="22"/>
                <w:szCs w:val="22"/>
              </w:rPr>
              <w:t>as a whole to</w:t>
            </w:r>
            <w:proofErr w:type="gramEnd"/>
            <w:r w:rsidRPr="00A36D28">
              <w:rPr>
                <w:rFonts w:ascii="Arial" w:hAnsi="Arial" w:cs="Arial"/>
                <w:sz w:val="22"/>
                <w:szCs w:val="22"/>
              </w:rPr>
              <w:t xml:space="preserve"> the extent relevant. This is to ensure that identified development impacts are addressed. </w:t>
            </w:r>
          </w:p>
          <w:p w:rsidR="00A36D28" w:rsidRPr="00A36D28" w:rsidRDefault="00A36D28" w:rsidP="00941C18">
            <w:pPr>
              <w:numPr>
                <w:ilvl w:val="2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A36D28">
              <w:rPr>
                <w:rFonts w:ascii="Arial" w:hAnsi="Arial" w:cs="Arial"/>
                <w:sz w:val="22"/>
                <w:szCs w:val="22"/>
              </w:rPr>
              <w:t xml:space="preserve">These applications must be publicly notified to </w:t>
            </w:r>
            <w:proofErr w:type="gramStart"/>
            <w:r w:rsidRPr="00A36D28">
              <w:rPr>
                <w:rFonts w:ascii="Arial" w:hAnsi="Arial" w:cs="Arial"/>
                <w:sz w:val="22"/>
                <w:szCs w:val="22"/>
              </w:rPr>
              <w:t>take into account</w:t>
            </w:r>
            <w:proofErr w:type="gramEnd"/>
            <w:r w:rsidRPr="00A36D28">
              <w:rPr>
                <w:rFonts w:ascii="Arial" w:hAnsi="Arial" w:cs="Arial"/>
                <w:sz w:val="22"/>
                <w:szCs w:val="22"/>
              </w:rPr>
              <w:t xml:space="preserve"> the community's views.</w:t>
            </w:r>
          </w:p>
          <w:permEnd w:id="1805191781"/>
          <w:p w:rsidR="00F87616" w:rsidRPr="000D1DEE" w:rsidRDefault="00F87616" w:rsidP="000D1D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</w:tbl>
    <w:p w:rsidR="009818BC" w:rsidRDefault="009818BC" w:rsidP="00F87616">
      <w:pPr>
        <w:rPr>
          <w:rFonts w:ascii="Arial" w:hAnsi="Arial" w:cs="Arial"/>
          <w:sz w:val="22"/>
          <w:szCs w:val="22"/>
        </w:rPr>
      </w:pPr>
    </w:p>
    <w:p w:rsidR="009818BC" w:rsidRPr="00830749" w:rsidRDefault="00083B2A" w:rsidP="009818BC">
      <w:pPr>
        <w:pStyle w:val="11CSTCPLQuestionBullet"/>
        <w:ind w:left="709" w:hanging="709"/>
      </w:pPr>
      <w:bookmarkStart w:id="41" w:name="_Ref496180138"/>
      <w:r>
        <w:t>Identify two (2) stakeholders that may be impacted by a planning application. Describe the impact on each stakeholder and strategies that could be adopted to maximise their support of the planning application</w:t>
      </w:r>
      <w:r w:rsidR="009818BC">
        <w:t>.</w:t>
      </w:r>
      <w:bookmarkEnd w:id="41"/>
    </w:p>
    <w:p w:rsidR="009818BC" w:rsidRPr="00830749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:rsidTr="000D1DE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818BC" w:rsidRDefault="009818BC" w:rsidP="000D1DE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818BC" w:rsidRDefault="009818BC" w:rsidP="000D1DEE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2</w:t>
            </w:r>
          </w:p>
        </w:tc>
        <w:permStart w:id="2606457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0775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818BC" w:rsidRDefault="00F92B8B" w:rsidP="000D1DE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0645746" w:displacedByCustomXml="prev"/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ind w:right="82"/>
              <w:jc w:val="center"/>
            </w:pPr>
            <w:r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715851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438985701" w:edGrp="everyone"/>
            <w:r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6A0DE8">
              <w:rPr>
                <w:rFonts w:ascii="Arial" w:hAnsi="Arial" w:cs="Arial"/>
                <w:sz w:val="22"/>
                <w:szCs w:val="22"/>
              </w:rPr>
              <w:t>example,</w:t>
            </w:r>
            <w:r>
              <w:rPr>
                <w:rFonts w:ascii="Arial" w:hAnsi="Arial" w:cs="Arial"/>
                <w:sz w:val="22"/>
                <w:szCs w:val="22"/>
              </w:rPr>
              <w:t xml:space="preserve"> clients, employers/staff existing </w:t>
            </w:r>
            <w:r w:rsidR="00B03719">
              <w:rPr>
                <w:rFonts w:ascii="Arial" w:hAnsi="Arial" w:cs="Arial"/>
                <w:sz w:val="22"/>
                <w:szCs w:val="22"/>
              </w:rPr>
              <w:t>tenants</w:t>
            </w:r>
            <w:r>
              <w:rPr>
                <w:rFonts w:ascii="Arial" w:hAnsi="Arial" w:cs="Arial"/>
                <w:sz w:val="22"/>
                <w:szCs w:val="22"/>
              </w:rPr>
              <w:t xml:space="preserve">, finance providers interest groups local community </w:t>
            </w:r>
            <w:r w:rsidR="00B03719">
              <w:rPr>
                <w:rFonts w:ascii="Arial" w:hAnsi="Arial" w:cs="Arial"/>
                <w:sz w:val="22"/>
                <w:szCs w:val="22"/>
              </w:rPr>
              <w:t>neighbours</w:t>
            </w:r>
            <w:permEnd w:id="1438985701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B03719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2140283859" w:edGrp="everyone"/>
            <w:r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6A0DE8">
              <w:rPr>
                <w:rFonts w:ascii="Arial" w:hAnsi="Arial" w:cs="Arial"/>
                <w:sz w:val="22"/>
                <w:szCs w:val="22"/>
              </w:rPr>
              <w:t>example,</w:t>
            </w:r>
            <w:r>
              <w:rPr>
                <w:rFonts w:ascii="Arial" w:hAnsi="Arial" w:cs="Arial"/>
                <w:sz w:val="22"/>
                <w:szCs w:val="22"/>
              </w:rPr>
              <w:t xml:space="preserve"> clients, employers/staff existing tenants, finance providers interest groups local community </w:t>
            </w:r>
            <w:r w:rsidR="00A213FC">
              <w:rPr>
                <w:rFonts w:ascii="Arial" w:hAnsi="Arial" w:cs="Arial"/>
                <w:sz w:val="22"/>
                <w:szCs w:val="22"/>
              </w:rPr>
              <w:t>neighbours</w:t>
            </w:r>
            <w:permEnd w:id="21402838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Default="00083B2A" w:rsidP="000D1DEE">
            <w:pPr>
              <w:ind w:right="82"/>
              <w:jc w:val="center"/>
            </w:pPr>
            <w:r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6A0DE8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45180292" w:edGrp="everyone"/>
            <w:r>
              <w:rPr>
                <w:rFonts w:ascii="Arial" w:hAnsi="Arial" w:cs="Arial"/>
                <w:sz w:val="22"/>
                <w:szCs w:val="22"/>
              </w:rPr>
              <w:t>for example, clients, employers/staff existing tenants, finance providers interest groups local community neighbours</w:t>
            </w:r>
            <w:permEnd w:id="145180292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6A0DE8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273770135" w:edGrp="everyone"/>
            <w:r>
              <w:rPr>
                <w:rFonts w:ascii="Arial" w:hAnsi="Arial" w:cs="Arial"/>
                <w:sz w:val="22"/>
                <w:szCs w:val="22"/>
              </w:rPr>
              <w:t>for example, clients, employers/staff existing tenants, finance providers interest groups local community neighbours</w:t>
            </w:r>
            <w:permEnd w:id="12737701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jc w:val="center"/>
            </w:pPr>
            <w:r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6A0DE8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718953215" w:edGrp="everyone"/>
            <w:r>
              <w:rPr>
                <w:rFonts w:ascii="Arial" w:hAnsi="Arial" w:cs="Arial"/>
                <w:sz w:val="22"/>
                <w:szCs w:val="22"/>
              </w:rPr>
              <w:t>for example, clients, employers/staff existing tenants, finance providers interest groups local community neighbours</w:t>
            </w:r>
            <w:permEnd w:id="718953215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6A0DE8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560223594" w:edGrp="everyone"/>
            <w:r>
              <w:rPr>
                <w:rFonts w:ascii="Arial" w:hAnsi="Arial" w:cs="Arial"/>
                <w:sz w:val="22"/>
                <w:szCs w:val="22"/>
              </w:rPr>
              <w:t>for example, clients, employers/staff existing tenants, finance providers interest groups local community neighbours</w:t>
            </w:r>
            <w:permEnd w:id="15602235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</w:tbl>
    <w:p w:rsidR="009818BC" w:rsidRDefault="009818BC" w:rsidP="009818BC">
      <w:pPr>
        <w:rPr>
          <w:rFonts w:ascii="Arial" w:hAnsi="Arial" w:cs="Arial"/>
          <w:sz w:val="22"/>
          <w:szCs w:val="22"/>
        </w:rPr>
      </w:pPr>
    </w:p>
    <w:p w:rsidR="00DF393F" w:rsidRDefault="00DF393F" w:rsidP="009818BC">
      <w:pPr>
        <w:rPr>
          <w:rFonts w:ascii="Arial" w:hAnsi="Arial" w:cs="Arial"/>
          <w:sz w:val="22"/>
          <w:szCs w:val="22"/>
        </w:rPr>
      </w:pPr>
    </w:p>
    <w:p w:rsidR="00CB74EB" w:rsidRPr="00830749" w:rsidRDefault="00DF393F" w:rsidP="00CB74EB">
      <w:pPr>
        <w:pStyle w:val="11CSTCPLQuestionBullet"/>
        <w:ind w:left="709" w:hanging="709"/>
      </w:pPr>
      <w:bookmarkStart w:id="42" w:name="_Ref496180497"/>
      <w:r>
        <w:t xml:space="preserve">Identify </w:t>
      </w:r>
      <w:r w:rsidR="00D470AE">
        <w:t>the Council documentation that outlines whether your proposal will require an impact assessment.</w:t>
      </w:r>
      <w:bookmarkEnd w:id="42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97531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B03719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889349918" w:edGrp="everyone"/>
            <w:r>
              <w:rPr>
                <w:rFonts w:ascii="Arial" w:hAnsi="Arial" w:cs="Arial"/>
                <w:sz w:val="22"/>
                <w:szCs w:val="22"/>
              </w:rPr>
              <w:t>The Sydney Plan</w:t>
            </w:r>
            <w:permEnd w:id="889349918"/>
          </w:p>
        </w:tc>
        <w:permStart w:id="17982075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604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8207511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7936F5" w:rsidRDefault="007936F5" w:rsidP="007936F5">
      <w:pPr>
        <w:rPr>
          <w:rFonts w:ascii="Arial" w:hAnsi="Arial" w:cs="Arial"/>
          <w:sz w:val="22"/>
          <w:szCs w:val="22"/>
        </w:rPr>
      </w:pPr>
    </w:p>
    <w:p w:rsidR="007936F5" w:rsidRPr="00830749" w:rsidRDefault="007936F5" w:rsidP="007936F5">
      <w:pPr>
        <w:pStyle w:val="11CSTCPLQuestionBullet"/>
        <w:ind w:left="709" w:hanging="709"/>
      </w:pPr>
      <w:bookmarkStart w:id="43" w:name="_Ref496180556"/>
      <w:r>
        <w:lastRenderedPageBreak/>
        <w:t>Name three (3) projects that are always deemed ‘accepted development’.</w:t>
      </w:r>
      <w:bookmarkEnd w:id="43"/>
    </w:p>
    <w:p w:rsidR="007936F5" w:rsidRPr="00830749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830749" w:rsidTr="00E97531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6F5" w:rsidRPr="001C4084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6F5" w:rsidRPr="001C4084" w:rsidRDefault="006A0DE8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307397130" w:edGrp="everyone"/>
            <w:r>
              <w:rPr>
                <w:rFonts w:ascii="Arial" w:hAnsi="Arial" w:cs="Arial"/>
                <w:sz w:val="22"/>
                <w:szCs w:val="22"/>
              </w:rPr>
              <w:t xml:space="preserve">Building work to restore building accidentally damaged/destroyed temporary building associate with a material change of use or building operation work, sales office (&lt;2 years). Single satellite dish &lt;1.2m residential or 1.8m (other zones) Development under schedule 4 of planning Regulation 2017; works with current exemption certificate under s46 of the planning </w:t>
            </w:r>
            <w:r w:rsidR="00E647CC">
              <w:rPr>
                <w:rFonts w:ascii="Arial" w:hAnsi="Arial" w:cs="Arial"/>
                <w:sz w:val="22"/>
                <w:szCs w:val="22"/>
              </w:rPr>
              <w:t>Act 2016 (NSW)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307397130"/>
          </w:p>
        </w:tc>
        <w:permStart w:id="13953973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34679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36F5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5397331" w:displacedByCustomXml="prev"/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44" w:name="_Ref496180558"/>
      <w:r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44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1074B" w:rsidTr="0011074B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1074B" w:rsidRDefault="0011074B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308463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04947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3084638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Pr="00E106BF" w:rsidRDefault="0011074B" w:rsidP="001107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80783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63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1074B" w:rsidRDefault="0011074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0783896" w:displacedByCustomXml="prev"/>
      </w:tr>
      <w:tr w:rsidR="0011074B" w:rsidTr="0011074B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20363508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55204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11074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3635088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A0123" w:rsidP="00577520">
      <w:pPr>
        <w:pStyle w:val="11CSTCPLQuestionBullet"/>
        <w:ind w:left="709" w:hanging="709"/>
      </w:pPr>
      <w:bookmarkStart w:id="45" w:name="_Ref495585144"/>
      <w:r>
        <w:t>Other than legislation relating to planning, n</w:t>
      </w:r>
      <w:r w:rsidR="00083B2A">
        <w:t>ame two (2) types of building legislation</w:t>
      </w:r>
      <w:r w:rsidR="00DE2AAF">
        <w:t>/requirements</w:t>
      </w:r>
      <w:r w:rsidR="00083B2A">
        <w:t xml:space="preserve"> considered during the building approval process.</w:t>
      </w:r>
      <w:bookmarkEnd w:id="45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032840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BC71FD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973175189" w:edGrp="everyone"/>
            <w:r>
              <w:rPr>
                <w:rFonts w:ascii="Arial" w:hAnsi="Arial" w:cs="Arial"/>
                <w:sz w:val="22"/>
                <w:szCs w:val="22"/>
              </w:rPr>
              <w:t xml:space="preserve">In Queensland Building Act 1975 and Building code of Australia </w:t>
            </w:r>
            <w:r w:rsidR="00B03719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73175189"/>
          </w:p>
        </w:tc>
        <w:permStart w:id="1910186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2324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0186118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>
      <w:pPr>
        <w:jc w:val="left"/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46" w:name="_Ref496190624"/>
      <w:r>
        <w:t>During the building approval process, which of the following issues are considered under various codes and regulations? Tick all that apply.</w:t>
      </w:r>
      <w:bookmarkEnd w:id="46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B74EB" w:rsidRDefault="00CB74E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364108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75024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B74E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6410820" w:displacedByCustomXml="prev"/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5547271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250875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472717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0052754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35506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52754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9378974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95078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378974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1070611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6776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070611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8692744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360085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D0AD2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92744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460508" w:rsidRDefault="00460508" w:rsidP="00CB74EB">
      <w:pPr>
        <w:rPr>
          <w:rFonts w:ascii="Arial" w:hAnsi="Arial" w:cs="Arial"/>
          <w:sz w:val="22"/>
          <w:szCs w:val="22"/>
        </w:rPr>
      </w:pPr>
    </w:p>
    <w:p w:rsidR="00460508" w:rsidRPr="00830749" w:rsidRDefault="00460508" w:rsidP="00460508">
      <w:pPr>
        <w:pStyle w:val="11CSTCPLQuestionBullet"/>
        <w:ind w:left="709" w:hanging="709"/>
      </w:pPr>
      <w:bookmarkStart w:id="47" w:name="_Ref496191791"/>
      <w:r>
        <w:lastRenderedPageBreak/>
        <w:t xml:space="preserve">Identify </w:t>
      </w:r>
      <w:r w:rsidR="00A52EE4">
        <w:t>and describe two (2) i</w:t>
      </w:r>
      <w:r>
        <w:t>ndustry standards that you may refer to when preparing a building application</w:t>
      </w:r>
      <w:r w:rsidR="00A52EE4">
        <w:t xml:space="preserve"> (e.g. to address </w:t>
      </w:r>
      <w:r w:rsidR="00A52EE4">
        <w:fldChar w:fldCharType="begin"/>
      </w:r>
      <w:r w:rsidR="00A52EE4">
        <w:instrText xml:space="preserve"> REF _Ref496190624 \r \h </w:instrText>
      </w:r>
      <w:r w:rsidR="00A52EE4">
        <w:fldChar w:fldCharType="separate"/>
      </w:r>
      <w:r w:rsidR="00445946">
        <w:t>Q44.</w:t>
      </w:r>
      <w:r w:rsidR="00A52EE4">
        <w:fldChar w:fldCharType="end"/>
      </w:r>
      <w:r w:rsidR="00A52EE4">
        <w:t>)</w:t>
      </w:r>
      <w:r>
        <w:t>.</w:t>
      </w:r>
      <w:bookmarkEnd w:id="47"/>
    </w:p>
    <w:p w:rsidR="00460508" w:rsidRPr="00830749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:rsidTr="0011074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60508" w:rsidRDefault="00460508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1455045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729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60508" w:rsidRDefault="00F92B8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5504589" w:displacedByCustomXml="prev"/>
      </w:tr>
      <w:tr w:rsidR="00460508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0508" w:rsidRPr="00FE608E" w:rsidRDefault="00460508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08" w:rsidRPr="000F6FA4" w:rsidRDefault="00431E37" w:rsidP="0011074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38059658" w:edGrp="everyone"/>
            <w:r>
              <w:rPr>
                <w:rFonts w:ascii="HelveticaNeueLTStd-Lt" w:hAnsi="HelveticaNeueLTStd-Lt"/>
                <w:color w:val="222222"/>
                <w:lang w:val="en"/>
              </w:rPr>
              <w:t>AS 2701-2001</w:t>
            </w:r>
            <w:permEnd w:id="53805965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508" w:rsidRPr="00032840" w:rsidRDefault="00431E37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741213224" w:edGrp="everyone"/>
            <w:r>
              <w:rPr>
                <w:rFonts w:ascii="Open Sans" w:hAnsi="Open Sans"/>
                <w:color w:val="222222"/>
                <w:sz w:val="20"/>
              </w:rPr>
              <w:t>Methods of sampling and testing mortar for masonry constructions</w:t>
            </w:r>
            <w:permEnd w:id="7412132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0508" w:rsidRDefault="00460508" w:rsidP="0011074B">
            <w:pPr>
              <w:ind w:left="993" w:hanging="993"/>
            </w:pPr>
          </w:p>
        </w:tc>
      </w:tr>
      <w:tr w:rsidR="00A52EE4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F6FA4" w:rsidRDefault="00431E37" w:rsidP="0011074B">
            <w:pPr>
              <w:jc w:val="center"/>
              <w:rPr>
                <w:rFonts w:ascii="Arial" w:hAnsi="Arial" w:cs="Arial"/>
                <w:sz w:val="22"/>
              </w:rPr>
            </w:pPr>
            <w:permStart w:id="1451044121" w:edGrp="everyone"/>
            <w:r>
              <w:rPr>
                <w:rFonts w:ascii="HelveticaNeueLTStd-Lt" w:hAnsi="HelveticaNeueLTStd-Lt"/>
                <w:color w:val="222222"/>
                <w:lang w:val="en"/>
              </w:rPr>
              <w:t>AS/NZS 4420.1:2016</w:t>
            </w:r>
            <w:permEnd w:id="145104412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3A557A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732385516" w:edGrp="everyone"/>
            <w:r>
              <w:rPr>
                <w:rFonts w:ascii="Arial" w:hAnsi="Arial" w:cs="Arial"/>
                <w:sz w:val="22"/>
                <w:szCs w:val="22"/>
              </w:rPr>
              <w:t>Doors and windows</w:t>
            </w:r>
            <w:permEnd w:id="7323855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11074B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A52EE4" w:rsidRPr="00830749" w:rsidRDefault="00A52EE4" w:rsidP="00A52EE4">
      <w:pPr>
        <w:pStyle w:val="11CSTCPLQuestionBullet"/>
        <w:ind w:left="709" w:hanging="709"/>
      </w:pPr>
      <w:bookmarkStart w:id="48" w:name="_Ref496191792"/>
      <w:r>
        <w:t>Identify and describe two (2</w:t>
      </w:r>
      <w:r w:rsidR="00505572">
        <w:t>)</w:t>
      </w:r>
      <w:r>
        <w:t xml:space="preserve"> regulations that you may refer to when preparing a building application.</w:t>
      </w:r>
      <w:bookmarkEnd w:id="48"/>
    </w:p>
    <w:p w:rsidR="00A52EE4" w:rsidRPr="00830749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:rsidTr="00CA012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52EE4" w:rsidRDefault="00A52EE4" w:rsidP="00CA012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52EE4" w:rsidRDefault="00505572" w:rsidP="00CA0123">
            <w:pPr>
              <w:keepNext/>
              <w:ind w:left="993" w:right="82" w:hanging="993"/>
              <w:jc w:val="center"/>
            </w:pPr>
            <w:r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52EE4" w:rsidRDefault="00A52EE4" w:rsidP="00CA0123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147014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5834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52EE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7014402" w:displacedByCustomXml="prev"/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3A557A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66770967" w:edGrp="everyone"/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  <w:lang w:val="en"/>
              </w:rPr>
              <w:t>Building Act 1975</w:t>
            </w:r>
            <w:permEnd w:id="46677096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95C16" w:rsidRDefault="00395C16" w:rsidP="00395C16">
            <w:pPr>
              <w:autoSpaceDE w:val="0"/>
              <w:autoSpaceDN w:val="0"/>
              <w:rPr>
                <w:rFonts w:ascii="Calibri" w:hAnsi="Calibri"/>
                <w:sz w:val="22"/>
                <w:lang w:eastAsia="en-AU"/>
              </w:rPr>
            </w:pPr>
            <w:permStart w:id="893219151" w:edGrp="everyone"/>
            <w:r>
              <w:rPr>
                <w:rFonts w:ascii="Times New Roman" w:hAnsi="Times New Roman"/>
                <w:szCs w:val="24"/>
              </w:rPr>
              <w:t>Chapter 2 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provides for what building work is assessable development or accepted development for the Planning Act.</w:t>
            </w:r>
          </w:p>
          <w:permEnd w:id="893219151"/>
          <w:p w:rsidR="00A52EE4" w:rsidRPr="00032840" w:rsidRDefault="00A52EE4" w:rsidP="000328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CA2751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17407235" w:edGrp="everyone"/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  <w:lang w:val="en"/>
              </w:rPr>
              <w:t>Planning Act 2016</w:t>
            </w:r>
            <w:permEnd w:id="201740723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95C16" w:rsidRDefault="00395C16" w:rsidP="00395C16">
            <w:pPr>
              <w:autoSpaceDE w:val="0"/>
              <w:autoSpaceDN w:val="0"/>
              <w:rPr>
                <w:rFonts w:ascii="Calibri" w:hAnsi="Calibri"/>
                <w:sz w:val="22"/>
                <w:lang w:eastAsia="en-AU"/>
              </w:rPr>
            </w:pPr>
            <w:permStart w:id="579883450" w:edGrp="everyone"/>
            <w:r>
              <w:rPr>
                <w:rFonts w:ascii="Times New Roman" w:hAnsi="Times New Roman"/>
                <w:color w:val="000000"/>
                <w:sz w:val="23"/>
                <w:szCs w:val="23"/>
              </w:rPr>
              <w:t>The purpose of this Act is to establish an efficient, effective, transparent, integrated, coordinated, and accountable system of land use planning (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</w:rPr>
              <w:t>planning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), development assessment and related matters that facilitates the achievement of ecological sustainability.</w:t>
            </w:r>
          </w:p>
          <w:permEnd w:id="579883450"/>
          <w:p w:rsidR="00A52EE4" w:rsidRPr="00032840" w:rsidRDefault="00A52EE4" w:rsidP="00032840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B74EB" w:rsidP="00577520">
      <w:pPr>
        <w:pStyle w:val="11CSTCPLQuestionBullet"/>
        <w:ind w:left="709" w:hanging="709"/>
      </w:pPr>
      <w:bookmarkStart w:id="49" w:name="_Ref495585145"/>
      <w:r>
        <w:t>Describe the importance of using document control processes when submitting an application.</w:t>
      </w:r>
      <w:bookmarkEnd w:id="49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B03719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710626449" w:edGrp="everyone"/>
            <w:r>
              <w:rPr>
                <w:rFonts w:ascii="Arial" w:hAnsi="Arial" w:cs="Arial"/>
                <w:sz w:val="22"/>
                <w:szCs w:val="22"/>
              </w:rPr>
              <w:t>It will ensure that the most current documents are submitted</w:t>
            </w:r>
            <w:permEnd w:id="1710626449"/>
          </w:p>
        </w:tc>
        <w:permStart w:id="7582720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0191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8272012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50" w:name="_Ref496190746"/>
      <w:r>
        <w:t>How the currency of a plan determined?</w:t>
      </w:r>
      <w:bookmarkEnd w:id="50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A56D18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106076926" w:edGrp="everyone"/>
            <w:r>
              <w:rPr>
                <w:rFonts w:ascii="Arial" w:hAnsi="Arial" w:cs="Arial"/>
                <w:sz w:val="22"/>
                <w:szCs w:val="22"/>
              </w:rPr>
              <w:t>Check the revision or issue</w:t>
            </w:r>
            <w:permEnd w:id="1106076926"/>
          </w:p>
        </w:tc>
        <w:permStart w:id="10653742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727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5374299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330577" w:rsidP="00330577">
      <w:pPr>
        <w:pStyle w:val="11CSTCPLQuestionBullet"/>
        <w:ind w:left="709" w:hanging="709"/>
      </w:pPr>
      <w:bookmarkStart w:id="51" w:name="_Ref496190819"/>
      <w:r>
        <w:lastRenderedPageBreak/>
        <w:t>True or False (Tick your response): To ensure continuing progress of your application, you should confirm the application status at appropriate intervals.</w:t>
      </w:r>
      <w:bookmarkEnd w:id="51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075A2" w:rsidTr="004075A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075A2" w:rsidRDefault="004075A2" w:rsidP="004075A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540020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37325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4D0AD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400205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Pr="00E106BF" w:rsidRDefault="004075A2" w:rsidP="004075A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2909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2447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075A2" w:rsidRDefault="004075A2" w:rsidP="004075A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909139" w:displacedByCustomXml="prev"/>
      </w:tr>
      <w:tr w:rsidR="004075A2" w:rsidTr="004075A2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</w:p>
        </w:tc>
        <w:permStart w:id="19993270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191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4075A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9932709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</w:tr>
    </w:tbl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CA0123" w:rsidP="00330577">
      <w:pPr>
        <w:pStyle w:val="11CSTCPLQuestionBullet"/>
        <w:ind w:left="709" w:hanging="709"/>
      </w:pPr>
      <w:bookmarkStart w:id="52" w:name="_Ref496190729"/>
      <w:r>
        <w:t xml:space="preserve">Identify (and name, if applicable) whether there is an </w:t>
      </w:r>
      <w:r w:rsidR="00330577">
        <w:t xml:space="preserve">electronic portal used to check applications submitted to </w:t>
      </w:r>
      <w:r>
        <w:t>Council</w:t>
      </w:r>
      <w:r w:rsidR="00330577">
        <w:t>?</w:t>
      </w:r>
      <w:bookmarkEnd w:id="52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0577" w:rsidRPr="001C4084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77" w:rsidRPr="001C4084" w:rsidRDefault="00BC71FD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53443390" w:edGrp="everyone"/>
            <w:r>
              <w:rPr>
                <w:rFonts w:ascii="Arial" w:hAnsi="Arial" w:cs="Arial"/>
                <w:sz w:val="22"/>
                <w:szCs w:val="22"/>
              </w:rPr>
              <w:t xml:space="preserve">Brisbane city council has PD online </w:t>
            </w:r>
            <w:permEnd w:id="153443390"/>
          </w:p>
        </w:tc>
        <w:permStart w:id="20339856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32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0577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3985664" w:displacedByCustomXml="prev"/>
      </w:tr>
    </w:tbl>
    <w:p w:rsidR="00A52EE4" w:rsidRPr="00830749" w:rsidRDefault="00A52EE4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3" w:name="_Ref496191097"/>
      <w:r>
        <w:t xml:space="preserve">Order the following stages from 1 to 6 to identify the application assessment process used by </w:t>
      </w:r>
      <w:r w:rsidR="00CA0123">
        <w:t>the</w:t>
      </w:r>
      <w:r>
        <w:t xml:space="preserve"> Council.</w:t>
      </w:r>
      <w:bookmarkEnd w:id="53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</w:t>
            </w:r>
          </w:p>
        </w:tc>
        <w:permStart w:id="9703962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64987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0396223" w:displacedByCustomXml="prev"/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98089764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29808976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81475265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8814752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85851157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4858511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88029917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7880299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6457750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664577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4D0AD2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9427969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4942796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CA0123" w:rsidRDefault="00CA0123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4" w:name="_Ref496191099"/>
      <w:r>
        <w:t>True or False (Tick your response): If a planning application is incomplete at the ti</w:t>
      </w:r>
      <w:r w:rsidR="00CA0123">
        <w:t>m</w:t>
      </w:r>
      <w:r>
        <w:t>e of lodgement, the Council will always issue a ‘not properly made’ action notice.</w:t>
      </w:r>
      <w:bookmarkEnd w:id="54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149979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5144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B48AD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49979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060099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701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6009905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20841862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65319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B48AD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418620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5" w:name="_Ref496191103"/>
      <w:r>
        <w:t>The applicant has how many business days to comply with an action notice?</w:t>
      </w:r>
      <w:bookmarkEnd w:id="55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AD2" w:rsidRPr="004D0AD2" w:rsidRDefault="004D0AD2" w:rsidP="00941C18">
            <w:pPr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  <w:permStart w:id="1849433612" w:edGrp="everyone"/>
            <w:r w:rsidRPr="004D0AD2">
              <w:rPr>
                <w:rFonts w:ascii="Arial" w:hAnsi="Arial" w:cs="Arial"/>
                <w:sz w:val="22"/>
                <w:szCs w:val="22"/>
              </w:rPr>
              <w:t xml:space="preserve">The applicant has 20 business days, or any further period agreed to, to comply with an action notice. </w:t>
            </w:r>
          </w:p>
          <w:permEnd w:id="1849433612"/>
          <w:p w:rsidR="009B03CB" w:rsidRPr="001C4084" w:rsidRDefault="009B03CB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876703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545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7670393" w:displacedByCustomXml="prev"/>
      </w:tr>
    </w:tbl>
    <w:p w:rsidR="009B03CB" w:rsidRPr="00830749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6" w:name="_Ref496191125"/>
      <w:r>
        <w:t>Identify three (3) common application problems.</w:t>
      </w:r>
      <w:bookmarkEnd w:id="56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AD2" w:rsidRPr="004D0AD2" w:rsidRDefault="004D0AD2" w:rsidP="00941C18">
            <w:pPr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permStart w:id="1383608338" w:edGrp="everyone"/>
            <w:r w:rsidRPr="004D0AD2">
              <w:rPr>
                <w:rFonts w:ascii="Arial" w:hAnsi="Arial" w:cs="Arial"/>
                <w:sz w:val="22"/>
                <w:szCs w:val="22"/>
              </w:rPr>
              <w:t>Insufficient information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Not meeting the '</w:t>
            </w:r>
            <w:hyperlink r:id="rId16" w:history="1">
              <w:r w:rsidRPr="004D0AD2">
                <w:rPr>
                  <w:rStyle w:val="Hyperlink"/>
                  <w:rFonts w:ascii="Arial" w:hAnsi="Arial" w:cs="Arial"/>
                  <w:sz w:val="22"/>
                  <w:szCs w:val="22"/>
                </w:rPr>
                <w:t>properly made</w:t>
              </w:r>
            </w:hyperlink>
            <w:r w:rsidRPr="004D0AD2">
              <w:rPr>
                <w:rFonts w:ascii="Arial" w:hAnsi="Arial" w:cs="Arial"/>
                <w:sz w:val="22"/>
                <w:szCs w:val="22"/>
              </w:rPr>
              <w:t>' requirements detailed on each of the </w:t>
            </w:r>
            <w:hyperlink r:id="rId17" w:history="1">
              <w:r w:rsidRPr="004D0AD2">
                <w:rPr>
                  <w:rStyle w:val="Hyperlink"/>
                  <w:rFonts w:ascii="Arial" w:hAnsi="Arial" w:cs="Arial"/>
                  <w:sz w:val="22"/>
                  <w:szCs w:val="22"/>
                </w:rPr>
                <w:t>Development Application</w:t>
              </w:r>
            </w:hyperlink>
            <w:r w:rsidRPr="004D0AD2">
              <w:rPr>
                <w:rFonts w:ascii="Arial" w:hAnsi="Arial" w:cs="Arial"/>
                <w:sz w:val="22"/>
                <w:szCs w:val="22"/>
              </w:rPr>
              <w:t> forms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Inadequate plans, such as illegible A3 size plans and missing details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Little or no supporting information, including failing to address the applicable codes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Conflicting reports and plans</w:t>
            </w:r>
          </w:p>
          <w:p w:rsidR="004D0AD2" w:rsidRPr="004D0AD2" w:rsidRDefault="004D0AD2" w:rsidP="00941C18">
            <w:pPr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Poor quality plans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Plans submitted as part of an application should be prepared by a qualified design consultant in the relevant development field and are required to be fully legible at A3 size.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Plans are to be fully dimensioned and show heights and setbacks from boundaries. </w:t>
            </w:r>
          </w:p>
          <w:p w:rsidR="004D0AD2" w:rsidRPr="004D0AD2" w:rsidRDefault="004D0AD2" w:rsidP="00941C18">
            <w:pPr>
              <w:numPr>
                <w:ilvl w:val="1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4D0AD2">
              <w:rPr>
                <w:rFonts w:ascii="Arial" w:hAnsi="Arial" w:cs="Arial"/>
                <w:sz w:val="22"/>
                <w:szCs w:val="22"/>
              </w:rPr>
              <w:t>All details should be included (e.g. all elevations, floor plans for each level, subdivision details, if applicable)</w:t>
            </w:r>
          </w:p>
          <w:permEnd w:id="1383608338"/>
          <w:p w:rsidR="009B03CB" w:rsidRPr="001C4084" w:rsidRDefault="009B03CB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63955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80367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3955123" w:displacedByCustomXml="prev"/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5A227F" w:rsidRDefault="005A227F" w:rsidP="005A227F">
      <w:pPr>
        <w:rPr>
          <w:rFonts w:ascii="Arial" w:hAnsi="Arial" w:cs="Arial"/>
          <w:sz w:val="22"/>
          <w:szCs w:val="22"/>
        </w:rPr>
      </w:pPr>
    </w:p>
    <w:p w:rsidR="005A227F" w:rsidRPr="00830749" w:rsidRDefault="005A227F" w:rsidP="005A227F">
      <w:pPr>
        <w:pStyle w:val="11CSTCPLQuestionBullet"/>
        <w:ind w:left="709" w:hanging="709"/>
      </w:pPr>
      <w:bookmarkStart w:id="57" w:name="_Ref496191130"/>
      <w:r>
        <w:t>True or False (Tick your response): When considering an appeal, the applicant should seek private legal advice.</w:t>
      </w:r>
      <w:bookmarkEnd w:id="57"/>
    </w:p>
    <w:p w:rsidR="005A227F" w:rsidRPr="00830749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552569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094646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4D0AD2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525695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594664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833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9466417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4684217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514675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6842177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8" w:name="_Ref496191135"/>
      <w:r>
        <w:t>Minor amendments to an application should be negotiated with which of the following parties? Tick all that apply.</w:t>
      </w:r>
      <w:bookmarkEnd w:id="58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634969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3496950" w:displacedByCustomXml="prev"/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7747183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166830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EB48AD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7471832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2686627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106743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4D0AD2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86627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8260612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27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EB48AD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60612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70B74" w:rsidRPr="00577520" w:rsidRDefault="00970B74" w:rsidP="00F92B8B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F92B8B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D16" w:rsidRDefault="008A1D16" w:rsidP="00A67754">
      <w:r>
        <w:separator/>
      </w:r>
    </w:p>
  </w:endnote>
  <w:endnote w:type="continuationSeparator" w:id="0">
    <w:p w:rsidR="008A1D16" w:rsidRDefault="008A1D1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NeueLTStd-Lt">
    <w:altName w:val="Arial"/>
    <w:charset w:val="00"/>
    <w:family w:val="auto"/>
    <w:pitch w:val="default"/>
  </w:font>
  <w:font w:name="Open Sans">
    <w:altName w:val="Segoe U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00D" w:rsidRPr="00830749" w:rsidRDefault="0037500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7500D" w:rsidRPr="00830749" w:rsidRDefault="008A1D1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84943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04161406"/>
            <w:docPartObj>
              <w:docPartGallery w:val="Page Numbers (Top of Page)"/>
              <w:docPartUnique/>
            </w:docPartObj>
          </w:sdtPr>
          <w:sdtEndPr/>
          <w:sdtContent>
            <w:r w:rsidR="0037500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7500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37500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37500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37500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94B9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37500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37500D">
      <w:rPr>
        <w:rFonts w:ascii="Arial" w:hAnsi="Arial" w:cs="Arial"/>
        <w:b/>
        <w:sz w:val="16"/>
        <w:szCs w:val="16"/>
      </w:rPr>
      <w:ptab w:relativeTo="margin" w:alignment="right" w:leader="none"/>
    </w:r>
    <w:r w:rsidR="0037500D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24569246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7500D"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00D" w:rsidRPr="00830749" w:rsidRDefault="0037500D" w:rsidP="00F92B8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7500D" w:rsidRPr="00830749" w:rsidRDefault="0037500D" w:rsidP="00F92B8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572118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49209648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94B90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D16" w:rsidRDefault="008A1D16" w:rsidP="00A67754">
      <w:r>
        <w:separator/>
      </w:r>
    </w:p>
  </w:footnote>
  <w:footnote w:type="continuationSeparator" w:id="0">
    <w:p w:rsidR="008A1D16" w:rsidRDefault="008A1D1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00D" w:rsidRDefault="0037500D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519979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37500D" w:rsidRDefault="008A1D16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6496656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7500D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37500D" w:rsidRPr="00830749" w:rsidRDefault="0037500D" w:rsidP="00593F60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00D" w:rsidRDefault="0037500D" w:rsidP="00F92B8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353614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37500D" w:rsidRDefault="008A1D16" w:rsidP="00F92B8B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8580286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7500D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37500D" w:rsidRPr="00830749" w:rsidRDefault="0037500D" w:rsidP="00F92B8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0564C"/>
    <w:multiLevelType w:val="hybridMultilevel"/>
    <w:tmpl w:val="C9B49A7A"/>
    <w:lvl w:ilvl="0" w:tplc="C130C03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BC005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8101A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26FF3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F0DD5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D43C7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FA3B6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ACF98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32AEA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130A6"/>
    <w:multiLevelType w:val="hybridMultilevel"/>
    <w:tmpl w:val="1D64FA0E"/>
    <w:lvl w:ilvl="0" w:tplc="B0FAF70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5870B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F4443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CEB68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FC947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C65E8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A6BCE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002C5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7CB78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169D5"/>
    <w:multiLevelType w:val="hybridMultilevel"/>
    <w:tmpl w:val="AEEAF738"/>
    <w:lvl w:ilvl="0" w:tplc="E8F0DDD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5A78E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9E461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E447F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72861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32719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369D5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CCA6B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D0FB1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5F249C"/>
    <w:multiLevelType w:val="hybridMultilevel"/>
    <w:tmpl w:val="519676B6"/>
    <w:lvl w:ilvl="0" w:tplc="9736A08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AA37E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D4882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F6DF7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B6CCD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368E5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7A450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5EC19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441C3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C670F5"/>
    <w:multiLevelType w:val="hybridMultilevel"/>
    <w:tmpl w:val="FB405040"/>
    <w:lvl w:ilvl="0" w:tplc="FAC6096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167F1A">
      <w:numFmt w:val="none"/>
      <w:lvlText w:val=""/>
      <w:lvlJc w:val="left"/>
      <w:pPr>
        <w:tabs>
          <w:tab w:val="num" w:pos="360"/>
        </w:tabs>
      </w:pPr>
    </w:lvl>
    <w:lvl w:ilvl="2" w:tplc="73B0C2BE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B4D84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54294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CE5506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14F61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84123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38A68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95C9D"/>
    <w:multiLevelType w:val="hybridMultilevel"/>
    <w:tmpl w:val="9F82D276"/>
    <w:lvl w:ilvl="0" w:tplc="A4F4995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44F266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38543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42A3E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10456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B41CC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7C221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06FFC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9886E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1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D4A2E"/>
    <w:multiLevelType w:val="hybridMultilevel"/>
    <w:tmpl w:val="0C6A958E"/>
    <w:lvl w:ilvl="0" w:tplc="F1F2813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6C67B2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324114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5A6A7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CAF88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72018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EA92C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D20CC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CE1B3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B43269"/>
    <w:multiLevelType w:val="hybridMultilevel"/>
    <w:tmpl w:val="2C7CF25E"/>
    <w:lvl w:ilvl="0" w:tplc="9E06FAE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EEB77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F81408">
      <w:start w:val="24574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CE485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08052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90C6D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8C16A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4E290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D8D65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6C0CB5"/>
    <w:multiLevelType w:val="hybridMultilevel"/>
    <w:tmpl w:val="7EC02282"/>
    <w:lvl w:ilvl="0" w:tplc="61B8383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0C9482">
      <w:start w:val="24574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72CB2A">
      <w:start w:val="24574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4E47D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C425C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6F0C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3AACD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548C4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E293C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AE198A"/>
    <w:multiLevelType w:val="hybridMultilevel"/>
    <w:tmpl w:val="1140487E"/>
    <w:lvl w:ilvl="0" w:tplc="86225C8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105FEE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C8A7E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3E484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D01E1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9AAF9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820BC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1C557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8AFA6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2779AC"/>
    <w:multiLevelType w:val="hybridMultilevel"/>
    <w:tmpl w:val="873CAEEE"/>
    <w:lvl w:ilvl="0" w:tplc="5DC266F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C6DF04">
      <w:numFmt w:val="none"/>
      <w:lvlText w:val=""/>
      <w:lvlJc w:val="left"/>
      <w:pPr>
        <w:tabs>
          <w:tab w:val="num" w:pos="360"/>
        </w:tabs>
      </w:pPr>
    </w:lvl>
    <w:lvl w:ilvl="2" w:tplc="198C8BA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16ECC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0E026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44D7B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52CE0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749FC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42FC7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8" w15:restartNumberingAfterBreak="0">
    <w:nsid w:val="54A32FD9"/>
    <w:multiLevelType w:val="hybridMultilevel"/>
    <w:tmpl w:val="95C64B42"/>
    <w:lvl w:ilvl="0" w:tplc="9BF48B3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3E99C0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ECC408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7ECFB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BC5A7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8A834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0C01A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B84F9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6CACE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ED636B"/>
    <w:multiLevelType w:val="hybridMultilevel"/>
    <w:tmpl w:val="78165242"/>
    <w:lvl w:ilvl="0" w:tplc="3190F2A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14A76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A43DD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B2A84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149B6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9AE34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D810D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AEBD3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9C918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A513B5"/>
    <w:multiLevelType w:val="hybridMultilevel"/>
    <w:tmpl w:val="87C2A608"/>
    <w:lvl w:ilvl="0" w:tplc="E8EEABC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3C6E7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20323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90007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D2733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9C806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42E08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B0131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F68A4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AD4754"/>
    <w:multiLevelType w:val="hybridMultilevel"/>
    <w:tmpl w:val="E17279CA"/>
    <w:lvl w:ilvl="0" w:tplc="B344D99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58BA86">
      <w:numFmt w:val="none"/>
      <w:lvlText w:val=""/>
      <w:lvlJc w:val="left"/>
      <w:pPr>
        <w:tabs>
          <w:tab w:val="num" w:pos="360"/>
        </w:tabs>
      </w:pPr>
    </w:lvl>
    <w:lvl w:ilvl="2" w:tplc="3C4A4E5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62E86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683C9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C4270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C203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36185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52E67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967E37"/>
    <w:multiLevelType w:val="hybridMultilevel"/>
    <w:tmpl w:val="C41630E0"/>
    <w:lvl w:ilvl="0" w:tplc="7CA0A11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AA4A1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74245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30D78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0AFD0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1A2CF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9A2C3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ACC78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E8ADA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B42386"/>
    <w:multiLevelType w:val="hybridMultilevel"/>
    <w:tmpl w:val="F40C211C"/>
    <w:lvl w:ilvl="0" w:tplc="71C619B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0A0F7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A4203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403E0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BC4BF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64D346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6C13E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52128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3C0BE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CB74C0"/>
    <w:multiLevelType w:val="hybridMultilevel"/>
    <w:tmpl w:val="7AD4A06C"/>
    <w:lvl w:ilvl="0" w:tplc="C988FF8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9877D6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EAF63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E822F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1A9AB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F4E71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F0BBD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0694C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724F5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606C30"/>
    <w:multiLevelType w:val="hybridMultilevel"/>
    <w:tmpl w:val="553C5440"/>
    <w:lvl w:ilvl="0" w:tplc="AADE89B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DEA26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74F38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14EEE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C65BA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1C846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F6A3C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385C7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B65BC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20"/>
  </w:num>
  <w:num w:numId="5">
    <w:abstractNumId w:val="2"/>
  </w:num>
  <w:num w:numId="6">
    <w:abstractNumId w:val="17"/>
  </w:num>
  <w:num w:numId="7">
    <w:abstractNumId w:val="10"/>
  </w:num>
  <w:num w:numId="8">
    <w:abstractNumId w:val="7"/>
  </w:num>
  <w:num w:numId="9">
    <w:abstractNumId w:val="19"/>
  </w:num>
  <w:num w:numId="10">
    <w:abstractNumId w:val="6"/>
  </w:num>
  <w:num w:numId="11">
    <w:abstractNumId w:val="16"/>
  </w:num>
  <w:num w:numId="12">
    <w:abstractNumId w:val="5"/>
  </w:num>
  <w:num w:numId="13">
    <w:abstractNumId w:val="3"/>
  </w:num>
  <w:num w:numId="14">
    <w:abstractNumId w:val="15"/>
  </w:num>
  <w:num w:numId="15">
    <w:abstractNumId w:val="22"/>
  </w:num>
  <w:num w:numId="16">
    <w:abstractNumId w:val="9"/>
  </w:num>
  <w:num w:numId="17">
    <w:abstractNumId w:val="23"/>
  </w:num>
  <w:num w:numId="18">
    <w:abstractNumId w:val="25"/>
  </w:num>
  <w:num w:numId="19">
    <w:abstractNumId w:val="12"/>
  </w:num>
  <w:num w:numId="20">
    <w:abstractNumId w:val="18"/>
  </w:num>
  <w:num w:numId="21">
    <w:abstractNumId w:val="8"/>
  </w:num>
  <w:num w:numId="22">
    <w:abstractNumId w:val="26"/>
  </w:num>
  <w:num w:numId="23">
    <w:abstractNumId w:val="27"/>
  </w:num>
  <w:num w:numId="24">
    <w:abstractNumId w:val="14"/>
  </w:num>
  <w:num w:numId="25">
    <w:abstractNumId w:val="24"/>
  </w:num>
  <w:num w:numId="26">
    <w:abstractNumId w:val="13"/>
  </w:num>
  <w:num w:numId="27">
    <w:abstractNumId w:val="21"/>
  </w:num>
  <w:num w:numId="28">
    <w:abstractNumId w:val="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O5Do5sDsDpU/DrXKFIVIpO9eQQs+DriTQEDOZCb9bCU4+SMu4dgPiVWOKGFDxwAWVMhLQUbv3fXPcS/LCKap1A==" w:salt="RYRU06JIwmJVJqR+QZGO3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14AD"/>
    <w:rsid w:val="000132F8"/>
    <w:rsid w:val="0001396A"/>
    <w:rsid w:val="0001727C"/>
    <w:rsid w:val="00020BB6"/>
    <w:rsid w:val="00024F65"/>
    <w:rsid w:val="00027B47"/>
    <w:rsid w:val="00032840"/>
    <w:rsid w:val="00035243"/>
    <w:rsid w:val="000363E7"/>
    <w:rsid w:val="00037820"/>
    <w:rsid w:val="0004368E"/>
    <w:rsid w:val="0004675B"/>
    <w:rsid w:val="00052041"/>
    <w:rsid w:val="000544F4"/>
    <w:rsid w:val="00054D7B"/>
    <w:rsid w:val="00061726"/>
    <w:rsid w:val="000653FD"/>
    <w:rsid w:val="000672EE"/>
    <w:rsid w:val="00074457"/>
    <w:rsid w:val="00076AD6"/>
    <w:rsid w:val="00083033"/>
    <w:rsid w:val="000838EE"/>
    <w:rsid w:val="00083B2A"/>
    <w:rsid w:val="0008468E"/>
    <w:rsid w:val="00085F76"/>
    <w:rsid w:val="00090D03"/>
    <w:rsid w:val="00091491"/>
    <w:rsid w:val="000922B4"/>
    <w:rsid w:val="000A1D1B"/>
    <w:rsid w:val="000A2303"/>
    <w:rsid w:val="000A7B07"/>
    <w:rsid w:val="000B346C"/>
    <w:rsid w:val="000B7B64"/>
    <w:rsid w:val="000C233D"/>
    <w:rsid w:val="000C4F46"/>
    <w:rsid w:val="000C6FB4"/>
    <w:rsid w:val="000D1DEE"/>
    <w:rsid w:val="000D5215"/>
    <w:rsid w:val="000E0482"/>
    <w:rsid w:val="000E663D"/>
    <w:rsid w:val="000E680F"/>
    <w:rsid w:val="000E6E37"/>
    <w:rsid w:val="000F0FCA"/>
    <w:rsid w:val="000F6FA4"/>
    <w:rsid w:val="0010108F"/>
    <w:rsid w:val="00103A5E"/>
    <w:rsid w:val="0011074B"/>
    <w:rsid w:val="00112D77"/>
    <w:rsid w:val="001157AF"/>
    <w:rsid w:val="00116C30"/>
    <w:rsid w:val="00120F7E"/>
    <w:rsid w:val="0012562F"/>
    <w:rsid w:val="001266C6"/>
    <w:rsid w:val="00126C85"/>
    <w:rsid w:val="00127DAC"/>
    <w:rsid w:val="00132977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673D"/>
    <w:rsid w:val="00187760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D6866"/>
    <w:rsid w:val="001E05E8"/>
    <w:rsid w:val="001E7EEC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593"/>
    <w:rsid w:val="00220F44"/>
    <w:rsid w:val="00222B64"/>
    <w:rsid w:val="00227EAD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4BD"/>
    <w:rsid w:val="00281ED1"/>
    <w:rsid w:val="00282382"/>
    <w:rsid w:val="002824BE"/>
    <w:rsid w:val="00282828"/>
    <w:rsid w:val="00287CC3"/>
    <w:rsid w:val="00294162"/>
    <w:rsid w:val="00294B90"/>
    <w:rsid w:val="00294E35"/>
    <w:rsid w:val="002A316B"/>
    <w:rsid w:val="002A3AF9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F77C9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4F13"/>
    <w:rsid w:val="003259FD"/>
    <w:rsid w:val="00326BB7"/>
    <w:rsid w:val="00327E27"/>
    <w:rsid w:val="00330577"/>
    <w:rsid w:val="0033666D"/>
    <w:rsid w:val="00336763"/>
    <w:rsid w:val="00347500"/>
    <w:rsid w:val="00347A6D"/>
    <w:rsid w:val="003548CB"/>
    <w:rsid w:val="00355996"/>
    <w:rsid w:val="0035649F"/>
    <w:rsid w:val="003614DC"/>
    <w:rsid w:val="00361CE5"/>
    <w:rsid w:val="00362760"/>
    <w:rsid w:val="00370713"/>
    <w:rsid w:val="00374DDE"/>
    <w:rsid w:val="0037500D"/>
    <w:rsid w:val="003758B4"/>
    <w:rsid w:val="00376162"/>
    <w:rsid w:val="00386B67"/>
    <w:rsid w:val="00390A28"/>
    <w:rsid w:val="0039160D"/>
    <w:rsid w:val="00395C16"/>
    <w:rsid w:val="00396581"/>
    <w:rsid w:val="003965FE"/>
    <w:rsid w:val="00397E79"/>
    <w:rsid w:val="003A557A"/>
    <w:rsid w:val="003A67F7"/>
    <w:rsid w:val="003B0DC7"/>
    <w:rsid w:val="003B5C02"/>
    <w:rsid w:val="003C065D"/>
    <w:rsid w:val="003C173C"/>
    <w:rsid w:val="003C33FB"/>
    <w:rsid w:val="003C6A1A"/>
    <w:rsid w:val="003C7A39"/>
    <w:rsid w:val="003D2DB8"/>
    <w:rsid w:val="003D337A"/>
    <w:rsid w:val="003D6EB8"/>
    <w:rsid w:val="003D7CD7"/>
    <w:rsid w:val="003E01DF"/>
    <w:rsid w:val="003E1DAB"/>
    <w:rsid w:val="003E41CD"/>
    <w:rsid w:val="003F4120"/>
    <w:rsid w:val="003F4E60"/>
    <w:rsid w:val="00400774"/>
    <w:rsid w:val="00401C9F"/>
    <w:rsid w:val="00402AD2"/>
    <w:rsid w:val="00402F76"/>
    <w:rsid w:val="004075A2"/>
    <w:rsid w:val="00410BC8"/>
    <w:rsid w:val="00410EFE"/>
    <w:rsid w:val="004163B0"/>
    <w:rsid w:val="00417106"/>
    <w:rsid w:val="00420D74"/>
    <w:rsid w:val="00430E57"/>
    <w:rsid w:val="004316FB"/>
    <w:rsid w:val="00431E37"/>
    <w:rsid w:val="0043275D"/>
    <w:rsid w:val="00433D65"/>
    <w:rsid w:val="00435D5B"/>
    <w:rsid w:val="00440055"/>
    <w:rsid w:val="004403AD"/>
    <w:rsid w:val="00445946"/>
    <w:rsid w:val="00454B97"/>
    <w:rsid w:val="004559DC"/>
    <w:rsid w:val="004575AD"/>
    <w:rsid w:val="00460508"/>
    <w:rsid w:val="004624D6"/>
    <w:rsid w:val="0046338F"/>
    <w:rsid w:val="004657D2"/>
    <w:rsid w:val="00466598"/>
    <w:rsid w:val="004676B1"/>
    <w:rsid w:val="00467952"/>
    <w:rsid w:val="0047390E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80"/>
    <w:rsid w:val="004D0AD2"/>
    <w:rsid w:val="004D1A7D"/>
    <w:rsid w:val="004D7CCC"/>
    <w:rsid w:val="004E3FB7"/>
    <w:rsid w:val="004E5C7F"/>
    <w:rsid w:val="004E6613"/>
    <w:rsid w:val="004E79AD"/>
    <w:rsid w:val="004F06CC"/>
    <w:rsid w:val="004F2BE6"/>
    <w:rsid w:val="0050226B"/>
    <w:rsid w:val="005025D4"/>
    <w:rsid w:val="00502FD4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26"/>
    <w:rsid w:val="005334E1"/>
    <w:rsid w:val="005362A7"/>
    <w:rsid w:val="00536B74"/>
    <w:rsid w:val="00536CB1"/>
    <w:rsid w:val="00543100"/>
    <w:rsid w:val="00544F28"/>
    <w:rsid w:val="00555130"/>
    <w:rsid w:val="00573C4A"/>
    <w:rsid w:val="00577520"/>
    <w:rsid w:val="005832D9"/>
    <w:rsid w:val="00583840"/>
    <w:rsid w:val="005868D2"/>
    <w:rsid w:val="00586C1F"/>
    <w:rsid w:val="00593F60"/>
    <w:rsid w:val="005948F5"/>
    <w:rsid w:val="00597503"/>
    <w:rsid w:val="005A227F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11AA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12B"/>
    <w:rsid w:val="006302E6"/>
    <w:rsid w:val="00632918"/>
    <w:rsid w:val="00632E6C"/>
    <w:rsid w:val="006339E9"/>
    <w:rsid w:val="00633CAE"/>
    <w:rsid w:val="00634C44"/>
    <w:rsid w:val="0063511D"/>
    <w:rsid w:val="0063723F"/>
    <w:rsid w:val="00640395"/>
    <w:rsid w:val="006407D6"/>
    <w:rsid w:val="00640DDA"/>
    <w:rsid w:val="00650C50"/>
    <w:rsid w:val="0065179C"/>
    <w:rsid w:val="00652A06"/>
    <w:rsid w:val="00652FA9"/>
    <w:rsid w:val="00653936"/>
    <w:rsid w:val="00653F51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1E1"/>
    <w:rsid w:val="00694423"/>
    <w:rsid w:val="00697DC1"/>
    <w:rsid w:val="00697EDC"/>
    <w:rsid w:val="006A0DE8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5978"/>
    <w:rsid w:val="006C7661"/>
    <w:rsid w:val="006D21D6"/>
    <w:rsid w:val="006D4794"/>
    <w:rsid w:val="006D519C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0FA9"/>
    <w:rsid w:val="00711150"/>
    <w:rsid w:val="007128AF"/>
    <w:rsid w:val="00713AD0"/>
    <w:rsid w:val="00714EB8"/>
    <w:rsid w:val="00715851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25AE"/>
    <w:rsid w:val="00743307"/>
    <w:rsid w:val="007446B8"/>
    <w:rsid w:val="00747137"/>
    <w:rsid w:val="007475EB"/>
    <w:rsid w:val="0075052F"/>
    <w:rsid w:val="007518B1"/>
    <w:rsid w:val="00754C46"/>
    <w:rsid w:val="00757B27"/>
    <w:rsid w:val="00760E0D"/>
    <w:rsid w:val="00764294"/>
    <w:rsid w:val="007649A3"/>
    <w:rsid w:val="00765E11"/>
    <w:rsid w:val="0076703A"/>
    <w:rsid w:val="007715C5"/>
    <w:rsid w:val="0077287B"/>
    <w:rsid w:val="007733D0"/>
    <w:rsid w:val="007750F4"/>
    <w:rsid w:val="00775598"/>
    <w:rsid w:val="007830B6"/>
    <w:rsid w:val="007936F5"/>
    <w:rsid w:val="00796024"/>
    <w:rsid w:val="00796AB0"/>
    <w:rsid w:val="007A1BB4"/>
    <w:rsid w:val="007A24D0"/>
    <w:rsid w:val="007A5008"/>
    <w:rsid w:val="007B2C43"/>
    <w:rsid w:val="007B435E"/>
    <w:rsid w:val="007C1D61"/>
    <w:rsid w:val="007C23A4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03A9D"/>
    <w:rsid w:val="008121F4"/>
    <w:rsid w:val="008133D3"/>
    <w:rsid w:val="00817A2D"/>
    <w:rsid w:val="00822686"/>
    <w:rsid w:val="008264AD"/>
    <w:rsid w:val="00830749"/>
    <w:rsid w:val="00833553"/>
    <w:rsid w:val="00835B05"/>
    <w:rsid w:val="00835CA3"/>
    <w:rsid w:val="0083761B"/>
    <w:rsid w:val="00842927"/>
    <w:rsid w:val="00843997"/>
    <w:rsid w:val="00847C7B"/>
    <w:rsid w:val="0085310C"/>
    <w:rsid w:val="00855F97"/>
    <w:rsid w:val="00860AFB"/>
    <w:rsid w:val="00872A11"/>
    <w:rsid w:val="008748CE"/>
    <w:rsid w:val="00877094"/>
    <w:rsid w:val="00882B9D"/>
    <w:rsid w:val="008868DF"/>
    <w:rsid w:val="008970D7"/>
    <w:rsid w:val="00897381"/>
    <w:rsid w:val="008A082C"/>
    <w:rsid w:val="008A1D16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3B16"/>
    <w:rsid w:val="009304CA"/>
    <w:rsid w:val="0093060F"/>
    <w:rsid w:val="009324BA"/>
    <w:rsid w:val="00936180"/>
    <w:rsid w:val="00941C18"/>
    <w:rsid w:val="00944834"/>
    <w:rsid w:val="00944A01"/>
    <w:rsid w:val="00945AB4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44DF"/>
    <w:rsid w:val="00970B74"/>
    <w:rsid w:val="00971AC8"/>
    <w:rsid w:val="0098015D"/>
    <w:rsid w:val="0098186A"/>
    <w:rsid w:val="009818BC"/>
    <w:rsid w:val="00986974"/>
    <w:rsid w:val="00986BC7"/>
    <w:rsid w:val="00993997"/>
    <w:rsid w:val="00996BEA"/>
    <w:rsid w:val="009A34C4"/>
    <w:rsid w:val="009A4937"/>
    <w:rsid w:val="009B03CB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0B83"/>
    <w:rsid w:val="009F34EB"/>
    <w:rsid w:val="00A07F94"/>
    <w:rsid w:val="00A213FC"/>
    <w:rsid w:val="00A2147E"/>
    <w:rsid w:val="00A25B81"/>
    <w:rsid w:val="00A2624A"/>
    <w:rsid w:val="00A265D7"/>
    <w:rsid w:val="00A33567"/>
    <w:rsid w:val="00A34BA9"/>
    <w:rsid w:val="00A36D28"/>
    <w:rsid w:val="00A406B8"/>
    <w:rsid w:val="00A41676"/>
    <w:rsid w:val="00A43D76"/>
    <w:rsid w:val="00A47230"/>
    <w:rsid w:val="00A526B7"/>
    <w:rsid w:val="00A52BAB"/>
    <w:rsid w:val="00A52C7C"/>
    <w:rsid w:val="00A52EE4"/>
    <w:rsid w:val="00A56D18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29E1"/>
    <w:rsid w:val="00B02EC5"/>
    <w:rsid w:val="00B03719"/>
    <w:rsid w:val="00B043E5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0FBF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C71FD"/>
    <w:rsid w:val="00BD2445"/>
    <w:rsid w:val="00BD4857"/>
    <w:rsid w:val="00BD4B75"/>
    <w:rsid w:val="00BD5A3B"/>
    <w:rsid w:val="00BD5D83"/>
    <w:rsid w:val="00BE1F60"/>
    <w:rsid w:val="00BE5659"/>
    <w:rsid w:val="00BE5682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09C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84299"/>
    <w:rsid w:val="00C9023C"/>
    <w:rsid w:val="00C95773"/>
    <w:rsid w:val="00C963E0"/>
    <w:rsid w:val="00C9717B"/>
    <w:rsid w:val="00C97C42"/>
    <w:rsid w:val="00CA0123"/>
    <w:rsid w:val="00CA0F42"/>
    <w:rsid w:val="00CA2751"/>
    <w:rsid w:val="00CA78C3"/>
    <w:rsid w:val="00CB7163"/>
    <w:rsid w:val="00CB7187"/>
    <w:rsid w:val="00CB74EB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106D"/>
    <w:rsid w:val="00D1184C"/>
    <w:rsid w:val="00D12E1D"/>
    <w:rsid w:val="00D157D2"/>
    <w:rsid w:val="00D16D6C"/>
    <w:rsid w:val="00D25838"/>
    <w:rsid w:val="00D262AB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470AE"/>
    <w:rsid w:val="00D50440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2AAF"/>
    <w:rsid w:val="00DE37A3"/>
    <w:rsid w:val="00DE52AD"/>
    <w:rsid w:val="00DF0328"/>
    <w:rsid w:val="00DF393F"/>
    <w:rsid w:val="00DF5671"/>
    <w:rsid w:val="00DF6C8E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1A8"/>
    <w:rsid w:val="00E368CD"/>
    <w:rsid w:val="00E36EDD"/>
    <w:rsid w:val="00E441DD"/>
    <w:rsid w:val="00E50AAD"/>
    <w:rsid w:val="00E51079"/>
    <w:rsid w:val="00E5195E"/>
    <w:rsid w:val="00E51C4F"/>
    <w:rsid w:val="00E542EA"/>
    <w:rsid w:val="00E572E5"/>
    <w:rsid w:val="00E611E4"/>
    <w:rsid w:val="00E62A2B"/>
    <w:rsid w:val="00E647CC"/>
    <w:rsid w:val="00E7090F"/>
    <w:rsid w:val="00E745FD"/>
    <w:rsid w:val="00E77A19"/>
    <w:rsid w:val="00E8106E"/>
    <w:rsid w:val="00E83583"/>
    <w:rsid w:val="00E83A7C"/>
    <w:rsid w:val="00E85228"/>
    <w:rsid w:val="00E97531"/>
    <w:rsid w:val="00EA4ACC"/>
    <w:rsid w:val="00EA4C21"/>
    <w:rsid w:val="00EA5ACC"/>
    <w:rsid w:val="00EB0AA2"/>
    <w:rsid w:val="00EB100E"/>
    <w:rsid w:val="00EB2F5E"/>
    <w:rsid w:val="00EB48AD"/>
    <w:rsid w:val="00EB7E28"/>
    <w:rsid w:val="00EB7F48"/>
    <w:rsid w:val="00EC73A1"/>
    <w:rsid w:val="00ED4DB3"/>
    <w:rsid w:val="00EE0EDC"/>
    <w:rsid w:val="00EE235C"/>
    <w:rsid w:val="00EE2576"/>
    <w:rsid w:val="00EE272B"/>
    <w:rsid w:val="00EE346C"/>
    <w:rsid w:val="00EE449E"/>
    <w:rsid w:val="00EE4CDC"/>
    <w:rsid w:val="00EE5C79"/>
    <w:rsid w:val="00EF2F06"/>
    <w:rsid w:val="00EF529A"/>
    <w:rsid w:val="00EF69A4"/>
    <w:rsid w:val="00F02269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12E"/>
    <w:rsid w:val="00F8647F"/>
    <w:rsid w:val="00F8706B"/>
    <w:rsid w:val="00F87616"/>
    <w:rsid w:val="00F92B8B"/>
    <w:rsid w:val="00F92F09"/>
    <w:rsid w:val="00F933B1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0831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E41C1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4D0AD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A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0187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3424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0841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758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10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309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011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985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48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595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5997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6811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929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879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491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4382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621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738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562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636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384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24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4562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64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1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376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884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406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0123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68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857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6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4124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806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57171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202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2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1652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031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192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9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409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459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417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202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040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893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119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30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552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448980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5313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273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0409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834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8726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96720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7062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0409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6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6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601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60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5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1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7393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7397">
              <w:marLeft w:val="-1"/>
              <w:marRight w:val="-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5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14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50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0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608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10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2247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754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20667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8810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6868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3630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642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64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200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http://www.dilgp.qld.gov.au/planning-reform/resources/development-assessment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risbane.qld.gov.au/planning-building/applying-post-approval/preparing-application/properly-made-application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brisbane.qld.gov.au/planning-building/planning-guidelines-tools/brisbane-city-plan-2014" TargetMode="External"/><Relationship Id="rId23" Type="http://schemas.openxmlformats.org/officeDocument/2006/relationships/glossaryDocument" Target="glossary/document.xml"/><Relationship Id="rId10" Type="http://schemas.openxmlformats.org/officeDocument/2006/relationships/customXml" Target="ink/ink2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hyperlink" Target="https://www.brisbane.qld.gov.au/planning-building/do-i-need-approval/types-approval/self-assessable-development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25AFAD590CC481FBAC31DF81FDE3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35EF4-CDA7-460C-8B18-E1B74ECB77B0}"/>
      </w:docPartPr>
      <w:docPartBody>
        <w:p w:rsidR="006D6A21" w:rsidRDefault="006D6A21" w:rsidP="006D6A21">
          <w:pPr>
            <w:pStyle w:val="C25AFAD590CC481FBAC31DF81FDE344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79D4FDFB4CD44A2AF871F9B3224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D3013-48BB-4940-B9A7-9E65FF29E100}"/>
      </w:docPartPr>
      <w:docPartBody>
        <w:p w:rsidR="006D6A21" w:rsidRDefault="006D6A21" w:rsidP="006D6A21">
          <w:pPr>
            <w:pStyle w:val="B79D4FDFB4CD44A2AF871F9B32247AA4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136C320496423C8249975BF6565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500A-9AB3-487E-9B9F-013FA8798A33}"/>
      </w:docPartPr>
      <w:docPartBody>
        <w:p w:rsidR="00D153FA" w:rsidRDefault="006A28F5" w:rsidP="006A28F5">
          <w:pPr>
            <w:pStyle w:val="24136C320496423C8249975BF656551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NeueLTStd-Lt">
    <w:altName w:val="Arial"/>
    <w:charset w:val="00"/>
    <w:family w:val="auto"/>
    <w:pitch w:val="default"/>
  </w:font>
  <w:font w:name="Open Sans">
    <w:altName w:val="Segoe U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F549C"/>
    <w:rsid w:val="001F5825"/>
    <w:rsid w:val="00247826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28F5"/>
    <w:rsid w:val="006A5ED9"/>
    <w:rsid w:val="006D6A21"/>
    <w:rsid w:val="007249CB"/>
    <w:rsid w:val="007569BC"/>
    <w:rsid w:val="00776EF9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9D264C"/>
    <w:rsid w:val="00A12C05"/>
    <w:rsid w:val="00A60757"/>
    <w:rsid w:val="00AA47DA"/>
    <w:rsid w:val="00AC16FF"/>
    <w:rsid w:val="00AF1036"/>
    <w:rsid w:val="00B06821"/>
    <w:rsid w:val="00B22C6A"/>
    <w:rsid w:val="00B36515"/>
    <w:rsid w:val="00B4136F"/>
    <w:rsid w:val="00BC6EB0"/>
    <w:rsid w:val="00BC7467"/>
    <w:rsid w:val="00C05D35"/>
    <w:rsid w:val="00C15853"/>
    <w:rsid w:val="00C17E87"/>
    <w:rsid w:val="00C639A0"/>
    <w:rsid w:val="00C77B3A"/>
    <w:rsid w:val="00CA05FA"/>
    <w:rsid w:val="00CC3708"/>
    <w:rsid w:val="00D153FA"/>
    <w:rsid w:val="00D77E9D"/>
    <w:rsid w:val="00DC549C"/>
    <w:rsid w:val="00E04351"/>
    <w:rsid w:val="00E26A3D"/>
    <w:rsid w:val="00E41CFB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8F5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A36C1EBA42941C796E554755A8B5415">
    <w:name w:val="0A36C1EBA42941C796E554755A8B5415"/>
    <w:rsid w:val="00C15853"/>
    <w:pPr>
      <w:spacing w:after="160" w:line="259" w:lineRule="auto"/>
    </w:pPr>
  </w:style>
  <w:style w:type="paragraph" w:customStyle="1" w:styleId="7199D49C55C24129ADF160EA7B22B2BC">
    <w:name w:val="7199D49C55C24129ADF160EA7B22B2BC"/>
    <w:rsid w:val="00C15853"/>
    <w:pPr>
      <w:spacing w:after="160" w:line="259" w:lineRule="auto"/>
    </w:pPr>
  </w:style>
  <w:style w:type="paragraph" w:customStyle="1" w:styleId="1B8B49BC069040AEACA01F1D7D95AC3A">
    <w:name w:val="1B8B49BC069040AEACA01F1D7D95AC3A"/>
    <w:rsid w:val="00C15853"/>
    <w:pPr>
      <w:spacing w:after="160" w:line="259" w:lineRule="auto"/>
    </w:pPr>
  </w:style>
  <w:style w:type="paragraph" w:customStyle="1" w:styleId="62132B2E30274B9F977B1EE710F24281">
    <w:name w:val="62132B2E30274B9F977B1EE710F24281"/>
    <w:rsid w:val="00C15853"/>
    <w:pPr>
      <w:spacing w:after="160" w:line="259" w:lineRule="auto"/>
    </w:pPr>
  </w:style>
  <w:style w:type="paragraph" w:customStyle="1" w:styleId="38B15756E1CA48FB8644D1E298532830">
    <w:name w:val="38B15756E1CA48FB8644D1E298532830"/>
    <w:rsid w:val="00C15853"/>
    <w:pPr>
      <w:spacing w:after="160" w:line="259" w:lineRule="auto"/>
    </w:pPr>
  </w:style>
  <w:style w:type="paragraph" w:customStyle="1" w:styleId="DF0533A47D784EBFAB4F648D829A1047">
    <w:name w:val="DF0533A47D784EBFAB4F648D829A1047"/>
    <w:rsid w:val="00C15853"/>
    <w:pPr>
      <w:spacing w:after="160" w:line="259" w:lineRule="auto"/>
    </w:pPr>
  </w:style>
  <w:style w:type="paragraph" w:customStyle="1" w:styleId="2DC4B0388A2C43D999228570BBD955EF">
    <w:name w:val="2DC4B0388A2C43D999228570BBD955EF"/>
    <w:rsid w:val="00D77E9D"/>
    <w:pPr>
      <w:spacing w:after="160" w:line="259" w:lineRule="auto"/>
    </w:pPr>
  </w:style>
  <w:style w:type="paragraph" w:customStyle="1" w:styleId="D36639B005B44CE49C26A2ED065A14A5">
    <w:name w:val="D36639B005B44CE49C26A2ED065A14A5"/>
    <w:rsid w:val="00D77E9D"/>
    <w:pPr>
      <w:spacing w:after="160" w:line="259" w:lineRule="auto"/>
    </w:pPr>
  </w:style>
  <w:style w:type="paragraph" w:customStyle="1" w:styleId="24136C320496423C8249975BF6565510">
    <w:name w:val="24136C320496423C8249975BF6565510"/>
    <w:rsid w:val="006A28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08-21T03:51:48.6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726 530 18831 0 0,'-15'16'1514'0'0,"10"-11"-1434"0"0,0 0 0 0 0,0 0-1 0 0,-1 0 1 0 0,0-1 0 0 0,1 0 0 0 0,-1 0-1 0 0,-1 0-79 0 0,-20 12 0 0 0,-5-4 256 0 0,1 4 56 0 0,20-11-172 0 0,0 1 0 0 0,0 0 0 0 0,0 0 0 0 0,-2 4-140 0 0,-13 7 128 0 0,16-13-93 0 0,-4 4 18 0 0,12-6-41 0 0,0 0-1 0 0,-1 0 1 0 0,0 0-1 0 0,1 0 1 0 0,-1-1 0 0 0,0 1-1 0 0,0-1 1 0 0,-1 1-12 0 0,1-1 31 0 0,0 1 0 0 0,0-1 0 0 0,0 1 1 0 0,0 0-1 0 0,0 0 0 0 0,-1 1-31 0 0,-4-1 43 0 0,0-1 99 0 0,8-1-135 0 0,0 0 0 0 0,0 0 1 0 0,-1 1-1 0 0,1-1 0 0 0,0 0 0 0 0,0 0 0 0 0,0 1 0 0 0,-1-1 0 0 0,1 0 0 0 0,0 0 0 0 0,0 0 1 0 0,0 1-1 0 0,0-1 0 0 0,0 0 0 0 0,0 1 0 0 0,-1-1 0 0 0,1 0 0 0 0,0 0 0 0 0,0 1 0 0 0,0-1 1 0 0,0 0-1 0 0,0 1 0 0 0,0-1 0 0 0,0 0 0 0 0,0 0 0 0 0,0 1 0 0 0,0-1 0 0 0,0 1-7 0 0,0-1 6 0 0,0 0 0 0 0,0 0 0 0 0,0 0 0 0 0,0 0-1 0 0,0 0 1 0 0,0 0 0 0 0,-1 1 0 0 0,1-1 0 0 0,0 0 0 0 0,0 0 0 0 0,0 0-1 0 0,0 0 1 0 0,0 0 0 0 0,-1 0 0 0 0,1 0 0 0 0,0 0 0 0 0,0 0-1 0 0,0 0 1 0 0,0 0 0 0 0,-1 0 0 0 0,1 0 0 0 0,0 0 0 0 0,0 0-1 0 0,0 0 1 0 0,-1 0 0 0 0,1 0 0 0 0,0 0 0 0 0,0 0 0 0 0,0 0-1 0 0,0 0 1 0 0,-1 0-6 0 0,4-5 145 0 0,-3 5-132 0 0,1-1-1 0 0,-1 0 1 0 0,1 1 0 0 0,-1-1 0 0 0,1 1-1 0 0,0-1 1 0 0,-1 1 0 0 0,1 0 0 0 0,-1-1-1 0 0,1 1 1 0 0,0-1 0 0 0,-1 1 0 0 0,1 0 0 0 0,0 0-1 0 0,0-1 1 0 0,-1 1 0 0 0,1 0 0 0 0,0 0-1 0 0,0 0-12 0 0,5-4 74 0 0,0 1 0 0 0,0 0 0 0 0,0 0 0 0 0,0 1 0 0 0,1-1 0 0 0,2 1-74 0 0,23-11 196 0 0,-23 9-201 0 0,-1-1 0 0 0,4-4 5 0 0,-8 6-18 0 0,0 0 0 0 0,0 1 1 0 0,0-1-1 0 0,0 1 0 0 0,0 0 0 0 0,1 0 0 0 0,-1 0 1 0 0,1 0-1 0 0,-1 1 0 0 0,1 0 0 0 0,0 0 0 0 0,1 0 18 0 0,-3 1-13 0 0,0-1 1 0 0,1 0-1 0 0,-1 0 0 0 0,-1 0 0 0 0,1 0 0 0 0,0 0 0 0 0,0-1 13 0 0,-1 2-6 0 0,25-16 6 0 0,5 4 128 0 0,-19 2-56 0 0,-7 5-56 0 0,0 1 0 0 0,0 0 0 0 0,0 0 0 0 0,0 1 0 0 0,0-1 0 0 0,1 1 0 0 0,-1 1 0 0 0,3-1-16 0 0,-9 2-5 0 0,1 1-1 0 0,0-1 0 0 0,0 1 0 0 0,0-1 1 0 0,0 1-1 0 0,0-1 0 0 0,-1 0 0 0 0,1 1 1 0 0,0-1-1 0 0,-1 0 0 0 0,1 1 0 0 0,0-1 6 0 0,-1 0-7 0 0,0 0 0 0 0,1 1 0 0 0,-1-1 0 0 0,1 0 0 0 0,0 1 0 0 0,-1-1 0 0 0,1 1 0 0 0,-1-1 0 0 0,1 1-1 0 0,0-1 1 0 0,-1 1 0 0 0,1 0 0 0 0,0-1 0 0 0,-1 1 0 0 0,1 0 0 0 0,0-1 0 0 0,0 1 0 0 0,-1 0 0 0 0,1 0 0 0 0,0 0-1 0 0,0 0 1 0 0,0 0 0 0 0,0 0 7 0 0,0-1-8 0 0,0 1 0 0 0,0-1 0 0 0,0 0-1 0 0,0 1 1 0 0,0-1 0 0 0,-1 0-1 0 0,1 0 1 0 0,0 1 0 0 0,0-1 0 0 0,-1 0-1 0 0,1 0 1 0 0,-1 0 8 0 0,6-5 0 0 0,-8 13 3 0 0,1-4 12 0 0,-1 0-1 0 0,0 0 1 0 0,1-1-1 0 0,-1 1 1 0 0,0-1-1 0 0,0 1 1 0 0,-1-1-1 0 0,1 0 1 0 0,0 1-1 0 0,-1-1 1 0 0,1-1-1 0 0,-1 1 1 0 0,0 0-1 0 0,0 0 1 0 0,0-1-1 0 0,0 1-14 0 0,-17 11 96 0 0,11-8-96 0 0,-1 1 0 0 0,1 0 0 0 0,-8 7 0 0 0,10-8 0 0 0,0 1 0 0 0,-1-1 0 0 0,1-1 0 0 0,-1 1 0 0 0,0-1 0 0 0,-4 1 0 0 0,-2 0 5 0 0,0 2 0 0 0,1 0 0 0 0,-1 1 0 0 0,1 0-5 0 0,0 0 29 0 0,0 0 0 0 0,-1-1 0 0 0,0-1 0 0 0,-1 1-29 0 0,-4 0 27 0 0,1 1 0 0 0,0 0-1 0 0,0 2 1 0 0,1 0 0 0 0,1 1-1 0 0,-10 8-26 0 0,22-16 11 0 0,0-1 0 0 0,-1 1 0 0 0,1-1-1 0 0,-1 0-10 0 0,-13 8 37 0 0,7-3-29 0 0,0 0 0 0 0,0-1-1 0 0,-3 1-7 0 0,5-3 10 0 0,0 1-1 0 0,1 0 1 0 0,0 0-1 0 0,0 0 1 0 0,0 1-1 0 0,-1 2-9 0 0,5-4 0 0 0,0-1 0 0 0,0 0 0 0 0,0-1 0 0 0,-1 1 0 0 0,1-1 0 0 0,3-1 0 0 0,-25 8 72 0 0,23-7-72 0 0,0 0 0 0 0,0-1 0 0 0,0 1 0 0 0,0 0 0 0 0,0 0 0 0 0,0 1 0 0 0,-2 1 0 0 0,2-1 0 0 0,1 0 0 0 0,-1-1 0 0 0,0 0 0 0 0,0 0 0 0 0,0 0 0 0 0,-1 0 0 0 0,0 0 0 0 0,-5 4 24 0 0,10-5 0 0 0,6-3-8 0 0,-7 2-16 0 0,1-1 0 0 0,-1 1 0 0 0,1 0 0 0 0,-1-1 0 0 0,1 1 0 0 0,-1-1 0 0 0,1 1 0 0 0,-1-1 0 0 0,0 1 0 0 0,1-1 0 0 0,-1 1 0 0 0,0-1 0 0 0,1 0 0 0 0,4-5 0 0 0,-2 3 0 0 0,0 1 0 0 0,0 0 0 0 0,1 0 0 0 0,-1 1 0 0 0,0-1 0 0 0,1 0 0 0 0,0 1 0 0 0,3-1 0 0 0,-3 1 0 0 0,0 0 0 0 0,0-1 0 0 0,0 1 0 0 0,0-1 0 0 0,-1 0 0 0 0,1 0 0 0 0,-1-1 0 0 0,2 0 0 0 0,2 0 0 0 0,1-1 0 0 0,-1 0 0 0 0,0 0 0 0 0,5-4 0 0 0,-5 3 0 0 0,0 0 0 0 0,0 1 0 0 0,1 0 0 0 0,6-3 0 0 0,15-5 0 0 0,8-5 0 0 0,2-2 0 0 0,3 6 0 0 0,-8-1-19 0 0,7-5 19 0 0,6-4-45 0 0,13-4 109 0 0,-52 25-64 0 0,-7-5 0 0 0,-19 23 0 0 0,15-13 0 0 0,0-1 0 0 0,-1 1 0 0 0,1-1 0 0 0,-1 0 0 0 0,1 0 0 0 0,-3 0 0 0 0,-24 11 0 0 0,-8 6 0 0 0,-24 11 0 0 0,33-18 0 0 0,1 1 0 0 0,0 1 0 0 0,1 2 0 0 0,-18 13 0 0 0,26-16 0 0 0,0 1 0 0 0,-2 3 0 0 0,8-6 0 0 0,-1-1 0 0 0,0 0 0 0 0,0-1 0 0 0,-16 7 0 0 0,18-9-23 0 0,1-1 1 0 0,-1 1-1 0 0,-5 6 23 0 0,3-3 2 0 0,0-1 0 0 0,-1-1-2 0 0,12-6-53 0 0,0 0 0 0 0,0 1 0 0 0,1-1 0 0 0,-1 0-1 0 0,0 1 1 0 0,0 1 53 0 0,-4 3-89 0 0,24-9-167 0 0,2-3 123 0 0,14-6 133 0 0,1 0 5 0 0,-6-4-7 0 0,-18 9-24 0 0,0 1-1 0 0,0 1 0 0 0,0-1 0 0 0,1 2 0 0 0,6-3 27 0 0,-10 4-14 0 0,1-1 0 0 0,-1 0-1 0 0,0 0 1 0 0,0 0 0 0 0,0-1 0 0 0,0-1-1 0 0,-1 1 1 0 0,0-1 0 0 0,2-1 14 0 0,4-3-64 0 0,11-7 64 0 0,-3 7 0 0 0,15-9 0 0 0,-24 11 0 0 0,0 1 0 0 0,1 0 0 0 0,0 1 0 0 0,1 0 0 0 0,-1 1 0 0 0,7-1 0 0 0,-17 4 0 0 0,0 1 0 0 0,0-1 0 0 0,0 0 0 0 0,0 0 0 0 0,0 0 0 0 0,1 0 0 0 0,10-5 0 0 0,1 1 0 0 0,0-1 0 0 0,9-4 0 0 0,12-5 0 0 0,-33 14 0 0 0,1 1 0 0 0,0-1 0 0 0,-1 1 0 0 0,1-1 0 0 0,0 1 0 0 0,2 0 0 0 0,8 0 0 0 0,-13-8 0 0 0,8 8 0 0 0,1 1 0 0 0,-10 1 0 0 0,-7 4 0 0 0,-9 2 0 0 0,0-6 0 0 0,14-1 0 0 0,1 0 0 0 0,-1 1 0 0 0,1-1 0 0 0,-1 0 0 0 0,-1 2 0 0 0,-6 3 0 0 0,6-4 0 0 0,-1-1 0 0 0,1 1 0 0 0,-1-1 0 0 0,0 0 0 0 0,-6 2 0 0 0,5 0 11 0 0,-1 0 0 0 0,0 0 0 0 0,1 0 0 0 0,-1 1 1 0 0,1 0-1 0 0,0 0 0 0 0,-3 4-11 0 0,3-3-1 0 0,-1 0 0 0 0,1-1 0 0 0,-1 0 0 0 0,0 0 0 0 0,-1 0 0 0 0,0 0 1 0 0,1-1 16 0 0,0 0 0 0 0,0 1 0 0 0,-1 1-16 0 0,-7 3 24 0 0,-27 11-24 0 0,-2 5 0 0 0,1-4 72 0 0,7 2-72 0 0,-1-4 9 0 0,22-11-44 0 0,0 0 0 0 0,0 1 0 0 0,-6 5 35 0 0,-2-1-80 0 0,16-6 80 0 0,0-1 0 0 0,0-1-1 0 0,-8 4 1 0 0,-3 3-71 0 0,17-4 71 0 0,-5-5-96 0 0,6-2 93 0 0,-1 0-1 0 0,1 0 1 0 0,0 0-1 0 0,0 1 1 0 0,0-1-1 0 0,-1 0 0 0 0,1 0 1 0 0,0 0-1 0 0,0 1 1 0 0,0-1-1 0 0,0 0 1 0 0,0 0-1 0 0,0 1 1 0 0,0-1-1 0 0,-1 0 0 0 0,1 1 1 0 0,0-1-1 0 0,0 0 1 0 0,0 0-1 0 0,0 1 1 0 0,0-1-1 0 0,0 0 1 0 0,0 1-1 0 0,0-1 0 0 0,0 0 1 0 0,1 0-1 0 0,-1 1 4 0 0,0-1-9 0 0,0 0-1 0 0,1 1 1 0 0,-1-1-1 0 0,0 0 1 0 0,1 0-1 0 0,-1 0 1 0 0,1 1-1 0 0,-1-1 1 0 0,0 0-1 0 0,1 0 1 0 0,-1 0-1 0 0,1 0 0 0 0,-1 0 1 0 0,1 0-1 0 0,-1 0 1 0 0,0 0-1 0 0,1 0 1 0 0,-1 0-1 0 0,1 0 1 0 0,-1 0-1 0 0,1 0 10 0 0,4 0-34 0 0,1-1-1 0 0,0 0 1 0 0,-1-1-1 0 0,1 1 1 0 0,-1-1 0 0 0,4-2 34 0 0,18-5-2 0 0,51-8-78 0 0,-27 7 80 0 0,-7-5 0 0 0,7 4 0 0 0,-39 7 0 0 0,1 0 0 0 0,2-3 0 0 0,6-1 0 0 0,39-12 0 0 0,10-11 0 0 0,77-23 0 0 0,17-14 64 0 0,-142 60-64 0 0,8-2 0 0 0,4-1 0 0 0,31-13 49 0 0,34-12-34 0 0,-31 11 35 0 0,-49 17-36 0 0,67-27-14 0 0,1 1 0 0 0,-1-1 64 0 0,78-34 112 0 0,-86 35-88 0 0,-1 6 0 0 0,53-31 224 0 0,-69 34-144 0 0,-38 17-102 0 0,13-5 36 0 0,20-10 60 0 0,-39 17-71 0 0,-1-1 0 0 0,0-1 0 0 0,0 0-1 0 0,0 0 1 0 0,5-6-91 0 0,3 3 64 0 0,-20 8-37 0 0,-1 0 0 0 0,1 0-1 0 0,0 0 1 0 0,-1-1 0 0 0,0 1-1 0 0,0-1 1 0 0,0 0 0 0 0,0 1-1 0 0,0-2-26 0 0,-4 5 9 0 0,1-1-1 0 0,0 0 0 0 0,-1 1 0 0 0,1-1 1 0 0,0 1-1 0 0,-1 0 0 0 0,1-1 1 0 0,0 1-1 0 0,-1-1 0 0 0,1 1 0 0 0,-1-1 1 0 0,1 1-1 0 0,-1 0 0 0 0,1 0 1 0 0,-1-1-1 0 0,1 1 0 0 0,-1 0 0 0 0,0 0 1 0 0,1-1-1 0 0,-1 1 0 0 0,1 0 1 0 0,-1 0-1 0 0,0 0 0 0 0,1 0 0 0 0,-1 0 1 0 0,1 0-1 0 0,-1 0 0 0 0,0 0-8 0 0,-51 3 112 0 0,22 1-112 0 0,-21 6 0 0 0,38-7 0 0 0,-65 16-14 0 0,26-5-36 0 0,-17 4 50 0 0,-10 6-96 0 0,-6-3 96 0 0,69-16-20 0 0,1 1 0 0 0,-4 2 20 0 0,-10 4-24 0 0,1-3 24 0 0,-3 0 0 0 0,-4 1 0 0 0,-31 15 0 0 0,45-16 0 0 0,-65 26 0 0 0,-1 7-96 0 0,5-9 96 0 0,77-32 0 0 0,-11 5-19 0 0,-140 57-58 0 0,122-47 77 0 0,-79 38 0 0 0,-18 13 0 0 0,84-44 337 0 0,23-12 190 0 0,-8 6-527 0 0,24-12 112 0 0,0 0 0 0 0,0 1 0 0 0,0 0 0 0 0,1 0 0 0 0,-4 5-112 0 0,7-7 70 0 0,-1-1 0 0 0,0 1 0 0 0,1-1 0 0 0,-1 1 0 0 0,0-2 0 0 0,0 1 0 0 0,-3 1-70 0 0,4-3-66 0 0,0 1-1 0 0,-1 0 1 0 0,1 1 0 0 0,1-1-1 0 0,-1 1 1 0 0,0-1 0 0 0,1 1-1 0 0,-1 0 1 0 0,1 1 0 0 0,0-1-1 0 0,-1 2 67 0 0,2-3-59 0 0,0 0 1 0 0,0 0-1 0 0,0 0 0 0 0,0 0 0 0 0,0-1 0 0 0,0 1 0 0 0,-1 0 59 0 0,-12 9-398 0 0,15-10 384 0 0,-1 0 0 0 0,0-1 0 0 0,1 1 0 0 0,-1 0 0 0 0,1 0 0 0 0,0 0-1 0 0,-1-1 1 0 0,1 1 0 0 0,-1 0 0 0 0,1 0 0 0 0,0 0 0 0 0,0 0 0 0 0,0 0 0 0 0,-1 0 0 0 0,1-1-1 0 0,0 1 1 0 0,0 0 0 0 0,0 1 14 0 0,0-2 0 0 0,0 1 0 0 0,0-1 0 0 0,0 0 0 0 0,-1 1 0 0 0,1-1 0 0 0,0 1 0 0 0,0-1 0 0 0,-1 0 0 0 0,1 1 0 0 0,0-1 0 0 0,-1 0 0 0 0,1 1 0 0 0,0-1 0 0 0,-1 0 0 0 0,1 1 0 0 0,0-1 0 0 0,-3 2 0 0 0,29-3 440 0 0,0-6 80 0 0,-1 4 24 0 0,-6-4-71 0 0,13-7-473 0 0,-5 2-249 0 0,10-5-721 0 0,21-14 970 0 0,-56 30-30 0 0,5-2-82 0 0,1 0-1 0 0,-1 0 0 0 0,8-2 113 0 0,7-2-190 0 0,108-44 126 0 0,-1-1 128 0 0,-94 34-64 0 0,-8 4 0 0 0,51-18 0 0 0,-27 12 0 0 0,-14 5 0 0 0,0 0 0 0 0,10-7 0 0 0,4 2 0 0 0,-32 10 0 0 0,15-10 0 0 0,-21 12 0 0 0,0 0 0 0 0,1 1 0 0 0,-1 0 0 0 0,11-2 0 0 0,3-5 0 0 0,33-14 136 0 0,-78 46-135 0 0,13-13-18 0 0,0 0 0 0 0,0 0 0 0 0,0 0 0 0 0,-1-1 0 0 0,1 0-1 0 0,-1 0 1 0 0,-1 0 0 0 0,-1 1 17 0 0,-1-1-36 0 0,0 1 0 0 0,0 1-1 0 0,1-1 1 0 0,-6 6 36 0 0,7-6-25 0 0,0 1 0 0 0,0-1 0 0 0,-1-1-1 0 0,0 1 1 0 0,0-1 0 0 0,-1 0 25 0 0,-13 5 0 0 0,1 1 0 0 0,0 2 0 0 0,-18 12 0 0 0,9-5 0 0 0,-9 2 0 0 0,-34 20 0 0 0,-10 4 0 0 0,73-40 0 0 0,1 1 0 0 0,-6 4 0 0 0,6-4 0 0 0,1 0 0 0 0,-10 4 0 0 0,13-8 0 0 0,1 0 0 0 0,0 1 0 0 0,0 0 0 0 0,0 0 0 0 0,-1 1 0 0 0,-5 12 0 0 0,-5-6 0 0 0,7 1 0 0 0,7-9 0 0 0,0 0 0 0 0,0-1 0 0 0,0 1 0 0 0,0-1 0 0 0,0 0 0 0 0,-1 1 0 0 0,1-1 0 0 0,-1 1 0 0 0,2-2 0 0 0,1-1 0 0 0,0 1 0 0 0,0-1 0 0 0,0 0 0 0 0,0 0 0 0 0,0 0 0 0 0,-1 0 0 0 0,1 1 0 0 0,0-1 0 0 0,-1 0 0 0 0,1 0 0 0 0,0 0 0 0 0,-1 0 0 0 0,1-1 0 0 0,-1 1 0 0 0,0 0 0 0 0,1-1 0 0 0,0 1 6 0 0,0 0-1 0 0,0 0 0 0 0,-1 0 1 0 0,1 1-1 0 0,1-1 0 0 0,-1 0 1 0 0,0 0-1 0 0,0 0 0 0 0,0 1 1 0 0,0-1-1 0 0,0 1 0 0 0,1-1 1 0 0,-1 1-1 0 0,0-1 0 0 0,1 1 1 0 0,-1 0-1 0 0,0 0 0 0 0,1-1-5 0 0,-1 1 5 0 0,0 0-1 0 0,0 0 1 0 0,0-1-1 0 0,0 1 0 0 0,-1 0 1 0 0,1-1-1 0 0,0 1 1 0 0,0-1-1 0 0,-1 1 0 0 0,1-1 1 0 0,0 1-1 0 0,-1-1-4 0 0,9-5 43 0 0,2 1-25 0 0,0 0 1 0 0,0-1-1 0 0,-1-1 0 0 0,3-1-18 0 0,0-1 0 0 0,0 1-1 0 0,6-2 1 0 0,-11 5 20 0 0,1 1 0 0 0,-1 0 0 0 0,1 0 0 0 0,2 1-20 0 0,-4 1-1 0 0,-1-1 0 0 0,0 1 0 0 0,0-1 1 0 0,0 0-1 0 0,0 0 0 0 0,0-1 0 0 0,-1 0 0 0 0,1 0 0 0 0,2-3 1 0 0,25-14 0 0 0,-19 12 0 0 0,0 0 0 0 0,0 2 0 0 0,0-1 0 0 0,15-4 0 0 0,-14 7-17 0 0,0-1-1 0 0,-1 0 0 0 0,0-1 1 0 0,-1 0-1 0 0,13-10 18 0 0,-24 16 0 0 0,1 0 0 0 0,-1-1 0 0 0,1 1 0 0 0,-1 0 0 0 0,1 1 0 0 0,-1-1 0 0 0,6-2 0 0 0,-5 2 2 0 0,1-1-1 0 0,-1 0 1 0 0,0 0-1 0 0,0 0 1 0 0,0 0-1 0 0,-1 0 1 0 0,1-1-1 0 0,0 1-1 0 0,-1-1 9 0 0,1 0 0 0 0,0 1-1 0 0,0 0 1 0 0,1 0 0 0 0,-1 0-1 0 0,3-2-8 0 0,0 1 9 0 0,-6 2-7 0 0,0 1 0 0 0,1-1 1 0 0,-1 1-1 0 0,1 0 0 0 0,-1 0 0 0 0,0-1 0 0 0,1 1 1 0 0,-1 0-1 0 0,1 0 0 0 0,-1-1 0 0 0,1 1 1 0 0,-1 0-1 0 0,1 0 0 0 0,-1 0 0 0 0,1 0 0 0 0,-1 0 1 0 0,1 0-1 0 0,-1 0 0 0 0,1 0 0 0 0,-1 0 0 0 0,1 0 1 0 0,-1 0-1 0 0,1 0 0 0 0,0 0 0 0 0,-1 0-2 0 0,0 0 0 0 0,-1 0 0 0 0,0 0 0 0 0,1 0 0 0 0,-1 0 0 0 0,0 0 0 0 0,1 0 0 0 0,-1 0 0 0 0,0 0 0 0 0,1 0 0 0 0,-1 0 0 0 0,0 0 0 0 0,1 1 0 0 0,-1-1 0 0 0,1 0 0 0 0,-1 0 0 0 0,0 1 0 0 0,1-1 0 0 0,-1 0 0 0 0,1 1 0 0 0,-1-1 0 0 0,1 1 0 0 0,-1-1 0 0 0,1 1 0 0 0,-1-1 0 0 0,1 1 0 0 0,-1-1 0 0 0,1 1 0 0 0,0-1 0 0 0,-1 1 0 0 0,1 0 0 0 0,-9 7 0 0 0,-11 3 3 0 0,9-6-37 0 0,1 1 1 0 0,-10 6 33 0 0,-4-1 0 0 0,-79 55-82 0 0,49-31 84 0 0,31-23-2 0 0,20-9 0 0 0,1-1 0 0 0,-1 0 0 0 0,1 0 0 0 0,-1-1 0 0 0,0 1 0 0 0,0 0 0 0 0,-1 0 0 0 0,1-1 0 0 0,1 0 0 0 0,-1 1 0 0 0,1-1 0 0 0,-1 1 0 0 0,1-1 0 0 0,0 1 0 0 0,0 0 0 0 0,-2 2 0 0 0,-29 32 0 0 0,32-36 0 0 0,1 0 0 0 0,0 0 0 0 0,0 1 0 0 0,0-1 0 0 0,0 0 0 0 0,0 0 0 0 0,0 0 0 0 0,0 1 0 0 0,0-1 0 0 0,0 0 0 0 0,0 0 0 0 0,0 0 0 0 0,0 1 0 0 0,0-1 0 0 0,0 0 0 0 0,0 0 0 0 0,0 0 0 0 0,0 1 0 0 0,0-1 0 0 0,0 0 0 0 0,0 0 0 0 0,0 0 0 0 0,0 0 0 0 0,0 1 0 0 0,0-1 0 0 0,1 0 0 0 0,-1 0 0 0 0,0 0 0 0 0,0 0 0 0 0,0 1 0 0 0,1-1 0 0 0,-1 0 0 0 0,1 1 0 0 0,0-1 0 0 0,0 0 0 0 0,-1 0 0 0 0,1 0 0 0 0,0 0 0 0 0,0 1 0 0 0,-1-1 0 0 0,1 0 0 0 0,0 0 0 0 0,0 0 0 0 0,-1-1 0 0 0,1 1 0 0 0,0 0 0 0 0,0 0 0 0 0,-1 0 0 0 0,1 0 0 0 0,0-1 0 0 0,0 1 0 0 0,14-10 0 0 0,-12 8 0 0 0,4 1 0 0 0,-1-1 0 0 0,0 1 0 0 0,0-1 0 0 0,-1 0 0 0 0,3-1 0 0 0,-1 0 16 0 0,-1 1 0 0 0,1-1 0 0 0,0 2 0 0 0,5-2-16 0 0,-9 2 0 0 0,0 1 0 0 0,1-1 0 0 0,-1-1 0 0 0,0 1 0 0 0,0 0 0 0 0,2-2 0 0 0,6-2 0 0 0,23-6 0 0 0,32-21 4 0 0,-37 18-72 0 0,23-8 68 0 0,8-1-160 0 0,37-21 160 0 0,-91 41-27 0 0,1 1 1 0 0,0-1-1 0 0,0 1 0 0 0,6 0 27 0 0,-7 1 1 0 0,1-1-1 0 0,-1 0 1 0 0,0 0-1 0 0,0 0 1 0 0,0 0-1 0 0,2-2 0 0 0,-5 2-4 0 0,-1 1 0 0 0,1 0 0 0 0,-1 0 0 0 0,1 0 0 0 0,-1 0 0 0 0,1 1 0 0 0,0-1 0 0 0,-1 0 0 0 0,1 1 0 0 0,0 0 0 0 0,0 0 0 0 0,-1 0 0 0 0,1 0 0 0 0,0 0 0 0 0,-1 1 0 0 0,1-1 0 0 0,0 1 0 0 0,0 0 4 0 0,-3-1 0 0 0,0 0 0 0 0,0 0 0 0 0,0 0 0 0 0,0 0 0 0 0,1 0 0 0 0,-1 1 0 0 0,0-1 0 0 0,0 0 0 0 0,0 0 0 0 0,0 0 0 0 0,0 1 0 0 0,0-1 0 0 0,0 0 0 0 0,0 0 0 0 0,0 0 0 0 0,0 1 0 0 0,0-1 0 0 0,0 0 0 0 0,0 0 0 0 0,0 0 0 0 0,0 1 0 0 0,0-1 0 0 0,0 0 0 0 0,0 0 0 0 0,0 0 0 0 0,0 1 0 0 0,0-1 0 0 0,0 0 0 0 0,0 0 0 0 0,0 0 0 0 0,0 1 0 0 0,-1-1 0 0 0,1 0 0 0 0,0 0 0 0 0,0 0 0 0 0,0 0 0 0 0,-8 8 0 0 0,-2-1 0 0 0,8-4 0 0 0,0-1 0 0 0,0 0 0 0 0,-1 0 0 0 0,1-1 0 0 0,-1 1 0 0 0,1 0 0 0 0,-3 0 0 0 0,1 0 0 0 0,-20 9 64 0 0,14-6-79 0 0,0 1 31 0 0,0 0 0 0 0,0 0 0 0 0,0 1-1 0 0,1 0 1 0 0,0 0 0 0 0,-4 5-16 0 0,5-6 23 0 0,1 0-1 0 0,0 1 1 0 0,-2 2-23 0 0,5-4 0 0 0,-1 0-1 0 0,0 0 0 0 0,-1 0 1 0 0,1-1-1 0 0,-1 0 1 0 0,0 0-1 0 0,-1 0 1 0 0,1-1 5 0 0,1 0 0 0 0,0 0 0 0 0,0 0 0 0 0,0 1 0 0 0,1 0 0 0 0,-1 0 0 0 0,1 0 0 0 0,0 0 0 0 0,0 1-1 0 0,0-1 1 0 0,1 1 0 0 0,0 0 0 0 0,-2 3-5 0 0,-10 11 0 0 0,8-4 0 0 0,7-14 0 0 0,0 1 0 0 0,-1 0 0 0 0,0-1 0 0 0,1 1 0 0 0,-1-1 0 0 0,0 1 0 0 0,0-1 0 0 0,0 1 0 0 0,0-1 0 0 0,0 1 0 0 0,0-1 0 0 0,-1 1 0 0 0,1-1 0 0 0,1-1 0 0 0,-1 1 0 0 0,0 0 0 0 0,0 0 0 0 0,1 0 0 0 0,-1-1 0 0 0,0 1 0 0 0,1 0 0 0 0,-1 0 0 0 0,1 0 0 0 0,-1 0 0 0 0,1 0 0 0 0,0 0 0 0 0,-1 0 0 0 0,1 0 0 0 0,0 1 0 0 0,0 0 0 0 0,0 1 0 0 0,0 1 0 0 0,0-1 0 0 0,0 1 0 0 0,1-1 0 0 0,0 1 0 0 0,-1-2 0 0 0,0-1 0 0 0,0-1-1 0 0,0 1 1 0 0,0-1-1 0 0,0 1 0 0 0,1-1 1 0 0,-1 0-1 0 0,0 1 1 0 0,0-1-1 0 0,0 1 1 0 0,0-1-1 0 0,1 0 1 0 0,-1 1-1 0 0,0-1 0 0 0,0 0 1 0 0,1 1-1 0 0,-1-1 1 0 0,0 0-1 0 0,1 1 1 0 0,-1-1-1 0 0,0 0 1 0 0,1 0-1 0 0,-1 1 0 0 0,0-1 1 0 0,1 0-1 0 0,-1 0 1 0 0,1 0-1 0 0,-1 0 1 0 0,13 0-96 0 0,-1 0 127 0 0,-2 0-55 0 0,0 1 0 0 0,0-2 0 0 0,0 1 0 0 0,2-2 24 0 0,-9 2 0 0 0,0-1 0 0 0,0 0 0 0 0,0 0 0 0 0,0 0 0 0 0,0 0 0 0 0,1-1 0 0 0,9-4 0 0 0,73-23 0 0 0,-34 6 0 0 0,-37 18 56 0 0,13-3-56 0 0,-2 1 32 0 0,-10 1-5 0 0,0 0 0 0 0,2-3-27 0 0,-8 5 10 0 0,60-29 54 0 0,-46 23-64 0 0,4 1 0 0 0,-3 0 0 0 0,62-25 80 0 0,-1-1-80 0 0,1-7 80 0 0,8-2-80 0 0,-9 2-72 0 0,18-3 72 0 0,-9 3-104 0 0,9-1 104 0 0,-10 7 0 0 0,-13 0 0 0 0,-67 29 0 0 0,73-35 0 0 0,8-3 104 0 0,-41 16 152 0 0,39-27-256 0 0,-56 34 148 0 0,32-13-148 0 0,-29 15 52 0 0,22-15-52 0 0,-29 15 64 0 0,-20 9 32 0 0,0-1 0 0 0,-1 0 0 0 0,0-1 0 0 0,6-8-96 0 0,-18 21 6 0 0,0-1-1 0 0,0 1 1 0 0,0 0-1 0 0,1-1 1 0 0,-1 1 0 0 0,0 0-1 0 0,0-1 1 0 0,0 1-1 0 0,0-1 1 0 0,0 1-1 0 0,0 0 1 0 0,1-1 0 0 0,-1 1-1 0 0,0 0 1 0 0,0-1-1 0 0,0 1 1 0 0,0-1-1 0 0,-1 1 1 0 0,1 0-1 0 0,0-1 1 0 0,0 1 0 0 0,0-1-1 0 0,0 1 1 0 0,0 0-1 0 0,0-1 1 0 0,0 1-1 0 0,-1 0 1 0 0,1-1 0 0 0,0 1-1 0 0,0 0 1 0 0,-1-1-1 0 0,1 1 1 0 0,0 0-1 0 0,0 0 1 0 0,-1-1 0 0 0,1 1-1 0 0,0 0 1 0 0,-1 0-1 0 0,1 0 1 0 0,0-1-1 0 0,-1 1 1 0 0,1 0-6 0 0,-1-1 8 0 0,0 1 0 0 0,0-1 0 0 0,0 1 0 0 0,0 0-1 0 0,0-1 1 0 0,0 1 0 0 0,0 0 0 0 0,0 0 0 0 0,0-1 0 0 0,0 1 0 0 0,0 0 0 0 0,-1 0 0 0 0,1 0 0 0 0,0 0-1 0 0,0 1 1 0 0,0-1 0 0 0,0 0 0 0 0,0 0-8 0 0,-24 4 128 0 0,-37 9-126 0 0,11-2-76 0 0,-18 7 74 0 0,-22 14-67 0 0,43-14 70 0 0,-37 10-3 0 0,62-18-46 0 0,-10 6 46 0 0,1-1-26 0 0,-28 8 26 0 0,26-10 0 0 0,-37 19 0 0 0,47-21 0 0 0,-71 32 0 0 0,-1 0 0 0 0,1 0-104 0 0,1 1 16 0 0,7-1 8 0 0,-8 8 0 0 0,9-7 80 0 0,20-8 0 0 0,-15 14 0 0 0,13-7 0 0 0,-45 20 0 0 0,89-48 0 0 0,2 0 0 0 0,7-6 34 0 0,-1 1 1 0 0,-6 7-35 0 0,-17 11-5 0 0,36-26 5 0 0,0 0 0 0 0,1 0 0 0 0,-1 0 0 0 0,1 0 0 0 0,0 0 0 0 0,0 1 0 0 0,0-1 0 0 0,0 1 0 0 0,0-1 0 0 0,1 1 0 0 0,-1 0 0 0 0,0 2 0 0 0,-6-5 0 0 0,8 1 0 0 0,1-1 0 0 0,0 0 0 0 0,-1 1 0 0 0,1-1 0 0 0,-1 0 0 0 0,1 1 0 0 0,-1-1 0 0 0,1 1 0 0 0,-1-1 0 0 0,1 1 0 0 0,-1 0 0 0 0,1-1 0 0 0,-1 1 0 0 0,0-1 0 0 0,1 1 0 0 0,-1 0 0 0 0,0-1 0 0 0,0 1 0 0 0,1 0 0 0 0,-1-1 0 0 0,0 1 0 0 0,0 0 0 0 0,0-1 0 0 0,0 1 0 0 0,0 0 0 0 0,0-1 0 0 0,0 1 0 0 0,0 0 0 0 0,0 0 0 0 0,17-1 0 0 0,-14 0 0 0 0,-1 1 0 0 0,0-1 0 0 0,1 0 0 0 0,-1 0 0 0 0,0 0 0 0 0,1-1 0 0 0,-1 1 0 0 0,0 0 0 0 0,1-1 0 0 0,-1 1 0 0 0,0-1 0 0 0,0 0 0 0 0,0 0 0 0 0,3-1 0 0 0,0-1 0 0 0,1 0 0 0 0,0 0 0 0 0,0 1 0 0 0,0 0 0 0 0,0 0 0 0 0,6 0 0 0 0,-5 0 0 0 0,-1 0 0 0 0,1 0 0 0 0,0 0 0 0 0,-1-1 0 0 0,1 0 0 0 0,0-1 0 0 0,23-8-75 0 0,85-33-170 0 0,-68 25 300 0 0,7-3 138 0 0,11-8-193 0 0,-15 11 96 0 0,-26 9-96 0 0,49-23 0 0 0,31-21 0 0 0,-91 47 0 0 0,-5 2 0 0 0,1 1 0 0 0,0 0 0 0 0,-1 1 0 0 0,1 0 0 0 0,1 0 0 0 0,-1 1 0 0 0,1 0 0 0 0,7-1 0 0 0,-15 3 0 0 0,0 1 0 0 0,0-1 0 0 0,0 0 0 0 0,0 0 0 0 0,0 0 0 0 0,0 0 0 0 0,0 0 0 0 0,0 0 0 0 0,0 0 0 0 0,-1-1 0 0 0,1 1 0 0 0,0-1 0 0 0,-1 1 0 0 0,0-1 0 0 0,1 1 0 0 0,0 0 0 0 0,-1-1 0 0 0,1 1 0 0 0,-1 0 0 0 0,1 0 0 0 0,0 1 0 0 0,0-1 0 0 0,0 0 0 0 0,0 0 0 0 0,-1 1 0 0 0,1-1 0 0 0,2 1 0 0 0,1-3 35 0 0,-4 3-32 0 0,-1-1 0 0 0,0 1 0 0 0,0 0 0 0 0,0 0 0 0 0,1 0 0 0 0,-1-1 0 0 0,0 1 0 0 0,0 0-1 0 0,1 0 1 0 0,-1 0 0 0 0,0 0 0 0 0,0 0 0 0 0,1 0 0 0 0,-1-1 0 0 0,0 1 0 0 0,1 0 0 0 0,-1 0 0 0 0,0 0-1 0 0,0 0 1 0 0,1 0 0 0 0,-1 0 0 0 0,0 0 0 0 0,1 0 0 0 0,-1 0 0 0 0,0 0 0 0 0,0 0 0 0 0,1 0 0 0 0,-1 1 0 0 0,0-1-1 0 0,1 0 1 0 0,-1 0 0 0 0,0 0-3 0 0,-1 3 11 0 0,-1-1 0 0 0,0 1-1 0 0,0-1 1 0 0,0 0 0 0 0,0 1-1 0 0,0-1 1 0 0,0 0 0 0 0,-1 0-1 0 0,1-1 1 0 0,-1 1 0 0 0,1 0-1 0 0,-3 0-10 0 0,-26 13-120 0 0,25-13 106 0 0,1 0-1 0 0,0 1 1 0 0,0 0-1 0 0,0-1 1 0 0,0 1-1 0 0,0 1 0 0 0,1-1 1 0 0,-1 1-1 0 0,1 0 1 0 0,0 0-1 0 0,-2 2 15 0 0,-11 4-2 0 0,0 1 0 0 0,0 0 0 0 0,-2 4 2 0 0,5-3-14 0 0,-1-2-1 0 0,0 0 1 0 0,0 0-1 0 0,-8 1 15 0 0,16-4 7 0 0,-1 0 0 0 0,0-1 0 0 0,0 0 0 0 0,-1-1 0 0 0,1 0-7 0 0,-2 1 29 0 0,2-1 1 0 0,-1 1-1 0 0,1 1 0 0 0,-7 6-29 0 0,9-9 27 0 0,1 0 0 0 0,0 0 0 0 0,0 1 0 0 0,0 0 0 0 0,0 0-27 0 0,-14 14 57 0 0,19-19-57 0 0,0 0 0 0 0,0 0-1 0 0,1 0 1 0 0,-1 1 0 0 0,0-1 0 0 0,0 0-1 0 0,0 0 1 0 0,0 0 0 0 0,0 1 0 0 0,0-1-1 0 0,0 0 1 0 0,1 0 0 0 0,-1 1-1 0 0,0-1 1 0 0,0 0 0 0 0,0 0 0 0 0,0 1-1 0 0,0-1 1 0 0,0 0 0 0 0,0 0 0 0 0,0 1-1 0 0,0-1 1 0 0,0 0 0 0 0,0 0 0 0 0,-1 1-1 0 0,1-1 1 0 0,0 0 0 0 0,0 0-1 0 0,0 0 1 0 0,0 1 0 0 0,0-1 0 0 0,0 0 0 0 0,-7 7-23 0 0,4-3-7 0 0,12-5-5 0 0,13 1-9 0 0,-20 0 37 0 0,1 1 1 0 0,-1-1-1 0 0,1 0 0 0 0,-1 0 0 0 0,0 0 1 0 0,1 0-1 0 0,-1-1 0 0 0,1 1 0 0 0,-1-1 1 0 0,0 1-1 0 0,0-1 0 0 0,1 0 0 0 0,-1 0 1 0 0,0 0-1 0 0,0 0 0 0 0,0 0 7 0 0,7-1 0 0 0,-2 0 0 0 0,17-6 0 0 0,-19 7 0 0 0,0 0 0 0 0,0-1 0 0 0,0 0 0 0 0,-1 0 0 0 0,1 0 0 0 0,-1 0 0 0 0,0-1 0 0 0,0 0 0 0 0,3-1 0 0 0,-6 3 0 0 0,1-1 0 0 0,0 1 0 0 0,0 0 0 0 0,0 0 0 0 0,0 1 0 0 0,0-1 0 0 0,0 0 0 0 0,0 1 0 0 0,2-1 0 0 0,7-2 0 0 0,24-12 0 0 0,-1 5 0 0 0,-28 8 0 0 0,0-1 0 0 0,-1 1 0 0 0,1-1 0 0 0,-1 0 0 0 0,0 0 0 0 0,4-4 0 0 0,-4 4 0 0 0,0-1 0 0 0,0 1 0 0 0,0 0 0 0 0,1 0 0 0 0,-1 1 0 0 0,0 0 0 0 0,3-1 0 0 0,2 0 43 0 0,-1 0-1 0 0,1-1 0 0 0,5-4-42 0 0,-8 5 24 0 0,1-1 1 0 0,0 1-1 0 0,0 0 0 0 0,0 0 0 0 0,5 0-24 0 0,-12 3-9 0 0,0 0-1 0 0,0 0 1 0 0,-1-1-1 0 0,1 1 1 0 0,0 0 0 0 0,-1 0-1 0 0,1-1 1 0 0,-1 1-1 0 0,1 0 1 0 0,0-1-1 0 0,-1 1 1 0 0,1-1 0 0 0,-1 1-1 0 0,1-1 1 0 0,-1 1-1 0 0,1-1 1 0 0,-1 1-1 0 0,0-1 1 0 0,1 1 9 0 0,-1-1-5 0 0,0 1 0 0 0,1-1-1 0 0,-1 1 1 0 0,0-1 0 0 0,1 1 0 0 0,-1 0-1 0 0,0-1 1 0 0,1 1 0 0 0,-1 0 0 0 0,1-1 0 0 0,-1 1-1 0 0,1 0 1 0 0,-1-1 0 0 0,1 1 0 0 0,-1 0-1 0 0,1 0 1 0 0,-1 0 0 0 0,1-1 0 0 0,-1 1-1 0 0,1 0 1 0 0,-1 0 0 0 0,1 0 0 0 0,-1 0 0 0 0,1 0-1 0 0,-1 0 1 0 0,1 0 0 0 0,-1 0 0 0 0,1 0-1 0 0,-1 0 1 0 0,1 1 5 0 0,6 0 27 0 0,-5 0 96 0 0,-6 0 15 0 0,0 0-98 0 0,1 1-40 0 0,-1 0 0 0 0,1 0 0 0 0,0 0 0 0 0,0 0 0 0 0,0 1 0 0 0,1-1 0 0 0,-1 1 0 0 0,0 0 0 0 0,1 0 0 0 0,0 0 0 0 0,0 0 0 0 0,0 0 0 0 0,-1 2 0 0 0,-3-1-2 0 0,1 0 0 0 0,0 1 0 0 0,0-1 0 0 0,1 1 0 0 0,-1 0 0 0 0,0 1 2 0 0,-7 8-68 0 0,9-11 68 0 0,0-1 0 0 0,0 1 0 0 0,0-1 0 0 0,0 0 0 0 0,0 0 0 0 0,-1 0 0 0 0,-1 0 0 0 0,2 0 0 0 0,0-1 0 0 0,0 1 0 0 0,0-1 0 0 0,0 1 0 0 0,1 0 0 0 0,-1 0 0 0 0,1 0 0 0 0,-1 0 0 0 0,1 0 0 0 0,-1 1 0 0 0,-3 2 0 0 0,0 0 0 0 0,0 0 0 0 0,0 0 0 0 0,-2 3 0 0 0,2-1 0 0 0,-1 0 0 0 0,-7 4 0 0 0,13-10-7 0 0,1-1 0 0 0,-1 1 0 0 0,1 0 0 0 0,-1-1 0 0 0,0 1 0 0 0,1 0 0 0 0,-1 0 0 0 0,1-1 0 0 0,-1 1 0 0 0,1 0 0 0 0,0 0 0 0 0,-1 0 0 0 0,1-1 0 0 0,0 1 0 0 0,0 0 0 0 0,-1 0 0 0 0,1 0 0 0 0,0 0 0 0 0,0 0 0 0 0,0 0 0 0 0,0 0-1 0 0,0 0 1 0 0,0-1 0 0 0,1 2 7 0 0,-1 4-87 0 0,60-7-417 0 0,-42-5 504 0 0,-15 6-3 0 0,0-1 0 0 0,0 1 0 0 0,1 0 0 0 0,-1 0 0 0 0,1 0 3 0 0,-2 0-5 0 0,0 0 1 0 0,0 1 0 0 0,1-1-1 0 0,-1-1 1 0 0,0 1 0 0 0,0 0 0 0 0,0 0-1 0 0,0-1 1 0 0,0 0 0 0 0,0 1-1 0 0,0-1 1 0 0,0 0 0 0 0,0 0 0 0 0,0 0-1 0 0,0 0 5 0 0,-1 1 0 0 0,0-1 0 0 0,0 1 0 0 0,0-1 0 0 0,0 1 0 0 0,0 0 0 0 0,1 0 0 0 0,-1 0 0 0 0,0-1 0 0 0,0 1 0 0 0,0 0 0 0 0,0 0 0 0 0,1 1 0 0 0,7-2 0 0 0,9-5 0 0 0,-14 5 17 0 0,-1 1-1 0 0,1-1 1 0 0,0 1-1 0 0,0 0 1 0 0,0 0-1 0 0,1 1-16 0 0,-2-1 12 0 0,0 1 0 0 0,-1-1 0 0 0,1 0 0 0 0,0 0 0 0 0,-1 0 1 0 0,1-1-1 0 0,0 1 0 0 0,-1 0 0 0 0,1-1 0 0 0,-1 0 0 0 0,1 0 0 0 0,-1 0 0 0 0,1 0 0 0 0,-1 0 0 0 0,1 0-12 0 0,-2 0 7 0 0,0 1 1 0 0,0 0-1 0 0,0-1 0 0 0,0 1 0 0 0,0 0 0 0 0,0-1 0 0 0,1 1 0 0 0,-1 0 1 0 0,0 0-1 0 0,0 0-7 0 0,10-2 56 0 0,-7 1-30 0 0,1 0 0 0 0,-1 0-1 0 0,0 0 1 0 0,0 1 0 0 0,0-1-1 0 0,0 1 1 0 0,1 0-26 0 0,-1 1 8 0 0,-1-1 1 0 0,1-1-1 0 0,-1 1 1 0 0,1-1-1 0 0,0 1 1 0 0,-1-1-1 0 0,0 0 1 0 0,1 0-1 0 0,2-1-8 0 0,13-1-76 0 0,-1 2 0 0 0,19 1 76 0 0,0-1-136 0 0,-26-2 91 0 0,-5 0 18 0 0,-4 3 20 0 0,-1-1 0 0 0,1 1 0 0 0,-1 0-1 0 0,1 0 1 0 0,-1 0 0 0 0,1 0 0 0 0,-1 0 0 0 0,1 0-1 0 0,-1 1 1 0 0,1-1 7 0 0,8 6-1160 0 0,8-4-305 0 0,-5-2-2296 0 0,-2 0-2676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08-21T03:51:49.0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0 25199 0 0,'-13'27'552'0'0,"26"-14"120"0"0,-13 0 16 0 0,14 0 16 0 0,-14 1-560 0 0,0-1-144 0 0,0 0 0 0 0,13 0 0 0 0,-13 1 384 0 0,0-14 56 0 0,0 0 8 0 0,0 0 0 0 0,13 0-352 0 0,0-14-96 0 0,-13 1 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36FE-DFD6-43DF-A42D-40C4DED7046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80140A6-FDB2-4B30-A451-D764FAD59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1291</TotalTime>
  <Pages>16</Pages>
  <Words>2694</Words>
  <Characters>15359</Characters>
  <Application>Microsoft Office Word</Application>
  <DocSecurity>8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 Arrange building applications and approvals</vt:lpstr>
    </vt:vector>
  </TitlesOfParts>
  <Company/>
  <LinksUpToDate>false</LinksUpToDate>
  <CharactersWithSpaces>18017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 Arrange building applications and approvals</dc:title>
  <dc:subject>CPCCBC4031A Process client requirements</dc:subject>
  <dc:creator>Michelle Curro</dc:creator>
  <cp:lastModifiedBy>Steven Hong</cp:lastModifiedBy>
  <cp:revision>93</cp:revision>
  <cp:lastPrinted>2017-10-19T02:06:00Z</cp:lastPrinted>
  <dcterms:created xsi:type="dcterms:W3CDTF">2017-10-13T01:57:00Z</dcterms:created>
  <dcterms:modified xsi:type="dcterms:W3CDTF">2019-08-21T03:51:00Z</dcterms:modified>
  <cp:contentStatus>v1-1_11/10/2018</cp:contentStatus>
</cp:coreProperties>
</file>