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1E5D50E6" w:rsidR="00677444" w:rsidRPr="004932A4" w:rsidRDefault="0060714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2433D">
            <w:rPr>
              <w:szCs w:val="32"/>
            </w:rPr>
            <w:t>CPCCBC4012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1426F6FE" w:rsidR="004C3241" w:rsidRDefault="0060714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2433D">
            <w:rPr>
              <w:szCs w:val="32"/>
            </w:rPr>
            <w:t>Read and interpret plans and specifications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6FAD60F4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2433D">
            <w:rPr>
              <w:rFonts w:ascii="Arial" w:hAnsi="Arial" w:cs="Arial"/>
              <w:i/>
              <w:sz w:val="18"/>
              <w:szCs w:val="18"/>
            </w:rPr>
            <w:t>CPCCBC4012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2433D">
            <w:rPr>
              <w:rFonts w:ascii="Arial" w:hAnsi="Arial" w:cs="Arial"/>
              <w:i/>
              <w:sz w:val="18"/>
              <w:szCs w:val="18"/>
            </w:rPr>
            <w:t>Read and interpret plans and specifications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3B321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3B321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3B321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06717F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73272761" w:edGrp="everyone"/>
            <w:permEnd w:id="673272761"/>
          </w:p>
        </w:tc>
      </w:tr>
      <w:tr w:rsidR="00FE5C5A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FE5C5A" w:rsidRPr="00C15CA8" w:rsidRDefault="00FE5C5A" w:rsidP="00FE5C5A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54542236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0E92FE4A" w:rsidR="00FE5C5A" w:rsidRPr="00C15CA8" w:rsidRDefault="00FE5C5A" w:rsidP="00FE5C5A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8322078" wp14:editId="76146F49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45422364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11DF42DB" w:rsidR="00A4462D" w:rsidRPr="004C3241" w:rsidRDefault="00607148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E07737">
              <w:rPr>
                <w:rFonts w:ascii="Arial" w:hAnsi="Arial" w:cs="Arial"/>
                <w:sz w:val="20"/>
              </w:rPr>
              <w:t xml:space="preserve"> </w:t>
            </w:r>
            <w:r w:rsidR="00A4462D" w:rsidRPr="00E07737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E0773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E5C5A" w:rsidRPr="004C3241" w14:paraId="7F3F0CED" w14:textId="77777777" w:rsidTr="00171B3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FE5C5A" w:rsidRPr="00C15CA8" w:rsidRDefault="00FE5C5A" w:rsidP="00FE5C5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431959913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EB7C41E" w14:textId="5972FF1A" w:rsidR="00FE5C5A" w:rsidRPr="00C15CA8" w:rsidRDefault="00607148" w:rsidP="00FE5C5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E7515D7CEAFB4A61A3759FC42A95A34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E5C5A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31959913"/>
          </w:p>
        </w:tc>
        <w:permStart w:id="153557303" w:edGrp="everyone"/>
        <w:tc>
          <w:tcPr>
            <w:tcW w:w="2095" w:type="dxa"/>
            <w:vAlign w:val="center"/>
          </w:tcPr>
          <w:p w14:paraId="7AEB95E0" w14:textId="5E976D0E" w:rsidR="00FE5C5A" w:rsidRPr="004C3241" w:rsidRDefault="00607148" w:rsidP="00FE5C5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C5A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3557303"/>
              </w:sdtContent>
            </w:sdt>
            <w:r w:rsidR="00FE5C5A" w:rsidRPr="004C3241">
              <w:rPr>
                <w:rFonts w:ascii="Arial" w:hAnsi="Arial" w:cs="Arial"/>
                <w:sz w:val="20"/>
              </w:rPr>
              <w:t xml:space="preserve"> </w:t>
            </w:r>
            <w:r w:rsidR="00FE5C5A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558C2885" w:rsidR="00FE5C5A" w:rsidRPr="004C3241" w:rsidRDefault="00607148" w:rsidP="00FE5C5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5031515" w:edGrp="everyone"/>
                <w:r w:rsidR="00FE5C5A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15031515"/>
            <w:r w:rsidR="00FE5C5A" w:rsidRPr="004C3241">
              <w:rPr>
                <w:rFonts w:ascii="Arial" w:hAnsi="Arial" w:cs="Arial"/>
                <w:sz w:val="20"/>
              </w:rPr>
              <w:t xml:space="preserve"> </w:t>
            </w:r>
            <w:r w:rsidR="00FE5C5A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E5C5A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FE5C5A" w:rsidRPr="00C15CA8" w:rsidRDefault="00FE5C5A" w:rsidP="00FE5C5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350794490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2B0C65" w14:textId="6DC5F1CE" w:rsidR="00FE5C5A" w:rsidRPr="00C15CA8" w:rsidRDefault="00607148" w:rsidP="00FE5C5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5F161218FB174D0F94AC6B6E83F2A7B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E5C5A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50794490"/>
          </w:p>
        </w:tc>
        <w:permStart w:id="1076441152" w:edGrp="everyone"/>
        <w:tc>
          <w:tcPr>
            <w:tcW w:w="2095" w:type="dxa"/>
            <w:vAlign w:val="center"/>
          </w:tcPr>
          <w:p w14:paraId="3387724F" w14:textId="379F7988" w:rsidR="00FE5C5A" w:rsidRDefault="00607148" w:rsidP="00FE5C5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C5A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76441152"/>
              </w:sdtContent>
            </w:sdt>
            <w:r w:rsidR="00FE5C5A" w:rsidRPr="004C3241">
              <w:rPr>
                <w:rFonts w:ascii="Arial" w:hAnsi="Arial" w:cs="Arial"/>
                <w:sz w:val="20"/>
              </w:rPr>
              <w:t xml:space="preserve"> </w:t>
            </w:r>
            <w:r w:rsidR="00FE5C5A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AAAB072" w:rsidR="00FE5C5A" w:rsidRDefault="00607148" w:rsidP="00FE5C5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88629561" w:edGrp="everyone"/>
                <w:r w:rsidR="00FE5C5A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88629561"/>
            <w:r w:rsidR="00FE5C5A" w:rsidRPr="004C3241">
              <w:rPr>
                <w:rFonts w:ascii="Arial" w:hAnsi="Arial" w:cs="Arial"/>
                <w:sz w:val="20"/>
              </w:rPr>
              <w:t xml:space="preserve"> </w:t>
            </w:r>
            <w:r w:rsidR="00FE5C5A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E5C5A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E5C5A" w:rsidRPr="00C15CA8" w:rsidRDefault="00FE5C5A" w:rsidP="00FE5C5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390025535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02490287" w:rsidR="00FE5C5A" w:rsidRPr="00C15CA8" w:rsidRDefault="00607148" w:rsidP="00FE5C5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911FFE61C37491DBA9D6AFE3FEFC8E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E5C5A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90025535"/>
          </w:p>
        </w:tc>
        <w:permStart w:id="638666960" w:edGrp="everyone"/>
        <w:tc>
          <w:tcPr>
            <w:tcW w:w="2095" w:type="dxa"/>
            <w:vAlign w:val="center"/>
          </w:tcPr>
          <w:p w14:paraId="1708E32B" w14:textId="029CDEFC" w:rsidR="00FE5C5A" w:rsidRPr="004C3241" w:rsidRDefault="00607148" w:rsidP="00FE5C5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C5A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38666960"/>
              </w:sdtContent>
            </w:sdt>
            <w:r w:rsidR="00FE5C5A" w:rsidRPr="004C3241">
              <w:rPr>
                <w:rFonts w:ascii="Arial" w:hAnsi="Arial" w:cs="Arial"/>
                <w:sz w:val="20"/>
              </w:rPr>
              <w:t xml:space="preserve"> </w:t>
            </w:r>
            <w:r w:rsidR="00FE5C5A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4EB3B90" w:rsidR="00FE5C5A" w:rsidRPr="004C3241" w:rsidRDefault="00607148" w:rsidP="00FE5C5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61960341" w:edGrp="everyone"/>
                <w:r w:rsidR="00FE5C5A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61960341"/>
            <w:r w:rsidR="00FE5C5A" w:rsidRPr="004C3241">
              <w:rPr>
                <w:rFonts w:ascii="Arial" w:hAnsi="Arial" w:cs="Arial"/>
                <w:sz w:val="20"/>
              </w:rPr>
              <w:t xml:space="preserve"> </w:t>
            </w:r>
            <w:r w:rsidR="00FE5C5A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E5C5A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8656F06" w:rsidR="00FE5C5A" w:rsidRPr="00C15CA8" w:rsidRDefault="00FE5C5A" w:rsidP="00FE5C5A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2997DE47B7844BEFA0DF7E1DFA9D5AA0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CPCCBC4012</w:t>
                </w:r>
              </w:sdtContent>
            </w:sdt>
          </w:p>
        </w:tc>
        <w:permStart w:id="709238616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6F530D0E" w:rsidR="00FE5C5A" w:rsidRPr="00C15CA8" w:rsidRDefault="00607148" w:rsidP="00FE5C5A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B02458A225714A34B219AD0D5A219DF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E5C5A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09238616"/>
          </w:p>
        </w:tc>
        <w:permStart w:id="1603870974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31D49A8B" w:rsidR="00FE5C5A" w:rsidRPr="004C3241" w:rsidRDefault="00607148" w:rsidP="00FE5C5A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C5A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03870974"/>
              </w:sdtContent>
            </w:sdt>
            <w:r w:rsidR="00FE5C5A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E5C5A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952345708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550E0CE" w:rsidR="00FE5C5A" w:rsidRPr="004C3241" w:rsidRDefault="00607148" w:rsidP="00FE5C5A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C5A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952345708"/>
              </w:sdtContent>
            </w:sdt>
            <w:r w:rsidR="00FE5C5A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E5C5A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38"/>
        <w:gridCol w:w="4758"/>
      </w:tblGrid>
      <w:tr w:rsidR="00A4462D" w:rsidRPr="004C3241" w14:paraId="65B9A09E" w14:textId="77777777" w:rsidTr="00A21575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A21575">
        <w:trPr>
          <w:trHeight w:val="454"/>
        </w:trPr>
        <w:tc>
          <w:tcPr>
            <w:tcW w:w="4238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DBF083" w14:textId="32BD038F" w:rsidR="00416046" w:rsidRPr="008604B1" w:rsidRDefault="00607148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2799467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5085867" w:edGrp="everyone"/>
                <w:r w:rsidR="00FE5C5A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25085867"/>
              </w:sdtContent>
            </w:sdt>
            <w:r w:rsidR="00416046" w:rsidRPr="008604B1">
              <w:rPr>
                <w:rFonts w:ascii="Arial" w:hAnsi="Arial" w:cs="Arial"/>
                <w:sz w:val="20"/>
              </w:rPr>
              <w:t xml:space="preserve"> </w:t>
            </w:r>
            <w:r w:rsidR="00416046" w:rsidRPr="008604B1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6A55BA16" w14:textId="7A4525A5" w:rsidR="00630215" w:rsidRDefault="00607148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492671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43243277" w:edGrp="everyone"/>
                <w:r w:rsidR="00FE5C5A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43243277"/>
              </w:sdtContent>
            </w:sdt>
            <w:r w:rsidR="00630215" w:rsidRPr="008604B1">
              <w:rPr>
                <w:rFonts w:ascii="Arial" w:hAnsi="Arial" w:cs="Arial"/>
                <w:sz w:val="20"/>
              </w:rPr>
              <w:t xml:space="preserve"> </w:t>
            </w:r>
            <w:r w:rsidR="00630215" w:rsidRPr="008604B1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33EDB2F9" w:rsidR="008604B1" w:rsidRPr="008604B1" w:rsidRDefault="00607148" w:rsidP="00B43E3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337219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47639763" w:edGrp="everyone"/>
                <w:r w:rsidR="00FE5C5A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47639763"/>
              </w:sdtContent>
            </w:sdt>
            <w:r w:rsidR="00B43E35" w:rsidRPr="008604B1">
              <w:rPr>
                <w:rFonts w:ascii="Arial" w:hAnsi="Arial" w:cs="Arial"/>
                <w:sz w:val="20"/>
              </w:rPr>
              <w:t xml:space="preserve"> </w:t>
            </w:r>
            <w:r w:rsidR="00B43E35" w:rsidRPr="008604B1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75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7165535A" w14:textId="7F40C334" w:rsidR="00B43E35" w:rsidRDefault="00607148" w:rsidP="00B43E3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504372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31866888" w:edGrp="everyone"/>
                <w:r w:rsidR="00FE5C5A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31866888"/>
              </w:sdtContent>
            </w:sdt>
            <w:r w:rsidR="00B43E35" w:rsidRPr="008604B1">
              <w:rPr>
                <w:rFonts w:ascii="Arial" w:hAnsi="Arial" w:cs="Arial"/>
                <w:sz w:val="20"/>
              </w:rPr>
              <w:t xml:space="preserve"> </w:t>
            </w:r>
            <w:r w:rsidR="00B43E35" w:rsidRPr="00EE0ED4">
              <w:rPr>
                <w:rFonts w:ascii="Arial" w:hAnsi="Arial" w:cs="Arial"/>
                <w:sz w:val="18"/>
                <w:szCs w:val="18"/>
              </w:rPr>
              <w:t>Slab Plan for Activity 3</w:t>
            </w:r>
            <w:r w:rsidR="00B43E35">
              <w:rPr>
                <w:rFonts w:ascii="Arial" w:hAnsi="Arial" w:cs="Arial"/>
                <w:sz w:val="18"/>
                <w:szCs w:val="18"/>
              </w:rPr>
              <w:t xml:space="preserve"> (HO3 available)</w:t>
            </w:r>
          </w:p>
          <w:p w14:paraId="4790AC45" w14:textId="60DE83A8" w:rsidR="00416046" w:rsidRPr="008604B1" w:rsidRDefault="00607148" w:rsidP="00B43E3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46058388" w:edGrp="everyone"/>
                <w:r w:rsidR="00FE5C5A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46058388"/>
              </w:sdtContent>
            </w:sdt>
            <w:r w:rsidR="00416046" w:rsidRPr="008604B1">
              <w:rPr>
                <w:rFonts w:ascii="Arial" w:hAnsi="Arial" w:cs="Arial"/>
                <w:sz w:val="20"/>
              </w:rPr>
              <w:t xml:space="preserve"> </w:t>
            </w:r>
            <w:r w:rsidR="00EE0ED4">
              <w:rPr>
                <w:rFonts w:ascii="Arial" w:hAnsi="Arial" w:cs="Arial"/>
                <w:sz w:val="18"/>
                <w:szCs w:val="18"/>
              </w:rPr>
              <w:t xml:space="preserve">Cost </w:t>
            </w:r>
            <w:r w:rsidR="00B43E35">
              <w:rPr>
                <w:rFonts w:ascii="Arial" w:hAnsi="Arial" w:cs="Arial"/>
                <w:sz w:val="18"/>
                <w:szCs w:val="18"/>
              </w:rPr>
              <w:t>E</w:t>
            </w:r>
            <w:r w:rsidR="00EE0ED4">
              <w:rPr>
                <w:rFonts w:ascii="Arial" w:hAnsi="Arial" w:cs="Arial"/>
                <w:sz w:val="18"/>
                <w:szCs w:val="18"/>
              </w:rPr>
              <w:t xml:space="preserve">stimation </w:t>
            </w:r>
            <w:r w:rsidR="00B43E35">
              <w:rPr>
                <w:rFonts w:ascii="Arial" w:hAnsi="Arial" w:cs="Arial"/>
                <w:sz w:val="18"/>
                <w:szCs w:val="18"/>
              </w:rPr>
              <w:t>S</w:t>
            </w:r>
            <w:r w:rsidR="00EE0ED4">
              <w:rPr>
                <w:rFonts w:ascii="Arial" w:hAnsi="Arial" w:cs="Arial"/>
                <w:sz w:val="18"/>
                <w:szCs w:val="18"/>
              </w:rPr>
              <w:t>heet</w:t>
            </w:r>
            <w:r w:rsidR="00EE0ED4" w:rsidRPr="00B43E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0F17">
              <w:rPr>
                <w:rFonts w:ascii="Arial" w:hAnsi="Arial" w:cs="Arial"/>
                <w:sz w:val="18"/>
                <w:szCs w:val="18"/>
              </w:rPr>
              <w:t>for Prac</w:t>
            </w:r>
            <w:r w:rsidR="00A21575">
              <w:rPr>
                <w:rFonts w:ascii="Arial" w:hAnsi="Arial" w:cs="Arial"/>
                <w:sz w:val="18"/>
                <w:szCs w:val="18"/>
              </w:rPr>
              <w:t>tical</w:t>
            </w:r>
            <w:r w:rsidR="00870F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ED4" w:rsidRPr="00B43E35">
              <w:rPr>
                <w:rFonts w:ascii="Arial" w:hAnsi="Arial" w:cs="Arial"/>
                <w:sz w:val="18"/>
                <w:szCs w:val="18"/>
              </w:rPr>
              <w:t>(HO5 available)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06717F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7742830" w:edGrp="everyone"/>
            <w:permEnd w:id="2067742830"/>
          </w:p>
        </w:tc>
      </w:tr>
      <w:tr w:rsidR="00FE5C5A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FE5C5A" w:rsidRPr="00C15CA8" w:rsidRDefault="00FE5C5A" w:rsidP="00FE5C5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28583497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7F4AC6F7" w:rsidR="00FE5C5A" w:rsidRPr="004C3241" w:rsidRDefault="00FE5C5A" w:rsidP="00FE5C5A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2BFE0EC" wp14:editId="4624ACDA">
                      <wp:extent cx="3913549" cy="360000"/>
                      <wp:effectExtent l="0" t="0" r="0" b="2540"/>
                      <wp:docPr id="107119319" name="Picture 107119319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85834975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A446819" w:rsidR="00C76B5E" w:rsidRPr="004932A4" w:rsidRDefault="00607148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2433D">
            <w:rPr>
              <w:szCs w:val="32"/>
            </w:rPr>
            <w:t>CPCCBC4012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695EC98D" w:rsidR="00C76B5E" w:rsidRDefault="00607148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2433D">
            <w:rPr>
              <w:szCs w:val="32"/>
            </w:rPr>
            <w:t>Read and interpret plans and specifications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06717F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7427911" w:edGrp="everyone"/>
            <w:permEnd w:id="877427911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E07737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3B321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3B321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3B321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1149C980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F4E1F" w:rsidRPr="00BA4D9F" w14:paraId="3BE4CB60" w14:textId="77777777" w:rsidTr="006835C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9123E17" w14:textId="77777777" w:rsidR="005F4E1F" w:rsidRPr="00750D30" w:rsidRDefault="005F4E1F" w:rsidP="006835C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5F4E1F" w:rsidRPr="00BA4D9F" w14:paraId="4AC978F0" w14:textId="77777777" w:rsidTr="006835C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5B059B" w14:textId="77777777" w:rsidR="005F4E1F" w:rsidRPr="00DE303D" w:rsidRDefault="005F4E1F" w:rsidP="006835C1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5F2DC14" w14:textId="77777777" w:rsidR="005F4E1F" w:rsidRPr="00DE303D" w:rsidRDefault="005F4E1F" w:rsidP="005F4E1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0F1E420" w14:textId="77777777" w:rsidR="005F4E1F" w:rsidRPr="00750D30" w:rsidRDefault="005F4E1F" w:rsidP="005F4E1F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5F4E1F" w:rsidRPr="00BA4D9F" w14:paraId="3B8DE113" w14:textId="77777777" w:rsidTr="006835C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317CCF" w14:textId="77777777" w:rsidR="005F4E1F" w:rsidRPr="001A3ED6" w:rsidRDefault="005F4E1F" w:rsidP="006835C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43154646" w:edGrp="everyone"/>
            <w:permEnd w:id="1743154646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33A9D529" w:rsidR="00B115D7" w:rsidRPr="00830749" w:rsidRDefault="007E5E2C" w:rsidP="003B3216">
      <w:pPr>
        <w:pStyle w:val="20TAQuestionNumber"/>
      </w:pPr>
      <w:bookmarkStart w:id="2" w:name="_Ref130817641"/>
      <w:bookmarkEnd w:id="0"/>
      <w:r>
        <w:lastRenderedPageBreak/>
        <w:t>What is the significance of concept drawing/sketches?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D649AC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26EEC400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726100539" w:edGrp="everyone"/>
            <w:permEnd w:id="1726100539"/>
          </w:p>
        </w:tc>
        <w:permStart w:id="18137981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7334891D" w:rsidR="00B115D7" w:rsidRPr="00533511" w:rsidRDefault="00607148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97B6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3798166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71E255C4" w14:textId="77777777" w:rsidR="00E07737" w:rsidRPr="000E310E" w:rsidRDefault="00E07737" w:rsidP="00E07737">
      <w:pPr>
        <w:jc w:val="left"/>
        <w:rPr>
          <w:rFonts w:ascii="Arial" w:hAnsi="Arial"/>
          <w:bCs/>
          <w:sz w:val="22"/>
          <w:szCs w:val="22"/>
        </w:rPr>
      </w:pPr>
    </w:p>
    <w:p w14:paraId="1301346C" w14:textId="5528E481" w:rsidR="00E07737" w:rsidRPr="00830749" w:rsidRDefault="00AE570C" w:rsidP="00E07737">
      <w:pPr>
        <w:pStyle w:val="20TAQuestionNumber"/>
        <w:ind w:left="709" w:hanging="709"/>
      </w:pPr>
      <w:bookmarkStart w:id="4" w:name="_Ref130817651"/>
      <w:r>
        <w:t>Discuss when you may come across concept drawings/sketches</w:t>
      </w:r>
      <w:r w:rsidR="00E07737">
        <w:t>.</w:t>
      </w:r>
      <w:bookmarkEnd w:id="4"/>
    </w:p>
    <w:p w14:paraId="3044BC39" w14:textId="77777777" w:rsidR="00E07737" w:rsidRPr="00830749" w:rsidRDefault="00E07737" w:rsidP="00E077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5637FBA0" w14:textId="77777777" w:rsidTr="00D649AC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F597E5" w14:textId="77777777" w:rsidR="00E07737" w:rsidRPr="001C4084" w:rsidRDefault="00E07737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0715" w14:textId="26E08A84" w:rsidR="00E07737" w:rsidRPr="001C4084" w:rsidRDefault="00E07737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2001559891" w:edGrp="everyone"/>
            <w:permEnd w:id="2001559891"/>
          </w:p>
        </w:tc>
        <w:permStart w:id="13944878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0970C5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877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4487881"/>
          </w:p>
        </w:tc>
      </w:tr>
    </w:tbl>
    <w:p w14:paraId="3CBCFC98" w14:textId="77777777" w:rsidR="00E07737" w:rsidRDefault="00E07737" w:rsidP="00E07737">
      <w:pPr>
        <w:rPr>
          <w:rFonts w:ascii="Arial" w:hAnsi="Arial" w:cs="Arial"/>
          <w:sz w:val="22"/>
          <w:szCs w:val="22"/>
        </w:rPr>
      </w:pPr>
    </w:p>
    <w:p w14:paraId="7B1FA973" w14:textId="77777777" w:rsidR="00E07737" w:rsidRPr="000E310E" w:rsidRDefault="00E07737" w:rsidP="00E07737">
      <w:pPr>
        <w:jc w:val="left"/>
        <w:rPr>
          <w:rFonts w:ascii="Arial" w:hAnsi="Arial"/>
          <w:bCs/>
          <w:sz w:val="22"/>
          <w:szCs w:val="22"/>
        </w:rPr>
      </w:pPr>
    </w:p>
    <w:p w14:paraId="08B48842" w14:textId="41023376" w:rsidR="00E07737" w:rsidRPr="00830749" w:rsidRDefault="00AE570C" w:rsidP="00E07737">
      <w:pPr>
        <w:pStyle w:val="20TAQuestionNumber"/>
        <w:ind w:left="709" w:hanging="709"/>
      </w:pPr>
      <w:bookmarkStart w:id="5" w:name="_Ref130818166"/>
      <w:r>
        <w:t>Explain what is meant by architectural plans</w:t>
      </w:r>
      <w:r w:rsidR="00E07737">
        <w:t>.</w:t>
      </w:r>
      <w:bookmarkEnd w:id="5"/>
    </w:p>
    <w:p w14:paraId="10DBF99C" w14:textId="77777777" w:rsidR="00E07737" w:rsidRPr="00830749" w:rsidRDefault="00E07737" w:rsidP="00E077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6B35E99E" w14:textId="77777777" w:rsidTr="00E53188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03A0E6" w14:textId="77777777" w:rsidR="00E07737" w:rsidRPr="001C4084" w:rsidRDefault="00E07737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7F7B" w14:textId="0B397EF0" w:rsidR="00E07737" w:rsidRPr="001C4084" w:rsidRDefault="00E07737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807416455" w:edGrp="everyone"/>
            <w:permEnd w:id="807416455"/>
          </w:p>
        </w:tc>
        <w:permStart w:id="2825379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67690E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08389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2537907"/>
          </w:p>
        </w:tc>
      </w:tr>
    </w:tbl>
    <w:p w14:paraId="0E5040B2" w14:textId="77777777" w:rsidR="00E07737" w:rsidRDefault="00E07737" w:rsidP="00E07737">
      <w:pPr>
        <w:rPr>
          <w:rFonts w:ascii="Arial" w:hAnsi="Arial" w:cs="Arial"/>
          <w:sz w:val="22"/>
          <w:szCs w:val="22"/>
        </w:rPr>
      </w:pPr>
    </w:p>
    <w:p w14:paraId="53D4EC65" w14:textId="77777777" w:rsidR="00E07737" w:rsidRPr="000E310E" w:rsidRDefault="00E07737" w:rsidP="00E07737">
      <w:pPr>
        <w:jc w:val="left"/>
        <w:rPr>
          <w:rFonts w:ascii="Arial" w:hAnsi="Arial"/>
          <w:bCs/>
          <w:sz w:val="22"/>
          <w:szCs w:val="22"/>
        </w:rPr>
      </w:pPr>
    </w:p>
    <w:p w14:paraId="2A7DBFBA" w14:textId="10A0E151" w:rsidR="00E07737" w:rsidRPr="00830749" w:rsidRDefault="00E156A2" w:rsidP="00E07737">
      <w:pPr>
        <w:pStyle w:val="20TAQuestionNumber"/>
        <w:ind w:left="709" w:hanging="709"/>
      </w:pPr>
      <w:bookmarkStart w:id="6" w:name="_Ref130818168"/>
      <w:r>
        <w:t>Provide four (4) plans that are considered part of the architectural plans.</w:t>
      </w:r>
      <w:bookmarkEnd w:id="6"/>
    </w:p>
    <w:p w14:paraId="3530FEAA" w14:textId="77777777" w:rsidR="00E07737" w:rsidRPr="00830749" w:rsidRDefault="00E07737" w:rsidP="00E077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220CC1EE" w14:textId="77777777" w:rsidTr="000558C9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A68D29" w14:textId="6143AB9D" w:rsidR="00E156A2" w:rsidRPr="001C4084" w:rsidRDefault="00E07737" w:rsidP="00E5318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EC01" w14:textId="69678AA6" w:rsidR="00E07737" w:rsidRDefault="00E07737" w:rsidP="00E53188">
            <w:pPr>
              <w:pStyle w:val="ListParagraph"/>
              <w:numPr>
                <w:ilvl w:val="0"/>
                <w:numId w:val="49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438986479" w:edGrp="everyone"/>
            <w:permEnd w:id="438986479"/>
          </w:p>
          <w:p w14:paraId="06550F32" w14:textId="4BE59E17" w:rsidR="00E53188" w:rsidRDefault="00E53188" w:rsidP="00E53188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37CE4B05" w14:textId="25F4FFA9" w:rsidR="00E53188" w:rsidRDefault="00E53188" w:rsidP="00E53188">
            <w:pPr>
              <w:pStyle w:val="ListParagraph"/>
              <w:numPr>
                <w:ilvl w:val="0"/>
                <w:numId w:val="49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828020092" w:edGrp="everyone"/>
            <w:permEnd w:id="1828020092"/>
          </w:p>
          <w:p w14:paraId="48A4BF5B" w14:textId="77777777" w:rsidR="00E53188" w:rsidRDefault="00E53188" w:rsidP="00E53188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7C9EE1CC" w14:textId="330CB374" w:rsidR="00E53188" w:rsidRDefault="00E53188" w:rsidP="00E53188">
            <w:pPr>
              <w:pStyle w:val="ListParagraph"/>
              <w:numPr>
                <w:ilvl w:val="0"/>
                <w:numId w:val="49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908822958" w:edGrp="everyone"/>
            <w:permEnd w:id="1908822958"/>
          </w:p>
          <w:p w14:paraId="036D176B" w14:textId="77777777" w:rsidR="00E53188" w:rsidRDefault="00E53188" w:rsidP="00E53188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178229BA" w14:textId="68772D10" w:rsidR="00E53188" w:rsidRPr="00E53188" w:rsidRDefault="00E53188" w:rsidP="00E53188">
            <w:pPr>
              <w:pStyle w:val="ListParagraph"/>
              <w:numPr>
                <w:ilvl w:val="0"/>
                <w:numId w:val="49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90194933" w:edGrp="everyone"/>
            <w:permEnd w:id="190194933"/>
          </w:p>
        </w:tc>
        <w:permStart w:id="26970564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877126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61290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9705649"/>
          </w:p>
        </w:tc>
      </w:tr>
    </w:tbl>
    <w:p w14:paraId="03AB23E6" w14:textId="77777777" w:rsidR="00E07737" w:rsidRPr="000E310E" w:rsidRDefault="00E07737" w:rsidP="00E07737">
      <w:pPr>
        <w:jc w:val="left"/>
        <w:rPr>
          <w:rFonts w:ascii="Arial" w:hAnsi="Arial"/>
          <w:bCs/>
          <w:sz w:val="22"/>
          <w:szCs w:val="22"/>
        </w:rPr>
      </w:pPr>
    </w:p>
    <w:p w14:paraId="578CE57A" w14:textId="346310E4" w:rsidR="00E07737" w:rsidRPr="00830749" w:rsidRDefault="00E156A2" w:rsidP="00E07737">
      <w:pPr>
        <w:pStyle w:val="20TAQuestionNumber"/>
        <w:ind w:left="709" w:hanging="709"/>
      </w:pPr>
      <w:bookmarkStart w:id="7" w:name="_Ref130818385"/>
      <w:r>
        <w:lastRenderedPageBreak/>
        <w:t>Describe what structural plans are</w:t>
      </w:r>
      <w:r w:rsidR="00E07737">
        <w:t>.</w:t>
      </w:r>
      <w:bookmarkEnd w:id="7"/>
    </w:p>
    <w:p w14:paraId="534C58A1" w14:textId="77777777" w:rsidR="00E07737" w:rsidRPr="00830749" w:rsidRDefault="00E07737" w:rsidP="00E077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0C971C1C" w14:textId="77777777" w:rsidTr="00E53188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F0F420" w14:textId="77777777" w:rsidR="00E07737" w:rsidRPr="001C4084" w:rsidRDefault="00E07737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4F15" w14:textId="016EED4B" w:rsidR="00E07737" w:rsidRPr="001C4084" w:rsidRDefault="00E07737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39416652" w:edGrp="everyone"/>
            <w:permEnd w:id="39416652"/>
          </w:p>
        </w:tc>
        <w:permStart w:id="17165456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30C233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90207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6545605"/>
          </w:p>
        </w:tc>
      </w:tr>
    </w:tbl>
    <w:p w14:paraId="1C1E2222" w14:textId="77777777" w:rsidR="00E07737" w:rsidRDefault="00E07737" w:rsidP="00E07737">
      <w:pPr>
        <w:rPr>
          <w:rFonts w:ascii="Arial" w:hAnsi="Arial" w:cs="Arial"/>
          <w:sz w:val="22"/>
          <w:szCs w:val="22"/>
        </w:rPr>
      </w:pPr>
    </w:p>
    <w:p w14:paraId="0A4ACEAA" w14:textId="77777777" w:rsidR="00E07737" w:rsidRPr="000E310E" w:rsidRDefault="00E07737" w:rsidP="00E07737">
      <w:pPr>
        <w:jc w:val="left"/>
        <w:rPr>
          <w:rFonts w:ascii="Arial" w:hAnsi="Arial"/>
          <w:bCs/>
          <w:sz w:val="22"/>
          <w:szCs w:val="22"/>
        </w:rPr>
      </w:pPr>
    </w:p>
    <w:p w14:paraId="72E70315" w14:textId="2C9419BA" w:rsidR="00E07737" w:rsidRPr="00830749" w:rsidRDefault="00E156A2" w:rsidP="003B3216">
      <w:pPr>
        <w:pStyle w:val="20TAQuestionNumber"/>
      </w:pPr>
      <w:bookmarkStart w:id="8" w:name="_Ref130818387"/>
      <w:r>
        <w:t>How is a structural plan different from an architectural plan?</w:t>
      </w:r>
      <w:bookmarkEnd w:id="8"/>
    </w:p>
    <w:p w14:paraId="236E26BB" w14:textId="77777777" w:rsidR="00E07737" w:rsidRPr="00830749" w:rsidRDefault="00E07737" w:rsidP="00E077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41957DBE" w14:textId="77777777" w:rsidTr="00E53188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D08F33" w14:textId="77777777" w:rsidR="00E07737" w:rsidRPr="001C4084" w:rsidRDefault="00E07737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8B5F" w14:textId="4C8854C2" w:rsidR="00E07737" w:rsidRPr="001C4084" w:rsidRDefault="00E07737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441735717" w:edGrp="everyone"/>
            <w:permEnd w:id="1441735717"/>
          </w:p>
        </w:tc>
        <w:permStart w:id="6603028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7967F1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456777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302835"/>
          </w:p>
        </w:tc>
      </w:tr>
    </w:tbl>
    <w:p w14:paraId="1F05AFE0" w14:textId="77777777" w:rsidR="00E07737" w:rsidRDefault="00E07737" w:rsidP="00E07737">
      <w:pPr>
        <w:rPr>
          <w:rFonts w:ascii="Arial" w:hAnsi="Arial" w:cs="Arial"/>
          <w:sz w:val="22"/>
          <w:szCs w:val="22"/>
        </w:rPr>
      </w:pPr>
    </w:p>
    <w:p w14:paraId="075E9E7E" w14:textId="77777777" w:rsidR="00E07737" w:rsidRPr="000E310E" w:rsidRDefault="00E07737" w:rsidP="00E07737">
      <w:pPr>
        <w:jc w:val="left"/>
        <w:rPr>
          <w:rFonts w:ascii="Arial" w:hAnsi="Arial"/>
          <w:bCs/>
          <w:sz w:val="22"/>
          <w:szCs w:val="22"/>
        </w:rPr>
      </w:pPr>
    </w:p>
    <w:p w14:paraId="53F2F8B3" w14:textId="1839CCE3" w:rsidR="00E07737" w:rsidRPr="00830749" w:rsidRDefault="00E156A2" w:rsidP="00E07737">
      <w:pPr>
        <w:pStyle w:val="20TAQuestionNumber"/>
        <w:ind w:left="709" w:hanging="709"/>
      </w:pPr>
      <w:bookmarkStart w:id="9" w:name="_Ref130819696"/>
      <w:r>
        <w:t>Explain what a civil plan is</w:t>
      </w:r>
      <w:r w:rsidR="00E07737">
        <w:t>.</w:t>
      </w:r>
      <w:bookmarkEnd w:id="9"/>
    </w:p>
    <w:p w14:paraId="2B3BDC52" w14:textId="77777777" w:rsidR="00E07737" w:rsidRPr="00830749" w:rsidRDefault="00E07737" w:rsidP="00E077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6DBCAC82" w14:textId="77777777" w:rsidTr="00E53188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8001D8" w14:textId="77777777" w:rsidR="00E07737" w:rsidRPr="001C4084" w:rsidRDefault="00E07737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7CF4" w14:textId="52E22718" w:rsidR="00E07737" w:rsidRPr="001C4084" w:rsidRDefault="00E07737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244262617" w:edGrp="everyone"/>
            <w:permEnd w:id="244262617"/>
          </w:p>
        </w:tc>
        <w:permStart w:id="2360764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6D9368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912489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6076456"/>
          </w:p>
        </w:tc>
      </w:tr>
    </w:tbl>
    <w:p w14:paraId="7A32EC1D" w14:textId="77777777" w:rsidR="00E07737" w:rsidRDefault="00E07737" w:rsidP="00E07737">
      <w:pPr>
        <w:rPr>
          <w:rFonts w:ascii="Arial" w:hAnsi="Arial" w:cs="Arial"/>
          <w:sz w:val="22"/>
          <w:szCs w:val="22"/>
        </w:rPr>
      </w:pPr>
    </w:p>
    <w:p w14:paraId="76472C6F" w14:textId="77777777" w:rsidR="00E07737" w:rsidRPr="000E310E" w:rsidRDefault="00E07737" w:rsidP="00E07737">
      <w:pPr>
        <w:jc w:val="left"/>
        <w:rPr>
          <w:rFonts w:ascii="Arial" w:hAnsi="Arial"/>
          <w:bCs/>
          <w:sz w:val="22"/>
          <w:szCs w:val="22"/>
        </w:rPr>
      </w:pPr>
    </w:p>
    <w:p w14:paraId="23809CBB" w14:textId="13A6B417" w:rsidR="00E07737" w:rsidRPr="00830749" w:rsidRDefault="00960A20" w:rsidP="00E07737">
      <w:pPr>
        <w:pStyle w:val="20TAQuestionNumber"/>
        <w:ind w:left="709" w:hanging="709"/>
      </w:pPr>
      <w:bookmarkStart w:id="10" w:name="_Ref130819697"/>
      <w:r>
        <w:t>Discuss how civil plans may be similar to other plans</w:t>
      </w:r>
      <w:r w:rsidR="00E07737">
        <w:t>.</w:t>
      </w:r>
      <w:bookmarkEnd w:id="10"/>
    </w:p>
    <w:p w14:paraId="180975E5" w14:textId="77777777" w:rsidR="00E07737" w:rsidRPr="00830749" w:rsidRDefault="00E07737" w:rsidP="00E077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73A66D99" w14:textId="77777777" w:rsidTr="00E53188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FCA25D" w14:textId="77777777" w:rsidR="00E07737" w:rsidRPr="001C4084" w:rsidRDefault="00E07737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B143" w14:textId="50142E50" w:rsidR="00E07737" w:rsidRPr="001C4084" w:rsidRDefault="00E07737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854827783" w:edGrp="everyone"/>
            <w:permEnd w:id="1854827783"/>
          </w:p>
        </w:tc>
        <w:permStart w:id="16615819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B62B42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432407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158195"/>
          </w:p>
        </w:tc>
      </w:tr>
    </w:tbl>
    <w:p w14:paraId="52C772B4" w14:textId="77777777" w:rsidR="00E07737" w:rsidRDefault="00E07737" w:rsidP="00E07737">
      <w:pPr>
        <w:rPr>
          <w:rFonts w:ascii="Arial" w:hAnsi="Arial" w:cs="Arial"/>
          <w:sz w:val="22"/>
          <w:szCs w:val="22"/>
        </w:rPr>
      </w:pPr>
    </w:p>
    <w:p w14:paraId="783AB8EA" w14:textId="77777777" w:rsidR="00E07737" w:rsidRPr="000E310E" w:rsidRDefault="00E07737" w:rsidP="00E07737">
      <w:pPr>
        <w:jc w:val="left"/>
        <w:rPr>
          <w:rFonts w:ascii="Arial" w:hAnsi="Arial"/>
          <w:bCs/>
          <w:sz w:val="22"/>
          <w:szCs w:val="22"/>
        </w:rPr>
      </w:pPr>
    </w:p>
    <w:p w14:paraId="7FD4EC0E" w14:textId="7CC1D95B" w:rsidR="00E07737" w:rsidRPr="00830749" w:rsidRDefault="00960A20" w:rsidP="00F6642A">
      <w:pPr>
        <w:pStyle w:val="20TAQuestionNumber"/>
        <w:keepNext/>
        <w:ind w:left="709" w:hanging="709"/>
      </w:pPr>
      <w:bookmarkStart w:id="11" w:name="_Ref130820127"/>
      <w:r>
        <w:lastRenderedPageBreak/>
        <w:t>What is the purpose for mechanical plans?</w:t>
      </w:r>
      <w:bookmarkEnd w:id="11"/>
    </w:p>
    <w:p w14:paraId="2670C974" w14:textId="77777777" w:rsidR="00E07737" w:rsidRPr="00830749" w:rsidRDefault="00E07737" w:rsidP="00F6642A">
      <w:pPr>
        <w:keepNext/>
        <w:ind w:left="709" w:hanging="709"/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128A9A04" w14:textId="77777777" w:rsidTr="00E53188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ED1E10" w14:textId="77777777" w:rsidR="00E07737" w:rsidRPr="001C4084" w:rsidRDefault="00E07737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2B1F" w14:textId="65A57752" w:rsidR="00E07737" w:rsidRPr="001C4084" w:rsidRDefault="00E07737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809847920" w:edGrp="everyone"/>
            <w:permEnd w:id="809847920"/>
          </w:p>
        </w:tc>
        <w:permStart w:id="19012090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2E1FE6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640946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1209031"/>
          </w:p>
        </w:tc>
      </w:tr>
    </w:tbl>
    <w:p w14:paraId="6A434EA9" w14:textId="77777777" w:rsidR="00E07737" w:rsidRDefault="00E07737" w:rsidP="00E07737">
      <w:pPr>
        <w:rPr>
          <w:rFonts w:ascii="Arial" w:hAnsi="Arial" w:cs="Arial"/>
          <w:sz w:val="22"/>
          <w:szCs w:val="22"/>
        </w:rPr>
      </w:pPr>
    </w:p>
    <w:p w14:paraId="35E354DC" w14:textId="77777777" w:rsidR="00E07737" w:rsidRPr="000E310E" w:rsidRDefault="00E07737" w:rsidP="00E07737">
      <w:pPr>
        <w:jc w:val="left"/>
        <w:rPr>
          <w:rFonts w:ascii="Arial" w:hAnsi="Arial"/>
          <w:bCs/>
          <w:sz w:val="22"/>
          <w:szCs w:val="22"/>
        </w:rPr>
      </w:pPr>
    </w:p>
    <w:p w14:paraId="6D3B5695" w14:textId="5EAD2FFA" w:rsidR="00E07737" w:rsidRPr="00830749" w:rsidRDefault="00960A20" w:rsidP="00E07737">
      <w:pPr>
        <w:pStyle w:val="20TAQuestionNumber"/>
        <w:ind w:left="709" w:hanging="709"/>
      </w:pPr>
      <w:bookmarkStart w:id="12" w:name="_Ref130820129"/>
      <w:r>
        <w:t>Discuss three (3) details you may find in mechanical plans</w:t>
      </w:r>
      <w:r w:rsidR="00E07737">
        <w:t>.</w:t>
      </w:r>
      <w:bookmarkEnd w:id="12"/>
    </w:p>
    <w:p w14:paraId="18758A18" w14:textId="77777777" w:rsidR="00E07737" w:rsidRPr="00830749" w:rsidRDefault="00E07737" w:rsidP="00E077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7D80BEB4" w14:textId="77777777" w:rsidTr="00E53188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3F66D9" w14:textId="2D22B5EB" w:rsidR="00960A20" w:rsidRPr="001C4084" w:rsidRDefault="00E07737" w:rsidP="00D649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C269" w14:textId="228F2FA9" w:rsidR="00E07737" w:rsidRDefault="00E07737" w:rsidP="00D649AC">
            <w:pPr>
              <w:pStyle w:val="ListParagraph"/>
              <w:numPr>
                <w:ilvl w:val="0"/>
                <w:numId w:val="50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11765487" w:edGrp="everyone"/>
            <w:permEnd w:id="111765487"/>
          </w:p>
          <w:p w14:paraId="793F701F" w14:textId="507C0353" w:rsidR="00D649AC" w:rsidRDefault="00D649AC" w:rsidP="00D649AC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0EB4F6A2" w14:textId="5BBD7279" w:rsidR="00D649AC" w:rsidRDefault="00D649AC" w:rsidP="00D649AC">
            <w:pPr>
              <w:pStyle w:val="ListParagraph"/>
              <w:numPr>
                <w:ilvl w:val="0"/>
                <w:numId w:val="50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535713421" w:edGrp="everyone"/>
            <w:permEnd w:id="535713421"/>
          </w:p>
          <w:p w14:paraId="0401877D" w14:textId="464FB84B" w:rsidR="00D649AC" w:rsidRDefault="00D649AC" w:rsidP="00D649AC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4B599282" w14:textId="3813E5FA" w:rsidR="00D649AC" w:rsidRPr="00D649AC" w:rsidRDefault="00D649AC" w:rsidP="00D649AC">
            <w:pPr>
              <w:pStyle w:val="ListParagraph"/>
              <w:numPr>
                <w:ilvl w:val="0"/>
                <w:numId w:val="50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288299816" w:edGrp="everyone"/>
            <w:permEnd w:id="288299816"/>
          </w:p>
        </w:tc>
        <w:permStart w:id="108111103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5672D9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389898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81111033"/>
          </w:p>
        </w:tc>
      </w:tr>
    </w:tbl>
    <w:p w14:paraId="4F20F15B" w14:textId="77777777" w:rsidR="00E07737" w:rsidRDefault="00E07737" w:rsidP="00E07737">
      <w:pPr>
        <w:rPr>
          <w:rFonts w:ascii="Arial" w:hAnsi="Arial" w:cs="Arial"/>
          <w:sz w:val="22"/>
          <w:szCs w:val="22"/>
        </w:rPr>
      </w:pPr>
    </w:p>
    <w:p w14:paraId="51A54366" w14:textId="77777777" w:rsidR="00F6642A" w:rsidRDefault="00F6642A" w:rsidP="00E07737">
      <w:pPr>
        <w:rPr>
          <w:rFonts w:ascii="Arial" w:hAnsi="Arial" w:cs="Arial"/>
          <w:sz w:val="22"/>
          <w:szCs w:val="22"/>
        </w:rPr>
      </w:pPr>
    </w:p>
    <w:p w14:paraId="10C0B07D" w14:textId="5FD05DE2" w:rsidR="00E07737" w:rsidRPr="00830749" w:rsidRDefault="00234B0E" w:rsidP="00E07737">
      <w:pPr>
        <w:pStyle w:val="20TAQuestionNumber"/>
        <w:ind w:left="709" w:hanging="709"/>
      </w:pPr>
      <w:bookmarkStart w:id="13" w:name="_Ref130822249"/>
      <w:r>
        <w:t>When would electrical plans be used?</w:t>
      </w:r>
      <w:bookmarkEnd w:id="13"/>
    </w:p>
    <w:p w14:paraId="4B3F7866" w14:textId="77777777" w:rsidR="00E07737" w:rsidRPr="00830749" w:rsidRDefault="00E07737" w:rsidP="00E0773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7737" w:rsidRPr="00830749" w14:paraId="2C2FC51D" w14:textId="77777777" w:rsidTr="00E53188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FAC01A" w14:textId="77777777" w:rsidR="00E07737" w:rsidRPr="001C4084" w:rsidRDefault="00E07737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7BEA" w14:textId="2F39379F" w:rsidR="00E07737" w:rsidRPr="001C4084" w:rsidRDefault="00E07737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087176761" w:edGrp="everyone"/>
            <w:permEnd w:id="1087176761"/>
          </w:p>
        </w:tc>
        <w:permStart w:id="33550255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A68B03" w14:textId="77777777" w:rsidR="00E07737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93322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773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5502552"/>
          </w:p>
        </w:tc>
      </w:tr>
    </w:tbl>
    <w:p w14:paraId="3FA9A6E7" w14:textId="77777777" w:rsidR="00E07737" w:rsidRDefault="00E07737" w:rsidP="00E07737">
      <w:pPr>
        <w:rPr>
          <w:rFonts w:ascii="Arial" w:hAnsi="Arial" w:cs="Arial"/>
          <w:sz w:val="22"/>
          <w:szCs w:val="22"/>
        </w:rPr>
      </w:pPr>
    </w:p>
    <w:p w14:paraId="4E0AB4E0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0BC9CD6B" w14:textId="75DB97CB" w:rsidR="00234B0E" w:rsidRPr="00830749" w:rsidRDefault="00234B0E" w:rsidP="00234B0E">
      <w:pPr>
        <w:pStyle w:val="20TAQuestionNumber"/>
        <w:ind w:left="709" w:hanging="709"/>
      </w:pPr>
      <w:bookmarkStart w:id="14" w:name="_Ref130822251"/>
      <w:r>
        <w:t>Provide three (3) examples of details contained in electrical plans.</w:t>
      </w:r>
      <w:bookmarkEnd w:id="14"/>
    </w:p>
    <w:p w14:paraId="57DA45C1" w14:textId="77777777" w:rsidR="00234B0E" w:rsidRPr="00830749" w:rsidRDefault="00234B0E" w:rsidP="00234B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4B0E" w:rsidRPr="00830749" w14:paraId="0028E92C" w14:textId="77777777" w:rsidTr="00E5318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B2ECAE" w14:textId="4C3011AF" w:rsidR="00F07699" w:rsidRPr="001C4084" w:rsidRDefault="00234B0E" w:rsidP="00E5318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61BE" w14:textId="56E0D405" w:rsidR="00234B0E" w:rsidRDefault="00234B0E" w:rsidP="00E53188">
            <w:pPr>
              <w:pStyle w:val="ListParagraph"/>
              <w:numPr>
                <w:ilvl w:val="0"/>
                <w:numId w:val="48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300433185" w:edGrp="everyone"/>
            <w:permEnd w:id="300433185"/>
          </w:p>
          <w:p w14:paraId="53CF28C2" w14:textId="5FFFB866" w:rsidR="00E53188" w:rsidRDefault="00E53188" w:rsidP="00E53188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7EB40B3E" w14:textId="294C6FCF" w:rsidR="00E53188" w:rsidRDefault="00E53188" w:rsidP="00E53188">
            <w:pPr>
              <w:pStyle w:val="ListParagraph"/>
              <w:numPr>
                <w:ilvl w:val="0"/>
                <w:numId w:val="48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88435128" w:edGrp="everyone"/>
            <w:permEnd w:id="88435128"/>
          </w:p>
          <w:p w14:paraId="0B788442" w14:textId="77777777" w:rsidR="00E53188" w:rsidRDefault="00E53188" w:rsidP="00E53188">
            <w:pPr>
              <w:pStyle w:val="ListParagraph"/>
              <w:ind w:left="420"/>
              <w:rPr>
                <w:rFonts w:ascii="Arial" w:hAnsi="Arial" w:cs="Arial"/>
                <w:sz w:val="22"/>
                <w:szCs w:val="22"/>
              </w:rPr>
            </w:pPr>
          </w:p>
          <w:p w14:paraId="4A2EBACF" w14:textId="349284A7" w:rsidR="00E53188" w:rsidRPr="00E53188" w:rsidRDefault="00E53188" w:rsidP="00E53188">
            <w:pPr>
              <w:pStyle w:val="ListParagraph"/>
              <w:numPr>
                <w:ilvl w:val="0"/>
                <w:numId w:val="48"/>
              </w:numPr>
              <w:ind w:left="420"/>
              <w:rPr>
                <w:rFonts w:ascii="Arial" w:hAnsi="Arial" w:cs="Arial"/>
                <w:sz w:val="22"/>
                <w:szCs w:val="22"/>
              </w:rPr>
            </w:pPr>
            <w:permStart w:id="1748319061" w:edGrp="everyone"/>
            <w:permEnd w:id="1748319061"/>
          </w:p>
        </w:tc>
        <w:permStart w:id="8148805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C16ABE" w14:textId="77777777" w:rsidR="00234B0E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236633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4B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4880513"/>
          </w:p>
        </w:tc>
      </w:tr>
    </w:tbl>
    <w:p w14:paraId="148144E9" w14:textId="77777777" w:rsidR="008C6CD2" w:rsidRDefault="008C6CD2" w:rsidP="008C6CD2">
      <w:pPr>
        <w:rPr>
          <w:rFonts w:ascii="Arial" w:hAnsi="Arial" w:cs="Arial"/>
          <w:sz w:val="22"/>
          <w:szCs w:val="22"/>
        </w:rPr>
      </w:pPr>
    </w:p>
    <w:p w14:paraId="3E3D5D96" w14:textId="045E8AA3" w:rsidR="008C6CD2" w:rsidRPr="00830749" w:rsidRDefault="008C6CD2" w:rsidP="008C6CD2">
      <w:pPr>
        <w:pStyle w:val="20TAQuestionNumber"/>
        <w:ind w:left="709" w:hanging="709"/>
      </w:pPr>
      <w:bookmarkStart w:id="15" w:name="_Ref130822998"/>
      <w:r>
        <w:t>What are plumbing and drainage plans used for?</w:t>
      </w:r>
      <w:bookmarkEnd w:id="15"/>
    </w:p>
    <w:p w14:paraId="533C0D25" w14:textId="77777777" w:rsidR="008C6CD2" w:rsidRPr="00830749" w:rsidRDefault="008C6CD2" w:rsidP="008C6CD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C6CD2" w:rsidRPr="00830749" w14:paraId="799FBC63" w14:textId="77777777" w:rsidTr="002E1E1B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D1337C" w14:textId="77777777" w:rsidR="008C6CD2" w:rsidRPr="001C4084" w:rsidRDefault="008C6CD2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FD3B" w14:textId="752E48E6" w:rsidR="008C6CD2" w:rsidRPr="001C4084" w:rsidRDefault="008C6CD2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513283570" w:edGrp="everyone"/>
            <w:permEnd w:id="513283570"/>
          </w:p>
        </w:tc>
        <w:permStart w:id="18826153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EF8A76" w14:textId="77777777" w:rsidR="008C6CD2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74431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C6C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82615307"/>
          </w:p>
        </w:tc>
      </w:tr>
    </w:tbl>
    <w:p w14:paraId="000B14E9" w14:textId="77777777" w:rsidR="008C6CD2" w:rsidRDefault="008C6CD2" w:rsidP="008C6CD2">
      <w:pPr>
        <w:rPr>
          <w:rFonts w:ascii="Arial" w:hAnsi="Arial" w:cs="Arial"/>
          <w:sz w:val="22"/>
          <w:szCs w:val="22"/>
        </w:rPr>
      </w:pPr>
    </w:p>
    <w:p w14:paraId="3C85F10F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5AED7A9C" w14:textId="3B6F7A00" w:rsidR="00234B0E" w:rsidRPr="00830749" w:rsidRDefault="00F07699" w:rsidP="00234B0E">
      <w:pPr>
        <w:pStyle w:val="20TAQuestionNumber"/>
        <w:ind w:left="709" w:hanging="709"/>
      </w:pPr>
      <w:bookmarkStart w:id="16" w:name="_Ref130822999"/>
      <w:r>
        <w:t>Discuss what may be needed when plans display council pipework</w:t>
      </w:r>
      <w:r w:rsidR="00234B0E">
        <w:t>.</w:t>
      </w:r>
      <w:bookmarkEnd w:id="16"/>
    </w:p>
    <w:p w14:paraId="6385938D" w14:textId="77777777" w:rsidR="00234B0E" w:rsidRPr="00830749" w:rsidRDefault="00234B0E" w:rsidP="00234B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4B0E" w:rsidRPr="00830749" w14:paraId="24D3CF7C" w14:textId="77777777" w:rsidTr="002E1E1B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7A831C" w14:textId="77777777" w:rsidR="00234B0E" w:rsidRPr="001C4084" w:rsidRDefault="00234B0E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7873" w14:textId="37CE1FE5" w:rsidR="00234B0E" w:rsidRPr="001C4084" w:rsidRDefault="00234B0E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520246324" w:edGrp="everyone"/>
            <w:permEnd w:id="520246324"/>
          </w:p>
        </w:tc>
        <w:permStart w:id="12901490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8DC538" w14:textId="77777777" w:rsidR="00234B0E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569735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4B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0149017"/>
          </w:p>
        </w:tc>
      </w:tr>
    </w:tbl>
    <w:p w14:paraId="6CCB8F3A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563C61A8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657B461E" w14:textId="6D511AB0" w:rsidR="00234B0E" w:rsidRPr="00830749" w:rsidRDefault="004144DA" w:rsidP="00234B0E">
      <w:pPr>
        <w:pStyle w:val="20TAQuestionNumber"/>
        <w:ind w:left="709" w:hanging="709"/>
      </w:pPr>
      <w:bookmarkStart w:id="17" w:name="_Ref130881039"/>
      <w:r>
        <w:t xml:space="preserve">Why is it important to </w:t>
      </w:r>
      <w:r w:rsidRPr="00034E2E">
        <w:rPr>
          <w:rFonts w:cstheme="minorHAnsi"/>
          <w:color w:val="262626" w:themeColor="text1" w:themeTint="D9"/>
          <w:lang w:bidi="en-US"/>
        </w:rPr>
        <w:t xml:space="preserve">check and ensure that the plans you are using are </w:t>
      </w:r>
      <w:r>
        <w:rPr>
          <w:rFonts w:cstheme="minorHAnsi"/>
          <w:color w:val="262626" w:themeColor="text1" w:themeTint="D9"/>
          <w:lang w:bidi="en-US"/>
        </w:rPr>
        <w:t xml:space="preserve">the </w:t>
      </w:r>
      <w:r w:rsidRPr="00034E2E">
        <w:rPr>
          <w:rFonts w:cstheme="minorHAnsi"/>
          <w:color w:val="262626" w:themeColor="text1" w:themeTint="D9"/>
          <w:lang w:bidi="en-US"/>
        </w:rPr>
        <w:t>current</w:t>
      </w:r>
      <w:r>
        <w:rPr>
          <w:rFonts w:cstheme="minorHAnsi"/>
          <w:color w:val="262626" w:themeColor="text1" w:themeTint="D9"/>
          <w:lang w:bidi="en-US"/>
        </w:rPr>
        <w:t xml:space="preserve"> version</w:t>
      </w:r>
      <w:bookmarkEnd w:id="17"/>
      <w:r w:rsidR="00F6642A">
        <w:t>?</w:t>
      </w:r>
    </w:p>
    <w:p w14:paraId="453DCFCE" w14:textId="77777777" w:rsidR="00234B0E" w:rsidRPr="00830749" w:rsidRDefault="00234B0E" w:rsidP="00234B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4B0E" w:rsidRPr="00830749" w14:paraId="12E52564" w14:textId="77777777" w:rsidTr="002E1E1B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59E2AE" w14:textId="77777777" w:rsidR="00234B0E" w:rsidRPr="001C4084" w:rsidRDefault="00234B0E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2D09" w14:textId="433A86C0" w:rsidR="00234B0E" w:rsidRPr="001C4084" w:rsidRDefault="00234B0E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218127459" w:edGrp="everyone"/>
            <w:permEnd w:id="218127459"/>
          </w:p>
        </w:tc>
        <w:permStart w:id="1193558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7EADFA" w14:textId="77777777" w:rsidR="00234B0E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3361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4B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355872"/>
          </w:p>
        </w:tc>
      </w:tr>
    </w:tbl>
    <w:p w14:paraId="7BD8316F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03D6789A" w14:textId="1870741F" w:rsidR="00234B0E" w:rsidRPr="00830749" w:rsidRDefault="004144DA" w:rsidP="00234B0E">
      <w:pPr>
        <w:pStyle w:val="20TAQuestionNumber"/>
        <w:ind w:left="709" w:hanging="709"/>
      </w:pPr>
      <w:bookmarkStart w:id="18" w:name="_Ref130881993"/>
      <w:r>
        <w:lastRenderedPageBreak/>
        <w:t>What can occur if an outdated version of the plans is used?</w:t>
      </w:r>
      <w:bookmarkEnd w:id="18"/>
    </w:p>
    <w:p w14:paraId="55DD5D2C" w14:textId="77777777" w:rsidR="00234B0E" w:rsidRPr="00830749" w:rsidRDefault="00234B0E" w:rsidP="00234B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4B0E" w:rsidRPr="00830749" w14:paraId="481A6CCD" w14:textId="77777777" w:rsidTr="00607EA5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4C47CA" w14:textId="77777777" w:rsidR="00234B0E" w:rsidRPr="001C4084" w:rsidRDefault="00234B0E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CBF4" w14:textId="36291144" w:rsidR="00234B0E" w:rsidRPr="001C4084" w:rsidRDefault="00234B0E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595563980" w:edGrp="everyone"/>
            <w:permEnd w:id="1595563980"/>
          </w:p>
        </w:tc>
        <w:permStart w:id="9486554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1F12A0" w14:textId="77777777" w:rsidR="00234B0E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72068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4B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48655467"/>
          </w:p>
        </w:tc>
      </w:tr>
    </w:tbl>
    <w:p w14:paraId="38CCC4CC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0AC5C01B" w14:textId="77777777" w:rsidR="00DC28BF" w:rsidRPr="002B0232" w:rsidRDefault="00DC28BF" w:rsidP="00DC28BF">
      <w:pPr>
        <w:rPr>
          <w:rFonts w:ascii="Arial" w:hAnsi="Arial" w:cs="Arial"/>
          <w:sz w:val="22"/>
          <w:szCs w:val="22"/>
        </w:rPr>
      </w:pPr>
    </w:p>
    <w:p w14:paraId="5F6779E3" w14:textId="2B0876AC" w:rsidR="00DC28BF" w:rsidRPr="002B0232" w:rsidRDefault="00DC28BF" w:rsidP="00C37B1A">
      <w:pPr>
        <w:pStyle w:val="20TAQuestionNumber"/>
      </w:pPr>
      <w:bookmarkStart w:id="19" w:name="_Ref77849989"/>
      <w:bookmarkStart w:id="20" w:name="_Ref130883061"/>
      <w:r>
        <w:t>Discuss what</w:t>
      </w:r>
      <w:r w:rsidRPr="002B0232">
        <w:t xml:space="preserve"> site plans </w:t>
      </w:r>
      <w:r>
        <w:t xml:space="preserve">are </w:t>
      </w:r>
      <w:r w:rsidRPr="002B0232">
        <w:t>drawn to reflect</w:t>
      </w:r>
      <w:bookmarkEnd w:id="19"/>
      <w:r>
        <w:t>.</w:t>
      </w:r>
      <w:bookmarkEnd w:id="20"/>
    </w:p>
    <w:p w14:paraId="1FBBEE81" w14:textId="77777777" w:rsidR="00DC28BF" w:rsidRPr="002B0232" w:rsidRDefault="00DC28BF" w:rsidP="00DC28B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28BF" w:rsidRPr="002B0232" w14:paraId="61819665" w14:textId="77777777" w:rsidTr="00607EA5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7B99A11" w14:textId="77777777" w:rsidR="00DC28BF" w:rsidRPr="002B0232" w:rsidRDefault="00DC28BF" w:rsidP="00E96F8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B023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8316C" w14:textId="37316348" w:rsidR="00DC28BF" w:rsidRPr="002B0232" w:rsidRDefault="00DC28BF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801802793" w:edGrp="everyone"/>
            <w:permEnd w:id="1801802793"/>
          </w:p>
        </w:tc>
        <w:permStart w:id="117061069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06D05BB" w14:textId="71B0D2FB" w:rsidR="00DC28BF" w:rsidRPr="002B0232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44278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97B6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70610695"/>
          </w:p>
        </w:tc>
      </w:tr>
    </w:tbl>
    <w:p w14:paraId="43739B20" w14:textId="77777777" w:rsidR="00DC28BF" w:rsidRPr="002B0232" w:rsidRDefault="00DC28BF" w:rsidP="00DC28BF">
      <w:pPr>
        <w:rPr>
          <w:rFonts w:ascii="Arial" w:hAnsi="Arial" w:cs="Arial"/>
          <w:sz w:val="22"/>
          <w:szCs w:val="22"/>
        </w:rPr>
      </w:pPr>
    </w:p>
    <w:p w14:paraId="05785755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74BAFE3D" w14:textId="0EBF4937" w:rsidR="00234B0E" w:rsidRPr="00830749" w:rsidRDefault="00C37B1A" w:rsidP="00234B0E">
      <w:pPr>
        <w:pStyle w:val="20TAQuestionNumber"/>
        <w:ind w:left="709" w:hanging="709"/>
      </w:pPr>
      <w:bookmarkStart w:id="21" w:name="_Ref130883068"/>
      <w:r>
        <w:t>Discuss the purpose of reading the floor plan</w:t>
      </w:r>
      <w:r w:rsidR="00234B0E">
        <w:t>.</w:t>
      </w:r>
      <w:bookmarkEnd w:id="21"/>
    </w:p>
    <w:p w14:paraId="44B86A5D" w14:textId="77777777" w:rsidR="00234B0E" w:rsidRPr="00830749" w:rsidRDefault="00234B0E" w:rsidP="00234B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4B0E" w:rsidRPr="00830749" w14:paraId="23209F92" w14:textId="77777777" w:rsidTr="002E1E1B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D54387" w14:textId="77777777" w:rsidR="00234B0E" w:rsidRPr="001C4084" w:rsidRDefault="00234B0E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98C4" w14:textId="600C40D7" w:rsidR="00234B0E" w:rsidRPr="001C4084" w:rsidRDefault="00234B0E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674646140" w:edGrp="everyone"/>
            <w:permEnd w:id="1674646140"/>
          </w:p>
        </w:tc>
        <w:permStart w:id="69554577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CD6175" w14:textId="77777777" w:rsidR="00234B0E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640031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4B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5545773"/>
          </w:p>
        </w:tc>
      </w:tr>
    </w:tbl>
    <w:p w14:paraId="35966441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63C978F8" w14:textId="14FB10B0" w:rsidR="00234B0E" w:rsidRPr="00830749" w:rsidRDefault="00C37B1A" w:rsidP="00234B0E">
      <w:pPr>
        <w:pStyle w:val="20TAQuestionNumber"/>
        <w:ind w:left="709" w:hanging="709"/>
      </w:pPr>
      <w:bookmarkStart w:id="22" w:name="_Ref130883412"/>
      <w:r>
        <w:lastRenderedPageBreak/>
        <w:t>Discuss two (2) key differences between elevation view and section view</w:t>
      </w:r>
      <w:r w:rsidR="00234B0E">
        <w:t>.</w:t>
      </w:r>
      <w:bookmarkEnd w:id="22"/>
    </w:p>
    <w:p w14:paraId="43329E2E" w14:textId="77777777" w:rsidR="00234B0E" w:rsidRPr="00830749" w:rsidRDefault="00234B0E" w:rsidP="00234B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4B0E" w:rsidRPr="00830749" w14:paraId="7D9C02E3" w14:textId="77777777" w:rsidTr="002E1E1B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EB2D9F" w14:textId="6115162C" w:rsidR="00C37B1A" w:rsidRPr="001C4084" w:rsidRDefault="00234B0E" w:rsidP="002E1E1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E404" w14:textId="74373204" w:rsidR="00234B0E" w:rsidRDefault="00234B0E" w:rsidP="002E1E1B">
            <w:pPr>
              <w:pStyle w:val="ListParagraph"/>
              <w:numPr>
                <w:ilvl w:val="0"/>
                <w:numId w:val="47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241188581" w:edGrp="everyone"/>
            <w:permEnd w:id="241188581"/>
          </w:p>
          <w:p w14:paraId="663BCCCA" w14:textId="088F8BD8" w:rsidR="002E1E1B" w:rsidRDefault="002E1E1B" w:rsidP="002E1E1B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6441D73F" w14:textId="2A1C67F8" w:rsidR="002E1E1B" w:rsidRPr="002E1E1B" w:rsidRDefault="002E1E1B" w:rsidP="002E1E1B">
            <w:pPr>
              <w:pStyle w:val="ListParagraph"/>
              <w:numPr>
                <w:ilvl w:val="0"/>
                <w:numId w:val="47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2030000493" w:edGrp="everyone"/>
            <w:permEnd w:id="2030000493"/>
          </w:p>
        </w:tc>
        <w:permStart w:id="13181414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EB655A" w14:textId="77777777" w:rsidR="00234B0E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0210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4B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8141470"/>
          </w:p>
        </w:tc>
      </w:tr>
    </w:tbl>
    <w:p w14:paraId="6527AC75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105059D1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759252AE" w14:textId="3481DCBA" w:rsidR="00234B0E" w:rsidRPr="00830749" w:rsidRDefault="00EE6050" w:rsidP="00234B0E">
      <w:pPr>
        <w:pStyle w:val="20TAQuestionNumber"/>
        <w:ind w:left="709" w:hanging="709"/>
      </w:pPr>
      <w:bookmarkStart w:id="23" w:name="_Ref130884038"/>
      <w:r>
        <w:t>Discuss the purpose of reading detail drawings.</w:t>
      </w:r>
      <w:bookmarkEnd w:id="23"/>
    </w:p>
    <w:p w14:paraId="097AE06A" w14:textId="77777777" w:rsidR="00234B0E" w:rsidRPr="00830749" w:rsidRDefault="00234B0E" w:rsidP="00234B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4B0E" w:rsidRPr="00830749" w14:paraId="2B66AF47" w14:textId="77777777" w:rsidTr="002E1E1B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FFF815" w14:textId="77777777" w:rsidR="00234B0E" w:rsidRPr="001C4084" w:rsidRDefault="00234B0E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1298" w14:textId="131ABFFF" w:rsidR="00234B0E" w:rsidRPr="001C4084" w:rsidRDefault="00234B0E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653152288" w:edGrp="everyone"/>
            <w:permEnd w:id="1653152288"/>
          </w:p>
        </w:tc>
        <w:permStart w:id="19295215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1F50AB" w14:textId="77777777" w:rsidR="00234B0E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522636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4B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29521510"/>
          </w:p>
        </w:tc>
      </w:tr>
    </w:tbl>
    <w:p w14:paraId="1D5EF3B6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094E9B7C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27AF8E76" w14:textId="00552E0C" w:rsidR="00234B0E" w:rsidRPr="00830749" w:rsidRDefault="008A0EB9" w:rsidP="00234B0E">
      <w:pPr>
        <w:pStyle w:val="20TAQuestionNumber"/>
        <w:ind w:left="709" w:hanging="709"/>
      </w:pPr>
      <w:bookmarkStart w:id="24" w:name="_Ref130884676"/>
      <w:r>
        <w:lastRenderedPageBreak/>
        <w:t>Why is it important to measure from a datum point?</w:t>
      </w:r>
      <w:bookmarkEnd w:id="24"/>
    </w:p>
    <w:p w14:paraId="14F8FF61" w14:textId="77777777" w:rsidR="00234B0E" w:rsidRPr="00830749" w:rsidRDefault="00234B0E" w:rsidP="00234B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4B0E" w:rsidRPr="00830749" w14:paraId="4126FA55" w14:textId="77777777" w:rsidTr="002E1E1B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69F183" w14:textId="77777777" w:rsidR="00234B0E" w:rsidRPr="001C4084" w:rsidRDefault="00234B0E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F271" w14:textId="36C3F4C3" w:rsidR="00234B0E" w:rsidRPr="001C4084" w:rsidRDefault="00234B0E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653823876" w:edGrp="everyone"/>
            <w:permEnd w:id="1653823876"/>
          </w:p>
        </w:tc>
        <w:permStart w:id="14338936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FB8B98" w14:textId="77777777" w:rsidR="00234B0E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973272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4B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3893681"/>
          </w:p>
        </w:tc>
      </w:tr>
    </w:tbl>
    <w:p w14:paraId="0F5E623D" w14:textId="77777777" w:rsidR="00234B0E" w:rsidRDefault="00234B0E" w:rsidP="00234B0E">
      <w:pPr>
        <w:rPr>
          <w:rFonts w:ascii="Arial" w:hAnsi="Arial" w:cs="Arial"/>
          <w:sz w:val="22"/>
          <w:szCs w:val="22"/>
        </w:rPr>
      </w:pPr>
    </w:p>
    <w:p w14:paraId="0A52C3BB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242B901D" w14:textId="233759AE" w:rsidR="008A0EB9" w:rsidRPr="00830749" w:rsidRDefault="00A464FA" w:rsidP="008A0EB9">
      <w:pPr>
        <w:pStyle w:val="20TAQuestionNumber"/>
        <w:ind w:left="709" w:hanging="709"/>
      </w:pPr>
      <w:bookmarkStart w:id="25" w:name="_Ref130885229"/>
      <w:r>
        <w:t>Discuss what reduced levels (RL</w:t>
      </w:r>
      <w:r w:rsidR="00EB654D">
        <w:t>)</w:t>
      </w:r>
      <w:r>
        <w:t xml:space="preserve"> are and how these are established in construction drawings</w:t>
      </w:r>
      <w:r w:rsidR="008A0EB9">
        <w:t>.</w:t>
      </w:r>
      <w:bookmarkEnd w:id="25"/>
    </w:p>
    <w:p w14:paraId="36445E56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0682B6AA" w14:textId="77777777" w:rsidTr="002E1E1B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E3CCC0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D4D6" w14:textId="79039382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713904394" w:edGrp="everyone"/>
            <w:permEnd w:id="713904394"/>
          </w:p>
        </w:tc>
        <w:permStart w:id="9767796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1C15F2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9264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6779643"/>
          </w:p>
        </w:tc>
      </w:tr>
    </w:tbl>
    <w:p w14:paraId="5FA651C0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73017E63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1B5A9C2B" w14:textId="411F3985" w:rsidR="008A0EB9" w:rsidRPr="00830749" w:rsidRDefault="008D7018" w:rsidP="008A0EB9">
      <w:pPr>
        <w:pStyle w:val="20TAQuestionNumber"/>
        <w:ind w:left="709" w:hanging="709"/>
      </w:pPr>
      <w:bookmarkStart w:id="26" w:name="_Ref130886686"/>
      <w:r>
        <w:lastRenderedPageBreak/>
        <w:t xml:space="preserve">Describe the purpose of the </w:t>
      </w:r>
      <w:r w:rsidR="00C40A9E">
        <w:t>t</w:t>
      </w:r>
      <w:r>
        <w:t>itle block and what it contains</w:t>
      </w:r>
      <w:r w:rsidR="008A0EB9">
        <w:t>.</w:t>
      </w:r>
      <w:bookmarkEnd w:id="26"/>
    </w:p>
    <w:p w14:paraId="7E25EF5D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2E55C7F7" w14:textId="77777777" w:rsidTr="002E1E1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5CC982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4A7B" w14:textId="1B11388A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431334097" w:edGrp="everyone"/>
            <w:permEnd w:id="1431334097"/>
          </w:p>
        </w:tc>
        <w:permStart w:id="13871458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552AC0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730673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7145844"/>
          </w:p>
        </w:tc>
      </w:tr>
    </w:tbl>
    <w:p w14:paraId="2BE51BC2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6D91434D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78CFD5DC" w14:textId="047BD36A" w:rsidR="008A0EB9" w:rsidRPr="00830749" w:rsidRDefault="008D7018" w:rsidP="008A0EB9">
      <w:pPr>
        <w:pStyle w:val="20TAQuestionNumber"/>
        <w:ind w:left="709" w:hanging="709"/>
      </w:pPr>
      <w:bookmarkStart w:id="27" w:name="_Ref130886688"/>
      <w:r>
        <w:t>Where is the title block usually located on the plans?</w:t>
      </w:r>
      <w:bookmarkEnd w:id="27"/>
    </w:p>
    <w:p w14:paraId="584C408C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27BD5F62" w14:textId="77777777" w:rsidTr="002E1E1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551CCB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5ABB" w14:textId="581E8271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159285492" w:edGrp="everyone"/>
            <w:permEnd w:id="1159285492"/>
          </w:p>
        </w:tc>
        <w:permStart w:id="21175453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2BA09C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533775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7545312"/>
          </w:p>
        </w:tc>
      </w:tr>
    </w:tbl>
    <w:p w14:paraId="2700FCDB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536AA9D4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3E021A55" w14:textId="7A560470" w:rsidR="008A0EB9" w:rsidRPr="00830749" w:rsidRDefault="00C40A9E" w:rsidP="008A0EB9">
      <w:pPr>
        <w:pStyle w:val="20TAQuestionNumber"/>
        <w:ind w:left="709" w:hanging="709"/>
      </w:pPr>
      <w:bookmarkStart w:id="28" w:name="_Ref130887510"/>
      <w:r>
        <w:t>Describe the purpose of using scale drawings in construction</w:t>
      </w:r>
      <w:r w:rsidR="008A0EB9">
        <w:t>.</w:t>
      </w:r>
      <w:bookmarkEnd w:id="28"/>
    </w:p>
    <w:p w14:paraId="71B9136E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40052C93" w14:textId="77777777" w:rsidTr="002E1E1B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2B5A05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63C8" w14:textId="2D77BE96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51734913" w:edGrp="everyone"/>
            <w:permEnd w:id="151734913"/>
          </w:p>
        </w:tc>
        <w:permStart w:id="17501024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E5D40F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81095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0102432"/>
          </w:p>
        </w:tc>
      </w:tr>
    </w:tbl>
    <w:p w14:paraId="218BD72D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018AD7E3" w14:textId="77777777" w:rsidR="00C40A9E" w:rsidRDefault="00C40A9E" w:rsidP="00C40A9E">
      <w:pPr>
        <w:rPr>
          <w:rFonts w:ascii="Arial" w:hAnsi="Arial" w:cs="Arial"/>
          <w:sz w:val="22"/>
          <w:szCs w:val="22"/>
        </w:rPr>
      </w:pPr>
    </w:p>
    <w:p w14:paraId="4688BE09" w14:textId="1539CA06" w:rsidR="00C40A9E" w:rsidRPr="00830749" w:rsidRDefault="00C40A9E" w:rsidP="00C40A9E">
      <w:pPr>
        <w:pStyle w:val="20TAQuestionNumber"/>
        <w:ind w:left="709" w:hanging="709"/>
      </w:pPr>
      <w:bookmarkStart w:id="29" w:name="_Ref130552834"/>
      <w:r>
        <w:rPr>
          <w:rFonts w:cstheme="minorHAnsi"/>
          <w:color w:val="262626" w:themeColor="text1" w:themeTint="D9"/>
          <w:szCs w:val="24"/>
        </w:rPr>
        <w:t>Describe each ratio of standard scale ranges below.</w:t>
      </w:r>
      <w:bookmarkEnd w:id="29"/>
    </w:p>
    <w:p w14:paraId="06EF3D4F" w14:textId="77777777" w:rsidR="00C40A9E" w:rsidRPr="00830749" w:rsidRDefault="00C40A9E" w:rsidP="00C40A9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C40A9E" w14:paraId="304BBE25" w14:textId="77777777" w:rsidTr="00D070F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0FBD11" w14:textId="77777777" w:rsidR="00C40A9E" w:rsidRDefault="00C40A9E" w:rsidP="00D070F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D505F3" w14:textId="6F4D7803" w:rsidR="00C40A9E" w:rsidRDefault="00C40A9E" w:rsidP="00D070FA">
            <w:pPr>
              <w:keepNext/>
              <w:ind w:left="199" w:hanging="85"/>
              <w:jc w:val="center"/>
            </w:pPr>
            <w:r>
              <w:t>Ratio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0520DC6" w14:textId="2233B04C" w:rsidR="00C40A9E" w:rsidRDefault="00C40A9E" w:rsidP="00D070FA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150124499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E73E3E" w14:textId="77777777" w:rsidR="00C40A9E" w:rsidRPr="00533511" w:rsidRDefault="00607148" w:rsidP="00D070F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52644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40A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1244991"/>
          </w:p>
        </w:tc>
      </w:tr>
      <w:tr w:rsidR="00C40A9E" w14:paraId="362FF867" w14:textId="77777777" w:rsidTr="00D070F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CA6150" w14:textId="77777777" w:rsidR="00C40A9E" w:rsidRPr="00FE608E" w:rsidRDefault="00C40A9E" w:rsidP="00D070F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042C07" w14:textId="611A374D" w:rsidR="00C40A9E" w:rsidRPr="00447473" w:rsidRDefault="00C40A9E" w:rsidP="00D070FA">
            <w:pPr>
              <w:pStyle w:val="38PASBenchmark"/>
              <w:jc w:val="center"/>
            </w:pPr>
            <w:r>
              <w:rPr>
                <w:rFonts w:ascii="Arial Narrow" w:hAnsi="Arial Narrow" w:cs="Times New Roman"/>
                <w:vanish w:val="0"/>
                <w:color w:val="auto"/>
                <w:sz w:val="24"/>
                <w:szCs w:val="20"/>
              </w:rPr>
              <w:t>1:100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19ECF3" w14:textId="069D2C40" w:rsidR="00C40A9E" w:rsidRPr="002D7FC2" w:rsidRDefault="00C40A9E" w:rsidP="002D7FC2">
            <w:pPr>
              <w:rPr>
                <w:rFonts w:ascii="Arial" w:hAnsi="Arial" w:cs="Arial"/>
                <w:sz w:val="22"/>
                <w:szCs w:val="22"/>
              </w:rPr>
            </w:pPr>
            <w:permStart w:id="846538702" w:edGrp="everyone"/>
            <w:permEnd w:id="8465387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A3E90B" w14:textId="77777777" w:rsidR="00C40A9E" w:rsidRDefault="00C40A9E" w:rsidP="00D070FA">
            <w:pPr>
              <w:ind w:left="993" w:hanging="993"/>
            </w:pPr>
          </w:p>
        </w:tc>
      </w:tr>
      <w:tr w:rsidR="00C40A9E" w14:paraId="0D8E3B9B" w14:textId="77777777" w:rsidTr="00D070F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59641A" w14:textId="77777777" w:rsidR="00C40A9E" w:rsidRPr="00FE608E" w:rsidRDefault="00C40A9E" w:rsidP="00D070F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622DBC" w14:textId="6926F0F2" w:rsidR="00C40A9E" w:rsidRPr="00D64CF4" w:rsidRDefault="00C40A9E" w:rsidP="00D070FA">
            <w:pPr>
              <w:jc w:val="center"/>
              <w:rPr>
                <w:szCs w:val="24"/>
              </w:rPr>
            </w:pPr>
            <w:r>
              <w:t>1:2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2815B8A" w14:textId="56B75530" w:rsidR="00C40A9E" w:rsidRPr="002D7FC2" w:rsidRDefault="00C40A9E" w:rsidP="002D7FC2">
            <w:pPr>
              <w:rPr>
                <w:rFonts w:ascii="Arial" w:hAnsi="Arial" w:cs="Arial"/>
                <w:sz w:val="22"/>
                <w:szCs w:val="22"/>
              </w:rPr>
            </w:pPr>
            <w:permStart w:id="1736649576" w:edGrp="everyone"/>
            <w:permEnd w:id="17366495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A19997" w14:textId="77777777" w:rsidR="00C40A9E" w:rsidRDefault="00C40A9E" w:rsidP="00D070FA">
            <w:pPr>
              <w:ind w:left="993" w:hanging="993"/>
            </w:pPr>
          </w:p>
        </w:tc>
      </w:tr>
      <w:tr w:rsidR="00C40A9E" w14:paraId="5B1C1335" w14:textId="77777777" w:rsidTr="00D070F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9165A1" w14:textId="77777777" w:rsidR="00C40A9E" w:rsidRPr="00FE608E" w:rsidRDefault="00C40A9E" w:rsidP="00D070F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F48D6E" w14:textId="4537073B" w:rsidR="00C40A9E" w:rsidRDefault="00C40A9E" w:rsidP="00D070FA">
            <w:pPr>
              <w:jc w:val="center"/>
              <w:rPr>
                <w:rFonts w:ascii="Arial" w:hAnsi="Arial" w:cs="Arial"/>
                <w:vanish/>
                <w:color w:val="17365D" w:themeColor="text2" w:themeShade="BF"/>
                <w:sz w:val="19"/>
                <w:szCs w:val="19"/>
              </w:rPr>
            </w:pPr>
            <w:r>
              <w:t>1:50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E29ACA" w14:textId="524BE648" w:rsidR="00C40A9E" w:rsidRPr="002D7FC2" w:rsidRDefault="00C40A9E" w:rsidP="002D7FC2">
            <w:pPr>
              <w:rPr>
                <w:rFonts w:ascii="Arial" w:hAnsi="Arial" w:cs="Arial"/>
                <w:sz w:val="22"/>
                <w:szCs w:val="22"/>
              </w:rPr>
            </w:pPr>
            <w:permStart w:id="1390893961" w:edGrp="everyone"/>
            <w:permEnd w:id="13908939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590B88" w14:textId="77777777" w:rsidR="00C40A9E" w:rsidRDefault="00C40A9E" w:rsidP="00D070FA">
            <w:pPr>
              <w:ind w:left="993" w:hanging="993"/>
            </w:pPr>
          </w:p>
        </w:tc>
      </w:tr>
    </w:tbl>
    <w:p w14:paraId="68B121AF" w14:textId="77777777" w:rsidR="00C40A9E" w:rsidRDefault="00C40A9E" w:rsidP="00C40A9E">
      <w:pPr>
        <w:rPr>
          <w:rFonts w:ascii="Arial" w:hAnsi="Arial" w:cs="Arial"/>
          <w:sz w:val="22"/>
          <w:szCs w:val="22"/>
        </w:rPr>
      </w:pPr>
    </w:p>
    <w:p w14:paraId="4E49B5C3" w14:textId="7B0EA34F" w:rsidR="008A0EB9" w:rsidRPr="00830749" w:rsidRDefault="00467831" w:rsidP="008A0EB9">
      <w:pPr>
        <w:pStyle w:val="20TAQuestionNumber"/>
        <w:ind w:left="709" w:hanging="709"/>
      </w:pPr>
      <w:bookmarkStart w:id="30" w:name="_Ref130888097"/>
      <w:r>
        <w:lastRenderedPageBreak/>
        <w:t>Describe why examining detail drawings is important</w:t>
      </w:r>
      <w:r w:rsidR="008A0EB9">
        <w:t>.</w:t>
      </w:r>
      <w:bookmarkEnd w:id="30"/>
    </w:p>
    <w:p w14:paraId="7CCEDB2B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4C7B1695" w14:textId="77777777" w:rsidTr="002E1E1B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BAFEF4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93B4" w14:textId="28382F37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209540645" w:edGrp="everyone"/>
            <w:permEnd w:id="209540645"/>
          </w:p>
        </w:tc>
        <w:permStart w:id="6502746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D66204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45821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0274606"/>
          </w:p>
        </w:tc>
      </w:tr>
    </w:tbl>
    <w:p w14:paraId="291E37E2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3EEA639A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40FBE310" w14:textId="60803470" w:rsidR="008A0EB9" w:rsidRPr="00830749" w:rsidRDefault="004977C9" w:rsidP="003B3216">
      <w:pPr>
        <w:pStyle w:val="20TAQuestionNumber"/>
        <w:ind w:left="709" w:hanging="709"/>
      </w:pPr>
      <w:bookmarkStart w:id="31" w:name="_Ref130888441"/>
      <w:r>
        <w:t>What is the difference between utilities plans and specifications and services plans and specifications in the context of building construction?</w:t>
      </w:r>
      <w:bookmarkEnd w:id="31"/>
    </w:p>
    <w:p w14:paraId="1A42A7AB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0B005C3E" w14:textId="77777777" w:rsidTr="002D7FC2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271035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86DD" w14:textId="5764C100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04681303" w:edGrp="everyone"/>
            <w:permEnd w:id="104681303"/>
          </w:p>
        </w:tc>
        <w:permStart w:id="46812532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339C4F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7325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8125326"/>
          </w:p>
        </w:tc>
      </w:tr>
    </w:tbl>
    <w:p w14:paraId="27DF6C53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76EC3C39" w14:textId="77777777" w:rsidR="004977C9" w:rsidRDefault="004977C9" w:rsidP="004977C9">
      <w:pPr>
        <w:rPr>
          <w:rFonts w:ascii="Arial" w:hAnsi="Arial" w:cs="Arial"/>
          <w:sz w:val="22"/>
          <w:szCs w:val="22"/>
        </w:rPr>
      </w:pPr>
    </w:p>
    <w:p w14:paraId="5FCF5E67" w14:textId="087D33CC" w:rsidR="004977C9" w:rsidRPr="00830749" w:rsidRDefault="004977C9" w:rsidP="004977C9">
      <w:pPr>
        <w:pStyle w:val="20TAQuestionNumber"/>
        <w:ind w:left="709" w:hanging="709"/>
      </w:pPr>
      <w:bookmarkStart w:id="32" w:name="_Ref130889173"/>
      <w:r>
        <w:rPr>
          <w:rFonts w:cstheme="minorHAnsi"/>
          <w:color w:val="262626" w:themeColor="text1" w:themeTint="D9"/>
          <w:szCs w:val="24"/>
        </w:rPr>
        <w:t xml:space="preserve">Describe </w:t>
      </w:r>
      <w:r w:rsidR="00567B4A">
        <w:rPr>
          <w:rFonts w:cstheme="minorHAnsi"/>
          <w:color w:val="262626" w:themeColor="text1" w:themeTint="D9"/>
          <w:szCs w:val="24"/>
        </w:rPr>
        <w:t>what is meant by each of the following drawing descriptions</w:t>
      </w:r>
      <w:r>
        <w:rPr>
          <w:rFonts w:cstheme="minorHAnsi"/>
          <w:color w:val="262626" w:themeColor="text1" w:themeTint="D9"/>
          <w:szCs w:val="24"/>
        </w:rPr>
        <w:t>.</w:t>
      </w:r>
      <w:bookmarkEnd w:id="32"/>
    </w:p>
    <w:p w14:paraId="31656D76" w14:textId="77777777" w:rsidR="004977C9" w:rsidRPr="00830749" w:rsidRDefault="004977C9" w:rsidP="004977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4977C9" w14:paraId="2D3E275A" w14:textId="77777777" w:rsidTr="00567B4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250BC1" w14:textId="77777777" w:rsidR="004977C9" w:rsidRDefault="004977C9" w:rsidP="00567B4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40B451" w14:textId="2110FD1C" w:rsidR="004977C9" w:rsidRDefault="00567B4A" w:rsidP="00567B4A">
            <w:pPr>
              <w:keepNext/>
              <w:ind w:left="199" w:hanging="85"/>
              <w:jc w:val="center"/>
            </w:pPr>
            <w:r>
              <w:t>Drawing description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527307" w14:textId="3FFD536F" w:rsidR="004977C9" w:rsidRDefault="00567B4A" w:rsidP="00567B4A">
            <w:pPr>
              <w:pStyle w:val="TableHeading"/>
              <w:framePr w:hSpace="0" w:wrap="auto" w:vAnchor="margin" w:hAnchor="text" w:yAlign="inline"/>
            </w:pPr>
            <w:r>
              <w:t>Meaning</w:t>
            </w:r>
          </w:p>
        </w:tc>
        <w:permStart w:id="10095415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1380B9" w14:textId="77777777" w:rsidR="004977C9" w:rsidRPr="00533511" w:rsidRDefault="00607148" w:rsidP="00567B4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405967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977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9541521"/>
          </w:p>
        </w:tc>
      </w:tr>
      <w:tr w:rsidR="004977C9" w14:paraId="78393AE8" w14:textId="77777777" w:rsidTr="00D070FA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7881FC" w14:textId="77777777" w:rsidR="004977C9" w:rsidRPr="00FE608E" w:rsidRDefault="004977C9" w:rsidP="00567B4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1F75AA" w14:textId="3604EF4A" w:rsidR="004977C9" w:rsidRPr="00447473" w:rsidRDefault="00567B4A" w:rsidP="00567B4A">
            <w:pPr>
              <w:pStyle w:val="38PASBenchmark"/>
              <w:jc w:val="center"/>
            </w:pPr>
            <w:r>
              <w:rPr>
                <w:rFonts w:ascii="Arial Narrow" w:hAnsi="Arial Narrow" w:cs="Times New Roman"/>
                <w:vanish w:val="0"/>
                <w:color w:val="auto"/>
                <w:sz w:val="24"/>
                <w:szCs w:val="20"/>
              </w:rPr>
              <w:t>Isometric drawings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7F1E1C8" w14:textId="6843EB62" w:rsidR="004977C9" w:rsidRPr="002D7FC2" w:rsidRDefault="004977C9" w:rsidP="002D7FC2">
            <w:pPr>
              <w:rPr>
                <w:rFonts w:ascii="Arial" w:hAnsi="Arial" w:cs="Arial"/>
                <w:sz w:val="22"/>
                <w:szCs w:val="22"/>
              </w:rPr>
            </w:pPr>
            <w:permStart w:id="155193037" w:edGrp="everyone"/>
            <w:permEnd w:id="1551930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6FAC7F" w14:textId="77777777" w:rsidR="004977C9" w:rsidRDefault="004977C9" w:rsidP="00567B4A">
            <w:pPr>
              <w:ind w:left="993" w:hanging="993"/>
            </w:pPr>
          </w:p>
        </w:tc>
      </w:tr>
      <w:tr w:rsidR="004977C9" w14:paraId="51139D62" w14:textId="77777777" w:rsidTr="00D070FA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95CE04" w14:textId="77777777" w:rsidR="004977C9" w:rsidRPr="00FE608E" w:rsidRDefault="004977C9" w:rsidP="00567B4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C0D537B" w14:textId="1E02CCAA" w:rsidR="004977C9" w:rsidRPr="00D64CF4" w:rsidRDefault="00567B4A" w:rsidP="00567B4A">
            <w:pPr>
              <w:jc w:val="center"/>
              <w:rPr>
                <w:szCs w:val="24"/>
              </w:rPr>
            </w:pPr>
            <w:r>
              <w:t>Oblique drawings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6488255" w14:textId="7B5A5A44" w:rsidR="004977C9" w:rsidRPr="002D7FC2" w:rsidRDefault="004977C9" w:rsidP="002D7FC2">
            <w:pPr>
              <w:rPr>
                <w:rFonts w:ascii="Arial" w:hAnsi="Arial" w:cs="Arial"/>
                <w:sz w:val="22"/>
                <w:szCs w:val="22"/>
              </w:rPr>
            </w:pPr>
            <w:permStart w:id="1524041857" w:edGrp="everyone"/>
            <w:permEnd w:id="15240418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BCB90A" w14:textId="77777777" w:rsidR="004977C9" w:rsidRDefault="004977C9" w:rsidP="00567B4A">
            <w:pPr>
              <w:ind w:left="993" w:hanging="993"/>
            </w:pPr>
          </w:p>
        </w:tc>
      </w:tr>
      <w:tr w:rsidR="00567B4A" w14:paraId="30E2CCB7" w14:textId="77777777" w:rsidTr="00D070FA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2C75CD" w14:textId="77777777" w:rsidR="00567B4A" w:rsidRPr="00FE608E" w:rsidRDefault="00567B4A" w:rsidP="00567B4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DB001C7" w14:textId="1643D46F" w:rsidR="00567B4A" w:rsidRDefault="00567B4A" w:rsidP="00567B4A">
            <w:pPr>
              <w:jc w:val="center"/>
            </w:pPr>
            <w:r>
              <w:t>Perspective drawings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4411400" w14:textId="38D174E8" w:rsidR="00567B4A" w:rsidRPr="002D7FC2" w:rsidRDefault="00567B4A" w:rsidP="002D7FC2">
            <w:pPr>
              <w:rPr>
                <w:rFonts w:ascii="Arial" w:hAnsi="Arial" w:cs="Arial"/>
                <w:sz w:val="22"/>
                <w:szCs w:val="22"/>
              </w:rPr>
            </w:pPr>
            <w:permStart w:id="10495391" w:edGrp="everyone"/>
            <w:permEnd w:id="104953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A8FC46" w14:textId="77777777" w:rsidR="00567B4A" w:rsidRDefault="00567B4A" w:rsidP="00567B4A">
            <w:pPr>
              <w:ind w:left="993" w:hanging="993"/>
            </w:pPr>
          </w:p>
        </w:tc>
      </w:tr>
      <w:tr w:rsidR="004977C9" w14:paraId="1FD3B968" w14:textId="77777777" w:rsidTr="00D070FA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898FE4" w14:textId="77777777" w:rsidR="004977C9" w:rsidRPr="00FE608E" w:rsidRDefault="004977C9" w:rsidP="00567B4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620F1E" w14:textId="1C798BAE" w:rsidR="004977C9" w:rsidRDefault="00567B4A" w:rsidP="00567B4A">
            <w:pPr>
              <w:jc w:val="center"/>
              <w:rPr>
                <w:rFonts w:ascii="Arial" w:hAnsi="Arial" w:cs="Arial"/>
                <w:vanish/>
                <w:color w:val="17365D" w:themeColor="text2" w:themeShade="BF"/>
                <w:sz w:val="19"/>
                <w:szCs w:val="19"/>
              </w:rPr>
            </w:pPr>
            <w:r>
              <w:t>Orthographic drawings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EAE450" w14:textId="2AE723DF" w:rsidR="004977C9" w:rsidRPr="002D7FC2" w:rsidRDefault="004977C9" w:rsidP="002D7FC2">
            <w:pPr>
              <w:rPr>
                <w:rFonts w:ascii="Arial" w:hAnsi="Arial" w:cs="Arial"/>
                <w:sz w:val="22"/>
                <w:szCs w:val="22"/>
              </w:rPr>
            </w:pPr>
            <w:permStart w:id="536096831" w:edGrp="everyone"/>
            <w:permEnd w:id="5360968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45B8EA" w14:textId="77777777" w:rsidR="004977C9" w:rsidRDefault="004977C9" w:rsidP="00567B4A">
            <w:pPr>
              <w:ind w:left="993" w:hanging="993"/>
            </w:pPr>
          </w:p>
        </w:tc>
      </w:tr>
    </w:tbl>
    <w:p w14:paraId="187CA0CD" w14:textId="77777777" w:rsidR="004977C9" w:rsidRDefault="004977C9" w:rsidP="004977C9">
      <w:pPr>
        <w:rPr>
          <w:rFonts w:ascii="Arial" w:hAnsi="Arial" w:cs="Arial"/>
          <w:sz w:val="22"/>
          <w:szCs w:val="22"/>
        </w:rPr>
      </w:pPr>
    </w:p>
    <w:p w14:paraId="36CF39C6" w14:textId="2D2E19EF" w:rsidR="008A0EB9" w:rsidRPr="00830749" w:rsidRDefault="00714CAD" w:rsidP="008A0EB9">
      <w:pPr>
        <w:pStyle w:val="20TAQuestionNumber"/>
        <w:ind w:left="709" w:hanging="709"/>
      </w:pPr>
      <w:bookmarkStart w:id="33" w:name="_Ref130889385"/>
      <w:r>
        <w:lastRenderedPageBreak/>
        <w:t>What are CAD drawings? Explain how CAD is used in building and construction</w:t>
      </w:r>
      <w:bookmarkEnd w:id="33"/>
      <w:r w:rsidR="005E52C7">
        <w:t>.</w:t>
      </w:r>
    </w:p>
    <w:p w14:paraId="46E83A8B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12CF066D" w14:textId="77777777" w:rsidTr="002D7FC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1AC9A0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E4E0" w14:textId="729AD4C2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480198970" w:edGrp="everyone"/>
            <w:permEnd w:id="1480198970"/>
          </w:p>
        </w:tc>
        <w:permStart w:id="48452442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1A58D7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6599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4524423"/>
          </w:p>
        </w:tc>
      </w:tr>
    </w:tbl>
    <w:p w14:paraId="2B3640AA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433B3BDB" w14:textId="77777777" w:rsidR="00714CAD" w:rsidRDefault="00714CAD" w:rsidP="00714CAD">
      <w:pPr>
        <w:rPr>
          <w:rFonts w:ascii="Arial" w:hAnsi="Arial" w:cs="Arial"/>
          <w:sz w:val="22"/>
          <w:szCs w:val="22"/>
        </w:rPr>
      </w:pPr>
    </w:p>
    <w:p w14:paraId="4D6D1279" w14:textId="6B0FB86B" w:rsidR="00714CAD" w:rsidRPr="00714CAD" w:rsidRDefault="00714CAD" w:rsidP="00EF2F1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34" w:name="_Ref130889897"/>
      <w:r w:rsidRPr="000538DB">
        <w:t>Provide a brief description of the given classes of buildings according to the National Construction Code.</w:t>
      </w:r>
      <w:bookmarkEnd w:id="34"/>
    </w:p>
    <w:p w14:paraId="5522D6A8" w14:textId="77777777" w:rsidR="00714CAD" w:rsidRPr="00830749" w:rsidRDefault="00714CAD" w:rsidP="00714CAD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714CAD" w14:paraId="1555459B" w14:textId="77777777" w:rsidTr="00B41B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6A8CC3" w14:textId="77777777" w:rsidR="00714CAD" w:rsidRDefault="00714CAD" w:rsidP="00B41B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A708C1" w14:textId="6CFA0E26" w:rsidR="00714CAD" w:rsidRDefault="00714CAD" w:rsidP="00B41B57">
            <w:pPr>
              <w:keepNext/>
              <w:ind w:left="199" w:hanging="85"/>
              <w:jc w:val="center"/>
            </w:pPr>
            <w:r>
              <w:t>Building Class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907ADF3" w14:textId="3BA3211F" w:rsidR="00714CAD" w:rsidRDefault="00714CAD" w:rsidP="00B41B57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16604286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A93B50" w14:textId="77777777" w:rsidR="00714CAD" w:rsidRPr="00533511" w:rsidRDefault="00607148" w:rsidP="00B41B5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893741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4CA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0428615"/>
          </w:p>
        </w:tc>
      </w:tr>
      <w:tr w:rsidR="00714CAD" w14:paraId="450C443C" w14:textId="77777777" w:rsidTr="00B41B57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5C011C" w14:textId="77777777" w:rsidR="00714CAD" w:rsidRPr="00FE608E" w:rsidRDefault="00714CAD" w:rsidP="00B41B5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A352AE" w14:textId="79DEAD30" w:rsidR="00714CAD" w:rsidRPr="00447473" w:rsidRDefault="00714CAD" w:rsidP="00B41B57">
            <w:pPr>
              <w:pStyle w:val="38PASBenchmark"/>
              <w:jc w:val="center"/>
            </w:pPr>
            <w:r w:rsidRPr="00714CAD">
              <w:rPr>
                <w:rFonts w:ascii="Arial Narrow" w:hAnsi="Arial Narrow" w:cs="Times New Roman"/>
                <w:vanish w:val="0"/>
                <w:color w:val="auto"/>
                <w:sz w:val="24"/>
                <w:szCs w:val="20"/>
              </w:rPr>
              <w:t>Class 1a building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3A7D04D" w14:textId="58B8A016" w:rsidR="00714CAD" w:rsidRPr="002D7FC2" w:rsidRDefault="00714CAD" w:rsidP="002D7FC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04829271" w:edGrp="everyone"/>
            <w:permEnd w:id="10048292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EEF3D0" w14:textId="77777777" w:rsidR="00714CAD" w:rsidRDefault="00714CAD" w:rsidP="00B41B57">
            <w:pPr>
              <w:ind w:left="993" w:hanging="993"/>
            </w:pPr>
          </w:p>
        </w:tc>
      </w:tr>
      <w:tr w:rsidR="00714CAD" w14:paraId="16C44FDC" w14:textId="77777777" w:rsidTr="00B41B57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A28B31" w14:textId="77777777" w:rsidR="00714CAD" w:rsidRPr="00FE608E" w:rsidRDefault="00714CAD" w:rsidP="00B41B5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0C27EAA" w14:textId="2BAEC0D1" w:rsidR="00714CAD" w:rsidRPr="00D64CF4" w:rsidRDefault="00714CAD" w:rsidP="00B41B57">
            <w:pPr>
              <w:jc w:val="center"/>
              <w:rPr>
                <w:szCs w:val="24"/>
              </w:rPr>
            </w:pPr>
            <w:r w:rsidRPr="00714CAD">
              <w:t>Class 2 building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0820B84" w14:textId="3DE25591" w:rsidR="00714CAD" w:rsidRPr="002D7FC2" w:rsidRDefault="00714CAD" w:rsidP="002D7FC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05746541" w:edGrp="everyone"/>
            <w:permEnd w:id="11057465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008393" w14:textId="77777777" w:rsidR="00714CAD" w:rsidRDefault="00714CAD" w:rsidP="00B41B57">
            <w:pPr>
              <w:ind w:left="993" w:hanging="993"/>
            </w:pPr>
          </w:p>
        </w:tc>
      </w:tr>
      <w:tr w:rsidR="00714CAD" w14:paraId="4261FB4C" w14:textId="77777777" w:rsidTr="00B41B57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3859E8" w14:textId="77777777" w:rsidR="00714CAD" w:rsidRPr="00FE608E" w:rsidRDefault="00714CAD" w:rsidP="00B41B5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0DDC87E" w14:textId="242A05CD" w:rsidR="00714CAD" w:rsidRDefault="00714CAD" w:rsidP="00B41B57">
            <w:pPr>
              <w:jc w:val="center"/>
            </w:pPr>
            <w:r>
              <w:t>Class 4 building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7612785" w14:textId="2EF972E5" w:rsidR="00714CAD" w:rsidRPr="002D7FC2" w:rsidRDefault="00714CAD" w:rsidP="002D7FC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14391904" w:edGrp="everyone"/>
            <w:permEnd w:id="11143919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35F76D" w14:textId="77777777" w:rsidR="00714CAD" w:rsidRDefault="00714CAD" w:rsidP="00B41B57">
            <w:pPr>
              <w:ind w:left="993" w:hanging="993"/>
            </w:pPr>
          </w:p>
        </w:tc>
      </w:tr>
      <w:tr w:rsidR="00714CAD" w14:paraId="791C0215" w14:textId="77777777" w:rsidTr="00B41B57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4B4A9F" w14:textId="77777777" w:rsidR="00714CAD" w:rsidRPr="00FE608E" w:rsidRDefault="00714CAD" w:rsidP="00B41B5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7A86EA" w14:textId="25EEF21C" w:rsidR="00714CAD" w:rsidRDefault="00714CAD" w:rsidP="00B41B57">
            <w:pPr>
              <w:jc w:val="center"/>
            </w:pPr>
            <w:r>
              <w:t>Class 5 building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A96679E" w14:textId="32B97F27" w:rsidR="00714CAD" w:rsidRPr="002D7FC2" w:rsidRDefault="00714CAD" w:rsidP="002D7FC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56841871" w:edGrp="everyone"/>
            <w:permEnd w:id="10568418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120379" w14:textId="77777777" w:rsidR="00714CAD" w:rsidRDefault="00714CAD" w:rsidP="00B41B57">
            <w:pPr>
              <w:ind w:left="993" w:hanging="993"/>
            </w:pPr>
          </w:p>
        </w:tc>
      </w:tr>
      <w:tr w:rsidR="00714CAD" w14:paraId="24032C22" w14:textId="77777777" w:rsidTr="00B41B57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3A1CCA" w14:textId="77777777" w:rsidR="00714CAD" w:rsidRPr="00FE608E" w:rsidRDefault="00714CAD" w:rsidP="00B41B5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C6F5975" w14:textId="7108A7FA" w:rsidR="00714CAD" w:rsidRDefault="00714CAD" w:rsidP="00B41B57">
            <w:pPr>
              <w:jc w:val="center"/>
            </w:pPr>
            <w:r>
              <w:t>Class 7b building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6C7C2E2" w14:textId="114FCB58" w:rsidR="00714CAD" w:rsidRPr="002D7FC2" w:rsidRDefault="00714CAD" w:rsidP="002D7FC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6617949" w:edGrp="everyone"/>
            <w:permEnd w:id="16466179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8C28BA" w14:textId="77777777" w:rsidR="00714CAD" w:rsidRDefault="00714CAD" w:rsidP="00B41B57">
            <w:pPr>
              <w:ind w:left="993" w:hanging="993"/>
            </w:pPr>
          </w:p>
        </w:tc>
      </w:tr>
      <w:tr w:rsidR="00714CAD" w14:paraId="242D0CA5" w14:textId="77777777" w:rsidTr="00B41B57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F25F43" w14:textId="77777777" w:rsidR="00714CAD" w:rsidRPr="00FE608E" w:rsidRDefault="00714CAD" w:rsidP="00B41B5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43D6036" w14:textId="6AE75794" w:rsidR="00714CAD" w:rsidRDefault="00714CAD" w:rsidP="00B41B57">
            <w:pPr>
              <w:jc w:val="center"/>
              <w:rPr>
                <w:rFonts w:ascii="Arial" w:hAnsi="Arial" w:cs="Arial"/>
                <w:vanish/>
                <w:color w:val="17365D" w:themeColor="text2" w:themeShade="BF"/>
                <w:sz w:val="19"/>
                <w:szCs w:val="19"/>
              </w:rPr>
            </w:pPr>
            <w:r>
              <w:t>Class 10a building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A0CD6A" w14:textId="3D38B015" w:rsidR="00714CAD" w:rsidRPr="002D7FC2" w:rsidRDefault="00714CAD" w:rsidP="002D7FC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96730064" w:edGrp="everyone"/>
            <w:permEnd w:id="16967300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F50E2A" w14:textId="77777777" w:rsidR="00714CAD" w:rsidRDefault="00714CAD" w:rsidP="00B41B57">
            <w:pPr>
              <w:ind w:left="993" w:hanging="993"/>
            </w:pPr>
          </w:p>
        </w:tc>
      </w:tr>
    </w:tbl>
    <w:p w14:paraId="6F4ADB6F" w14:textId="624FE7C0" w:rsidR="00714CAD" w:rsidRDefault="00714CAD" w:rsidP="00714CAD">
      <w:pPr>
        <w:rPr>
          <w:rFonts w:ascii="Arial" w:hAnsi="Arial" w:cs="Arial"/>
          <w:sz w:val="22"/>
          <w:szCs w:val="22"/>
        </w:rPr>
      </w:pPr>
    </w:p>
    <w:p w14:paraId="45688F57" w14:textId="77777777" w:rsidR="00B41B57" w:rsidRDefault="00B41B57" w:rsidP="00714CAD">
      <w:pPr>
        <w:rPr>
          <w:rFonts w:ascii="Arial" w:hAnsi="Arial" w:cs="Arial"/>
          <w:sz w:val="22"/>
          <w:szCs w:val="22"/>
        </w:rPr>
      </w:pPr>
    </w:p>
    <w:p w14:paraId="3E12221F" w14:textId="3F58BF7F" w:rsidR="000F737E" w:rsidRPr="00830749" w:rsidRDefault="000F737E" w:rsidP="000F737E">
      <w:pPr>
        <w:pStyle w:val="20TAQuestionNumber"/>
        <w:ind w:left="709" w:hanging="709"/>
      </w:pPr>
      <w:bookmarkStart w:id="35" w:name="_Ref130975341"/>
      <w:r>
        <w:lastRenderedPageBreak/>
        <w:t>What is building information modelling (BIM)?</w:t>
      </w:r>
      <w:bookmarkEnd w:id="35"/>
    </w:p>
    <w:p w14:paraId="58B3E65D" w14:textId="77777777" w:rsidR="000F737E" w:rsidRPr="00830749" w:rsidRDefault="000F737E" w:rsidP="000F737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737E" w:rsidRPr="00830749" w14:paraId="1CF6EB50" w14:textId="77777777" w:rsidTr="002D7FC2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99553B" w14:textId="77777777" w:rsidR="000F737E" w:rsidRPr="001C4084" w:rsidRDefault="000F737E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6AEF" w14:textId="5F9427D8" w:rsidR="000F737E" w:rsidRPr="001C4084" w:rsidRDefault="000F737E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219308561" w:edGrp="everyone"/>
            <w:permEnd w:id="1219308561"/>
          </w:p>
        </w:tc>
        <w:permStart w:id="187310999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7E3D00" w14:textId="77777777" w:rsidR="000F737E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710302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73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3109995"/>
          </w:p>
        </w:tc>
      </w:tr>
    </w:tbl>
    <w:p w14:paraId="47AE2C63" w14:textId="77777777" w:rsidR="000F737E" w:rsidRDefault="000F737E" w:rsidP="000F737E">
      <w:pPr>
        <w:rPr>
          <w:rFonts w:ascii="Arial" w:hAnsi="Arial" w:cs="Arial"/>
          <w:sz w:val="22"/>
          <w:szCs w:val="22"/>
        </w:rPr>
      </w:pPr>
    </w:p>
    <w:p w14:paraId="2E7AAB7C" w14:textId="77777777" w:rsidR="000F737E" w:rsidRDefault="000F737E" w:rsidP="00714CAD">
      <w:pPr>
        <w:rPr>
          <w:rFonts w:ascii="Arial" w:hAnsi="Arial" w:cs="Arial"/>
          <w:sz w:val="22"/>
          <w:szCs w:val="22"/>
        </w:rPr>
      </w:pPr>
    </w:p>
    <w:p w14:paraId="2ADD5EF4" w14:textId="167ED5A5" w:rsidR="008A0EB9" w:rsidRPr="00830749" w:rsidRDefault="00B90CB7" w:rsidP="008A0EB9">
      <w:pPr>
        <w:pStyle w:val="20TAQuestionNumber"/>
        <w:ind w:left="709" w:hanging="709"/>
      </w:pPr>
      <w:bookmarkStart w:id="36" w:name="_Ref130890045"/>
      <w:r>
        <w:rPr>
          <w:rStyle w:val="normaltextrun"/>
        </w:rPr>
        <w:t>Explain how the NCC is relevant to construction drawings</w:t>
      </w:r>
      <w:r w:rsidR="008A0EB9">
        <w:t>.</w:t>
      </w:r>
      <w:bookmarkEnd w:id="36"/>
    </w:p>
    <w:p w14:paraId="09908C70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086E5232" w14:textId="77777777" w:rsidTr="002D7FC2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685758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765B" w14:textId="74D4E9B0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816527177" w:edGrp="everyone"/>
            <w:permEnd w:id="816527177"/>
          </w:p>
        </w:tc>
        <w:permStart w:id="19816186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283B0E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12978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1618680"/>
          </w:p>
        </w:tc>
      </w:tr>
    </w:tbl>
    <w:p w14:paraId="0B5404EF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31E2B9AE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61FA03C7" w14:textId="05168DED" w:rsidR="008A0EB9" w:rsidRPr="00830749" w:rsidRDefault="00B90CB7" w:rsidP="008A0EB9">
      <w:pPr>
        <w:pStyle w:val="20TAQuestionNumber"/>
        <w:ind w:left="709" w:hanging="709"/>
      </w:pPr>
      <w:bookmarkStart w:id="37" w:name="_Ref130890248"/>
      <w:r>
        <w:t xml:space="preserve">Discuss </w:t>
      </w:r>
      <w:r>
        <w:rPr>
          <w:rFonts w:cstheme="minorHAnsi"/>
          <w:color w:val="262626" w:themeColor="text1" w:themeTint="D9"/>
          <w:szCs w:val="24"/>
        </w:rPr>
        <w:t>the importance of complying with standards during a building and construction project</w:t>
      </w:r>
      <w:r w:rsidR="008A0EB9">
        <w:t>.</w:t>
      </w:r>
      <w:bookmarkEnd w:id="37"/>
    </w:p>
    <w:p w14:paraId="4F6FD2A4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736370D6" w14:textId="77777777" w:rsidTr="002D7FC2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F0C642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7BF0" w14:textId="0BA5EA56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2031647658" w:edGrp="everyone"/>
            <w:permEnd w:id="2031647658"/>
          </w:p>
        </w:tc>
        <w:permStart w:id="3612420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89753D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053749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124208"/>
          </w:p>
        </w:tc>
      </w:tr>
    </w:tbl>
    <w:p w14:paraId="48ECAD1D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3EBEB2DD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34E096D0" w14:textId="70DE9674" w:rsidR="008A0EB9" w:rsidRPr="00830749" w:rsidRDefault="003B3216" w:rsidP="008A0EB9">
      <w:pPr>
        <w:pStyle w:val="20TAQuestionNumber"/>
        <w:ind w:left="709" w:hanging="709"/>
      </w:pPr>
      <w:bookmarkStart w:id="38" w:name="_Ref130910187"/>
      <w:r>
        <w:lastRenderedPageBreak/>
        <w:t>Discuss how you would i</w:t>
      </w:r>
      <w:r w:rsidRPr="003B3216">
        <w:t>dentify wind bracing and tie-down requirements</w:t>
      </w:r>
      <w:r>
        <w:t xml:space="preserve"> from construction plans</w:t>
      </w:r>
      <w:r w:rsidR="008A0EB9">
        <w:t>.</w:t>
      </w:r>
      <w:bookmarkEnd w:id="38"/>
    </w:p>
    <w:p w14:paraId="27066AD4" w14:textId="77777777" w:rsidR="008A0EB9" w:rsidRPr="00830749" w:rsidRDefault="008A0EB9" w:rsidP="008A0EB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A0EB9" w:rsidRPr="00830749" w14:paraId="65D015C1" w14:textId="77777777" w:rsidTr="001660D0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3D0282" w14:textId="77777777" w:rsidR="008A0EB9" w:rsidRPr="001C4084" w:rsidRDefault="008A0EB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179C" w14:textId="5B10884C" w:rsidR="008A0EB9" w:rsidRPr="001C4084" w:rsidRDefault="008A0EB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2044669667" w:edGrp="everyone"/>
            <w:permEnd w:id="2044669667"/>
          </w:p>
        </w:tc>
        <w:permStart w:id="18368535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14821B" w14:textId="77777777" w:rsidR="008A0EB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59508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0E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36853529"/>
          </w:p>
        </w:tc>
      </w:tr>
    </w:tbl>
    <w:p w14:paraId="7ADF860B" w14:textId="77777777" w:rsidR="008A0EB9" w:rsidRDefault="008A0EB9" w:rsidP="008A0EB9">
      <w:pPr>
        <w:rPr>
          <w:rFonts w:ascii="Arial" w:hAnsi="Arial" w:cs="Arial"/>
          <w:sz w:val="22"/>
          <w:szCs w:val="22"/>
        </w:rPr>
      </w:pPr>
    </w:p>
    <w:p w14:paraId="43D06F58" w14:textId="77777777" w:rsidR="00974629" w:rsidRDefault="00974629" w:rsidP="00974629">
      <w:pPr>
        <w:rPr>
          <w:rFonts w:ascii="Arial" w:hAnsi="Arial" w:cs="Arial"/>
          <w:sz w:val="22"/>
          <w:szCs w:val="22"/>
        </w:rPr>
      </w:pPr>
    </w:p>
    <w:p w14:paraId="2E4C4C8D" w14:textId="3C784D15" w:rsidR="00974629" w:rsidRPr="00830749" w:rsidRDefault="00974629" w:rsidP="00974629">
      <w:pPr>
        <w:pStyle w:val="20TAQuestionNumber"/>
        <w:ind w:left="709" w:hanging="709"/>
      </w:pPr>
      <w:bookmarkStart w:id="39" w:name="_Ref130969649"/>
      <w:r>
        <w:t xml:space="preserve">Discuss why you would access AS 1684.2 </w:t>
      </w:r>
      <w:r w:rsidR="00107181" w:rsidRPr="00107181">
        <w:t>Residential timber-framed construction, Part 2: Non-cyclonic areas</w:t>
      </w:r>
      <w:r>
        <w:t xml:space="preserve">, when reading </w:t>
      </w:r>
      <w:r w:rsidRPr="00974629">
        <w:t>plans and specifications</w:t>
      </w:r>
      <w:r>
        <w:t>.</w:t>
      </w:r>
      <w:bookmarkEnd w:id="39"/>
    </w:p>
    <w:p w14:paraId="40217EEF" w14:textId="77777777" w:rsidR="00974629" w:rsidRPr="00830749" w:rsidRDefault="00974629" w:rsidP="0097462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74629" w:rsidRPr="00830749" w14:paraId="13392DF2" w14:textId="77777777" w:rsidTr="001660D0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0F7C20" w14:textId="77777777" w:rsidR="00974629" w:rsidRPr="001C4084" w:rsidRDefault="0097462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C7A4" w14:textId="69A3CFC4" w:rsidR="00974629" w:rsidRPr="001C4084" w:rsidRDefault="0097462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901487390" w:edGrp="everyone"/>
            <w:permEnd w:id="1901487390"/>
          </w:p>
        </w:tc>
        <w:permStart w:id="45824575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0CCD9F" w14:textId="77777777" w:rsidR="0097462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670461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46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8245758"/>
          </w:p>
        </w:tc>
      </w:tr>
    </w:tbl>
    <w:p w14:paraId="13A46705" w14:textId="77777777" w:rsidR="00974629" w:rsidRDefault="00974629" w:rsidP="00974629">
      <w:pPr>
        <w:rPr>
          <w:rFonts w:ascii="Arial" w:hAnsi="Arial" w:cs="Arial"/>
          <w:sz w:val="22"/>
          <w:szCs w:val="22"/>
        </w:rPr>
      </w:pPr>
    </w:p>
    <w:p w14:paraId="33735F8C" w14:textId="20B39E91" w:rsidR="00974629" w:rsidRPr="00830749" w:rsidRDefault="00DD1B05" w:rsidP="00974629">
      <w:pPr>
        <w:pStyle w:val="20TAQuestionNumber"/>
        <w:ind w:left="709" w:hanging="709"/>
      </w:pPr>
      <w:bookmarkStart w:id="40" w:name="_Ref130970244"/>
      <w:r>
        <w:lastRenderedPageBreak/>
        <w:t xml:space="preserve">Reasonable allowances are </w:t>
      </w:r>
      <w:r w:rsidRPr="00FD1A2F">
        <w:rPr>
          <w:rFonts w:cstheme="minorHAnsi"/>
          <w:color w:val="262626" w:themeColor="text1" w:themeTint="D9"/>
          <w:lang w:bidi="en-US"/>
        </w:rPr>
        <w:t xml:space="preserve">made by builders for the different construction items in a building project. </w:t>
      </w:r>
      <w:r w:rsidR="00974629">
        <w:t xml:space="preserve">Discuss </w:t>
      </w:r>
      <w:r>
        <w:t>what Prime Cost (PC) items are.</w:t>
      </w:r>
      <w:bookmarkEnd w:id="40"/>
    </w:p>
    <w:p w14:paraId="6C253EBF" w14:textId="77777777" w:rsidR="00974629" w:rsidRPr="00830749" w:rsidRDefault="00974629" w:rsidP="0097462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74629" w:rsidRPr="00830749" w14:paraId="580B10B8" w14:textId="77777777" w:rsidTr="001660D0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E50AC3" w14:textId="77777777" w:rsidR="00974629" w:rsidRPr="001C4084" w:rsidRDefault="00974629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D1E7" w14:textId="57906834" w:rsidR="00974629" w:rsidRPr="001C4084" w:rsidRDefault="00974629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610497290" w:edGrp="everyone"/>
            <w:permEnd w:id="610497290"/>
          </w:p>
        </w:tc>
        <w:permStart w:id="65595403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B35686" w14:textId="77777777" w:rsidR="00974629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90767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46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5954034"/>
          </w:p>
        </w:tc>
      </w:tr>
    </w:tbl>
    <w:p w14:paraId="3B8D4BF9" w14:textId="77777777" w:rsidR="00974629" w:rsidRDefault="00974629" w:rsidP="00974629">
      <w:pPr>
        <w:rPr>
          <w:rFonts w:ascii="Arial" w:hAnsi="Arial" w:cs="Arial"/>
          <w:sz w:val="22"/>
          <w:szCs w:val="22"/>
        </w:rPr>
      </w:pPr>
    </w:p>
    <w:p w14:paraId="06C15D63" w14:textId="77777777" w:rsidR="00DD1B05" w:rsidRDefault="00DD1B05" w:rsidP="00DD1B05">
      <w:pPr>
        <w:rPr>
          <w:rFonts w:ascii="Arial" w:hAnsi="Arial" w:cs="Arial"/>
          <w:sz w:val="22"/>
          <w:szCs w:val="22"/>
        </w:rPr>
      </w:pPr>
    </w:p>
    <w:p w14:paraId="432863D3" w14:textId="029F23E4" w:rsidR="00DD1B05" w:rsidRPr="00830749" w:rsidRDefault="00DD1B05" w:rsidP="00DD1B05">
      <w:pPr>
        <w:pStyle w:val="20TAQuestionNumber"/>
        <w:ind w:left="709" w:hanging="709"/>
      </w:pPr>
      <w:bookmarkStart w:id="41" w:name="_Ref130970247"/>
      <w:r>
        <w:t>Explain what Provisional Sum (PS) items are.</w:t>
      </w:r>
      <w:bookmarkEnd w:id="41"/>
    </w:p>
    <w:p w14:paraId="7F8A6CB7" w14:textId="77777777" w:rsidR="00DD1B05" w:rsidRPr="00830749" w:rsidRDefault="00DD1B05" w:rsidP="00DD1B0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1B05" w:rsidRPr="00830749" w14:paraId="6AFF2FAC" w14:textId="77777777" w:rsidTr="001660D0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79AB3A" w14:textId="77777777" w:rsidR="00DD1B05" w:rsidRPr="001C4084" w:rsidRDefault="00DD1B05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CEEC" w14:textId="3DACCF26" w:rsidR="00DD1B05" w:rsidRPr="001C4084" w:rsidRDefault="00DD1B05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1446008375" w:edGrp="everyone"/>
            <w:permEnd w:id="1446008375"/>
          </w:p>
        </w:tc>
        <w:permStart w:id="11659087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D12181" w14:textId="77777777" w:rsidR="00DD1B05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91917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D1B0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5908736"/>
          </w:p>
        </w:tc>
      </w:tr>
    </w:tbl>
    <w:p w14:paraId="5AD4C335" w14:textId="77777777" w:rsidR="00DD1B05" w:rsidRDefault="00DD1B05" w:rsidP="00DD1B05">
      <w:pPr>
        <w:rPr>
          <w:rFonts w:ascii="Arial" w:hAnsi="Arial" w:cs="Arial"/>
          <w:sz w:val="22"/>
          <w:szCs w:val="22"/>
        </w:rPr>
      </w:pPr>
    </w:p>
    <w:p w14:paraId="4C65335D" w14:textId="77777777" w:rsidR="00306804" w:rsidRDefault="00306804" w:rsidP="00306804">
      <w:pPr>
        <w:rPr>
          <w:rFonts w:ascii="Arial" w:hAnsi="Arial" w:cs="Arial"/>
          <w:sz w:val="22"/>
          <w:szCs w:val="22"/>
        </w:rPr>
      </w:pPr>
    </w:p>
    <w:p w14:paraId="617058CA" w14:textId="4CA29146" w:rsidR="00306804" w:rsidRPr="00830749" w:rsidRDefault="00306804" w:rsidP="00306804">
      <w:pPr>
        <w:pStyle w:val="20TAQuestionNumber"/>
        <w:ind w:left="709" w:hanging="709"/>
      </w:pPr>
      <w:bookmarkStart w:id="42" w:name="_Ref130971979"/>
      <w:r>
        <w:t xml:space="preserve">Explain </w:t>
      </w:r>
      <w:r w:rsidR="00EA2CD4">
        <w:t>how to locate installation points of the services to the building from the plans</w:t>
      </w:r>
      <w:r>
        <w:t>.</w:t>
      </w:r>
      <w:bookmarkEnd w:id="42"/>
    </w:p>
    <w:p w14:paraId="2E0B2DB4" w14:textId="77777777" w:rsidR="00306804" w:rsidRPr="00830749" w:rsidRDefault="00306804" w:rsidP="0030680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06804" w:rsidRPr="00830749" w14:paraId="4DD975CD" w14:textId="77777777" w:rsidTr="001660D0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E51094" w14:textId="77777777" w:rsidR="00306804" w:rsidRPr="001C4084" w:rsidRDefault="00306804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F4D3" w14:textId="31623B8B" w:rsidR="00306804" w:rsidRPr="001C4084" w:rsidRDefault="00306804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87129506" w:edGrp="everyone"/>
            <w:permEnd w:id="87129506"/>
          </w:p>
        </w:tc>
        <w:permStart w:id="9525220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F2349F" w14:textId="77777777" w:rsidR="00306804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4967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0680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2522085"/>
          </w:p>
        </w:tc>
      </w:tr>
    </w:tbl>
    <w:p w14:paraId="2A892299" w14:textId="77777777" w:rsidR="00306804" w:rsidRDefault="00306804" w:rsidP="00306804">
      <w:pPr>
        <w:rPr>
          <w:rFonts w:ascii="Arial" w:hAnsi="Arial" w:cs="Arial"/>
          <w:sz w:val="22"/>
          <w:szCs w:val="22"/>
        </w:rPr>
      </w:pPr>
    </w:p>
    <w:p w14:paraId="3F68EAF0" w14:textId="77777777" w:rsidR="00EA2CD4" w:rsidRDefault="00EA2CD4" w:rsidP="00EA2CD4">
      <w:pPr>
        <w:rPr>
          <w:rFonts w:ascii="Arial" w:hAnsi="Arial" w:cs="Arial"/>
          <w:sz w:val="22"/>
          <w:szCs w:val="22"/>
        </w:rPr>
      </w:pPr>
    </w:p>
    <w:p w14:paraId="3709D14E" w14:textId="7ECA85BA" w:rsidR="00EA2CD4" w:rsidRPr="00830749" w:rsidRDefault="00EA2CD4" w:rsidP="00EA2CD4">
      <w:pPr>
        <w:pStyle w:val="20TAQuestionNumber"/>
        <w:ind w:left="709" w:hanging="709"/>
      </w:pPr>
      <w:bookmarkStart w:id="43" w:name="_Ref130971981"/>
      <w:r>
        <w:lastRenderedPageBreak/>
        <w:t>Explain how to locate connection points of services to the building from the plans.</w:t>
      </w:r>
      <w:bookmarkEnd w:id="43"/>
    </w:p>
    <w:p w14:paraId="0EAF6831" w14:textId="77777777" w:rsidR="00EA2CD4" w:rsidRPr="00830749" w:rsidRDefault="00EA2CD4" w:rsidP="00EA2CD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A2CD4" w:rsidRPr="00830749" w14:paraId="3D025382" w14:textId="77777777" w:rsidTr="00B566F7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3CE4E2" w14:textId="77777777" w:rsidR="00EA2CD4" w:rsidRPr="001C4084" w:rsidRDefault="00EA2CD4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9E14" w14:textId="1016000D" w:rsidR="00EA2CD4" w:rsidRPr="001C4084" w:rsidRDefault="00EA2CD4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986009409" w:edGrp="everyone"/>
            <w:permEnd w:id="986009409"/>
          </w:p>
        </w:tc>
        <w:permStart w:id="11301834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2E0EFF" w14:textId="77777777" w:rsidR="00EA2CD4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51770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C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0183428"/>
          </w:p>
        </w:tc>
      </w:tr>
    </w:tbl>
    <w:p w14:paraId="1D4A7A45" w14:textId="77777777" w:rsidR="00EA2CD4" w:rsidRDefault="00EA2CD4" w:rsidP="00EA2CD4">
      <w:pPr>
        <w:rPr>
          <w:rFonts w:ascii="Arial" w:hAnsi="Arial" w:cs="Arial"/>
          <w:sz w:val="22"/>
          <w:szCs w:val="22"/>
        </w:rPr>
      </w:pPr>
    </w:p>
    <w:p w14:paraId="59473837" w14:textId="77777777" w:rsidR="001B24E4" w:rsidRDefault="001B24E4" w:rsidP="001B24E4">
      <w:pPr>
        <w:rPr>
          <w:rFonts w:ascii="Arial" w:hAnsi="Arial" w:cs="Arial"/>
          <w:sz w:val="22"/>
          <w:szCs w:val="22"/>
        </w:rPr>
      </w:pPr>
    </w:p>
    <w:p w14:paraId="1C4488C6" w14:textId="2F493BE3" w:rsidR="001B24E4" w:rsidRPr="00830749" w:rsidRDefault="001B24E4" w:rsidP="001B24E4">
      <w:pPr>
        <w:pStyle w:val="20TAQuestionNumber"/>
        <w:ind w:left="709" w:hanging="709"/>
      </w:pPr>
      <w:bookmarkStart w:id="44" w:name="_Ref130972216"/>
      <w:r>
        <w:t>Explain how to locate fixtures from the plans.</w:t>
      </w:r>
      <w:bookmarkEnd w:id="44"/>
    </w:p>
    <w:p w14:paraId="0C3FD1E6" w14:textId="77777777" w:rsidR="001B24E4" w:rsidRPr="00830749" w:rsidRDefault="001B24E4" w:rsidP="001B24E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24E4" w:rsidRPr="00830749" w14:paraId="4A96BA43" w14:textId="77777777" w:rsidTr="00B566F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64205A" w14:textId="77777777" w:rsidR="001B24E4" w:rsidRPr="001C4084" w:rsidRDefault="001B24E4" w:rsidP="00E96F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CE3A" w14:textId="32711269" w:rsidR="001B24E4" w:rsidRPr="001C4084" w:rsidRDefault="001B24E4" w:rsidP="00E96F8C">
            <w:pPr>
              <w:rPr>
                <w:rFonts w:ascii="Arial" w:hAnsi="Arial" w:cs="Arial"/>
                <w:sz w:val="22"/>
                <w:szCs w:val="22"/>
              </w:rPr>
            </w:pPr>
            <w:permStart w:id="901344778" w:edGrp="everyone"/>
            <w:permEnd w:id="901344778"/>
          </w:p>
        </w:tc>
        <w:permStart w:id="72249956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A93D04" w14:textId="77777777" w:rsidR="001B24E4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782675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B24E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2499562"/>
          </w:p>
        </w:tc>
      </w:tr>
    </w:tbl>
    <w:p w14:paraId="13748744" w14:textId="77777777" w:rsidR="001B24E4" w:rsidRDefault="001B24E4" w:rsidP="001B24E4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55A4487A" w:rsidR="00787509" w:rsidRPr="004932A4" w:rsidRDefault="00607148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2433D">
            <w:rPr>
              <w:szCs w:val="32"/>
            </w:rPr>
            <w:t>CPCCBC4012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217EBF9D" w:rsidR="00787509" w:rsidRDefault="00607148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2433D">
            <w:rPr>
              <w:szCs w:val="32"/>
            </w:rPr>
            <w:t>Read and interpret plans and specifications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2D7FC2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60510429" w:edGrp="everyone"/>
            <w:permEnd w:id="1960510429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3B321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3B321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3B321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504BDAA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66F7" w:rsidRPr="00BA4D9F" w14:paraId="585208EF" w14:textId="77777777" w:rsidTr="006835C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99F4D3" w14:textId="77777777" w:rsidR="00B566F7" w:rsidRPr="00750D30" w:rsidRDefault="00B566F7" w:rsidP="006835C1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566F7" w:rsidRPr="00BA4D9F" w14:paraId="2198B042" w14:textId="77777777" w:rsidTr="006835C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2DA133" w14:textId="77777777" w:rsidR="00B566F7" w:rsidRPr="00DE303D" w:rsidRDefault="00B566F7" w:rsidP="006835C1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78DFC58" w14:textId="77777777" w:rsidR="00B566F7" w:rsidRPr="00DE303D" w:rsidRDefault="00B566F7" w:rsidP="00B566F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D167524" w14:textId="77777777" w:rsidR="00B566F7" w:rsidRPr="00750D30" w:rsidRDefault="00B566F7" w:rsidP="00B566F7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566F7" w:rsidRPr="00FE6500" w14:paraId="3C4C483D" w14:textId="77777777" w:rsidTr="006835C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AEA712" w14:textId="77777777" w:rsidR="00B566F7" w:rsidRPr="00FE6500" w:rsidRDefault="00B566F7" w:rsidP="006835C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75648406" w:edGrp="everyone"/>
            <w:permEnd w:id="1575648406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0CCFC006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</w:t>
      </w:r>
      <w:r w:rsidR="00124E3D">
        <w:rPr>
          <w:rFonts w:ascii="Arial" w:hAnsi="Arial" w:cs="Arial"/>
          <w:sz w:val="22"/>
          <w:szCs w:val="22"/>
        </w:rPr>
        <w:t>the State/Territory you will base your research on</w:t>
      </w:r>
      <w:r w:rsidRPr="00BE22CD">
        <w:rPr>
          <w:rFonts w:ascii="Arial" w:hAnsi="Arial" w:cs="Arial"/>
          <w:sz w:val="22"/>
          <w:szCs w:val="22"/>
        </w:rPr>
        <w:t>.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1F44BF8B" w:rsidR="00920F6C" w:rsidRPr="00BE22CD" w:rsidRDefault="00124E3D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State/ Territory</w:t>
            </w:r>
          </w:p>
        </w:tc>
        <w:tc>
          <w:tcPr>
            <w:tcW w:w="6745" w:type="dxa"/>
            <w:vAlign w:val="center"/>
          </w:tcPr>
          <w:p w14:paraId="58A9A58F" w14:textId="2DDCB5A3" w:rsidR="00920F6C" w:rsidRPr="00B566F7" w:rsidRDefault="00920F6C" w:rsidP="00B566F7">
            <w:pPr>
              <w:rPr>
                <w:rFonts w:ascii="Arial" w:hAnsi="Arial" w:cs="Arial"/>
                <w:sz w:val="22"/>
                <w:szCs w:val="22"/>
              </w:rPr>
            </w:pPr>
            <w:permStart w:id="904010180" w:edGrp="everyone"/>
            <w:permEnd w:id="904010180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3B3216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5" w:name="_Ref35349341"/>
          </w:p>
        </w:tc>
        <w:bookmarkEnd w:id="45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3C8CAB5F" w14:textId="6590D6DA" w:rsidR="00124E3D" w:rsidRDefault="00124E3D" w:rsidP="00124E3D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Research and document your findings regarding </w:t>
            </w:r>
            <w:r w:rsidR="00875CAD">
              <w:rPr>
                <w:rFonts w:ascii="Arial" w:hAnsi="Arial" w:cs="Arial"/>
                <w:sz w:val="22"/>
              </w:rPr>
              <w:t>legislation</w:t>
            </w:r>
            <w:r w:rsidR="00C91516">
              <w:rPr>
                <w:rFonts w:ascii="Arial" w:hAnsi="Arial" w:cs="Arial"/>
                <w:sz w:val="22"/>
              </w:rPr>
              <w:t xml:space="preserve"> and codes</w:t>
            </w:r>
            <w:r w:rsidRPr="00124E3D">
              <w:rPr>
                <w:rFonts w:ascii="Arial" w:hAnsi="Arial" w:cs="Arial"/>
                <w:sz w:val="22"/>
              </w:rPr>
              <w:t xml:space="preserve"> that apply in your state/territory</w:t>
            </w:r>
            <w:r>
              <w:rPr>
                <w:rFonts w:ascii="Arial" w:hAnsi="Arial" w:cs="Arial"/>
                <w:sz w:val="22"/>
              </w:rPr>
              <w:t xml:space="preserve"> relevant to the following three (3) items</w:t>
            </w:r>
            <w:r w:rsidRPr="00124E3D">
              <w:rPr>
                <w:rFonts w:ascii="Arial" w:hAnsi="Arial" w:cs="Arial"/>
                <w:sz w:val="22"/>
              </w:rPr>
              <w:t>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124E3D">
              <w:rPr>
                <w:rFonts w:ascii="Arial" w:hAnsi="Arial" w:cs="Arial"/>
                <w:sz w:val="22"/>
              </w:rPr>
              <w:t>Summarise the requirements relevant to building drawings and sketches you identified</w:t>
            </w:r>
            <w:r>
              <w:rPr>
                <w:rFonts w:ascii="Arial" w:hAnsi="Arial" w:cs="Arial"/>
                <w:sz w:val="22"/>
              </w:rPr>
              <w:t xml:space="preserve"> and provide the </w:t>
            </w:r>
            <w:r w:rsidRPr="00124E3D">
              <w:rPr>
                <w:rFonts w:ascii="Arial" w:hAnsi="Arial" w:cs="Arial"/>
                <w:sz w:val="22"/>
              </w:rPr>
              <w:t>URL where you sourced your responses.</w:t>
            </w:r>
          </w:p>
          <w:p w14:paraId="03537A38" w14:textId="6F2B3C57" w:rsidR="00920F6C" w:rsidRPr="00124E3D" w:rsidRDefault="00124E3D" w:rsidP="003B321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Smoke alarms</w:t>
            </w:r>
            <w:r w:rsidR="00875CAD">
              <w:rPr>
                <w:rFonts w:ascii="Arial" w:hAnsi="Arial" w:cs="Arial"/>
                <w:sz w:val="22"/>
              </w:rPr>
              <w:t xml:space="preserve"> in a new building</w:t>
            </w:r>
          </w:p>
          <w:p w14:paraId="45D402DC" w14:textId="124DBF12" w:rsidR="00124E3D" w:rsidRDefault="001B2D7E" w:rsidP="003B321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Pool fences</w:t>
            </w:r>
          </w:p>
          <w:p w14:paraId="57A2C60A" w14:textId="78919D8F" w:rsidR="00920F6C" w:rsidRPr="00124E3D" w:rsidRDefault="005403CD" w:rsidP="003B321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Protection of</w:t>
            </w:r>
            <w:r w:rsidR="00124E3D">
              <w:rPr>
                <w:rFonts w:ascii="Arial" w:hAnsi="Arial" w:cs="Arial"/>
                <w:sz w:val="22"/>
              </w:rPr>
              <w:t xml:space="preserve"> waterways</w:t>
            </w:r>
          </w:p>
        </w:tc>
      </w:tr>
    </w:tbl>
    <w:p w14:paraId="2156CB89" w14:textId="41DE5F62" w:rsidR="00920F6C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0AFE1AFB" w14:textId="42D200DD" w:rsidR="00875CAD" w:rsidRPr="00BE0E77" w:rsidRDefault="00875CAD" w:rsidP="003B3216">
      <w:pPr>
        <w:pStyle w:val="ListParagraph"/>
        <w:numPr>
          <w:ilvl w:val="0"/>
          <w:numId w:val="35"/>
        </w:numPr>
        <w:ind w:left="426"/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BE0E77">
        <w:rPr>
          <w:rFonts w:ascii="Arial" w:eastAsia="Calibri" w:hAnsi="Arial" w:cs="Arial"/>
          <w:b/>
          <w:bCs/>
          <w:sz w:val="22"/>
          <w:szCs w:val="22"/>
        </w:rPr>
        <w:t>Smoke alarms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124E3D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284E9FAA" w:rsidR="00920F6C" w:rsidRPr="00124E3D" w:rsidRDefault="00920F6C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124E3D">
              <w:rPr>
                <w:rFonts w:ascii="Arial" w:hAnsi="Arial" w:cs="Arial"/>
                <w:b/>
                <w:sz w:val="22"/>
              </w:rPr>
              <w:t xml:space="preserve">Name of Legislation (Commonwealth or State) </w:t>
            </w:r>
          </w:p>
        </w:tc>
      </w:tr>
      <w:tr w:rsidR="00920F6C" w:rsidRPr="00B566F7" w14:paraId="548924B0" w14:textId="77777777" w:rsidTr="00875CAD">
        <w:trPr>
          <w:trHeight w:val="1020"/>
        </w:trPr>
        <w:tc>
          <w:tcPr>
            <w:tcW w:w="9016" w:type="dxa"/>
          </w:tcPr>
          <w:p w14:paraId="6D258C6D" w14:textId="6D4AE236" w:rsidR="00920F6C" w:rsidRPr="00B566F7" w:rsidRDefault="00920F6C" w:rsidP="00B566F7">
            <w:pPr>
              <w:rPr>
                <w:rFonts w:ascii="Arial" w:hAnsi="Arial" w:cs="Arial"/>
                <w:sz w:val="22"/>
              </w:rPr>
            </w:pPr>
            <w:permStart w:id="672023009" w:edGrp="everyone"/>
            <w:permEnd w:id="672023009"/>
          </w:p>
        </w:tc>
      </w:tr>
      <w:tr w:rsidR="00920F6C" w:rsidRPr="00124E3D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1CD9082D" w:rsidR="00920F6C" w:rsidRPr="00124E3D" w:rsidRDefault="00875CAD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Summary of r</w:t>
            </w:r>
            <w:r w:rsidR="00920F6C" w:rsidRPr="00124E3D">
              <w:rPr>
                <w:rFonts w:ascii="Arial" w:hAnsi="Arial" w:cs="Arial"/>
                <w:b/>
                <w:sz w:val="22"/>
              </w:rPr>
              <w:t xml:space="preserve">elevant excerpt/requirement </w:t>
            </w:r>
          </w:p>
        </w:tc>
      </w:tr>
      <w:tr w:rsidR="00920F6C" w:rsidRPr="00B566F7" w14:paraId="7E011A3B" w14:textId="77777777" w:rsidTr="000419FC">
        <w:trPr>
          <w:trHeight w:val="3969"/>
        </w:trPr>
        <w:tc>
          <w:tcPr>
            <w:tcW w:w="9016" w:type="dxa"/>
          </w:tcPr>
          <w:p w14:paraId="495FDF2A" w14:textId="6CD5302B" w:rsidR="00BE0E77" w:rsidRPr="00B566F7" w:rsidRDefault="00BE0E77" w:rsidP="00B566F7">
            <w:pPr>
              <w:rPr>
                <w:rFonts w:ascii="Arial" w:hAnsi="Arial" w:cs="Arial"/>
                <w:sz w:val="22"/>
              </w:rPr>
            </w:pPr>
            <w:permStart w:id="1876304400" w:edGrp="everyone"/>
            <w:permEnd w:id="1876304400"/>
          </w:p>
        </w:tc>
      </w:tr>
      <w:tr w:rsidR="00920F6C" w:rsidRPr="00124E3D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6E399437" w:rsidR="00920F6C" w:rsidRPr="00124E3D" w:rsidRDefault="00875CAD" w:rsidP="009100AE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Source</w:t>
            </w:r>
            <w:r w:rsidR="0011031E">
              <w:rPr>
                <w:rFonts w:ascii="Arial" w:hAnsi="Arial" w:cs="Arial"/>
                <w:b/>
                <w:bCs/>
                <w:iCs/>
                <w:sz w:val="22"/>
              </w:rPr>
              <w:t xml:space="preserve"> (URL or web source)</w:t>
            </w:r>
          </w:p>
        </w:tc>
      </w:tr>
      <w:tr w:rsidR="000419FC" w:rsidRPr="00B566F7" w14:paraId="4979C4B1" w14:textId="77777777" w:rsidTr="00747BE3">
        <w:trPr>
          <w:trHeight w:val="1174"/>
        </w:trPr>
        <w:tc>
          <w:tcPr>
            <w:tcW w:w="9016" w:type="dxa"/>
            <w:shd w:val="clear" w:color="auto" w:fill="FFFFFF" w:themeFill="background1"/>
          </w:tcPr>
          <w:p w14:paraId="71D31281" w14:textId="49A5D9E1" w:rsidR="000419FC" w:rsidRPr="00B566F7" w:rsidRDefault="000419FC" w:rsidP="00B566F7">
            <w:pPr>
              <w:rPr>
                <w:rFonts w:ascii="Arial" w:hAnsi="Arial" w:cs="Arial"/>
                <w:sz w:val="22"/>
              </w:rPr>
            </w:pPr>
            <w:permStart w:id="246508728" w:edGrp="everyone"/>
            <w:permEnd w:id="246508728"/>
          </w:p>
        </w:tc>
      </w:tr>
    </w:tbl>
    <w:p w14:paraId="43FDCD70" w14:textId="77777777" w:rsidR="00BE0E77" w:rsidRDefault="00BE0E77" w:rsidP="00BE0E77">
      <w:pPr>
        <w:jc w:val="left"/>
        <w:rPr>
          <w:rFonts w:ascii="Arial" w:eastAsia="Calibri" w:hAnsi="Arial" w:cs="Arial"/>
          <w:sz w:val="22"/>
          <w:szCs w:val="22"/>
        </w:rPr>
      </w:pPr>
    </w:p>
    <w:p w14:paraId="04DF085F" w14:textId="02422F0C" w:rsidR="00BE0E77" w:rsidRPr="00BE0E77" w:rsidRDefault="00BE0E77" w:rsidP="003B3216">
      <w:pPr>
        <w:numPr>
          <w:ilvl w:val="0"/>
          <w:numId w:val="35"/>
        </w:numPr>
        <w:ind w:left="426"/>
        <w:contextualSpacing/>
        <w:jc w:val="left"/>
        <w:rPr>
          <w:rFonts w:ascii="Arial" w:hAnsi="Arial" w:cs="Arial"/>
          <w:b/>
          <w:bCs/>
          <w:sz w:val="22"/>
        </w:rPr>
      </w:pPr>
      <w:r w:rsidRPr="00BE0E77">
        <w:rPr>
          <w:rFonts w:ascii="Arial" w:hAnsi="Arial" w:cs="Arial"/>
          <w:b/>
          <w:bCs/>
          <w:sz w:val="22"/>
        </w:rPr>
        <w:lastRenderedPageBreak/>
        <w:t>P</w:t>
      </w:r>
      <w:r w:rsidR="001B2D7E">
        <w:rPr>
          <w:rFonts w:ascii="Arial" w:hAnsi="Arial" w:cs="Arial"/>
          <w:b/>
          <w:bCs/>
          <w:sz w:val="22"/>
        </w:rPr>
        <w:t>ool fence installation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BE0E77" w14:paraId="60FAA649" w14:textId="77777777" w:rsidTr="009100AE">
        <w:tc>
          <w:tcPr>
            <w:tcW w:w="9016" w:type="dxa"/>
            <w:shd w:val="clear" w:color="auto" w:fill="D9D9D9"/>
          </w:tcPr>
          <w:p w14:paraId="01B03C01" w14:textId="6D1C6A8D" w:rsidR="00920F6C" w:rsidRPr="00BE0E77" w:rsidRDefault="00920F6C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E0E77">
              <w:rPr>
                <w:rFonts w:ascii="Arial" w:hAnsi="Arial" w:cs="Arial"/>
                <w:b/>
                <w:sz w:val="22"/>
              </w:rPr>
              <w:t xml:space="preserve">Name of </w:t>
            </w:r>
            <w:r w:rsidR="00BE0E77">
              <w:rPr>
                <w:rFonts w:ascii="Arial" w:hAnsi="Arial" w:cs="Arial"/>
                <w:b/>
                <w:sz w:val="22"/>
              </w:rPr>
              <w:t xml:space="preserve">Legislation </w:t>
            </w:r>
            <w:r w:rsidR="00BE0E77" w:rsidRPr="00124E3D">
              <w:rPr>
                <w:rFonts w:ascii="Arial" w:hAnsi="Arial" w:cs="Arial"/>
                <w:b/>
                <w:sz w:val="22"/>
              </w:rPr>
              <w:t xml:space="preserve">(Commonwealth or State) </w:t>
            </w:r>
          </w:p>
        </w:tc>
      </w:tr>
      <w:tr w:rsidR="00920F6C" w:rsidRPr="00B566F7" w14:paraId="5A453CDF" w14:textId="77777777" w:rsidTr="000419FC">
        <w:trPr>
          <w:trHeight w:val="794"/>
        </w:trPr>
        <w:tc>
          <w:tcPr>
            <w:tcW w:w="9016" w:type="dxa"/>
          </w:tcPr>
          <w:p w14:paraId="6813CA50" w14:textId="7AA47B1B" w:rsidR="001B2D7E" w:rsidRPr="00B566F7" w:rsidRDefault="001B2D7E" w:rsidP="00B566F7">
            <w:pPr>
              <w:rPr>
                <w:rFonts w:ascii="Arial" w:hAnsi="Arial" w:cs="Arial"/>
                <w:sz w:val="22"/>
              </w:rPr>
            </w:pPr>
            <w:permStart w:id="2086817763" w:edGrp="everyone"/>
            <w:permEnd w:id="2086817763"/>
          </w:p>
        </w:tc>
      </w:tr>
      <w:tr w:rsidR="00920F6C" w:rsidRPr="00BE0E77" w14:paraId="1D1DB174" w14:textId="77777777" w:rsidTr="009100AE">
        <w:tc>
          <w:tcPr>
            <w:tcW w:w="9016" w:type="dxa"/>
            <w:shd w:val="clear" w:color="auto" w:fill="D9D9D9"/>
          </w:tcPr>
          <w:p w14:paraId="2D3D20BD" w14:textId="5307ED7D" w:rsidR="00920F6C" w:rsidRPr="00BE0E77" w:rsidRDefault="00BE0E77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Summary of r</w:t>
            </w:r>
            <w:r w:rsidR="00920F6C" w:rsidRPr="00BE0E77">
              <w:rPr>
                <w:rFonts w:ascii="Arial" w:hAnsi="Arial" w:cs="Arial"/>
                <w:b/>
                <w:sz w:val="22"/>
              </w:rPr>
              <w:t xml:space="preserve">elevant excerpt/requirement </w:t>
            </w:r>
          </w:p>
        </w:tc>
      </w:tr>
      <w:tr w:rsidR="00920F6C" w:rsidRPr="00B566F7" w14:paraId="5A200EFD" w14:textId="77777777" w:rsidTr="000419FC">
        <w:trPr>
          <w:trHeight w:val="3118"/>
        </w:trPr>
        <w:tc>
          <w:tcPr>
            <w:tcW w:w="9016" w:type="dxa"/>
          </w:tcPr>
          <w:p w14:paraId="166920E8" w14:textId="77777777" w:rsidR="00920F6C" w:rsidRPr="00B566F7" w:rsidRDefault="00920F6C" w:rsidP="00B566F7">
            <w:pPr>
              <w:rPr>
                <w:rFonts w:ascii="Arial" w:hAnsi="Arial" w:cs="Arial"/>
                <w:sz w:val="22"/>
              </w:rPr>
            </w:pPr>
            <w:permStart w:id="263745059" w:edGrp="everyone"/>
            <w:permEnd w:id="263745059"/>
          </w:p>
        </w:tc>
      </w:tr>
      <w:tr w:rsidR="00920F6C" w:rsidRPr="00BE0E77" w14:paraId="682108FC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1AEBEE48" w14:textId="776E1AE3" w:rsidR="00920F6C" w:rsidRPr="00BE0E77" w:rsidRDefault="00BE0E77" w:rsidP="009100AE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Source (URL or web source)</w:t>
            </w:r>
          </w:p>
        </w:tc>
      </w:tr>
      <w:tr w:rsidR="00920F6C" w:rsidRPr="00B566F7" w14:paraId="3B91281F" w14:textId="77777777" w:rsidTr="000419FC">
        <w:trPr>
          <w:trHeight w:val="1020"/>
        </w:trPr>
        <w:tc>
          <w:tcPr>
            <w:tcW w:w="9016" w:type="dxa"/>
          </w:tcPr>
          <w:p w14:paraId="2FA3D78E" w14:textId="1313AA01" w:rsidR="00920F6C" w:rsidRPr="00B566F7" w:rsidRDefault="00920F6C" w:rsidP="00B566F7">
            <w:pPr>
              <w:rPr>
                <w:rFonts w:ascii="Arial" w:hAnsi="Arial" w:cs="Arial"/>
                <w:sz w:val="22"/>
              </w:rPr>
            </w:pPr>
            <w:permStart w:id="2134272079" w:edGrp="everyone"/>
            <w:permEnd w:id="2134272079"/>
          </w:p>
        </w:tc>
      </w:tr>
    </w:tbl>
    <w:p w14:paraId="4ABCF651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4E425F16" w14:textId="0349B182" w:rsidR="00920F6C" w:rsidRPr="005403CD" w:rsidRDefault="005403CD" w:rsidP="003B3216">
      <w:pPr>
        <w:pStyle w:val="ListParagraph"/>
        <w:numPr>
          <w:ilvl w:val="0"/>
          <w:numId w:val="35"/>
        </w:numPr>
        <w:ind w:left="426"/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5403CD">
        <w:rPr>
          <w:rFonts w:ascii="Arial" w:eastAsia="Calibri" w:hAnsi="Arial" w:cs="Arial"/>
          <w:b/>
          <w:bCs/>
          <w:sz w:val="22"/>
          <w:szCs w:val="22"/>
        </w:rPr>
        <w:t>Protection of waterways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5403CD" w14:paraId="291281B1" w14:textId="77777777" w:rsidTr="009100AE">
        <w:tc>
          <w:tcPr>
            <w:tcW w:w="9016" w:type="dxa"/>
            <w:shd w:val="clear" w:color="auto" w:fill="D9D9D9"/>
          </w:tcPr>
          <w:p w14:paraId="6346AAC7" w14:textId="1651AC27" w:rsidR="00920F6C" w:rsidRPr="005403CD" w:rsidRDefault="005403CD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E0E77">
              <w:rPr>
                <w:rFonts w:ascii="Arial" w:hAnsi="Arial" w:cs="Arial"/>
                <w:b/>
                <w:sz w:val="22"/>
              </w:rPr>
              <w:t xml:space="preserve">Name of </w:t>
            </w:r>
            <w:r>
              <w:rPr>
                <w:rFonts w:ascii="Arial" w:hAnsi="Arial" w:cs="Arial"/>
                <w:b/>
                <w:sz w:val="22"/>
              </w:rPr>
              <w:t xml:space="preserve">Legislation </w:t>
            </w:r>
            <w:r w:rsidRPr="00124E3D">
              <w:rPr>
                <w:rFonts w:ascii="Arial" w:hAnsi="Arial" w:cs="Arial"/>
                <w:b/>
                <w:sz w:val="22"/>
              </w:rPr>
              <w:t>(Commonwealth or State)</w:t>
            </w:r>
          </w:p>
        </w:tc>
      </w:tr>
      <w:tr w:rsidR="00920F6C" w:rsidRPr="00B566F7" w14:paraId="59EB79D6" w14:textId="77777777" w:rsidTr="000419FC">
        <w:trPr>
          <w:trHeight w:val="737"/>
        </w:trPr>
        <w:tc>
          <w:tcPr>
            <w:tcW w:w="9016" w:type="dxa"/>
          </w:tcPr>
          <w:p w14:paraId="4467B730" w14:textId="77777777" w:rsidR="00920F6C" w:rsidRPr="00B566F7" w:rsidRDefault="00920F6C" w:rsidP="00B566F7">
            <w:pPr>
              <w:rPr>
                <w:rFonts w:ascii="Arial" w:hAnsi="Arial" w:cs="Arial"/>
                <w:sz w:val="22"/>
              </w:rPr>
            </w:pPr>
            <w:permStart w:id="1169192565" w:edGrp="everyone"/>
            <w:permEnd w:id="1169192565"/>
          </w:p>
        </w:tc>
      </w:tr>
      <w:tr w:rsidR="00920F6C" w:rsidRPr="005403CD" w14:paraId="6233BBC5" w14:textId="77777777" w:rsidTr="009100AE">
        <w:tc>
          <w:tcPr>
            <w:tcW w:w="9016" w:type="dxa"/>
            <w:shd w:val="clear" w:color="auto" w:fill="D9D9D9"/>
          </w:tcPr>
          <w:p w14:paraId="39ADF8EF" w14:textId="460D2E5C" w:rsidR="00920F6C" w:rsidRPr="005403CD" w:rsidRDefault="005403CD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Summary of r</w:t>
            </w:r>
            <w:r w:rsidRPr="00BE0E77">
              <w:rPr>
                <w:rFonts w:ascii="Arial" w:hAnsi="Arial" w:cs="Arial"/>
                <w:b/>
                <w:sz w:val="22"/>
              </w:rPr>
              <w:t>elevant excerpt/requirement</w:t>
            </w:r>
          </w:p>
        </w:tc>
      </w:tr>
      <w:tr w:rsidR="00920F6C" w:rsidRPr="00B566F7" w14:paraId="585E1B69" w14:textId="77777777" w:rsidTr="000419FC">
        <w:trPr>
          <w:trHeight w:val="3118"/>
        </w:trPr>
        <w:tc>
          <w:tcPr>
            <w:tcW w:w="9016" w:type="dxa"/>
          </w:tcPr>
          <w:p w14:paraId="6BF60657" w14:textId="746DB11E" w:rsidR="00920F6C" w:rsidRPr="00B566F7" w:rsidRDefault="00920F6C" w:rsidP="00B566F7">
            <w:pPr>
              <w:rPr>
                <w:rFonts w:ascii="Arial" w:hAnsi="Arial" w:cs="Arial"/>
                <w:sz w:val="22"/>
              </w:rPr>
            </w:pPr>
            <w:permStart w:id="1118187224" w:edGrp="everyone"/>
            <w:permEnd w:id="1118187224"/>
          </w:p>
        </w:tc>
      </w:tr>
      <w:tr w:rsidR="00920F6C" w:rsidRPr="005403CD" w14:paraId="33346CD7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2D4E62E3" w14:textId="2D211D7B" w:rsidR="00920F6C" w:rsidRPr="005403CD" w:rsidRDefault="005403CD" w:rsidP="009100AE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Source (URL or web source)</w:t>
            </w:r>
          </w:p>
        </w:tc>
      </w:tr>
      <w:tr w:rsidR="00920F6C" w:rsidRPr="00B566F7" w14:paraId="153130ED" w14:textId="77777777" w:rsidTr="000419FC">
        <w:trPr>
          <w:trHeight w:val="907"/>
        </w:trPr>
        <w:tc>
          <w:tcPr>
            <w:tcW w:w="9016" w:type="dxa"/>
          </w:tcPr>
          <w:p w14:paraId="2BDE961A" w14:textId="77777777" w:rsidR="00920F6C" w:rsidRPr="00B566F7" w:rsidRDefault="00920F6C" w:rsidP="00B566F7">
            <w:pPr>
              <w:rPr>
                <w:rFonts w:ascii="Arial" w:hAnsi="Arial" w:cs="Arial"/>
                <w:sz w:val="22"/>
              </w:rPr>
            </w:pPr>
            <w:permStart w:id="817248537" w:edGrp="everyone"/>
            <w:permEnd w:id="817248537"/>
          </w:p>
        </w:tc>
      </w:tr>
    </w:tbl>
    <w:p w14:paraId="1BCC6CEC" w14:textId="77777777" w:rsidR="00C91516" w:rsidRDefault="00C91516" w:rsidP="00C91516">
      <w:pPr>
        <w:rPr>
          <w:rFonts w:ascii="Arial" w:hAnsi="Arial" w:cs="Arial"/>
          <w:sz w:val="22"/>
          <w:szCs w:val="22"/>
        </w:rPr>
      </w:pPr>
    </w:p>
    <w:p w14:paraId="0369F214" w14:textId="77777777" w:rsidR="009D119A" w:rsidRPr="00830749" w:rsidRDefault="009D119A" w:rsidP="00C9151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C91516" w:rsidRPr="00830749" w14:paraId="00499B31" w14:textId="77777777" w:rsidTr="00E96F8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C7B69D6" w14:textId="77777777" w:rsidR="00C91516" w:rsidRPr="001C4084" w:rsidRDefault="00C91516" w:rsidP="00E96F8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597F0E2" w14:textId="2D8BDA84" w:rsidR="00C91516" w:rsidRPr="001C4084" w:rsidRDefault="00C91516" w:rsidP="00E96F8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4200575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1010C81" w14:textId="77777777" w:rsidR="00C91516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425109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15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200575"/>
          </w:p>
        </w:tc>
      </w:tr>
    </w:tbl>
    <w:p w14:paraId="3F2799BF" w14:textId="77777777" w:rsidR="009D119A" w:rsidRDefault="009D119A" w:rsidP="004E206C">
      <w:pPr>
        <w:jc w:val="left"/>
        <w:rPr>
          <w:rFonts w:ascii="Arial" w:hAnsi="Arial" w:cs="Arial"/>
          <w:sz w:val="22"/>
          <w:szCs w:val="22"/>
        </w:rPr>
      </w:pPr>
    </w:p>
    <w:p w14:paraId="7DCCC94B" w14:textId="4477B355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3B3216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6" w:name="_Ref35349352"/>
          </w:p>
        </w:tc>
        <w:bookmarkEnd w:id="46"/>
      </w:tr>
      <w:tr w:rsidR="004E206C" w:rsidRPr="00D553F7" w14:paraId="0D9C712E" w14:textId="77777777" w:rsidTr="009100AE">
        <w:tc>
          <w:tcPr>
            <w:tcW w:w="9235" w:type="dxa"/>
            <w:shd w:val="clear" w:color="auto" w:fill="A1D7E1"/>
          </w:tcPr>
          <w:p w14:paraId="21E1A712" w14:textId="6FB34A9F" w:rsidR="004E206C" w:rsidRDefault="00D553F7" w:rsidP="00D553F7">
            <w:pPr>
              <w:jc w:val="left"/>
              <w:rPr>
                <w:rFonts w:ascii="Arial" w:hAnsi="Arial" w:cs="Arial"/>
                <w:sz w:val="22"/>
              </w:rPr>
            </w:pPr>
            <w:r w:rsidRPr="00D553F7">
              <w:rPr>
                <w:rFonts w:ascii="Arial" w:hAnsi="Arial" w:cs="Arial"/>
                <w:sz w:val="22"/>
              </w:rPr>
              <w:t>Access Handout 1 (HO1</w:t>
            </w:r>
            <w:r w:rsidR="00870F17">
              <w:rPr>
                <w:rFonts w:ascii="Arial" w:hAnsi="Arial" w:cs="Arial"/>
                <w:sz w:val="22"/>
              </w:rPr>
              <w:t xml:space="preserve"> </w:t>
            </w:r>
            <w:r w:rsidRPr="00D553F7">
              <w:rPr>
                <w:rFonts w:ascii="Arial" w:hAnsi="Arial" w:cs="Arial"/>
                <w:sz w:val="22"/>
              </w:rPr>
              <w:t>- Floor Plan with dimensions</w:t>
            </w:r>
            <w:r w:rsidR="008604B1">
              <w:rPr>
                <w:rFonts w:ascii="Arial" w:hAnsi="Arial" w:cs="Arial"/>
                <w:sz w:val="22"/>
              </w:rPr>
              <w:t>)</w:t>
            </w:r>
            <w:r w:rsidRPr="00D553F7">
              <w:rPr>
                <w:rFonts w:ascii="Arial" w:hAnsi="Arial" w:cs="Arial"/>
                <w:sz w:val="22"/>
              </w:rPr>
              <w:t xml:space="preserve"> and respond to the following:</w:t>
            </w:r>
          </w:p>
          <w:p w14:paraId="60731AF5" w14:textId="77777777" w:rsidR="00D553F7" w:rsidRDefault="00D553F7" w:rsidP="003B3216">
            <w:pPr>
              <w:pStyle w:val="ListParagraph"/>
              <w:numPr>
                <w:ilvl w:val="0"/>
                <w:numId w:val="36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used for the internal wall lining?</w:t>
            </w:r>
          </w:p>
          <w:p w14:paraId="0C175198" w14:textId="65086198" w:rsidR="00D553F7" w:rsidRDefault="00D553F7" w:rsidP="003B3216">
            <w:pPr>
              <w:pStyle w:val="ListParagraph"/>
              <w:numPr>
                <w:ilvl w:val="0"/>
                <w:numId w:val="36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used for the external cladding</w:t>
            </w:r>
            <w:r w:rsidR="004E4202">
              <w:rPr>
                <w:rFonts w:ascii="Arial" w:hAnsi="Arial" w:cs="Arial"/>
                <w:sz w:val="22"/>
              </w:rPr>
              <w:t>?</w:t>
            </w:r>
          </w:p>
          <w:p w14:paraId="77035869" w14:textId="488E0D65" w:rsidR="00D553F7" w:rsidRDefault="00D553F7" w:rsidP="003B3216">
            <w:pPr>
              <w:pStyle w:val="ListParagraph"/>
              <w:numPr>
                <w:ilvl w:val="0"/>
                <w:numId w:val="36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roofing cladding is required</w:t>
            </w:r>
            <w:r w:rsidR="004E4202">
              <w:rPr>
                <w:rFonts w:ascii="Arial" w:hAnsi="Arial" w:cs="Arial"/>
                <w:sz w:val="22"/>
              </w:rPr>
              <w:t>?</w:t>
            </w:r>
          </w:p>
          <w:p w14:paraId="563D6D71" w14:textId="0D81ABB9" w:rsidR="004E4202" w:rsidRPr="00D553F7" w:rsidRDefault="004E4202" w:rsidP="003B3216">
            <w:pPr>
              <w:pStyle w:val="ListParagraph"/>
              <w:numPr>
                <w:ilvl w:val="0"/>
                <w:numId w:val="36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How do you identify the smoke alarm installation points?</w:t>
            </w:r>
          </w:p>
        </w:tc>
      </w:tr>
    </w:tbl>
    <w:p w14:paraId="571B1E95" w14:textId="77777777" w:rsidR="004E206C" w:rsidRPr="00D553F7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D553F7" w14:paraId="7F0E951C" w14:textId="77777777" w:rsidTr="004E4202">
        <w:tc>
          <w:tcPr>
            <w:tcW w:w="9016" w:type="dxa"/>
            <w:shd w:val="clear" w:color="auto" w:fill="D9D9D9"/>
          </w:tcPr>
          <w:p w14:paraId="46712E6B" w14:textId="1902C04B" w:rsidR="004E206C" w:rsidRPr="003F29D9" w:rsidRDefault="003F29D9" w:rsidP="0006717F">
            <w:pPr>
              <w:pStyle w:val="ListParagraph"/>
              <w:keepNext/>
              <w:numPr>
                <w:ilvl w:val="0"/>
                <w:numId w:val="37"/>
              </w:numPr>
              <w:ind w:left="30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What is used for the internal wall lining?</w:t>
            </w:r>
          </w:p>
        </w:tc>
      </w:tr>
      <w:tr w:rsidR="004E206C" w:rsidRPr="00B566F7" w14:paraId="4B8BD502" w14:textId="77777777" w:rsidTr="004E4202">
        <w:trPr>
          <w:trHeight w:val="1814"/>
        </w:trPr>
        <w:tc>
          <w:tcPr>
            <w:tcW w:w="9016" w:type="dxa"/>
          </w:tcPr>
          <w:p w14:paraId="196B7C4A" w14:textId="77777777" w:rsidR="004E206C" w:rsidRPr="00B566F7" w:rsidRDefault="004E206C" w:rsidP="00B566F7">
            <w:pPr>
              <w:rPr>
                <w:rFonts w:ascii="Arial" w:hAnsi="Arial" w:cs="Arial"/>
                <w:sz w:val="22"/>
              </w:rPr>
            </w:pPr>
            <w:permStart w:id="1379019927" w:edGrp="everyone"/>
            <w:permEnd w:id="1379019927"/>
          </w:p>
        </w:tc>
      </w:tr>
      <w:tr w:rsidR="004E206C" w:rsidRPr="00D553F7" w14:paraId="5D925513" w14:textId="77777777" w:rsidTr="004E4202">
        <w:tc>
          <w:tcPr>
            <w:tcW w:w="9016" w:type="dxa"/>
            <w:shd w:val="clear" w:color="auto" w:fill="D9D9D9"/>
          </w:tcPr>
          <w:p w14:paraId="4E779B6C" w14:textId="157F4977" w:rsidR="004E206C" w:rsidRPr="003F29D9" w:rsidRDefault="003F29D9" w:rsidP="0006717F">
            <w:pPr>
              <w:pStyle w:val="ListParagraph"/>
              <w:keepNext/>
              <w:numPr>
                <w:ilvl w:val="0"/>
                <w:numId w:val="37"/>
              </w:numPr>
              <w:ind w:left="306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What is used for the external cladding?</w:t>
            </w:r>
          </w:p>
        </w:tc>
      </w:tr>
      <w:tr w:rsidR="004E206C" w:rsidRPr="00B566F7" w14:paraId="30FC3473" w14:textId="77777777" w:rsidTr="004E4202">
        <w:trPr>
          <w:trHeight w:val="794"/>
        </w:trPr>
        <w:tc>
          <w:tcPr>
            <w:tcW w:w="9016" w:type="dxa"/>
          </w:tcPr>
          <w:p w14:paraId="769443DC" w14:textId="77777777" w:rsidR="004E206C" w:rsidRPr="00B566F7" w:rsidRDefault="004E206C" w:rsidP="00B566F7">
            <w:pPr>
              <w:rPr>
                <w:rFonts w:ascii="Arial" w:hAnsi="Arial" w:cs="Arial"/>
                <w:sz w:val="22"/>
              </w:rPr>
            </w:pPr>
            <w:permStart w:id="1044065260" w:edGrp="everyone"/>
            <w:permEnd w:id="1044065260"/>
          </w:p>
        </w:tc>
      </w:tr>
      <w:tr w:rsidR="004E206C" w:rsidRPr="00D553F7" w14:paraId="6150EBCB" w14:textId="77777777" w:rsidTr="004E4202">
        <w:trPr>
          <w:trHeight w:val="70"/>
        </w:trPr>
        <w:tc>
          <w:tcPr>
            <w:tcW w:w="9016" w:type="dxa"/>
            <w:shd w:val="clear" w:color="auto" w:fill="D9D9D9"/>
          </w:tcPr>
          <w:p w14:paraId="5674FE69" w14:textId="7363D76E" w:rsidR="004E206C" w:rsidRPr="003F29D9" w:rsidRDefault="003F29D9" w:rsidP="0006717F">
            <w:pPr>
              <w:pStyle w:val="ListParagraph"/>
              <w:keepNext/>
              <w:numPr>
                <w:ilvl w:val="0"/>
                <w:numId w:val="37"/>
              </w:numPr>
              <w:ind w:left="30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What roof cladding is required</w:t>
            </w:r>
            <w:r w:rsidR="004E4202"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4E206C" w:rsidRPr="00B566F7" w14:paraId="6B7BA471" w14:textId="77777777" w:rsidTr="004E4202">
        <w:trPr>
          <w:trHeight w:val="2275"/>
        </w:trPr>
        <w:tc>
          <w:tcPr>
            <w:tcW w:w="9016" w:type="dxa"/>
          </w:tcPr>
          <w:p w14:paraId="0455D291" w14:textId="77777777" w:rsidR="004E206C" w:rsidRPr="00B566F7" w:rsidRDefault="004E206C" w:rsidP="00B566F7">
            <w:pPr>
              <w:rPr>
                <w:rFonts w:ascii="Arial" w:hAnsi="Arial" w:cs="Arial"/>
                <w:sz w:val="22"/>
              </w:rPr>
            </w:pPr>
            <w:permStart w:id="1392193837" w:edGrp="everyone"/>
            <w:permEnd w:id="1392193837"/>
          </w:p>
        </w:tc>
      </w:tr>
      <w:tr w:rsidR="001B24E4" w:rsidRPr="00594B1F" w14:paraId="7F3303CB" w14:textId="77777777" w:rsidTr="004E4202">
        <w:trPr>
          <w:trHeight w:val="57"/>
        </w:trPr>
        <w:tc>
          <w:tcPr>
            <w:tcW w:w="9016" w:type="dxa"/>
            <w:shd w:val="clear" w:color="auto" w:fill="D9D9D9" w:themeFill="background1" w:themeFillShade="D9"/>
          </w:tcPr>
          <w:p w14:paraId="131DF454" w14:textId="050B4F11" w:rsidR="001B24E4" w:rsidRPr="004E4202" w:rsidRDefault="004E4202" w:rsidP="0006717F">
            <w:pPr>
              <w:pStyle w:val="ListParagraph"/>
              <w:keepNext/>
              <w:numPr>
                <w:ilvl w:val="0"/>
                <w:numId w:val="41"/>
              </w:numPr>
              <w:ind w:left="306" w:hanging="357"/>
              <w:jc w:val="left"/>
              <w:rPr>
                <w:rFonts w:ascii="Arial" w:hAnsi="Arial" w:cs="Arial"/>
                <w:b/>
                <w:sz w:val="22"/>
              </w:rPr>
            </w:pPr>
            <w:r w:rsidRPr="004E4202">
              <w:rPr>
                <w:rFonts w:ascii="Arial" w:hAnsi="Arial" w:cs="Arial"/>
                <w:b/>
                <w:sz w:val="22"/>
              </w:rPr>
              <w:t>How do you identify the smoke alarm installation point</w:t>
            </w:r>
            <w:r>
              <w:rPr>
                <w:rFonts w:ascii="Arial" w:hAnsi="Arial" w:cs="Arial"/>
                <w:b/>
                <w:sz w:val="22"/>
              </w:rPr>
              <w:t>s</w:t>
            </w:r>
            <w:r w:rsidRPr="004E4202"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4E4202" w:rsidRPr="00B566F7" w14:paraId="1D2AE0BD" w14:textId="77777777" w:rsidTr="004E4202">
        <w:trPr>
          <w:trHeight w:val="1077"/>
        </w:trPr>
        <w:tc>
          <w:tcPr>
            <w:tcW w:w="9016" w:type="dxa"/>
          </w:tcPr>
          <w:p w14:paraId="659195C0" w14:textId="6664D540" w:rsidR="004E4202" w:rsidRPr="00B566F7" w:rsidRDefault="004E4202" w:rsidP="00B566F7">
            <w:pPr>
              <w:rPr>
                <w:rFonts w:ascii="Arial" w:hAnsi="Arial" w:cs="Arial"/>
                <w:sz w:val="22"/>
              </w:rPr>
            </w:pPr>
            <w:permStart w:id="2031973346" w:edGrp="everyone"/>
            <w:permEnd w:id="2031973346"/>
          </w:p>
        </w:tc>
      </w:tr>
    </w:tbl>
    <w:p w14:paraId="016083DB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10DDDD0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79657796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02308905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607148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2308905"/>
          </w:p>
        </w:tc>
      </w:tr>
    </w:tbl>
    <w:p w14:paraId="30D06BA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3CFC566B" w14:textId="77777777" w:rsidR="000C371C" w:rsidRDefault="004E206C" w:rsidP="000C371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0C371C" w:rsidRPr="00594B1F" w14:paraId="1296BCE9" w14:textId="77777777" w:rsidTr="00E96F8C">
        <w:tc>
          <w:tcPr>
            <w:tcW w:w="9235" w:type="dxa"/>
            <w:shd w:val="clear" w:color="auto" w:fill="232F84"/>
          </w:tcPr>
          <w:p w14:paraId="378C0B35" w14:textId="77777777" w:rsidR="000C371C" w:rsidRPr="00594B1F" w:rsidRDefault="000C371C" w:rsidP="003B3216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7" w:name="_Ref130909754"/>
          </w:p>
        </w:tc>
        <w:bookmarkEnd w:id="47"/>
      </w:tr>
      <w:tr w:rsidR="000C371C" w:rsidRPr="00D553F7" w14:paraId="7D60ADC3" w14:textId="77777777" w:rsidTr="002F69D4">
        <w:tc>
          <w:tcPr>
            <w:tcW w:w="9235" w:type="dxa"/>
            <w:shd w:val="clear" w:color="auto" w:fill="A1D7E1"/>
          </w:tcPr>
          <w:p w14:paraId="3BD9E327" w14:textId="5203AD5E" w:rsidR="000C371C" w:rsidRDefault="000C371C" w:rsidP="002F69D4">
            <w:pPr>
              <w:jc w:val="left"/>
              <w:rPr>
                <w:rFonts w:ascii="Arial" w:hAnsi="Arial" w:cs="Arial"/>
                <w:sz w:val="22"/>
              </w:rPr>
            </w:pPr>
            <w:r w:rsidRPr="00D553F7">
              <w:rPr>
                <w:rFonts w:ascii="Arial" w:hAnsi="Arial" w:cs="Arial"/>
                <w:sz w:val="22"/>
              </w:rPr>
              <w:t xml:space="preserve">Access Handout </w:t>
            </w:r>
            <w:r>
              <w:rPr>
                <w:rFonts w:ascii="Arial" w:hAnsi="Arial" w:cs="Arial"/>
                <w:sz w:val="22"/>
              </w:rPr>
              <w:t>2</w:t>
            </w:r>
            <w:r w:rsidRPr="00D553F7">
              <w:rPr>
                <w:rFonts w:ascii="Arial" w:hAnsi="Arial" w:cs="Arial"/>
                <w:sz w:val="22"/>
              </w:rPr>
              <w:t xml:space="preserve"> (HO</w:t>
            </w:r>
            <w:r>
              <w:rPr>
                <w:rFonts w:ascii="Arial" w:hAnsi="Arial" w:cs="Arial"/>
                <w:sz w:val="22"/>
              </w:rPr>
              <w:t>2</w:t>
            </w:r>
            <w:r w:rsidR="002C2B1F">
              <w:rPr>
                <w:rFonts w:ascii="Arial" w:hAnsi="Arial" w:cs="Arial"/>
                <w:sz w:val="22"/>
              </w:rPr>
              <w:t xml:space="preserve"> </w:t>
            </w:r>
            <w:r w:rsidRPr="00D553F7">
              <w:rPr>
                <w:rFonts w:ascii="Arial" w:hAnsi="Arial" w:cs="Arial"/>
                <w:sz w:val="22"/>
              </w:rPr>
              <w:t>- F</w:t>
            </w:r>
            <w:r>
              <w:rPr>
                <w:rFonts w:ascii="Arial" w:hAnsi="Arial" w:cs="Arial"/>
                <w:sz w:val="22"/>
              </w:rPr>
              <w:t>ooting Plan</w:t>
            </w:r>
            <w:r w:rsidR="00197F54">
              <w:rPr>
                <w:rFonts w:ascii="Arial" w:hAnsi="Arial" w:cs="Arial"/>
                <w:sz w:val="22"/>
              </w:rPr>
              <w:t>) and Handout 3 (HO3</w:t>
            </w:r>
            <w:r w:rsidR="003C0E4C">
              <w:rPr>
                <w:rFonts w:ascii="Arial" w:hAnsi="Arial" w:cs="Arial"/>
                <w:sz w:val="22"/>
              </w:rPr>
              <w:t xml:space="preserve"> </w:t>
            </w:r>
            <w:r w:rsidR="00197F54">
              <w:rPr>
                <w:rFonts w:ascii="Arial" w:hAnsi="Arial" w:cs="Arial"/>
                <w:sz w:val="22"/>
              </w:rPr>
              <w:t>- Slab Plan)</w:t>
            </w:r>
            <w:r w:rsidRPr="00D553F7">
              <w:rPr>
                <w:rFonts w:ascii="Arial" w:hAnsi="Arial" w:cs="Arial"/>
                <w:sz w:val="22"/>
              </w:rPr>
              <w:t xml:space="preserve"> and respond to the following:</w:t>
            </w:r>
          </w:p>
          <w:p w14:paraId="30EC24F6" w14:textId="25D1E93A" w:rsidR="000C371C" w:rsidRDefault="000C371C" w:rsidP="002F69D4">
            <w:pPr>
              <w:pStyle w:val="ListParagraph"/>
              <w:numPr>
                <w:ilvl w:val="0"/>
                <w:numId w:val="39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Specify the size and type of reinforcing to be used for BP.1</w:t>
            </w:r>
            <w:r w:rsidR="00197F54">
              <w:rPr>
                <w:rFonts w:ascii="Arial" w:hAnsi="Arial" w:cs="Arial"/>
                <w:sz w:val="22"/>
              </w:rPr>
              <w:t xml:space="preserve"> in Handout 2 (HO2</w:t>
            </w:r>
            <w:r w:rsidR="002C2B1F">
              <w:rPr>
                <w:rFonts w:ascii="Arial" w:hAnsi="Arial" w:cs="Arial"/>
                <w:sz w:val="22"/>
              </w:rPr>
              <w:t xml:space="preserve"> </w:t>
            </w:r>
            <w:r w:rsidR="00197F54">
              <w:rPr>
                <w:rFonts w:ascii="Arial" w:hAnsi="Arial" w:cs="Arial"/>
                <w:sz w:val="22"/>
              </w:rPr>
              <w:t>-</w:t>
            </w:r>
            <w:r w:rsidR="002C2B1F">
              <w:rPr>
                <w:rFonts w:ascii="Arial" w:hAnsi="Arial" w:cs="Arial"/>
                <w:sz w:val="22"/>
              </w:rPr>
              <w:t xml:space="preserve"> F</w:t>
            </w:r>
            <w:r w:rsidR="00197F54">
              <w:rPr>
                <w:rFonts w:ascii="Arial" w:hAnsi="Arial" w:cs="Arial"/>
                <w:sz w:val="22"/>
              </w:rPr>
              <w:t xml:space="preserve">ooting </w:t>
            </w:r>
            <w:r w:rsidR="002C2B1F">
              <w:rPr>
                <w:rFonts w:ascii="Arial" w:hAnsi="Arial" w:cs="Arial"/>
                <w:sz w:val="22"/>
              </w:rPr>
              <w:t>P</w:t>
            </w:r>
            <w:r w:rsidR="00197F54">
              <w:rPr>
                <w:rFonts w:ascii="Arial" w:hAnsi="Arial" w:cs="Arial"/>
                <w:sz w:val="22"/>
              </w:rPr>
              <w:t>lan)</w:t>
            </w:r>
          </w:p>
          <w:p w14:paraId="4BF8CAEE" w14:textId="13F3F44A" w:rsidR="00197F54" w:rsidRDefault="00197F54" w:rsidP="002F69D4">
            <w:pPr>
              <w:pStyle w:val="ListParagraph"/>
              <w:numPr>
                <w:ilvl w:val="0"/>
                <w:numId w:val="39"/>
              </w:numPr>
              <w:jc w:val="left"/>
              <w:rPr>
                <w:rFonts w:ascii="Arial" w:hAnsi="Arial" w:cs="Arial"/>
                <w:sz w:val="22"/>
              </w:rPr>
            </w:pPr>
            <w:r w:rsidRPr="00197F54">
              <w:rPr>
                <w:rFonts w:ascii="Arial" w:hAnsi="Arial" w:cs="Arial"/>
                <w:sz w:val="22"/>
              </w:rPr>
              <w:t>How do you determine where each BP.1 footing pier should be placed?</w:t>
            </w:r>
          </w:p>
          <w:p w14:paraId="792AE358" w14:textId="4C51E544" w:rsidR="000C371C" w:rsidRPr="002F69D4" w:rsidRDefault="00197F54" w:rsidP="002F69D4">
            <w:pPr>
              <w:pStyle w:val="ListParagraph"/>
              <w:numPr>
                <w:ilvl w:val="0"/>
                <w:numId w:val="39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Mark each of the load bearing points in Handout 3 (HO3</w:t>
            </w:r>
            <w:r w:rsidR="003C0E4C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- Slab Plan)</w:t>
            </w:r>
          </w:p>
        </w:tc>
      </w:tr>
    </w:tbl>
    <w:p w14:paraId="00F7095B" w14:textId="77777777" w:rsidR="000C371C" w:rsidRPr="00D553F7" w:rsidRDefault="000C371C" w:rsidP="000C371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C371C" w:rsidRPr="00D553F7" w14:paraId="3573BB11" w14:textId="77777777" w:rsidTr="00E96F8C">
        <w:tc>
          <w:tcPr>
            <w:tcW w:w="9242" w:type="dxa"/>
            <w:shd w:val="clear" w:color="auto" w:fill="D9D9D9"/>
          </w:tcPr>
          <w:p w14:paraId="202E90BF" w14:textId="36CC2889" w:rsidR="000C371C" w:rsidRPr="000C371C" w:rsidRDefault="000C371C" w:rsidP="0006717F">
            <w:pPr>
              <w:pStyle w:val="ListParagraph"/>
              <w:numPr>
                <w:ilvl w:val="0"/>
                <w:numId w:val="38"/>
              </w:numPr>
              <w:ind w:left="306"/>
              <w:rPr>
                <w:rFonts w:ascii="Arial" w:hAnsi="Arial" w:cs="Arial"/>
                <w:b/>
                <w:sz w:val="22"/>
              </w:rPr>
            </w:pPr>
            <w:r w:rsidRPr="000C371C">
              <w:rPr>
                <w:rFonts w:ascii="Arial" w:hAnsi="Arial" w:cs="Arial"/>
                <w:b/>
                <w:sz w:val="22"/>
              </w:rPr>
              <w:t>Specify the size and type of reinforcing to be used for BP.1</w:t>
            </w:r>
          </w:p>
        </w:tc>
      </w:tr>
      <w:tr w:rsidR="000C371C" w:rsidRPr="00B566F7" w14:paraId="1AB83862" w14:textId="77777777" w:rsidTr="00E96F8C">
        <w:trPr>
          <w:trHeight w:val="1814"/>
        </w:trPr>
        <w:tc>
          <w:tcPr>
            <w:tcW w:w="9242" w:type="dxa"/>
          </w:tcPr>
          <w:p w14:paraId="19563191" w14:textId="77777777" w:rsidR="000C371C" w:rsidRPr="00B566F7" w:rsidRDefault="000C371C" w:rsidP="00B566F7">
            <w:pPr>
              <w:rPr>
                <w:rFonts w:ascii="Arial" w:hAnsi="Arial" w:cs="Arial"/>
                <w:sz w:val="22"/>
              </w:rPr>
            </w:pPr>
            <w:permStart w:id="1408122198" w:edGrp="everyone"/>
            <w:permEnd w:id="1408122198"/>
          </w:p>
        </w:tc>
      </w:tr>
      <w:tr w:rsidR="000C371C" w:rsidRPr="00D553F7" w14:paraId="49127B8A" w14:textId="77777777" w:rsidTr="00E96F8C">
        <w:tc>
          <w:tcPr>
            <w:tcW w:w="9242" w:type="dxa"/>
            <w:shd w:val="clear" w:color="auto" w:fill="D9D9D9"/>
          </w:tcPr>
          <w:p w14:paraId="2857BDA0" w14:textId="6121D11B" w:rsidR="000C371C" w:rsidRPr="003F29D9" w:rsidRDefault="000C371C" w:rsidP="0006717F">
            <w:pPr>
              <w:pStyle w:val="ListParagraph"/>
              <w:keepNext/>
              <w:numPr>
                <w:ilvl w:val="0"/>
                <w:numId w:val="38"/>
              </w:numPr>
              <w:ind w:left="306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How do you determine where each BP.1 footing pier should be placed?</w:t>
            </w:r>
          </w:p>
        </w:tc>
      </w:tr>
      <w:tr w:rsidR="000C371C" w:rsidRPr="00B566F7" w14:paraId="7D23B956" w14:textId="77777777" w:rsidTr="00E96F8C">
        <w:trPr>
          <w:trHeight w:val="794"/>
        </w:trPr>
        <w:tc>
          <w:tcPr>
            <w:tcW w:w="9242" w:type="dxa"/>
          </w:tcPr>
          <w:p w14:paraId="0A15B093" w14:textId="77777777" w:rsidR="000C371C" w:rsidRPr="00B566F7" w:rsidRDefault="000C371C" w:rsidP="00B566F7">
            <w:pPr>
              <w:rPr>
                <w:rFonts w:ascii="Arial" w:hAnsi="Arial" w:cs="Arial"/>
                <w:sz w:val="22"/>
              </w:rPr>
            </w:pPr>
            <w:permStart w:id="1358497687" w:edGrp="everyone"/>
            <w:permEnd w:id="1358497687"/>
          </w:p>
        </w:tc>
      </w:tr>
      <w:tr w:rsidR="000C371C" w:rsidRPr="00D553F7" w14:paraId="71F2A981" w14:textId="77777777" w:rsidTr="00E96F8C">
        <w:trPr>
          <w:trHeight w:val="70"/>
        </w:trPr>
        <w:tc>
          <w:tcPr>
            <w:tcW w:w="9242" w:type="dxa"/>
            <w:shd w:val="clear" w:color="auto" w:fill="D9D9D9"/>
          </w:tcPr>
          <w:p w14:paraId="5E8A1273" w14:textId="53B922B3" w:rsidR="000C371C" w:rsidRPr="003F29D9" w:rsidRDefault="00197F54" w:rsidP="0006717F">
            <w:pPr>
              <w:pStyle w:val="ListParagraph"/>
              <w:keepNext/>
              <w:numPr>
                <w:ilvl w:val="0"/>
                <w:numId w:val="38"/>
              </w:numPr>
              <w:ind w:left="30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Mark each of the load bearing points in Handout 3 </w:t>
            </w:r>
            <w:r w:rsidRPr="00197F54">
              <w:rPr>
                <w:rFonts w:ascii="Arial" w:hAnsi="Arial" w:cs="Arial"/>
                <w:b/>
                <w:sz w:val="22"/>
              </w:rPr>
              <w:t>(HO3</w:t>
            </w:r>
            <w:r w:rsidR="003C0E4C">
              <w:rPr>
                <w:rFonts w:ascii="Arial" w:hAnsi="Arial" w:cs="Arial"/>
                <w:b/>
                <w:sz w:val="22"/>
              </w:rPr>
              <w:t xml:space="preserve"> </w:t>
            </w:r>
            <w:r w:rsidRPr="00197F54">
              <w:rPr>
                <w:rFonts w:ascii="Arial" w:hAnsi="Arial" w:cs="Arial"/>
                <w:b/>
                <w:sz w:val="22"/>
              </w:rPr>
              <w:t>- Slab Plan)</w:t>
            </w:r>
          </w:p>
        </w:tc>
      </w:tr>
      <w:tr w:rsidR="000C371C" w:rsidRPr="00B566F7" w14:paraId="1FDD1155" w14:textId="77777777" w:rsidTr="00E96F8C">
        <w:trPr>
          <w:trHeight w:val="2098"/>
        </w:trPr>
        <w:tc>
          <w:tcPr>
            <w:tcW w:w="9242" w:type="dxa"/>
          </w:tcPr>
          <w:p w14:paraId="4736E431" w14:textId="27DDBA7B" w:rsidR="000C371C" w:rsidRPr="00B566F7" w:rsidRDefault="000C371C" w:rsidP="00B566F7">
            <w:pPr>
              <w:rPr>
                <w:rFonts w:ascii="Arial" w:hAnsi="Arial" w:cs="Arial"/>
                <w:sz w:val="22"/>
              </w:rPr>
            </w:pPr>
            <w:permStart w:id="994712915" w:edGrp="everyone"/>
            <w:permEnd w:id="994712915"/>
          </w:p>
        </w:tc>
      </w:tr>
    </w:tbl>
    <w:p w14:paraId="7EEEA212" w14:textId="77777777" w:rsidR="000C371C" w:rsidRPr="00594B1F" w:rsidRDefault="000C371C" w:rsidP="000C371C">
      <w:pPr>
        <w:jc w:val="left"/>
        <w:rPr>
          <w:rFonts w:ascii="Arial" w:eastAsia="Calibri" w:hAnsi="Arial" w:cs="Arial"/>
          <w:sz w:val="22"/>
          <w:szCs w:val="22"/>
        </w:rPr>
      </w:pPr>
    </w:p>
    <w:p w14:paraId="23CC9596" w14:textId="77777777" w:rsidR="000C371C" w:rsidRPr="00830749" w:rsidRDefault="000C371C" w:rsidP="000C371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0C371C" w:rsidRPr="00830749" w14:paraId="7F233D8F" w14:textId="77777777" w:rsidTr="00E96F8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A935782" w14:textId="77777777" w:rsidR="000C371C" w:rsidRPr="001C4084" w:rsidRDefault="000C371C" w:rsidP="00E96F8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1910307" w14:textId="623FB90C" w:rsidR="000C371C" w:rsidRPr="001C4084" w:rsidRDefault="000C371C" w:rsidP="00E96F8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62423718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32DCD21" w14:textId="77777777" w:rsidR="000C371C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514359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371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2423718"/>
          </w:p>
        </w:tc>
      </w:tr>
    </w:tbl>
    <w:p w14:paraId="4C83565B" w14:textId="77777777" w:rsidR="009D119A" w:rsidRDefault="009D119A" w:rsidP="00B625BD">
      <w:pPr>
        <w:jc w:val="left"/>
        <w:rPr>
          <w:rFonts w:ascii="Arial" w:hAnsi="Arial" w:cs="Arial"/>
          <w:sz w:val="22"/>
          <w:szCs w:val="22"/>
        </w:rPr>
      </w:pPr>
    </w:p>
    <w:p w14:paraId="0793DA52" w14:textId="1831E0A2" w:rsidR="00B625BD" w:rsidRDefault="00B625BD" w:rsidP="00B625BD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B625BD" w:rsidRPr="00594B1F" w14:paraId="67AA6D6D" w14:textId="77777777" w:rsidTr="00E96F8C">
        <w:tc>
          <w:tcPr>
            <w:tcW w:w="9235" w:type="dxa"/>
            <w:shd w:val="clear" w:color="auto" w:fill="232F84"/>
          </w:tcPr>
          <w:p w14:paraId="4E2B2154" w14:textId="77777777" w:rsidR="00B625BD" w:rsidRPr="00594B1F" w:rsidRDefault="00B625BD" w:rsidP="00B625BD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8" w:name="_Ref130974558"/>
          </w:p>
        </w:tc>
        <w:bookmarkEnd w:id="48"/>
      </w:tr>
      <w:tr w:rsidR="00B625BD" w:rsidRPr="00D553F7" w14:paraId="13AD664A" w14:textId="77777777" w:rsidTr="00E96F8C">
        <w:tc>
          <w:tcPr>
            <w:tcW w:w="9235" w:type="dxa"/>
            <w:shd w:val="clear" w:color="auto" w:fill="A1D7E1"/>
          </w:tcPr>
          <w:p w14:paraId="77C07630" w14:textId="52F0D8E7" w:rsidR="00B625BD" w:rsidRDefault="00B625BD" w:rsidP="00E96F8C">
            <w:pPr>
              <w:jc w:val="left"/>
              <w:rPr>
                <w:rFonts w:ascii="Arial" w:hAnsi="Arial" w:cs="Arial"/>
                <w:sz w:val="22"/>
              </w:rPr>
            </w:pPr>
            <w:r w:rsidRPr="00D553F7">
              <w:rPr>
                <w:rFonts w:ascii="Arial" w:hAnsi="Arial" w:cs="Arial"/>
                <w:sz w:val="22"/>
              </w:rPr>
              <w:t xml:space="preserve">Access Handout </w:t>
            </w:r>
            <w:r>
              <w:rPr>
                <w:rFonts w:ascii="Arial" w:hAnsi="Arial" w:cs="Arial"/>
                <w:sz w:val="22"/>
              </w:rPr>
              <w:t>4</w:t>
            </w:r>
            <w:r w:rsidRPr="00D553F7">
              <w:rPr>
                <w:rFonts w:ascii="Arial" w:hAnsi="Arial" w:cs="Arial"/>
                <w:sz w:val="22"/>
              </w:rPr>
              <w:t xml:space="preserve"> (HO</w:t>
            </w:r>
            <w:r>
              <w:rPr>
                <w:rFonts w:ascii="Arial" w:hAnsi="Arial" w:cs="Arial"/>
                <w:sz w:val="22"/>
              </w:rPr>
              <w:t>4</w:t>
            </w:r>
            <w:r w:rsidR="00A24A1C">
              <w:rPr>
                <w:rFonts w:ascii="Arial" w:hAnsi="Arial" w:cs="Arial"/>
                <w:sz w:val="22"/>
              </w:rPr>
              <w:t xml:space="preserve"> </w:t>
            </w:r>
            <w:r w:rsidRPr="00D553F7">
              <w:rPr>
                <w:rFonts w:ascii="Arial" w:hAnsi="Arial" w:cs="Arial"/>
                <w:sz w:val="22"/>
              </w:rPr>
              <w:t xml:space="preserve">- </w:t>
            </w:r>
            <w:r>
              <w:rPr>
                <w:rFonts w:ascii="Arial" w:hAnsi="Arial" w:cs="Arial"/>
                <w:sz w:val="22"/>
              </w:rPr>
              <w:t xml:space="preserve">Residential </w:t>
            </w:r>
            <w:r w:rsidRPr="00D553F7">
              <w:rPr>
                <w:rFonts w:ascii="Arial" w:hAnsi="Arial" w:cs="Arial"/>
                <w:sz w:val="22"/>
              </w:rPr>
              <w:t>Floor Plan</w:t>
            </w:r>
            <w:r w:rsidR="002F69D4">
              <w:rPr>
                <w:rFonts w:ascii="Arial" w:hAnsi="Arial" w:cs="Arial"/>
                <w:sz w:val="22"/>
              </w:rPr>
              <w:t>)</w:t>
            </w:r>
            <w:r w:rsidRPr="00D553F7">
              <w:rPr>
                <w:rFonts w:ascii="Arial" w:hAnsi="Arial" w:cs="Arial"/>
                <w:sz w:val="22"/>
              </w:rPr>
              <w:t xml:space="preserve"> and</w:t>
            </w:r>
            <w:r>
              <w:rPr>
                <w:rFonts w:ascii="Arial" w:hAnsi="Arial" w:cs="Arial"/>
                <w:sz w:val="22"/>
              </w:rPr>
              <w:t xml:space="preserve"> respond to the following:</w:t>
            </w:r>
          </w:p>
          <w:p w14:paraId="640268D1" w14:textId="5547720C" w:rsidR="00B625BD" w:rsidRDefault="00B625BD" w:rsidP="00B625BD">
            <w:pPr>
              <w:pStyle w:val="ListParagraph"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Which drawings are shown in these plans?</w:t>
            </w:r>
          </w:p>
          <w:p w14:paraId="30EF2195" w14:textId="60093A69" w:rsidR="000926A0" w:rsidRPr="00B625BD" w:rsidRDefault="000926A0" w:rsidP="00B625BD">
            <w:pPr>
              <w:pStyle w:val="ListParagraph"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Which Australian Standard must be referenced when installing termite protection?</w:t>
            </w:r>
          </w:p>
          <w:p w14:paraId="35B24928" w14:textId="2E04D16C" w:rsidR="00B625BD" w:rsidRPr="009D119A" w:rsidRDefault="000926A0" w:rsidP="00B625BD">
            <w:pPr>
              <w:pStyle w:val="ListParagraph"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</w:t>
            </w:r>
            <w:r w:rsidR="00B625BD" w:rsidRPr="000926A0">
              <w:rPr>
                <w:rFonts w:ascii="Arial" w:hAnsi="Arial" w:cs="Arial"/>
                <w:sz w:val="22"/>
              </w:rPr>
              <w:t>ake a list of the finishes noted on the document</w:t>
            </w:r>
            <w:r>
              <w:rPr>
                <w:rFonts w:ascii="Arial" w:hAnsi="Arial" w:cs="Arial"/>
                <w:sz w:val="22"/>
              </w:rPr>
              <w:t>.</w:t>
            </w:r>
          </w:p>
        </w:tc>
      </w:tr>
    </w:tbl>
    <w:p w14:paraId="7E39E7CA" w14:textId="77777777" w:rsidR="00B625BD" w:rsidRPr="00D553F7" w:rsidRDefault="00B625BD" w:rsidP="00B625BD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625BD" w:rsidRPr="00D553F7" w14:paraId="1B488E96" w14:textId="77777777" w:rsidTr="00E96F8C">
        <w:tc>
          <w:tcPr>
            <w:tcW w:w="9016" w:type="dxa"/>
            <w:shd w:val="clear" w:color="auto" w:fill="D9D9D9"/>
          </w:tcPr>
          <w:p w14:paraId="0E7E3875" w14:textId="33FA9872" w:rsidR="00B625BD" w:rsidRPr="00B625BD" w:rsidRDefault="00B625BD" w:rsidP="0006717F">
            <w:pPr>
              <w:pStyle w:val="ListParagraph"/>
              <w:numPr>
                <w:ilvl w:val="0"/>
                <w:numId w:val="44"/>
              </w:numPr>
              <w:ind w:left="306"/>
              <w:rPr>
                <w:rFonts w:ascii="Arial" w:hAnsi="Arial" w:cs="Arial"/>
                <w:b/>
                <w:sz w:val="22"/>
              </w:rPr>
            </w:pPr>
            <w:r w:rsidRPr="00B625BD">
              <w:rPr>
                <w:rFonts w:ascii="Arial" w:hAnsi="Arial" w:cs="Arial"/>
                <w:b/>
                <w:sz w:val="22"/>
              </w:rPr>
              <w:t>Which drawings are shown in these plans?</w:t>
            </w:r>
          </w:p>
        </w:tc>
      </w:tr>
      <w:tr w:rsidR="00B625BD" w:rsidRPr="00B566F7" w14:paraId="41C2890C" w14:textId="77777777" w:rsidTr="00E96F8C">
        <w:trPr>
          <w:trHeight w:val="1814"/>
        </w:trPr>
        <w:tc>
          <w:tcPr>
            <w:tcW w:w="9016" w:type="dxa"/>
          </w:tcPr>
          <w:p w14:paraId="609EA8E7" w14:textId="77777777" w:rsidR="00B625BD" w:rsidRPr="00B566F7" w:rsidRDefault="00B625BD" w:rsidP="00B566F7">
            <w:pPr>
              <w:rPr>
                <w:rFonts w:ascii="Arial" w:hAnsi="Arial" w:cs="Arial"/>
                <w:sz w:val="22"/>
              </w:rPr>
            </w:pPr>
            <w:permStart w:id="324041529" w:edGrp="everyone"/>
            <w:permEnd w:id="324041529"/>
          </w:p>
        </w:tc>
      </w:tr>
      <w:tr w:rsidR="00B625BD" w:rsidRPr="00D553F7" w14:paraId="15B660A4" w14:textId="77777777" w:rsidTr="00E96F8C">
        <w:tc>
          <w:tcPr>
            <w:tcW w:w="9016" w:type="dxa"/>
            <w:shd w:val="clear" w:color="auto" w:fill="D9D9D9"/>
          </w:tcPr>
          <w:p w14:paraId="5F10771C" w14:textId="4AB3F357" w:rsidR="00B625BD" w:rsidRPr="000926A0" w:rsidRDefault="000926A0" w:rsidP="0006717F">
            <w:pPr>
              <w:pStyle w:val="ListParagraph"/>
              <w:numPr>
                <w:ilvl w:val="0"/>
                <w:numId w:val="44"/>
              </w:numPr>
              <w:ind w:left="306"/>
              <w:rPr>
                <w:rFonts w:ascii="Arial" w:hAnsi="Arial" w:cs="Arial"/>
                <w:b/>
                <w:sz w:val="22"/>
              </w:rPr>
            </w:pPr>
            <w:r w:rsidRPr="000926A0">
              <w:rPr>
                <w:rFonts w:ascii="Arial" w:hAnsi="Arial" w:cs="Arial"/>
                <w:b/>
                <w:sz w:val="22"/>
              </w:rPr>
              <w:t>Which Australian Standard must be referenced when installing termite protection?</w:t>
            </w:r>
          </w:p>
        </w:tc>
      </w:tr>
      <w:tr w:rsidR="00B625BD" w:rsidRPr="00B566F7" w14:paraId="35763558" w14:textId="77777777" w:rsidTr="000926A0">
        <w:trPr>
          <w:trHeight w:val="1361"/>
        </w:trPr>
        <w:tc>
          <w:tcPr>
            <w:tcW w:w="9016" w:type="dxa"/>
          </w:tcPr>
          <w:p w14:paraId="3DA31C01" w14:textId="77777777" w:rsidR="00B625BD" w:rsidRPr="00B566F7" w:rsidRDefault="00B625BD" w:rsidP="00B566F7">
            <w:pPr>
              <w:rPr>
                <w:rFonts w:ascii="Arial" w:hAnsi="Arial" w:cs="Arial"/>
                <w:sz w:val="22"/>
              </w:rPr>
            </w:pPr>
            <w:permStart w:id="355674641" w:edGrp="everyone"/>
            <w:permEnd w:id="355674641"/>
          </w:p>
        </w:tc>
      </w:tr>
      <w:tr w:rsidR="00B625BD" w:rsidRPr="00D553F7" w14:paraId="1A9A1C5E" w14:textId="77777777" w:rsidTr="00E96F8C">
        <w:trPr>
          <w:trHeight w:val="70"/>
        </w:trPr>
        <w:tc>
          <w:tcPr>
            <w:tcW w:w="9016" w:type="dxa"/>
            <w:shd w:val="clear" w:color="auto" w:fill="D9D9D9"/>
          </w:tcPr>
          <w:p w14:paraId="12E948CA" w14:textId="53CDF23C" w:rsidR="00B625BD" w:rsidRPr="003F29D9" w:rsidRDefault="000926A0" w:rsidP="0006717F">
            <w:pPr>
              <w:pStyle w:val="ListParagraph"/>
              <w:keepNext/>
              <w:numPr>
                <w:ilvl w:val="0"/>
                <w:numId w:val="44"/>
              </w:numPr>
              <w:ind w:left="30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Make a list of the finishes noted on the document.</w:t>
            </w:r>
          </w:p>
        </w:tc>
      </w:tr>
      <w:tr w:rsidR="00B625BD" w:rsidRPr="00B566F7" w14:paraId="772F2C2A" w14:textId="77777777" w:rsidTr="000926A0">
        <w:trPr>
          <w:trHeight w:val="4365"/>
        </w:trPr>
        <w:tc>
          <w:tcPr>
            <w:tcW w:w="9016" w:type="dxa"/>
          </w:tcPr>
          <w:p w14:paraId="644CF3BB" w14:textId="77777777" w:rsidR="00B625BD" w:rsidRPr="00B566F7" w:rsidRDefault="00B625BD" w:rsidP="00B566F7">
            <w:pPr>
              <w:rPr>
                <w:rFonts w:ascii="Arial" w:hAnsi="Arial" w:cs="Arial"/>
                <w:sz w:val="22"/>
              </w:rPr>
            </w:pPr>
            <w:permStart w:id="1314471744" w:edGrp="everyone"/>
            <w:permEnd w:id="1314471744"/>
          </w:p>
        </w:tc>
      </w:tr>
    </w:tbl>
    <w:p w14:paraId="73FA9DEC" w14:textId="77777777" w:rsidR="00B625BD" w:rsidRPr="00594B1F" w:rsidRDefault="00B625BD" w:rsidP="00B625BD">
      <w:pPr>
        <w:jc w:val="left"/>
        <w:rPr>
          <w:rFonts w:ascii="Arial" w:eastAsia="Calibri" w:hAnsi="Arial" w:cs="Arial"/>
          <w:sz w:val="22"/>
          <w:szCs w:val="22"/>
        </w:rPr>
      </w:pPr>
    </w:p>
    <w:p w14:paraId="708958B3" w14:textId="77777777" w:rsidR="00B625BD" w:rsidRPr="00830749" w:rsidRDefault="00B625BD" w:rsidP="00B625B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B625BD" w:rsidRPr="00830749" w14:paraId="251ECA9F" w14:textId="77777777" w:rsidTr="00E96F8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01CAF81" w14:textId="77777777" w:rsidR="00B625BD" w:rsidRPr="001C4084" w:rsidRDefault="00B625BD" w:rsidP="00E96F8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785D808" w14:textId="0ADB7787" w:rsidR="00B625BD" w:rsidRPr="001C4084" w:rsidRDefault="00B625BD" w:rsidP="00E96F8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67331588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4BD8185" w14:textId="77777777" w:rsidR="00B625BD" w:rsidRPr="00533511" w:rsidRDefault="00607148" w:rsidP="00E96F8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104897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25B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7331588"/>
          </w:p>
        </w:tc>
      </w:tr>
    </w:tbl>
    <w:p w14:paraId="05FD82BD" w14:textId="77777777" w:rsidR="000C371C" w:rsidRDefault="000C371C" w:rsidP="000C371C">
      <w:pPr>
        <w:rPr>
          <w:rFonts w:ascii="Arial" w:hAnsi="Arial" w:cs="Arial"/>
          <w:sz w:val="22"/>
          <w:szCs w:val="22"/>
        </w:rPr>
      </w:pPr>
    </w:p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19955BFA" w:rsidR="004E699E" w:rsidRPr="004932A4" w:rsidRDefault="0060714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2433D">
            <w:rPr>
              <w:szCs w:val="32"/>
            </w:rPr>
            <w:t>CPCCBC4012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6C3726D" w:rsidR="004E699E" w:rsidRDefault="0060714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2433D">
            <w:rPr>
              <w:szCs w:val="32"/>
            </w:rPr>
            <w:t>Read and interpret plans and specifications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B566F7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2407462" w:edGrp="everyone"/>
            <w:permEnd w:id="13240746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4945F41A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3B321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3B321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3B321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3B321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3B32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3B321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3B321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417"/>
        <w:gridCol w:w="1418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B61D65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B61D65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566F7" w:rsidRPr="004932A4" w14:paraId="33EE888A" w14:textId="77777777" w:rsidTr="00B61D65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759AC09" w:rsidR="00B566F7" w:rsidRPr="00906AB7" w:rsidRDefault="00B566F7" w:rsidP="00B566F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E0773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319757253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6D3E307A" w:rsidR="00B566F7" w:rsidRPr="0006717F" w:rsidRDefault="00607148" w:rsidP="00B566F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566F7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319757253"/>
          </w:p>
        </w:tc>
        <w:permStart w:id="2058230077" w:edGrp="everyone"/>
        <w:tc>
          <w:tcPr>
            <w:tcW w:w="1418" w:type="dxa"/>
            <w:vAlign w:val="center"/>
          </w:tcPr>
          <w:p w14:paraId="552E33FB" w14:textId="77777777" w:rsidR="00B566F7" w:rsidRPr="00906AB7" w:rsidRDefault="00607148" w:rsidP="00B566F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66F7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58230077"/>
            <w:r w:rsidR="00B566F7" w:rsidRPr="00D06775">
              <w:rPr>
                <w:rFonts w:ascii="Arial" w:hAnsi="Arial" w:cs="Arial"/>
                <w:sz w:val="28"/>
              </w:rPr>
              <w:t xml:space="preserve"> </w:t>
            </w:r>
            <w:r w:rsidR="00B566F7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88D1759" w:rsidR="00B566F7" w:rsidRPr="00A44CB5" w:rsidRDefault="00607148" w:rsidP="00B566F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49699809" w:edGrp="everyone"/>
                <w:r w:rsidR="00B566F7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949699809"/>
              </w:sdtContent>
            </w:sdt>
            <w:r w:rsidR="00B566F7" w:rsidRPr="00D06775">
              <w:rPr>
                <w:rFonts w:ascii="Arial" w:hAnsi="Arial" w:cs="Arial"/>
                <w:sz w:val="28"/>
              </w:rPr>
              <w:t xml:space="preserve"> </w:t>
            </w:r>
            <w:r w:rsidR="00B566F7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62" w:type="dxa"/>
            <w:vAlign w:val="center"/>
          </w:tcPr>
          <w:p w14:paraId="413EA5E3" w14:textId="77777777" w:rsidR="00B566F7" w:rsidRPr="00A44CB5" w:rsidRDefault="00B566F7" w:rsidP="00B566F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3589001" w:edGrp="everyone"/>
            <w:permEnd w:id="1833589001"/>
          </w:p>
        </w:tc>
        <w:permStart w:id="152453507" w:edGrp="everyone"/>
        <w:tc>
          <w:tcPr>
            <w:tcW w:w="1287" w:type="dxa"/>
            <w:vAlign w:val="center"/>
          </w:tcPr>
          <w:p w14:paraId="70611D39" w14:textId="49C07651" w:rsidR="00B566F7" w:rsidRPr="00533511" w:rsidRDefault="00607148" w:rsidP="00B566F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66F7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2453507"/>
          </w:p>
        </w:tc>
        <w:permStart w:id="60240512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9CBDDBC" w:rsidR="00B566F7" w:rsidRPr="00533511" w:rsidRDefault="00607148" w:rsidP="00B566F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66F7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0240512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66F7" w:rsidRPr="00C92642" w14:paraId="0EC40EE1" w14:textId="77777777" w:rsidTr="006835C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CF2EEE7" w14:textId="77777777" w:rsidR="00B566F7" w:rsidRPr="00DE303D" w:rsidRDefault="00B566F7" w:rsidP="006835C1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B566F7" w:rsidRPr="00C92642" w14:paraId="4132A161" w14:textId="77777777" w:rsidTr="006835C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7B8410" w14:textId="77777777" w:rsidR="00B566F7" w:rsidRPr="00DE303D" w:rsidRDefault="00B566F7" w:rsidP="006835C1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278627BD" w14:textId="77777777" w:rsidR="00B566F7" w:rsidRPr="00DE303D" w:rsidRDefault="00B566F7" w:rsidP="00B566F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0AF53E7" w14:textId="77777777" w:rsidR="00B566F7" w:rsidRPr="00DE303D" w:rsidRDefault="00B566F7" w:rsidP="00B566F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B566F7" w:rsidRPr="00BA4D9F" w14:paraId="3626E75E" w14:textId="77777777" w:rsidTr="00B566F7">
        <w:trPr>
          <w:trHeight w:val="2268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65E59F" w14:textId="77777777" w:rsidR="00B566F7" w:rsidRPr="00466359" w:rsidRDefault="00B566F7" w:rsidP="006835C1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867583385" w:edGrp="everyone"/>
            <w:permEnd w:id="867583385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62"/>
        <w:gridCol w:w="29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1CE39B0" w:rsidR="00E6168D" w:rsidRPr="00E07737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07737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B566F7" w:rsidRPr="00BA4D9F" w14:paraId="63646E18" w14:textId="77777777" w:rsidTr="005B26D6">
        <w:trPr>
          <w:trHeight w:val="253"/>
        </w:trPr>
        <w:tc>
          <w:tcPr>
            <w:tcW w:w="9072" w:type="dxa"/>
            <w:gridSpan w:val="3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5FC1F75" w14:textId="77777777" w:rsidR="00B566F7" w:rsidRDefault="00607148" w:rsidP="00B566F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3197862" w:edGrp="everyone"/>
                <w:r w:rsidR="00B566F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083197862"/>
              </w:sdtContent>
            </w:sdt>
            <w:r w:rsidR="00B566F7" w:rsidRPr="006C1A6C">
              <w:rPr>
                <w:rFonts w:ascii="Arial" w:hAnsi="Arial" w:cs="Arial"/>
                <w:szCs w:val="18"/>
              </w:rPr>
              <w:t xml:space="preserve"> </w:t>
            </w:r>
            <w:r w:rsidR="00B566F7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244F9250" w:rsidR="00B566F7" w:rsidRDefault="00607148" w:rsidP="00B566F7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35045125" w:edGrp="everyone"/>
                <w:r w:rsidR="00B566F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335045125"/>
              </w:sdtContent>
            </w:sdt>
            <w:r w:rsidR="00B566F7" w:rsidRPr="006C1A6C">
              <w:rPr>
                <w:rFonts w:ascii="Arial" w:hAnsi="Arial" w:cs="Arial"/>
                <w:szCs w:val="18"/>
              </w:rPr>
              <w:t xml:space="preserve"> </w:t>
            </w:r>
            <w:r w:rsidR="00B566F7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B566F7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B566F7">
              <w:rPr>
                <w:rFonts w:ascii="Arial" w:hAnsi="Arial" w:cs="Arial"/>
                <w:sz w:val="19"/>
                <w:szCs w:val="19"/>
              </w:rPr>
              <w:t>[</w:t>
            </w:r>
            <w:permStart w:id="91161902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66F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1619022"/>
              </w:sdtContent>
            </w:sdt>
            <w:r w:rsidR="00B566F7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29353847" w:edGrp="everyone"/>
                <w:r w:rsidR="00B566F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29353847"/>
              </w:sdtContent>
            </w:sdt>
            <w:r w:rsidR="00B566F7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B566F7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B566F7" w:rsidRPr="00BA4D9F" w14:paraId="52227B5E" w14:textId="3EB974F1" w:rsidTr="00B566F7">
        <w:trPr>
          <w:gridAfter w:val="1"/>
          <w:wAfter w:w="29" w:type="dxa"/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B566F7" w:rsidRPr="00BD2F22" w:rsidRDefault="00B566F7" w:rsidP="00B566F7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B566F7" w:rsidRPr="00BD2F22" w:rsidRDefault="00B566F7" w:rsidP="00B566F7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B566F7" w:rsidRPr="00BA4D9F" w14:paraId="2835A828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04A7223E" w:rsidR="00B566F7" w:rsidRPr="00E0773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_Ref130979481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_Ref130979484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26B5AF73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 xml:space="preserve">Specify type of plan and NCC class determined: </w:t>
            </w:r>
          </w:p>
          <w:p w14:paraId="0D9BAC82" w14:textId="03A4B8AE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455822027" w:edGrp="everyone"/>
            <w:permEnd w:id="455822027"/>
          </w:p>
        </w:tc>
      </w:tr>
      <w:tr w:rsidR="00B566F7" w:rsidRPr="00BA4D9F" w14:paraId="3A834F42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326247" w14:textId="1E3193C3" w:rsid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_Ref130979481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_Ref130979803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A4C08A" w14:textId="77777777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how currency of documents was confirmed:</w:t>
            </w:r>
          </w:p>
          <w:p w14:paraId="16F11A1C" w14:textId="66C51381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1834185177" w:edGrp="everyone"/>
            <w:permEnd w:id="1834185177"/>
          </w:p>
        </w:tc>
      </w:tr>
      <w:tr w:rsidR="00B566F7" w:rsidRPr="00BA4D9F" w14:paraId="6DD04BFE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B74E0E" w14:textId="6EFE6166" w:rsidR="00B566F7" w:rsidRPr="00E0773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_Ref130979521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A38088" w14:textId="77777777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environmental controls determined from plans/specifications.</w:t>
            </w:r>
          </w:p>
          <w:p w14:paraId="783A40AE" w14:textId="6EE88F94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1651448752" w:edGrp="everyone"/>
            <w:permEnd w:id="1651448752"/>
          </w:p>
        </w:tc>
      </w:tr>
      <w:tr w:rsidR="00B566F7" w:rsidRPr="00BA4D9F" w14:paraId="22C36F32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EFB61F" w14:textId="6E3D3BFB" w:rsidR="00B566F7" w:rsidRPr="00E0773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_Ref130980146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_Ref130980150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CED76" w14:textId="5B19CC0D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how building layout, material requirements spaces and dimensions were determined from plans and specifications.</w:t>
            </w:r>
          </w:p>
          <w:p w14:paraId="3D2A81D4" w14:textId="662EC648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1572942419" w:edGrp="everyone"/>
            <w:permEnd w:id="1572942419"/>
          </w:p>
        </w:tc>
      </w:tr>
      <w:tr w:rsidR="00B566F7" w:rsidRPr="00BA4D9F" w14:paraId="22F9A450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2FE233" w14:textId="2FEB83C9" w:rsidR="00B566F7" w:rsidRPr="00E0773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_Ref130982305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55C99" w14:textId="77777777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services identified on site:</w:t>
            </w:r>
          </w:p>
          <w:p w14:paraId="02055E27" w14:textId="4ECBA6F7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1038507819" w:edGrp="everyone"/>
            <w:permEnd w:id="1038507819"/>
          </w:p>
        </w:tc>
      </w:tr>
      <w:tr w:rsidR="00B566F7" w:rsidRPr="00BA4D9F" w14:paraId="2B51E392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2146A1" w14:textId="792B8810" w:rsidR="00B566F7" w:rsidRPr="00E0773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_Ref130982340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70E817" w14:textId="77777777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site features located to be removed/ retained:</w:t>
            </w:r>
          </w:p>
          <w:p w14:paraId="3D9F822E" w14:textId="30210014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1467945276" w:edGrp="everyone"/>
            <w:permEnd w:id="1467945276"/>
          </w:p>
        </w:tc>
      </w:tr>
      <w:tr w:rsidR="00B566F7" w:rsidRPr="00BA4D9F" w14:paraId="473FFD16" w14:textId="2463FF2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7A3B41" w14:textId="160FCA0C" w:rsidR="00B566F7" w:rsidRPr="00E0773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_Ref130982550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9565B36" w14:textId="77777777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variations found:</w:t>
            </w:r>
          </w:p>
          <w:p w14:paraId="2B404400" w14:textId="1C2ACFD2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287729607" w:edGrp="everyone"/>
            <w:permEnd w:id="287729607"/>
          </w:p>
        </w:tc>
      </w:tr>
      <w:tr w:rsidR="00B566F7" w:rsidRPr="00BA4D9F" w14:paraId="59A01389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B89758" w14:textId="76C6E820" w:rsid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_Ref130983367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9F7C6A" w14:textId="77777777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concrete footing and slab information identified:</w:t>
            </w:r>
          </w:p>
          <w:p w14:paraId="6C92DFC9" w14:textId="1CED0D7D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217076621" w:edGrp="everyone"/>
            <w:permEnd w:id="217076621"/>
          </w:p>
        </w:tc>
      </w:tr>
      <w:tr w:rsidR="00B566F7" w:rsidRPr="00BA4D9F" w14:paraId="12449FAB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CD9A41" w14:textId="47C4158D" w:rsid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_Ref130983503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7E1BE6" w14:textId="77777777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how load bearing points were recognised:</w:t>
            </w:r>
          </w:p>
          <w:p w14:paraId="6EA3857B" w14:textId="122EA664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328105132" w:edGrp="everyone"/>
            <w:permEnd w:id="328105132"/>
          </w:p>
        </w:tc>
      </w:tr>
      <w:tr w:rsidR="00B566F7" w:rsidRPr="00BA4D9F" w14:paraId="564248C2" w14:textId="07D8BF3B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487B9ADD" w:rsidR="00B566F7" w:rsidRPr="00E0773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_Ref130983514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392459" w14:textId="77777777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how wind bracing and tie down requirements were confirmed:</w:t>
            </w:r>
          </w:p>
          <w:p w14:paraId="212CFDF2" w14:textId="55FAC1D0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1169776257" w:edGrp="everyone"/>
            <w:permEnd w:id="1169776257"/>
          </w:p>
        </w:tc>
      </w:tr>
      <w:tr w:rsidR="00B566F7" w:rsidRPr="00BA4D9F" w14:paraId="5AD42662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85BE2A" w14:textId="5CA3472F" w:rsid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_Ref130983670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_Ref130983805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4C9519" w14:textId="55E4CCE1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how installation points and fixtures were determined:</w:t>
            </w:r>
          </w:p>
          <w:p w14:paraId="41DD1DFC" w14:textId="24C12D41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1450471943" w:edGrp="everyone"/>
            <w:permEnd w:id="1450471943"/>
          </w:p>
        </w:tc>
      </w:tr>
      <w:tr w:rsidR="00B566F7" w:rsidRPr="00BA4D9F" w14:paraId="21E85389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D175A4" w14:textId="7EEEC4AA" w:rsid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_Ref130983670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843846" w14:textId="4D00E3DD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how connection points were determined:</w:t>
            </w:r>
          </w:p>
          <w:p w14:paraId="599AC79A" w14:textId="19CC77F5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1573268898" w:edGrp="everyone"/>
            <w:permEnd w:id="1573268898"/>
          </w:p>
        </w:tc>
      </w:tr>
      <w:tr w:rsidR="00B566F7" w:rsidRPr="00BA4D9F" w14:paraId="3AF10CD3" w14:textId="77777777" w:rsidTr="00B566F7">
        <w:trPr>
          <w:gridAfter w:val="1"/>
          <w:wAfter w:w="29" w:type="dxa"/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C1AEB59" w14:textId="28FBB1DC" w:rsid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_Ref130983805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7F2C95E" w14:textId="77777777" w:rsidR="00B566F7" w:rsidRPr="00B566F7" w:rsidRDefault="00B566F7" w:rsidP="00B566F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566F7">
              <w:rPr>
                <w:rFonts w:ascii="Arial" w:hAnsi="Arial" w:cs="Arial"/>
                <w:sz w:val="19"/>
                <w:szCs w:val="19"/>
              </w:rPr>
              <w:t>Specify where finishing details were located:</w:t>
            </w:r>
          </w:p>
          <w:p w14:paraId="6FC385CD" w14:textId="448FFF2E" w:rsidR="00B566F7" w:rsidRPr="00B566F7" w:rsidRDefault="00B566F7" w:rsidP="00B566F7">
            <w:pPr>
              <w:pStyle w:val="38PASBenchmark"/>
              <w:rPr>
                <w:vanish w:val="0"/>
              </w:rPr>
            </w:pPr>
            <w:permStart w:id="1916345148" w:edGrp="everyone"/>
            <w:permEnd w:id="1916345148"/>
          </w:p>
        </w:tc>
      </w:tr>
    </w:tbl>
    <w:p w14:paraId="675C812A" w14:textId="60C6185E" w:rsidR="002908D0" w:rsidRDefault="002908D0">
      <w:pPr>
        <w:jc w:val="left"/>
      </w:pPr>
    </w:p>
    <w:p w14:paraId="4FB885F7" w14:textId="57DC1E52" w:rsidR="00DB5E55" w:rsidRDefault="00C76B5E" w:rsidP="00E07737">
      <w:pPr>
        <w:jc w:val="left"/>
        <w:rPr>
          <w:rFonts w:ascii="Arial" w:hAnsi="Arial" w:cs="Arial"/>
          <w:sz w:val="22"/>
          <w:szCs w:val="22"/>
        </w:rPr>
      </w:pPr>
      <w:r w:rsidRPr="007678DC">
        <w:rPr>
          <w:rFonts w:ascii="Arial" w:hAnsi="Arial" w:cs="Arial"/>
          <w:sz w:val="20"/>
        </w:rPr>
        <w:br w:type="page"/>
      </w:r>
    </w:p>
    <w:p w14:paraId="74F82739" w14:textId="0DFECBE2" w:rsidR="00FC083A" w:rsidRPr="00BF7956" w:rsidRDefault="00607148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2433D">
            <w:rPr>
              <w:rFonts w:ascii="Arial Black" w:hAnsi="Arial Black"/>
            </w:rPr>
            <w:t>CPCCBC4012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2D620948" w:rsidR="00FC083A" w:rsidRPr="00BF7956" w:rsidRDefault="0032433D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Read and interpret plans and specifications</w:t>
          </w:r>
        </w:p>
      </w:sdtContent>
    </w:sdt>
    <w:p w14:paraId="490C5E39" w14:textId="77777777" w:rsidR="00FC083A" w:rsidRPr="007E21BF" w:rsidRDefault="00FC083A" w:rsidP="00FC083A">
      <w:pPr>
        <w:rPr>
          <w:sz w:val="10"/>
          <w:szCs w:val="1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36A762FF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07737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6D33B465" w:rsidR="00FC083A" w:rsidRDefault="00891CE2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skills and knowledge to </w:t>
            </w:r>
            <w:r w:rsidRPr="00891CE2">
              <w:rPr>
                <w:rFonts w:cs="Arial"/>
                <w:sz w:val="20"/>
              </w:rPr>
              <w:t>identif</w:t>
            </w:r>
            <w:r>
              <w:rPr>
                <w:rFonts w:cs="Arial"/>
                <w:sz w:val="20"/>
              </w:rPr>
              <w:t>y</w:t>
            </w:r>
            <w:r w:rsidRPr="00891CE2">
              <w:rPr>
                <w:rFonts w:cs="Arial"/>
                <w:sz w:val="20"/>
              </w:rPr>
              <w:t xml:space="preserve"> and interpret building and construction information from plans and specifications</w:t>
            </w:r>
            <w:r w:rsidR="00C25B94">
              <w:rPr>
                <w:rFonts w:cs="Arial"/>
                <w:sz w:val="20"/>
              </w:rPr>
              <w:t xml:space="preserve"> </w:t>
            </w:r>
            <w:r w:rsidR="00C25B94" w:rsidRPr="00C25B94">
              <w:rPr>
                <w:rFonts w:cs="Arial"/>
                <w:sz w:val="20"/>
              </w:rPr>
              <w:t>in a workplace (or a similar environment) in the context of a construction project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4CA28F15" w14:textId="6ACDC82D" w:rsidR="00891CE2" w:rsidRDefault="00891CE2" w:rsidP="00802FE7">
            <w:pPr>
              <w:pStyle w:val="ListParagraph"/>
              <w:numPr>
                <w:ilvl w:val="0"/>
                <w:numId w:val="46"/>
              </w:numPr>
              <w:ind w:left="458"/>
              <w:jc w:val="left"/>
              <w:rPr>
                <w:rFonts w:cs="Arial"/>
                <w:sz w:val="20"/>
              </w:rPr>
            </w:pPr>
            <w:r w:rsidRPr="00891CE2">
              <w:rPr>
                <w:rFonts w:cs="Arial"/>
                <w:sz w:val="20"/>
              </w:rPr>
              <w:t>Identify types of plans</w:t>
            </w:r>
            <w:r w:rsidR="00C25B94">
              <w:rPr>
                <w:rFonts w:cs="Arial"/>
                <w:sz w:val="20"/>
              </w:rPr>
              <w:t>.</w:t>
            </w:r>
          </w:p>
          <w:p w14:paraId="12454367" w14:textId="10EC9373" w:rsidR="00891CE2" w:rsidRDefault="00891CE2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and confirm that the current version of plans, s</w:t>
            </w:r>
            <w:r w:rsidRPr="00891CE2">
              <w:rPr>
                <w:rFonts w:cs="Arial"/>
                <w:sz w:val="20"/>
              </w:rPr>
              <w:t>pecifications and amendments</w:t>
            </w:r>
            <w:r>
              <w:rPr>
                <w:rFonts w:cs="Arial"/>
                <w:sz w:val="20"/>
              </w:rPr>
              <w:t xml:space="preserve"> is being used.</w:t>
            </w:r>
          </w:p>
          <w:p w14:paraId="11E92775" w14:textId="3943DB49" w:rsidR="00D5200B" w:rsidRDefault="00D5200B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Use the appropriate plans and aspects of drawings for relevant purposes.</w:t>
            </w:r>
          </w:p>
          <w:p w14:paraId="7B403FF4" w14:textId="289EAB52" w:rsidR="00D5200B" w:rsidRDefault="00D5200B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that the details on plans comply with the specifications.</w:t>
            </w:r>
          </w:p>
          <w:p w14:paraId="6A1F43E6" w14:textId="6D585E14" w:rsidR="00665D61" w:rsidRDefault="00665D61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 w:rsidRPr="00665D61">
              <w:rPr>
                <w:rFonts w:cs="Arial"/>
                <w:sz w:val="20"/>
              </w:rPr>
              <w:t>Identify environmental controls from plans/specifications</w:t>
            </w:r>
            <w:r>
              <w:rPr>
                <w:rFonts w:cs="Arial"/>
                <w:sz w:val="20"/>
              </w:rPr>
              <w:t>.</w:t>
            </w:r>
          </w:p>
          <w:p w14:paraId="69DF46B6" w14:textId="6B019F18" w:rsidR="00D5200B" w:rsidRDefault="00D5200B" w:rsidP="00802FE7">
            <w:pPr>
              <w:pStyle w:val="ListParagraph"/>
              <w:numPr>
                <w:ilvl w:val="0"/>
                <w:numId w:val="46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 and interpret the plans</w:t>
            </w:r>
            <w:r w:rsidR="00C25B94">
              <w:rPr>
                <w:rFonts w:cs="Arial"/>
                <w:sz w:val="20"/>
              </w:rPr>
              <w:t>.</w:t>
            </w:r>
          </w:p>
          <w:p w14:paraId="7925F3BB" w14:textId="192C42E4" w:rsidR="00AF2EC2" w:rsidRDefault="00AF2EC2" w:rsidP="00802FE7">
            <w:pPr>
              <w:pStyle w:val="ListParagraph"/>
              <w:numPr>
                <w:ilvl w:val="1"/>
                <w:numId w:val="46"/>
              </w:numPr>
              <w:ind w:left="884"/>
              <w:rPr>
                <w:rFonts w:cs="Arial"/>
                <w:sz w:val="20"/>
              </w:rPr>
            </w:pPr>
            <w:r w:rsidRPr="00AF2EC2">
              <w:rPr>
                <w:rFonts w:cs="Arial"/>
                <w:sz w:val="20"/>
              </w:rPr>
              <w:t>Read and confirm standards of work</w:t>
            </w:r>
            <w:r>
              <w:rPr>
                <w:rFonts w:cs="Arial"/>
                <w:sz w:val="20"/>
              </w:rPr>
              <w:t xml:space="preserve"> </w:t>
            </w:r>
            <w:r w:rsidRPr="00AF2EC2">
              <w:rPr>
                <w:rFonts w:cs="Arial"/>
                <w:sz w:val="20"/>
              </w:rPr>
              <w:t>and tolerances from job specifications</w:t>
            </w:r>
            <w:r>
              <w:rPr>
                <w:rFonts w:cs="Arial"/>
                <w:sz w:val="20"/>
              </w:rPr>
              <w:t>.</w:t>
            </w:r>
          </w:p>
          <w:p w14:paraId="520ED30F" w14:textId="104C5D14" w:rsidR="00AF2EC2" w:rsidRDefault="00AF2EC2" w:rsidP="00802FE7">
            <w:pPr>
              <w:pStyle w:val="ListParagraph"/>
              <w:numPr>
                <w:ilvl w:val="1"/>
                <w:numId w:val="46"/>
              </w:numPr>
              <w:ind w:left="88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AF2EC2">
              <w:rPr>
                <w:rFonts w:cs="Arial"/>
                <w:sz w:val="20"/>
              </w:rPr>
              <w:t>building layout, spaces and dimensions from floor plan</w:t>
            </w:r>
            <w:r>
              <w:rPr>
                <w:rFonts w:cs="Arial"/>
                <w:sz w:val="20"/>
              </w:rPr>
              <w:t>.</w:t>
            </w:r>
          </w:p>
          <w:p w14:paraId="6A964D23" w14:textId="13A520A7" w:rsidR="00D5200B" w:rsidRPr="00D5200B" w:rsidRDefault="00D5200B" w:rsidP="00802FE7">
            <w:pPr>
              <w:pStyle w:val="ListParagraph"/>
              <w:numPr>
                <w:ilvl w:val="1"/>
                <w:numId w:val="46"/>
              </w:numPr>
              <w:ind w:left="884"/>
              <w:rPr>
                <w:rFonts w:cs="Arial"/>
                <w:sz w:val="20"/>
              </w:rPr>
            </w:pPr>
            <w:r w:rsidRPr="00D5200B">
              <w:rPr>
                <w:rFonts w:cs="Arial"/>
                <w:sz w:val="20"/>
              </w:rPr>
              <w:t>Recognise and confirm job specifications located in drawings, notes, and descriptions</w:t>
            </w:r>
            <w:r>
              <w:rPr>
                <w:rFonts w:cs="Arial"/>
                <w:sz w:val="20"/>
              </w:rPr>
              <w:t>.</w:t>
            </w:r>
          </w:p>
          <w:p w14:paraId="1C5EBF47" w14:textId="4ECF4B9A" w:rsidR="00D5200B" w:rsidRPr="0038365F" w:rsidRDefault="00AF2EC2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AF2EC2">
              <w:rPr>
                <w:rFonts w:cs="Arial"/>
                <w:sz w:val="20"/>
              </w:rPr>
              <w:t>internal linings, external cladding and roof materials</w:t>
            </w:r>
            <w:r w:rsidR="0038365F">
              <w:rPr>
                <w:rFonts w:cs="Arial"/>
                <w:sz w:val="20"/>
              </w:rPr>
              <w:t xml:space="preserve"> needed </w:t>
            </w:r>
            <w:r w:rsidRPr="00AF2EC2">
              <w:rPr>
                <w:rFonts w:cs="Arial"/>
                <w:sz w:val="20"/>
              </w:rPr>
              <w:t>from plans and specifications.</w:t>
            </w:r>
            <w:r w:rsidR="0038365F" w:rsidRPr="0038365F">
              <w:rPr>
                <w:rFonts w:cs="Arial"/>
                <w:i/>
                <w:iCs/>
                <w:sz w:val="20"/>
              </w:rPr>
              <w:t xml:space="preserve"> </w:t>
            </w:r>
          </w:p>
          <w:p w14:paraId="0C1FDE9F" w14:textId="3E670418" w:rsidR="00255F43" w:rsidRPr="0038365F" w:rsidRDefault="00255F43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>Determine material sizes, thickness and construction methods related to three (3) materials</w:t>
            </w:r>
            <w:r w:rsidRPr="007E21BF">
              <w:rPr>
                <w:rFonts w:cs="Arial"/>
                <w:sz w:val="20"/>
              </w:rPr>
              <w:t xml:space="preserve"> for one room </w:t>
            </w:r>
            <w:r>
              <w:rPr>
                <w:rFonts w:cs="Arial"/>
                <w:sz w:val="20"/>
              </w:rPr>
              <w:t>from detail drawings for estimates.</w:t>
            </w:r>
            <w:r w:rsidRPr="0038365F">
              <w:rPr>
                <w:rFonts w:cs="Arial"/>
                <w:i/>
                <w:iCs/>
                <w:sz w:val="20"/>
              </w:rPr>
              <w:t xml:space="preserve"> (Template available for use HO5 </w:t>
            </w:r>
            <w:r w:rsidR="00A24A1C">
              <w:rPr>
                <w:rFonts w:cs="Arial"/>
                <w:i/>
                <w:iCs/>
                <w:sz w:val="20"/>
              </w:rPr>
              <w:t xml:space="preserve">- </w:t>
            </w:r>
            <w:r w:rsidRPr="0038365F">
              <w:rPr>
                <w:rFonts w:cs="Arial"/>
                <w:i/>
                <w:iCs/>
                <w:sz w:val="20"/>
              </w:rPr>
              <w:t>Cost Estimation)</w:t>
            </w:r>
          </w:p>
          <w:p w14:paraId="007B8F2F" w14:textId="19F99906" w:rsidR="00AF2EC2" w:rsidRPr="0038365F" w:rsidRDefault="00AF2EC2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 xml:space="preserve">Apply information from plans </w:t>
            </w:r>
            <w:r w:rsidRPr="00891CE2">
              <w:rPr>
                <w:rFonts w:cs="Arial"/>
                <w:sz w:val="20"/>
              </w:rPr>
              <w:t>to estimation, planning and supervisory tasks</w:t>
            </w:r>
            <w:r w:rsidRPr="0038365F">
              <w:rPr>
                <w:rFonts w:cs="Arial"/>
                <w:i/>
                <w:iCs/>
                <w:sz w:val="20"/>
              </w:rPr>
              <w:t>.</w:t>
            </w:r>
          </w:p>
          <w:p w14:paraId="1BD2EE53" w14:textId="77777777" w:rsidR="00E91098" w:rsidRDefault="00E91098" w:rsidP="00802FE7">
            <w:pPr>
              <w:pStyle w:val="ListParagraph"/>
              <w:numPr>
                <w:ilvl w:val="1"/>
                <w:numId w:val="46"/>
              </w:numPr>
              <w:ind w:left="884"/>
              <w:rPr>
                <w:rFonts w:cs="Arial"/>
                <w:sz w:val="20"/>
              </w:rPr>
            </w:pPr>
            <w:r w:rsidRPr="00D5200B">
              <w:rPr>
                <w:rFonts w:cs="Arial"/>
                <w:sz w:val="20"/>
              </w:rPr>
              <w:t>Gain access to the site, achieve orientation and identify services,</w:t>
            </w:r>
            <w:r>
              <w:rPr>
                <w:rFonts w:cs="Arial"/>
                <w:sz w:val="20"/>
              </w:rPr>
              <w:t xml:space="preserve"> datum and reduced levels.</w:t>
            </w:r>
          </w:p>
          <w:p w14:paraId="060DAA44" w14:textId="77777777" w:rsidR="00E91098" w:rsidRPr="00D5200B" w:rsidRDefault="00E91098" w:rsidP="00802FE7">
            <w:pPr>
              <w:pStyle w:val="ListParagraph"/>
              <w:numPr>
                <w:ilvl w:val="1"/>
                <w:numId w:val="46"/>
              </w:numPr>
              <w:ind w:left="88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 site</w:t>
            </w:r>
            <w:r w:rsidRPr="00D5200B">
              <w:rPr>
                <w:rFonts w:cs="Arial"/>
                <w:sz w:val="20"/>
              </w:rPr>
              <w:t xml:space="preserve"> features</w:t>
            </w:r>
            <w:r>
              <w:rPr>
                <w:rFonts w:cs="Arial"/>
                <w:sz w:val="20"/>
              </w:rPr>
              <w:t xml:space="preserve"> to be removed or retained</w:t>
            </w:r>
            <w:r w:rsidRPr="00D5200B">
              <w:rPr>
                <w:rFonts w:cs="Arial"/>
                <w:sz w:val="20"/>
              </w:rPr>
              <w:t>.</w:t>
            </w:r>
          </w:p>
          <w:p w14:paraId="5549AA73" w14:textId="099DFFC0" w:rsidR="00E91098" w:rsidRDefault="00E91098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the building location from the site plans to actual.</w:t>
            </w:r>
          </w:p>
          <w:p w14:paraId="061CDD04" w14:textId="77777777" w:rsidR="00E91098" w:rsidRPr="00C25B94" w:rsidRDefault="00E91098" w:rsidP="00802FE7">
            <w:pPr>
              <w:pStyle w:val="ListParagraph"/>
              <w:numPr>
                <w:ilvl w:val="1"/>
                <w:numId w:val="46"/>
              </w:numPr>
              <w:ind w:left="884"/>
              <w:rPr>
                <w:rFonts w:cs="Arial"/>
                <w:sz w:val="20"/>
              </w:rPr>
            </w:pPr>
            <w:r w:rsidRPr="00D5200B">
              <w:rPr>
                <w:rFonts w:cs="Arial"/>
                <w:sz w:val="20"/>
              </w:rPr>
              <w:t xml:space="preserve">Verify plans </w:t>
            </w:r>
            <w:r>
              <w:rPr>
                <w:rFonts w:cs="Arial"/>
                <w:sz w:val="20"/>
              </w:rPr>
              <w:t>recognising</w:t>
            </w:r>
            <w:r w:rsidRPr="00D5200B">
              <w:rPr>
                <w:rFonts w:cs="Arial"/>
                <w:sz w:val="20"/>
              </w:rPr>
              <w:t xml:space="preserve"> variations between the plans and the actual site, reporting findings</w:t>
            </w:r>
            <w:r>
              <w:rPr>
                <w:rFonts w:cs="Arial"/>
                <w:sz w:val="20"/>
              </w:rPr>
              <w:t xml:space="preserve"> as required.</w:t>
            </w:r>
          </w:p>
          <w:p w14:paraId="1C5790C3" w14:textId="208678DA" w:rsidR="00E91098" w:rsidRDefault="00E91098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 w:rsidRPr="00D5200B">
              <w:rPr>
                <w:rFonts w:cs="Arial"/>
                <w:sz w:val="20"/>
              </w:rPr>
              <w:t>Appropriately communicate with other</w:t>
            </w:r>
            <w:r>
              <w:rPr>
                <w:rFonts w:cs="Arial"/>
                <w:sz w:val="20"/>
              </w:rPr>
              <w:t>s</w:t>
            </w:r>
            <w:r w:rsidR="006F2A91">
              <w:rPr>
                <w:rFonts w:cs="Arial"/>
                <w:sz w:val="20"/>
              </w:rPr>
              <w:t xml:space="preserve"> to be understood</w:t>
            </w:r>
            <w:r>
              <w:rPr>
                <w:rFonts w:cs="Arial"/>
                <w:sz w:val="20"/>
              </w:rPr>
              <w:t>.</w:t>
            </w:r>
          </w:p>
          <w:p w14:paraId="50905A30" w14:textId="12EEB8E6" w:rsidR="00E91098" w:rsidRDefault="00E91098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 w:rsidRPr="00D5200B">
              <w:rPr>
                <w:rFonts w:cs="Arial"/>
                <w:sz w:val="20"/>
              </w:rPr>
              <w:t>Adhere to site safety requirements, including requirements relating to hazard identification</w:t>
            </w:r>
            <w:r>
              <w:rPr>
                <w:rFonts w:cs="Arial"/>
                <w:sz w:val="20"/>
              </w:rPr>
              <w:t>.</w:t>
            </w:r>
          </w:p>
          <w:p w14:paraId="091BD4F2" w14:textId="7AEFFD37" w:rsidR="00AF2EC2" w:rsidRDefault="00AF2EC2" w:rsidP="00802FE7">
            <w:pPr>
              <w:pStyle w:val="ListParagraph"/>
              <w:numPr>
                <w:ilvl w:val="0"/>
                <w:numId w:val="46"/>
              </w:numPr>
              <w:ind w:left="458"/>
              <w:jc w:val="left"/>
              <w:rPr>
                <w:rFonts w:cs="Arial"/>
                <w:sz w:val="20"/>
              </w:rPr>
            </w:pPr>
            <w:r w:rsidRPr="00AF2EC2">
              <w:rPr>
                <w:rFonts w:cs="Arial"/>
                <w:sz w:val="20"/>
              </w:rPr>
              <w:t>Identify structural details</w:t>
            </w:r>
            <w:r w:rsidR="00C25B94">
              <w:rPr>
                <w:rFonts w:cs="Arial"/>
                <w:sz w:val="20"/>
              </w:rPr>
              <w:t>.</w:t>
            </w:r>
          </w:p>
          <w:p w14:paraId="40E32EA2" w14:textId="5BA51D63" w:rsidR="00AF2EC2" w:rsidRPr="00AF2EC2" w:rsidRDefault="00AF2EC2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 w:rsidRPr="00AF2EC2">
              <w:rPr>
                <w:rFonts w:cs="Arial"/>
                <w:sz w:val="20"/>
              </w:rPr>
              <w:t>Identify concrete footing and slab sizes and position and type of reinforcing</w:t>
            </w:r>
            <w:r>
              <w:rPr>
                <w:rFonts w:cs="Arial"/>
                <w:sz w:val="20"/>
              </w:rPr>
              <w:t xml:space="preserve"> required</w:t>
            </w:r>
            <w:r w:rsidRPr="00AF2EC2">
              <w:rPr>
                <w:rFonts w:cs="Arial"/>
                <w:sz w:val="20"/>
              </w:rPr>
              <w:t>.</w:t>
            </w:r>
          </w:p>
          <w:p w14:paraId="4C4B6697" w14:textId="5A49782C" w:rsidR="00AF2EC2" w:rsidRPr="00AF2EC2" w:rsidRDefault="00AF2EC2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 w:rsidRPr="00AF2EC2">
              <w:rPr>
                <w:rFonts w:cs="Arial"/>
                <w:sz w:val="20"/>
              </w:rPr>
              <w:t>Identify</w:t>
            </w:r>
            <w:r>
              <w:rPr>
                <w:rFonts w:cs="Arial"/>
                <w:sz w:val="20"/>
              </w:rPr>
              <w:t xml:space="preserve"> structural</w:t>
            </w:r>
            <w:r w:rsidRPr="00AF2EC2">
              <w:rPr>
                <w:rFonts w:cs="Arial"/>
                <w:sz w:val="20"/>
              </w:rPr>
              <w:t xml:space="preserve"> load bearing points of the building</w:t>
            </w:r>
            <w:r>
              <w:rPr>
                <w:rFonts w:cs="Arial"/>
                <w:sz w:val="20"/>
              </w:rPr>
              <w:t xml:space="preserve"> </w:t>
            </w:r>
            <w:r w:rsidRPr="00891CE2">
              <w:rPr>
                <w:rFonts w:cs="Arial"/>
                <w:sz w:val="20"/>
              </w:rPr>
              <w:t>and compare information from specification</w:t>
            </w:r>
            <w:r w:rsidRPr="00AF2EC2">
              <w:rPr>
                <w:rFonts w:cs="Arial"/>
                <w:sz w:val="20"/>
              </w:rPr>
              <w:t>.</w:t>
            </w:r>
          </w:p>
          <w:p w14:paraId="6BEA4975" w14:textId="5CFA4D3D" w:rsidR="00AF2EC2" w:rsidRPr="00891CE2" w:rsidRDefault="00AF2EC2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 w:rsidRPr="00AF2EC2">
              <w:rPr>
                <w:rFonts w:cs="Arial"/>
                <w:sz w:val="20"/>
              </w:rPr>
              <w:t>Identify wind bracing and tie-down requirements</w:t>
            </w:r>
            <w:r>
              <w:rPr>
                <w:rFonts w:cs="Arial"/>
                <w:sz w:val="20"/>
              </w:rPr>
              <w:t xml:space="preserve"> </w:t>
            </w:r>
            <w:r w:rsidR="00C25B94">
              <w:rPr>
                <w:rFonts w:cs="Arial"/>
                <w:sz w:val="20"/>
              </w:rPr>
              <w:t>checking</w:t>
            </w:r>
            <w:r w:rsidRPr="00891CE2">
              <w:rPr>
                <w:rFonts w:cs="Arial"/>
                <w:sz w:val="20"/>
              </w:rPr>
              <w:t xml:space="preserve"> for accuracy against the wind bracing table</w:t>
            </w:r>
            <w:r>
              <w:rPr>
                <w:rFonts w:cs="Arial"/>
                <w:sz w:val="20"/>
              </w:rPr>
              <w:t>.</w:t>
            </w:r>
          </w:p>
          <w:p w14:paraId="68C16F47" w14:textId="185FC463" w:rsidR="00AF2EC2" w:rsidRDefault="00C25B94" w:rsidP="00802FE7">
            <w:pPr>
              <w:pStyle w:val="ListParagraph"/>
              <w:numPr>
                <w:ilvl w:val="0"/>
                <w:numId w:val="46"/>
              </w:numPr>
              <w:ind w:left="458"/>
              <w:jc w:val="left"/>
              <w:rPr>
                <w:rFonts w:cs="Arial"/>
                <w:sz w:val="20"/>
              </w:rPr>
            </w:pPr>
            <w:r w:rsidRPr="00C25B94">
              <w:rPr>
                <w:rFonts w:cs="Arial"/>
                <w:sz w:val="20"/>
              </w:rPr>
              <w:t>Identify non-structural details.</w:t>
            </w:r>
          </w:p>
          <w:p w14:paraId="0D4DF63F" w14:textId="42C1F12D" w:rsidR="00C25B94" w:rsidRPr="0038365F" w:rsidRDefault="00C25B94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i/>
                <w:iCs/>
                <w:sz w:val="20"/>
              </w:rPr>
            </w:pPr>
            <w:r w:rsidRPr="00C25B94">
              <w:rPr>
                <w:rFonts w:cs="Arial"/>
                <w:sz w:val="20"/>
              </w:rPr>
              <w:t xml:space="preserve">Identify </w:t>
            </w:r>
            <w:r w:rsidR="007E21BF">
              <w:rPr>
                <w:rFonts w:cs="Arial"/>
                <w:sz w:val="20"/>
              </w:rPr>
              <w:t xml:space="preserve">two (2) </w:t>
            </w:r>
            <w:r w:rsidRPr="00C25B94">
              <w:rPr>
                <w:rFonts w:cs="Arial"/>
                <w:sz w:val="20"/>
              </w:rPr>
              <w:t>provisional sum (PS) and prime cost (PC) items</w:t>
            </w:r>
            <w:r>
              <w:rPr>
                <w:rFonts w:cs="Arial"/>
                <w:sz w:val="20"/>
              </w:rPr>
              <w:t xml:space="preserve"> when estimating costs</w:t>
            </w:r>
            <w:r w:rsidRPr="00C25B94">
              <w:rPr>
                <w:rFonts w:cs="Arial"/>
                <w:sz w:val="20"/>
              </w:rPr>
              <w:t>.</w:t>
            </w:r>
          </w:p>
          <w:p w14:paraId="5020E2D8" w14:textId="371C526A" w:rsidR="00C25B94" w:rsidRPr="00C25B94" w:rsidRDefault="00C25B94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 w:rsidRPr="00C25B94">
              <w:rPr>
                <w:rFonts w:cs="Arial"/>
                <w:sz w:val="20"/>
              </w:rPr>
              <w:t>Locate installation and connection points of services to the building.</w:t>
            </w:r>
          </w:p>
          <w:p w14:paraId="2CFDD8F1" w14:textId="18AB53E2" w:rsidR="00C25B94" w:rsidRPr="00AF2EC2" w:rsidRDefault="00C25B94" w:rsidP="00802FE7">
            <w:pPr>
              <w:pStyle w:val="ListParagraph"/>
              <w:numPr>
                <w:ilvl w:val="1"/>
                <w:numId w:val="46"/>
              </w:numPr>
              <w:ind w:left="884"/>
              <w:jc w:val="left"/>
              <w:rPr>
                <w:rFonts w:cs="Arial"/>
                <w:sz w:val="20"/>
              </w:rPr>
            </w:pPr>
            <w:r w:rsidRPr="00C25B94">
              <w:rPr>
                <w:rFonts w:cs="Arial"/>
                <w:sz w:val="20"/>
              </w:rPr>
              <w:t>Identify location of fixtures from plans and details of finishes from specifications.</w:t>
            </w:r>
          </w:p>
          <w:p w14:paraId="5AD88611" w14:textId="77777777" w:rsidR="00FC083A" w:rsidRPr="007E21BF" w:rsidRDefault="00FC083A" w:rsidP="00A80ACC">
            <w:pPr>
              <w:jc w:val="left"/>
              <w:rPr>
                <w:rFonts w:cs="Arial"/>
                <w:sz w:val="16"/>
                <w:szCs w:val="16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5DCBC7A6" w:rsidR="00FC083A" w:rsidRPr="000861CC" w:rsidRDefault="00C25B94" w:rsidP="00665D6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site; p</w:t>
            </w:r>
            <w:r w:rsidRPr="00C25B94">
              <w:rPr>
                <w:rFonts w:cs="Arial"/>
                <w:sz w:val="20"/>
              </w:rPr>
              <w:t>lans and specifications</w:t>
            </w:r>
            <w:r w:rsidR="00665D61">
              <w:rPr>
                <w:rFonts w:cs="Arial"/>
                <w:sz w:val="20"/>
              </w:rPr>
              <w:t xml:space="preserve">, </w:t>
            </w:r>
            <w:r w:rsidRPr="00C25B94">
              <w:rPr>
                <w:rFonts w:cs="Arial"/>
                <w:sz w:val="20"/>
              </w:rPr>
              <w:t>quality documentation</w:t>
            </w:r>
            <w:r>
              <w:rPr>
                <w:rFonts w:cs="Arial"/>
                <w:sz w:val="20"/>
              </w:rPr>
              <w:t xml:space="preserve">; access to the internet/access </w:t>
            </w:r>
            <w:r w:rsidRPr="00C25B94">
              <w:rPr>
                <w:rFonts w:cs="Arial"/>
                <w:sz w:val="20"/>
              </w:rPr>
              <w:t>legislation</w:t>
            </w:r>
            <w:r>
              <w:rPr>
                <w:rFonts w:cs="Arial"/>
                <w:sz w:val="20"/>
              </w:rPr>
              <w:t xml:space="preserve">, </w:t>
            </w:r>
            <w:r w:rsidRPr="00C25B94">
              <w:rPr>
                <w:rFonts w:cs="Arial"/>
                <w:sz w:val="20"/>
              </w:rPr>
              <w:t>current building and construction codes and standards</w:t>
            </w:r>
            <w:r>
              <w:rPr>
                <w:rFonts w:cs="Arial"/>
                <w:sz w:val="20"/>
              </w:rPr>
              <w:t xml:space="preserve"> and the NCC.</w:t>
            </w:r>
            <w:r w:rsidR="00665D61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PC</w:t>
            </w:r>
            <w:r w:rsidRPr="00C25B94">
              <w:rPr>
                <w:rFonts w:cs="Arial"/>
                <w:sz w:val="20"/>
              </w:rPr>
              <w:t xml:space="preserve"> applications and software to access CAD.</w:t>
            </w:r>
            <w:r w:rsidR="00665D61">
              <w:rPr>
                <w:rFonts w:cs="Arial"/>
                <w:sz w:val="20"/>
              </w:rPr>
              <w:t xml:space="preserve"> Templates for estimating.</w:t>
            </w:r>
            <w:r w:rsidR="00B3715A">
              <w:rPr>
                <w:rFonts w:cs="Arial"/>
                <w:sz w:val="20"/>
              </w:rPr>
              <w:t xml:space="preserve"> HO1</w:t>
            </w:r>
            <w:r w:rsidR="00870F17">
              <w:rPr>
                <w:rFonts w:cs="Arial"/>
                <w:sz w:val="20"/>
              </w:rPr>
              <w:t xml:space="preserve"> through </w:t>
            </w:r>
            <w:r w:rsidR="00B3715A">
              <w:rPr>
                <w:rFonts w:cs="Arial"/>
                <w:sz w:val="20"/>
              </w:rPr>
              <w:t>HO5 available.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B566F7" w:rsidRPr="00683908" w14:paraId="18151E20" w14:textId="77777777" w:rsidTr="007E21BF">
        <w:trPr>
          <w:trHeight w:val="397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B566F7" w:rsidRPr="00696855" w:rsidRDefault="00B566F7" w:rsidP="00B566F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B566F7" w:rsidRPr="00DE6B06" w:rsidRDefault="00B566F7" w:rsidP="00B566F7">
            <w:pPr>
              <w:jc w:val="left"/>
              <w:rPr>
                <w:rFonts w:ascii="Arial" w:hAnsi="Arial" w:cs="Arial"/>
                <w:sz w:val="22"/>
              </w:rPr>
            </w:pPr>
            <w:permStart w:id="2098147317" w:edGrp="everyone"/>
            <w:permEnd w:id="2098147317"/>
          </w:p>
        </w:tc>
      </w:tr>
      <w:tr w:rsidR="00B566F7" w:rsidRPr="00683908" w14:paraId="47E71B4B" w14:textId="77777777" w:rsidTr="007E21BF">
        <w:trPr>
          <w:trHeight w:val="397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B566F7" w:rsidRDefault="00B566F7" w:rsidP="00B566F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B566F7" w:rsidRPr="00696855" w:rsidRDefault="00B566F7" w:rsidP="00B566F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B566F7" w:rsidRPr="00DE6B06" w:rsidRDefault="00B566F7" w:rsidP="00B566F7">
            <w:pPr>
              <w:jc w:val="left"/>
              <w:rPr>
                <w:rFonts w:ascii="Arial" w:hAnsi="Arial" w:cs="Arial"/>
                <w:sz w:val="22"/>
              </w:rPr>
            </w:pPr>
            <w:permStart w:id="602478467" w:edGrp="everyone"/>
            <w:permEnd w:id="602478467"/>
          </w:p>
        </w:tc>
      </w:tr>
      <w:tr w:rsidR="00B566F7" w:rsidRPr="00683908" w14:paraId="637AD768" w14:textId="77777777" w:rsidTr="007E21BF">
        <w:trPr>
          <w:trHeight w:val="397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B566F7" w:rsidRDefault="00B566F7" w:rsidP="00B566F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B566F7" w:rsidRPr="00DE6B06" w:rsidRDefault="00B566F7" w:rsidP="00B566F7">
            <w:pPr>
              <w:jc w:val="left"/>
              <w:rPr>
                <w:rFonts w:ascii="Arial" w:hAnsi="Arial" w:cs="Arial"/>
                <w:sz w:val="22"/>
              </w:rPr>
            </w:pPr>
            <w:permStart w:id="1521774374" w:edGrp="everyone"/>
            <w:permEnd w:id="1521774374"/>
          </w:p>
        </w:tc>
      </w:tr>
      <w:tr w:rsidR="00B566F7" w:rsidRPr="00683908" w14:paraId="1BEE3403" w14:textId="77777777" w:rsidTr="007E21BF">
        <w:trPr>
          <w:trHeight w:val="68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B566F7" w:rsidRPr="00696855" w:rsidRDefault="00B566F7" w:rsidP="00B566F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208832700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734CFC28" w:rsidR="00B566F7" w:rsidRPr="00DE6B06" w:rsidRDefault="00B566F7" w:rsidP="00B566F7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B7289AF" wp14:editId="2418E1DB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88327006" w:displacedByCustomXml="prev"/>
      </w:tr>
      <w:tr w:rsidR="00B566F7" w:rsidRPr="00683908" w14:paraId="6BD19315" w14:textId="77777777" w:rsidTr="007E21BF">
        <w:trPr>
          <w:trHeight w:val="397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B566F7" w:rsidRPr="00696855" w:rsidRDefault="00B566F7" w:rsidP="00B566F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423796636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58F0291C" w:rsidR="00B566F7" w:rsidRPr="00DE6B06" w:rsidRDefault="00607148" w:rsidP="00B566F7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566F7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423796636"/>
          </w:p>
        </w:tc>
      </w:tr>
    </w:tbl>
    <w:p w14:paraId="521FB641" w14:textId="77777777" w:rsidR="004C68EC" w:rsidRPr="00B566F7" w:rsidRDefault="004C68EC">
      <w:pPr>
        <w:rPr>
          <w:sz w:val="16"/>
          <w:szCs w:val="16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1417"/>
      </w:tblGrid>
      <w:tr w:rsidR="00FC083A" w:rsidRPr="00683908" w14:paraId="387DBEB9" w14:textId="77777777" w:rsidTr="00E07737">
        <w:trPr>
          <w:tblHeader/>
        </w:trPr>
        <w:tc>
          <w:tcPr>
            <w:tcW w:w="7655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739905D6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E07737" w:rsidRPr="00E07737">
              <w:rPr>
                <w:rFonts w:cs="Arial"/>
                <w:b/>
                <w:sz w:val="20"/>
              </w:rPr>
              <w:t>Identify types of plans</w:t>
            </w:r>
          </w:p>
        </w:tc>
      </w:tr>
      <w:tr w:rsidR="00B566F7" w:rsidRPr="00696855" w14:paraId="65B19E1E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4612EE37" w14:textId="139939D4" w:rsidR="00B566F7" w:rsidRPr="00665D61" w:rsidRDefault="00B566F7" w:rsidP="00665D61">
            <w:pPr>
              <w:pStyle w:val="331PASListTask1"/>
            </w:pPr>
            <w:bookmarkStart w:id="49" w:name="_Ref130979481"/>
            <w:r w:rsidRPr="00665D61">
              <w:t xml:space="preserve">Check and confirm that the current version of plans, specifications and amendments </w:t>
            </w:r>
            <w:r>
              <w:t>are</w:t>
            </w:r>
            <w:r w:rsidRPr="00665D61">
              <w:t xml:space="preserve"> being used.</w:t>
            </w:r>
            <w:bookmarkEnd w:id="49"/>
          </w:p>
        </w:tc>
        <w:permStart w:id="1605763293" w:edGrp="everyone" w:displacedByCustomXml="next"/>
        <w:sdt>
          <w:sdtPr>
            <w:rPr>
              <w:rFonts w:cs="Arial"/>
              <w:sz w:val="36"/>
              <w:szCs w:val="36"/>
            </w:rPr>
            <w:id w:val="-1825658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24B598BF" w14:textId="239894CD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5763293" w:displacedByCustomXml="prev"/>
      </w:tr>
      <w:tr w:rsidR="00B566F7" w:rsidRPr="00696855" w14:paraId="3EBDCDF5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6A0BD0B8" w14:textId="055C89CC" w:rsidR="00B566F7" w:rsidRPr="00665D61" w:rsidRDefault="00B566F7" w:rsidP="00665D61">
            <w:pPr>
              <w:pStyle w:val="331PASListTask1"/>
            </w:pPr>
            <w:bookmarkStart w:id="50" w:name="_Ref130979484"/>
            <w:r w:rsidRPr="00665D61">
              <w:t>Use the appropriate plans and aspects of drawings for relevant purposes.</w:t>
            </w:r>
            <w:bookmarkEnd w:id="50"/>
          </w:p>
        </w:tc>
        <w:permStart w:id="1207386718" w:edGrp="everyone" w:displacedByCustomXml="next"/>
        <w:sdt>
          <w:sdtPr>
            <w:rPr>
              <w:rFonts w:cs="Arial"/>
              <w:sz w:val="36"/>
              <w:szCs w:val="36"/>
            </w:rPr>
            <w:id w:val="1596123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26E51E08" w14:textId="06189C09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07386718" w:displacedByCustomXml="prev"/>
      </w:tr>
      <w:tr w:rsidR="00B566F7" w:rsidRPr="00696855" w14:paraId="30EADC3F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4AA41E4C" w14:textId="6490FD26" w:rsidR="00B566F7" w:rsidRPr="00665D61" w:rsidRDefault="00B566F7" w:rsidP="00665D61">
            <w:pPr>
              <w:pStyle w:val="331PASListTask1"/>
            </w:pPr>
            <w:bookmarkStart w:id="51" w:name="_Ref130979803"/>
            <w:r w:rsidRPr="00665D61">
              <w:t>Confirm that the details on plans comply with the specifications</w:t>
            </w:r>
            <w:r>
              <w:t>.</w:t>
            </w:r>
            <w:bookmarkEnd w:id="51"/>
          </w:p>
        </w:tc>
        <w:permStart w:id="2097308254" w:edGrp="everyone" w:displacedByCustomXml="next"/>
        <w:sdt>
          <w:sdtPr>
            <w:rPr>
              <w:rFonts w:cs="Arial"/>
              <w:sz w:val="36"/>
              <w:szCs w:val="36"/>
            </w:rPr>
            <w:id w:val="-2298533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152B15AA" w14:textId="15D6F6E8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7308254" w:displacedByCustomXml="prev"/>
      </w:tr>
      <w:tr w:rsidR="00B566F7" w:rsidRPr="00696855" w14:paraId="28096DD4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5C0AD7A2" w14:textId="6517FE7C" w:rsidR="00B566F7" w:rsidRPr="00665D61" w:rsidRDefault="00B566F7" w:rsidP="00665D61">
            <w:pPr>
              <w:pStyle w:val="331PASListTask1"/>
            </w:pPr>
            <w:bookmarkStart w:id="52" w:name="_Ref130979521"/>
            <w:r w:rsidRPr="002B0232">
              <w:t>Identify environmental controls from plans/specifications</w:t>
            </w:r>
            <w:r>
              <w:t>.</w:t>
            </w:r>
            <w:bookmarkEnd w:id="52"/>
          </w:p>
        </w:tc>
        <w:permStart w:id="2085046653" w:edGrp="everyone" w:displacedByCustomXml="next"/>
        <w:sdt>
          <w:sdtPr>
            <w:rPr>
              <w:rFonts w:cs="Arial"/>
              <w:sz w:val="36"/>
              <w:szCs w:val="36"/>
            </w:rPr>
            <w:id w:val="-4432311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26FF37B9" w14:textId="10D8007D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5046653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20ACEBE3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E07737">
              <w:rPr>
                <w:rFonts w:cs="Arial"/>
                <w:b/>
                <w:sz w:val="20"/>
              </w:rPr>
              <w:t>R</w:t>
            </w:r>
            <w:r w:rsidR="00E07737" w:rsidRPr="00E07737">
              <w:rPr>
                <w:rFonts w:cs="Arial"/>
                <w:b/>
                <w:sz w:val="20"/>
              </w:rPr>
              <w:t>ead and interpret the plan</w:t>
            </w:r>
          </w:p>
        </w:tc>
      </w:tr>
      <w:tr w:rsidR="00B566F7" w:rsidRPr="00696855" w14:paraId="77AA027B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791A4AF1" w14:textId="21D02071" w:rsidR="00B566F7" w:rsidRPr="00931795" w:rsidRDefault="00B566F7" w:rsidP="00E91098">
            <w:pPr>
              <w:pStyle w:val="332PASListTask1"/>
            </w:pPr>
            <w:bookmarkStart w:id="53" w:name="_Ref130984040"/>
            <w:r w:rsidRPr="00FC11E5">
              <w:t>Read and confirm standards of work and tolerances from job specifications.</w:t>
            </w:r>
            <w:bookmarkEnd w:id="53"/>
          </w:p>
        </w:tc>
        <w:permStart w:id="946411258" w:edGrp="everyone" w:displacedByCustomXml="next"/>
        <w:sdt>
          <w:sdtPr>
            <w:rPr>
              <w:rFonts w:cs="Arial"/>
              <w:sz w:val="36"/>
              <w:szCs w:val="36"/>
            </w:rPr>
            <w:id w:val="-1794503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00B9EC47" w14:textId="5ACF4572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6411258" w:displacedByCustomXml="prev"/>
      </w:tr>
      <w:tr w:rsidR="00B566F7" w:rsidRPr="00696855" w14:paraId="4861029D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502E2CB5" w14:textId="48796538" w:rsidR="00B566F7" w:rsidRPr="00931795" w:rsidRDefault="00B566F7" w:rsidP="00E91098">
            <w:pPr>
              <w:pStyle w:val="332PASListTask1"/>
            </w:pPr>
            <w:bookmarkStart w:id="54" w:name="_Ref130980146"/>
            <w:r w:rsidRPr="00FC11E5">
              <w:t>Determine building layout, spaces and dimensions from floor plan.</w:t>
            </w:r>
            <w:bookmarkEnd w:id="54"/>
          </w:p>
        </w:tc>
        <w:permStart w:id="81018003" w:edGrp="everyone" w:displacedByCustomXml="next"/>
        <w:sdt>
          <w:sdtPr>
            <w:rPr>
              <w:rFonts w:cs="Arial"/>
              <w:sz w:val="36"/>
              <w:szCs w:val="36"/>
            </w:rPr>
            <w:id w:val="-11859776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16760315" w14:textId="5CCFD7E0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1018003" w:displacedByCustomXml="prev"/>
      </w:tr>
      <w:tr w:rsidR="00B566F7" w:rsidRPr="00696855" w14:paraId="0A7C5B60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04F7126F" w14:textId="3C8F2600" w:rsidR="00B566F7" w:rsidRPr="00FC11E5" w:rsidRDefault="00B566F7" w:rsidP="0038365F">
            <w:pPr>
              <w:pStyle w:val="332PASListTask1"/>
            </w:pPr>
            <w:bookmarkStart w:id="55" w:name="_Ref130984259"/>
            <w:r w:rsidRPr="00FC11E5">
              <w:t>Determine internal linings, external cladding and roof materials from plans and specifications.</w:t>
            </w:r>
            <w:r>
              <w:t xml:space="preserve"> </w:t>
            </w:r>
            <w:r w:rsidRPr="0038365F">
              <w:rPr>
                <w:i/>
                <w:iCs/>
              </w:rPr>
              <w:t>(Template available for use HO5</w:t>
            </w:r>
            <w:r>
              <w:rPr>
                <w:i/>
                <w:iCs/>
              </w:rPr>
              <w:t xml:space="preserve"> -</w:t>
            </w:r>
            <w:r w:rsidRPr="0038365F">
              <w:rPr>
                <w:i/>
                <w:iCs/>
              </w:rPr>
              <w:t xml:space="preserve"> Cost Estimation)</w:t>
            </w:r>
            <w:bookmarkEnd w:id="55"/>
          </w:p>
        </w:tc>
        <w:permStart w:id="2146986441" w:edGrp="everyone" w:displacedByCustomXml="next"/>
        <w:sdt>
          <w:sdtPr>
            <w:rPr>
              <w:rFonts w:cs="Arial"/>
              <w:sz w:val="36"/>
              <w:szCs w:val="36"/>
            </w:rPr>
            <w:id w:val="14964637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158AD790" w14:textId="31DAB6CF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46986441" w:displacedByCustomXml="prev"/>
      </w:tr>
      <w:tr w:rsidR="00B566F7" w:rsidRPr="00696855" w14:paraId="54896636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4CAE0D89" w14:textId="028656B9" w:rsidR="00B566F7" w:rsidRPr="00931795" w:rsidRDefault="00B566F7" w:rsidP="0038365F">
            <w:pPr>
              <w:pStyle w:val="332PASListTask1"/>
            </w:pPr>
            <w:bookmarkStart w:id="56" w:name="_Ref130980150"/>
            <w:bookmarkStart w:id="57" w:name="_Ref130984245"/>
            <w:r w:rsidRPr="00FC11E5">
              <w:t>Determine material sizes, thickness and construction methods from detail drawings</w:t>
            </w:r>
            <w:r w:rsidRPr="0038365F">
              <w:rPr>
                <w:i/>
                <w:iCs/>
              </w:rPr>
              <w:t>.</w:t>
            </w:r>
            <w:bookmarkEnd w:id="56"/>
            <w:r>
              <w:rPr>
                <w:i/>
                <w:iCs/>
              </w:rPr>
              <w:br/>
            </w:r>
            <w:r w:rsidRPr="0038365F">
              <w:rPr>
                <w:i/>
                <w:iCs/>
              </w:rPr>
              <w:t>(Template available for use HO5</w:t>
            </w:r>
            <w:r>
              <w:rPr>
                <w:i/>
                <w:iCs/>
              </w:rPr>
              <w:t xml:space="preserve"> -</w:t>
            </w:r>
            <w:r w:rsidRPr="0038365F">
              <w:rPr>
                <w:i/>
                <w:iCs/>
              </w:rPr>
              <w:t xml:space="preserve"> Cost Estimation)</w:t>
            </w:r>
            <w:bookmarkEnd w:id="57"/>
          </w:p>
        </w:tc>
        <w:permStart w:id="821372557" w:edGrp="everyone" w:displacedByCustomXml="next"/>
        <w:sdt>
          <w:sdtPr>
            <w:rPr>
              <w:rFonts w:cs="Arial"/>
              <w:sz w:val="36"/>
              <w:szCs w:val="36"/>
            </w:rPr>
            <w:id w:val="15649846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4C4A2C11" w14:textId="5A55DD27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21372557" w:displacedByCustomXml="prev"/>
      </w:tr>
      <w:tr w:rsidR="00B566F7" w:rsidRPr="00696855" w14:paraId="036CD10A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3622FDE2" w14:textId="7A39F73E" w:rsidR="00B566F7" w:rsidRPr="00931795" w:rsidRDefault="00B566F7" w:rsidP="00E91098">
            <w:pPr>
              <w:pStyle w:val="332PASListTask1"/>
            </w:pPr>
            <w:bookmarkStart w:id="58" w:name="_Ref130980260"/>
            <w:r w:rsidRPr="00FC11E5">
              <w:t>Recognise and confirm job specifications located in drawings, notes, and descriptions.</w:t>
            </w:r>
            <w:bookmarkEnd w:id="58"/>
          </w:p>
        </w:tc>
        <w:permStart w:id="1061172068" w:edGrp="everyone" w:displacedByCustomXml="next"/>
        <w:sdt>
          <w:sdtPr>
            <w:rPr>
              <w:rFonts w:cs="Arial"/>
              <w:sz w:val="36"/>
              <w:szCs w:val="36"/>
            </w:rPr>
            <w:id w:val="14451911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77729FE3" w14:textId="360763CE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61172068" w:displacedByCustomXml="prev"/>
      </w:tr>
      <w:tr w:rsidR="00B566F7" w:rsidRPr="00696855" w14:paraId="4148684E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3FE2530B" w14:textId="427C25E1" w:rsidR="00B566F7" w:rsidRPr="0038365F" w:rsidRDefault="00B566F7" w:rsidP="0038365F">
            <w:pPr>
              <w:pStyle w:val="332PASListTask1"/>
              <w:rPr>
                <w:i/>
                <w:iCs/>
              </w:rPr>
            </w:pPr>
            <w:bookmarkStart w:id="59" w:name="_Ref130984400"/>
            <w:r w:rsidRPr="00FC11E5">
              <w:t>Apply information from plans to estimation, planning and supervisory tasks</w:t>
            </w:r>
            <w:r>
              <w:t xml:space="preserve">. </w:t>
            </w:r>
            <w:r>
              <w:br/>
            </w:r>
            <w:r w:rsidRPr="0038365F">
              <w:rPr>
                <w:i/>
                <w:iCs/>
              </w:rPr>
              <w:t xml:space="preserve">(Template available for use HO5 </w:t>
            </w:r>
            <w:r>
              <w:rPr>
                <w:i/>
                <w:iCs/>
              </w:rPr>
              <w:t xml:space="preserve">- </w:t>
            </w:r>
            <w:r w:rsidRPr="0038365F">
              <w:rPr>
                <w:i/>
                <w:iCs/>
              </w:rPr>
              <w:t>Cost Estimation)</w:t>
            </w:r>
            <w:bookmarkEnd w:id="59"/>
          </w:p>
        </w:tc>
        <w:permStart w:id="1570726837" w:edGrp="everyone" w:displacedByCustomXml="next"/>
        <w:sdt>
          <w:sdtPr>
            <w:rPr>
              <w:rFonts w:cs="Arial"/>
              <w:sz w:val="36"/>
              <w:szCs w:val="36"/>
            </w:rPr>
            <w:id w:val="-1458018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68989992" w14:textId="64A1BB63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70726837" w:displacedByCustomXml="prev"/>
      </w:tr>
      <w:tr w:rsidR="00B566F7" w:rsidRPr="00696855" w14:paraId="478C00BA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2717A935" w14:textId="7B44BF89" w:rsidR="00B566F7" w:rsidRPr="00FC11E5" w:rsidRDefault="00B566F7" w:rsidP="00E91098">
            <w:pPr>
              <w:pStyle w:val="332PASListTask1"/>
            </w:pPr>
            <w:bookmarkStart w:id="60" w:name="_Ref130982305"/>
            <w:r w:rsidRPr="00C1210E">
              <w:t>Gain access to the site, achieve orientation and identify services, datum and reduced levels.</w:t>
            </w:r>
            <w:bookmarkEnd w:id="60"/>
          </w:p>
        </w:tc>
        <w:permStart w:id="411911963" w:edGrp="everyone" w:displacedByCustomXml="next"/>
        <w:sdt>
          <w:sdtPr>
            <w:rPr>
              <w:rFonts w:cs="Arial"/>
              <w:sz w:val="36"/>
              <w:szCs w:val="36"/>
            </w:rPr>
            <w:id w:val="14636177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51C32C6C" w14:textId="0F1CABFD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1911963" w:displacedByCustomXml="prev"/>
      </w:tr>
      <w:tr w:rsidR="00B566F7" w:rsidRPr="00696855" w14:paraId="733F0135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6104C313" w14:textId="1774D518" w:rsidR="00B566F7" w:rsidRPr="00FC11E5" w:rsidRDefault="00B566F7" w:rsidP="00E91098">
            <w:pPr>
              <w:pStyle w:val="332PASListTask1"/>
            </w:pPr>
            <w:bookmarkStart w:id="61" w:name="_Ref130982340"/>
            <w:r w:rsidRPr="00C1210E">
              <w:t>Locate site features to be removed or retained.</w:t>
            </w:r>
            <w:bookmarkEnd w:id="61"/>
          </w:p>
        </w:tc>
        <w:permStart w:id="967930158" w:edGrp="everyone" w:displacedByCustomXml="next"/>
        <w:sdt>
          <w:sdtPr>
            <w:rPr>
              <w:rFonts w:cs="Arial"/>
              <w:sz w:val="36"/>
              <w:szCs w:val="36"/>
            </w:rPr>
            <w:id w:val="-1275315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0EBC9223" w14:textId="0705666E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67930158" w:displacedByCustomXml="prev"/>
      </w:tr>
      <w:tr w:rsidR="00B566F7" w:rsidRPr="00696855" w14:paraId="50CD4E03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531E4CCF" w14:textId="6D7FF913" w:rsidR="00B566F7" w:rsidRPr="00FC11E5" w:rsidRDefault="00B566F7" w:rsidP="00E91098">
            <w:pPr>
              <w:pStyle w:val="332PASListTask1"/>
            </w:pPr>
            <w:bookmarkStart w:id="62" w:name="_Ref130982465"/>
            <w:r w:rsidRPr="00C1210E">
              <w:t>Determine the building location from the site plans to actual.</w:t>
            </w:r>
            <w:bookmarkEnd w:id="62"/>
          </w:p>
        </w:tc>
        <w:permStart w:id="2003703154" w:edGrp="everyone" w:displacedByCustomXml="next"/>
        <w:sdt>
          <w:sdtPr>
            <w:rPr>
              <w:rFonts w:cs="Arial"/>
              <w:sz w:val="36"/>
              <w:szCs w:val="36"/>
            </w:rPr>
            <w:id w:val="-3619043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4C757318" w14:textId="78DF4A82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03703154" w:displacedByCustomXml="prev"/>
      </w:tr>
      <w:tr w:rsidR="00B566F7" w:rsidRPr="00696855" w14:paraId="63F09BE5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2862F143" w14:textId="62568A8C" w:rsidR="00B566F7" w:rsidRPr="00C1210E" w:rsidRDefault="00B566F7" w:rsidP="00E91098">
            <w:pPr>
              <w:pStyle w:val="332PASListTask1"/>
            </w:pPr>
            <w:bookmarkStart w:id="63" w:name="_Ref130982550"/>
            <w:r w:rsidRPr="00E91098">
              <w:t>Verify plans recognising variations between the plans and the actual site, reporting findings as required.</w:t>
            </w:r>
            <w:bookmarkEnd w:id="63"/>
          </w:p>
        </w:tc>
        <w:permStart w:id="1250828421" w:edGrp="everyone" w:displacedByCustomXml="next"/>
        <w:sdt>
          <w:sdtPr>
            <w:rPr>
              <w:rFonts w:cs="Arial"/>
              <w:sz w:val="36"/>
              <w:szCs w:val="36"/>
            </w:rPr>
            <w:id w:val="13833670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76CE506F" w14:textId="6C1E07CA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50828421" w:displacedByCustomXml="prev"/>
      </w:tr>
      <w:tr w:rsidR="00B566F7" w:rsidRPr="00696855" w14:paraId="6BACD391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6F415CAA" w14:textId="0E045A52" w:rsidR="00B566F7" w:rsidRPr="00E91098" w:rsidRDefault="00B566F7" w:rsidP="00E91098">
            <w:pPr>
              <w:pStyle w:val="332PASListTask1"/>
            </w:pPr>
            <w:bookmarkStart w:id="64" w:name="_Ref130984197"/>
            <w:r w:rsidRPr="00FF783A">
              <w:t>Appropriately communicate with others</w:t>
            </w:r>
            <w:r>
              <w:t xml:space="preserve"> to be understood</w:t>
            </w:r>
            <w:r w:rsidRPr="00FF783A">
              <w:t>.</w:t>
            </w:r>
            <w:bookmarkEnd w:id="64"/>
          </w:p>
        </w:tc>
        <w:permStart w:id="407904244" w:edGrp="everyone" w:displacedByCustomXml="next"/>
        <w:sdt>
          <w:sdtPr>
            <w:rPr>
              <w:rFonts w:cs="Arial"/>
              <w:sz w:val="36"/>
              <w:szCs w:val="36"/>
            </w:rPr>
            <w:id w:val="-1371907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398CDAA6" w14:textId="717BE1A6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07904244" w:displacedByCustomXml="prev"/>
      </w:tr>
      <w:tr w:rsidR="00B566F7" w:rsidRPr="00696855" w14:paraId="2DC8BD8F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603D4388" w14:textId="76168A49" w:rsidR="00B566F7" w:rsidRPr="00E91098" w:rsidRDefault="00B566F7" w:rsidP="00E91098">
            <w:pPr>
              <w:pStyle w:val="332PASListTask1"/>
            </w:pPr>
            <w:bookmarkStart w:id="65" w:name="_Ref130984226"/>
            <w:r w:rsidRPr="00FF783A">
              <w:t>Adhere to site safety requirements, including requirements relating to hazard identification</w:t>
            </w:r>
            <w:r>
              <w:t>.</w:t>
            </w:r>
            <w:bookmarkEnd w:id="65"/>
          </w:p>
        </w:tc>
        <w:permStart w:id="903506918" w:edGrp="everyone" w:displacedByCustomXml="next"/>
        <w:sdt>
          <w:sdtPr>
            <w:rPr>
              <w:rFonts w:cs="Arial"/>
              <w:sz w:val="36"/>
              <w:szCs w:val="36"/>
            </w:rPr>
            <w:id w:val="1897399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29549AF0" w14:textId="1AEB28B7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3506918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1E00AF81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E07737" w:rsidRPr="00E07737">
              <w:rPr>
                <w:rFonts w:cs="Arial"/>
                <w:b/>
                <w:sz w:val="20"/>
              </w:rPr>
              <w:t>Identify structural details</w:t>
            </w:r>
          </w:p>
        </w:tc>
      </w:tr>
      <w:tr w:rsidR="00B566F7" w:rsidRPr="00696855" w14:paraId="688A7305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64490638" w14:textId="6CE4CD96" w:rsidR="00B566F7" w:rsidRPr="00E91098" w:rsidRDefault="00B566F7" w:rsidP="00E91098">
            <w:pPr>
              <w:pStyle w:val="333PASListTask1"/>
            </w:pPr>
            <w:bookmarkStart w:id="66" w:name="_Ref130983367"/>
            <w:r w:rsidRPr="00E91098">
              <w:t>Identify concrete footing and slab sizes and position and type of reinforcing required.</w:t>
            </w:r>
            <w:bookmarkEnd w:id="66"/>
          </w:p>
        </w:tc>
        <w:permStart w:id="1330132543" w:edGrp="everyone" w:displacedByCustomXml="next"/>
        <w:sdt>
          <w:sdtPr>
            <w:rPr>
              <w:rFonts w:cs="Arial"/>
              <w:sz w:val="36"/>
              <w:szCs w:val="36"/>
            </w:rPr>
            <w:id w:val="-1715568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3D6F0E75" w14:textId="546823A6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30132543" w:displacedByCustomXml="prev"/>
      </w:tr>
      <w:tr w:rsidR="00B566F7" w:rsidRPr="00696855" w14:paraId="71F78514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3F73A1D6" w14:textId="20AFF7BE" w:rsidR="00B566F7" w:rsidRPr="00E91098" w:rsidRDefault="00B566F7" w:rsidP="00E91098">
            <w:pPr>
              <w:pStyle w:val="333PASListTask1"/>
            </w:pPr>
            <w:bookmarkStart w:id="67" w:name="_Ref130983503"/>
            <w:r w:rsidRPr="00E91098">
              <w:t>Identify structural load bearing points of the building and compare information from specification.</w:t>
            </w:r>
            <w:bookmarkEnd w:id="67"/>
          </w:p>
        </w:tc>
        <w:permStart w:id="1385522728" w:edGrp="everyone" w:displacedByCustomXml="next"/>
        <w:sdt>
          <w:sdtPr>
            <w:rPr>
              <w:rFonts w:cs="Arial"/>
              <w:sz w:val="36"/>
              <w:szCs w:val="36"/>
            </w:rPr>
            <w:id w:val="1951968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52145B18" w14:textId="75AB0292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85522728" w:displacedByCustomXml="prev"/>
      </w:tr>
      <w:tr w:rsidR="00B566F7" w:rsidRPr="00696855" w14:paraId="132D25D3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0C9CCFFB" w14:textId="19BFFE6E" w:rsidR="00B566F7" w:rsidRPr="00E91098" w:rsidRDefault="00B566F7" w:rsidP="00E91098">
            <w:pPr>
              <w:pStyle w:val="333PASListTask1"/>
            </w:pPr>
            <w:bookmarkStart w:id="68" w:name="_Ref130983514"/>
            <w:r w:rsidRPr="00E91098">
              <w:t>Identify wind bracing and tie-down requirements checking for accuracy against the wind bracing table.</w:t>
            </w:r>
            <w:bookmarkEnd w:id="68"/>
          </w:p>
        </w:tc>
        <w:permStart w:id="112533582" w:edGrp="everyone" w:displacedByCustomXml="next"/>
        <w:sdt>
          <w:sdtPr>
            <w:rPr>
              <w:rFonts w:cs="Arial"/>
              <w:sz w:val="36"/>
              <w:szCs w:val="36"/>
            </w:rPr>
            <w:id w:val="2031912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76E3908B" w14:textId="08E4CED7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2533582" w:displacedByCustomXml="prev"/>
      </w:tr>
      <w:tr w:rsidR="00FC083A" w:rsidRPr="00696855" w14:paraId="5F76313C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16166B69" w:rsidR="00FC083A" w:rsidRPr="004E1BC5" w:rsidRDefault="00FC083A" w:rsidP="00E07737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E07737" w:rsidRPr="00E07737">
              <w:rPr>
                <w:rFonts w:cs="Arial"/>
                <w:b/>
                <w:sz w:val="20"/>
              </w:rPr>
              <w:t>Identify non-structural details</w:t>
            </w:r>
          </w:p>
        </w:tc>
      </w:tr>
      <w:tr w:rsidR="00B566F7" w:rsidRPr="00696855" w14:paraId="3C482F5B" w14:textId="77777777" w:rsidTr="00E07737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544BB21F" w14:textId="4E593865" w:rsidR="00B566F7" w:rsidRPr="00E91098" w:rsidRDefault="00B566F7" w:rsidP="00E91098">
            <w:pPr>
              <w:pStyle w:val="334PASListTask1"/>
            </w:pPr>
            <w:bookmarkStart w:id="69" w:name="_Ref130984299"/>
            <w:r w:rsidRPr="00E91098">
              <w:t>Identify provisional sum (PS) and prime cost (PC) items when estimating costs</w:t>
            </w:r>
            <w:r w:rsidRPr="007E21BF">
              <w:rPr>
                <w:i/>
                <w:iCs/>
              </w:rPr>
              <w:t>.</w:t>
            </w:r>
            <w:bookmarkEnd w:id="69"/>
            <w:r>
              <w:rPr>
                <w:i/>
                <w:iCs/>
              </w:rPr>
              <w:t xml:space="preserve"> </w:t>
            </w:r>
            <w:r w:rsidRPr="007E21BF">
              <w:rPr>
                <w:i/>
                <w:iCs/>
              </w:rPr>
              <w:t>(HO5)</w:t>
            </w:r>
          </w:p>
        </w:tc>
        <w:permStart w:id="775308737" w:edGrp="everyone" w:displacedByCustomXml="next"/>
        <w:sdt>
          <w:sdtPr>
            <w:rPr>
              <w:rFonts w:cs="Arial"/>
              <w:sz w:val="36"/>
              <w:szCs w:val="36"/>
            </w:rPr>
            <w:id w:val="-993802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right w:val="single" w:sz="12" w:space="0" w:color="000000"/>
                </w:tcBorders>
              </w:tcPr>
              <w:p w14:paraId="6BE49C2C" w14:textId="0B162BFD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75308737" w:displacedByCustomXml="prev"/>
      </w:tr>
      <w:tr w:rsidR="00B566F7" w:rsidRPr="00696855" w14:paraId="5965B982" w14:textId="77777777" w:rsidTr="00E91098">
        <w:trPr>
          <w:trHeight w:val="25"/>
        </w:trPr>
        <w:tc>
          <w:tcPr>
            <w:tcW w:w="7655" w:type="dxa"/>
            <w:tcBorders>
              <w:left w:val="single" w:sz="12" w:space="0" w:color="000000"/>
              <w:bottom w:val="single" w:sz="4" w:space="0" w:color="000000"/>
            </w:tcBorders>
          </w:tcPr>
          <w:p w14:paraId="384D9B23" w14:textId="24320C66" w:rsidR="00B566F7" w:rsidRPr="00E91098" w:rsidRDefault="00B566F7" w:rsidP="00E91098">
            <w:pPr>
              <w:pStyle w:val="334PASListTask1"/>
            </w:pPr>
            <w:bookmarkStart w:id="70" w:name="_Ref130983670"/>
            <w:r w:rsidRPr="00E91098">
              <w:t>Locate installation and connection points of services to the building.</w:t>
            </w:r>
            <w:bookmarkEnd w:id="70"/>
          </w:p>
        </w:tc>
        <w:permStart w:id="1685592895" w:edGrp="everyone" w:displacedByCustomXml="next"/>
        <w:sdt>
          <w:sdtPr>
            <w:rPr>
              <w:rFonts w:cs="Arial"/>
              <w:sz w:val="36"/>
              <w:szCs w:val="36"/>
            </w:rPr>
            <w:id w:val="-6498988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bottom w:val="single" w:sz="4" w:space="0" w:color="000000"/>
                  <w:right w:val="single" w:sz="12" w:space="0" w:color="000000"/>
                </w:tcBorders>
              </w:tcPr>
              <w:p w14:paraId="45D3620F" w14:textId="21505988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5592895" w:displacedByCustomXml="prev"/>
      </w:tr>
      <w:tr w:rsidR="00B566F7" w:rsidRPr="00696855" w14:paraId="45252904" w14:textId="77777777" w:rsidTr="00E91098">
        <w:trPr>
          <w:trHeight w:val="25"/>
        </w:trPr>
        <w:tc>
          <w:tcPr>
            <w:tcW w:w="7655" w:type="dxa"/>
            <w:tcBorders>
              <w:left w:val="single" w:sz="12" w:space="0" w:color="000000"/>
              <w:bottom w:val="single" w:sz="12" w:space="0" w:color="000000"/>
            </w:tcBorders>
          </w:tcPr>
          <w:p w14:paraId="34878755" w14:textId="2F125F20" w:rsidR="00B566F7" w:rsidRPr="00E91098" w:rsidRDefault="00B566F7" w:rsidP="00E91098">
            <w:pPr>
              <w:pStyle w:val="334PASListTask1"/>
            </w:pPr>
            <w:bookmarkStart w:id="71" w:name="_Ref130983805"/>
            <w:r w:rsidRPr="00E91098">
              <w:t>Identify location of fixtures from plans and details of finishes from specifications.</w:t>
            </w:r>
            <w:bookmarkEnd w:id="71"/>
          </w:p>
        </w:tc>
        <w:permStart w:id="2077757880" w:edGrp="everyone" w:displacedByCustomXml="next"/>
        <w:sdt>
          <w:sdtPr>
            <w:rPr>
              <w:rFonts w:cs="Arial"/>
              <w:sz w:val="36"/>
              <w:szCs w:val="36"/>
            </w:rPr>
            <w:id w:val="11585789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17" w:type="dxa"/>
                <w:tcBorders>
                  <w:bottom w:val="single" w:sz="12" w:space="0" w:color="000000"/>
                  <w:right w:val="single" w:sz="12" w:space="0" w:color="000000"/>
                </w:tcBorders>
              </w:tcPr>
              <w:p w14:paraId="4E5F9D5F" w14:textId="50524D3C" w:rsidR="00B566F7" w:rsidRPr="004E1BC5" w:rsidRDefault="00B566F7" w:rsidP="00B566F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77757880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66F7" w:rsidRPr="00BA4D9F" w14:paraId="3ED5D902" w14:textId="77777777" w:rsidTr="006835C1">
        <w:tc>
          <w:tcPr>
            <w:tcW w:w="9072" w:type="dxa"/>
          </w:tcPr>
          <w:p w14:paraId="1842341C" w14:textId="77777777" w:rsidR="00B566F7" w:rsidRPr="00BA4D9F" w:rsidRDefault="00B566F7" w:rsidP="006835C1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B566F7" w:rsidRPr="00F73091" w14:paraId="00CC39CD" w14:textId="77777777" w:rsidTr="006835C1">
        <w:trPr>
          <w:trHeight w:val="13030"/>
        </w:trPr>
        <w:tc>
          <w:tcPr>
            <w:tcW w:w="9072" w:type="dxa"/>
          </w:tcPr>
          <w:p w14:paraId="2CF2FC77" w14:textId="77777777" w:rsidR="00B566F7" w:rsidRPr="00F73091" w:rsidRDefault="00B566F7" w:rsidP="006835C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14430203" w:edGrp="everyone"/>
            <w:permEnd w:id="1714430203"/>
          </w:p>
        </w:tc>
      </w:tr>
    </w:tbl>
    <w:p w14:paraId="1200A142" w14:textId="218E2ED1" w:rsidR="0039623A" w:rsidRDefault="0039623A" w:rsidP="000C1DAF">
      <w:pPr>
        <w:jc w:val="left"/>
        <w:rPr>
          <w:rFonts w:ascii="Arial" w:hAnsi="Arial" w:cs="Arial"/>
          <w:sz w:val="22"/>
          <w:szCs w:val="22"/>
        </w:rPr>
      </w:pPr>
    </w:p>
    <w:sectPr w:rsidR="0039623A" w:rsidSect="000C1DAF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CB34D" w14:textId="77777777" w:rsidR="00607148" w:rsidRDefault="00607148" w:rsidP="00A67754">
      <w:r>
        <w:separator/>
      </w:r>
    </w:p>
    <w:p w14:paraId="0D473A90" w14:textId="77777777" w:rsidR="00607148" w:rsidRDefault="00607148"/>
    <w:p w14:paraId="009E5286" w14:textId="77777777" w:rsidR="00607148" w:rsidRDefault="00607148"/>
  </w:endnote>
  <w:endnote w:type="continuationSeparator" w:id="0">
    <w:p w14:paraId="617B0F15" w14:textId="77777777" w:rsidR="00607148" w:rsidRDefault="00607148" w:rsidP="00A67754">
      <w:r>
        <w:continuationSeparator/>
      </w:r>
    </w:p>
    <w:p w14:paraId="48FE7457" w14:textId="77777777" w:rsidR="00607148" w:rsidRDefault="00607148"/>
    <w:p w14:paraId="64C21408" w14:textId="77777777" w:rsidR="00607148" w:rsidRDefault="006071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D9E48F0" w:rsidR="006E5B7D" w:rsidRPr="00830749" w:rsidRDefault="0060714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E390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02FE7">
          <w:rPr>
            <w:rFonts w:ascii="Arial" w:hAnsi="Arial" w:cs="Arial"/>
            <w:b/>
            <w:sz w:val="16"/>
            <w:szCs w:val="16"/>
          </w:rPr>
          <w:t>v2-1_06/02/2026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567213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802FE7" w:rsidRPr="00802FE7">
          <w:rPr>
            <w:rFonts w:ascii="Arial" w:hAnsi="Arial" w:cs="Arial"/>
            <w:b/>
            <w:sz w:val="16"/>
            <w:szCs w:val="16"/>
          </w:rPr>
          <w:t>v2-1_06/02/2026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02FE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0F5E4A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02FE7">
          <w:rPr>
            <w:rFonts w:ascii="Arial" w:hAnsi="Arial" w:cs="Arial"/>
            <w:b/>
            <w:sz w:val="16"/>
            <w:szCs w:val="16"/>
          </w:rPr>
          <w:t>v2-1_06/02/2026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E390A">
          <w:rPr>
            <w:rFonts w:ascii="Arial" w:hAnsi="Arial" w:cs="Arial"/>
            <w:b/>
            <w:bCs/>
            <w:noProof/>
            <w:sz w:val="16"/>
            <w:szCs w:val="16"/>
          </w:rPr>
          <w:t>7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C7EC989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02FE7">
          <w:rPr>
            <w:rFonts w:ascii="Arial" w:hAnsi="Arial" w:cs="Arial"/>
            <w:b/>
            <w:sz w:val="16"/>
            <w:szCs w:val="16"/>
          </w:rPr>
          <w:t>v2-1_06/02/2026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E390A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25DDC" w14:textId="77777777" w:rsidR="00607148" w:rsidRDefault="00607148" w:rsidP="00A67754">
      <w:r>
        <w:separator/>
      </w:r>
    </w:p>
    <w:p w14:paraId="7F978D45" w14:textId="77777777" w:rsidR="00607148" w:rsidRDefault="00607148"/>
    <w:p w14:paraId="741393CA" w14:textId="77777777" w:rsidR="00607148" w:rsidRDefault="00607148"/>
  </w:footnote>
  <w:footnote w:type="continuationSeparator" w:id="0">
    <w:p w14:paraId="2621F4BB" w14:textId="77777777" w:rsidR="00607148" w:rsidRDefault="00607148" w:rsidP="00A67754">
      <w:r>
        <w:continuationSeparator/>
      </w:r>
    </w:p>
    <w:p w14:paraId="7FB66220" w14:textId="77777777" w:rsidR="00607148" w:rsidRDefault="00607148"/>
    <w:p w14:paraId="12DF6EAC" w14:textId="77777777" w:rsidR="00607148" w:rsidRDefault="006071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15D30E02" w:rsidR="006E5B7D" w:rsidRDefault="00747BE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6BCA018F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2433D" w:rsidRPr="0032433D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Pr="0032433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2433D" w:rsidRPr="0032433D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61910693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BB9A5" w14:textId="2CD76BC9" w:rsidR="00747BE3" w:rsidRDefault="00747BE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051374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2036052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510DAF74" w14:textId="77777777" w:rsidR="00747BE3" w:rsidRPr="00830749" w:rsidRDefault="00747BE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3B5CC2D4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0814BB67" w:rsidR="006E5B7D" w:rsidRDefault="000C1DA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1BB9DFF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C1DAF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2433D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D48A3"/>
    <w:multiLevelType w:val="hybridMultilevel"/>
    <w:tmpl w:val="3C387CC6"/>
    <w:lvl w:ilvl="0" w:tplc="1BB42D2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FA5687E"/>
    <w:multiLevelType w:val="hybridMultilevel"/>
    <w:tmpl w:val="AE02FD4A"/>
    <w:lvl w:ilvl="0" w:tplc="AAEEE2A0">
      <w:start w:val="4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C3C5B"/>
    <w:multiLevelType w:val="hybridMultilevel"/>
    <w:tmpl w:val="6A2ED2B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4CBADDE6"/>
    <w:lvl w:ilvl="0" w:tplc="6E54E414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4057DC"/>
    <w:multiLevelType w:val="hybridMultilevel"/>
    <w:tmpl w:val="2006FBFA"/>
    <w:lvl w:ilvl="0" w:tplc="BC964E5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22862B19"/>
    <w:multiLevelType w:val="hybridMultilevel"/>
    <w:tmpl w:val="133066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F8791E"/>
    <w:multiLevelType w:val="hybridMultilevel"/>
    <w:tmpl w:val="2006FBFA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4E0434"/>
    <w:multiLevelType w:val="hybridMultilevel"/>
    <w:tmpl w:val="13FCE95C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DF57A0"/>
    <w:multiLevelType w:val="hybridMultilevel"/>
    <w:tmpl w:val="133066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0BD4C2F"/>
    <w:multiLevelType w:val="hybridMultilevel"/>
    <w:tmpl w:val="9196CE7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474E20"/>
    <w:multiLevelType w:val="hybridMultilevel"/>
    <w:tmpl w:val="DBA00D16"/>
    <w:lvl w:ilvl="0" w:tplc="7412714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E2F21F98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  <w:i w:val="0"/>
        <w:iCs w:val="0"/>
      </w:rPr>
    </w:lvl>
  </w:abstractNum>
  <w:abstractNum w:abstractNumId="2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8B00A6"/>
    <w:multiLevelType w:val="hybridMultilevel"/>
    <w:tmpl w:val="3E3E52BA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7CE349E"/>
    <w:multiLevelType w:val="hybridMultilevel"/>
    <w:tmpl w:val="9364F2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FF68D8"/>
    <w:multiLevelType w:val="hybridMultilevel"/>
    <w:tmpl w:val="08588D64"/>
    <w:lvl w:ilvl="0" w:tplc="7412714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235BA3"/>
    <w:multiLevelType w:val="hybridMultilevel"/>
    <w:tmpl w:val="31E8FDA0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455ABF"/>
    <w:multiLevelType w:val="hybridMultilevel"/>
    <w:tmpl w:val="31E8FD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9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1" w15:restartNumberingAfterBreak="0">
    <w:nsid w:val="6E173DBE"/>
    <w:multiLevelType w:val="hybridMultilevel"/>
    <w:tmpl w:val="9196CE76"/>
    <w:lvl w:ilvl="0" w:tplc="7412714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4"/>
  </w:num>
  <w:num w:numId="2" w16cid:durableId="938607714">
    <w:abstractNumId w:val="27"/>
  </w:num>
  <w:num w:numId="3" w16cid:durableId="958145445">
    <w:abstractNumId w:val="11"/>
  </w:num>
  <w:num w:numId="4" w16cid:durableId="1196194321">
    <w:abstractNumId w:val="25"/>
  </w:num>
  <w:num w:numId="5" w16cid:durableId="1867134969">
    <w:abstractNumId w:val="24"/>
  </w:num>
  <w:num w:numId="6" w16cid:durableId="1025326758">
    <w:abstractNumId w:val="42"/>
  </w:num>
  <w:num w:numId="7" w16cid:durableId="1482577371">
    <w:abstractNumId w:val="6"/>
  </w:num>
  <w:num w:numId="8" w16cid:durableId="1085491312">
    <w:abstractNumId w:val="2"/>
  </w:num>
  <w:num w:numId="9" w16cid:durableId="1369525979">
    <w:abstractNumId w:val="23"/>
  </w:num>
  <w:num w:numId="10" w16cid:durableId="744459">
    <w:abstractNumId w:val="13"/>
  </w:num>
  <w:num w:numId="11" w16cid:durableId="255016049">
    <w:abstractNumId w:val="10"/>
  </w:num>
  <w:num w:numId="12" w16cid:durableId="926841987">
    <w:abstractNumId w:val="47"/>
  </w:num>
  <w:num w:numId="13" w16cid:durableId="1303079462">
    <w:abstractNumId w:val="35"/>
  </w:num>
  <w:num w:numId="14" w16cid:durableId="1959607258">
    <w:abstractNumId w:val="0"/>
  </w:num>
  <w:num w:numId="15" w16cid:durableId="788476904">
    <w:abstractNumId w:val="26"/>
  </w:num>
  <w:num w:numId="16" w16cid:durableId="738527274">
    <w:abstractNumId w:val="45"/>
  </w:num>
  <w:num w:numId="17" w16cid:durableId="347292598">
    <w:abstractNumId w:val="32"/>
  </w:num>
  <w:num w:numId="18" w16cid:durableId="775098443">
    <w:abstractNumId w:val="44"/>
  </w:num>
  <w:num w:numId="19" w16cid:durableId="246036738">
    <w:abstractNumId w:val="30"/>
  </w:num>
  <w:num w:numId="20" w16cid:durableId="1151870601">
    <w:abstractNumId w:val="46"/>
  </w:num>
  <w:num w:numId="21" w16cid:durableId="1397627776">
    <w:abstractNumId w:val="43"/>
  </w:num>
  <w:num w:numId="22" w16cid:durableId="519197551">
    <w:abstractNumId w:val="20"/>
  </w:num>
  <w:num w:numId="23" w16cid:durableId="1194808596">
    <w:abstractNumId w:val="17"/>
  </w:num>
  <w:num w:numId="24" w16cid:durableId="459954404">
    <w:abstractNumId w:val="12"/>
  </w:num>
  <w:num w:numId="25" w16cid:durableId="1195267847">
    <w:abstractNumId w:val="5"/>
  </w:num>
  <w:num w:numId="26" w16cid:durableId="2001614847">
    <w:abstractNumId w:val="40"/>
  </w:num>
  <w:num w:numId="27" w16cid:durableId="2042709700">
    <w:abstractNumId w:val="39"/>
  </w:num>
  <w:num w:numId="28" w16cid:durableId="533734324">
    <w:abstractNumId w:val="19"/>
  </w:num>
  <w:num w:numId="29" w16cid:durableId="1978417871">
    <w:abstractNumId w:val="38"/>
  </w:num>
  <w:num w:numId="30" w16cid:durableId="1327366359">
    <w:abstractNumId w:val="29"/>
  </w:num>
  <w:num w:numId="31" w16cid:durableId="1818297837">
    <w:abstractNumId w:val="8"/>
  </w:num>
  <w:num w:numId="32" w16cid:durableId="324669778">
    <w:abstractNumId w:val="37"/>
  </w:num>
  <w:num w:numId="33" w16cid:durableId="86051587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0913762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87612095">
    <w:abstractNumId w:val="34"/>
  </w:num>
  <w:num w:numId="36" w16cid:durableId="1681160348">
    <w:abstractNumId w:val="18"/>
  </w:num>
  <w:num w:numId="37" w16cid:durableId="705133350">
    <w:abstractNumId w:val="7"/>
  </w:num>
  <w:num w:numId="38" w16cid:durableId="11806977">
    <w:abstractNumId w:val="16"/>
  </w:num>
  <w:num w:numId="39" w16cid:durableId="592864659">
    <w:abstractNumId w:val="36"/>
  </w:num>
  <w:num w:numId="40" w16cid:durableId="743993218">
    <w:abstractNumId w:val="4"/>
  </w:num>
  <w:num w:numId="41" w16cid:durableId="416368044">
    <w:abstractNumId w:val="3"/>
  </w:num>
  <w:num w:numId="42" w16cid:durableId="255021311">
    <w:abstractNumId w:val="9"/>
  </w:num>
  <w:num w:numId="43" w16cid:durableId="1433430407">
    <w:abstractNumId w:val="1"/>
  </w:num>
  <w:num w:numId="44" w16cid:durableId="30109604">
    <w:abstractNumId w:val="28"/>
  </w:num>
  <w:num w:numId="45" w16cid:durableId="1398868628">
    <w:abstractNumId w:val="15"/>
  </w:num>
  <w:num w:numId="46" w16cid:durableId="777793914">
    <w:abstractNumId w:val="31"/>
  </w:num>
  <w:num w:numId="47" w16cid:durableId="1184242287">
    <w:abstractNumId w:val="22"/>
  </w:num>
  <w:num w:numId="48" w16cid:durableId="1002471077">
    <w:abstractNumId w:val="33"/>
  </w:num>
  <w:num w:numId="49" w16cid:durableId="123740668">
    <w:abstractNumId w:val="41"/>
  </w:num>
  <w:num w:numId="50" w16cid:durableId="2059745437">
    <w:abstractNumId w:val="21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aZL0PlmKfu6DXy8xs+acHS1LLPSSHAPHvF4wXNzlxHCswuEdqgFVMfHMqc2dHUWcbYJTmejHzQ13n0h1FQ9aBw==" w:salt="DMnGNGWoxbIk2LGNyon+M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9FC"/>
    <w:rsid w:val="00041FA8"/>
    <w:rsid w:val="0004368E"/>
    <w:rsid w:val="00043AB3"/>
    <w:rsid w:val="0004675B"/>
    <w:rsid w:val="00052041"/>
    <w:rsid w:val="00054D7B"/>
    <w:rsid w:val="000558C9"/>
    <w:rsid w:val="00061726"/>
    <w:rsid w:val="000636A4"/>
    <w:rsid w:val="000653FD"/>
    <w:rsid w:val="0006717F"/>
    <w:rsid w:val="000672EE"/>
    <w:rsid w:val="00067A5F"/>
    <w:rsid w:val="00074457"/>
    <w:rsid w:val="00076AD6"/>
    <w:rsid w:val="0008468E"/>
    <w:rsid w:val="00090D03"/>
    <w:rsid w:val="00091491"/>
    <w:rsid w:val="0009164E"/>
    <w:rsid w:val="000926A0"/>
    <w:rsid w:val="000A2303"/>
    <w:rsid w:val="000A7B07"/>
    <w:rsid w:val="000B1BF6"/>
    <w:rsid w:val="000B346C"/>
    <w:rsid w:val="000B7B64"/>
    <w:rsid w:val="000C1DAF"/>
    <w:rsid w:val="000C233D"/>
    <w:rsid w:val="000C371C"/>
    <w:rsid w:val="000C4F46"/>
    <w:rsid w:val="000C5322"/>
    <w:rsid w:val="000C6FB4"/>
    <w:rsid w:val="000C7FA2"/>
    <w:rsid w:val="000E310E"/>
    <w:rsid w:val="000E680F"/>
    <w:rsid w:val="000F0FCA"/>
    <w:rsid w:val="000F6AFC"/>
    <w:rsid w:val="000F737E"/>
    <w:rsid w:val="00101E97"/>
    <w:rsid w:val="00103A5E"/>
    <w:rsid w:val="00106585"/>
    <w:rsid w:val="00107181"/>
    <w:rsid w:val="0011031E"/>
    <w:rsid w:val="0011218C"/>
    <w:rsid w:val="0011416F"/>
    <w:rsid w:val="001157AF"/>
    <w:rsid w:val="00116C30"/>
    <w:rsid w:val="00122B03"/>
    <w:rsid w:val="00124E3D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0D0"/>
    <w:rsid w:val="00166E7F"/>
    <w:rsid w:val="001709EB"/>
    <w:rsid w:val="00175F6C"/>
    <w:rsid w:val="00184237"/>
    <w:rsid w:val="0018673D"/>
    <w:rsid w:val="00187D1C"/>
    <w:rsid w:val="00191E86"/>
    <w:rsid w:val="0019250A"/>
    <w:rsid w:val="00197F54"/>
    <w:rsid w:val="001A77CF"/>
    <w:rsid w:val="001B0445"/>
    <w:rsid w:val="001B09BC"/>
    <w:rsid w:val="001B24E4"/>
    <w:rsid w:val="001B28E5"/>
    <w:rsid w:val="001B2D7E"/>
    <w:rsid w:val="001C0B34"/>
    <w:rsid w:val="001C4084"/>
    <w:rsid w:val="001D01D1"/>
    <w:rsid w:val="001D7606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34B0E"/>
    <w:rsid w:val="00252300"/>
    <w:rsid w:val="00252494"/>
    <w:rsid w:val="00255F43"/>
    <w:rsid w:val="00257541"/>
    <w:rsid w:val="0025778A"/>
    <w:rsid w:val="00265A8F"/>
    <w:rsid w:val="0026676B"/>
    <w:rsid w:val="00267C62"/>
    <w:rsid w:val="00271B12"/>
    <w:rsid w:val="002730EB"/>
    <w:rsid w:val="0027392A"/>
    <w:rsid w:val="002747BB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94E21"/>
    <w:rsid w:val="00295397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2B1F"/>
    <w:rsid w:val="002C4301"/>
    <w:rsid w:val="002C66FA"/>
    <w:rsid w:val="002D0927"/>
    <w:rsid w:val="002D0BE9"/>
    <w:rsid w:val="002D1837"/>
    <w:rsid w:val="002D3E2B"/>
    <w:rsid w:val="002D4C72"/>
    <w:rsid w:val="002D67B4"/>
    <w:rsid w:val="002D7FC2"/>
    <w:rsid w:val="002E052A"/>
    <w:rsid w:val="002E1E1B"/>
    <w:rsid w:val="002F69D4"/>
    <w:rsid w:val="00301207"/>
    <w:rsid w:val="00301C4E"/>
    <w:rsid w:val="00302B40"/>
    <w:rsid w:val="00304897"/>
    <w:rsid w:val="003050B6"/>
    <w:rsid w:val="00305282"/>
    <w:rsid w:val="00306804"/>
    <w:rsid w:val="00310BD6"/>
    <w:rsid w:val="00311E5D"/>
    <w:rsid w:val="00314915"/>
    <w:rsid w:val="00315805"/>
    <w:rsid w:val="00315AAA"/>
    <w:rsid w:val="00317391"/>
    <w:rsid w:val="00317404"/>
    <w:rsid w:val="0032433D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76AFE"/>
    <w:rsid w:val="0038365F"/>
    <w:rsid w:val="0039160D"/>
    <w:rsid w:val="0039623A"/>
    <w:rsid w:val="00396581"/>
    <w:rsid w:val="003B0094"/>
    <w:rsid w:val="003B0DC7"/>
    <w:rsid w:val="003B3216"/>
    <w:rsid w:val="003B5C02"/>
    <w:rsid w:val="003C0E4C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29D9"/>
    <w:rsid w:val="003F4120"/>
    <w:rsid w:val="003F4E60"/>
    <w:rsid w:val="00400774"/>
    <w:rsid w:val="00401C9F"/>
    <w:rsid w:val="00402AD2"/>
    <w:rsid w:val="00402F76"/>
    <w:rsid w:val="00410BC8"/>
    <w:rsid w:val="00410EFE"/>
    <w:rsid w:val="004144DA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07E"/>
    <w:rsid w:val="00454B97"/>
    <w:rsid w:val="004559DC"/>
    <w:rsid w:val="004575AD"/>
    <w:rsid w:val="00461A00"/>
    <w:rsid w:val="004624D6"/>
    <w:rsid w:val="0046338F"/>
    <w:rsid w:val="00466598"/>
    <w:rsid w:val="004676B1"/>
    <w:rsid w:val="00467831"/>
    <w:rsid w:val="00467952"/>
    <w:rsid w:val="004768EA"/>
    <w:rsid w:val="00482720"/>
    <w:rsid w:val="00486541"/>
    <w:rsid w:val="00494241"/>
    <w:rsid w:val="004977C9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4202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2323E"/>
    <w:rsid w:val="00524D20"/>
    <w:rsid w:val="00531973"/>
    <w:rsid w:val="00532738"/>
    <w:rsid w:val="005334E1"/>
    <w:rsid w:val="00533511"/>
    <w:rsid w:val="005362A7"/>
    <w:rsid w:val="00536B74"/>
    <w:rsid w:val="00536CB1"/>
    <w:rsid w:val="005403CD"/>
    <w:rsid w:val="00543100"/>
    <w:rsid w:val="00544F28"/>
    <w:rsid w:val="005458BD"/>
    <w:rsid w:val="00545C50"/>
    <w:rsid w:val="005526C8"/>
    <w:rsid w:val="005539E1"/>
    <w:rsid w:val="00555130"/>
    <w:rsid w:val="00555943"/>
    <w:rsid w:val="00567B4A"/>
    <w:rsid w:val="00573C4A"/>
    <w:rsid w:val="0057509D"/>
    <w:rsid w:val="00583840"/>
    <w:rsid w:val="00584F56"/>
    <w:rsid w:val="005856AA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14DB"/>
    <w:rsid w:val="005E26ED"/>
    <w:rsid w:val="005E2B40"/>
    <w:rsid w:val="005E2C83"/>
    <w:rsid w:val="005E52C7"/>
    <w:rsid w:val="005F3093"/>
    <w:rsid w:val="005F48A3"/>
    <w:rsid w:val="005F4E1F"/>
    <w:rsid w:val="005F55E6"/>
    <w:rsid w:val="005F56A8"/>
    <w:rsid w:val="00601B14"/>
    <w:rsid w:val="00601C41"/>
    <w:rsid w:val="00602BB0"/>
    <w:rsid w:val="00603400"/>
    <w:rsid w:val="006040AF"/>
    <w:rsid w:val="00607148"/>
    <w:rsid w:val="0060728C"/>
    <w:rsid w:val="00607DE8"/>
    <w:rsid w:val="00607EA5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16A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5D61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B68"/>
    <w:rsid w:val="00697DC1"/>
    <w:rsid w:val="00697EDC"/>
    <w:rsid w:val="006A4B98"/>
    <w:rsid w:val="006A4E12"/>
    <w:rsid w:val="006A6387"/>
    <w:rsid w:val="006B065A"/>
    <w:rsid w:val="006B2FB9"/>
    <w:rsid w:val="006B3456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2A91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CAD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47BE3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1BF"/>
    <w:rsid w:val="007E2C77"/>
    <w:rsid w:val="007E390A"/>
    <w:rsid w:val="007E57E8"/>
    <w:rsid w:val="007E5E2C"/>
    <w:rsid w:val="007E72A0"/>
    <w:rsid w:val="007E7CAC"/>
    <w:rsid w:val="007F1F7F"/>
    <w:rsid w:val="007F2739"/>
    <w:rsid w:val="007F575E"/>
    <w:rsid w:val="00802FE7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4B1"/>
    <w:rsid w:val="00860AFB"/>
    <w:rsid w:val="008643F9"/>
    <w:rsid w:val="00864D30"/>
    <w:rsid w:val="00870F17"/>
    <w:rsid w:val="00872007"/>
    <w:rsid w:val="008748CE"/>
    <w:rsid w:val="00875329"/>
    <w:rsid w:val="00875CAD"/>
    <w:rsid w:val="00881F05"/>
    <w:rsid w:val="00882B9D"/>
    <w:rsid w:val="0088349C"/>
    <w:rsid w:val="008868DF"/>
    <w:rsid w:val="00891CE2"/>
    <w:rsid w:val="008A082C"/>
    <w:rsid w:val="008A0EB9"/>
    <w:rsid w:val="008A257C"/>
    <w:rsid w:val="008A2F2D"/>
    <w:rsid w:val="008A3A99"/>
    <w:rsid w:val="008B22FC"/>
    <w:rsid w:val="008B39C9"/>
    <w:rsid w:val="008C48F6"/>
    <w:rsid w:val="008C6CD2"/>
    <w:rsid w:val="008D4DE9"/>
    <w:rsid w:val="008D7018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5F19"/>
    <w:rsid w:val="0094679A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0A20"/>
    <w:rsid w:val="00961ADD"/>
    <w:rsid w:val="00966633"/>
    <w:rsid w:val="00970B74"/>
    <w:rsid w:val="00971AC8"/>
    <w:rsid w:val="009736BC"/>
    <w:rsid w:val="00974629"/>
    <w:rsid w:val="00977FE6"/>
    <w:rsid w:val="0098186A"/>
    <w:rsid w:val="00986974"/>
    <w:rsid w:val="00986BC7"/>
    <w:rsid w:val="00990AB5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19A"/>
    <w:rsid w:val="009D1E85"/>
    <w:rsid w:val="009E08FC"/>
    <w:rsid w:val="009E3CED"/>
    <w:rsid w:val="009E4376"/>
    <w:rsid w:val="009E78AF"/>
    <w:rsid w:val="009F34EB"/>
    <w:rsid w:val="00A07F94"/>
    <w:rsid w:val="00A2147E"/>
    <w:rsid w:val="00A21575"/>
    <w:rsid w:val="00A24A1C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464FA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570C"/>
    <w:rsid w:val="00AE7E0E"/>
    <w:rsid w:val="00AF272A"/>
    <w:rsid w:val="00AF28A2"/>
    <w:rsid w:val="00AF2EC2"/>
    <w:rsid w:val="00AF41C0"/>
    <w:rsid w:val="00AF5A03"/>
    <w:rsid w:val="00AF6244"/>
    <w:rsid w:val="00AF7DE7"/>
    <w:rsid w:val="00B001FD"/>
    <w:rsid w:val="00B01066"/>
    <w:rsid w:val="00B01E5D"/>
    <w:rsid w:val="00B0452D"/>
    <w:rsid w:val="00B0469A"/>
    <w:rsid w:val="00B06D29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15A"/>
    <w:rsid w:val="00B37A11"/>
    <w:rsid w:val="00B41B57"/>
    <w:rsid w:val="00B43E35"/>
    <w:rsid w:val="00B44885"/>
    <w:rsid w:val="00B45123"/>
    <w:rsid w:val="00B46CA0"/>
    <w:rsid w:val="00B50D23"/>
    <w:rsid w:val="00B566F7"/>
    <w:rsid w:val="00B60A8E"/>
    <w:rsid w:val="00B61114"/>
    <w:rsid w:val="00B61D65"/>
    <w:rsid w:val="00B625BD"/>
    <w:rsid w:val="00B63435"/>
    <w:rsid w:val="00B64BF7"/>
    <w:rsid w:val="00B65524"/>
    <w:rsid w:val="00B73FF5"/>
    <w:rsid w:val="00B80970"/>
    <w:rsid w:val="00B84397"/>
    <w:rsid w:val="00B865A8"/>
    <w:rsid w:val="00B876C2"/>
    <w:rsid w:val="00B90CB7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0E77"/>
    <w:rsid w:val="00BE1F60"/>
    <w:rsid w:val="00BE2234"/>
    <w:rsid w:val="00BE3C67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5B94"/>
    <w:rsid w:val="00C26A87"/>
    <w:rsid w:val="00C320F8"/>
    <w:rsid w:val="00C35DC9"/>
    <w:rsid w:val="00C3636D"/>
    <w:rsid w:val="00C373BC"/>
    <w:rsid w:val="00C37B1A"/>
    <w:rsid w:val="00C40A9E"/>
    <w:rsid w:val="00C41923"/>
    <w:rsid w:val="00C42B32"/>
    <w:rsid w:val="00C478B5"/>
    <w:rsid w:val="00C53DA4"/>
    <w:rsid w:val="00C547D1"/>
    <w:rsid w:val="00C55618"/>
    <w:rsid w:val="00C55A27"/>
    <w:rsid w:val="00C60356"/>
    <w:rsid w:val="00C64EA9"/>
    <w:rsid w:val="00C65EC9"/>
    <w:rsid w:val="00C731E3"/>
    <w:rsid w:val="00C7472B"/>
    <w:rsid w:val="00C76B5E"/>
    <w:rsid w:val="00C804A2"/>
    <w:rsid w:val="00C806B2"/>
    <w:rsid w:val="00C82BD7"/>
    <w:rsid w:val="00C83199"/>
    <w:rsid w:val="00C91516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40C4"/>
    <w:rsid w:val="00CC5E27"/>
    <w:rsid w:val="00CD0491"/>
    <w:rsid w:val="00CE1002"/>
    <w:rsid w:val="00CE17A5"/>
    <w:rsid w:val="00CE1EBF"/>
    <w:rsid w:val="00CE2955"/>
    <w:rsid w:val="00CE2FD4"/>
    <w:rsid w:val="00CE4DB2"/>
    <w:rsid w:val="00CE522D"/>
    <w:rsid w:val="00CE77FE"/>
    <w:rsid w:val="00CF476A"/>
    <w:rsid w:val="00CF687B"/>
    <w:rsid w:val="00CF777A"/>
    <w:rsid w:val="00D02DC1"/>
    <w:rsid w:val="00D05B7F"/>
    <w:rsid w:val="00D060EB"/>
    <w:rsid w:val="00D06775"/>
    <w:rsid w:val="00D070FA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00B"/>
    <w:rsid w:val="00D521B0"/>
    <w:rsid w:val="00D52AE9"/>
    <w:rsid w:val="00D553F7"/>
    <w:rsid w:val="00D612CD"/>
    <w:rsid w:val="00D644BC"/>
    <w:rsid w:val="00D649AC"/>
    <w:rsid w:val="00D72E53"/>
    <w:rsid w:val="00D74F43"/>
    <w:rsid w:val="00D762CD"/>
    <w:rsid w:val="00D82F1D"/>
    <w:rsid w:val="00D92069"/>
    <w:rsid w:val="00D936AE"/>
    <w:rsid w:val="00D94503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28BF"/>
    <w:rsid w:val="00DC54AD"/>
    <w:rsid w:val="00DC763D"/>
    <w:rsid w:val="00DD0BB5"/>
    <w:rsid w:val="00DD1B0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737"/>
    <w:rsid w:val="00E07F3E"/>
    <w:rsid w:val="00E106BF"/>
    <w:rsid w:val="00E14FDF"/>
    <w:rsid w:val="00E156A2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3188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098"/>
    <w:rsid w:val="00E91CA9"/>
    <w:rsid w:val="00E930E5"/>
    <w:rsid w:val="00EA2593"/>
    <w:rsid w:val="00EA2CD4"/>
    <w:rsid w:val="00EA4ACC"/>
    <w:rsid w:val="00EA4C21"/>
    <w:rsid w:val="00EA5ACC"/>
    <w:rsid w:val="00EA7937"/>
    <w:rsid w:val="00EB0AA2"/>
    <w:rsid w:val="00EB100E"/>
    <w:rsid w:val="00EB2F5E"/>
    <w:rsid w:val="00EB5CE4"/>
    <w:rsid w:val="00EB654D"/>
    <w:rsid w:val="00EB67C4"/>
    <w:rsid w:val="00EB7E28"/>
    <w:rsid w:val="00EE0ED4"/>
    <w:rsid w:val="00EE0EDC"/>
    <w:rsid w:val="00EE235C"/>
    <w:rsid w:val="00EE272B"/>
    <w:rsid w:val="00EE4CDC"/>
    <w:rsid w:val="00EE6050"/>
    <w:rsid w:val="00EF2F06"/>
    <w:rsid w:val="00EF2F14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07699"/>
    <w:rsid w:val="00F212C3"/>
    <w:rsid w:val="00F21DF2"/>
    <w:rsid w:val="00F22B42"/>
    <w:rsid w:val="00F23659"/>
    <w:rsid w:val="00F30473"/>
    <w:rsid w:val="00F3545B"/>
    <w:rsid w:val="00F412DD"/>
    <w:rsid w:val="00F425D4"/>
    <w:rsid w:val="00F4286F"/>
    <w:rsid w:val="00F46E9C"/>
    <w:rsid w:val="00F4706B"/>
    <w:rsid w:val="00F47987"/>
    <w:rsid w:val="00F50433"/>
    <w:rsid w:val="00F56D33"/>
    <w:rsid w:val="00F6642A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E5C5A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37E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EE60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EE60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7E5E2C"/>
    <w:rPr>
      <w:rFonts w:ascii="Arial Narrow" w:hAnsi="Arial Narrow"/>
      <w:sz w:val="24"/>
      <w:lang w:eastAsia="en-US"/>
    </w:rPr>
  </w:style>
  <w:style w:type="character" w:customStyle="1" w:styleId="jczey">
    <w:name w:val="jczey"/>
    <w:basedOn w:val="DefaultParagraphFont"/>
    <w:rsid w:val="00EE6050"/>
  </w:style>
  <w:style w:type="character" w:customStyle="1" w:styleId="hgkelc">
    <w:name w:val="hgkelc"/>
    <w:basedOn w:val="DefaultParagraphFont"/>
    <w:rsid w:val="00EE6050"/>
  </w:style>
  <w:style w:type="paragraph" w:styleId="NormalWeb">
    <w:name w:val="Normal (Web)"/>
    <w:basedOn w:val="Normal"/>
    <w:uiPriority w:val="99"/>
    <w:semiHidden/>
    <w:unhideWhenUsed/>
    <w:rsid w:val="008A0EB9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paragraph" w:customStyle="1" w:styleId="q-text">
    <w:name w:val="q-text"/>
    <w:basedOn w:val="Normal"/>
    <w:rsid w:val="00A464FA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normaltextrun">
    <w:name w:val="normaltextrun"/>
    <w:basedOn w:val="DefaultParagraphFont"/>
    <w:rsid w:val="00B90CB7"/>
  </w:style>
  <w:style w:type="character" w:styleId="Hyperlink">
    <w:name w:val="Hyperlink"/>
    <w:basedOn w:val="DefaultParagraphFont"/>
    <w:uiPriority w:val="99"/>
    <w:unhideWhenUsed/>
    <w:rsid w:val="0011031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3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15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2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4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53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37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31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9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13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57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93474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13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5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7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82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058918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0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99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22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516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428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854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518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957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7201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250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74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34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702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6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473298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473298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E7515D7CEAFB4A61A3759FC42A95A3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AED9B-8710-45C8-A4C7-7036E7714558}"/>
      </w:docPartPr>
      <w:docPartBody>
        <w:p w:rsidR="005618FF" w:rsidRDefault="005618FF" w:rsidP="005618FF">
          <w:pPr>
            <w:pStyle w:val="E7515D7CEAFB4A61A3759FC42A95A34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F161218FB174D0F94AC6B6E83F2A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31522-AEDE-48AB-B35A-CCC03CCE9DCE}"/>
      </w:docPartPr>
      <w:docPartBody>
        <w:p w:rsidR="005618FF" w:rsidRDefault="005618FF" w:rsidP="005618FF">
          <w:pPr>
            <w:pStyle w:val="5F161218FB174D0F94AC6B6E83F2A7B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911FFE61C37491DBA9D6AFE3FEFC8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4EBDD-ECE3-4E0E-B497-6F2614614C6E}"/>
      </w:docPartPr>
      <w:docPartBody>
        <w:p w:rsidR="005618FF" w:rsidRDefault="005618FF" w:rsidP="005618FF">
          <w:pPr>
            <w:pStyle w:val="D911FFE61C37491DBA9D6AFE3FEFC8E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997DE47B7844BEFA0DF7E1DFA9D5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897E0-8F60-48E6-8767-60198EE1FEBA}"/>
      </w:docPartPr>
      <w:docPartBody>
        <w:p w:rsidR="005618FF" w:rsidRDefault="005618FF" w:rsidP="005618FF">
          <w:pPr>
            <w:pStyle w:val="2997DE47B7844BEFA0DF7E1DFA9D5AA0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B02458A225714A34B219AD0D5A219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18DC2-198C-4EDA-B86D-BE7877FACA8B}"/>
      </w:docPartPr>
      <w:docPartBody>
        <w:p w:rsidR="005618FF" w:rsidRDefault="005618FF" w:rsidP="005618FF">
          <w:pPr>
            <w:pStyle w:val="B02458A225714A34B219AD0D5A219DF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3DB6"/>
    <w:rsid w:val="00216485"/>
    <w:rsid w:val="00217293"/>
    <w:rsid w:val="00247826"/>
    <w:rsid w:val="0026412C"/>
    <w:rsid w:val="00276B73"/>
    <w:rsid w:val="002A67A7"/>
    <w:rsid w:val="00302B40"/>
    <w:rsid w:val="003D7AF8"/>
    <w:rsid w:val="00473298"/>
    <w:rsid w:val="00524D20"/>
    <w:rsid w:val="00530616"/>
    <w:rsid w:val="005618FF"/>
    <w:rsid w:val="005D3BC9"/>
    <w:rsid w:val="006206DC"/>
    <w:rsid w:val="00645E48"/>
    <w:rsid w:val="00654A91"/>
    <w:rsid w:val="006A5ED9"/>
    <w:rsid w:val="006B3456"/>
    <w:rsid w:val="00776B89"/>
    <w:rsid w:val="007C130D"/>
    <w:rsid w:val="007E13D2"/>
    <w:rsid w:val="007E2E66"/>
    <w:rsid w:val="007F5DDF"/>
    <w:rsid w:val="00834F76"/>
    <w:rsid w:val="00854CEF"/>
    <w:rsid w:val="0088270C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AC0B50"/>
    <w:rsid w:val="00B06821"/>
    <w:rsid w:val="00B1048C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0433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618FF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E7515D7CEAFB4A61A3759FC42A95A348">
    <w:name w:val="E7515D7CEAFB4A61A3759FC42A95A348"/>
    <w:rsid w:val="005618FF"/>
    <w:pPr>
      <w:spacing w:after="160" w:line="259" w:lineRule="auto"/>
    </w:pPr>
    <w:rPr>
      <w:kern w:val="2"/>
      <w14:ligatures w14:val="standardContextual"/>
    </w:rPr>
  </w:style>
  <w:style w:type="paragraph" w:customStyle="1" w:styleId="5F161218FB174D0F94AC6B6E83F2A7BC">
    <w:name w:val="5F161218FB174D0F94AC6B6E83F2A7BC"/>
    <w:rsid w:val="005618FF"/>
    <w:pPr>
      <w:spacing w:after="160" w:line="259" w:lineRule="auto"/>
    </w:pPr>
    <w:rPr>
      <w:kern w:val="2"/>
      <w14:ligatures w14:val="standardContextual"/>
    </w:rPr>
  </w:style>
  <w:style w:type="paragraph" w:customStyle="1" w:styleId="D911FFE61C37491DBA9D6AFE3FEFC8E6">
    <w:name w:val="D911FFE61C37491DBA9D6AFE3FEFC8E6"/>
    <w:rsid w:val="005618FF"/>
    <w:pPr>
      <w:spacing w:after="160" w:line="259" w:lineRule="auto"/>
    </w:pPr>
    <w:rPr>
      <w:kern w:val="2"/>
      <w14:ligatures w14:val="standardContextual"/>
    </w:rPr>
  </w:style>
  <w:style w:type="paragraph" w:customStyle="1" w:styleId="2997DE47B7844BEFA0DF7E1DFA9D5AA0">
    <w:name w:val="2997DE47B7844BEFA0DF7E1DFA9D5AA0"/>
    <w:rsid w:val="005618FF"/>
    <w:pPr>
      <w:spacing w:after="160" w:line="259" w:lineRule="auto"/>
    </w:pPr>
    <w:rPr>
      <w:kern w:val="2"/>
      <w14:ligatures w14:val="standardContextual"/>
    </w:rPr>
  </w:style>
  <w:style w:type="paragraph" w:customStyle="1" w:styleId="B02458A225714A34B219AD0D5A219DF2">
    <w:name w:val="B02458A225714A34B219AD0D5A219DF2"/>
    <w:rsid w:val="005618FF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42</TotalTime>
  <Pages>32</Pages>
  <Words>3526</Words>
  <Characters>19821</Characters>
  <Application>Microsoft Office Word</Application>
  <DocSecurity>8</DocSecurity>
  <Lines>1043</Lines>
  <Paragraphs>518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</vt:lpstr>
    </vt:vector>
  </TitlesOfParts>
  <Company/>
  <LinksUpToDate>false</LinksUpToDate>
  <CharactersWithSpaces>22829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</dc:title>
  <dc:subject>Read and interpret plans and specifications</dc:subject>
  <dc:creator>Author Name</dc:creator>
  <cp:lastModifiedBy>Jonathan Curro</cp:lastModifiedBy>
  <cp:revision>9</cp:revision>
  <cp:lastPrinted>2024-02-19T01:11:00Z</cp:lastPrinted>
  <dcterms:created xsi:type="dcterms:W3CDTF">2025-03-24T01:02:00Z</dcterms:created>
  <dcterms:modified xsi:type="dcterms:W3CDTF">2026-04-07T05:08:00Z</dcterms:modified>
  <cp:contentStatus>v2-1_06/02/2026</cp:contentStatus>
</cp:coreProperties>
</file>