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402262115"/>
    <w:p w:rsidR="00FE03AA" w:rsidRPr="00553DDB" w:rsidRDefault="005C570C" w:rsidP="00FE03AA">
      <w:pPr>
        <w:pStyle w:val="01CSTCPLHeading1"/>
        <w:rPr>
          <w:sz w:val="28"/>
          <w:szCs w:val="28"/>
        </w:rPr>
      </w:pPr>
      <w:sdt>
        <w:sdtPr>
          <w:rPr>
            <w:sz w:val="28"/>
            <w:szCs w:val="28"/>
          </w:rPr>
          <w:alias w:val="Title"/>
          <w:tag w:val=""/>
          <w:id w:val="1791854187"/>
          <w:placeholder>
            <w:docPart w:val="92A644D2DCAA458FAF888884F7FB913D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FE03AA" w:rsidRPr="00553DDB">
            <w:rPr>
              <w:sz w:val="28"/>
              <w:szCs w:val="28"/>
            </w:rPr>
            <w:t>BSBOHS201A</w:t>
          </w:r>
        </w:sdtContent>
      </w:sdt>
      <w:r w:rsidR="00FE03AA" w:rsidRPr="00553DDB">
        <w:rPr>
          <w:sz w:val="28"/>
          <w:szCs w:val="28"/>
        </w:rPr>
        <w:t xml:space="preserve"> </w:t>
      </w:r>
    </w:p>
    <w:p w:rsidR="00FE03AA" w:rsidRPr="00553DDB" w:rsidRDefault="005C570C" w:rsidP="00FE03AA">
      <w:pPr>
        <w:pStyle w:val="01CSTCPLHeading1"/>
        <w:rPr>
          <w:sz w:val="28"/>
          <w:szCs w:val="28"/>
        </w:rPr>
      </w:pPr>
      <w:sdt>
        <w:sdtPr>
          <w:rPr>
            <w:sz w:val="28"/>
            <w:szCs w:val="28"/>
          </w:rPr>
          <w:alias w:val="Subject"/>
          <w:tag w:val=""/>
          <w:id w:val="825252594"/>
          <w:placeholder>
            <w:docPart w:val="3443ABD532634A5D89AE55B37A8DDC6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FE03AA" w:rsidRPr="00553DDB">
            <w:rPr>
              <w:sz w:val="28"/>
              <w:szCs w:val="28"/>
            </w:rPr>
            <w:t>Participate in OHS processes</w:t>
          </w:r>
        </w:sdtContent>
      </w:sdt>
    </w:p>
    <w:p w:rsidR="00FE03AA" w:rsidRPr="00553DDB" w:rsidRDefault="00FE03AA" w:rsidP="00FE03AA">
      <w:pPr>
        <w:rPr>
          <w:rFonts w:ascii="Arial" w:hAnsi="Arial" w:cs="Arial"/>
          <w:sz w:val="22"/>
          <w:szCs w:val="28"/>
        </w:rPr>
      </w:pPr>
    </w:p>
    <w:p w:rsidR="00FE03AA" w:rsidRPr="00553DDB" w:rsidRDefault="00FE03AA" w:rsidP="00FE03A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FE03AA" w:rsidRPr="00553DDB" w:rsidTr="00083BA6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553DDB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553DDB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bookmarkStart w:id="1" w:name="_Ref396827952"/>
            <w:r w:rsidRPr="00553DDB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E03AA" w:rsidRPr="00553DDB" w:rsidRDefault="00482E09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900534894" w:edGrp="everyone"/>
            <w:r>
              <w:rPr>
                <w:rFonts w:ascii="Arial" w:hAnsi="Arial" w:cs="Arial"/>
                <w:sz w:val="22"/>
                <w:szCs w:val="22"/>
              </w:rPr>
              <w:t>Ana Marchese</w:t>
            </w:r>
            <w:permEnd w:id="900534894"/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228832017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FE03A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204FBB5F" wp14:editId="2DD3FC36">
                      <wp:extent cx="3933825" cy="428625"/>
                      <wp:effectExtent l="0" t="0" r="9525" b="9525"/>
                      <wp:docPr id="7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228832017" w:displacedByCustomXml="prev"/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E03AA" w:rsidRPr="00553DDB" w:rsidRDefault="00482E09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706240989" w:edGrp="everyone"/>
            <w:r>
              <w:rPr>
                <w:rFonts w:ascii="Arial" w:hAnsi="Arial" w:cs="Arial"/>
                <w:sz w:val="22"/>
                <w:szCs w:val="22"/>
              </w:rPr>
              <w:t xml:space="preserve">Brett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Stoward</w:t>
            </w:r>
            <w:permEnd w:id="706240989"/>
            <w:proofErr w:type="spellEnd"/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284645895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FE03A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87F6F25" wp14:editId="0BD7BBE1">
                      <wp:extent cx="3933825" cy="409575"/>
                      <wp:effectExtent l="0" t="0" r="9525" b="9525"/>
                      <wp:docPr id="9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284645895" w:displacedByCustomXml="next"/>
          </w:sdtContent>
        </w:sdt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698175523" w:edGrp="everyone" w:colFirst="1" w:colLast="1"/>
            <w:r w:rsidRPr="00553DDB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58B9A1796C4347E48EBED928786C702F"/>
            </w:placeholder>
            <w:date w:fullDate="2018-11-20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482E09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20/11/2018</w:t>
                </w:r>
              </w:p>
            </w:tc>
          </w:sdtContent>
        </w:sdt>
      </w:tr>
      <w:permEnd w:id="1698175523"/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FE03AA" w:rsidRPr="00553DDB" w:rsidTr="00083BA6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FE03AA" w:rsidRPr="00553DDB" w:rsidTr="00083BA6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559" w:type="dxa"/>
            <w:vMerge w:val="restart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762147238" w:edGrp="everyone"/>
            <w:permEnd w:id="762147238"/>
          </w:p>
        </w:tc>
        <w:tc>
          <w:tcPr>
            <w:tcW w:w="1272" w:type="dxa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FE03AA" w:rsidRPr="00553DDB" w:rsidTr="00083BA6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20071135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FE03AA" w:rsidRPr="00553DDB" w:rsidRDefault="005F203A" w:rsidP="00083BA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07113535" w:displacedByCustomXml="prev"/>
        <w:permStart w:id="116169515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FE03AA" w:rsidRPr="00553DDB" w:rsidRDefault="00923DC4" w:rsidP="00083BA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61695157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E03AA" w:rsidRPr="00553DDB" w:rsidTr="00083BA6">
        <w:tc>
          <w:tcPr>
            <w:tcW w:w="9016" w:type="dxa"/>
            <w:shd w:val="clear" w:color="auto" w:fill="D9D9D9" w:themeFill="background1" w:themeFillShade="D9"/>
          </w:tcPr>
          <w:bookmarkEnd w:id="1"/>
          <w:p w:rsidR="00FE03AA" w:rsidRPr="00553DDB" w:rsidRDefault="00FE03AA" w:rsidP="00083BA6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553DDB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FE03AA" w:rsidRPr="00553DDB" w:rsidTr="00083BA6">
        <w:trPr>
          <w:trHeight w:val="13602"/>
        </w:trPr>
        <w:tc>
          <w:tcPr>
            <w:tcW w:w="9016" w:type="dxa"/>
          </w:tcPr>
          <w:p w:rsidR="00FE03AA" w:rsidRPr="00553DDB" w:rsidRDefault="00FE03AA" w:rsidP="00083BA6">
            <w:pPr>
              <w:rPr>
                <w:rFonts w:ascii="Arial" w:hAnsi="Arial" w:cs="Arial"/>
                <w:szCs w:val="24"/>
              </w:rPr>
            </w:pPr>
            <w:permStart w:id="1903720298" w:edGrp="everyone"/>
            <w:permEnd w:id="1903720298"/>
          </w:p>
        </w:tc>
      </w:tr>
    </w:tbl>
    <w:p w:rsidR="00DC153B" w:rsidRPr="00553DDB" w:rsidRDefault="00DC153B" w:rsidP="00DC153B">
      <w:pPr>
        <w:pStyle w:val="11CSTCPLQuestionBullet"/>
        <w:ind w:left="709" w:hanging="709"/>
      </w:pPr>
      <w:r w:rsidRPr="00553DDB">
        <w:lastRenderedPageBreak/>
        <w:t xml:space="preserve">Match the terms and definitions by </w:t>
      </w:r>
      <w:r w:rsidR="001C038B">
        <w:t xml:space="preserve">writing </w:t>
      </w:r>
      <w:r w:rsidR="001903BE" w:rsidRPr="00553DDB">
        <w:t xml:space="preserve">the </w:t>
      </w:r>
      <w:r w:rsidR="001C038B">
        <w:t xml:space="preserve">appropriate </w:t>
      </w:r>
      <w:r w:rsidR="001903BE" w:rsidRPr="00553DDB">
        <w:t>letter</w:t>
      </w:r>
      <w:r w:rsidR="00344C41">
        <w:t xml:space="preserve"> next to each number</w:t>
      </w:r>
      <w:r w:rsidR="001903BE" w:rsidRPr="00553DDB">
        <w:t xml:space="preserve"> in the centre column</w:t>
      </w:r>
      <w:r w:rsidRPr="00553DDB">
        <w:t>.</w:t>
      </w:r>
      <w:bookmarkEnd w:id="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Terms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keepNext/>
              <w:ind w:left="993" w:right="82" w:hanging="993"/>
              <w:jc w:val="center"/>
              <w:rPr>
                <w:rFonts w:ascii="Arial" w:hAnsi="Arial" w:cs="Arial"/>
                <w:sz w:val="22"/>
              </w:rPr>
            </w:pPr>
            <w:r w:rsidRPr="00553DDB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Definition</w:t>
            </w:r>
          </w:p>
        </w:tc>
        <w:permStart w:id="12395087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3487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39508783" w:displacedByCustomXml="prev"/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PRA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1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2006280281" w:edGrp="everyone"/>
            <w:r w:rsidR="00C33AF2">
              <w:rPr>
                <w:rFonts w:ascii="Arial" w:hAnsi="Arial" w:cs="Arial"/>
                <w:sz w:val="22"/>
              </w:rPr>
              <w:t>F</w:t>
            </w:r>
            <w:permEnd w:id="2006280281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 the requirements of the work to be undertaken.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JSA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2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021071586" w:edGrp="everyone"/>
            <w:r w:rsidR="00C33AF2">
              <w:rPr>
                <w:rFonts w:ascii="Arial" w:hAnsi="Arial" w:cs="Arial"/>
                <w:sz w:val="22"/>
              </w:rPr>
              <w:t>E</w:t>
            </w:r>
            <w:permEnd w:id="1021071586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 what to do in the event of fires and other accidents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Plans and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3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967773936" w:edGrp="everyone"/>
            <w:r w:rsidR="00C33AF2">
              <w:rPr>
                <w:rFonts w:ascii="Arial" w:hAnsi="Arial" w:cs="Arial"/>
                <w:sz w:val="22"/>
              </w:rPr>
              <w:t>A</w:t>
            </w:r>
            <w:permEnd w:id="967773936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3" w:right="82" w:hanging="13"/>
              <w:jc w:val="center"/>
            </w:pPr>
            <w:r w:rsidRPr="00553DDB">
              <w:t>Contains important information about hazardous materials or chemicals.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Manufacturer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4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578905168" w:edGrp="everyone"/>
            <w:r w:rsidR="00C33AF2">
              <w:rPr>
                <w:rFonts w:ascii="Arial" w:hAnsi="Arial" w:cs="Arial"/>
                <w:sz w:val="22"/>
              </w:rPr>
              <w:t>D</w:t>
            </w:r>
            <w:permEnd w:id="1578905168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Outlines how tools and equipment should be used (e.g. lubricant levels, maintenance requirements).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SDS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5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777860403" w:edGrp="everyone"/>
            <w:r w:rsidR="00C33AF2">
              <w:rPr>
                <w:rFonts w:ascii="Arial" w:hAnsi="Arial" w:cs="Arial"/>
                <w:sz w:val="22"/>
              </w:rPr>
              <w:t>C</w:t>
            </w:r>
            <w:permEnd w:id="777860403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Identifies hazards and potential hazards that may be encountered while working.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6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Emergency procedures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6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2005227648" w:edGrp="everyone"/>
            <w:r w:rsidR="00C33AF2">
              <w:rPr>
                <w:rFonts w:ascii="Arial" w:hAnsi="Arial" w:cs="Arial"/>
                <w:sz w:val="22"/>
              </w:rPr>
              <w:t>2</w:t>
            </w:r>
            <w:permEnd w:id="2005227648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F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A personal assessment of risk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2" w:name="_Ref424210309"/>
      <w:bookmarkStart w:id="3" w:name="_Ref412796746"/>
      <w:r w:rsidRPr="00553DDB">
        <w:t>For each of the hazards identified below, describe the injuries/damage they may cause (i.e. to fellow workers, other people and/or animals) and suggest a suitable control measure.</w:t>
      </w:r>
      <w:bookmarkEnd w:id="2"/>
      <w:r w:rsidRPr="00553DDB">
        <w:br/>
      </w:r>
      <w:bookmarkEnd w:id="3"/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1258"/>
        <w:gridCol w:w="3104"/>
        <w:gridCol w:w="3104"/>
        <w:gridCol w:w="609"/>
      </w:tblGrid>
      <w:tr w:rsidR="005F203A" w:rsidRPr="00553DDB" w:rsidTr="005F203A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Hazard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Injuries or damage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Control measure</w:t>
            </w:r>
          </w:p>
        </w:tc>
        <w:permStart w:id="21140671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8912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14067163" w:displacedByCustomXml="prev"/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Hazardous chemical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F65F30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860449269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Skin rashes, chemical burns</w:t>
            </w:r>
            <w:permEnd w:id="860449269"/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F65F30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054294912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PPE: gloves</w:t>
            </w:r>
            <w:permEnd w:id="105429491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Noise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1051DF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186164364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Hearing damage</w:t>
            </w:r>
            <w:permEnd w:id="1186164364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333431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16657576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PPE: hearing protection</w:t>
            </w:r>
            <w:permEnd w:id="11665757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Manual handling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8E1776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57707644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Strains, sprains</w:t>
            </w:r>
            <w:permEnd w:id="157707644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8E1776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79648151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Body: Knee vent, shoulders level </w:t>
            </w:r>
            <w:permEnd w:id="17964815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4" w:name="_Ref415045277"/>
      <w:r w:rsidRPr="00553DDB">
        <w:t>Who should you speak to if you find problems (e.g. hazards, accidents and emergencies)?</w:t>
      </w:r>
      <w:bookmarkEnd w:id="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ED59C9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ED59C9" w:rsidRDefault="00EF7039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367028121" w:edGrp="everyone"/>
            <w:r>
              <w:rPr>
                <w:rFonts w:ascii="Arial" w:hAnsi="Arial" w:cs="Arial"/>
                <w:sz w:val="22"/>
                <w:szCs w:val="22"/>
              </w:rPr>
              <w:t>Health &amp; Safety representative, supervisor, project manager</w:t>
            </w:r>
            <w:permEnd w:id="367028121"/>
          </w:p>
        </w:tc>
        <w:permStart w:id="19773094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38926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77309409" w:displacedByCustomXml="prev"/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  <w:jc w:val="both"/>
      </w:pPr>
      <w:bookmarkStart w:id="5" w:name="_Ref406591713"/>
      <w:r w:rsidRPr="00553DDB">
        <w:t>What should you do if you discover a fault with plant, tools or equipment?</w:t>
      </w:r>
      <w:bookmarkEnd w:id="5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74582" w:rsidRPr="00553DDB" w:rsidTr="000F0501">
        <w:trPr>
          <w:trHeight w:val="739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474582" w:rsidRPr="00553DDB" w:rsidRDefault="00474582" w:rsidP="004745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82" w:rsidRPr="00553DDB" w:rsidRDefault="00EF7039" w:rsidP="0047458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74803158" w:edGrp="everyone"/>
            <w:r>
              <w:rPr>
                <w:rFonts w:ascii="Arial" w:hAnsi="Arial" w:cs="Arial"/>
                <w:sz w:val="22"/>
                <w:szCs w:val="22"/>
              </w:rPr>
              <w:t>STRR, Stop, tag, Report and Record</w:t>
            </w:r>
            <w:permEnd w:id="874803158"/>
          </w:p>
        </w:tc>
        <w:permStart w:id="357259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94977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74582" w:rsidRPr="00553DDB" w:rsidRDefault="005F203A" w:rsidP="00474582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5725997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/>
    <w:p w:rsidR="00DC153B" w:rsidRPr="00553DDB" w:rsidRDefault="00DC153B" w:rsidP="00DC153B">
      <w:pPr>
        <w:pStyle w:val="11CSTCPLQuestionBullet"/>
        <w:ind w:left="709" w:hanging="709"/>
      </w:pPr>
      <w:bookmarkStart w:id="6" w:name="_Ref424211517"/>
      <w:r w:rsidRPr="00553DDB">
        <w:t>Which legislation relates to safety in the workplace? Tick your response.</w:t>
      </w:r>
      <w:bookmarkEnd w:id="6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8489193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9834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48919353" w:displacedByCustomXml="prev"/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892147727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599300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892147727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Occupational Health and Safety Act 2015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2017823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4767114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403490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201782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Work Health and Safety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616871304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9135399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61687130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Safety Act 1900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228197509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6545678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22819750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Safety and Health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7" w:name="_Ref424211632"/>
      <w:r w:rsidRPr="00553DDB">
        <w:t>True or False (Tick your response): Employers are required by legislation to implement safety measures which are reasonably practicable.</w:t>
      </w:r>
      <w:bookmarkEnd w:id="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37D67" w:rsidRPr="00553DDB" w:rsidRDefault="00137D67" w:rsidP="00137D6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469195548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1277274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BC28C2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469195548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5053218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4536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37D67" w:rsidRPr="00553DDB" w:rsidRDefault="00137D67" w:rsidP="00137D6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05321825" w:displacedByCustomXml="prev"/>
      </w:tr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503463259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2674683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503463259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8" w:name="_Ref424211634"/>
      <w:r w:rsidRPr="00553DDB">
        <w:t>True or False (Tick your response): Workers are required by legislation to follow reasonable employer directives (e.g. to undertake first aid and/or fire safety training).</w:t>
      </w:r>
      <w:bookmarkEnd w:id="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37D67" w:rsidRPr="00553DDB" w:rsidRDefault="00137D67" w:rsidP="00137D6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89610728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5776921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BC28C2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89610728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4132369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271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37D67" w:rsidRPr="00553DDB" w:rsidRDefault="00137D67" w:rsidP="00137D6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13236909" w:displacedByCustomXml="prev"/>
      </w:tr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731477297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4129036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731477297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441559" w:rsidRPr="00553DDB" w:rsidRDefault="00441559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pStyle w:val="11CSTCPLQuestionBullet"/>
        <w:ind w:left="709" w:hanging="709"/>
      </w:pPr>
      <w:bookmarkStart w:id="9" w:name="_Ref424213216"/>
      <w:r w:rsidRPr="00553DDB">
        <w:lastRenderedPageBreak/>
        <w:t>The following symbols appear under the heading ‘Required PPE’ on an SDS. What do the symbols represent?</w:t>
      </w:r>
      <w:bookmarkEnd w:id="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Symbol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9541482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03001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54148280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5995B1AC" wp14:editId="5ECE03BA">
                  <wp:extent cx="781200" cy="720000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r="77897"/>
                          <a:stretch/>
                        </pic:blipFill>
                        <pic:spPr bwMode="auto"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4442FB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51311093" w:edGrp="everyone"/>
            <w:r>
              <w:rPr>
                <w:rFonts w:ascii="Arial" w:hAnsi="Arial" w:cs="Arial"/>
                <w:sz w:val="22"/>
                <w:szCs w:val="22"/>
              </w:rPr>
              <w:t>Overalls</w:t>
            </w:r>
            <w:permEnd w:id="45131109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2071D428" wp14:editId="49E4D75A">
                  <wp:extent cx="770400" cy="720000"/>
                  <wp:effectExtent l="0" t="0" r="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26091" r="52138"/>
                          <a:stretch/>
                        </pic:blipFill>
                        <pic:spPr bwMode="auto">
                          <a:xfrm>
                            <a:off x="0" y="0"/>
                            <a:ext cx="7704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4442FB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072782996" w:edGrp="everyone"/>
            <w:r>
              <w:rPr>
                <w:rFonts w:ascii="Arial" w:hAnsi="Arial" w:cs="Arial"/>
                <w:sz w:val="22"/>
                <w:szCs w:val="22"/>
              </w:rPr>
              <w:t>Gloves</w:t>
            </w:r>
            <w:permEnd w:id="207278299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6B2662D9" wp14:editId="3AAAFFCA">
                  <wp:extent cx="774000" cy="720000"/>
                  <wp:effectExtent l="0" t="0" r="7620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52016" r="26048"/>
                          <a:stretch/>
                        </pic:blipFill>
                        <pic:spPr bwMode="auto">
                          <a:xfrm>
                            <a:off x="0" y="0"/>
                            <a:ext cx="774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4442FB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230470764" w:edGrp="everyone"/>
            <w:r>
              <w:rPr>
                <w:rFonts w:ascii="Arial" w:hAnsi="Arial" w:cs="Arial"/>
                <w:sz w:val="22"/>
                <w:szCs w:val="22"/>
              </w:rPr>
              <w:t>Safety googles</w:t>
            </w:r>
            <w:permEnd w:id="123047076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4D23C405" wp14:editId="7023D346">
                  <wp:extent cx="784800" cy="720000"/>
                  <wp:effectExtent l="0" t="0" r="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77775"/>
                          <a:stretch/>
                        </pic:blipFill>
                        <pic:spPr bwMode="auto">
                          <a:xfrm>
                            <a:off x="0" y="0"/>
                            <a:ext cx="7848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5C5468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649486830" w:edGrp="everyone"/>
            <w:r>
              <w:rPr>
                <w:rFonts w:ascii="Arial" w:hAnsi="Arial" w:cs="Arial"/>
                <w:sz w:val="22"/>
                <w:szCs w:val="22"/>
              </w:rPr>
              <w:t>Breathing apparatus</w:t>
            </w:r>
            <w:permEnd w:id="64948683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0" w:name="_Ref408209094"/>
      <w:r w:rsidRPr="00553DDB">
        <w:t>Describe the meaning and use of the signs displayed below.</w:t>
      </w:r>
      <w:bookmarkEnd w:id="1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720"/>
        <w:gridCol w:w="4650"/>
        <w:gridCol w:w="609"/>
      </w:tblGrid>
      <w:tr w:rsidR="005F203A" w:rsidRPr="00553DDB" w:rsidTr="005F203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Sign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Meaning</w:t>
            </w:r>
          </w:p>
        </w:tc>
        <w:permStart w:id="11350389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3260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35038967" w:displacedByCustomXml="prev"/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hanging="993"/>
              <w:jc w:val="center"/>
            </w:pPr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76672" behindDoc="1" locked="0" layoutInCell="1" allowOverlap="1" wp14:anchorId="1ECA394C" wp14:editId="4F04E39D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90575" cy="790575"/>
                  <wp:effectExtent l="0" t="0" r="9525" b="9525"/>
                  <wp:wrapSquare wrapText="bothSides"/>
                  <wp:docPr id="32" name="Picture 84" descr="First a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First a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A11AAE" w:rsidP="005F203A">
            <w:pPr>
              <w:rPr>
                <w:rFonts w:ascii="Arial" w:hAnsi="Arial" w:cs="Arial"/>
                <w:sz w:val="22"/>
              </w:rPr>
            </w:pPr>
            <w:permStart w:id="718226457" w:edGrp="everyone"/>
            <w:r>
              <w:rPr>
                <w:rFonts w:ascii="Arial" w:hAnsi="Arial" w:cs="Arial"/>
                <w:sz w:val="22"/>
              </w:rPr>
              <w:t>Location of First Aid</w:t>
            </w:r>
            <w:permEnd w:id="718226457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hanging="993"/>
              <w:jc w:val="center"/>
            </w:pPr>
            <w:r w:rsidRPr="00553DDB">
              <w:rPr>
                <w:noProof/>
                <w:lang w:eastAsia="en-AU"/>
              </w:rPr>
              <w:drawing>
                <wp:inline distT="0" distB="0" distL="0" distR="0" wp14:anchorId="099CD10F" wp14:editId="600CE9D0">
                  <wp:extent cx="1054800" cy="792000"/>
                  <wp:effectExtent l="0" t="0" r="0" b="8255"/>
                  <wp:docPr id="2" name="Picture 2" descr="Do Not Enter Saftety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 Not Enter Saftety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9" t="8197" r="7089" b="8197"/>
                          <a:stretch/>
                        </pic:blipFill>
                        <pic:spPr bwMode="auto">
                          <a:xfrm>
                            <a:off x="0" y="0"/>
                            <a:ext cx="10548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A11AAE" w:rsidP="005F203A">
            <w:pPr>
              <w:rPr>
                <w:rFonts w:ascii="Arial" w:hAnsi="Arial" w:cs="Arial"/>
                <w:sz w:val="22"/>
              </w:rPr>
            </w:pPr>
            <w:permStart w:id="88699678" w:edGrp="everyone"/>
            <w:r>
              <w:rPr>
                <w:rFonts w:ascii="Arial" w:hAnsi="Arial" w:cs="Arial"/>
                <w:sz w:val="22"/>
              </w:rPr>
              <w:t>Warning sign for all unauthorised personnel to enter area</w:t>
            </w:r>
            <w:permEnd w:id="88699678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77696" behindDoc="1" locked="0" layoutInCell="1" allowOverlap="1" wp14:anchorId="6A72C7B2" wp14:editId="5063F086">
                  <wp:simplePos x="1684020" y="2217420"/>
                  <wp:positionH relativeFrom="margin">
                    <wp:posOffset>407035</wp:posOffset>
                  </wp:positionH>
                  <wp:positionV relativeFrom="margin">
                    <wp:posOffset>28575</wp:posOffset>
                  </wp:positionV>
                  <wp:extent cx="836295" cy="836295"/>
                  <wp:effectExtent l="0" t="0" r="1905" b="1905"/>
                  <wp:wrapSquare wrapText="bothSides"/>
                  <wp:docPr id="38" name="Picture 38" descr="https://encrypted-tbn3.gstatic.com/images?q=tbn:ANd9GcRfZQGVU3BvP46nBERPIeqexiKuKX8OHW4dEmTYE6j-oAKUgPPkHw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3.gstatic.com/images?q=tbn:ANd9GcRfZQGVU3BvP46nBERPIeqexiKuKX8OHW4dEmTYE6j-oAKUgPPkHw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674A0D" w:rsidP="005F203A">
            <w:pPr>
              <w:rPr>
                <w:rFonts w:ascii="Arial" w:hAnsi="Arial" w:cs="Arial"/>
                <w:sz w:val="22"/>
              </w:rPr>
            </w:pPr>
            <w:permStart w:id="1313242709" w:edGrp="everyone"/>
            <w:r>
              <w:rPr>
                <w:rFonts w:ascii="Arial" w:hAnsi="Arial" w:cs="Arial"/>
                <w:sz w:val="22"/>
              </w:rPr>
              <w:t xml:space="preserve">Location of </w:t>
            </w:r>
            <w:proofErr w:type="spellStart"/>
            <w:r>
              <w:rPr>
                <w:rFonts w:ascii="Arial" w:hAnsi="Arial" w:cs="Arial"/>
                <w:sz w:val="22"/>
              </w:rPr>
              <w:t>fire fighting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facilities</w:t>
            </w:r>
            <w:permEnd w:id="1313242709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r w:rsidRPr="00553DDB">
        <w:br w:type="page"/>
      </w:r>
    </w:p>
    <w:p w:rsidR="00DC153B" w:rsidRPr="00553DDB" w:rsidRDefault="00DC153B" w:rsidP="00DC153B">
      <w:pPr>
        <w:rPr>
          <w:rFonts w:ascii="Arial" w:hAnsi="Arial"/>
          <w:b/>
          <w:i/>
        </w:rPr>
      </w:pPr>
      <w:r w:rsidRPr="00553DDB">
        <w:rPr>
          <w:rFonts w:ascii="Arial" w:hAnsi="Arial"/>
          <w:b/>
          <w:i/>
        </w:rPr>
        <w:lastRenderedPageBreak/>
        <w:t xml:space="preserve">Refer to the Risk Matrix below when responding 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_Ref408921283 \r \h </w:instrText>
      </w:r>
      <w:r w:rsidR="00553DDB" w:rsidRPr="00553DDB">
        <w:rPr>
          <w:rFonts w:ascii="Arial" w:hAnsi="Arial"/>
          <w:b/>
          <w:i/>
        </w:rPr>
        <w:instrText xml:space="preserve">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441559" w:rsidRPr="00553DDB">
        <w:rPr>
          <w:rFonts w:ascii="Arial" w:hAnsi="Arial"/>
          <w:b/>
          <w:i/>
        </w:rPr>
        <w:t xml:space="preserve">Q10. </w:t>
      </w:r>
      <w:r w:rsidRPr="00553DDB">
        <w:rPr>
          <w:rFonts w:ascii="Arial" w:hAnsi="Arial"/>
          <w:b/>
          <w:i/>
        </w:rPr>
        <w:fldChar w:fldCharType="end"/>
      </w:r>
      <w:r w:rsidRPr="00553DDB">
        <w:rPr>
          <w:rFonts w:ascii="Arial" w:hAnsi="Arial"/>
          <w:b/>
          <w:i/>
        </w:rPr>
        <w:t xml:space="preserve">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_Ref408921287 \r \h </w:instrText>
      </w:r>
      <w:r w:rsidR="00553DDB" w:rsidRPr="00553DDB">
        <w:rPr>
          <w:rFonts w:ascii="Arial" w:hAnsi="Arial"/>
          <w:b/>
          <w:i/>
        </w:rPr>
        <w:instrText xml:space="preserve">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441559" w:rsidRPr="00553DDB">
        <w:rPr>
          <w:rFonts w:ascii="Arial" w:hAnsi="Arial"/>
          <w:b/>
          <w:i/>
        </w:rPr>
        <w:t xml:space="preserve">Q12. </w:t>
      </w:r>
      <w:r w:rsidRPr="00553DDB">
        <w:rPr>
          <w:rFonts w:ascii="Arial" w:hAnsi="Arial"/>
          <w:b/>
          <w:i/>
        </w:rPr>
        <w:fldChar w:fldCharType="end"/>
      </w:r>
    </w:p>
    <w:p w:rsidR="00DC153B" w:rsidRPr="00553DDB" w:rsidRDefault="00DC153B" w:rsidP="00DC153B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A: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B: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First Aid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:rsidR="00DC153B" w:rsidRPr="00553DDB" w:rsidRDefault="00DC153B" w:rsidP="00DC153B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DC153B" w:rsidRPr="00553DDB" w:rsidTr="007B7982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:rsidR="00DC153B" w:rsidRPr="00553DDB" w:rsidRDefault="00DC153B" w:rsidP="00DC153B">
      <w:pPr>
        <w:rPr>
          <w:sz w:val="20"/>
        </w:rPr>
      </w:pPr>
    </w:p>
    <w:p w:rsidR="00DC153B" w:rsidRPr="00553DDB" w:rsidRDefault="00DC153B" w:rsidP="00DC153B">
      <w:pPr>
        <w:jc w:val="left"/>
        <w:rPr>
          <w:sz w:val="20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1" w:name="_Ref408921283"/>
      <w:r w:rsidRPr="00553DDB">
        <w:t>Which rating is designated for the highest risk and which rating is used for the lowest risk?</w:t>
      </w:r>
      <w:bookmarkEnd w:id="11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7B798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287513D4" wp14:editId="2E8665F0">
                      <wp:extent cx="4614530" cy="619125"/>
                      <wp:effectExtent l="0" t="0" r="0" b="9525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6191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5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5C570C" w:rsidRPr="006215FC" w:rsidRDefault="005C570C" w:rsidP="00DC153B">
                                  <w:pPr>
                                    <w:pStyle w:val="7BAnswer"/>
                                    <w:rPr>
                                      <w:vanish w:val="0"/>
                                      <w:color w:val="17365D" w:themeColor="text2" w:themeShade="BF"/>
                                    </w:rPr>
                                  </w:pPr>
                                  <w:r w:rsidRPr="00721453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Highest Risk</w:t>
                                  </w: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 xml:space="preserve">: 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878661884" w:edGrp="everyone"/>
                                  <w:r w:rsidR="00E04B65">
                                    <w:rPr>
                                      <w:vanish w:val="0"/>
                                    </w:rPr>
                                    <w:t>1A</w:t>
                                  </w:r>
                                  <w:permEnd w:id="1878661884"/>
                                </w:p>
                                <w:p w:rsidR="005C570C" w:rsidRPr="006215FC" w:rsidRDefault="005C570C" w:rsidP="00DC153B">
                                  <w:pPr>
                                    <w:pStyle w:val="7BAnswer"/>
                                    <w:rPr>
                                      <w:vanish w:val="0"/>
                                    </w:rPr>
                                  </w:pP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Lowest Risk: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666582730" w:edGrp="everyone"/>
                                  <w:r w:rsidR="00DD3655">
                                    <w:rPr>
                                      <w:vanish w:val="0"/>
                                    </w:rPr>
                                    <w:t>5E</w:t>
                                  </w:r>
                                  <w:permEnd w:id="166658273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287513D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width:363.3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ibX3/l2PAAAAAAAAAAAA4D5rZt7rEQAAAAAAAAAA&#10;ANxnzczfegQAAAAAAAAAAAD3ec459QYAAAAAAAAAAAAu9KoHAAAAAAAAAAAAcCc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Im19/5RjwAAAAAA&#10;AAAAAOA+a2Y+6xEAAAAAAAAAAADcx4UoAAAAAAAAAAAAiTUzv+oRAAAAAAAAAAAA3Oc559QbAAAA&#10;AAAAAAAAuJALUQ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Jr7/2nHgEAAAAAAAAAAMB91sy81SMAAAAAAAAAAAC4z5qZr3oE&#10;AAAAAAAAAAAA93nOOfUGAAAAAAAAAAAALvSqBwAAAAAAAAAAAHAn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CJtff+qEcAAAAAAAAAAABwnzUz&#10;P+sRAAAAAAAAAAAA3GfNzL96BAAAAAAAAAAAAPd5zjn1BgAAAAAAAAAAAC70qgcAAAAAAAAAAABw&#10;Jw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D8&#10;Z++OiSoAoiAIvk9dDmZADyYg5nRAihVsHTImuG4FK2CqFk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isvfdLPQIAAAAAAAAAAID7rJn5rkcA&#10;AAAAAAAAAABwHxeiAAAAAAAAAAAAJNbMfNUjAAAAAAAAAAAAuM/jnFNvAAAAAAAAAAAA4EIuRAE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isvfdnPQIAAAAAAAAAAID7rJl5rUcAAAAAAAAAAABwnzUzf/UIAAAAAAAAAAAA7vM4&#10;59QbAAAAAAAAAAAAuNBTPQAAAAAAAAAAAIA7Cd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6LTlEwAAIABJ&#10;REFU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rL33Wz0CAAAAAAAAAACA+6yZ&#10;+ahHAAAAAAAAAAAAcB8XogAAAAAAAAAAACTWzLzXIwAAAAAAAAAAALjP45xTbwAAAAAAAAAAAOBC&#10;LkQB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rL33Tz0CAAAAAAAAAACA+6yZea5HAAAAAAAAAAAAcJ81M7/1CAAAAAAAAAAA&#10;AO7zOOfUGwAAAAAAAAAAALjQUz0AAAAAAAAAAACAOwn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+Gfvjokq&#10;AKIgCL5PnQV8EOEEAnwQkXAmkIQUbBwyJrhuBStgqjY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Cx9t7v9QgAAAAAAAAAAADus2bmrR4BAAAAAAAAAADAfdbM/NUjAAAAAAAAAAAA&#10;uM/jnFNvAAAAAAAAAAAA4EJP9QAAAAAAAAAAAADuJG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sfbez/UIAAAAAAAAAAAA7rNm5qceAQAAAAAA&#10;AAAAwH1ciAIAAAAAAAAAAJBYM/NdjwAAAAAAAAAAAOA+j3NOvQEAAAAAAAAAAIALuRAF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sfbeX/UIAAAAAAAAAAAA7rNm5qUeAQAAAAAAAAAAwH3WzPzWIwAAAAAAAAAAALjP45xTbwAA&#10;AAAAAAAAAOBCT/UAAAAAAAAAAAAA7iR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LH23q/1CAAAAAAAAAAAAO6zZuazHgEAAAAAAAAAAMB9XIgC&#10;AAAAAAAAAACQWDPzUY8AAAAAAAAAAADgPo9zTr0BAAAAAAAAAACAC7kQBQ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45+9OyaKBYiiKPh2a3Ki7wMp&#10;5EghYUwQ/QApqMHGIOME063gCjhVF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LH23v/rEQAAAAAAAAAAANxnzcxLPQIA&#10;AAAAAAAAAID7rJn5rkcAAAAAAAAAAABwn8c5p94AAAAAAAAAAADAhZ71AAAAAAAAAAAAAO4k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DGSWrgAAAgAElEQVQ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Cx9t7v9QgAAAAAAAAAAADus2bmrR4BAAAAAAAAAADAfdbM/NYjAAAAAAAAAAAAuM/j&#10;nFNvAAAAAAAAAAAA4ELPegAAAAAAAAAAAAB3Er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WHvvf/UIAAAAAAAAAAAA7rNm5qseAQAAAAAAAAAA&#10;wH1ciAIAAAAAAAAAAJBYM/NZjwAAAAAAAAAAAOA+j3NOvQEAAAAAAAAAAIALuRAF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sfbeH/UIAAAAAAAAAAAA7rNm5rUeAQAAAAAAAAAAwH3WzPzUIwAAAAAAAAAAALjP45xTbwAAAAAA&#10;AAAAAOBCz3oAAAAAAAAAAAAAdxK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X/s3TFRBUAUBMH3qYuwgBRM&#10;EIMJcqJzgARwhpNDxgTXrWAFTNUC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i&#10;7b1f6xEAAAAAAAAAAADcZ83MZz0CAAAAAAAAAACA+7gQBQAAAAAAAAAAILFm5r0eAQAAAAAAAAAA&#10;wH0e55x6AwAAAAAAAAAAABdyIQo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i7b1/6xEAAAAAAAAAAADcZ83Mcz0CAAAAAAAA&#10;AACA+6yZ+alHAAAAAAAAAAAAcJ/HOafeAAAAAAAAAAAAwIWe6gEAAAAAAAAAAADcSc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Yu29P+oRAAAA&#10;AAAAAAAA3GfNzFs9AgAAAAAAAAAAgPusmfmrRwAAAAAAAAAAAHCfxzmn3gAAAAAAAAAAAMCFnuoB&#10;AAAAAAAAAAAA3En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GLtvV/qEQAAAAAAAAAAANxnzcx3PQIAAAAAAAAAAID7uBAFAAAAAAAAAAAgsWbm&#10;qx4BAAAAAAAAAADAfR7nnHoDAAAAAAAAAAAAF3IhCgAAAAAAAAAAQFus2q8AACAASURBV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Nbe+70eAQAAAAAAAAAAwH3WzHzUIwAAAAAAAAAAALiPC1EAAAAAAAAAAAASa2Z+1iMAAAAAAAAA&#10;AAC4z3POqTcAAAAAAAAAAABwIRei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Nbe+6seAQAAAAAAAAAAwH3WzLzVIwAAAAAA&#10;AAAAALjPmpnPegQAAAAAAAAAAAD3ec459QYAAAAAAAAAAAAu9KoHAAAAAAAAAAAAcCc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Im19/5VjwAA&#10;AAAAAAAAAOA+a2Z+1CMAAAAAAAAAAAC4z5qZf/UIAAAAAAAAAAAA7vOcc+oNAAAAAAAAAAAAXOhV&#10;DwAAAAAAAAAAAOBO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+/9rR4BAAAAAAAAAADAfdbM/KlHAAAAAAAAAAAAcB8XogAAAAAAAAAAACTW&#10;zPyuRwAAAAAAAAAAAHCf55xTbwAAAAAAAAAAAOBCLkQBAAAAAAAA/rN3B1WVBUEUBOv905gZFaxx&#10;wRoVrYM9JsYMThoZuegIBVdAnio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Jr773rEQAAAAAAAAAAANxnzcy/egQAAAAAAAAAAAD3WTPz&#10;vx4BAAAAAAAAAADAfZ5zTr0BAAAAAAAAAACAC73qAQAAAAAAAAAAANxJ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OyvarQAAIABJREFU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i7b3f&#10;6xEAAAAAAAAAAADcZ83MVz0CAAAAAAAAAACA+3ghCgAAAAAAAAAAQOI559QbAAAAAAAAAAAAuJAL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TW3vunHgEAAAAAAAAAAMB91sy81SMAAAAAAAAAAAC4z5qZ&#10;73oEAAAAAAAAAAAA93nOOfUGAAAAAAAAAAAALvSqBwAAAAAAAAAAAHAn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CJtff+rEcAAAAAAAAAAABw&#10;nzUzH/UIAAAAAAAAAAAA7rNm5rceAQAAAAAAAAAAwH2ec069AQAAAAAAAAAAgAu96gEAAAAAAAAA&#10;AADcSc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D8sXfHRBEAQRQF564WFcT4wA8xAjYh&#10;JsECJhC3yHjBdiv4Al7N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GLtvV/rEQAAAAAAAAAAANxn&#10;zcx3PQIAAAAAAAAAAID7eCEKAAAAAAAAAABAYs3MZz0CAAAAAAAAAACA+zzOOfUGAAAAAAAAAAAA&#10;LuSFKA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Im19/6qRwAAAAAAAAAAAHCfNTNv9QgAAAAAAAAAAADus2bmrx4BAAAAAAAA&#10;AADAfR7nnHoDAAAAAAAAAAAAF3rWAwAAAAAAAAAAALiT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DE2nu/1yMAAAAAAAAAAAC4z5qZj3oEAAAA&#10;AAAAAAAA9/FCFAAAAAAAAAAAgMTjnFNvAAAAAAAAAAAA4EIu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BYe+/fegQAAAAAAAAAAAD3WTPzUo8AAAAAAAAAAADgPmtmfuoRAAAAAAAAAAAA3Odxzqk3AAAA&#10;AAAAAAAAcKFnPQAAAAAAAAAAAIA7Cd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/tu1gyIGYiCAYXtieqpNAAAH0UlEQVSdUDsq5RGcBZPC8CMS&#10;AgMw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CJtff+1hEAAAAAAAAAAADcZ83MW0cAAAAAAAAAAABwnzUzvzoCAAAAAAAAAACA+zznnLoBAAAA&#10;AAAAAACAC33qAAAAAAAAAAAAAO5k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" stroked="f" strokeweight=".5pt">
                      <v:fill r:id="rId16" o:title="" recolor="t" rotate="t" type="tile"/>
                      <v:textbox inset="0,0,0,0">
                        <w:txbxContent>
                          <w:p w:rsidR="005C570C" w:rsidRPr="006215FC" w:rsidRDefault="005C570C" w:rsidP="00DC153B">
                            <w:pPr>
                              <w:pStyle w:val="7BAnswer"/>
                              <w:rPr>
                                <w:vanish w:val="0"/>
                                <w:color w:val="17365D" w:themeColor="text2" w:themeShade="BF"/>
                              </w:rPr>
                            </w:pPr>
                            <w:r w:rsidRPr="00721453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Highest Risk</w:t>
                            </w: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 xml:space="preserve">: 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878661884" w:edGrp="everyone"/>
                            <w:r w:rsidR="00E04B65">
                              <w:rPr>
                                <w:vanish w:val="0"/>
                              </w:rPr>
                              <w:t>1A</w:t>
                            </w:r>
                            <w:permEnd w:id="1878661884"/>
                          </w:p>
                          <w:p w:rsidR="005C570C" w:rsidRPr="006215FC" w:rsidRDefault="005C570C" w:rsidP="00DC153B">
                            <w:pPr>
                              <w:pStyle w:val="7BAnswer"/>
                              <w:rPr>
                                <w:vanish w:val="0"/>
                              </w:rPr>
                            </w:pP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Lowest Risk: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 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666582730" w:edGrp="everyone"/>
                            <w:r w:rsidR="00DD3655">
                              <w:rPr>
                                <w:vanish w:val="0"/>
                              </w:rPr>
                              <w:t>5E</w:t>
                            </w:r>
                            <w:permEnd w:id="1666582730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12553650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77427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5F203A" w:rsidRPr="00553DDB" w:rsidRDefault="006215FC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55365069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jc w:val="left"/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2" w:name="_Ref408921265"/>
      <w:r w:rsidRPr="00553DDB">
        <w:t xml:space="preserve">What is the risk rating for the following circumstances: An event which is possible and would require low-level hospital </w:t>
      </w:r>
      <w:bookmarkEnd w:id="12"/>
      <w:r w:rsidR="00ED59C9">
        <w:t>treatment.</w:t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553DDB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116EBB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408709543" w:edGrp="everyone"/>
            <w:r>
              <w:rPr>
                <w:rFonts w:ascii="Arial" w:hAnsi="Arial" w:cs="Arial"/>
                <w:sz w:val="22"/>
                <w:szCs w:val="22"/>
              </w:rPr>
              <w:t>medium</w:t>
            </w:r>
            <w:permEnd w:id="1408709543"/>
          </w:p>
        </w:tc>
        <w:permStart w:id="18827453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15218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82745315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3" w:name="_Ref408921287"/>
      <w:bookmarkStart w:id="14" w:name="_Ref412797660"/>
      <w:r w:rsidRPr="00553DDB">
        <w:t>What are the factors that would lead to a risk rating of E: Extreme</w:t>
      </w:r>
      <w:bookmarkEnd w:id="13"/>
      <w:r w:rsidRPr="00553DDB">
        <w:t>?</w:t>
      </w:r>
      <w:bookmarkEnd w:id="1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ED59C9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Default="00116EBB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669016745" w:edGrp="everyone"/>
            <w:r>
              <w:rPr>
                <w:rFonts w:ascii="Arial" w:hAnsi="Arial" w:cs="Arial"/>
                <w:sz w:val="22"/>
                <w:szCs w:val="22"/>
              </w:rPr>
              <w:t>1. the situation is very likely and the could cause death, permanent disability or serious injury</w:t>
            </w:r>
          </w:p>
          <w:p w:rsidR="005F203A" w:rsidRPr="00ED59C9" w:rsidRDefault="00116EBB" w:rsidP="005F203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2.the situation is likely and could cause death and permanent disability.</w:t>
            </w:r>
            <w:permEnd w:id="669016745"/>
          </w:p>
        </w:tc>
        <w:permStart w:id="6703232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42463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70323284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ind w:right="-24"/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5" w:name="_Ref424212548"/>
      <w:r w:rsidRPr="00553DDB">
        <w:t>When should safety checks be undertaken on machinery and equipment? Tick your response.</w:t>
      </w:r>
      <w:bookmarkEnd w:id="15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8856062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3339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85606298" w:displacedByCustomXml="prev"/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1667500047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0908131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7F5A6A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667500047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Before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1288712093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050944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7F5A6A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288712093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1348234489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2322657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6951C1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34823448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Both before and 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</w:tbl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 w:hanging="360"/>
      </w:pPr>
    </w:p>
    <w:p w:rsidR="00DC153B" w:rsidRPr="00553DDB" w:rsidRDefault="00DC153B" w:rsidP="00DC153B">
      <w:pPr>
        <w:pStyle w:val="11CSTCPLQuestionBullet"/>
        <w:ind w:left="709" w:hanging="709"/>
      </w:pPr>
      <w:bookmarkStart w:id="16" w:name="_Ref408921427"/>
      <w:r w:rsidRPr="00553DDB">
        <w:t>Order the elements of the hierarchy of control, from 1 to 6 (i.e. most effective to least effective).</w:t>
      </w:r>
      <w:bookmarkEnd w:id="16"/>
    </w:p>
    <w:p w:rsidR="00DC153B" w:rsidRPr="00553DDB" w:rsidRDefault="00DC153B" w:rsidP="00DC153B">
      <w:pPr>
        <w:jc w:val="center"/>
        <w:rPr>
          <w:rFonts w:ascii="Arial" w:hAnsi="Arial" w:cs="Arial"/>
          <w:sz w:val="22"/>
          <w:szCs w:val="22"/>
        </w:rPr>
      </w:pPr>
      <w:r w:rsidRPr="00553DDB">
        <w:rPr>
          <w:rFonts w:ascii="Calibri" w:eastAsia="Calibri" w:hAnsi="Calibri"/>
          <w:b/>
          <w:noProof/>
          <w:lang w:eastAsia="en-AU"/>
        </w:rPr>
        <w:drawing>
          <wp:inline distT="0" distB="0" distL="0" distR="0" wp14:anchorId="278C368E" wp14:editId="4915C040">
            <wp:extent cx="3495675" cy="1504950"/>
            <wp:effectExtent l="19050" t="19050" r="47625" b="5715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</wp:inline>
        </w:drawing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Element</w:t>
            </w:r>
          </w:p>
        </w:tc>
        <w:permStart w:id="17493839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12962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49383932" w:displacedByCustomXml="prev"/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2E4189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82058791" w:edGrp="everyone"/>
            <w:r>
              <w:rPr>
                <w:rFonts w:ascii="Arial" w:hAnsi="Arial" w:cs="Arial"/>
                <w:sz w:val="22"/>
              </w:rPr>
              <w:t>3</w:t>
            </w:r>
            <w:permEnd w:id="1482058791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2E4189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186995433" w:edGrp="everyone"/>
            <w:r>
              <w:rPr>
                <w:rFonts w:ascii="Arial" w:hAnsi="Arial" w:cs="Arial"/>
                <w:sz w:val="22"/>
              </w:rPr>
              <w:t>6</w:t>
            </w:r>
            <w:permEnd w:id="118699543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2E4189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018183017" w:edGrp="everyone"/>
            <w:r>
              <w:rPr>
                <w:rFonts w:ascii="Arial" w:hAnsi="Arial" w:cs="Arial"/>
                <w:sz w:val="22"/>
              </w:rPr>
              <w:t>1</w:t>
            </w:r>
            <w:permEnd w:id="201818301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2E4189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66608648" w:edGrp="everyone"/>
            <w:r>
              <w:rPr>
                <w:rFonts w:ascii="Arial" w:hAnsi="Arial" w:cs="Arial"/>
                <w:sz w:val="22"/>
              </w:rPr>
              <w:t>4</w:t>
            </w:r>
            <w:permEnd w:id="26660864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2E4189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764318286" w:edGrp="everyone"/>
            <w:r>
              <w:rPr>
                <w:rFonts w:ascii="Arial" w:hAnsi="Arial" w:cs="Arial"/>
                <w:sz w:val="22"/>
              </w:rPr>
              <w:t>5</w:t>
            </w:r>
            <w:permEnd w:id="176431828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2E4189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986646853" w:edGrp="everyone"/>
            <w:r>
              <w:rPr>
                <w:rFonts w:ascii="Arial" w:hAnsi="Arial" w:cs="Arial"/>
                <w:sz w:val="22"/>
              </w:rPr>
              <w:t>2</w:t>
            </w:r>
            <w:permEnd w:id="986646853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7" w:name="_Ref408921430"/>
      <w:r w:rsidRPr="00553DDB">
        <w:t>Why is elimination the best method of hazard control and PPE considered the least effective?</w:t>
      </w:r>
      <w:bookmarkEnd w:id="1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7212" w:rsidRPr="00553DDB" w:rsidTr="002D636F">
        <w:trPr>
          <w:trHeight w:val="24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7212" w:rsidRPr="00553DDB" w:rsidRDefault="00C37212" w:rsidP="00C372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12" w:rsidRDefault="005C570C" w:rsidP="00C37212">
            <w:pPr>
              <w:rPr>
                <w:rFonts w:ascii="Arial" w:hAnsi="Arial" w:cs="Arial"/>
                <w:sz w:val="22"/>
                <w:szCs w:val="22"/>
              </w:rPr>
            </w:pPr>
            <w:permStart w:id="1495552154" w:edGrp="everyone"/>
            <w:r>
              <w:rPr>
                <w:rFonts w:ascii="Arial" w:hAnsi="Arial" w:cs="Arial"/>
                <w:sz w:val="22"/>
                <w:szCs w:val="22"/>
              </w:rPr>
              <w:t xml:space="preserve">Elimination is the best method because </w:t>
            </w:r>
            <w:r w:rsidR="00E04B65">
              <w:rPr>
                <w:rFonts w:ascii="Arial" w:hAnsi="Arial" w:cs="Arial"/>
                <w:sz w:val="22"/>
                <w:szCs w:val="22"/>
              </w:rPr>
              <w:t xml:space="preserve">it </w:t>
            </w:r>
            <w:r>
              <w:rPr>
                <w:rFonts w:ascii="Arial" w:hAnsi="Arial" w:cs="Arial"/>
                <w:sz w:val="22"/>
                <w:szCs w:val="22"/>
              </w:rPr>
              <w:t>erase the risk/haz</w:t>
            </w:r>
            <w:r w:rsidR="00E04B65">
              <w:rPr>
                <w:rFonts w:ascii="Arial" w:hAnsi="Arial" w:cs="Arial"/>
                <w:sz w:val="22"/>
                <w:szCs w:val="22"/>
              </w:rPr>
              <w:t>a</w:t>
            </w:r>
            <w:r>
              <w:rPr>
                <w:rFonts w:ascii="Arial" w:hAnsi="Arial" w:cs="Arial"/>
                <w:sz w:val="22"/>
                <w:szCs w:val="22"/>
              </w:rPr>
              <w:t>rd completely</w:t>
            </w:r>
            <w:proofErr w:type="gramStart"/>
            <w:r w:rsidR="00E04B65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gramEnd"/>
            <w:r w:rsidR="00E04B65">
              <w:rPr>
                <w:rFonts w:ascii="Arial" w:hAnsi="Arial" w:cs="Arial"/>
                <w:sz w:val="22"/>
                <w:szCs w:val="22"/>
              </w:rPr>
              <w:t>No likelihood of accident.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C37212" w:rsidRDefault="00C37212" w:rsidP="00C37212">
            <w:pPr>
              <w:rPr>
                <w:rFonts w:ascii="Arial" w:hAnsi="Arial" w:cs="Arial"/>
                <w:sz w:val="22"/>
                <w:szCs w:val="22"/>
              </w:rPr>
            </w:pPr>
          </w:p>
          <w:p w:rsidR="00C37212" w:rsidRPr="00553DDB" w:rsidRDefault="005C570C" w:rsidP="00C3721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PPE is the list because it only offers a barrier</w:t>
            </w:r>
            <w:r w:rsidR="00FE32CE">
              <w:rPr>
                <w:rFonts w:ascii="Arial" w:hAnsi="Arial" w:cs="Arial"/>
                <w:sz w:val="22"/>
                <w:szCs w:val="22"/>
              </w:rPr>
              <w:t xml:space="preserve"> to the body</w:t>
            </w:r>
            <w:r>
              <w:rPr>
                <w:rFonts w:ascii="Arial" w:hAnsi="Arial" w:cs="Arial"/>
                <w:sz w:val="22"/>
                <w:szCs w:val="22"/>
              </w:rPr>
              <w:t xml:space="preserve"> of protection </w:t>
            </w:r>
            <w:r w:rsidR="00435DA9">
              <w:rPr>
                <w:rFonts w:ascii="Arial" w:hAnsi="Arial" w:cs="Arial"/>
                <w:sz w:val="22"/>
                <w:szCs w:val="22"/>
              </w:rPr>
              <w:t>but</w:t>
            </w:r>
            <w:r>
              <w:rPr>
                <w:rFonts w:ascii="Arial" w:hAnsi="Arial" w:cs="Arial"/>
                <w:sz w:val="22"/>
                <w:szCs w:val="22"/>
              </w:rPr>
              <w:t xml:space="preserve"> do not eliminate the likelihood of an incident.</w:t>
            </w:r>
            <w:permEnd w:id="1495552154"/>
          </w:p>
        </w:tc>
        <w:permStart w:id="9528431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7999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7212" w:rsidRPr="00553DDB" w:rsidRDefault="00C37212" w:rsidP="00C372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52843125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8" w:name="_Ref408921432"/>
      <w:r w:rsidRPr="00553DDB">
        <w:t>If you were to replace a flammable solvent with a water-based solvent, what category of control measure would that be under the hierarchy of control?</w:t>
      </w:r>
      <w:bookmarkEnd w:id="1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7212" w:rsidRPr="00553DDB" w:rsidTr="002D636F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7212" w:rsidRPr="00553DDB" w:rsidRDefault="00C37212" w:rsidP="00C372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12" w:rsidRPr="002D636F" w:rsidRDefault="00A443C6" w:rsidP="00C37212">
            <w:pPr>
              <w:rPr>
                <w:rFonts w:ascii="Arial" w:hAnsi="Arial" w:cs="Arial"/>
                <w:sz w:val="22"/>
                <w:szCs w:val="22"/>
              </w:rPr>
            </w:pPr>
            <w:permStart w:id="1998393767" w:edGrp="everyone"/>
            <w:r>
              <w:rPr>
                <w:rFonts w:ascii="Arial" w:hAnsi="Arial" w:cs="Arial"/>
                <w:sz w:val="22"/>
                <w:szCs w:val="22"/>
              </w:rPr>
              <w:t>substitution</w:t>
            </w:r>
            <w:permEnd w:id="1998393767"/>
          </w:p>
        </w:tc>
        <w:permStart w:id="15142368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91427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7212" w:rsidRPr="00553DDB" w:rsidRDefault="00C37212" w:rsidP="00C372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14236893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  <w:bookmarkStart w:id="19" w:name="_Ref401921251"/>
      <w:bookmarkStart w:id="20" w:name="_Ref401900343"/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pStyle w:val="11CSTCPLQuestionBullet"/>
        <w:ind w:left="709" w:hanging="709"/>
      </w:pPr>
      <w:bookmarkStart w:id="21" w:name="_Ref401922320"/>
      <w:r w:rsidRPr="00553DDB">
        <w:lastRenderedPageBreak/>
        <w:t>In the diagram below a person is lifting a tool box.</w:t>
      </w:r>
      <w:r w:rsidRPr="00553DDB">
        <w:br/>
        <w:t>Filling in the table, indicate how each body part should be used/placed.</w:t>
      </w:r>
      <w:bookmarkEnd w:id="19"/>
      <w:bookmarkEnd w:id="21"/>
      <w:r w:rsidRPr="00553DDB">
        <w:t xml:space="preserve"> </w:t>
      </w:r>
      <w:bookmarkEnd w:id="20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  <w:jc w:val="center"/>
      </w:pP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48FF8C1" wp14:editId="0246F57C">
                <wp:simplePos x="0" y="0"/>
                <wp:positionH relativeFrom="column">
                  <wp:posOffset>3944679</wp:posOffset>
                </wp:positionH>
                <wp:positionV relativeFrom="paragraph">
                  <wp:posOffset>1694874</wp:posOffset>
                </wp:positionV>
                <wp:extent cx="861060" cy="393065"/>
                <wp:effectExtent l="571500" t="0" r="15240" b="26035"/>
                <wp:wrapNone/>
                <wp:docPr id="79" name="Rectangular Callout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14679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C570C" w:rsidRPr="00441559" w:rsidRDefault="005C570C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F.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48FF8C1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79" o:spid="_x0000_s1027" type="#_x0000_t61" style="position:absolute;left:0;text-align:left;margin-left:310.6pt;margin-top:133.45pt;width:67.8pt;height:30.9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" adj="-13971,6771" fillcolor="#4f81bd" strokecolor="#385d8a" strokeweight="2pt">
                <v:textbox>
                  <w:txbxContent>
                    <w:p w:rsidR="005C570C" w:rsidRPr="00441559" w:rsidRDefault="005C570C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F. Hands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74442B3" wp14:editId="10BFD720">
                <wp:simplePos x="0" y="0"/>
                <wp:positionH relativeFrom="column">
                  <wp:posOffset>3880884</wp:posOffset>
                </wp:positionH>
                <wp:positionV relativeFrom="paragraph">
                  <wp:posOffset>1046288</wp:posOffset>
                </wp:positionV>
                <wp:extent cx="861060" cy="393065"/>
                <wp:effectExtent l="647700" t="0" r="15240" b="26035"/>
                <wp:wrapNone/>
                <wp:docPr id="78" name="Rectangular Callou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24558"/>
                            <a:gd name="adj2" fmla="val 16514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C570C" w:rsidRPr="00441559" w:rsidRDefault="005C570C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E. Knees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4442B3" id="Rectangular Callout 78" o:spid="_x0000_s1028" type="#_x0000_t61" style="position:absolute;left:0;text-align:left;margin-left:305.6pt;margin-top:82.4pt;width:67.8pt;height:30.9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" adj="-16105,14367" fillcolor="#4f81bd" strokecolor="#385d8a" strokeweight="2pt">
                <v:textbox>
                  <w:txbxContent>
                    <w:p w:rsidR="005C570C" w:rsidRPr="00441559" w:rsidRDefault="005C570C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E. Knees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ACA80A" wp14:editId="3CB75110">
                <wp:simplePos x="0" y="0"/>
                <wp:positionH relativeFrom="column">
                  <wp:posOffset>3646790</wp:posOffset>
                </wp:positionH>
                <wp:positionV relativeFrom="paragraph">
                  <wp:posOffset>461010</wp:posOffset>
                </wp:positionV>
                <wp:extent cx="1073889" cy="393065"/>
                <wp:effectExtent l="647700" t="0" r="12065" b="26035"/>
                <wp:wrapNone/>
                <wp:docPr id="76" name="Rectangular Callout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889" cy="393065"/>
                        </a:xfrm>
                        <a:prstGeom prst="wedgeRectCallout">
                          <a:avLst>
                            <a:gd name="adj1" fmla="val -109740"/>
                            <a:gd name="adj2" fmla="val 3545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C570C" w:rsidRPr="00441559" w:rsidRDefault="005C570C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D. Shoulders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AACA80A" id="Rectangular Callout 76" o:spid="_x0000_s1029" type="#_x0000_t61" style="position:absolute;left:0;text-align:left;margin-left:287.15pt;margin-top:36.3pt;width:84.55pt;height:30.9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" adj="-12904,18457" fillcolor="#4f81bd" strokecolor="#385d8a" strokeweight="2pt">
                <v:textbox>
                  <w:txbxContent>
                    <w:p w:rsidR="005C570C" w:rsidRPr="00441559" w:rsidRDefault="005C570C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D. Shoulders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FADACF3" wp14:editId="24D0D3D3">
                <wp:simplePos x="0" y="0"/>
                <wp:positionH relativeFrom="column">
                  <wp:posOffset>1169582</wp:posOffset>
                </wp:positionH>
                <wp:positionV relativeFrom="paragraph">
                  <wp:posOffset>1764370</wp:posOffset>
                </wp:positionV>
                <wp:extent cx="861060" cy="393065"/>
                <wp:effectExtent l="0" t="0" r="605790" b="26035"/>
                <wp:wrapNone/>
                <wp:docPr id="75" name="Rectangular Callou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C570C" w:rsidRPr="00441559" w:rsidRDefault="005C570C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C. Feet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ADACF3" id="Rectangular Callout 75" o:spid="_x0000_s1030" type="#_x0000_t61" style="position:absolute;left:0;text-align:left;margin-left:92.1pt;margin-top:138.95pt;width:67.8pt;height:30.9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B0Cqw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" adj="36440,6771" fillcolor="#4f81bd" strokecolor="#385d8a" strokeweight="2pt">
                <v:textbox>
                  <w:txbxContent>
                    <w:p w:rsidR="005C570C" w:rsidRPr="00441559" w:rsidRDefault="005C570C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C. Feet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A5B0E8E" wp14:editId="124A53AD">
                <wp:simplePos x="0" y="0"/>
                <wp:positionH relativeFrom="column">
                  <wp:posOffset>999460</wp:posOffset>
                </wp:positionH>
                <wp:positionV relativeFrom="paragraph">
                  <wp:posOffset>1025023</wp:posOffset>
                </wp:positionV>
                <wp:extent cx="861060" cy="393065"/>
                <wp:effectExtent l="0" t="0" r="605790" b="26035"/>
                <wp:wrapNone/>
                <wp:docPr id="74" name="Rectangular Callout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C570C" w:rsidRPr="00441559" w:rsidRDefault="005C570C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B. 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5B0E8E" id="Rectangular Callout 74" o:spid="_x0000_s1031" type="#_x0000_t61" style="position:absolute;left:0;text-align:left;margin-left:78.7pt;margin-top:80.7pt;width:67.8pt;height:30.9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jBp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" adj="36440,6771" fillcolor="#4f81bd" strokecolor="#385d8a" strokeweight="2pt">
                <v:textbox>
                  <w:txbxContent>
                    <w:p w:rsidR="005C570C" w:rsidRPr="00441559" w:rsidRDefault="005C570C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B. Back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878D183" wp14:editId="5E0A7B3C">
                <wp:simplePos x="0" y="0"/>
                <wp:positionH relativeFrom="column">
                  <wp:posOffset>1403498</wp:posOffset>
                </wp:positionH>
                <wp:positionV relativeFrom="paragraph">
                  <wp:posOffset>280744</wp:posOffset>
                </wp:positionV>
                <wp:extent cx="861060" cy="393065"/>
                <wp:effectExtent l="0" t="0" r="605790" b="26035"/>
                <wp:wrapNone/>
                <wp:docPr id="73" name="Rectangular Callout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C570C" w:rsidRPr="00441559" w:rsidRDefault="005C570C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A. Neck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78D183" id="Rectangular Callout 73" o:spid="_x0000_s1032" type="#_x0000_t61" style="position:absolute;left:0;text-align:left;margin-left:110.5pt;margin-top:22.1pt;width:67.8pt;height:30.9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jH5rQ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" adj="36440,6771" fillcolor="#4f81bd" strokecolor="#385d8a" strokeweight="2pt">
                <v:textbox>
                  <w:txbxContent>
                    <w:p w:rsidR="005C570C" w:rsidRPr="00441559" w:rsidRDefault="005C570C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A. Neck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w:drawing>
          <wp:inline distT="0" distB="0" distL="0" distR="0" wp14:anchorId="5326952C" wp14:editId="0A3593CD">
            <wp:extent cx="1797050" cy="2286000"/>
            <wp:effectExtent l="0" t="0" r="0" b="0"/>
            <wp:docPr id="72" name="Picture 72" descr="lif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fti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Area of body (Letter)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How it should be placed</w:t>
            </w:r>
          </w:p>
        </w:tc>
        <w:permStart w:id="11688500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2079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68850062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6F3A95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330389693" w:edGrp="everyone"/>
            <w:r>
              <w:rPr>
                <w:rFonts w:ascii="Arial" w:hAnsi="Arial" w:cs="Arial"/>
                <w:sz w:val="22"/>
              </w:rPr>
              <w:t>D</w:t>
            </w:r>
            <w:permEnd w:id="330389693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6F3A95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164782836" w:edGrp="everyone"/>
            <w:r>
              <w:rPr>
                <w:rFonts w:ascii="Arial" w:hAnsi="Arial" w:cs="Arial"/>
                <w:sz w:val="22"/>
              </w:rPr>
              <w:t>A</w:t>
            </w:r>
            <w:permEnd w:id="116478283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Upright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6F3A95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543053632" w:edGrp="everyone"/>
            <w:r>
              <w:rPr>
                <w:rFonts w:ascii="Arial" w:hAnsi="Arial" w:cs="Arial"/>
                <w:sz w:val="22"/>
              </w:rPr>
              <w:t>F</w:t>
            </w:r>
            <w:permEnd w:id="154305363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Good grip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6F3A95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358309276" w:edGrp="everyone"/>
            <w:r>
              <w:rPr>
                <w:rFonts w:ascii="Arial" w:hAnsi="Arial" w:cs="Arial"/>
                <w:sz w:val="22"/>
              </w:rPr>
              <w:t>B</w:t>
            </w:r>
            <w:permEnd w:id="135830927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Natural curve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6F3A95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484912795" w:edGrp="everyone"/>
            <w:r>
              <w:rPr>
                <w:rFonts w:ascii="Arial" w:hAnsi="Arial" w:cs="Arial"/>
                <w:sz w:val="22"/>
              </w:rPr>
              <w:t>E</w:t>
            </w:r>
            <w:permEnd w:id="48491279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Bent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6F3A95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934952007" w:edGrp="everyone"/>
            <w:r>
              <w:rPr>
                <w:rFonts w:ascii="Arial" w:hAnsi="Arial" w:cs="Arial"/>
                <w:sz w:val="22"/>
              </w:rPr>
              <w:t>C</w:t>
            </w:r>
            <w:permEnd w:id="1934952007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Flat, facing load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2" w:name="_Ref415049799"/>
      <w:bookmarkStart w:id="23" w:name="_Ref421093133"/>
      <w:r w:rsidRPr="00553DDB">
        <w:t>In a medical emergency, what is the first step in the DRSABCD action plan that you need to follow</w:t>
      </w:r>
      <w:bookmarkEnd w:id="22"/>
      <w:r w:rsidRPr="00553DDB">
        <w:t>?</w:t>
      </w:r>
      <w:bookmarkEnd w:id="23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2D636F">
        <w:trPr>
          <w:trHeight w:val="11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734A48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403086639" w:edGrp="everyone"/>
            <w:r>
              <w:rPr>
                <w:rFonts w:ascii="Arial" w:hAnsi="Arial" w:cs="Arial"/>
                <w:sz w:val="22"/>
                <w:szCs w:val="22"/>
              </w:rPr>
              <w:t xml:space="preserve">Danger – </w:t>
            </w:r>
            <w:r w:rsidR="009834C2">
              <w:rPr>
                <w:rFonts w:ascii="Arial" w:hAnsi="Arial" w:cs="Arial"/>
                <w:sz w:val="22"/>
                <w:szCs w:val="22"/>
              </w:rPr>
              <w:t xml:space="preserve">check for danger </w:t>
            </w:r>
            <w:permEnd w:id="1403086639"/>
          </w:p>
        </w:tc>
        <w:permStart w:id="1259838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6055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5983856" w:displacedByCustomXml="prev"/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4" w:name="_Ref421092991"/>
      <w:r w:rsidRPr="00553DDB">
        <w:t xml:space="preserve">In the event of a fire emergency, what should you do? </w:t>
      </w:r>
      <w:r w:rsidRPr="00553DDB">
        <w:br/>
        <w:t>Fill in the table below to explain the acronym R.A.C.E.</w:t>
      </w:r>
      <w:bookmarkEnd w:id="2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Letter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7302068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25604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30206873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A10081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721991092" w:edGrp="everyone"/>
            <w:r>
              <w:rPr>
                <w:rFonts w:ascii="Arial" w:hAnsi="Arial" w:cs="Arial"/>
                <w:sz w:val="22"/>
              </w:rPr>
              <w:t>Remove people from immediate danger</w:t>
            </w:r>
            <w:permEnd w:id="172199109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A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A10081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209349692" w:edGrp="everyone"/>
            <w:r>
              <w:rPr>
                <w:rFonts w:ascii="Arial" w:hAnsi="Arial" w:cs="Arial"/>
                <w:sz w:val="22"/>
              </w:rPr>
              <w:t>Alert people of emergency</w:t>
            </w:r>
            <w:permEnd w:id="120934969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A10081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077093329" w:edGrp="everyone"/>
            <w:r>
              <w:rPr>
                <w:rFonts w:ascii="Arial" w:hAnsi="Arial" w:cs="Arial"/>
                <w:sz w:val="22"/>
              </w:rPr>
              <w:t>Confine fire and smoke</w:t>
            </w:r>
            <w:permEnd w:id="107709332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A10081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895301916" w:edGrp="everyone"/>
            <w:r>
              <w:rPr>
                <w:rFonts w:ascii="Arial" w:hAnsi="Arial" w:cs="Arial"/>
                <w:sz w:val="22"/>
              </w:rPr>
              <w:t>Evacuate to assembly area</w:t>
            </w:r>
            <w:permEnd w:id="89530191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5" w:name="_Ref414952615"/>
      <w:r w:rsidRPr="00553DDB">
        <w:lastRenderedPageBreak/>
        <w:t>What should you do as part of the clean up process? Tick all that apply.</w:t>
      </w:r>
      <w:bookmarkEnd w:id="25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9243616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172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24361689" w:displacedByCustomXml="prev"/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243837279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937934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4B2E30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243837279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Store all plant, tools and equipment without cleaning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340302027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4614886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734A48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340302027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Maintain plant, tools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280996214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77716618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734A48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280996214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Dispose of materials that cannot be reused or recycled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79708133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8932875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734A48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79708133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Report faults in logbook and/or site records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727274655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9757177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734A48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72727465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Clean all plant, tools and equipment before storage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</w:tbl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 w:hanging="360"/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6" w:name="_Ref408921186"/>
      <w:r w:rsidRPr="00553DDB">
        <w:t>Read the scenario below and complete the Hazard Report Form.</w:t>
      </w:r>
      <w:bookmarkEnd w:id="26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  <w:r w:rsidRPr="00553DDB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B7045B" wp14:editId="662F01C1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43575" cy="1250830"/>
                <wp:effectExtent l="0" t="0" r="28575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25083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5C570C" w:rsidRPr="00DE05E2" w:rsidRDefault="005C570C" w:rsidP="00DC153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E05E2">
                              <w:rPr>
                                <w:b/>
                              </w:rPr>
                              <w:t>SCENARIO</w:t>
                            </w:r>
                          </w:p>
                          <w:p w:rsidR="005C570C" w:rsidRPr="00D94A32" w:rsidRDefault="005C570C" w:rsidP="00DC153B">
                            <w:pPr>
                              <w:rPr>
                                <w:sz w:val="22"/>
                              </w:rPr>
                            </w:pPr>
                            <w:r w:rsidRPr="006D49C0">
                              <w:rPr>
                                <w:sz w:val="22"/>
                              </w:rPr>
                              <w:t xml:space="preserve">Today at 10:45am a delivery truck reversed into a car park 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(located at 54 Standish Street, Salisbury) to deliver </w:t>
                            </w:r>
                            <w:r>
                              <w:rPr>
                                <w:sz w:val="22"/>
                              </w:rPr>
                              <w:t>gardening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      </w:r>
                          </w:p>
                          <w:p w:rsidR="005C570C" w:rsidRPr="00D94A32" w:rsidRDefault="005C570C" w:rsidP="00DC153B">
                            <w:pPr>
                              <w:rPr>
                                <w:sz w:val="22"/>
                              </w:rPr>
                            </w:pPr>
                          </w:p>
                          <w:p w:rsidR="005C570C" w:rsidRPr="00D94A32" w:rsidRDefault="005C570C" w:rsidP="00DC153B">
                            <w:pPr>
                              <w:rPr>
                                <w:sz w:val="22"/>
                              </w:rPr>
                            </w:pPr>
                            <w:r w:rsidRPr="00D94A32">
                              <w:rPr>
                                <w:sz w:val="22"/>
                              </w:rPr>
                              <w:t>The marked area on the photo represents the diesel spill, measuring 3m x 4m.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B7045B" id="Text Box 12" o:spid="_x0000_s1033" type="#_x0000_t202" style="position:absolute;left:0;text-align:left;margin-left:0;margin-top:.9pt;width:452.25pt;height:98.5pt;z-index:25166540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" fillcolor="#f2f2f2" strokeweight=".5pt">
                <v:textbox>
                  <w:txbxContent>
                    <w:p w:rsidR="005C570C" w:rsidRPr="00DE05E2" w:rsidRDefault="005C570C" w:rsidP="00DC153B">
                      <w:pPr>
                        <w:jc w:val="center"/>
                        <w:rPr>
                          <w:b/>
                        </w:rPr>
                      </w:pPr>
                      <w:r w:rsidRPr="00DE05E2">
                        <w:rPr>
                          <w:b/>
                        </w:rPr>
                        <w:t>SCENARIO</w:t>
                      </w:r>
                    </w:p>
                    <w:p w:rsidR="005C570C" w:rsidRPr="00D94A32" w:rsidRDefault="005C570C" w:rsidP="00DC153B">
                      <w:pPr>
                        <w:rPr>
                          <w:sz w:val="22"/>
                        </w:rPr>
                      </w:pPr>
                      <w:r w:rsidRPr="006D49C0">
                        <w:rPr>
                          <w:sz w:val="22"/>
                        </w:rPr>
                        <w:t xml:space="preserve">Today at 10:45am a delivery truck reversed into a car park </w:t>
                      </w:r>
                      <w:r w:rsidRPr="00D94A32">
                        <w:rPr>
                          <w:sz w:val="22"/>
                        </w:rPr>
                        <w:t xml:space="preserve">(located at 54 Standish Street, Salisbury) to deliver </w:t>
                      </w:r>
                      <w:r>
                        <w:rPr>
                          <w:sz w:val="22"/>
                        </w:rPr>
                        <w:t>gardening</w:t>
                      </w:r>
                      <w:r w:rsidRPr="00D94A32">
                        <w:rPr>
                          <w:sz w:val="22"/>
                        </w:rPr>
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</w:r>
                    </w:p>
                    <w:p w:rsidR="005C570C" w:rsidRPr="00D94A32" w:rsidRDefault="005C570C" w:rsidP="00DC153B">
                      <w:pPr>
                        <w:rPr>
                          <w:sz w:val="22"/>
                        </w:rPr>
                      </w:pPr>
                    </w:p>
                    <w:p w:rsidR="005C570C" w:rsidRPr="00D94A32" w:rsidRDefault="005C570C" w:rsidP="00DC153B">
                      <w:pPr>
                        <w:rPr>
                          <w:sz w:val="22"/>
                        </w:rPr>
                      </w:pPr>
                      <w:r w:rsidRPr="00D94A32">
                        <w:rPr>
                          <w:sz w:val="22"/>
                        </w:rPr>
                        <w:t>The marked area on the photo represents the diesel spill, measuring 3m x 4m.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34633C21" wp14:editId="5E0690DC">
                <wp:simplePos x="0" y="0"/>
                <wp:positionH relativeFrom="margin">
                  <wp:align>center</wp:align>
                </wp:positionH>
                <wp:positionV relativeFrom="paragraph">
                  <wp:posOffset>86995</wp:posOffset>
                </wp:positionV>
                <wp:extent cx="5401355" cy="3600450"/>
                <wp:effectExtent l="0" t="0" r="889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1355" cy="3600450"/>
                          <a:chOff x="0" y="0"/>
                          <a:chExt cx="5731510" cy="382079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U:\Lesley Paton\_MG_0379.JPG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0" name="Group 20"/>
                        <wpg:cNvGrpSpPr/>
                        <wpg:grpSpPr>
                          <a:xfrm>
                            <a:off x="1217221" y="1894115"/>
                            <a:ext cx="1805940" cy="1527801"/>
                            <a:chOff x="0" y="0"/>
                            <a:chExt cx="1805940" cy="1527801"/>
                          </a:xfrm>
                        </wpg:grpSpPr>
                        <wps:wsp>
                          <wps:cNvPr id="47" name="Trapezoid 47"/>
                          <wps:cNvSpPr>
                            <a:spLocks/>
                          </wps:cNvSpPr>
                          <wps:spPr>
                            <a:xfrm rot="20731133">
                              <a:off x="0" y="338446"/>
                              <a:ext cx="1805940" cy="1189355"/>
                            </a:xfrm>
                            <a:prstGeom prst="trapezoid">
                              <a:avLst>
                                <a:gd name="adj" fmla="val 43130"/>
                              </a:avLst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8" name="Picture 48" descr="http://www.haltermannsolutions.com/img/solutions/drums_diesel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4696" y="0"/>
                              <a:ext cx="871855" cy="7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CBF372" id="Group 18" o:spid="_x0000_s1026" style="position:absolute;margin-left:0;margin-top:6.85pt;width:425.3pt;height:283.5pt;z-index:251666432;mso-position-horizontal:center;mso-position-horizontal-relative:margin;mso-width-relative:margin;mso-height-relative:margin" coordsize="57315,382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57315;height:38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V7aLDAAAA2wAAAA8AAABkcnMvZG93bnJldi54bWxET9tqAjEQfS/0H8IIvtWsRbysRpGKYilt&#10;8fIBw2bcDW4m201ct369KQh9m8O5zmzR2lI0VHvjWEG/l4Agzpw2nCs4HtYvYxA+IGssHZOCX/Kw&#10;mD8/zTDV7so7avYhFzGEfYoKihCqVEqfFWTR91xFHLmTqy2GCOtc6hqvMdyW8jVJhtKi4dhQYEVv&#10;BWXn/cUqMHbc/CxHyfuNN5+Xj28z+FqdBkp1O+1yCiJQG/7FD/dWx/kT+PslHi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dXtosMAAADbAAAADwAAAAAAAAAAAAAAAACf&#10;AgAAZHJzL2Rvd25yZXYueG1sUEsFBgAAAAAEAAQA9wAAAI8DAAAAAA==&#10;">
                  <v:imagedata r:id="rId25" o:title="_MG_0379"/>
                  <v:path arrowok="t"/>
                </v:shape>
                <v:group id="Group 20" o:spid="_x0000_s1028" style="position:absolute;left:12172;top:18941;width:18059;height:15278" coordsize="18059,15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Trapezoid 47" o:spid="_x0000_s1029" style="position:absolute;top:3384;width:18059;height:11894;rotation:-949034fd;visibility:visible;mso-wrap-style:square;v-text-anchor:middle" coordsize="1805940,1189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0qV8QA&#10;AADbAAAADwAAAGRycy9kb3ducmV2LnhtbESPT2vCQBTE7wW/w/IEb3WjFpXoKv5B6KEeEjXnR/aZ&#10;RLNvQ3bV9Nt3C4Ueh5n5DbNcd6YWT2pdZVnBaBiBIM6trrhQcD4d3ucgnEfWWFsmBd/kYL3qvS0x&#10;1vbFCT1TX4gAYRejgtL7JpbS5SUZdEPbEAfvaluDPsi2kLrFV4CbWo6jaCoNVhwWSmxoV1J+Tx9G&#10;QZZs58m+2U++ZunxciPOnM0ypQb9brMA4anz/+G/9qdW8DGD3y/h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dKlfEAAAA2wAAAA8AAAAAAAAAAAAAAAAAmAIAAGRycy9k&#10;b3ducmV2LnhtbFBLBQYAAAAABAAEAPUAAACJAwAAAAA=&#10;" path="m,1189355l512969,r780002,l1805940,1189355,,1189355xe" fillcolor="window" strokecolor="windowText" strokeweight="2pt">
                    <v:path arrowok="t" o:connecttype="custom" o:connectlocs="0,1189355;512969,0;1292971,0;1805940,1189355;0,1189355" o:connectangles="0,0,0,0,0"/>
                  </v:shape>
                  <v:shape id="Picture 48" o:spid="_x0000_s1030" type="#_x0000_t75" alt="http://www.haltermannsolutions.com/img/solutions/drums_diesel.png" style="position:absolute;left:3146;width:8719;height:7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ZMNHAAAAA2wAAAA8AAABkcnMvZG93bnJldi54bWxET91qwjAUvh/4DuEMdrem61yVzljGQBh6&#10;NfUBjsmxLWtOahPb7u3NheDlx/e/KifbioF63zhW8JakIIi1Mw1XCo6HzesShA/IBlvHpOCfPJTr&#10;2dMKC+NG/qVhHyoRQ9gXqKAOoSuk9Lomiz5xHXHkzq63GCLsK2l6HGO4bWWWprm02HBsqLGj75r0&#10;3/5qFaTyeMm7xUd20tn7dtiZQS8mqdTL8/T1CSLQFB7iu/vHKJjHsfFL/AFyf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hkw0cAAAADbAAAADwAAAAAAAAAAAAAAAACfAgAA&#10;ZHJzL2Rvd25yZXYueG1sUEsFBgAAAAAEAAQA9wAAAIwDAAAAAA==&#10;">
                    <v:imagedata r:id="rId26" o:title="drums_diesel" chromakey="white"/>
                    <v:path arrowok="t"/>
                  </v:shape>
                </v:group>
                <w10:wrap anchorx="margin"/>
              </v:group>
            </w:pict>
          </mc:Fallback>
        </mc:AlternateContent>
      </w:r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jc w:val="center"/>
        <w:rPr>
          <w:rFonts w:ascii="Arial Black" w:hAnsi="Arial Black" w:cs="Arial"/>
          <w:b/>
          <w:sz w:val="28"/>
          <w:szCs w:val="28"/>
        </w:rPr>
      </w:pPr>
      <w:r w:rsidRPr="00553DDB">
        <w:rPr>
          <w:rFonts w:ascii="Arial Black" w:hAnsi="Arial Black" w:cs="Arial"/>
          <w:b/>
          <w:sz w:val="28"/>
          <w:szCs w:val="28"/>
        </w:rPr>
        <w:lastRenderedPageBreak/>
        <w:t>HAZARD REPORT FORM</w:t>
      </w:r>
    </w:p>
    <w:p w:rsidR="00DC153B" w:rsidRPr="00553DDB" w:rsidRDefault="00DC153B" w:rsidP="00DC153B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9"/>
        <w:gridCol w:w="1685"/>
        <w:gridCol w:w="1685"/>
        <w:gridCol w:w="48"/>
        <w:gridCol w:w="851"/>
        <w:gridCol w:w="787"/>
        <w:gridCol w:w="1687"/>
      </w:tblGrid>
      <w:tr w:rsidR="00DC153B" w:rsidRPr="00553DDB" w:rsidTr="007B7982">
        <w:trPr>
          <w:trHeight w:val="382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DC153B" w:rsidRPr="00553DDB" w:rsidTr="007B798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AF77BB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91986166" w:edGrp="everyone"/>
            <w:r>
              <w:rPr>
                <w:rFonts w:ascii="Arial" w:hAnsi="Arial" w:cs="Arial"/>
                <w:sz w:val="22"/>
                <w:szCs w:val="22"/>
              </w:rPr>
              <w:t>20.11.2018</w:t>
            </w:r>
            <w:permEnd w:id="1091986166"/>
          </w:p>
        </w:tc>
      </w:tr>
      <w:tr w:rsidR="00DC153B" w:rsidRPr="00553DDB" w:rsidTr="007B798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Submitted by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AF77BB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83510793" w:edGrp="everyone"/>
            <w:r>
              <w:rPr>
                <w:rFonts w:ascii="Arial" w:hAnsi="Arial" w:cs="Arial"/>
                <w:sz w:val="22"/>
                <w:szCs w:val="22"/>
              </w:rPr>
              <w:t>Ana Marchese</w:t>
            </w:r>
            <w:permEnd w:id="983510793"/>
          </w:p>
        </w:tc>
      </w:tr>
      <w:tr w:rsidR="00DC153B" w:rsidRPr="00553DDB" w:rsidTr="007B798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HAZARD DETAILS</w:t>
            </w:r>
          </w:p>
        </w:tc>
      </w:tr>
      <w:tr w:rsidR="00DC153B" w:rsidRPr="00553DDB" w:rsidTr="007B7982">
        <w:trPr>
          <w:trHeight w:val="113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Location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AF77BB" w:rsidP="00E9324A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815280325" w:edGrp="everyone"/>
            <w:r w:rsidRPr="00D94A32">
              <w:rPr>
                <w:sz w:val="22"/>
              </w:rPr>
              <w:t>54 Standish Street, Salisbury</w:t>
            </w:r>
            <w:r w:rsidR="000D27DE">
              <w:rPr>
                <w:rFonts w:ascii="Arial" w:hAnsi="Arial" w:cs="Arial"/>
                <w:sz w:val="22"/>
                <w:szCs w:val="22"/>
              </w:rPr>
              <w:t xml:space="preserve"> – </w:t>
            </w:r>
            <w:r w:rsidR="00F778E7">
              <w:rPr>
                <w:rFonts w:ascii="Arial" w:hAnsi="Arial" w:cs="Arial"/>
                <w:sz w:val="22"/>
                <w:szCs w:val="22"/>
              </w:rPr>
              <w:t>car park</w:t>
            </w:r>
            <w:permEnd w:id="815280325"/>
          </w:p>
        </w:tc>
      </w:tr>
      <w:tr w:rsidR="00DC153B" w:rsidRPr="00553DDB" w:rsidTr="007B798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Description of issue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657280" w:rsidRDefault="000D27DE" w:rsidP="0065728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89659545" w:edGrp="everyone"/>
            <w:r>
              <w:rPr>
                <w:rFonts w:ascii="Arial" w:hAnsi="Arial" w:cs="Arial"/>
                <w:sz w:val="22"/>
                <w:szCs w:val="22"/>
              </w:rPr>
              <w:t xml:space="preserve">Delivery driver </w:t>
            </w:r>
            <w:bookmarkStart w:id="27" w:name="_GoBack"/>
            <w:bookmarkEnd w:id="27"/>
            <w:r w:rsidR="00F778E7">
              <w:rPr>
                <w:rFonts w:ascii="Arial" w:hAnsi="Arial" w:cs="Arial"/>
                <w:sz w:val="22"/>
                <w:szCs w:val="22"/>
              </w:rPr>
              <w:t xml:space="preserve">reversed the truck into drums of diesel. One drum barrel was perforated spilling diesel in an area 3m x 4m. There was no spotter to guide driver, who was delivering gardening materials </w:t>
            </w:r>
            <w:permEnd w:id="589659545"/>
          </w:p>
        </w:tc>
      </w:tr>
      <w:tr w:rsidR="00DC153B" w:rsidRPr="00553DDB" w:rsidTr="007B7982">
        <w:trPr>
          <w:trHeight w:val="40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Risk class</w:t>
            </w:r>
          </w:p>
        </w:tc>
        <w:tc>
          <w:tcPr>
            <w:tcW w:w="1685" w:type="dxa"/>
            <w:vAlign w:val="center"/>
          </w:tcPr>
          <w:p w:rsidR="00DC153B" w:rsidRPr="00553DDB" w:rsidRDefault="005C570C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652561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434319053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permEnd w:id="434319053"/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Extreme</w:t>
            </w:r>
          </w:p>
        </w:tc>
        <w:tc>
          <w:tcPr>
            <w:tcW w:w="1685" w:type="dxa"/>
            <w:vAlign w:val="center"/>
          </w:tcPr>
          <w:p w:rsidR="00DC153B" w:rsidRPr="00553DDB" w:rsidRDefault="005C570C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423384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957448958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1957448958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High</w:t>
            </w:r>
          </w:p>
        </w:tc>
        <w:tc>
          <w:tcPr>
            <w:tcW w:w="1686" w:type="dxa"/>
            <w:gridSpan w:val="3"/>
            <w:vAlign w:val="center"/>
          </w:tcPr>
          <w:p w:rsidR="00DC153B" w:rsidRPr="00553DDB" w:rsidRDefault="005C570C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64666439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877881561" w:edGrp="everyone"/>
                <w:r w:rsidR="00776FF5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  <w:permEnd w:id="1877881561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Medium</w:t>
            </w:r>
          </w:p>
        </w:tc>
        <w:tc>
          <w:tcPr>
            <w:tcW w:w="1687" w:type="dxa"/>
            <w:vAlign w:val="center"/>
          </w:tcPr>
          <w:p w:rsidR="00DC153B" w:rsidRPr="00553DDB" w:rsidRDefault="005C570C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468337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771992914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1771992914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Low</w:t>
            </w:r>
          </w:p>
        </w:tc>
      </w:tr>
      <w:tr w:rsidR="00DC153B" w:rsidRPr="00553DDB" w:rsidTr="007B798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</w:tc>
      </w:tr>
      <w:tr w:rsidR="00DC153B" w:rsidRPr="00553DDB" w:rsidTr="007B798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 xml:space="preserve">Corrective action required </w:t>
            </w:r>
          </w:p>
        </w:tc>
        <w:tc>
          <w:tcPr>
            <w:tcW w:w="6743" w:type="dxa"/>
            <w:gridSpan w:val="6"/>
            <w:vAlign w:val="center"/>
          </w:tcPr>
          <w:p w:rsidR="00DC153B" w:rsidRDefault="00776FF5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75135910" w:edGrp="everyone"/>
            <w:r>
              <w:rPr>
                <w:rFonts w:ascii="Arial" w:hAnsi="Arial" w:cs="Arial"/>
                <w:sz w:val="22"/>
                <w:szCs w:val="22"/>
              </w:rPr>
              <w:t>Lock entry to car park</w:t>
            </w:r>
          </w:p>
          <w:p w:rsidR="00DC153B" w:rsidRDefault="00776FF5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Erect barricades in car park</w:t>
            </w:r>
          </w:p>
          <w:p w:rsidR="00DC153B" w:rsidRDefault="00776FF5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Ensure no plant or vehicles are started</w:t>
            </w:r>
            <w:r w:rsidR="00F778E7">
              <w:rPr>
                <w:rFonts w:ascii="Arial" w:hAnsi="Arial" w:cs="Arial"/>
                <w:sz w:val="22"/>
                <w:szCs w:val="22"/>
              </w:rPr>
              <w:t xml:space="preserve"> nearby.</w:t>
            </w:r>
          </w:p>
          <w:p w:rsidR="00DC153B" w:rsidRDefault="00F778E7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Use spill kit to contain spill</w:t>
            </w:r>
            <w:r w:rsidR="004821B1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DC153B" w:rsidRPr="00657280" w:rsidRDefault="004821B1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Clean the area.</w:t>
            </w:r>
            <w:permEnd w:id="1775135910"/>
          </w:p>
        </w:tc>
      </w:tr>
      <w:tr w:rsidR="00DC153B" w:rsidRPr="00553DDB" w:rsidTr="007B7982">
        <w:trPr>
          <w:trHeight w:val="779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Person to action</w:t>
            </w:r>
          </w:p>
        </w:tc>
        <w:tc>
          <w:tcPr>
            <w:tcW w:w="3418" w:type="dxa"/>
            <w:gridSpan w:val="3"/>
            <w:vAlign w:val="center"/>
          </w:tcPr>
          <w:p w:rsidR="00DC153B" w:rsidRPr="00657280" w:rsidRDefault="00DC153B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0611334" w:edGrp="everyone"/>
            <w:permEnd w:id="50611334"/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When</w:t>
            </w:r>
          </w:p>
        </w:tc>
        <w:tc>
          <w:tcPr>
            <w:tcW w:w="2474" w:type="dxa"/>
            <w:gridSpan w:val="2"/>
            <w:vAlign w:val="center"/>
          </w:tcPr>
          <w:p w:rsidR="00DC153B" w:rsidRPr="00553DDB" w:rsidRDefault="005C570C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33695691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492591280" w:edGrp="everyone"/>
                <w:r w:rsidR="004821B1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  <w:permEnd w:id="492591280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Immediately</w:t>
            </w:r>
          </w:p>
          <w:p w:rsidR="00DC153B" w:rsidRPr="00553DDB" w:rsidRDefault="005C570C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3790915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758594588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758594588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Within 24 hours</w:t>
            </w:r>
          </w:p>
          <w:p w:rsidR="00DC153B" w:rsidRPr="00553DDB" w:rsidRDefault="005C570C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419940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320145181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320145181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Within 7 days</w:t>
            </w: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7B798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7428811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8041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42881178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8" w:name="_Ref412803069"/>
      <w:r w:rsidRPr="00553DDB">
        <w:lastRenderedPageBreak/>
        <w:t>Who would you submit a hazard report form to?</w:t>
      </w:r>
      <w:bookmarkEnd w:id="2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DD2445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86930361" w:edGrp="everyone"/>
            <w:r>
              <w:rPr>
                <w:rFonts w:ascii="Arial" w:hAnsi="Arial" w:cs="Arial"/>
                <w:sz w:val="22"/>
                <w:szCs w:val="22"/>
              </w:rPr>
              <w:t>PCBU, Supervisor, Health and safety representative, leading hand</w:t>
            </w:r>
            <w:permEnd w:id="186930361"/>
          </w:p>
        </w:tc>
        <w:permStart w:id="161961614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168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19616142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9" w:name="_Ref412803089"/>
      <w:r w:rsidRPr="00553DDB">
        <w:t>Who would approve proposed risk controls and organise the required resources for implementation of the risk control?</w:t>
      </w:r>
      <w:bookmarkEnd w:id="2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9F4963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295508716" w:edGrp="everyone"/>
            <w:r>
              <w:rPr>
                <w:rFonts w:ascii="Arial" w:hAnsi="Arial" w:cs="Arial"/>
                <w:sz w:val="22"/>
                <w:szCs w:val="22"/>
              </w:rPr>
              <w:t xml:space="preserve"> PCBU, Supervisor, Health and Safety representative</w:t>
            </w:r>
            <w:permEnd w:id="295508716"/>
          </w:p>
        </w:tc>
        <w:permStart w:id="2224412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058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22441228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30" w:name="_Ref424215038"/>
      <w:r w:rsidRPr="00553DDB">
        <w:t>Identify one (1) way you can assess if risk controls have been effective.</w:t>
      </w:r>
      <w:bookmarkEnd w:id="3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0A33CB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422943123" w:edGrp="everyone"/>
            <w:r>
              <w:rPr>
                <w:rFonts w:ascii="Arial" w:hAnsi="Arial" w:cs="Arial"/>
                <w:sz w:val="22"/>
                <w:szCs w:val="22"/>
              </w:rPr>
              <w:t>Reviews, consultation, feedback</w:t>
            </w:r>
            <w:r w:rsidR="00037BF6">
              <w:rPr>
                <w:rFonts w:ascii="Arial" w:hAnsi="Arial" w:cs="Arial"/>
                <w:sz w:val="22"/>
                <w:szCs w:val="22"/>
              </w:rPr>
              <w:t xml:space="preserve">, </w:t>
            </w:r>
            <w:r>
              <w:rPr>
                <w:rFonts w:ascii="Arial" w:hAnsi="Arial" w:cs="Arial"/>
                <w:sz w:val="22"/>
                <w:szCs w:val="22"/>
              </w:rPr>
              <w:t>safety data.</w:t>
            </w:r>
            <w:r w:rsidR="00835F99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422943123"/>
          </w:p>
        </w:tc>
        <w:permStart w:id="2313707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9656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31370722" w:displacedByCustomXml="prev"/>
      </w:tr>
    </w:tbl>
    <w:p w:rsidR="00FE03AA" w:rsidRPr="00553DDB" w:rsidRDefault="00FE03AA" w:rsidP="00FE03AA">
      <w:pPr>
        <w:rPr>
          <w:rFonts w:ascii="Arial" w:hAnsi="Arial" w:cs="Arial"/>
          <w:sz w:val="22"/>
          <w:szCs w:val="22"/>
        </w:rPr>
      </w:pPr>
    </w:p>
    <w:p w:rsidR="00FE03AA" w:rsidRPr="00502BB7" w:rsidRDefault="00FE03AA" w:rsidP="00FE03AA">
      <w:pPr>
        <w:rPr>
          <w:rFonts w:ascii="Arial" w:hAnsi="Arial" w:cs="Arial"/>
          <w:sz w:val="22"/>
          <w:szCs w:val="22"/>
        </w:rPr>
      </w:pPr>
    </w:p>
    <w:sectPr w:rsidR="00FE03AA" w:rsidRPr="00502BB7" w:rsidSect="00CE0FDC">
      <w:headerReference w:type="even" r:id="rId27"/>
      <w:headerReference w:type="default" r:id="rId28"/>
      <w:footerReference w:type="even" r:id="rId29"/>
      <w:footerReference w:type="default" r:id="rId30"/>
      <w:type w:val="continuous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7CDD" w:rsidRDefault="005A7CDD" w:rsidP="00A67754">
      <w:r>
        <w:separator/>
      </w:r>
    </w:p>
  </w:endnote>
  <w:endnote w:type="continuationSeparator" w:id="0">
    <w:p w:rsidR="005A7CDD" w:rsidRDefault="005A7CDD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570C" w:rsidRPr="00830749" w:rsidRDefault="005C570C" w:rsidP="00083BA6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5C570C" w:rsidRDefault="005C570C" w:rsidP="00083BA6">
    <w:pPr>
      <w:pStyle w:val="Footer"/>
      <w:tabs>
        <w:tab w:val="clear" w:pos="4513"/>
      </w:tabs>
    </w:pP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4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FE32CE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  <w:r>
      <w:rPr>
        <w:rFonts w:ascii="Arial" w:hAnsi="Arial" w:cs="Arial"/>
        <w:b/>
        <w:sz w:val="16"/>
        <w:szCs w:val="16"/>
      </w:rPr>
      <w:tab/>
    </w:r>
    <w:r w:rsidRPr="00830749">
      <w:rPr>
        <w:rFonts w:ascii="Arial" w:hAnsi="Arial" w:cs="Arial"/>
        <w:b/>
        <w:sz w:val="16"/>
        <w:szCs w:val="16"/>
      </w:rPr>
      <w:t>CSTC Pty Ltd_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11132153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v1-0_29/09/2017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570C" w:rsidRPr="00830749" w:rsidRDefault="005C570C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5C570C" w:rsidRPr="00830749" w:rsidRDefault="005C570C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v1-0_29/09/2017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5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FE32CE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7CDD" w:rsidRDefault="005A7CDD" w:rsidP="00A67754">
      <w:r>
        <w:separator/>
      </w:r>
    </w:p>
  </w:footnote>
  <w:footnote w:type="continuationSeparator" w:id="0">
    <w:p w:rsidR="005A7CDD" w:rsidRDefault="005A7CDD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570C" w:rsidRDefault="005C570C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675109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3569610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5C570C" w:rsidRPr="00830749" w:rsidRDefault="005C570C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570C" w:rsidRDefault="005C570C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9141525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5142718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5C570C" w:rsidRPr="00830749" w:rsidRDefault="005C570C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6001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0A78F4"/>
    <w:multiLevelType w:val="hybridMultilevel"/>
    <w:tmpl w:val="2E362376"/>
    <w:lvl w:ilvl="0" w:tplc="B08A38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7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3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6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33981A00"/>
    <w:multiLevelType w:val="hybridMultilevel"/>
    <w:tmpl w:val="1F0C729A"/>
    <w:lvl w:ilvl="0" w:tplc="C1543268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4125D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43EA213A"/>
    <w:multiLevelType w:val="hybridMultilevel"/>
    <w:tmpl w:val="CA2A4B4A"/>
    <w:lvl w:ilvl="0" w:tplc="F9D4F1AA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24" w15:restartNumberingAfterBreak="0">
    <w:nsid w:val="469762C5"/>
    <w:multiLevelType w:val="hybridMultilevel"/>
    <w:tmpl w:val="17708F9A"/>
    <w:lvl w:ilvl="0" w:tplc="7FF4432A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7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30" w15:restartNumberingAfterBreak="0">
    <w:nsid w:val="543A72DD"/>
    <w:multiLevelType w:val="hybridMultilevel"/>
    <w:tmpl w:val="A154889C"/>
    <w:lvl w:ilvl="0" w:tplc="3CE0D040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C622A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662C708E"/>
    <w:multiLevelType w:val="hybridMultilevel"/>
    <w:tmpl w:val="9118B1DA"/>
    <w:lvl w:ilvl="0" w:tplc="A5A097D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D37667"/>
    <w:multiLevelType w:val="hybridMultilevel"/>
    <w:tmpl w:val="4EDCBE06"/>
    <w:lvl w:ilvl="0" w:tplc="525AAE6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9D67B2"/>
    <w:multiLevelType w:val="hybridMultilevel"/>
    <w:tmpl w:val="4872BBF8"/>
    <w:lvl w:ilvl="0" w:tplc="CE90FF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2873A9"/>
    <w:multiLevelType w:val="hybridMultilevel"/>
    <w:tmpl w:val="4DCAADD2"/>
    <w:lvl w:ilvl="0" w:tplc="908E1120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4" w15:restartNumberingAfterBreak="0">
    <w:nsid w:val="7A28166F"/>
    <w:multiLevelType w:val="hybridMultilevel"/>
    <w:tmpl w:val="971A2D88"/>
    <w:lvl w:ilvl="0" w:tplc="BEAA1348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BE2822"/>
    <w:multiLevelType w:val="singleLevel"/>
    <w:tmpl w:val="56BA9444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4"/>
  </w:num>
  <w:num w:numId="2">
    <w:abstractNumId w:val="9"/>
  </w:num>
  <w:num w:numId="3">
    <w:abstractNumId w:val="16"/>
  </w:num>
  <w:num w:numId="4">
    <w:abstractNumId w:val="32"/>
  </w:num>
  <w:num w:numId="5">
    <w:abstractNumId w:val="7"/>
  </w:num>
  <w:num w:numId="6">
    <w:abstractNumId w:val="19"/>
  </w:num>
  <w:num w:numId="7">
    <w:abstractNumId w:val="26"/>
  </w:num>
  <w:num w:numId="8">
    <w:abstractNumId w:val="15"/>
  </w:num>
  <w:num w:numId="9">
    <w:abstractNumId w:val="17"/>
  </w:num>
  <w:num w:numId="10">
    <w:abstractNumId w:val="25"/>
  </w:num>
  <w:num w:numId="11">
    <w:abstractNumId w:val="24"/>
  </w:num>
  <w:num w:numId="12">
    <w:abstractNumId w:val="40"/>
  </w:num>
  <w:num w:numId="13">
    <w:abstractNumId w:val="13"/>
  </w:num>
  <w:num w:numId="14">
    <w:abstractNumId w:val="3"/>
  </w:num>
  <w:num w:numId="15">
    <w:abstractNumId w:val="22"/>
  </w:num>
  <w:num w:numId="16">
    <w:abstractNumId w:val="18"/>
  </w:num>
  <w:num w:numId="17">
    <w:abstractNumId w:val="10"/>
  </w:num>
  <w:num w:numId="18">
    <w:abstractNumId w:val="45"/>
  </w:num>
  <w:num w:numId="19">
    <w:abstractNumId w:val="2"/>
  </w:num>
  <w:num w:numId="20">
    <w:abstractNumId w:val="0"/>
  </w:num>
  <w:num w:numId="21">
    <w:abstractNumId w:val="11"/>
  </w:num>
  <w:num w:numId="22">
    <w:abstractNumId w:val="8"/>
  </w:num>
  <w:num w:numId="23">
    <w:abstractNumId w:val="27"/>
  </w:num>
  <w:num w:numId="24">
    <w:abstractNumId w:val="12"/>
  </w:num>
  <w:num w:numId="25">
    <w:abstractNumId w:val="21"/>
  </w:num>
  <w:num w:numId="26">
    <w:abstractNumId w:val="29"/>
  </w:num>
  <w:num w:numId="27">
    <w:abstractNumId w:val="6"/>
  </w:num>
  <w:num w:numId="28">
    <w:abstractNumId w:val="37"/>
  </w:num>
  <w:num w:numId="29">
    <w:abstractNumId w:val="33"/>
  </w:num>
  <w:num w:numId="30">
    <w:abstractNumId w:val="28"/>
  </w:num>
  <w:num w:numId="31">
    <w:abstractNumId w:val="39"/>
  </w:num>
  <w:num w:numId="32">
    <w:abstractNumId w:val="46"/>
  </w:num>
  <w:num w:numId="33">
    <w:abstractNumId w:val="43"/>
  </w:num>
  <w:num w:numId="34">
    <w:abstractNumId w:val="1"/>
  </w:num>
  <w:num w:numId="35">
    <w:abstractNumId w:val="44"/>
  </w:num>
  <w:num w:numId="36">
    <w:abstractNumId w:val="30"/>
  </w:num>
  <w:num w:numId="37">
    <w:abstractNumId w:val="36"/>
  </w:num>
  <w:num w:numId="38">
    <w:abstractNumId w:val="35"/>
  </w:num>
  <w:num w:numId="39">
    <w:abstractNumId w:val="20"/>
  </w:num>
  <w:num w:numId="40">
    <w:abstractNumId w:val="34"/>
  </w:num>
  <w:num w:numId="41">
    <w:abstractNumId w:val="14"/>
  </w:num>
  <w:num w:numId="42">
    <w:abstractNumId w:val="31"/>
  </w:num>
  <w:num w:numId="43">
    <w:abstractNumId w:val="23"/>
  </w:num>
  <w:num w:numId="44">
    <w:abstractNumId w:val="42"/>
  </w:num>
  <w:num w:numId="45">
    <w:abstractNumId w:val="41"/>
  </w:num>
  <w:num w:numId="46">
    <w:abstractNumId w:val="38"/>
  </w:num>
  <w:num w:numId="47">
    <w:abstractNumId w:val="5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5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lUxXZcTgey2OH9bh3arJ5TYGOCizXQFhxNhNTCVGspWf+cwy4c7yJ3BdQJNMFRK9HGyPq/bdhG0Vxd5Ov1BZKg==" w:salt="P0wFGCDdvjXfUTiZMoyR5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15D2B"/>
    <w:rsid w:val="00020BB6"/>
    <w:rsid w:val="00024F65"/>
    <w:rsid w:val="00027B47"/>
    <w:rsid w:val="00035243"/>
    <w:rsid w:val="00037820"/>
    <w:rsid w:val="00037BF6"/>
    <w:rsid w:val="0004368E"/>
    <w:rsid w:val="0004675B"/>
    <w:rsid w:val="00052041"/>
    <w:rsid w:val="00054D7B"/>
    <w:rsid w:val="00061726"/>
    <w:rsid w:val="000653FD"/>
    <w:rsid w:val="000672EE"/>
    <w:rsid w:val="00074457"/>
    <w:rsid w:val="00076AD6"/>
    <w:rsid w:val="00083BA6"/>
    <w:rsid w:val="0008468E"/>
    <w:rsid w:val="00085F76"/>
    <w:rsid w:val="00090D03"/>
    <w:rsid w:val="00091491"/>
    <w:rsid w:val="00093AAF"/>
    <w:rsid w:val="000A2303"/>
    <w:rsid w:val="000A33CB"/>
    <w:rsid w:val="000A6901"/>
    <w:rsid w:val="000A7B07"/>
    <w:rsid w:val="000B346C"/>
    <w:rsid w:val="000B7B64"/>
    <w:rsid w:val="000C233D"/>
    <w:rsid w:val="000C4F46"/>
    <w:rsid w:val="000C6FB4"/>
    <w:rsid w:val="000D27DE"/>
    <w:rsid w:val="000E680F"/>
    <w:rsid w:val="000F0501"/>
    <w:rsid w:val="000F0FCA"/>
    <w:rsid w:val="00103A5E"/>
    <w:rsid w:val="001051DF"/>
    <w:rsid w:val="001157AF"/>
    <w:rsid w:val="00116C30"/>
    <w:rsid w:val="00116EBB"/>
    <w:rsid w:val="0012562F"/>
    <w:rsid w:val="001266C6"/>
    <w:rsid w:val="00126C85"/>
    <w:rsid w:val="00132977"/>
    <w:rsid w:val="00137D67"/>
    <w:rsid w:val="001457FC"/>
    <w:rsid w:val="001514DC"/>
    <w:rsid w:val="00152592"/>
    <w:rsid w:val="001525FC"/>
    <w:rsid w:val="00154A40"/>
    <w:rsid w:val="00154DAE"/>
    <w:rsid w:val="001578F8"/>
    <w:rsid w:val="00166E7F"/>
    <w:rsid w:val="001709EB"/>
    <w:rsid w:val="00175F6C"/>
    <w:rsid w:val="00184237"/>
    <w:rsid w:val="0018673D"/>
    <w:rsid w:val="00187D1C"/>
    <w:rsid w:val="001903BE"/>
    <w:rsid w:val="00191E86"/>
    <w:rsid w:val="0019250A"/>
    <w:rsid w:val="001A77CF"/>
    <w:rsid w:val="001B09BC"/>
    <w:rsid w:val="001C038B"/>
    <w:rsid w:val="001C0776"/>
    <w:rsid w:val="001C0B34"/>
    <w:rsid w:val="001C4084"/>
    <w:rsid w:val="001D01D1"/>
    <w:rsid w:val="001D5E59"/>
    <w:rsid w:val="001E05E8"/>
    <w:rsid w:val="001F2AD0"/>
    <w:rsid w:val="001F3555"/>
    <w:rsid w:val="001F6FA5"/>
    <w:rsid w:val="00201769"/>
    <w:rsid w:val="00201E01"/>
    <w:rsid w:val="00202782"/>
    <w:rsid w:val="00204C77"/>
    <w:rsid w:val="00213294"/>
    <w:rsid w:val="0021376B"/>
    <w:rsid w:val="00214096"/>
    <w:rsid w:val="002168EB"/>
    <w:rsid w:val="00217C56"/>
    <w:rsid w:val="00220F44"/>
    <w:rsid w:val="00222B64"/>
    <w:rsid w:val="00233402"/>
    <w:rsid w:val="002337BA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1B57"/>
    <w:rsid w:val="00294162"/>
    <w:rsid w:val="00294E35"/>
    <w:rsid w:val="002A316B"/>
    <w:rsid w:val="002A4B14"/>
    <w:rsid w:val="002B03AC"/>
    <w:rsid w:val="002B2600"/>
    <w:rsid w:val="002B6786"/>
    <w:rsid w:val="002B7054"/>
    <w:rsid w:val="002C4301"/>
    <w:rsid w:val="002C4D10"/>
    <w:rsid w:val="002C5AE6"/>
    <w:rsid w:val="002C66FA"/>
    <w:rsid w:val="002D0A5C"/>
    <w:rsid w:val="002D1837"/>
    <w:rsid w:val="002D3E2B"/>
    <w:rsid w:val="002D4C72"/>
    <w:rsid w:val="002D636F"/>
    <w:rsid w:val="002E4189"/>
    <w:rsid w:val="002F11BE"/>
    <w:rsid w:val="00301207"/>
    <w:rsid w:val="00301C4E"/>
    <w:rsid w:val="00304897"/>
    <w:rsid w:val="003050B6"/>
    <w:rsid w:val="00311E5D"/>
    <w:rsid w:val="00314915"/>
    <w:rsid w:val="00315805"/>
    <w:rsid w:val="00315AAA"/>
    <w:rsid w:val="00317391"/>
    <w:rsid w:val="00324DB2"/>
    <w:rsid w:val="003259FD"/>
    <w:rsid w:val="00326BB7"/>
    <w:rsid w:val="00327E27"/>
    <w:rsid w:val="00333431"/>
    <w:rsid w:val="0033666D"/>
    <w:rsid w:val="00336763"/>
    <w:rsid w:val="00344C41"/>
    <w:rsid w:val="00347500"/>
    <w:rsid w:val="00347A6D"/>
    <w:rsid w:val="003548CB"/>
    <w:rsid w:val="003614DC"/>
    <w:rsid w:val="00361CE5"/>
    <w:rsid w:val="00362760"/>
    <w:rsid w:val="00374DDE"/>
    <w:rsid w:val="003758B4"/>
    <w:rsid w:val="00376162"/>
    <w:rsid w:val="00390A28"/>
    <w:rsid w:val="0039160D"/>
    <w:rsid w:val="00396581"/>
    <w:rsid w:val="003965FE"/>
    <w:rsid w:val="00397E79"/>
    <w:rsid w:val="003B0DC7"/>
    <w:rsid w:val="003B5C02"/>
    <w:rsid w:val="003C065D"/>
    <w:rsid w:val="003C173C"/>
    <w:rsid w:val="003C33FB"/>
    <w:rsid w:val="003C4F75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03490"/>
    <w:rsid w:val="004105F1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35DA9"/>
    <w:rsid w:val="00440055"/>
    <w:rsid w:val="004403AD"/>
    <w:rsid w:val="00441559"/>
    <w:rsid w:val="004442FB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4582"/>
    <w:rsid w:val="004768EA"/>
    <w:rsid w:val="004821B1"/>
    <w:rsid w:val="00482720"/>
    <w:rsid w:val="00482E09"/>
    <w:rsid w:val="004913C1"/>
    <w:rsid w:val="004A3499"/>
    <w:rsid w:val="004B0BF6"/>
    <w:rsid w:val="004B2C43"/>
    <w:rsid w:val="004B2E30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1DAD"/>
    <w:rsid w:val="00543100"/>
    <w:rsid w:val="00544F28"/>
    <w:rsid w:val="00553DDB"/>
    <w:rsid w:val="00555130"/>
    <w:rsid w:val="00573C4A"/>
    <w:rsid w:val="00583840"/>
    <w:rsid w:val="005868D2"/>
    <w:rsid w:val="005948F5"/>
    <w:rsid w:val="005A327B"/>
    <w:rsid w:val="005A7CDD"/>
    <w:rsid w:val="005B3783"/>
    <w:rsid w:val="005B3D52"/>
    <w:rsid w:val="005B4B38"/>
    <w:rsid w:val="005C1FB7"/>
    <w:rsid w:val="005C20EC"/>
    <w:rsid w:val="005C48AD"/>
    <w:rsid w:val="005C5468"/>
    <w:rsid w:val="005C570C"/>
    <w:rsid w:val="005D0D43"/>
    <w:rsid w:val="005D6DBE"/>
    <w:rsid w:val="005E26ED"/>
    <w:rsid w:val="005E2B40"/>
    <w:rsid w:val="005E2C83"/>
    <w:rsid w:val="005F203A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3F63"/>
    <w:rsid w:val="00614655"/>
    <w:rsid w:val="0061625E"/>
    <w:rsid w:val="00621440"/>
    <w:rsid w:val="006215FC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57280"/>
    <w:rsid w:val="00665015"/>
    <w:rsid w:val="00666379"/>
    <w:rsid w:val="0066767E"/>
    <w:rsid w:val="00672D43"/>
    <w:rsid w:val="00672FAE"/>
    <w:rsid w:val="00674685"/>
    <w:rsid w:val="00674A0D"/>
    <w:rsid w:val="00674DE6"/>
    <w:rsid w:val="00675E17"/>
    <w:rsid w:val="00680BFE"/>
    <w:rsid w:val="0068582E"/>
    <w:rsid w:val="006862FA"/>
    <w:rsid w:val="00691ED4"/>
    <w:rsid w:val="006923AD"/>
    <w:rsid w:val="00694423"/>
    <w:rsid w:val="006951C1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212E"/>
    <w:rsid w:val="006C26ED"/>
    <w:rsid w:val="006C7661"/>
    <w:rsid w:val="006D4794"/>
    <w:rsid w:val="006E0BDE"/>
    <w:rsid w:val="006F1570"/>
    <w:rsid w:val="006F1E14"/>
    <w:rsid w:val="006F3A95"/>
    <w:rsid w:val="006F5046"/>
    <w:rsid w:val="006F78F8"/>
    <w:rsid w:val="006F7D66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34A48"/>
    <w:rsid w:val="00734AF0"/>
    <w:rsid w:val="00740FE9"/>
    <w:rsid w:val="00741A2C"/>
    <w:rsid w:val="00743307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76FF5"/>
    <w:rsid w:val="007830B6"/>
    <w:rsid w:val="007A1BB4"/>
    <w:rsid w:val="007A5008"/>
    <w:rsid w:val="007B2C43"/>
    <w:rsid w:val="007B7982"/>
    <w:rsid w:val="007C1D61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7F5A6A"/>
    <w:rsid w:val="008121F4"/>
    <w:rsid w:val="008133D3"/>
    <w:rsid w:val="00817A2D"/>
    <w:rsid w:val="00822686"/>
    <w:rsid w:val="008264AD"/>
    <w:rsid w:val="00830749"/>
    <w:rsid w:val="00833553"/>
    <w:rsid w:val="00835B05"/>
    <w:rsid w:val="00835F99"/>
    <w:rsid w:val="00842927"/>
    <w:rsid w:val="00843997"/>
    <w:rsid w:val="00847C7B"/>
    <w:rsid w:val="00855F97"/>
    <w:rsid w:val="00860AFB"/>
    <w:rsid w:val="00862C37"/>
    <w:rsid w:val="00872A11"/>
    <w:rsid w:val="008748CE"/>
    <w:rsid w:val="00882B9D"/>
    <w:rsid w:val="008868DF"/>
    <w:rsid w:val="008A082C"/>
    <w:rsid w:val="008A257C"/>
    <w:rsid w:val="008A3A99"/>
    <w:rsid w:val="008B39C9"/>
    <w:rsid w:val="008C48F6"/>
    <w:rsid w:val="008D53C6"/>
    <w:rsid w:val="008E1776"/>
    <w:rsid w:val="008F0BA8"/>
    <w:rsid w:val="008F3797"/>
    <w:rsid w:val="008F427E"/>
    <w:rsid w:val="008F464C"/>
    <w:rsid w:val="00901593"/>
    <w:rsid w:val="009025D4"/>
    <w:rsid w:val="00904F61"/>
    <w:rsid w:val="009055FD"/>
    <w:rsid w:val="009056E2"/>
    <w:rsid w:val="00917FD2"/>
    <w:rsid w:val="00921288"/>
    <w:rsid w:val="00923DC4"/>
    <w:rsid w:val="00924AE6"/>
    <w:rsid w:val="009304CA"/>
    <w:rsid w:val="0093060F"/>
    <w:rsid w:val="009324BA"/>
    <w:rsid w:val="00936180"/>
    <w:rsid w:val="00944834"/>
    <w:rsid w:val="00944A01"/>
    <w:rsid w:val="00945C7B"/>
    <w:rsid w:val="009463A2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AC8"/>
    <w:rsid w:val="0098186A"/>
    <w:rsid w:val="009834C2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9F4963"/>
    <w:rsid w:val="00A07F94"/>
    <w:rsid w:val="00A10081"/>
    <w:rsid w:val="00A11AAE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443C6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1AD"/>
    <w:rsid w:val="00A877AF"/>
    <w:rsid w:val="00A93221"/>
    <w:rsid w:val="00A93CB5"/>
    <w:rsid w:val="00A93E84"/>
    <w:rsid w:val="00A96EE8"/>
    <w:rsid w:val="00AA517E"/>
    <w:rsid w:val="00AA653D"/>
    <w:rsid w:val="00AB5511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383"/>
    <w:rsid w:val="00AF272A"/>
    <w:rsid w:val="00AF28A2"/>
    <w:rsid w:val="00AF5A03"/>
    <w:rsid w:val="00AF77BB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0530"/>
    <w:rsid w:val="00B370F6"/>
    <w:rsid w:val="00B44885"/>
    <w:rsid w:val="00B45123"/>
    <w:rsid w:val="00B46CA0"/>
    <w:rsid w:val="00B50D23"/>
    <w:rsid w:val="00B52725"/>
    <w:rsid w:val="00B60A8E"/>
    <w:rsid w:val="00B61114"/>
    <w:rsid w:val="00B63435"/>
    <w:rsid w:val="00B64BF7"/>
    <w:rsid w:val="00B65524"/>
    <w:rsid w:val="00B70500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B11BC"/>
    <w:rsid w:val="00BC28C2"/>
    <w:rsid w:val="00BD2445"/>
    <w:rsid w:val="00BD4B75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5F37"/>
    <w:rsid w:val="00C17076"/>
    <w:rsid w:val="00C21B79"/>
    <w:rsid w:val="00C25494"/>
    <w:rsid w:val="00C320F8"/>
    <w:rsid w:val="00C33AF2"/>
    <w:rsid w:val="00C3636D"/>
    <w:rsid w:val="00C37212"/>
    <w:rsid w:val="00C41923"/>
    <w:rsid w:val="00C478B5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78C3"/>
    <w:rsid w:val="00CB7163"/>
    <w:rsid w:val="00CB7187"/>
    <w:rsid w:val="00CC3D35"/>
    <w:rsid w:val="00CC5E27"/>
    <w:rsid w:val="00CD0491"/>
    <w:rsid w:val="00CE0FDC"/>
    <w:rsid w:val="00CE1002"/>
    <w:rsid w:val="00CE17A5"/>
    <w:rsid w:val="00CE1EBF"/>
    <w:rsid w:val="00CE2955"/>
    <w:rsid w:val="00CE2FD4"/>
    <w:rsid w:val="00CE4DB2"/>
    <w:rsid w:val="00CE77FE"/>
    <w:rsid w:val="00CF0805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5838"/>
    <w:rsid w:val="00D26665"/>
    <w:rsid w:val="00D26D34"/>
    <w:rsid w:val="00D323A9"/>
    <w:rsid w:val="00D33D70"/>
    <w:rsid w:val="00D342DF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153B"/>
    <w:rsid w:val="00DC25CE"/>
    <w:rsid w:val="00DC54AD"/>
    <w:rsid w:val="00DC763D"/>
    <w:rsid w:val="00DD0BB5"/>
    <w:rsid w:val="00DD2445"/>
    <w:rsid w:val="00DD365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4B65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676C3"/>
    <w:rsid w:val="00E7090F"/>
    <w:rsid w:val="00E74A5A"/>
    <w:rsid w:val="00E77A19"/>
    <w:rsid w:val="00E8106E"/>
    <w:rsid w:val="00E83A7C"/>
    <w:rsid w:val="00E85228"/>
    <w:rsid w:val="00E9324A"/>
    <w:rsid w:val="00EA4ACC"/>
    <w:rsid w:val="00EA4C21"/>
    <w:rsid w:val="00EA5ACC"/>
    <w:rsid w:val="00EB0AA2"/>
    <w:rsid w:val="00EB100E"/>
    <w:rsid w:val="00EB2F5E"/>
    <w:rsid w:val="00EB637B"/>
    <w:rsid w:val="00EB7E28"/>
    <w:rsid w:val="00EB7F48"/>
    <w:rsid w:val="00EC73A1"/>
    <w:rsid w:val="00ED59C9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EF7039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86F"/>
    <w:rsid w:val="00F44003"/>
    <w:rsid w:val="00F46E9C"/>
    <w:rsid w:val="00F4706B"/>
    <w:rsid w:val="00F47987"/>
    <w:rsid w:val="00F54FB3"/>
    <w:rsid w:val="00F56D33"/>
    <w:rsid w:val="00F65F30"/>
    <w:rsid w:val="00F67121"/>
    <w:rsid w:val="00F721AF"/>
    <w:rsid w:val="00F72340"/>
    <w:rsid w:val="00F739DD"/>
    <w:rsid w:val="00F73AD5"/>
    <w:rsid w:val="00F7673C"/>
    <w:rsid w:val="00F769F2"/>
    <w:rsid w:val="00F76DDE"/>
    <w:rsid w:val="00F778E7"/>
    <w:rsid w:val="00F84646"/>
    <w:rsid w:val="00F8647F"/>
    <w:rsid w:val="00F8706B"/>
    <w:rsid w:val="00F92F09"/>
    <w:rsid w:val="00F97200"/>
    <w:rsid w:val="00F97320"/>
    <w:rsid w:val="00FA33EB"/>
    <w:rsid w:val="00FA4ABD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73DB"/>
    <w:rsid w:val="00FD01E7"/>
    <w:rsid w:val="00FD095A"/>
    <w:rsid w:val="00FD51DF"/>
    <w:rsid w:val="00FD7558"/>
    <w:rsid w:val="00FE03AA"/>
    <w:rsid w:val="00FE32CE"/>
    <w:rsid w:val="00FE33FB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6FC376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E03AA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google.com/imgres?imgurl=http://www.b-protected.com.au/melbourne-australia/fire-extinguisher-location-sign.jpg&amp;imgrefurl=http://www.safety-signs.b-protected.com.au/signage/fire-extinguisher-location-sign.htm&amp;h=450&amp;w=450&amp;tbnid=byULytvVW0PleM:&amp;zoom=1&amp;docid=KcDyJbkze-8YOM&amp;hl=en&amp;ei=d7EsVI3bCJTdoAT0gYJQ&amp;tbm=isch&amp;ved=0CGAQMygjMCM&amp;iact=rc&amp;uact=3&amp;dur=614&amp;page=2&amp;start=29&amp;ndsp=36" TargetMode="External"/><Relationship Id="rId18" Type="http://schemas.openxmlformats.org/officeDocument/2006/relationships/diagramLayout" Target="diagrams/layout1.xml"/><Relationship Id="rId26" Type="http://schemas.openxmlformats.org/officeDocument/2006/relationships/image" Target="media/image11.png"/><Relationship Id="rId3" Type="http://schemas.openxmlformats.org/officeDocument/2006/relationships/numbering" Target="numbering.xml"/><Relationship Id="rId21" Type="http://schemas.microsoft.com/office/2007/relationships/diagramDrawing" Target="diagrams/drawing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diagramData" Target="diagrams/data1.xml"/><Relationship Id="rId25" Type="http://schemas.openxmlformats.org/officeDocument/2006/relationships/image" Target="media/image10.jpeg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diagramColors" Target="diagrams/colors1.xm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0.png"/><Relationship Id="rId32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9.jpeg"/><Relationship Id="rId28" Type="http://schemas.openxmlformats.org/officeDocument/2006/relationships/header" Target="header2.xml"/><Relationship Id="rId10" Type="http://schemas.openxmlformats.org/officeDocument/2006/relationships/image" Target="media/image2.png"/><Relationship Id="rId19" Type="http://schemas.openxmlformats.org/officeDocument/2006/relationships/diagramQuickStyle" Target="diagrams/quickStyle1.xml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5.jpeg"/><Relationship Id="rId22" Type="http://schemas.openxmlformats.org/officeDocument/2006/relationships/image" Target="media/image8.jpeg"/><Relationship Id="rId27" Type="http://schemas.openxmlformats.org/officeDocument/2006/relationships/header" Target="header1.xml"/><Relationship Id="rId30" Type="http://schemas.openxmlformats.org/officeDocument/2006/relationships/footer" Target="footer2.xml"/><Relationship Id="rId8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973D1D21-1B7A-41D2-9199-F597CE6A8735}" type="presOf" srcId="{D7E063B8-3476-41CA-8A00-EECF7E167CE2}" destId="{93EC4B96-9504-43C5-9EE4-1F451DF7AA5E}" srcOrd="0" destOrd="0" presId="urn:microsoft.com/office/officeart/2005/8/layout/pyramid1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3F26D23C-362C-4C68-83B4-EA07B409D462}" type="presOf" srcId="{C1FF0FB2-1523-48D6-B730-1040D0B4E4C1}" destId="{FBA4B9A9-C6DC-406D-B495-C754D2400C5D}" srcOrd="0" destOrd="0" presId="urn:microsoft.com/office/officeart/2005/8/layout/pyramid1"/>
    <dgm:cxn modelId="{FC7A7040-4AE4-4A1D-9DDA-D4CE27736655}" type="presOf" srcId="{06285734-79FB-4D90-969A-A001085F9F03}" destId="{A66FC8C1-E80C-4FE0-8CDC-48199A826CA7}" srcOrd="1" destOrd="0" presId="urn:microsoft.com/office/officeart/2005/8/layout/pyramid1"/>
    <dgm:cxn modelId="{51FC9E4C-0F39-4FFF-9244-82667E44CB48}" type="presOf" srcId="{57318B6B-8BA2-4152-8B74-404CE1832126}" destId="{59D15591-D8F4-4317-BFD8-6B218AB0E744}" srcOrd="1" destOrd="0" presId="urn:microsoft.com/office/officeart/2005/8/layout/pyramid1"/>
    <dgm:cxn modelId="{D74A488A-004A-4949-8A29-79D2825F3932}" type="presOf" srcId="{1ED9929B-A497-4CB6-AE23-A0B96462C01F}" destId="{DEE34808-E4BC-4DD8-A235-D8746E67DBD5}" srcOrd="1" destOrd="0" presId="urn:microsoft.com/office/officeart/2005/8/layout/pyramid1"/>
    <dgm:cxn modelId="{099D4E97-1756-47D3-9F31-96A085F4DD88}" type="presOf" srcId="{57318B6B-8BA2-4152-8B74-404CE1832126}" destId="{DAD6CD18-D69F-4CEE-944C-DF2BA065DA2C}" srcOrd="0" destOrd="0" presId="urn:microsoft.com/office/officeart/2005/8/layout/pyramid1"/>
    <dgm:cxn modelId="{B1A6FD9C-59ED-4F26-8910-8F22D0D1A6E9}" type="presOf" srcId="{57FF7DF8-CB77-43F7-90B5-11DFF3DA06D0}" destId="{16159E24-3912-4EE6-9B02-3E4A626F362D}" srcOrd="0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5E8CCCA9-ABD7-4727-9EBC-DBB388F868F6}" type="presOf" srcId="{9AA056EF-DBDE-4F35-AADA-55099AF563B5}" destId="{614D6B11-B45C-4180-B440-2B82BF162872}" srcOrd="0" destOrd="0" presId="urn:microsoft.com/office/officeart/2005/8/layout/pyramid1"/>
    <dgm:cxn modelId="{984146B9-F754-4009-B304-2B1FABF1D753}" type="presOf" srcId="{06285734-79FB-4D90-969A-A001085F9F03}" destId="{788C9BFF-C520-4A3E-BAEE-561D145C0506}" srcOrd="0" destOrd="0" presId="urn:microsoft.com/office/officeart/2005/8/layout/pyramid1"/>
    <dgm:cxn modelId="{3C745CC1-AFAE-4F5D-AE22-EE4221D0ABF2}" type="presOf" srcId="{57FF7DF8-CB77-43F7-90B5-11DFF3DA06D0}" destId="{B45649EF-204F-4D14-8169-688DC405EE76}" srcOrd="1" destOrd="0" presId="urn:microsoft.com/office/officeart/2005/8/layout/pyramid1"/>
    <dgm:cxn modelId="{2F0FC5C9-F860-4F49-BA08-FCD145573325}" type="presOf" srcId="{1ED9929B-A497-4CB6-AE23-A0B96462C01F}" destId="{720791E5-B912-4551-A5A8-DA1A3174EE57}" srcOrd="0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68D62BEA-A0ED-4ABB-951A-1BC85576E8C4}" type="presOf" srcId="{9AA056EF-DBDE-4F35-AADA-55099AF563B5}" destId="{A74B4317-F1E3-4F68-B558-5626EFF78EC9}" srcOrd="1" destOrd="0" presId="urn:microsoft.com/office/officeart/2005/8/layout/pyramid1"/>
    <dgm:cxn modelId="{A65B24F5-D985-4B00-8FD0-07DE5B5E9B1D}" type="presOf" srcId="{D7E063B8-3476-41CA-8A00-EECF7E167CE2}" destId="{F0C05F9B-9200-4094-B625-3131773B6D02}" srcOrd="1" destOrd="0" presId="urn:microsoft.com/office/officeart/2005/8/layout/pyramid1"/>
    <dgm:cxn modelId="{38980E64-C001-4643-A1EC-046C0113D069}" type="presParOf" srcId="{FBA4B9A9-C6DC-406D-B495-C754D2400C5D}" destId="{27FA6654-CA5B-41F9-BEBB-DDF234E59CE3}" srcOrd="0" destOrd="0" presId="urn:microsoft.com/office/officeart/2005/8/layout/pyramid1"/>
    <dgm:cxn modelId="{1782E63E-5395-4281-BBC0-3879FE48EAC8}" type="presParOf" srcId="{27FA6654-CA5B-41F9-BEBB-DDF234E59CE3}" destId="{614D6B11-B45C-4180-B440-2B82BF162872}" srcOrd="0" destOrd="0" presId="urn:microsoft.com/office/officeart/2005/8/layout/pyramid1"/>
    <dgm:cxn modelId="{79612B29-E0CE-40E4-9951-977E162E4687}" type="presParOf" srcId="{27FA6654-CA5B-41F9-BEBB-DDF234E59CE3}" destId="{A74B4317-F1E3-4F68-B558-5626EFF78EC9}" srcOrd="1" destOrd="0" presId="urn:microsoft.com/office/officeart/2005/8/layout/pyramid1"/>
    <dgm:cxn modelId="{7A055C4B-81CB-46A7-AB2B-9CF7A9328BA6}" type="presParOf" srcId="{FBA4B9A9-C6DC-406D-B495-C754D2400C5D}" destId="{B73599D8-7AE8-4648-9A20-0BFE6CDE4C8D}" srcOrd="1" destOrd="0" presId="urn:microsoft.com/office/officeart/2005/8/layout/pyramid1"/>
    <dgm:cxn modelId="{48ED7236-385E-4CF6-BB8B-C57F2231D896}" type="presParOf" srcId="{B73599D8-7AE8-4648-9A20-0BFE6CDE4C8D}" destId="{16159E24-3912-4EE6-9B02-3E4A626F362D}" srcOrd="0" destOrd="0" presId="urn:microsoft.com/office/officeart/2005/8/layout/pyramid1"/>
    <dgm:cxn modelId="{C1308F22-B874-4A68-B3C9-6B9E30A55C9B}" type="presParOf" srcId="{B73599D8-7AE8-4648-9A20-0BFE6CDE4C8D}" destId="{B45649EF-204F-4D14-8169-688DC405EE76}" srcOrd="1" destOrd="0" presId="urn:microsoft.com/office/officeart/2005/8/layout/pyramid1"/>
    <dgm:cxn modelId="{63630DA0-050F-4557-B6D7-688FDFEA761E}" type="presParOf" srcId="{FBA4B9A9-C6DC-406D-B495-C754D2400C5D}" destId="{531717DA-A929-4746-8718-0221FB6914C3}" srcOrd="2" destOrd="0" presId="urn:microsoft.com/office/officeart/2005/8/layout/pyramid1"/>
    <dgm:cxn modelId="{4CBCBFE8-E21E-4150-AC77-D9D588C4662C}" type="presParOf" srcId="{531717DA-A929-4746-8718-0221FB6914C3}" destId="{DAD6CD18-D69F-4CEE-944C-DF2BA065DA2C}" srcOrd="0" destOrd="0" presId="urn:microsoft.com/office/officeart/2005/8/layout/pyramid1"/>
    <dgm:cxn modelId="{ECEDC230-62A7-4C34-B5B1-5A0F02696ABD}" type="presParOf" srcId="{531717DA-A929-4746-8718-0221FB6914C3}" destId="{59D15591-D8F4-4317-BFD8-6B218AB0E744}" srcOrd="1" destOrd="0" presId="urn:microsoft.com/office/officeart/2005/8/layout/pyramid1"/>
    <dgm:cxn modelId="{44842554-1C16-4F76-BBED-79CFFC587A7F}" type="presParOf" srcId="{FBA4B9A9-C6DC-406D-B495-C754D2400C5D}" destId="{87B77527-B529-4422-82A1-3ADE116F3C17}" srcOrd="3" destOrd="0" presId="urn:microsoft.com/office/officeart/2005/8/layout/pyramid1"/>
    <dgm:cxn modelId="{C8B4ADC5-55FB-41B2-B0F7-C8CE3B29F08F}" type="presParOf" srcId="{87B77527-B529-4422-82A1-3ADE116F3C17}" destId="{93EC4B96-9504-43C5-9EE4-1F451DF7AA5E}" srcOrd="0" destOrd="0" presId="urn:microsoft.com/office/officeart/2005/8/layout/pyramid1"/>
    <dgm:cxn modelId="{2D221AFC-75D9-473B-A392-F1CEDBC85230}" type="presParOf" srcId="{87B77527-B529-4422-82A1-3ADE116F3C17}" destId="{F0C05F9B-9200-4094-B625-3131773B6D02}" srcOrd="1" destOrd="0" presId="urn:microsoft.com/office/officeart/2005/8/layout/pyramid1"/>
    <dgm:cxn modelId="{7E3C0B8D-772A-47C9-90D7-DAA2EEE84071}" type="presParOf" srcId="{FBA4B9A9-C6DC-406D-B495-C754D2400C5D}" destId="{75BE66D3-A3E7-42A5-B8CF-5EBD4D442C57}" srcOrd="4" destOrd="0" presId="urn:microsoft.com/office/officeart/2005/8/layout/pyramid1"/>
    <dgm:cxn modelId="{76566615-E74A-4F00-AC05-6A834458118D}" type="presParOf" srcId="{75BE66D3-A3E7-42A5-B8CF-5EBD4D442C57}" destId="{788C9BFF-C520-4A3E-BAEE-561D145C0506}" srcOrd="0" destOrd="0" presId="urn:microsoft.com/office/officeart/2005/8/layout/pyramid1"/>
    <dgm:cxn modelId="{8B3D503F-C8B8-48EA-A8F1-D8E004B85ED1}" type="presParOf" srcId="{75BE66D3-A3E7-42A5-B8CF-5EBD4D442C57}" destId="{A66FC8C1-E80C-4FE0-8CDC-48199A826CA7}" srcOrd="1" destOrd="0" presId="urn:microsoft.com/office/officeart/2005/8/layout/pyramid1"/>
    <dgm:cxn modelId="{10267B42-B07F-40E9-B762-A95F02810F90}" type="presParOf" srcId="{FBA4B9A9-C6DC-406D-B495-C754D2400C5D}" destId="{A1F4955F-392D-4CF8-882D-C763CAA69A37}" srcOrd="5" destOrd="0" presId="urn:microsoft.com/office/officeart/2005/8/layout/pyramid1"/>
    <dgm:cxn modelId="{07D30CE5-6F15-4452-A43D-43FF85F45BBB}" type="presParOf" srcId="{A1F4955F-392D-4CF8-882D-C763CAA69A37}" destId="{720791E5-B912-4551-A5A8-DA1A3174EE57}" srcOrd="0" destOrd="0" presId="urn:microsoft.com/office/officeart/2005/8/layout/pyramid1"/>
    <dgm:cxn modelId="{FB87A0E4-C122-46C1-8D59-2FACA5977003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650534" y="83522"/>
        <a:ext cx="194606" cy="167303"/>
      </dsp:txXfrm>
    </dsp:sp>
    <dsp:sp modelId="{16159E24-3912-4EE6-9B02-3E4A626F362D}">
      <dsp:nvSpPr>
        <dsp:cNvPr id="0" name=""/>
        <dsp:cNvSpPr/>
      </dsp:nvSpPr>
      <dsp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563142" y="315073"/>
        <a:ext cx="369390" cy="186577"/>
      </dsp:txXfrm>
    </dsp:sp>
    <dsp:sp modelId="{DAD6CD18-D69F-4CEE-944C-DF2BA065DA2C}">
      <dsp:nvSpPr>
        <dsp:cNvPr id="0" name=""/>
        <dsp:cNvSpPr/>
      </dsp:nvSpPr>
      <dsp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373793" y="544482"/>
        <a:ext cx="748088" cy="207993"/>
      </dsp:txXfrm>
    </dsp:sp>
    <dsp:sp modelId="{93EC4B96-9504-43C5-9EE4-1F451DF7AA5E}">
      <dsp:nvSpPr>
        <dsp:cNvPr id="0" name=""/>
        <dsp:cNvSpPr/>
      </dsp:nvSpPr>
      <dsp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1184444" y="784599"/>
        <a:ext cx="1126786" cy="218701"/>
      </dsp:txXfrm>
    </dsp:sp>
    <dsp:sp modelId="{788C9BFF-C520-4A3E-BAEE-561D145C0506}">
      <dsp:nvSpPr>
        <dsp:cNvPr id="0" name=""/>
        <dsp:cNvSpPr/>
      </dsp:nvSpPr>
      <dsp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995095" y="1028999"/>
        <a:ext cx="1505484" cy="225126"/>
      </dsp:txXfrm>
    </dsp:sp>
    <dsp:sp modelId="{720791E5-B912-4551-A5A8-DA1A3174EE57}">
      <dsp:nvSpPr>
        <dsp:cNvPr id="0" name=""/>
        <dsp:cNvSpPr/>
      </dsp:nvSpPr>
      <dsp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805746" y="1275540"/>
        <a:ext cx="1884182" cy="22940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2A644D2DCAA458FAF888884F7FB91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FB34DC-1455-429C-99F2-F58D9A2FF6A8}"/>
      </w:docPartPr>
      <w:docPartBody>
        <w:p w:rsidR="00A109A9" w:rsidRDefault="00A109A9" w:rsidP="00A109A9">
          <w:pPr>
            <w:pStyle w:val="92A644D2DCAA458FAF888884F7FB913D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3443ABD532634A5D89AE55B37A8DDC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C42038-83C3-4A28-A131-E78DFE03326E}"/>
      </w:docPartPr>
      <w:docPartBody>
        <w:p w:rsidR="00A109A9" w:rsidRDefault="00A109A9" w:rsidP="00A109A9">
          <w:pPr>
            <w:pStyle w:val="3443ABD532634A5D89AE55B37A8DDC6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58B9A1796C4347E48EBED928786C70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81E4EC-3A5A-4948-B43E-E632FDE793BD}"/>
      </w:docPartPr>
      <w:docPartBody>
        <w:p w:rsidR="00A109A9" w:rsidRDefault="00A109A9" w:rsidP="00A109A9">
          <w:pPr>
            <w:pStyle w:val="58B9A1796C4347E48EBED928786C702F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247826"/>
    <w:rsid w:val="00260CD5"/>
    <w:rsid w:val="00263EF0"/>
    <w:rsid w:val="002B2967"/>
    <w:rsid w:val="002F51A8"/>
    <w:rsid w:val="00356376"/>
    <w:rsid w:val="003A1AE6"/>
    <w:rsid w:val="003C064C"/>
    <w:rsid w:val="003D7AF8"/>
    <w:rsid w:val="00454E36"/>
    <w:rsid w:val="00595B4E"/>
    <w:rsid w:val="005D3BC9"/>
    <w:rsid w:val="006018E6"/>
    <w:rsid w:val="006206DC"/>
    <w:rsid w:val="00641837"/>
    <w:rsid w:val="006A5ED9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09A9"/>
    <w:rsid w:val="00A12C05"/>
    <w:rsid w:val="00A60757"/>
    <w:rsid w:val="00AA47DA"/>
    <w:rsid w:val="00AF1036"/>
    <w:rsid w:val="00AF2EBC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109A9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92A644D2DCAA458FAF888884F7FB913D">
    <w:name w:val="92A644D2DCAA458FAF888884F7FB913D"/>
    <w:rsid w:val="00A109A9"/>
    <w:pPr>
      <w:spacing w:after="160" w:line="259" w:lineRule="auto"/>
    </w:pPr>
  </w:style>
  <w:style w:type="paragraph" w:customStyle="1" w:styleId="3443ABD532634A5D89AE55B37A8DDC6D">
    <w:name w:val="3443ABD532634A5D89AE55B37A8DDC6D"/>
    <w:rsid w:val="00A109A9"/>
    <w:pPr>
      <w:spacing w:after="160" w:line="259" w:lineRule="auto"/>
    </w:pPr>
  </w:style>
  <w:style w:type="paragraph" w:customStyle="1" w:styleId="9C522275FA1D4F4EBE2E0C39EDB4D83A">
    <w:name w:val="9C522275FA1D4F4EBE2E0C39EDB4D83A"/>
    <w:rsid w:val="00A109A9"/>
    <w:pPr>
      <w:spacing w:after="160" w:line="259" w:lineRule="auto"/>
    </w:pPr>
  </w:style>
  <w:style w:type="paragraph" w:customStyle="1" w:styleId="674D7B4981FF47DC91D816688F27C386">
    <w:name w:val="674D7B4981FF47DC91D816688F27C386"/>
    <w:rsid w:val="00A109A9"/>
    <w:pPr>
      <w:spacing w:after="160" w:line="259" w:lineRule="auto"/>
    </w:pPr>
  </w:style>
  <w:style w:type="paragraph" w:customStyle="1" w:styleId="58B9A1796C4347E48EBED928786C702F">
    <w:name w:val="58B9A1796C4347E48EBED928786C702F"/>
    <w:rsid w:val="00A109A9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98226-E379-472A-AA35-63176268C099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00E34A24-2AA1-45A3-8FA7-2AB19DD5B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39</TotalTime>
  <Pages>11</Pages>
  <Words>1195</Words>
  <Characters>6813</Characters>
  <Application>Microsoft Office Word</Application>
  <DocSecurity>8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BSBOHS201A</vt:lpstr>
    </vt:vector>
  </TitlesOfParts>
  <Company/>
  <LinksUpToDate>false</LinksUpToDate>
  <CharactersWithSpaces>7993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BSBOHS201A</dc:title>
  <dc:subject>Participate in OHS processes</dc:subject>
  <dc:creator>Michelle Curro</dc:creator>
  <cp:lastModifiedBy>Ana Marchese</cp:lastModifiedBy>
  <cp:revision>12</cp:revision>
  <cp:lastPrinted>2014-09-18T04:01:00Z</cp:lastPrinted>
  <dcterms:created xsi:type="dcterms:W3CDTF">2018-11-20T03:36:00Z</dcterms:created>
  <dcterms:modified xsi:type="dcterms:W3CDTF">2018-11-20T04:14:00Z</dcterms:modified>
  <cp:contentStatus>v1-0_29/09/2017</cp:contentStatus>
</cp:coreProperties>
</file>