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12DBDB07" w14:textId="77777777" w:rsidR="00933AAC" w:rsidRPr="00DD7A44" w:rsidRDefault="00A94710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176E6054" w14:textId="77777777" w:rsidR="00933AAC" w:rsidRPr="00DD7A44" w:rsidRDefault="00A94710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33AAC">
            <w:rPr>
              <w:szCs w:val="32"/>
            </w:rPr>
            <w:t>Plan building or construction work</w:t>
          </w:r>
        </w:sdtContent>
      </w:sdt>
    </w:p>
    <w:p w14:paraId="0072469E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B0BD58B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10E06D8D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00C0D8A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970367B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0E6F43C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7347CD6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3A5EBD1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1F54951B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AE90108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27D949AE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5EC4D69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5628DA2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0CD76AB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3F2542DF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18163C14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38349C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EB2AFFD" w14:textId="031C9131" w:rsidR="00933AAC" w:rsidRPr="00DD7A44" w:rsidRDefault="00A94710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39969806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1339969806"/>
          </w:p>
        </w:tc>
      </w:tr>
      <w:tr w:rsidR="00933AAC" w:rsidRPr="00DD7A44" w14:paraId="47CCE216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80B837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CBF288C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C83652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76BE1287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0A3A1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8145491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5624A03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4E81FD" wp14:editId="00DD7F8F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81454912" w:displacedByCustomXml="prev"/>
      </w:tr>
    </w:tbl>
    <w:p w14:paraId="74D9C325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1205741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0BD5DBE5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0C0395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964D1EA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39947147" w:edGrp="everyone"/>
            <w:permEnd w:id="1139947147"/>
          </w:p>
        </w:tc>
      </w:tr>
      <w:tr w:rsidR="00933AAC" w:rsidRPr="00DD7A44" w14:paraId="794F43C8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661AA8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BD7915A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7EFE5C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52E55321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0E841D8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90843884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932F4C8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C7350B6" wp14:editId="7EEC460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08438843" w:displacedByCustomXml="next"/>
          </w:sdtContent>
        </w:sdt>
      </w:tr>
    </w:tbl>
    <w:p w14:paraId="42B2F4DA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6681D3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B9690BD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34E46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12256600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9-2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F2A0F37" w14:textId="3537D75E" w:rsidR="00933AAC" w:rsidRPr="00DD7A44" w:rsidRDefault="00A94710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25/09/2019</w:t>
                </w:r>
              </w:p>
            </w:tc>
          </w:sdtContent>
        </w:sdt>
      </w:tr>
      <w:permEnd w:id="612256600"/>
    </w:tbl>
    <w:p w14:paraId="0A3B81BF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7ED433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5437A197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1F62BE35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53F022E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D43A73C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7735A79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4CBD961D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A27C09C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5214F3D7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7773896" w:edGrp="everyone"/>
            <w:permEnd w:id="1837773896"/>
          </w:p>
        </w:tc>
        <w:tc>
          <w:tcPr>
            <w:tcW w:w="1272" w:type="dxa"/>
            <w:vAlign w:val="center"/>
          </w:tcPr>
          <w:p w14:paraId="08DB70C6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65822475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3CD9F4E1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034A8CF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F3CD19C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2504512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7B42214A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0451237" w:displacedByCustomXml="prev"/>
        <w:permStart w:id="18741989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330408FF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419893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213CDBEA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10943834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7F58DE96" w14:textId="77777777" w:rsidTr="00777342">
        <w:trPr>
          <w:trHeight w:val="13602"/>
        </w:trPr>
        <w:tc>
          <w:tcPr>
            <w:tcW w:w="9016" w:type="dxa"/>
          </w:tcPr>
          <w:p w14:paraId="36CD5C40" w14:textId="77777777"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967124241" w:edGrp="everyone"/>
            <w:permEnd w:id="967124241"/>
          </w:p>
        </w:tc>
      </w:tr>
    </w:tbl>
    <w:bookmarkEnd w:id="0"/>
    <w:p w14:paraId="0F600A72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727D64E5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4F9488D8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1052B6CA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503B2193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0783D51B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5F810E4C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9311F9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5AE5" w14:textId="6ECD0B84" w:rsidR="0022426D" w:rsidRPr="001C4084" w:rsidRDefault="0057613B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74330128" w:edGrp="everyone"/>
            <w:r>
              <w:rPr>
                <w:rFonts w:ascii="Arial" w:hAnsi="Arial" w:cs="Arial"/>
                <w:sz w:val="22"/>
                <w:szCs w:val="22"/>
              </w:rPr>
              <w:t>Project Plan Specifications</w:t>
            </w:r>
            <w:permEnd w:id="74330128"/>
          </w:p>
        </w:tc>
        <w:permStart w:id="1273181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41CCA14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3181402" w:displacedByCustomXml="prev"/>
      </w:tr>
    </w:tbl>
    <w:p w14:paraId="750E59D0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42988975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70DE21F2" w14:textId="77777777"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14:paraId="14C935F4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31A00375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27A0FE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57F176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DD716C0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1894271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F90D09E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4271680" w:displacedByCustomXml="prev"/>
      </w:tr>
      <w:tr w:rsidR="008C3955" w14:paraId="7EA34540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B172F9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2E5B" w14:textId="23BA17B3" w:rsidR="004B396F" w:rsidRPr="004B396F" w:rsidRDefault="004B396F" w:rsidP="004B396F">
            <w:pPr>
              <w:shd w:val="clear" w:color="auto" w:fill="FFFFFF"/>
              <w:jc w:val="left"/>
              <w:textAlignment w:val="bottom"/>
              <w:rPr>
                <w:rFonts w:ascii="Arial" w:hAnsi="Arial" w:cs="Arial"/>
                <w:color w:val="003399"/>
                <w:sz w:val="16"/>
                <w:szCs w:val="16"/>
                <w:lang w:val="en" w:eastAsia="en-AU"/>
              </w:rPr>
            </w:pPr>
            <w:permStart w:id="609621707" w:edGrp="everyone"/>
            <w:r>
              <w:rPr>
                <w:rFonts w:ascii="Arial" w:hAnsi="Arial" w:cs="Arial"/>
                <w:sz w:val="22"/>
                <w:szCs w:val="22"/>
              </w:rPr>
              <w:t xml:space="preserve">NSW Home Building Act 1989 - No 147 </w:t>
            </w:r>
            <w:r w:rsidRPr="006D687D">
              <w:rPr>
                <w:b/>
                <w:sz w:val="22"/>
                <w:szCs w:val="22"/>
              </w:rPr>
              <w:t xml:space="preserve"> </w:t>
            </w:r>
            <w:hyperlink r:id="rId10" w:anchor="/view/act/1989/147/part2?autoquery=(Content%3D((%22deposit%22)))&amp;dq=Within%20Title%3D%22Home%20Building%20Act%201989%20No%20147%22,%20Any%20Words%3D%22deposit%22&amp;fullquery=(Content%3D((%22deposit%22)))" w:history="1">
              <w:r w:rsidRPr="006D687D">
                <w:rPr>
                  <w:rFonts w:ascii="Arial" w:hAnsi="Arial" w:cs="Arial"/>
                  <w:sz w:val="22"/>
                  <w:szCs w:val="22"/>
                </w:rPr>
                <w:t>Part 2</w:t>
              </w:r>
            </w:hyperlink>
            <w:r w:rsidRPr="006D687D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1" w:anchor="/view/act/1989/147/part2/div1?autoquery=(Content%3D((%22deposit%22)))&amp;dq=Within%20Title%3D%22Home%20Building%20Act%201989%20No%20147%22,%20Any%20Words%3D%22deposit%22&amp;fullquery=(Content%3D((%22deposit%22)))" w:history="1">
              <w:r w:rsidRPr="006D687D">
                <w:rPr>
                  <w:rFonts w:ascii="Arial" w:hAnsi="Arial" w:cs="Arial"/>
                  <w:sz w:val="22"/>
                  <w:szCs w:val="22"/>
                </w:rPr>
                <w:t>Division 1</w:t>
              </w:r>
            </w:hyperlink>
            <w:r w:rsidRPr="006D687D">
              <w:rPr>
                <w:rFonts w:ascii="Arial" w:hAnsi="Arial" w:cs="Arial"/>
                <w:sz w:val="22"/>
                <w:szCs w:val="22"/>
              </w:rPr>
              <w:t xml:space="preserve"> Section 8</w:t>
            </w:r>
            <w:r w:rsidRPr="004B396F">
              <w:rPr>
                <w:rFonts w:ascii="Arial" w:hAnsi="Arial" w:cs="Arial"/>
                <w:color w:val="003399"/>
                <w:sz w:val="16"/>
                <w:szCs w:val="16"/>
                <w:lang w:val="en" w:eastAsia="en-AU"/>
              </w:rPr>
              <w:t xml:space="preserve"> </w:t>
            </w:r>
          </w:p>
          <w:permEnd w:id="609621707"/>
          <w:p w14:paraId="4C94A1A2" w14:textId="12E906A7" w:rsidR="008C3955" w:rsidRPr="00703C8A" w:rsidRDefault="008C395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09A242" w14:textId="7EC7AC52" w:rsidR="008C3955" w:rsidRPr="00703C8A" w:rsidRDefault="004B396F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19652148" w:edGrp="everyone"/>
            <w:r>
              <w:rPr>
                <w:rFonts w:ascii="Arial" w:hAnsi="Arial" w:cs="Arial"/>
                <w:sz w:val="22"/>
                <w:szCs w:val="22"/>
              </w:rPr>
              <w:t xml:space="preserve">Maximum deposit in NSW Building Law is 10%. </w:t>
            </w:r>
            <w:r w:rsidRPr="006D687D">
              <w:rPr>
                <w:rFonts w:ascii="Arial" w:hAnsi="Arial" w:cs="Arial"/>
                <w:sz w:val="22"/>
                <w:szCs w:val="22"/>
              </w:rPr>
              <w:t xml:space="preserve"> If the work is required to be covered under the Home Building Compensation Scheme, it is illegal for the contractor to ask for a deposit or other payment under the contract unless the cover has been taken out, and a certificate of the cover is given to you  Maximum penalty: 1,000 penalty units in the case of a corporation and 200 penalty units in any other case.</w:t>
            </w:r>
            <w:permEnd w:id="6196521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A2B915" w14:textId="77777777" w:rsidR="008C3955" w:rsidRDefault="008C3955" w:rsidP="00327D04">
            <w:pPr>
              <w:ind w:left="993" w:hanging="993"/>
            </w:pPr>
          </w:p>
        </w:tc>
      </w:tr>
    </w:tbl>
    <w:p w14:paraId="58A4945F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3CDCDE8C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00527921" w14:textId="77777777"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14:paraId="76FD9969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6960414E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F35AB6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EBF33A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1DEBC56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169912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8EBCE90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912554" w:displacedByCustomXml="prev"/>
      </w:tr>
      <w:tr w:rsidR="00327D04" w14:paraId="0ABE08F3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B639C2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9AF2" w14:textId="4DA024D0" w:rsidR="00327D04" w:rsidRPr="001C13D1" w:rsidRDefault="004F55FD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4613239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190461323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B8F1D17" w14:textId="67132606" w:rsidR="00327D04" w:rsidRPr="001C13D1" w:rsidRDefault="004F55FD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0194657" w:edGrp="everyone"/>
            <w:r>
              <w:rPr>
                <w:rFonts w:ascii="Arial" w:hAnsi="Arial" w:cs="Arial"/>
                <w:sz w:val="22"/>
                <w:szCs w:val="22"/>
              </w:rPr>
              <w:t xml:space="preserve">Arranges electricity to be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conntected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places wiring for lighting and power cables. Fixes switches, installs power points, wires electrical systems.</w:t>
            </w:r>
            <w:permEnd w:id="16401946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5BD9C5" w14:textId="77777777" w:rsidR="00327D04" w:rsidRDefault="00327D04" w:rsidP="00414F9C">
            <w:pPr>
              <w:ind w:left="993" w:hanging="993"/>
            </w:pPr>
          </w:p>
        </w:tc>
      </w:tr>
      <w:tr w:rsidR="00327D04" w14:paraId="7CEF438C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6A1677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91F1" w14:textId="769B87EB" w:rsidR="00327D04" w:rsidRPr="001C13D1" w:rsidRDefault="004F55FD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2956475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41295647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A7CC07" w14:textId="42294151" w:rsidR="00327D04" w:rsidRPr="001C13D1" w:rsidRDefault="004F55FD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68365605" w:edGrp="everyone"/>
            <w:r>
              <w:rPr>
                <w:rFonts w:ascii="Arial" w:hAnsi="Arial" w:cs="Arial"/>
                <w:sz w:val="22"/>
                <w:szCs w:val="22"/>
              </w:rPr>
              <w:t>Organises water supply. Installs pipes and drains,</w:t>
            </w:r>
            <w:r w:rsidR="006D687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installs roof and guttering, fits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taps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 hot water systems and toilets. Ensure downpipes are fitted and the sewer is connected.</w:t>
            </w:r>
            <w:permEnd w:id="6683656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4AFD96" w14:textId="77777777" w:rsidR="00327D04" w:rsidRDefault="00327D04" w:rsidP="00414F9C">
            <w:pPr>
              <w:ind w:left="993" w:hanging="993"/>
            </w:pPr>
          </w:p>
        </w:tc>
      </w:tr>
      <w:tr w:rsidR="00327D04" w14:paraId="7C8EA26D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FF4CD2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CA9D" w14:textId="683281CD" w:rsidR="00327D04" w:rsidRPr="001C13D1" w:rsidRDefault="00AF433E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16382489" w:edGrp="everyone"/>
            <w:r>
              <w:rPr>
                <w:rFonts w:ascii="Arial" w:hAnsi="Arial" w:cs="Arial"/>
                <w:sz w:val="22"/>
                <w:szCs w:val="22"/>
              </w:rPr>
              <w:t>Concreter</w:t>
            </w:r>
            <w:permEnd w:id="81638248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93B6F6" w14:textId="450F20A1" w:rsidR="00327D04" w:rsidRPr="001C13D1" w:rsidRDefault="00AF433E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64271137" w:edGrp="everyone"/>
            <w:r>
              <w:rPr>
                <w:rFonts w:ascii="Arial" w:hAnsi="Arial" w:cs="Arial"/>
                <w:sz w:val="22"/>
                <w:szCs w:val="22"/>
              </w:rPr>
              <w:t>Installs formwork and boxing, pours concrete (slabs)</w:t>
            </w:r>
            <w:permEnd w:id="10642711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DEE89D" w14:textId="77777777" w:rsidR="00327D04" w:rsidRDefault="00327D04" w:rsidP="00414F9C">
            <w:pPr>
              <w:ind w:left="993" w:hanging="993"/>
            </w:pPr>
          </w:p>
        </w:tc>
      </w:tr>
    </w:tbl>
    <w:p w14:paraId="06FA362C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47FCF227" w14:textId="77777777"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14:paraId="4DE29689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48EAC6B0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B5F3D8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58526D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25EF8D7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861184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7D1065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118455" w:displacedByCustomXml="prev"/>
      </w:tr>
      <w:tr w:rsidR="000F5027" w14:paraId="387D361A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D5192A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0855041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34830" w14:textId="1E267293" w:rsidR="000F5027" w:rsidRPr="00827129" w:rsidRDefault="006D687D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550415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650A84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5142D2" w14:textId="77777777" w:rsidR="000F5027" w:rsidRDefault="000F5027" w:rsidP="000F5027">
            <w:pPr>
              <w:ind w:left="993" w:hanging="993"/>
            </w:pPr>
          </w:p>
        </w:tc>
      </w:tr>
      <w:tr w:rsidR="000F5027" w14:paraId="274694CE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9145AF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4993419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2B13ED" w14:textId="25F76A99" w:rsidR="000F5027" w:rsidRPr="00827129" w:rsidRDefault="006D687D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93419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A864A1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29664E" w14:textId="77777777" w:rsidR="000F5027" w:rsidRDefault="000F5027" w:rsidP="000F5027">
            <w:pPr>
              <w:ind w:left="993" w:hanging="993"/>
            </w:pPr>
          </w:p>
        </w:tc>
      </w:tr>
      <w:tr w:rsidR="000F5027" w14:paraId="33141FE0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C76DD7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663531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CDA420" w14:textId="16DF2A18" w:rsidR="000F5027" w:rsidRPr="00827129" w:rsidRDefault="006D687D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635310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1E435B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0ACAD5" w14:textId="77777777" w:rsidR="000F5027" w:rsidRDefault="000F5027" w:rsidP="000F5027">
            <w:pPr>
              <w:ind w:left="993" w:hanging="993"/>
            </w:pPr>
          </w:p>
        </w:tc>
      </w:tr>
      <w:tr w:rsidR="000F5027" w14:paraId="1CC186C3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17ADB1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6439061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6F268E" w14:textId="05E5DAE6" w:rsidR="000F5027" w:rsidRPr="00827129" w:rsidRDefault="006D687D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39061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270BD3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FD6968" w14:textId="77777777" w:rsidR="000F5027" w:rsidRDefault="000F5027" w:rsidP="000F5027">
            <w:pPr>
              <w:ind w:left="993" w:hanging="993"/>
            </w:pPr>
          </w:p>
        </w:tc>
      </w:tr>
      <w:tr w:rsidR="000F5027" w14:paraId="36E2F683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5BA15C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370062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4A1AF1" w14:textId="444FC9CC" w:rsidR="000F5027" w:rsidRPr="00827129" w:rsidRDefault="00825D1F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700628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F86532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4EFA3D" w14:textId="77777777" w:rsidR="000F5027" w:rsidRDefault="000F5027" w:rsidP="000F5027">
            <w:pPr>
              <w:ind w:left="993" w:hanging="993"/>
            </w:pPr>
          </w:p>
        </w:tc>
      </w:tr>
    </w:tbl>
    <w:p w14:paraId="3C17DF46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7ADD588B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189ABDB7" w14:textId="77777777"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14:paraId="036CDAA5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5E6593CD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0C9229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4FE0" w14:textId="515DC952" w:rsidR="003E54BF" w:rsidRDefault="00B65A64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159551046" w:edGrp="everyone"/>
            <w:r>
              <w:rPr>
                <w:rFonts w:ascii="Arial" w:hAnsi="Arial" w:cs="Arial"/>
                <w:sz w:val="22"/>
                <w:szCs w:val="22"/>
              </w:rPr>
              <w:t>Planning of plant and subcontractor availability for a job is critical to ensure programme is met and minimise delay to the job</w:t>
            </w:r>
            <w:r w:rsidR="006D687D">
              <w:rPr>
                <w:rFonts w:ascii="Arial" w:hAnsi="Arial" w:cs="Arial"/>
                <w:sz w:val="22"/>
                <w:szCs w:val="22"/>
              </w:rPr>
              <w:t xml:space="preserve"> and cost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74FD46F" w14:textId="6EEBFBAD" w:rsidR="003E54BF" w:rsidRPr="001C4084" w:rsidRDefault="00B65A64" w:rsidP="008072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Trades must be available and planned accordingly for tasks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i.e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you can’t have painters in if plasterers have not completed their </w:t>
            </w:r>
            <w:r w:rsidR="006D687D">
              <w:rPr>
                <w:rFonts w:ascii="Arial" w:hAnsi="Arial" w:cs="Arial"/>
                <w:sz w:val="22"/>
                <w:szCs w:val="22"/>
              </w:rPr>
              <w:t>activities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1159551046"/>
          </w:p>
        </w:tc>
        <w:permStart w:id="1137977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95803E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7977674" w:displacedByCustomXml="prev"/>
      </w:tr>
    </w:tbl>
    <w:p w14:paraId="79E41209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3D94D90F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1257DC9C" w14:textId="77777777" w:rsidR="00CA4398" w:rsidRPr="00830749" w:rsidRDefault="00E95A43" w:rsidP="00CA4398">
      <w:pPr>
        <w:pStyle w:val="11CSTCPLQuestionBullet"/>
        <w:ind w:left="709" w:hanging="709"/>
      </w:pPr>
      <w:bookmarkStart w:id="9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9"/>
    </w:p>
    <w:p w14:paraId="4FB6FD13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6DC83997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7A8C8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1AC2" w14:textId="77777777" w:rsidR="00B65A64" w:rsidRPr="00B65A64" w:rsidRDefault="00B65A64" w:rsidP="00B65A64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permStart w:id="2083725677" w:edGrp="everyone"/>
            <w:r w:rsidRPr="00B65A64">
              <w:rPr>
                <w:rFonts w:ascii="Arial" w:hAnsi="Arial" w:cs="Arial"/>
                <w:sz w:val="22"/>
                <w:szCs w:val="22"/>
              </w:rPr>
              <w:t>Phone around to find out who has good supplies</w:t>
            </w:r>
          </w:p>
          <w:p w14:paraId="48E7437E" w14:textId="77777777" w:rsidR="00B65A64" w:rsidRPr="00B65A64" w:rsidRDefault="00B65A64" w:rsidP="00B65A64">
            <w:pPr>
              <w:numPr>
                <w:ilvl w:val="1"/>
                <w:numId w:val="28"/>
              </w:numPr>
              <w:rPr>
                <w:rFonts w:ascii="Arial" w:hAnsi="Arial" w:cs="Arial"/>
                <w:sz w:val="22"/>
                <w:szCs w:val="22"/>
              </w:rPr>
            </w:pPr>
            <w:r w:rsidRPr="00B65A64">
              <w:rPr>
                <w:rFonts w:ascii="Arial" w:hAnsi="Arial" w:cs="Arial"/>
                <w:sz w:val="22"/>
                <w:szCs w:val="22"/>
              </w:rPr>
              <w:t>Liaise with known suppliers that are resourceful and reliable</w:t>
            </w:r>
          </w:p>
          <w:p w14:paraId="1CEDEA20" w14:textId="63D422FD" w:rsidR="003E54BF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  <w:permEnd w:id="2083725677"/>
          <w:p w14:paraId="38B2C331" w14:textId="3641399B" w:rsidR="003E54BF" w:rsidRPr="001C4084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5522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F71408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522210" w:displacedByCustomXml="prev"/>
      </w:tr>
    </w:tbl>
    <w:p w14:paraId="35564905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4A3C25B3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007F188D" w14:textId="77777777" w:rsidR="00F23C3D" w:rsidRPr="00830749" w:rsidRDefault="00F23C3D" w:rsidP="00F23C3D">
      <w:pPr>
        <w:pStyle w:val="11CSTCPLQuestionBullet"/>
        <w:ind w:left="709" w:hanging="709"/>
      </w:pPr>
      <w:bookmarkStart w:id="10" w:name="_Ref336369"/>
      <w:r>
        <w:t>Name two (2) factors that may impact on the availability of materials.</w:t>
      </w:r>
      <w:bookmarkEnd w:id="10"/>
    </w:p>
    <w:p w14:paraId="26DD8881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62B99359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CA87F2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AEC6" w14:textId="74720C08" w:rsidR="00F77BBD" w:rsidRDefault="005E439C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54781189" w:edGrp="everyone"/>
            <w:r>
              <w:rPr>
                <w:rFonts w:ascii="Arial" w:hAnsi="Arial" w:cs="Arial"/>
                <w:sz w:val="22"/>
                <w:szCs w:val="22"/>
              </w:rPr>
              <w:t xml:space="preserve">Supply Vs </w:t>
            </w:r>
            <w:r w:rsidR="00B65A64">
              <w:rPr>
                <w:rFonts w:ascii="Arial" w:hAnsi="Arial" w:cs="Arial"/>
                <w:sz w:val="22"/>
                <w:szCs w:val="22"/>
              </w:rPr>
              <w:t>Demand</w:t>
            </w:r>
          </w:p>
          <w:p w14:paraId="43CE0E0B" w14:textId="1DF7C9C5" w:rsidR="00F77BBD" w:rsidRPr="001C4084" w:rsidRDefault="00B65A64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Transport / Shipping / Importing delays</w:t>
            </w:r>
            <w:permEnd w:id="2054781189"/>
          </w:p>
        </w:tc>
        <w:permStart w:id="745605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FD83E4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5605541" w:displacedByCustomXml="prev"/>
      </w:tr>
    </w:tbl>
    <w:p w14:paraId="0456AF27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0C8A1B47" w14:textId="77777777" w:rsidR="00D742AC" w:rsidRPr="00830749" w:rsidRDefault="00D742AC" w:rsidP="00D742AC">
      <w:pPr>
        <w:pStyle w:val="11CSTCPLQuestionBullet"/>
        <w:ind w:left="709" w:hanging="709"/>
      </w:pPr>
      <w:bookmarkStart w:id="11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1"/>
    </w:p>
    <w:p w14:paraId="2945176F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66E7BCF7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A0D058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A3B2" w14:textId="7D608EDE" w:rsidR="00D742AC" w:rsidRPr="001C4084" w:rsidRDefault="00175A9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92895938" w:edGrp="everyone"/>
            <w:r>
              <w:rPr>
                <w:rFonts w:ascii="Arial" w:hAnsi="Arial" w:cs="Arial"/>
                <w:sz w:val="22"/>
                <w:szCs w:val="22"/>
              </w:rPr>
              <w:t>AS/NZ 1680 Part 0 2009 Interior Lighting – safe movement F4.4</w:t>
            </w:r>
            <w:permEnd w:id="292895938"/>
          </w:p>
        </w:tc>
        <w:permStart w:id="805716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45DACC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5716683" w:displacedByCustomXml="prev"/>
      </w:tr>
    </w:tbl>
    <w:p w14:paraId="63494F68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0E783668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34CBDD4B" w14:textId="77777777" w:rsidR="0048570F" w:rsidRPr="00830749" w:rsidRDefault="0048570F" w:rsidP="0048570F">
      <w:pPr>
        <w:pStyle w:val="11CSTCPLQuestionBullet"/>
        <w:ind w:left="709" w:hanging="709"/>
      </w:pPr>
      <w:bookmarkStart w:id="12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2"/>
      <w:r>
        <w:t xml:space="preserve"> </w:t>
      </w:r>
    </w:p>
    <w:p w14:paraId="0BF551DA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4B246926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51D63C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794A4EC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C87C582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600794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FB0C28D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0794759" w:displacedByCustomXml="prev"/>
      </w:tr>
      <w:tr w:rsidR="009612D9" w14:paraId="5D7086B1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E2AD0C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81D2" w14:textId="2011CF17" w:rsidR="009612D9" w:rsidRPr="001C13D1" w:rsidRDefault="00726DC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2774172" w:edGrp="everyone"/>
            <w:r>
              <w:rPr>
                <w:rFonts w:ascii="Arial" w:hAnsi="Arial" w:cs="Arial"/>
                <w:sz w:val="22"/>
                <w:szCs w:val="22"/>
              </w:rPr>
              <w:t>Excavator</w:t>
            </w:r>
            <w:permEnd w:id="92277417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2234AB" w14:textId="4577DB64" w:rsidR="009612D9" w:rsidRPr="001C13D1" w:rsidRDefault="00726DC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78096298" w:edGrp="everyone"/>
            <w:r>
              <w:rPr>
                <w:rFonts w:ascii="Arial" w:hAnsi="Arial" w:cs="Arial"/>
                <w:sz w:val="22"/>
                <w:szCs w:val="22"/>
              </w:rPr>
              <w:t>Excavation of the site, levelling.</w:t>
            </w:r>
            <w:permEnd w:id="12780962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4B8D17" w14:textId="77777777" w:rsidR="009612D9" w:rsidRDefault="009612D9" w:rsidP="009612D9">
            <w:pPr>
              <w:ind w:left="993" w:hanging="993"/>
            </w:pPr>
          </w:p>
        </w:tc>
      </w:tr>
      <w:tr w:rsidR="009612D9" w14:paraId="6251367F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C1E40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50F2" w14:textId="07F555E0" w:rsidR="009612D9" w:rsidRPr="001C13D1" w:rsidRDefault="00726DC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55469535" w:edGrp="everyone"/>
            <w:r>
              <w:rPr>
                <w:rFonts w:ascii="Arial" w:hAnsi="Arial" w:cs="Arial"/>
                <w:sz w:val="22"/>
                <w:szCs w:val="22"/>
              </w:rPr>
              <w:t>Elevated Work Platform</w:t>
            </w:r>
            <w:permEnd w:id="175546953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9B29A1" w14:textId="1F8F2FCE" w:rsidR="009612D9" w:rsidRPr="001C13D1" w:rsidRDefault="00726DC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0829130" w:edGrp="everyone"/>
            <w:r>
              <w:rPr>
                <w:rFonts w:ascii="Arial" w:hAnsi="Arial" w:cs="Arial"/>
                <w:sz w:val="22"/>
                <w:szCs w:val="22"/>
              </w:rPr>
              <w:t>Roofing / trusses, where scaffold is unable or unsafe to use.</w:t>
            </w:r>
            <w:permEnd w:id="3008291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98FDE6" w14:textId="77777777" w:rsidR="009612D9" w:rsidRDefault="009612D9" w:rsidP="009612D9">
            <w:pPr>
              <w:ind w:left="993" w:hanging="993"/>
            </w:pPr>
          </w:p>
        </w:tc>
      </w:tr>
    </w:tbl>
    <w:p w14:paraId="60A48D16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23C574DD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6920FD07" w14:textId="77777777" w:rsidR="00DA038B" w:rsidRPr="00830749" w:rsidRDefault="00DA038B" w:rsidP="00DA038B">
      <w:pPr>
        <w:pStyle w:val="11CSTCPLQuestionBullet"/>
        <w:ind w:left="709" w:hanging="709"/>
      </w:pPr>
      <w:bookmarkStart w:id="13" w:name="_Ref356099"/>
      <w:r>
        <w:t>Identify two (2) types of equipment that may be used for a building project and identify the type of work they may be used for.</w:t>
      </w:r>
      <w:bookmarkEnd w:id="13"/>
      <w:r>
        <w:t xml:space="preserve"> </w:t>
      </w:r>
    </w:p>
    <w:p w14:paraId="3197DEF8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6CE54745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519960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75C414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BF002B1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967483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A40874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7483556" w:displacedByCustomXml="prev"/>
      </w:tr>
      <w:tr w:rsidR="00E3270A" w14:paraId="5AF60196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EC08F2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EE87" w14:textId="2ADBB586" w:rsidR="00E3270A" w:rsidRPr="001C13D1" w:rsidRDefault="0076594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25959381" w:edGrp="everyone"/>
            <w:r>
              <w:rPr>
                <w:rFonts w:ascii="Arial" w:hAnsi="Arial" w:cs="Arial"/>
                <w:sz w:val="22"/>
                <w:szCs w:val="22"/>
              </w:rPr>
              <w:t>Ladder</w:t>
            </w:r>
            <w:permEnd w:id="172595938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0E76DF" w14:textId="56A0E7C9" w:rsidR="00E3270A" w:rsidRPr="001C13D1" w:rsidRDefault="0076594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84569792" w:edGrp="everyone"/>
            <w:r>
              <w:rPr>
                <w:rFonts w:ascii="Arial" w:hAnsi="Arial" w:cs="Arial"/>
                <w:sz w:val="22"/>
                <w:szCs w:val="22"/>
              </w:rPr>
              <w:t>Access to work at height</w:t>
            </w:r>
            <w:permEnd w:id="16845697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F3544D" w14:textId="77777777" w:rsidR="00E3270A" w:rsidRDefault="00E3270A" w:rsidP="00E3270A">
            <w:pPr>
              <w:ind w:left="993" w:hanging="993"/>
            </w:pPr>
          </w:p>
        </w:tc>
      </w:tr>
      <w:tr w:rsidR="00E3270A" w14:paraId="520A3875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A7BBBF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6992" w14:textId="760EDAFD" w:rsidR="00E3270A" w:rsidRPr="001C13D1" w:rsidRDefault="0076594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51982317" w:edGrp="everyone"/>
            <w:r>
              <w:rPr>
                <w:rFonts w:ascii="Arial" w:hAnsi="Arial" w:cs="Arial"/>
                <w:sz w:val="22"/>
                <w:szCs w:val="22"/>
              </w:rPr>
              <w:t>Wheelbarrow</w:t>
            </w:r>
            <w:permEnd w:id="85198231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110869" w14:textId="38488BA4" w:rsidR="00E3270A" w:rsidRPr="001C13D1" w:rsidRDefault="0076594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1881093" w:edGrp="everyone"/>
            <w:r>
              <w:rPr>
                <w:rFonts w:ascii="Arial" w:hAnsi="Arial" w:cs="Arial"/>
                <w:sz w:val="22"/>
                <w:szCs w:val="22"/>
              </w:rPr>
              <w:t>Move heavy materials around site easily</w:t>
            </w:r>
            <w:permEnd w:id="5918810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7CA673" w14:textId="77777777" w:rsidR="00E3270A" w:rsidRDefault="00E3270A" w:rsidP="00E3270A">
            <w:pPr>
              <w:ind w:left="993" w:hanging="993"/>
            </w:pPr>
          </w:p>
        </w:tc>
      </w:tr>
    </w:tbl>
    <w:p w14:paraId="6D24C08F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35FC28E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25BA28F8" w14:textId="77777777" w:rsidR="003E1DF7" w:rsidRPr="00830749" w:rsidRDefault="003E1DF7" w:rsidP="003E1DF7">
      <w:pPr>
        <w:pStyle w:val="11CSTCPLQuestionBullet"/>
        <w:ind w:left="709" w:hanging="709"/>
      </w:pPr>
      <w:bookmarkStart w:id="14" w:name="_Ref351753"/>
      <w:r>
        <w:t>Identify two (2) of the records you should keep when hiring plant and/or equipment.</w:t>
      </w:r>
      <w:bookmarkEnd w:id="14"/>
    </w:p>
    <w:p w14:paraId="71C28004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74365C09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B6160F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C3B9" w14:textId="337409B0" w:rsidR="0076594A" w:rsidRDefault="0076594A" w:rsidP="0076594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permStart w:id="525537041" w:edGrp="everyone"/>
            <w:r>
              <w:rPr>
                <w:rFonts w:ascii="Arial" w:hAnsi="Arial" w:cs="Arial"/>
                <w:sz w:val="22"/>
                <w:szCs w:val="22"/>
              </w:rPr>
              <w:t>1. Condition report</w:t>
            </w:r>
          </w:p>
          <w:p w14:paraId="6DED0C04" w14:textId="0654B4A9" w:rsidR="0076594A" w:rsidRPr="0076594A" w:rsidRDefault="0076594A" w:rsidP="0076594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W</w:t>
            </w:r>
            <w:r w:rsidRPr="0076594A">
              <w:rPr>
                <w:rFonts w:ascii="Arial" w:hAnsi="Arial" w:cs="Arial"/>
                <w:sz w:val="22"/>
                <w:szCs w:val="22"/>
              </w:rPr>
              <w:t>ritten confirmation that the items have been designed, constructed and tested in compliance with applicable WHS legislation and relevant Australian Standards, and will be supplied with the necessary safe-use information in English</w:t>
            </w:r>
          </w:p>
          <w:permEnd w:id="525537041"/>
          <w:p w14:paraId="5D7919FC" w14:textId="200243CE" w:rsidR="003E1DF7" w:rsidRPr="001C4084" w:rsidRDefault="003E1DF7" w:rsidP="00C036A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29076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E6BEE7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9076131" w:displacedByCustomXml="prev"/>
      </w:tr>
    </w:tbl>
    <w:p w14:paraId="6475C75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56D6166" w14:textId="77777777" w:rsidR="00F83AC3" w:rsidRPr="00830749" w:rsidRDefault="00F83AC3" w:rsidP="00F83AC3">
      <w:pPr>
        <w:pStyle w:val="11CSTCPLQuestionBullet"/>
        <w:ind w:left="709" w:hanging="709"/>
      </w:pPr>
      <w:bookmarkStart w:id="15" w:name="_Ref438091"/>
      <w:r>
        <w:t>Name five (5) temporary services that need to be organised for a building site.</w:t>
      </w:r>
      <w:bookmarkEnd w:id="15"/>
    </w:p>
    <w:p w14:paraId="203E4526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34A96500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EF7409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7669" w14:textId="4E124D1C" w:rsidR="00A5275B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730307694" w:edGrp="everyone"/>
            <w:r>
              <w:rPr>
                <w:rFonts w:ascii="Arial" w:hAnsi="Arial" w:cs="Arial"/>
                <w:sz w:val="22"/>
                <w:szCs w:val="22"/>
              </w:rPr>
              <w:t>Temporary Electricity Pole</w:t>
            </w:r>
          </w:p>
          <w:p w14:paraId="2F2516B2" w14:textId="5F38D8EF" w:rsidR="002E1CE1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Fencing / barriers</w:t>
            </w:r>
          </w:p>
          <w:p w14:paraId="082E75BA" w14:textId="33CA3082" w:rsidR="002E1CE1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Bins</w:t>
            </w:r>
          </w:p>
          <w:p w14:paraId="6EB3B135" w14:textId="20113155" w:rsidR="002E1CE1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Tiger strips on overhead powerlines</w:t>
            </w:r>
          </w:p>
          <w:p w14:paraId="4E9E5AF3" w14:textId="7301992A" w:rsidR="002E1CE1" w:rsidRDefault="002E1CE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 tapping</w:t>
            </w:r>
          </w:p>
          <w:permEnd w:id="1730307694"/>
          <w:p w14:paraId="70433DB5" w14:textId="6DEDDE35" w:rsidR="00A5275B" w:rsidRPr="001C4084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03320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EA32AAF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3320353" w:displacedByCustomXml="prev"/>
      </w:tr>
    </w:tbl>
    <w:p w14:paraId="61947A47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1823E85C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3495E0D9" w14:textId="77777777" w:rsidR="00075B03" w:rsidRPr="00830749" w:rsidRDefault="00075B03" w:rsidP="00075B03">
      <w:pPr>
        <w:pStyle w:val="11CSTCPLQuestionBullet"/>
        <w:ind w:left="709" w:hanging="709"/>
      </w:pPr>
      <w:bookmarkStart w:id="16" w:name="_Ref438093"/>
      <w:r>
        <w:t>True or False (Tick your response): Site accommodation should be provided where construction work occurs in a remote area.</w:t>
      </w:r>
      <w:bookmarkEnd w:id="16"/>
    </w:p>
    <w:p w14:paraId="74DFACFC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1614F155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FC3CAD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B09FE0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224DA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7C75D2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053417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DC0BCB9" w14:textId="77777777"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5341792" w:displacedByCustomXml="prev"/>
      </w:tr>
      <w:tr w:rsidR="00075B03" w14:paraId="527FF903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7B018D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F7567D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bookmarkStart w:id="17" w:name="_GoBack"/>
            <w:bookmarkEnd w:id="17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BDD234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35D1BB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0BBDFA7" w14:textId="77777777" w:rsidR="00075B03" w:rsidRDefault="00075B03" w:rsidP="00414F9C">
            <w:pPr>
              <w:ind w:left="993" w:hanging="993"/>
            </w:pPr>
          </w:p>
        </w:tc>
      </w:tr>
    </w:tbl>
    <w:p w14:paraId="1280BEC9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7023DE90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2B1E2756" w14:textId="77777777"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14:paraId="3ED7CCCF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29D28465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D8EE5F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3DB629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822247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5475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569E066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475781" w:displacedByCustomXml="prev"/>
      </w:tr>
      <w:tr w:rsidR="0021401A" w14:paraId="7202893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2DDA48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589453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1BA97D" w14:textId="0D2EAF69" w:rsidR="0021401A" w:rsidRPr="00827129" w:rsidRDefault="002E1CE1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945333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41F620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8C2209" w14:textId="77777777" w:rsidR="0021401A" w:rsidRDefault="0021401A" w:rsidP="0021401A">
            <w:pPr>
              <w:ind w:left="993" w:hanging="993"/>
            </w:pPr>
          </w:p>
        </w:tc>
      </w:tr>
      <w:tr w:rsidR="0021401A" w14:paraId="20343133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56C391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4393020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9981B2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930209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15259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90DB27" w14:textId="77777777" w:rsidR="0021401A" w:rsidRDefault="0021401A" w:rsidP="0021401A">
            <w:pPr>
              <w:ind w:left="993" w:hanging="993"/>
            </w:pPr>
          </w:p>
        </w:tc>
      </w:tr>
      <w:tr w:rsidR="0021401A" w14:paraId="0BFF09AD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504231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3651810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0806A9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518102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47412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15C3A3" w14:textId="77777777" w:rsidR="0021401A" w:rsidRDefault="0021401A" w:rsidP="0021401A">
            <w:pPr>
              <w:ind w:left="993" w:hanging="993"/>
            </w:pPr>
          </w:p>
        </w:tc>
      </w:tr>
      <w:tr w:rsidR="0021401A" w14:paraId="6179F969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22F3EF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8054835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F4F99C" w14:textId="31D11CFE" w:rsidR="0021401A" w:rsidRPr="00827129" w:rsidRDefault="00C63071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548353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88AB8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EA5C3" w14:textId="77777777" w:rsidR="0021401A" w:rsidRDefault="0021401A" w:rsidP="0021401A">
            <w:pPr>
              <w:ind w:left="993" w:hanging="993"/>
            </w:pPr>
          </w:p>
        </w:tc>
      </w:tr>
    </w:tbl>
    <w:p w14:paraId="1F622D9A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147C3B79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7D025237" w14:textId="77777777"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14:paraId="5D191033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3E7CB23E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8F570F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0BAED3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63E75FE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55421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5418AF6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5421258" w:displacedByCustomXml="prev"/>
      </w:tr>
      <w:tr w:rsidR="0021401A" w14:paraId="6DC20FB8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CEDB2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8850279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BB2158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50279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AF832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107E17" w14:textId="77777777" w:rsidR="0021401A" w:rsidRDefault="0021401A" w:rsidP="0021401A">
            <w:pPr>
              <w:ind w:left="993" w:hanging="993"/>
            </w:pPr>
          </w:p>
        </w:tc>
      </w:tr>
      <w:tr w:rsidR="0021401A" w14:paraId="3D7D359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E1FE1A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3046888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DE19D1" w14:textId="490A4C22" w:rsidR="0021401A" w:rsidRPr="00827129" w:rsidRDefault="00C63071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46888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912FC3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E1EE3B" w14:textId="77777777" w:rsidR="0021401A" w:rsidRDefault="0021401A" w:rsidP="0021401A">
            <w:pPr>
              <w:ind w:left="993" w:hanging="993"/>
            </w:pPr>
          </w:p>
        </w:tc>
      </w:tr>
      <w:tr w:rsidR="0021401A" w14:paraId="3C35328C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7D818E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056591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DFD1B1" w14:textId="4F1CA7B2" w:rsidR="0021401A" w:rsidRPr="00827129" w:rsidRDefault="00C63071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565914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7C5A7A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A7D8CE" w14:textId="77777777" w:rsidR="0021401A" w:rsidRDefault="0021401A" w:rsidP="0021401A">
            <w:pPr>
              <w:ind w:left="993" w:hanging="993"/>
            </w:pPr>
          </w:p>
        </w:tc>
      </w:tr>
    </w:tbl>
    <w:p w14:paraId="5FE10B49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577AD4F9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E492C0D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14:paraId="782BAF28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5B0E3436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EB99D4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000C" w14:textId="5121CEF4" w:rsidR="00C63071" w:rsidRDefault="00C63071" w:rsidP="00C63071">
            <w:pPr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permStart w:id="1100440090" w:edGrp="everyone"/>
            <w:r w:rsidRPr="00C63071">
              <w:rPr>
                <w:rFonts w:ascii="Arial" w:hAnsi="Arial" w:cs="Arial"/>
                <w:sz w:val="22"/>
                <w:szCs w:val="22"/>
              </w:rPr>
              <w:t>Ensure there is adequate room for trucks to stop and use lifting equipment such as forklifts from the side of the road onto the site.</w:t>
            </w:r>
          </w:p>
          <w:p w14:paraId="190D4A86" w14:textId="12B672F8" w:rsidR="00EB3873" w:rsidRPr="00C63071" w:rsidRDefault="00EB3873" w:rsidP="00C63071">
            <w:pPr>
              <w:numPr>
                <w:ilvl w:val="0"/>
                <w:numId w:val="3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Excavation to ensure access is allowed</w:t>
            </w:r>
          </w:p>
          <w:permEnd w:id="1100440090"/>
          <w:p w14:paraId="6F791D13" w14:textId="77777777" w:rsidR="00D3456C" w:rsidRPr="001C4084" w:rsidRDefault="00D3456C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31492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5D518C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1492631" w:displacedByCustomXml="prev"/>
      </w:tr>
    </w:tbl>
    <w:p w14:paraId="4AF5D8FA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5491D519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79A8F798" w14:textId="77777777"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14:paraId="622F886A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5F1CC2DF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9130A2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6103A6CB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6422A1D2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2243470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A6DA98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4347083" w:displacedByCustomXml="prev"/>
      </w:tr>
      <w:tr w:rsidR="001C2B6F" w14:paraId="313A6AFF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6CD40E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0FFE46" w14:textId="2F2B04A1" w:rsidR="001C2B6F" w:rsidRPr="00597C5A" w:rsidRDefault="00FB4DF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54022455" w:edGrp="everyone"/>
            <w:r>
              <w:rPr>
                <w:rFonts w:ascii="Arial" w:hAnsi="Arial" w:cs="Arial"/>
                <w:sz w:val="22"/>
                <w:szCs w:val="22"/>
              </w:rPr>
              <w:t xml:space="preserve">Volume 2 </w:t>
            </w:r>
            <w:r w:rsidR="00846B11">
              <w:rPr>
                <w:rFonts w:ascii="Arial" w:hAnsi="Arial" w:cs="Arial"/>
                <w:sz w:val="22"/>
                <w:szCs w:val="22"/>
              </w:rPr>
              <w:t>Part 2.5</w:t>
            </w:r>
            <w:permEnd w:id="1954022455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9A672C" w14:textId="6E651C45" w:rsidR="001C2B6F" w:rsidRPr="00597C5A" w:rsidRDefault="00FB4DF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59872812" w:edGrp="everyone"/>
            <w:r>
              <w:rPr>
                <w:rFonts w:ascii="Arial" w:hAnsi="Arial" w:cs="Arial"/>
                <w:sz w:val="22"/>
                <w:szCs w:val="22"/>
              </w:rPr>
              <w:t>Volume 1</w:t>
            </w:r>
            <w:r w:rsidR="005F6966">
              <w:rPr>
                <w:rFonts w:ascii="Arial" w:hAnsi="Arial" w:cs="Arial"/>
                <w:sz w:val="22"/>
                <w:szCs w:val="22"/>
              </w:rPr>
              <w:t xml:space="preserve"> Section</w:t>
            </w:r>
            <w:r w:rsidR="004D46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B3873">
              <w:rPr>
                <w:rFonts w:ascii="Arial" w:hAnsi="Arial" w:cs="Arial"/>
                <w:sz w:val="22"/>
                <w:szCs w:val="22"/>
              </w:rPr>
              <w:t>D</w:t>
            </w:r>
            <w:permEnd w:id="10598728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74CF1E" w14:textId="77777777" w:rsidR="001C2B6F" w:rsidRDefault="001C2B6F" w:rsidP="00777342">
            <w:pPr>
              <w:ind w:left="993" w:hanging="993"/>
            </w:pPr>
          </w:p>
        </w:tc>
      </w:tr>
    </w:tbl>
    <w:p w14:paraId="29277BD9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6AC70B0C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70FFB5AE" w14:textId="77777777"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14:paraId="1CE9CAD3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34D20036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16C8CF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83F8" w14:textId="0ACDCD82" w:rsidR="00A65E29" w:rsidRPr="001C4084" w:rsidRDefault="004D469C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541946373" w:edGrp="everyone"/>
            <w:r>
              <w:rPr>
                <w:rFonts w:ascii="Arial" w:hAnsi="Arial" w:cs="Arial"/>
                <w:sz w:val="22"/>
                <w:szCs w:val="22"/>
              </w:rPr>
              <w:t>Out of Hours permit</w:t>
            </w:r>
            <w:r w:rsidR="003B5D79">
              <w:rPr>
                <w:rFonts w:ascii="Arial" w:hAnsi="Arial" w:cs="Arial"/>
                <w:sz w:val="22"/>
                <w:szCs w:val="22"/>
              </w:rPr>
              <w:t>,</w:t>
            </w:r>
            <w:r w:rsidR="00846B11">
              <w:rPr>
                <w:rFonts w:ascii="Arial" w:hAnsi="Arial" w:cs="Arial"/>
                <w:sz w:val="22"/>
                <w:szCs w:val="22"/>
              </w:rPr>
              <w:t xml:space="preserve"> Noise Management Plan. Minimum of 10 working days required for council to assess and process the application.</w:t>
            </w:r>
            <w:r w:rsidR="003B5D79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41946373"/>
          </w:p>
        </w:tc>
        <w:permStart w:id="15815968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2D819B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1596898" w:displacedByCustomXml="prev"/>
      </w:tr>
    </w:tbl>
    <w:p w14:paraId="775ED67B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C5715BD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3E99A41" w14:textId="77777777"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14:paraId="33CF51A2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6CAEB018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7B7929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E3F469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E2423CF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186979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7E707F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79519" w:displacedByCustomXml="prev"/>
      </w:tr>
      <w:tr w:rsidR="000C1224" w14:paraId="1A9B006B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A68195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E429" w14:textId="61DFF31A" w:rsidR="000C1224" w:rsidRPr="00597C5A" w:rsidRDefault="00777AD8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387900" w:edGrp="everyone"/>
            <w:r>
              <w:rPr>
                <w:rFonts w:ascii="Arial" w:hAnsi="Arial" w:cs="Arial"/>
                <w:sz w:val="22"/>
                <w:szCs w:val="22"/>
              </w:rPr>
              <w:t>Electricity Supply Permit</w:t>
            </w:r>
            <w:permEnd w:id="4338790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CCEA0C1" w14:textId="73BDE88B" w:rsidR="000C1224" w:rsidRPr="00597C5A" w:rsidRDefault="00777AD8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0626551" w:edGrp="everyone"/>
            <w:r>
              <w:rPr>
                <w:rFonts w:ascii="Arial" w:hAnsi="Arial" w:cs="Arial"/>
                <w:sz w:val="22"/>
                <w:szCs w:val="22"/>
              </w:rPr>
              <w:t>AGL, Endeavour Energy, Origin</w:t>
            </w:r>
            <w:r w:rsidR="00537BE8">
              <w:rPr>
                <w:rFonts w:ascii="Arial" w:hAnsi="Arial" w:cs="Arial"/>
                <w:sz w:val="22"/>
                <w:szCs w:val="22"/>
              </w:rPr>
              <w:t xml:space="preserve"> and or Council potentially.</w:t>
            </w:r>
            <w:permEnd w:id="20906265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F9FE3C" w14:textId="77777777" w:rsidR="000C1224" w:rsidRDefault="000C1224" w:rsidP="001C2B6F">
            <w:pPr>
              <w:ind w:left="993" w:hanging="993"/>
            </w:pPr>
          </w:p>
        </w:tc>
      </w:tr>
      <w:tr w:rsidR="000C1224" w14:paraId="24BA2B66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6BBA53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D780" w14:textId="2C50F751" w:rsidR="000C1224" w:rsidRPr="00597C5A" w:rsidRDefault="00777AD8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93077637" w:edGrp="everyone"/>
            <w:r>
              <w:rPr>
                <w:rFonts w:ascii="Arial" w:hAnsi="Arial" w:cs="Arial"/>
                <w:sz w:val="22"/>
                <w:szCs w:val="22"/>
              </w:rPr>
              <w:t>Water Supply Permit</w:t>
            </w:r>
            <w:permEnd w:id="179307763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72F8B5" w14:textId="48DDC2F3" w:rsidR="000C1224" w:rsidRPr="00597C5A" w:rsidRDefault="00777AD8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4242308" w:edGrp="everyone"/>
            <w:r>
              <w:rPr>
                <w:rFonts w:ascii="Arial" w:hAnsi="Arial" w:cs="Arial"/>
                <w:sz w:val="22"/>
                <w:szCs w:val="22"/>
              </w:rPr>
              <w:t>Sydney Water</w:t>
            </w:r>
            <w:permEnd w:id="7642423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BBFBDC" w14:textId="77777777" w:rsidR="000C1224" w:rsidRDefault="000C1224" w:rsidP="001C2B6F">
            <w:pPr>
              <w:ind w:left="993" w:hanging="993"/>
            </w:pPr>
          </w:p>
        </w:tc>
      </w:tr>
    </w:tbl>
    <w:p w14:paraId="151FA0EE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796D78C3" w14:textId="77777777"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14:paraId="77BEDAC8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18E260E1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FDC13EE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012719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8F5733D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12719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52ED03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B5D9D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02746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7231B7C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2746066" w:displacedByCustomXml="prev"/>
      </w:tr>
      <w:tr w:rsidR="00872416" w14:paraId="0EC9915C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AB62E4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4689874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CFDA5C9" w14:textId="1BAE951A" w:rsidR="00872416" w:rsidRPr="00827129" w:rsidRDefault="003B5D79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89874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DEB82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D0ABC1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F59B034" w14:textId="77777777" w:rsidR="00872416" w:rsidRDefault="00872416" w:rsidP="00872416">
            <w:pPr>
              <w:ind w:left="993" w:hanging="993"/>
            </w:pPr>
          </w:p>
        </w:tc>
      </w:tr>
    </w:tbl>
    <w:p w14:paraId="65DA416C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010CC59F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62062220" w14:textId="77777777"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14:paraId="20581CC4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5A9C8005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5442CC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83C6" w14:textId="7AA4374A" w:rsidR="00685BD6" w:rsidRPr="001C4084" w:rsidRDefault="003B5D79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626014332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626014332"/>
          </w:p>
        </w:tc>
        <w:permStart w:id="1842814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32F98D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2814152" w:displacedByCustomXml="prev"/>
      </w:tr>
    </w:tbl>
    <w:p w14:paraId="40E82BF0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25EA7426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2E76A71A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14:paraId="18F56D5C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1E1EBBDC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711EE4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454834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0BADAB6" w14:textId="62DB565B" w:rsidR="006C1DB2" w:rsidRPr="00827129" w:rsidRDefault="003B5D79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548340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652F58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D5F16E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787653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19BB941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8765319" w:displacedByCustomXml="prev"/>
      </w:tr>
      <w:tr w:rsidR="00863931" w14:paraId="4CC18D6D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199C76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14408979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D94192C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089796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674F4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118D2C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4618895" w14:textId="77777777" w:rsidR="00863931" w:rsidRDefault="00863931" w:rsidP="00863931">
            <w:pPr>
              <w:ind w:left="993" w:hanging="993"/>
            </w:pPr>
          </w:p>
        </w:tc>
      </w:tr>
    </w:tbl>
    <w:p w14:paraId="385B6B82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26383D0F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568B3254" w14:textId="77777777"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14:paraId="35169E1A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5C2D0070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BC2044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9BDC" w14:textId="0CAE7BE0" w:rsidR="00685BD6" w:rsidRPr="001C4084" w:rsidRDefault="003B5D79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50877916" w:edGrp="everyone"/>
            <w:r>
              <w:rPr>
                <w:rFonts w:ascii="Arial" w:hAnsi="Arial" w:cs="Arial"/>
                <w:sz w:val="22"/>
                <w:szCs w:val="22"/>
              </w:rPr>
              <w:t>The supplier</w:t>
            </w:r>
            <w:permEnd w:id="1850877916"/>
          </w:p>
        </w:tc>
        <w:permStart w:id="5115335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A1E0184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1533509" w:displacedByCustomXml="prev"/>
      </w:tr>
    </w:tbl>
    <w:p w14:paraId="4576C093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77C692DA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17FCB207" w14:textId="77777777"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14:paraId="544681B2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4B085E12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EA6A9F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093140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EB335C6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810439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C22B862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0439656" w:displacedByCustomXml="prev"/>
      </w:tr>
      <w:tr w:rsidR="00DA038B" w14:paraId="2D8443B3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0DA38B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00EA" w14:textId="77777777" w:rsidR="003B5D79" w:rsidRDefault="003B5D79" w:rsidP="003B5D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7168770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&amp; Safety Act 2011 (QLD) </w:t>
            </w:r>
          </w:p>
          <w:p w14:paraId="7547DE84" w14:textId="0734D2F3" w:rsidR="00DA038B" w:rsidRPr="00872416" w:rsidRDefault="003B5D79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17-18</w:t>
            </w:r>
            <w:permEnd w:id="20771687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3051AE" w14:textId="6B48C540" w:rsidR="00DA038B" w:rsidRPr="00872416" w:rsidRDefault="003B5D79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44932724" w:edGrp="everyone"/>
            <w:r>
              <w:rPr>
                <w:rFonts w:ascii="Arial" w:hAnsi="Arial" w:cs="Arial"/>
                <w:sz w:val="22"/>
                <w:szCs w:val="22"/>
              </w:rPr>
              <w:t>This A</w:t>
            </w:r>
            <w:r w:rsidR="00B0600C">
              <w:rPr>
                <w:rFonts w:ascii="Arial" w:hAnsi="Arial" w:cs="Arial"/>
                <w:sz w:val="22"/>
                <w:szCs w:val="22"/>
              </w:rPr>
              <w:t>ct</w:t>
            </w:r>
            <w:r>
              <w:rPr>
                <w:rFonts w:ascii="Arial" w:hAnsi="Arial" w:cs="Arial"/>
                <w:sz w:val="22"/>
                <w:szCs w:val="22"/>
              </w:rPr>
              <w:t xml:space="preserve"> places duties on various individuals and parties within the workplace. The section indicates that risks should be identified and eliminated so far as reasonably practicable.</w:t>
            </w:r>
            <w:permEnd w:id="5449327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BA776D" w14:textId="77777777" w:rsidR="00DA038B" w:rsidRDefault="00DA038B" w:rsidP="00075B03">
            <w:pPr>
              <w:ind w:left="993" w:hanging="993"/>
            </w:pPr>
          </w:p>
        </w:tc>
      </w:tr>
    </w:tbl>
    <w:p w14:paraId="4625FF39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3ABCF557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7E1CD6F4" w14:textId="77777777"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14:paraId="336F525E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2C0CBFCB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B7A036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1D12" w14:textId="1BD59B35" w:rsidR="00685BD6" w:rsidRPr="001C4084" w:rsidRDefault="003C3F2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82892621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&amp; Safety </w:t>
            </w:r>
            <w:r w:rsidR="009F02A1">
              <w:rPr>
                <w:rFonts w:ascii="Arial" w:hAnsi="Arial" w:cs="Arial"/>
                <w:sz w:val="22"/>
                <w:szCs w:val="22"/>
              </w:rPr>
              <w:t xml:space="preserve">Act </w:t>
            </w:r>
            <w:r>
              <w:rPr>
                <w:rFonts w:ascii="Arial" w:hAnsi="Arial" w:cs="Arial"/>
                <w:sz w:val="22"/>
                <w:szCs w:val="22"/>
              </w:rPr>
              <w:t>2011</w:t>
            </w:r>
            <w:permEnd w:id="582892621"/>
          </w:p>
        </w:tc>
        <w:permStart w:id="17368353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08A1321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6835380" w:displacedByCustomXml="prev"/>
      </w:tr>
    </w:tbl>
    <w:p w14:paraId="00268A51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1950869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14:paraId="2D708CD3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72FE476C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D732FF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5141" w14:textId="6207CEFF" w:rsidR="00B04BD7" w:rsidRPr="001C4084" w:rsidRDefault="003C3F2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18097534" w:edGrp="everyone"/>
            <w:r>
              <w:rPr>
                <w:rFonts w:ascii="Arial" w:hAnsi="Arial" w:cs="Arial"/>
                <w:sz w:val="22"/>
                <w:szCs w:val="22"/>
              </w:rPr>
              <w:t>Safety Data Sheet</w:t>
            </w:r>
            <w:permEnd w:id="918097534"/>
          </w:p>
        </w:tc>
        <w:permStart w:id="1925390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45604AE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5390230" w:displacedByCustomXml="prev"/>
      </w:tr>
    </w:tbl>
    <w:p w14:paraId="2006EDA0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4D6E279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02BB2383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14:paraId="604E0D1D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64C3C340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59F80A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74B1" w14:textId="77C1E5A3" w:rsidR="000F7BDF" w:rsidRPr="001C4084" w:rsidRDefault="009F02A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0378851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90378851"/>
          </w:p>
        </w:tc>
        <w:permStart w:id="20321477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0C29B12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2147770" w:displacedByCustomXml="prev"/>
      </w:tr>
    </w:tbl>
    <w:p w14:paraId="4526538E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A60383D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085A6B35" w14:textId="77777777"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14:paraId="0FCF8B13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643764A4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1721EF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607407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A7D92FC" w14:textId="717CCFC9" w:rsidR="0028412A" w:rsidRPr="00827129" w:rsidRDefault="003C3F2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074077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7C9A1F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318986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84495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075D9F6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4495807" w:displacedByCustomXml="prev"/>
      </w:tr>
      <w:tr w:rsidR="0028412A" w14:paraId="4FEA57BD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1CE336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7320682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B455D38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206822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15F592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7AE623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DDBAF8B" w14:textId="77777777" w:rsidR="0028412A" w:rsidRDefault="0028412A" w:rsidP="0028412A">
            <w:pPr>
              <w:ind w:left="993" w:hanging="993"/>
            </w:pPr>
          </w:p>
        </w:tc>
      </w:tr>
    </w:tbl>
    <w:p w14:paraId="6C34CB3E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06604B5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24CF5EE9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14:paraId="4278CB3D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0DC5AE06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19BEA6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829646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B3B7D5" w14:textId="2902446D" w:rsidR="0028412A" w:rsidRPr="00827129" w:rsidRDefault="003C3F2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29646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A00B78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E4D10F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15480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1351DD1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5480586" w:displacedByCustomXml="prev"/>
      </w:tr>
      <w:tr w:rsidR="0028412A" w:rsidRPr="00C036A0" w14:paraId="7ED5B1C2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B1E083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7601109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FEF49C" w14:textId="205E81CF" w:rsidR="0028412A" w:rsidRPr="00827129" w:rsidRDefault="003C3F2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01109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FAB142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6EE75F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9AF22C4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671169A4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220EB6AF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298325F3" w14:textId="77777777"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14:paraId="2753B4F8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5F088F73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251D4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13A5" w14:textId="5B16A72A" w:rsidR="00C6528E" w:rsidRPr="001C4084" w:rsidRDefault="003C3F2E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253331878" w:edGrp="everyone"/>
            <w:r>
              <w:rPr>
                <w:rFonts w:ascii="Arial" w:hAnsi="Arial" w:cs="Arial"/>
                <w:sz w:val="22"/>
                <w:szCs w:val="22"/>
              </w:rPr>
              <w:t xml:space="preserve">Ability to use resources across multiple jobs to complete similar activities, </w:t>
            </w:r>
            <w:r w:rsidR="00091627">
              <w:rPr>
                <w:rFonts w:ascii="Arial" w:hAnsi="Arial" w:cs="Arial"/>
                <w:sz w:val="22"/>
                <w:szCs w:val="22"/>
              </w:rPr>
              <w:t>saves time</w:t>
            </w:r>
            <w:r>
              <w:rPr>
                <w:rFonts w:ascii="Arial" w:hAnsi="Arial" w:cs="Arial"/>
                <w:sz w:val="22"/>
                <w:szCs w:val="22"/>
              </w:rPr>
              <w:t xml:space="preserve"> required for travel. Shared resources of plant and equipment reduces cost</w:t>
            </w:r>
            <w:r w:rsidR="00091627">
              <w:rPr>
                <w:rFonts w:ascii="Arial" w:hAnsi="Arial" w:cs="Arial"/>
                <w:sz w:val="22"/>
                <w:szCs w:val="22"/>
              </w:rPr>
              <w:t xml:space="preserve"> and time. </w:t>
            </w:r>
            <w:proofErr w:type="spellStart"/>
            <w:r w:rsidR="00091627"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 w:rsidR="00091627">
              <w:rPr>
                <w:rFonts w:ascii="Arial" w:hAnsi="Arial" w:cs="Arial"/>
                <w:sz w:val="22"/>
                <w:szCs w:val="22"/>
              </w:rPr>
              <w:t xml:space="preserve"> they can lay concrete while the concrete is curing at another site.</w:t>
            </w:r>
            <w:permEnd w:id="1253331878"/>
          </w:p>
        </w:tc>
        <w:permStart w:id="1490043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97094C8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0043903" w:displacedByCustomXml="prev"/>
      </w:tr>
    </w:tbl>
    <w:p w14:paraId="667423F7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109497DF" w14:textId="77777777" w:rsidR="00D742AC" w:rsidRDefault="00D742AC" w:rsidP="00D742AC">
      <w:r>
        <w:br w:type="page"/>
      </w:r>
    </w:p>
    <w:p w14:paraId="2F92F106" w14:textId="77777777"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14:paraId="333530B2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3277314D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99FB60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039E" w14:textId="77777777" w:rsidR="003C3F2E" w:rsidRDefault="003C3F2E" w:rsidP="003C3F2E">
            <w:pPr>
              <w:rPr>
                <w:rFonts w:ascii="Arial" w:hAnsi="Arial" w:cs="Arial"/>
                <w:sz w:val="22"/>
                <w:szCs w:val="22"/>
              </w:rPr>
            </w:pPr>
            <w:permStart w:id="798170608" w:edGrp="everyone"/>
            <w:r>
              <w:rPr>
                <w:rFonts w:ascii="Arial" w:hAnsi="Arial" w:cs="Arial"/>
                <w:sz w:val="22"/>
                <w:szCs w:val="22"/>
              </w:rPr>
              <w:t>Construction operation must be sequenced for a successful construction and is your obligation under WHS Act, Regulations and Codes of Practice under common law.</w:t>
            </w:r>
          </w:p>
          <w:p w14:paraId="5B499326" w14:textId="0A60A983" w:rsidR="003C3F2E" w:rsidRDefault="00091627" w:rsidP="003C3F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plasterer should be organised after all other trades have performed their tasks correctly. </w:t>
            </w:r>
          </w:p>
          <w:permEnd w:id="798170608"/>
          <w:p w14:paraId="204D5C22" w14:textId="77777777" w:rsidR="004E5A26" w:rsidRPr="001C4084" w:rsidRDefault="004E5A26" w:rsidP="00331B4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292007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D4380D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9200748" w:displacedByCustomXml="prev"/>
      </w:tr>
    </w:tbl>
    <w:p w14:paraId="21AB2400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3D90E359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7A6EB4E1" w14:textId="77777777"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14:paraId="041E1CFE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74C74F2D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4AFC7D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1C5146F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0ADDC09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88150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8DF2CD3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8150161" w:displacedByCustomXml="prev"/>
      </w:tr>
      <w:tr w:rsidR="0028412A" w14:paraId="48452E52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3557DA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1661554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780C41" w14:textId="61901290" w:rsidR="0028412A" w:rsidRPr="00827129" w:rsidRDefault="00BC4C39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615545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7AED15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E625CD" w14:textId="77777777" w:rsidR="0028412A" w:rsidRDefault="0028412A" w:rsidP="0028412A">
            <w:pPr>
              <w:ind w:left="993" w:hanging="993"/>
            </w:pPr>
          </w:p>
        </w:tc>
      </w:tr>
      <w:tr w:rsidR="0028412A" w14:paraId="5FF9A1E2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0EDB94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1641334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0A83CC" w14:textId="50138BFE" w:rsidR="0028412A" w:rsidRPr="00827129" w:rsidRDefault="00BC4C39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413342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6F0A70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06904" w14:textId="77777777" w:rsidR="0028412A" w:rsidRDefault="0028412A" w:rsidP="0028412A">
            <w:pPr>
              <w:ind w:left="993" w:hanging="993"/>
            </w:pPr>
          </w:p>
        </w:tc>
      </w:tr>
      <w:tr w:rsidR="0028412A" w14:paraId="44607A76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C4365E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588174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6670C4" w14:textId="3D236DEE" w:rsidR="0028412A" w:rsidRPr="00827129" w:rsidRDefault="00BC4C39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81743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0E704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AB8028" w14:textId="77777777" w:rsidR="0028412A" w:rsidRDefault="0028412A" w:rsidP="0028412A">
            <w:pPr>
              <w:ind w:left="993" w:hanging="993"/>
            </w:pPr>
          </w:p>
        </w:tc>
      </w:tr>
    </w:tbl>
    <w:p w14:paraId="4446EB7D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6FC50674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74958D7E" w14:textId="77777777"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14:paraId="286216A2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3B63151E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0B0211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5B2F5F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835509C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650735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0626FAC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0735239" w:displacedByCustomXml="prev"/>
      </w:tr>
      <w:tr w:rsidR="00E95A43" w14:paraId="043CEB8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DEE7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236CBA" w14:textId="6425AED7" w:rsidR="00E95A43" w:rsidRPr="0028412A" w:rsidRDefault="00BC4C39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518533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351853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0F1FAC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3EC5F3" w14:textId="77777777" w:rsidR="00E95A43" w:rsidRDefault="00E95A43" w:rsidP="00E95A43">
            <w:pPr>
              <w:ind w:left="993" w:hanging="993"/>
            </w:pPr>
          </w:p>
        </w:tc>
      </w:tr>
      <w:tr w:rsidR="00E95A43" w14:paraId="0B47FD6B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42B0E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94747A" w14:textId="5CBEA747" w:rsidR="00E95A43" w:rsidRPr="0028412A" w:rsidRDefault="008923DA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59800189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0598001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455598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18A00" w14:textId="77777777" w:rsidR="00E95A43" w:rsidRDefault="00E95A43" w:rsidP="00E95A43">
            <w:pPr>
              <w:ind w:left="993" w:hanging="993"/>
            </w:pPr>
          </w:p>
        </w:tc>
      </w:tr>
      <w:tr w:rsidR="00E95A43" w14:paraId="5F7A5BF4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D1960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76B362" w14:textId="7D9AE04C" w:rsidR="00E95A43" w:rsidRPr="0028412A" w:rsidRDefault="008923DA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80003381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6800033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CCB30F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FE150C" w14:textId="77777777" w:rsidR="00E95A43" w:rsidRDefault="00E95A43" w:rsidP="00E95A43">
            <w:pPr>
              <w:ind w:left="993" w:hanging="993"/>
            </w:pPr>
          </w:p>
        </w:tc>
      </w:tr>
      <w:tr w:rsidR="00E95A43" w14:paraId="18B68C1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267D60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A4AEA2" w14:textId="47B31972" w:rsidR="00E95A43" w:rsidRPr="0028412A" w:rsidRDefault="008923DA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03385934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4033859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CC3FE9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BCBD4A" w14:textId="77777777" w:rsidR="00E95A43" w:rsidRDefault="00E95A43" w:rsidP="00E95A43">
            <w:pPr>
              <w:ind w:left="993" w:hanging="993"/>
            </w:pPr>
          </w:p>
        </w:tc>
      </w:tr>
      <w:tr w:rsidR="00E95A43" w14:paraId="535C500B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28F76B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A88C06" w14:textId="730D9E4E" w:rsidR="00E95A43" w:rsidRPr="0028412A" w:rsidRDefault="00BC4C39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27482730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02748273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10BF50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8820B9" w14:textId="77777777" w:rsidR="00E95A43" w:rsidRDefault="00E95A43" w:rsidP="00E95A43">
            <w:pPr>
              <w:ind w:left="993" w:hanging="993"/>
            </w:pPr>
          </w:p>
        </w:tc>
      </w:tr>
      <w:tr w:rsidR="00E95A43" w14:paraId="6CB4BABB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779E86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093D10" w14:textId="539A24AC" w:rsidR="00E95A43" w:rsidRPr="0028412A" w:rsidRDefault="008923DA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1715343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51715343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4788C77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B1A285" w14:textId="77777777" w:rsidR="00E95A43" w:rsidRDefault="00E95A43" w:rsidP="00E95A43">
            <w:pPr>
              <w:ind w:left="993" w:hanging="993"/>
            </w:pPr>
          </w:p>
        </w:tc>
      </w:tr>
    </w:tbl>
    <w:p w14:paraId="6C6C7FC8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196F1292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52828B4" w14:textId="77777777"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63AC7CB2" w14:textId="77777777" w:rsidTr="00075B03">
        <w:tc>
          <w:tcPr>
            <w:tcW w:w="987" w:type="dxa"/>
          </w:tcPr>
          <w:p w14:paraId="00AE6E0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3EC037A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6F238FC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424ECA1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2A668535" w14:textId="77777777" w:rsidTr="00075B03">
        <w:tc>
          <w:tcPr>
            <w:tcW w:w="987" w:type="dxa"/>
          </w:tcPr>
          <w:p w14:paraId="6B38A16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769536C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5564217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7D65186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2B05D55A" w14:textId="77777777" w:rsidTr="00075B03">
        <w:tc>
          <w:tcPr>
            <w:tcW w:w="987" w:type="dxa"/>
          </w:tcPr>
          <w:p w14:paraId="3A110EE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3B75AD2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2C8086F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59C6646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2912B8B9" w14:textId="77777777" w:rsidTr="00075B03">
        <w:tc>
          <w:tcPr>
            <w:tcW w:w="987" w:type="dxa"/>
          </w:tcPr>
          <w:p w14:paraId="19D697B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58862B6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2E3C00E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4EFBB31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4BABD485" w14:textId="77777777" w:rsidTr="00075B03">
        <w:tc>
          <w:tcPr>
            <w:tcW w:w="987" w:type="dxa"/>
          </w:tcPr>
          <w:p w14:paraId="4E45679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57A442F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53AA6E5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4C57498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3A97FBAB" w14:textId="77777777" w:rsidTr="00075B03">
        <w:tc>
          <w:tcPr>
            <w:tcW w:w="987" w:type="dxa"/>
          </w:tcPr>
          <w:p w14:paraId="1A04D96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4715B55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26D996E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047FEC4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2EEAF823" w14:textId="77777777" w:rsidTr="00075B03">
        <w:tc>
          <w:tcPr>
            <w:tcW w:w="987" w:type="dxa"/>
          </w:tcPr>
          <w:p w14:paraId="739E987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264C537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592BD43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01798B8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177A0D1D" w14:textId="77777777" w:rsidTr="00075B03">
        <w:tc>
          <w:tcPr>
            <w:tcW w:w="987" w:type="dxa"/>
          </w:tcPr>
          <w:p w14:paraId="073E29B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76D4008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3E251A7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30751A2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5D06D4CB" w14:textId="77777777" w:rsidTr="00075B03">
        <w:tc>
          <w:tcPr>
            <w:tcW w:w="987" w:type="dxa"/>
          </w:tcPr>
          <w:p w14:paraId="4055C0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34B61E4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49B5267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4590BF4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2AAF97C4" w14:textId="77777777" w:rsidTr="00075B03">
        <w:tc>
          <w:tcPr>
            <w:tcW w:w="987" w:type="dxa"/>
          </w:tcPr>
          <w:p w14:paraId="6A1E4CF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277B2B5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3B3AAEB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554DF4A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082E4451" w14:textId="77777777" w:rsidTr="00075B03">
        <w:tc>
          <w:tcPr>
            <w:tcW w:w="987" w:type="dxa"/>
          </w:tcPr>
          <w:p w14:paraId="2D5DFFA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0A25DED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69E2E63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40A800A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5D6DAE7F" w14:textId="77777777" w:rsidTr="00075B03">
        <w:tc>
          <w:tcPr>
            <w:tcW w:w="987" w:type="dxa"/>
          </w:tcPr>
          <w:p w14:paraId="71FF80A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71F6C34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22AF7C4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41405E4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53CC1CC5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48A0FD" wp14:editId="0254E75A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A4CF49" w14:textId="3F9FC311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17100849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17100849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48A0FD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6FA4CF49" w14:textId="3F9FC311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17100849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17100849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3C0838" wp14:editId="3013F961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6DB6F" w14:textId="25CCB2FE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757558767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75755876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C0838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4746DB6F" w14:textId="25CCB2FE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757558767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75755876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52CF17" wp14:editId="48DF5875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C74455" w14:textId="5B591AB2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444363440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44436344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2CF17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7FC74455" w14:textId="5B591AB2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444363440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44436344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5155B3" wp14:editId="3A517BA9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F4E63D" w14:textId="3791A5FA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65532049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165532049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155B3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71F4E63D" w14:textId="3791A5FA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65532049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1655320494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01CEBF" wp14:editId="576552BF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47261F" w14:textId="5E186A94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60819906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ermEnd w:id="60819906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1CEBF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1A47261F" w14:textId="5E186A94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60819906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ermEnd w:id="60819906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244FA9" wp14:editId="3D110446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5F9A2" w14:textId="59F581DD" w:rsidR="00B0600C" w:rsidRPr="00777342" w:rsidRDefault="00B0600C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130329317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113032931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44FA9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0895F9A2" w14:textId="59F581DD" w:rsidR="00B0600C" w:rsidRPr="00777342" w:rsidRDefault="00B0600C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130329317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1130329317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DDD143" wp14:editId="68B1DD64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872E4E" wp14:editId="7F082C2A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E7C05" w14:textId="77777777" w:rsidR="00B0600C" w:rsidRPr="00331B44" w:rsidRDefault="00B0600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72E4E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34EE7C05" w14:textId="77777777" w:rsidR="00B0600C" w:rsidRPr="00331B44" w:rsidRDefault="00B0600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93528C" wp14:editId="69D2B879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D68FB" w14:textId="77777777" w:rsidR="00B0600C" w:rsidRPr="00331B44" w:rsidRDefault="00B0600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3528C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192D68FB" w14:textId="77777777" w:rsidR="00B0600C" w:rsidRPr="00331B44" w:rsidRDefault="00B0600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BDE49" wp14:editId="008B78AE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0C026D" w14:textId="77777777" w:rsidR="00B0600C" w:rsidRPr="00331B44" w:rsidRDefault="00B0600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BDE49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590C026D" w14:textId="77777777" w:rsidR="00B0600C" w:rsidRPr="00331B44" w:rsidRDefault="00B0600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A15CBE" wp14:editId="266F9AFA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CA48AD" w14:textId="77777777" w:rsidR="00B0600C" w:rsidRPr="00331B44" w:rsidRDefault="00B0600C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15CBE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0ECA48AD" w14:textId="77777777" w:rsidR="00B0600C" w:rsidRPr="00331B44" w:rsidRDefault="00B0600C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22991F68" wp14:editId="675694E9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3C0F4F6A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8789B37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5E76B2B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F9B92B5" wp14:editId="0E582D08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3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E43BC30" w14:textId="77777777" w:rsidR="00B0600C" w:rsidRPr="004E5A26" w:rsidRDefault="00B0600C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F9B92B5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4" o:title="" recolor="t" rotate="t" type="tile"/>
                      <v:textbox inset="0,0,0,0">
                        <w:txbxContent>
                          <w:p w14:paraId="5E43BC30" w14:textId="77777777" w:rsidR="00B0600C" w:rsidRPr="004E5A26" w:rsidRDefault="00B0600C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4178816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A071076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7881634" w:displacedByCustomXml="prev"/>
      </w:tr>
    </w:tbl>
    <w:p w14:paraId="32667977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204E898C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7FFF85FD" w14:textId="77777777"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14:paraId="08C43BB7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1ECA0746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33983F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8EA4" w14:textId="37FC112C" w:rsidR="009E3D93" w:rsidRPr="001C4084" w:rsidRDefault="008E2CF7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207060256" w:edGrp="everyone"/>
            <w:r>
              <w:rPr>
                <w:rFonts w:ascii="Arial" w:hAnsi="Arial" w:cs="Arial"/>
                <w:sz w:val="22"/>
                <w:szCs w:val="22"/>
              </w:rPr>
              <w:t>Microsoft Excel, Microsoft Project</w:t>
            </w:r>
            <w:permEnd w:id="1207060256"/>
          </w:p>
        </w:tc>
        <w:permStart w:id="19822172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DC0F6D4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2217262" w:displacedByCustomXml="prev"/>
      </w:tr>
    </w:tbl>
    <w:p w14:paraId="4785BD67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70C0025D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127A3D9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38C56B43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08B0C25C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67C4485F" wp14:editId="701954C0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CEECF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71023531" w14:textId="77777777"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14:paraId="7CBF8944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D7322FF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01F6A7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6055BB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C5EAD0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709388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2CDD50D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388292" w:displacedByCustomXml="prev"/>
      </w:tr>
      <w:tr w:rsidR="00C05622" w14:paraId="5F92C39A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127137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6667137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8E506D" w14:textId="6D0BA2FD" w:rsidR="00C05622" w:rsidRPr="00827129" w:rsidRDefault="00785075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671374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B052C4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641BFF" w14:textId="77777777" w:rsidR="00C05622" w:rsidRDefault="00C05622" w:rsidP="00C05622">
            <w:pPr>
              <w:ind w:left="993" w:hanging="993"/>
            </w:pPr>
          </w:p>
        </w:tc>
      </w:tr>
      <w:tr w:rsidR="00C05622" w14:paraId="5EC537C1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66CD1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5171108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D7365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711085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4C5D8F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ADE209" w14:textId="77777777" w:rsidR="00C05622" w:rsidRDefault="00C05622" w:rsidP="00C05622">
            <w:pPr>
              <w:ind w:left="993" w:hanging="993"/>
            </w:pPr>
          </w:p>
        </w:tc>
      </w:tr>
      <w:tr w:rsidR="00C05622" w14:paraId="69D46B97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F8C1B3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9610621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2BE105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10621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64535D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DEC265" w14:textId="77777777" w:rsidR="00C05622" w:rsidRDefault="00C05622" w:rsidP="00C05622">
            <w:pPr>
              <w:ind w:left="993" w:hanging="993"/>
            </w:pPr>
          </w:p>
        </w:tc>
      </w:tr>
    </w:tbl>
    <w:p w14:paraId="153063F6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7C77A19D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14800EA8" w14:textId="77777777"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14:paraId="0FBEF802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486DD7C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3D2850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4058C2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C99E031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558627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63AB037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862778" w:displacedByCustomXml="prev"/>
      </w:tr>
      <w:tr w:rsidR="00C05622" w14:paraId="7126D74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EBBE08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6606892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E60689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06892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957023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BDBA9" w14:textId="77777777" w:rsidR="00C05622" w:rsidRDefault="00C05622" w:rsidP="00C05622">
            <w:pPr>
              <w:ind w:left="993" w:hanging="993"/>
            </w:pPr>
          </w:p>
        </w:tc>
      </w:tr>
      <w:tr w:rsidR="00C05622" w14:paraId="47035C05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1DCCC7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496054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45F69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960541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11C1EA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491DA7" w14:textId="77777777" w:rsidR="00C05622" w:rsidRDefault="00C05622" w:rsidP="00C05622">
            <w:pPr>
              <w:ind w:left="993" w:hanging="993"/>
            </w:pPr>
          </w:p>
        </w:tc>
      </w:tr>
      <w:tr w:rsidR="00C05622" w14:paraId="6D750F32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EE092D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0846625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E2E9A0" w14:textId="375E02C1" w:rsidR="00C05622" w:rsidRPr="00827129" w:rsidRDefault="00785075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46625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976A5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B95169" w14:textId="77777777" w:rsidR="00C05622" w:rsidRDefault="00C05622" w:rsidP="00C05622">
            <w:pPr>
              <w:ind w:left="993" w:hanging="993"/>
            </w:pPr>
          </w:p>
        </w:tc>
      </w:tr>
    </w:tbl>
    <w:p w14:paraId="3ED4DA4A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06C71CBB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1FA5EF3A" w14:textId="77777777"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14:paraId="3BD74DE0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49713BB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D360FE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3CC937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000DC2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384008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11CAFF5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4008430" w:displacedByCustomXml="prev"/>
      </w:tr>
      <w:tr w:rsidR="00C05622" w14:paraId="6288931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DCE2F3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401453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FB3AFA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14539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25339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0F99B6" w14:textId="77777777" w:rsidR="00C05622" w:rsidRDefault="00C05622" w:rsidP="00C05622">
            <w:pPr>
              <w:ind w:left="993" w:hanging="993"/>
            </w:pPr>
          </w:p>
        </w:tc>
      </w:tr>
      <w:tr w:rsidR="00C05622" w14:paraId="59C7461C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FA722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1739065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3B8BA8" w14:textId="4EE75833" w:rsidR="00C05622" w:rsidRPr="00827129" w:rsidRDefault="00E526FA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39065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990BC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E25AEE" w14:textId="77777777" w:rsidR="00C05622" w:rsidRDefault="00C05622" w:rsidP="00C05622">
            <w:pPr>
              <w:ind w:left="993" w:hanging="993"/>
            </w:pPr>
          </w:p>
        </w:tc>
      </w:tr>
      <w:tr w:rsidR="00C05622" w14:paraId="758A9A49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D97E82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602617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D70F00" w14:textId="1AB97EA5" w:rsidR="00C05622" w:rsidRPr="00827129" w:rsidRDefault="00E526FA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026171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6761AC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1AC1D3" w14:textId="77777777" w:rsidR="00C05622" w:rsidRDefault="00C05622" w:rsidP="00C05622">
            <w:pPr>
              <w:ind w:left="993" w:hanging="993"/>
            </w:pPr>
          </w:p>
        </w:tc>
      </w:tr>
    </w:tbl>
    <w:p w14:paraId="614DCC2B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009E6BF6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8A063C7" w14:textId="77777777"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14:paraId="1C20B7F7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0921FB10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3E4889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0F3A" w14:textId="77777777" w:rsidR="00644800" w:rsidRDefault="00516CAA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583684692" w:edGrp="everyone"/>
            <w:r w:rsidRPr="00381333">
              <w:rPr>
                <w:rFonts w:ascii="Arial" w:hAnsi="Arial" w:cs="Arial"/>
                <w:sz w:val="22"/>
                <w:szCs w:val="22"/>
              </w:rPr>
              <w:t>The ‘critical path’ is defined as the shortest completion time possible to complete a job.</w:t>
            </w:r>
            <w:r>
              <w:rPr>
                <w:rFonts w:ascii="Arial" w:hAnsi="Arial" w:cs="Arial"/>
                <w:sz w:val="22"/>
                <w:szCs w:val="22"/>
              </w:rPr>
              <w:t xml:space="preserve"> Sets out the build and its stages. Details and records build timelines. </w:t>
            </w:r>
          </w:p>
          <w:p w14:paraId="26718663" w14:textId="175FE48E" w:rsidR="006A54A5" w:rsidRPr="001C4084" w:rsidRDefault="00A94710" w:rsidP="006A54A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 w:rsidR="00644800">
              <w:rPr>
                <w:rFonts w:ascii="Arial" w:hAnsi="Arial" w:cs="Arial"/>
                <w:sz w:val="22"/>
                <w:szCs w:val="22"/>
              </w:rPr>
              <w:t xml:space="preserve"> 1-&gt; 2 -&gt; 3 -&gt; 4-&gt; 5-&gt; 6-&gt;</w:t>
            </w:r>
            <w:permEnd w:id="583684692"/>
          </w:p>
        </w:tc>
        <w:permStart w:id="1325825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3D5CE7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5825070" w:displacedByCustomXml="prev"/>
      </w:tr>
    </w:tbl>
    <w:p w14:paraId="77A95313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35E4FDEF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2CEE8162" w14:textId="77777777"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14:paraId="54E651FC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2D22EF1E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E41208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57949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2947C73" w14:textId="22C190D1" w:rsidR="00AF6D74" w:rsidRPr="00827129" w:rsidRDefault="00516CAA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579496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76FC74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BFBC38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2583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6A46E29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2583130" w:displacedByCustomXml="prev"/>
      </w:tr>
      <w:tr w:rsidR="00AF6D74" w:rsidRPr="00C036A0" w14:paraId="61AD6305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3C0BAB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663707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A987AB0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37076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A76411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B6A782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044FD12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53BC9B98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05A9FBD3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652E8CD1" w14:textId="77777777"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14:paraId="45DD0C7C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73FC81F5" w14:textId="77777777" w:rsidTr="004B396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34D3BA" w14:textId="77777777" w:rsidR="00533640" w:rsidRPr="001C4084" w:rsidRDefault="00533640" w:rsidP="004B396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9E3F" w14:textId="031ED3B2" w:rsidR="00516CAA" w:rsidRDefault="00644800" w:rsidP="00516CAA">
            <w:pPr>
              <w:rPr>
                <w:rFonts w:ascii="Arial" w:hAnsi="Arial" w:cs="Arial"/>
                <w:sz w:val="22"/>
                <w:szCs w:val="22"/>
              </w:rPr>
            </w:pPr>
            <w:permStart w:id="762071382" w:edGrp="everyone"/>
            <w:r>
              <w:rPr>
                <w:rFonts w:ascii="Arial" w:hAnsi="Arial" w:cs="Arial"/>
                <w:sz w:val="22"/>
                <w:szCs w:val="22"/>
              </w:rPr>
              <w:t xml:space="preserve">Delivery </w:t>
            </w:r>
            <w:r w:rsidR="00516CAA">
              <w:rPr>
                <w:rFonts w:ascii="Arial" w:hAnsi="Arial" w:cs="Arial"/>
                <w:sz w:val="22"/>
                <w:szCs w:val="22"/>
              </w:rPr>
              <w:t>Delay from suppliers</w:t>
            </w:r>
          </w:p>
          <w:p w14:paraId="2833A9D4" w14:textId="77777777" w:rsidR="00516CAA" w:rsidRDefault="00516CAA" w:rsidP="00516C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Equipment breakdown</w:t>
            </w:r>
          </w:p>
          <w:p w14:paraId="070AD67E" w14:textId="52BFEEA9" w:rsidR="00516CAA" w:rsidRDefault="00516CAA" w:rsidP="00516C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Inclement weather.</w:t>
            </w:r>
          </w:p>
          <w:permEnd w:id="762071382"/>
          <w:p w14:paraId="21AB68E1" w14:textId="2EE9BD72" w:rsidR="00533640" w:rsidRPr="001C4084" w:rsidRDefault="00533640" w:rsidP="004B39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935686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E33F34" w14:textId="77777777" w:rsidR="00533640" w:rsidRPr="00E106BF" w:rsidRDefault="00533640" w:rsidP="004B396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3568602" w:displacedByCustomXml="prev"/>
      </w:tr>
    </w:tbl>
    <w:p w14:paraId="39128C90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17A75432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0955BA84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38E0FDD8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073FCF4E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772189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4E44FC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0B94493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6097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E888AC0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6097404" w:displacedByCustomXml="prev"/>
      </w:tr>
      <w:tr w:rsidR="00AF6D74" w14:paraId="1F8A946B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009803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580869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D4792A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08693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92470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37B0E9" w14:textId="77777777" w:rsidR="00AF6D74" w:rsidRDefault="00AF6D74" w:rsidP="00AF6D74">
            <w:pPr>
              <w:ind w:left="993" w:hanging="993"/>
            </w:pPr>
          </w:p>
        </w:tc>
      </w:tr>
      <w:tr w:rsidR="00AF6D74" w14:paraId="0AA03FD9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6C8213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0937490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C6C508" w14:textId="5F32B2A0" w:rsidR="00AF6D74" w:rsidRPr="00827129" w:rsidRDefault="00516CAA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374909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818B3D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77A01" w14:textId="77777777" w:rsidR="00AF6D74" w:rsidRDefault="00AF6D74" w:rsidP="00AF6D74">
            <w:pPr>
              <w:ind w:left="993" w:hanging="993"/>
            </w:pPr>
          </w:p>
        </w:tc>
      </w:tr>
      <w:tr w:rsidR="00AF6D74" w14:paraId="39A03711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BE263F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3378671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CE247D" w14:textId="1D30BB2C" w:rsidR="00AF6D74" w:rsidRPr="00827129" w:rsidRDefault="00516CAA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786717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5AB4F0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DC39BF" w14:textId="77777777" w:rsidR="00AF6D74" w:rsidRDefault="00AF6D74" w:rsidP="00AF6D74">
            <w:pPr>
              <w:ind w:left="993" w:hanging="993"/>
            </w:pPr>
          </w:p>
        </w:tc>
      </w:tr>
      <w:tr w:rsidR="00AF6D74" w14:paraId="5D282FBC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6D697B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5733369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747983" w14:textId="5ADFAAC5" w:rsidR="00AF6D74" w:rsidRPr="00827129" w:rsidRDefault="00760797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333697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66AA8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16A798" w14:textId="77777777" w:rsidR="00AF6D74" w:rsidRDefault="00AF6D74" w:rsidP="00AF6D74">
            <w:pPr>
              <w:ind w:left="993" w:hanging="993"/>
            </w:pPr>
          </w:p>
        </w:tc>
      </w:tr>
    </w:tbl>
    <w:p w14:paraId="69BC1E01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70D80871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2AC8CF76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74CBB7CF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402F7510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576727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0CD3" w14:textId="4DB62835" w:rsidR="00E81223" w:rsidRPr="001C4084" w:rsidRDefault="00516CAA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35436384" w:edGrp="everyone"/>
            <w:r>
              <w:rPr>
                <w:rFonts w:ascii="Arial" w:hAnsi="Arial" w:cs="Arial"/>
                <w:sz w:val="22"/>
                <w:szCs w:val="22"/>
              </w:rPr>
              <w:t>You should take photographs of site boundarie</w:t>
            </w:r>
            <w:r w:rsidR="0057118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with neighbouring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properties</w:t>
            </w:r>
            <w:proofErr w:type="gramEnd"/>
            <w:r w:rsidR="00A9471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so all </w:t>
            </w:r>
            <w:r w:rsidRPr="00DD0458">
              <w:rPr>
                <w:rFonts w:ascii="Arial" w:hAnsi="Arial" w:cs="Arial"/>
                <w:sz w:val="22"/>
                <w:szCs w:val="22"/>
              </w:rPr>
              <w:t xml:space="preserve">parties are </w:t>
            </w:r>
            <w:r>
              <w:rPr>
                <w:rFonts w:ascii="Arial" w:hAnsi="Arial" w:cs="Arial"/>
                <w:sz w:val="22"/>
                <w:szCs w:val="22"/>
              </w:rPr>
              <w:t xml:space="preserve">made </w:t>
            </w:r>
            <w:r w:rsidRPr="00DD0458">
              <w:rPr>
                <w:rFonts w:ascii="Arial" w:hAnsi="Arial" w:cs="Arial"/>
                <w:sz w:val="22"/>
                <w:szCs w:val="22"/>
              </w:rPr>
              <w:t>aware of the site status before work commences</w:t>
            </w:r>
            <w:r w:rsidR="006F3298">
              <w:rPr>
                <w:rFonts w:ascii="Arial" w:hAnsi="Arial" w:cs="Arial"/>
                <w:sz w:val="22"/>
                <w:szCs w:val="22"/>
              </w:rPr>
              <w:t xml:space="preserve">. This ensures you can </w:t>
            </w:r>
            <w:r w:rsidRPr="00DD0458">
              <w:rPr>
                <w:rFonts w:ascii="Arial" w:hAnsi="Arial" w:cs="Arial"/>
                <w:sz w:val="22"/>
                <w:szCs w:val="22"/>
              </w:rPr>
              <w:t>easily identify if any damage has occurred through the construction process</w:t>
            </w:r>
            <w:r w:rsidR="006F3298">
              <w:rPr>
                <w:rFonts w:ascii="Arial" w:hAnsi="Arial" w:cs="Arial"/>
                <w:sz w:val="22"/>
                <w:szCs w:val="22"/>
              </w:rPr>
              <w:t xml:space="preserve"> or if there is a dispute.</w:t>
            </w:r>
            <w:permEnd w:id="2035436384"/>
          </w:p>
        </w:tc>
        <w:permStart w:id="449389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F81C355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9389226" w:displacedByCustomXml="prev"/>
      </w:tr>
    </w:tbl>
    <w:p w14:paraId="77AAB0D7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A4F13A0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76B0D423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4E3F4A88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73BF2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53AF39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75DE5F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5237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3E0B2FC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5237243" w:displacedByCustomXml="prev"/>
      </w:tr>
      <w:tr w:rsidR="00B970A6" w14:paraId="3DB5239E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1B2D34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5076564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A21003" w14:textId="1F2B9628" w:rsidR="00B970A6" w:rsidRPr="00827129" w:rsidRDefault="00B50DAB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76564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4D2120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CA0E3" w14:textId="77777777" w:rsidR="00B970A6" w:rsidRDefault="00B970A6" w:rsidP="00B970A6">
            <w:pPr>
              <w:ind w:left="993" w:hanging="993"/>
            </w:pPr>
          </w:p>
        </w:tc>
      </w:tr>
      <w:tr w:rsidR="00B970A6" w14:paraId="6D3FA9FD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2447AD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8445859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DEAB8A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458598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6791FF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589456" w14:textId="77777777" w:rsidR="00B970A6" w:rsidRDefault="00B970A6" w:rsidP="00B970A6">
            <w:pPr>
              <w:ind w:left="993" w:hanging="993"/>
            </w:pPr>
          </w:p>
        </w:tc>
      </w:tr>
      <w:tr w:rsidR="00B970A6" w14:paraId="293FBC03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694DC4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3375417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D91F9C" w14:textId="4151D7B2" w:rsidR="00B970A6" w:rsidRPr="00827129" w:rsidRDefault="006F3298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75417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E817B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DA3569" w14:textId="77777777" w:rsidR="00B970A6" w:rsidRDefault="00B970A6" w:rsidP="00B970A6">
            <w:pPr>
              <w:ind w:left="993" w:hanging="993"/>
            </w:pPr>
          </w:p>
        </w:tc>
      </w:tr>
    </w:tbl>
    <w:p w14:paraId="0D1C81C8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19AB7C19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2C48586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28435998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3B8E71B1" w14:textId="77777777" w:rsidTr="004B396F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D0F5FC" w14:textId="77777777" w:rsidR="00D24944" w:rsidRPr="001C4084" w:rsidRDefault="00D24944" w:rsidP="004B396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8F3F" w14:textId="03E75A08" w:rsidR="00D24944" w:rsidRPr="001C4084" w:rsidRDefault="006F3298" w:rsidP="004B396F">
            <w:pPr>
              <w:rPr>
                <w:rFonts w:ascii="Arial" w:hAnsi="Arial" w:cs="Arial"/>
                <w:sz w:val="22"/>
                <w:szCs w:val="22"/>
              </w:rPr>
            </w:pPr>
            <w:permStart w:id="1012210991" w:edGrp="everyone"/>
            <w:r>
              <w:rPr>
                <w:rFonts w:ascii="Arial" w:hAnsi="Arial" w:cs="Arial"/>
                <w:sz w:val="22"/>
                <w:szCs w:val="22"/>
              </w:rPr>
              <w:t>If there is damage to their proper</w:t>
            </w:r>
            <w:r w:rsidR="00A94710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>y as a result of construction process.</w:t>
            </w:r>
            <w:permEnd w:id="1012210991"/>
          </w:p>
        </w:tc>
        <w:permStart w:id="1386108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7967C3" w14:textId="77777777" w:rsidR="00D24944" w:rsidRPr="00E106BF" w:rsidRDefault="00D24944" w:rsidP="004B396F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6108948" w:displacedByCustomXml="prev"/>
      </w:tr>
    </w:tbl>
    <w:p w14:paraId="62AC6293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D3B8D" w14:textId="77777777" w:rsidR="00B0600C" w:rsidRDefault="00B0600C" w:rsidP="00A67754">
      <w:r>
        <w:separator/>
      </w:r>
    </w:p>
  </w:endnote>
  <w:endnote w:type="continuationSeparator" w:id="0">
    <w:p w14:paraId="60F54BC7" w14:textId="77777777" w:rsidR="00B0600C" w:rsidRDefault="00B0600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50A53" w14:textId="77777777" w:rsidR="00B0600C" w:rsidRPr="00830749" w:rsidRDefault="00B0600C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9DA28" w14:textId="2182D06B" w:rsidR="00B0600C" w:rsidRPr="00830749" w:rsidRDefault="00A94710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EndPr/>
          <w:sdtContent>
            <w:r w:rsidR="00B0600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600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600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600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0600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B0600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600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600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600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600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B0600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600C">
      <w:rPr>
        <w:rFonts w:ascii="Arial" w:hAnsi="Arial" w:cs="Arial"/>
        <w:b/>
        <w:sz w:val="16"/>
        <w:szCs w:val="16"/>
      </w:rPr>
      <w:ptab w:relativeTo="margin" w:alignment="right" w:leader="none"/>
    </w:r>
    <w:r w:rsidR="00B0600C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0600C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4EB53" w14:textId="77777777" w:rsidR="00B0600C" w:rsidRPr="00830749" w:rsidRDefault="00B0600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2D4B74E" w14:textId="0CBA2870" w:rsidR="00B0600C" w:rsidRPr="00830749" w:rsidRDefault="00B0600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94710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54DB4" w14:textId="77777777" w:rsidR="00B0600C" w:rsidRDefault="00B0600C" w:rsidP="00A67754">
      <w:r>
        <w:separator/>
      </w:r>
    </w:p>
  </w:footnote>
  <w:footnote w:type="continuationSeparator" w:id="0">
    <w:p w14:paraId="35B44FDB" w14:textId="77777777" w:rsidR="00B0600C" w:rsidRDefault="00B0600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31F94" w14:textId="77777777" w:rsidR="00B0600C" w:rsidRDefault="00B0600C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0D3F7697" w14:textId="77777777" w:rsidR="00B0600C" w:rsidRPr="00830749" w:rsidRDefault="00B0600C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A1D23" w14:textId="77777777" w:rsidR="00B0600C" w:rsidRDefault="00B0600C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38FC836F" w14:textId="77777777" w:rsidR="00B0600C" w:rsidRPr="00830749" w:rsidRDefault="00B0600C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65B229A"/>
    <w:multiLevelType w:val="hybridMultilevel"/>
    <w:tmpl w:val="51DA7FCC"/>
    <w:lvl w:ilvl="0" w:tplc="185E12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26E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C92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24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AE9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BC0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78A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067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8C2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86322F3"/>
    <w:multiLevelType w:val="hybridMultilevel"/>
    <w:tmpl w:val="19226E68"/>
    <w:lvl w:ilvl="0" w:tplc="04381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A0AB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4A7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AB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EA5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903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84A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76C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6EA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379D0"/>
    <w:multiLevelType w:val="hybridMultilevel"/>
    <w:tmpl w:val="C9EE2ABC"/>
    <w:lvl w:ilvl="0" w:tplc="CE3A40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246D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08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9EF9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663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653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4B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48C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5A33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26"/>
  </w:num>
  <w:num w:numId="5">
    <w:abstractNumId w:val="4"/>
  </w:num>
  <w:num w:numId="6">
    <w:abstractNumId w:val="16"/>
  </w:num>
  <w:num w:numId="7">
    <w:abstractNumId w:val="22"/>
  </w:num>
  <w:num w:numId="8">
    <w:abstractNumId w:val="14"/>
  </w:num>
  <w:num w:numId="9">
    <w:abstractNumId w:val="19"/>
  </w:num>
  <w:num w:numId="10">
    <w:abstractNumId w:val="10"/>
  </w:num>
  <w:num w:numId="11">
    <w:abstractNumId w:val="2"/>
  </w:num>
  <w:num w:numId="12">
    <w:abstractNumId w:val="28"/>
  </w:num>
  <w:num w:numId="13">
    <w:abstractNumId w:val="5"/>
  </w:num>
  <w:num w:numId="14">
    <w:abstractNumId w:val="23"/>
  </w:num>
  <w:num w:numId="15">
    <w:abstractNumId w:val="9"/>
  </w:num>
  <w:num w:numId="16">
    <w:abstractNumId w:val="27"/>
  </w:num>
  <w:num w:numId="17">
    <w:abstractNumId w:val="25"/>
  </w:num>
  <w:num w:numId="18">
    <w:abstractNumId w:val="20"/>
  </w:num>
  <w:num w:numId="19">
    <w:abstractNumId w:val="17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1"/>
  </w:num>
  <w:num w:numId="25">
    <w:abstractNumId w:val="24"/>
  </w:num>
  <w:num w:numId="26">
    <w:abstractNumId w:val="18"/>
  </w:num>
  <w:num w:numId="27">
    <w:abstractNumId w:val="29"/>
  </w:num>
  <w:num w:numId="28">
    <w:abstractNumId w:val="21"/>
  </w:num>
  <w:num w:numId="29">
    <w:abstractNumId w:val="12"/>
  </w:num>
  <w:num w:numId="30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1627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A90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E1CE1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16A0"/>
    <w:rsid w:val="003A286E"/>
    <w:rsid w:val="003A4ADE"/>
    <w:rsid w:val="003B0DC7"/>
    <w:rsid w:val="003B2205"/>
    <w:rsid w:val="003B5C02"/>
    <w:rsid w:val="003B5D79"/>
    <w:rsid w:val="003C065D"/>
    <w:rsid w:val="003C173C"/>
    <w:rsid w:val="003C33FB"/>
    <w:rsid w:val="003C3F2E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3499"/>
    <w:rsid w:val="004A6B90"/>
    <w:rsid w:val="004A7836"/>
    <w:rsid w:val="004B0BF6"/>
    <w:rsid w:val="004B1F2B"/>
    <w:rsid w:val="004B396F"/>
    <w:rsid w:val="004B42E2"/>
    <w:rsid w:val="004B6FCD"/>
    <w:rsid w:val="004C48E0"/>
    <w:rsid w:val="004C56C5"/>
    <w:rsid w:val="004C72F3"/>
    <w:rsid w:val="004D0680"/>
    <w:rsid w:val="004D1A7D"/>
    <w:rsid w:val="004D1FC6"/>
    <w:rsid w:val="004D469C"/>
    <w:rsid w:val="004D7CCC"/>
    <w:rsid w:val="004E1743"/>
    <w:rsid w:val="004E3FB7"/>
    <w:rsid w:val="004E5A26"/>
    <w:rsid w:val="004E5C7F"/>
    <w:rsid w:val="004E6613"/>
    <w:rsid w:val="004E79AD"/>
    <w:rsid w:val="004F06CC"/>
    <w:rsid w:val="004F55FD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16CAA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37BE8"/>
    <w:rsid w:val="00543100"/>
    <w:rsid w:val="00544F28"/>
    <w:rsid w:val="0055155C"/>
    <w:rsid w:val="00555130"/>
    <w:rsid w:val="00560583"/>
    <w:rsid w:val="00564CED"/>
    <w:rsid w:val="0057118C"/>
    <w:rsid w:val="00573C4A"/>
    <w:rsid w:val="00575023"/>
    <w:rsid w:val="0057613B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39C"/>
    <w:rsid w:val="005E4FE4"/>
    <w:rsid w:val="005F3093"/>
    <w:rsid w:val="005F48A3"/>
    <w:rsid w:val="005F4BC5"/>
    <w:rsid w:val="005F55E6"/>
    <w:rsid w:val="005F61D9"/>
    <w:rsid w:val="005F6966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44800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D687D"/>
    <w:rsid w:val="006E0BDE"/>
    <w:rsid w:val="006E5907"/>
    <w:rsid w:val="006F1570"/>
    <w:rsid w:val="006F1E14"/>
    <w:rsid w:val="006F3298"/>
    <w:rsid w:val="006F5046"/>
    <w:rsid w:val="006F5FB5"/>
    <w:rsid w:val="006F78F8"/>
    <w:rsid w:val="006F7D66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6DC1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0797"/>
    <w:rsid w:val="00764294"/>
    <w:rsid w:val="007649A3"/>
    <w:rsid w:val="0076594A"/>
    <w:rsid w:val="00765E11"/>
    <w:rsid w:val="00766D3C"/>
    <w:rsid w:val="0076703A"/>
    <w:rsid w:val="007715C5"/>
    <w:rsid w:val="0077287B"/>
    <w:rsid w:val="007750F4"/>
    <w:rsid w:val="00775598"/>
    <w:rsid w:val="00777342"/>
    <w:rsid w:val="00777AD8"/>
    <w:rsid w:val="007830B6"/>
    <w:rsid w:val="00785075"/>
    <w:rsid w:val="0079354E"/>
    <w:rsid w:val="007A1BB4"/>
    <w:rsid w:val="007A5008"/>
    <w:rsid w:val="007B2C43"/>
    <w:rsid w:val="007C1D61"/>
    <w:rsid w:val="007C52E8"/>
    <w:rsid w:val="007C63F4"/>
    <w:rsid w:val="007C784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5D1F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6B11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923DA"/>
    <w:rsid w:val="008A082C"/>
    <w:rsid w:val="008A257C"/>
    <w:rsid w:val="008A2B1C"/>
    <w:rsid w:val="008A37F2"/>
    <w:rsid w:val="008A3A99"/>
    <w:rsid w:val="008A3FD2"/>
    <w:rsid w:val="008B1879"/>
    <w:rsid w:val="008B39C9"/>
    <w:rsid w:val="008C3955"/>
    <w:rsid w:val="008C3B56"/>
    <w:rsid w:val="008C48F6"/>
    <w:rsid w:val="008D2E19"/>
    <w:rsid w:val="008D53C6"/>
    <w:rsid w:val="008D686E"/>
    <w:rsid w:val="008D6E9C"/>
    <w:rsid w:val="008E2CF7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750D"/>
    <w:rsid w:val="009C33A0"/>
    <w:rsid w:val="009C7106"/>
    <w:rsid w:val="009C7961"/>
    <w:rsid w:val="009D0902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1A0"/>
    <w:rsid w:val="009E78AF"/>
    <w:rsid w:val="009F02A1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4710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433E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0600C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0DAB"/>
    <w:rsid w:val="00B52725"/>
    <w:rsid w:val="00B55A00"/>
    <w:rsid w:val="00B55CBD"/>
    <w:rsid w:val="00B60A8E"/>
    <w:rsid w:val="00B61114"/>
    <w:rsid w:val="00B63435"/>
    <w:rsid w:val="00B64BF7"/>
    <w:rsid w:val="00B65524"/>
    <w:rsid w:val="00B65A64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B2BF1"/>
    <w:rsid w:val="00BC4C39"/>
    <w:rsid w:val="00BC4E1A"/>
    <w:rsid w:val="00BD08B5"/>
    <w:rsid w:val="00BD2445"/>
    <w:rsid w:val="00BD4B75"/>
    <w:rsid w:val="00BD5D83"/>
    <w:rsid w:val="00BE1F60"/>
    <w:rsid w:val="00BE5659"/>
    <w:rsid w:val="00BF15FF"/>
    <w:rsid w:val="00BF3F32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3071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BBA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3DE0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26FA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3873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310F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5265"/>
    <w:rsid w:val="00FB1EAB"/>
    <w:rsid w:val="00FB203E"/>
    <w:rsid w:val="00FB3074"/>
    <w:rsid w:val="00FB4DF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."/>
  <w:listSeparator w:val=","/>
  <w14:docId w14:val="5CE28A66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ng-scope">
    <w:name w:val="ng-scope"/>
    <w:basedOn w:val="DefaultParagraphFont"/>
    <w:rsid w:val="004B396F"/>
  </w:style>
  <w:style w:type="character" w:customStyle="1" w:styleId="nolink2">
    <w:name w:val="nolink2"/>
    <w:basedOn w:val="DefaultParagraphFont"/>
    <w:rsid w:val="004B396F"/>
    <w:rPr>
      <w:rFonts w:ascii="Verdana" w:hAnsi="Verdana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7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94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60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7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8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1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80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3083">
      <w:bodyDiv w:val="1"/>
      <w:marLeft w:val="0"/>
      <w:marRight w:val="7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802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65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23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egislation.nsw.gov.a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https://www.legislation.nsw.gov.au/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64A92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714ED"/>
    <w:rsid w:val="008B6B71"/>
    <w:rsid w:val="008C1EB3"/>
    <w:rsid w:val="008C7770"/>
    <w:rsid w:val="008D5E37"/>
    <w:rsid w:val="009133ED"/>
    <w:rsid w:val="0092096F"/>
    <w:rsid w:val="0093596C"/>
    <w:rsid w:val="00936A9F"/>
    <w:rsid w:val="009442C1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CF5DC49-E650-43E4-896C-CDE84CC7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15</Pages>
  <Words>2041</Words>
  <Characters>11638</Characters>
  <Application>Microsoft Office Word</Application>
  <DocSecurity>8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Andrea Beard</cp:lastModifiedBy>
  <cp:revision>2</cp:revision>
  <cp:lastPrinted>2019-01-25T04:02:00Z</cp:lastPrinted>
  <dcterms:created xsi:type="dcterms:W3CDTF">2019-09-25T03:36:00Z</dcterms:created>
  <dcterms:modified xsi:type="dcterms:W3CDTF">2019-09-25T03:36:00Z</dcterms:modified>
  <cp:contentStatus>v1-3_02/05/2019</cp:contentStatus>
</cp:coreProperties>
</file>