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CC491C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CC491C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343961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34396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34396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  <w:bookmarkStart w:id="2" w:name="_GoBack"/>
      <w:bookmarkEnd w:id="2"/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34396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34396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0721F7" w:rsidP="0034396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66846052" w:edGrp="everyone"/>
            <w:r>
              <w:rPr>
                <w:rFonts w:ascii="Arial" w:hAnsi="Arial" w:cs="Arial"/>
                <w:sz w:val="22"/>
                <w:szCs w:val="22"/>
              </w:rPr>
              <w:t>Tim Plenderleith</w:t>
            </w:r>
            <w:permEnd w:id="666846052"/>
          </w:p>
        </w:tc>
      </w:tr>
      <w:tr w:rsidR="00162BE7" w:rsidRPr="00DD7A44" w:rsidTr="0034396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34396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34396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34396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34396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34396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3332607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34396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CFB0EF2" wp14:editId="267945F6">
                      <wp:extent cx="642545" cy="428625"/>
                      <wp:effectExtent l="0" t="0" r="571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4254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33326073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34396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34396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162BE7" w:rsidP="0034396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52650967" w:edGrp="everyone"/>
            <w:permEnd w:id="352650967"/>
          </w:p>
        </w:tc>
      </w:tr>
      <w:tr w:rsidR="00162BE7" w:rsidRPr="00DD7A44" w:rsidTr="0034396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34396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34396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34396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34396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34396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66519883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34396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665198834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34396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34396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01095376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0721F7" w:rsidP="0034396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1401095376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343961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34396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34396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34396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343961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34396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34396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42855214" w:edGrp="everyone"/>
            <w:permEnd w:id="742855214"/>
          </w:p>
        </w:tc>
        <w:tc>
          <w:tcPr>
            <w:tcW w:w="1272" w:type="dxa"/>
            <w:vAlign w:val="center"/>
          </w:tcPr>
          <w:p w:rsidR="00162BE7" w:rsidRPr="00DD7A44" w:rsidRDefault="00162BE7" w:rsidP="0034396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34396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343961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34396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34396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0935002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162BE7" w:rsidRPr="00DD7A44" w:rsidRDefault="00162BE7" w:rsidP="0034396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3500203" w:displacedByCustomXml="prev"/>
        <w:permStart w:id="4527350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162BE7" w:rsidRPr="00DD7A44" w:rsidRDefault="00162BE7" w:rsidP="0034396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2735086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343961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343961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343961">
        <w:trPr>
          <w:trHeight w:val="13602"/>
        </w:trPr>
        <w:tc>
          <w:tcPr>
            <w:tcW w:w="9016" w:type="dxa"/>
          </w:tcPr>
          <w:p w:rsidR="00162BE7" w:rsidRPr="00DD7A44" w:rsidRDefault="00162BE7" w:rsidP="00343961">
            <w:pPr>
              <w:rPr>
                <w:rFonts w:ascii="Arial" w:hAnsi="Arial" w:cs="Arial"/>
                <w:szCs w:val="24"/>
              </w:rPr>
            </w:pPr>
            <w:permStart w:id="113725441" w:edGrp="everyone"/>
            <w:permEnd w:id="113725441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3"/>
    </w:p>
    <w:p w:rsidR="00AB6BFC" w:rsidRPr="00830749" w:rsidRDefault="00AB6BFC" w:rsidP="00AB6BF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3212133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1213342" w:displacedByCustomXml="prev"/>
      </w:tr>
      <w:tr w:rsidR="00037D85" w:rsidTr="00343961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933504193" w:edGrp="everyone"/>
            <w:r w:rsidR="00A01358">
              <w:rPr>
                <w:rFonts w:ascii="Arial" w:hAnsi="Arial" w:cs="Arial"/>
                <w:sz w:val="22"/>
                <w:szCs w:val="22"/>
              </w:rPr>
              <w:t>A</w:t>
            </w:r>
            <w:permEnd w:id="93350419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343961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43402366" w:edGrp="everyone"/>
            <w:r w:rsidR="00A01358">
              <w:rPr>
                <w:rFonts w:ascii="Arial" w:hAnsi="Arial" w:cs="Arial"/>
                <w:sz w:val="22"/>
                <w:szCs w:val="22"/>
              </w:rPr>
              <w:t>B</w:t>
            </w:r>
            <w:permEnd w:id="84340236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343961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468994693" w:edGrp="everyone"/>
            <w:r w:rsidR="00A01358">
              <w:rPr>
                <w:rFonts w:ascii="Arial" w:hAnsi="Arial" w:cs="Arial"/>
                <w:sz w:val="22"/>
                <w:szCs w:val="22"/>
              </w:rPr>
              <w:t>C</w:t>
            </w:r>
            <w:permEnd w:id="46899469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F4308F" w:rsidRDefault="00AB6BFC" w:rsidP="00AB6BFC">
      <w:pPr>
        <w:jc w:val="left"/>
        <w:rPr>
          <w:rFonts w:ascii="Arial" w:hAnsi="Arial"/>
          <w:sz w:val="22"/>
          <w:szCs w:val="22"/>
        </w:rPr>
      </w:pPr>
    </w:p>
    <w:p w:rsidR="00AB6BFC" w:rsidRPr="00F4308F" w:rsidRDefault="00AB6BFC" w:rsidP="00AB6BFC">
      <w:pPr>
        <w:jc w:val="left"/>
        <w:rPr>
          <w:rFonts w:ascii="Arial" w:hAnsi="Arial"/>
          <w:sz w:val="22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4" w:name="_Ref2931697"/>
      <w:r>
        <w:t>Which sheet number of Drawing WD 9733 identifies the storm water drainage for the proposed structure? Tick your response.</w:t>
      </w:r>
      <w:bookmarkEnd w:id="4"/>
    </w:p>
    <w:p w:rsidR="00AB6BFC" w:rsidRPr="00830749" w:rsidRDefault="00AB6BFC" w:rsidP="00AB6BF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276829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7682954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7185753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1857537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4028817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028817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20552770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065D83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552770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Default="00AB6BFC" w:rsidP="00AB6BFC">
      <w:pPr>
        <w:ind w:left="567" w:hanging="567"/>
        <w:rPr>
          <w:rFonts w:ascii="Arial" w:hAnsi="Arial" w:cs="Arial"/>
          <w:sz w:val="22"/>
          <w:szCs w:val="22"/>
        </w:rPr>
      </w:pPr>
    </w:p>
    <w:p w:rsidR="006E061A" w:rsidRDefault="006E061A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6"/>
      <w:r>
        <w:t>Identify the Volume and Parts of the NCC that outlines the requirements for storm water drainage.</w:t>
      </w:r>
      <w:bookmarkEnd w:id="5"/>
    </w:p>
    <w:p w:rsidR="006E061A" w:rsidRPr="00830749" w:rsidRDefault="006E061A" w:rsidP="006E061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F320C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556568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2142832459" w:edGrp="everyone"/>
            <w:r>
              <w:rPr>
                <w:rFonts w:ascii="Arial" w:hAnsi="Arial" w:cs="Arial"/>
                <w:sz w:val="22"/>
                <w:szCs w:val="22"/>
              </w:rPr>
              <w:t>Volume 2, Part 3.1.3.5 &amp; Volume 1, F1.1</w:t>
            </w:r>
            <w:permEnd w:id="2142832459"/>
          </w:p>
        </w:tc>
        <w:permStart w:id="7228029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5965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2802960" w:displacedByCustomXml="prev"/>
      </w:tr>
    </w:tbl>
    <w:p w:rsidR="006E061A" w:rsidRDefault="006E061A" w:rsidP="006E061A">
      <w:pPr>
        <w:rPr>
          <w:rFonts w:ascii="Arial" w:hAnsi="Arial" w:cs="Arial"/>
          <w:sz w:val="22"/>
          <w:szCs w:val="22"/>
        </w:rPr>
      </w:pPr>
    </w:p>
    <w:p w:rsidR="006E061A" w:rsidRDefault="006E061A" w:rsidP="006E061A">
      <w:pPr>
        <w:rPr>
          <w:rFonts w:ascii="Arial" w:hAnsi="Arial" w:cs="Arial"/>
          <w:sz w:val="22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6" w:name="_Ref2931928"/>
      <w:r>
        <w:t>Which Australian Standard is referenced in the NCC with regards to storm water drainage?</w:t>
      </w:r>
      <w:bookmarkEnd w:id="6"/>
    </w:p>
    <w:p w:rsidR="006E061A" w:rsidRPr="00830749" w:rsidRDefault="006E061A" w:rsidP="006E061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F320C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E41CA7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897130111" w:edGrp="everyone"/>
            <w:r>
              <w:rPr>
                <w:rFonts w:ascii="Arial" w:hAnsi="Arial" w:cs="Arial"/>
                <w:sz w:val="22"/>
                <w:szCs w:val="22"/>
              </w:rPr>
              <w:t>AS/NZS 3500.3</w:t>
            </w:r>
            <w:permEnd w:id="897130111"/>
          </w:p>
        </w:tc>
        <w:permStart w:id="7508679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0867922" w:displacedByCustomXml="prev"/>
      </w:tr>
    </w:tbl>
    <w:p w:rsidR="006E061A" w:rsidRDefault="006E061A" w:rsidP="006E061A">
      <w:pPr>
        <w:rPr>
          <w:rFonts w:ascii="Arial" w:hAnsi="Arial" w:cs="Arial"/>
          <w:sz w:val="22"/>
          <w:szCs w:val="22"/>
        </w:rPr>
      </w:pPr>
    </w:p>
    <w:p w:rsidR="00911776" w:rsidRDefault="00911776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7" w:name="_Ref2931799"/>
      <w:r>
        <w:t>What is the area of the verandah? Tick your response.</w:t>
      </w:r>
      <w:bookmarkEnd w:id="7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809054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0905456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696342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6963422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238622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065D83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238622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565101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565101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378853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378853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5859764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859764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8" w:name="_Ref2931800"/>
      <w:r>
        <w:lastRenderedPageBreak/>
        <w:t>What is the pitch of the verandah roof?</w:t>
      </w:r>
      <w:bookmarkEnd w:id="8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2128A4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856494362" w:edGrp="everyone"/>
            <w:r>
              <w:rPr>
                <w:rFonts w:ascii="Arial" w:hAnsi="Arial" w:cs="Arial"/>
                <w:sz w:val="22"/>
                <w:szCs w:val="22"/>
              </w:rPr>
              <w:t>15 Degrees</w:t>
            </w:r>
            <w:permEnd w:id="856494362"/>
          </w:p>
        </w:tc>
        <w:permStart w:id="1651115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1115580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9" w:name="_Ref2931802"/>
      <w:r>
        <w:t>What size are the verandah beams?</w:t>
      </w:r>
      <w:bookmarkEnd w:id="9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343961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2128A4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588138371" w:edGrp="everyone"/>
            <w:r>
              <w:rPr>
                <w:rFonts w:ascii="Arial" w:hAnsi="Arial" w:cs="Arial"/>
                <w:sz w:val="22"/>
                <w:szCs w:val="22"/>
              </w:rPr>
              <w:t>150x50</w:t>
            </w:r>
            <w:permEnd w:id="588138371"/>
          </w:p>
        </w:tc>
        <w:permStart w:id="2295344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9534400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0" w:name="_Ref2931702"/>
      <w:r>
        <w:t>Which of the following Jamb Studs are to be used for both the upper and lower storeys? Tick all that apply.</w:t>
      </w:r>
      <w:bookmarkEnd w:id="10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244344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4434459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0398976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0D72D0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3989763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416426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0D72D0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416426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488590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488590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1" w:name="_Ref2941075"/>
      <w:r>
        <w:t>Identify three (3) subcontractors that may work on this construction project.</w:t>
      </w:r>
      <w:bookmarkEnd w:id="11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0D72D0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1706494431" w:edGrp="everyone"/>
            <w:r>
              <w:rPr>
                <w:rFonts w:ascii="Arial" w:hAnsi="Arial" w:cs="Arial"/>
                <w:sz w:val="22"/>
                <w:szCs w:val="22"/>
              </w:rPr>
              <w:t>Carpenter</w:t>
            </w:r>
          </w:p>
          <w:p w:rsidR="009F3405" w:rsidRDefault="000D72D0" w:rsidP="003439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Tiler</w:t>
            </w:r>
          </w:p>
          <w:p w:rsidR="009F3405" w:rsidRPr="00DD7A44" w:rsidRDefault="000D72D0" w:rsidP="003439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Landscaper</w:t>
            </w:r>
            <w:permEnd w:id="1706494431"/>
          </w:p>
        </w:tc>
        <w:permStart w:id="688799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879973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2" w:name="_Ref2949683"/>
      <w:r>
        <w:t>Identify three (3) items of plant and/or equipment that may be used on this construction project.</w:t>
      </w:r>
      <w:bookmarkEnd w:id="12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34396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0D72D0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612200069" w:edGrp="everyone"/>
            <w:r>
              <w:rPr>
                <w:rFonts w:ascii="Arial" w:hAnsi="Arial" w:cs="Arial"/>
                <w:sz w:val="22"/>
                <w:szCs w:val="22"/>
              </w:rPr>
              <w:t>Excavator</w:t>
            </w:r>
          </w:p>
          <w:p w:rsidR="009F3405" w:rsidRDefault="000D72D0" w:rsidP="003439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Drill</w:t>
            </w:r>
          </w:p>
          <w:p w:rsidR="009F3405" w:rsidRPr="00DD7A44" w:rsidRDefault="000D72D0" w:rsidP="003439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Saw</w:t>
            </w:r>
            <w:permEnd w:id="612200069"/>
          </w:p>
        </w:tc>
        <w:permStart w:id="16273903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7390340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3" w:name="_Ref2931930"/>
      <w:r>
        <w:t>Identify the Volume and Part of the NCC that outlines the requirements for the timber weatherboards identified in Sheet 5.</w:t>
      </w:r>
      <w:bookmarkEnd w:id="13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EB037D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961219211" w:edGrp="everyone"/>
            <w:r>
              <w:rPr>
                <w:rFonts w:ascii="Arial" w:hAnsi="Arial" w:cs="Arial"/>
                <w:sz w:val="22"/>
                <w:szCs w:val="22"/>
              </w:rPr>
              <w:t xml:space="preserve">Volume 2, Part 3.5.4.2. </w:t>
            </w:r>
            <w:permEnd w:id="961219211"/>
          </w:p>
        </w:tc>
        <w:permStart w:id="379464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946431" w:displacedByCustomXml="prev"/>
      </w:tr>
    </w:tbl>
    <w:p w:rsidR="00AF2B0D" w:rsidRPr="00AB6BFC" w:rsidRDefault="00AF2B0D" w:rsidP="00AF2B0D">
      <w:pPr>
        <w:rPr>
          <w:rFonts w:ascii="Arial" w:hAnsi="Arial" w:cs="Arial"/>
          <w:sz w:val="22"/>
          <w:szCs w:val="22"/>
        </w:rPr>
      </w:pPr>
    </w:p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4" w:name="_Ref2931932"/>
      <w:r>
        <w:t>Which Australian Standard is referenced in the NCC with regards to timber structures?</w:t>
      </w:r>
      <w:bookmarkEnd w:id="14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EB037D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1154165020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1154165020"/>
          </w:p>
        </w:tc>
        <w:permStart w:id="6174330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7433033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3"/>
      <w:r>
        <w:t>What is the datum reading at the tip of the pit?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343961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0F0FEA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189685472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189685472"/>
          </w:p>
        </w:tc>
        <w:permStart w:id="385746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5746360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343961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165CC1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1324115859" w:edGrp="everyone"/>
            <w:r>
              <w:rPr>
                <w:rFonts w:ascii="Arial" w:hAnsi="Arial" w:cs="Arial"/>
                <w:sz w:val="22"/>
                <w:szCs w:val="22"/>
              </w:rPr>
              <w:t>0.</w:t>
            </w:r>
            <w:r w:rsidR="00155C09">
              <w:rPr>
                <w:rFonts w:ascii="Arial" w:hAnsi="Arial" w:cs="Arial"/>
                <w:sz w:val="22"/>
                <w:szCs w:val="22"/>
              </w:rPr>
              <w:t>79</w:t>
            </w:r>
            <w:permEnd w:id="1324115859"/>
          </w:p>
        </w:tc>
        <w:permStart w:id="18011916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1191659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28907"/>
      <w:r>
        <w:t>True or False (Tick your response): The lowest point on the site is found at the northernmost point.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711934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7119346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028587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2858785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482492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8C2CD2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482492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7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7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524865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4A5900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5248659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617310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1731063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533736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5337363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8" w:name="_Ref2942366"/>
      <w:r>
        <w:t>Identify labour that may be required for non-contract elements of a construction project.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F6638B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1750625463" w:edGrp="everyone"/>
            <w:r>
              <w:rPr>
                <w:rFonts w:ascii="Arial" w:hAnsi="Arial" w:cs="Arial"/>
                <w:sz w:val="22"/>
                <w:szCs w:val="22"/>
              </w:rPr>
              <w:t>Admin Staff</w:t>
            </w:r>
            <w:permEnd w:id="1750625463"/>
          </w:p>
        </w:tc>
        <w:permStart w:id="16933431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3343168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9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5224558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2455831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DA4E7B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2074227915" w:edGrp="everyone"/>
            <w:r>
              <w:rPr>
                <w:rFonts w:ascii="Arial" w:hAnsi="Arial" w:cs="Arial"/>
                <w:sz w:val="22"/>
              </w:rPr>
              <w:t>Labour is quoted per hour</w:t>
            </w:r>
            <w:permEnd w:id="20742279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DA4E7B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061116358" w:edGrp="everyone"/>
            <w:r>
              <w:rPr>
                <w:rFonts w:ascii="Arial" w:hAnsi="Arial" w:cs="Arial"/>
                <w:sz w:val="22"/>
              </w:rPr>
              <w:t>Labour is quoted per unit installed e.g tiles</w:t>
            </w:r>
            <w:permEnd w:id="10611163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DA4E7B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695359514" w:edGrp="everyone"/>
            <w:r>
              <w:rPr>
                <w:rFonts w:ascii="Arial" w:hAnsi="Arial" w:cs="Arial"/>
                <w:sz w:val="22"/>
              </w:rPr>
              <w:t>Labour is quoted per linear m installed e.g. fencing</w:t>
            </w:r>
            <w:permEnd w:id="16953595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20" w:name="_Ref2946715"/>
      <w:r>
        <w:t>Which of the following documents may you refer to when establishing material quantities for a construction project? Tick all that apply.</w:t>
      </w:r>
      <w:bookmarkEnd w:id="20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274304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7430421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727725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5C7CF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277255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560235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5C7CF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60235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580285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5C7CF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580285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754742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32F7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754742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1" w:name="_Ref2950210"/>
      <w:r>
        <w:t>True or False (Tick your response): The fast way to locate suppliers, such as manufacturers and wholesalers, is to find them online.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485244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E5F8A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4852448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054499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5449956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886725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8867254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2" w:name="_Ref2950211"/>
      <w:r>
        <w:rPr>
          <w:rFonts w:ascii="Arial" w:hAnsi="Arial"/>
          <w:b/>
        </w:rPr>
        <w:t>Explain how each of the following factors affects supplier selection.</w:t>
      </w:r>
      <w:bookmarkEnd w:id="22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8276127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7612730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9171E" w:rsidRPr="00AB43F7" w:rsidRDefault="004C1AE7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942250061" w:edGrp="everyone"/>
            <w:r>
              <w:rPr>
                <w:rFonts w:ascii="Arial" w:hAnsi="Arial" w:cs="Arial"/>
                <w:sz w:val="22"/>
              </w:rPr>
              <w:t xml:space="preserve">If a supplier is further away, you may pay extra for travel costs, float coats etc. </w:t>
            </w:r>
            <w:permEnd w:id="19422500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FB6A8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397501750" w:edGrp="everyone"/>
            <w:r>
              <w:rPr>
                <w:rFonts w:ascii="Arial" w:hAnsi="Arial" w:cs="Arial"/>
                <w:sz w:val="22"/>
              </w:rPr>
              <w:t xml:space="preserve">Affordability is key, but cheap does not always equate to quality. </w:t>
            </w:r>
            <w:permEnd w:id="3975017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FB6A8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078664538" w:edGrp="everyone"/>
            <w:r>
              <w:rPr>
                <w:rFonts w:ascii="Arial" w:hAnsi="Arial" w:cs="Arial"/>
                <w:sz w:val="22"/>
              </w:rPr>
              <w:t xml:space="preserve">Suppliers should be able to deliver the right goods and on time. </w:t>
            </w:r>
            <w:r w:rsidR="00712FAF">
              <w:rPr>
                <w:rFonts w:ascii="Arial" w:hAnsi="Arial" w:cs="Arial"/>
                <w:sz w:val="22"/>
              </w:rPr>
              <w:t xml:space="preserve"> </w:t>
            </w:r>
            <w:permEnd w:id="10786645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1F0B3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165312736" w:edGrp="everyone"/>
            <w:r>
              <w:rPr>
                <w:rFonts w:ascii="Arial" w:hAnsi="Arial" w:cs="Arial"/>
                <w:sz w:val="22"/>
              </w:rPr>
              <w:t xml:space="preserve">Stable companies in business for longer are more reliable. </w:t>
            </w:r>
            <w:permEnd w:id="11653127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1F0B3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431720203" w:edGrp="everyone"/>
            <w:r>
              <w:rPr>
                <w:rFonts w:ascii="Arial" w:hAnsi="Arial" w:cs="Arial"/>
                <w:sz w:val="22"/>
              </w:rPr>
              <w:t>Groups may be more reliable for the project than sole subcontractors</w:t>
            </w:r>
            <w:permEnd w:id="14317202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3" w:name="_Ref406500432"/>
      <w:bookmarkStart w:id="24" w:name="_Ref417289419"/>
      <w:bookmarkStart w:id="25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3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4"/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2D4D57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175144307" w:edGrp="everyone"/>
            <w:r>
              <w:rPr>
                <w:rFonts w:ascii="Arial" w:hAnsi="Arial" w:cs="Arial"/>
                <w:sz w:val="22"/>
                <w:szCs w:val="22"/>
              </w:rPr>
              <w:t>6 x 2 (2.5 + 0.025 x 2) x 2 = 17.10</w:t>
            </w:r>
            <w:permEnd w:id="175144307"/>
          </w:p>
        </w:tc>
        <w:permStart w:id="14436367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3636798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6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34396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D57" w:rsidRDefault="002D4D57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884484626" w:edGrp="everyone"/>
            <w:r>
              <w:rPr>
                <w:rFonts w:ascii="Arial" w:hAnsi="Arial" w:cs="Arial"/>
                <w:sz w:val="22"/>
                <w:szCs w:val="22"/>
              </w:rPr>
              <w:t>17.10 x 2.50 =</w:t>
            </w:r>
          </w:p>
          <w:p w:rsidR="002D4D57" w:rsidRDefault="002D4D57" w:rsidP="00343961">
            <w:pPr>
              <w:rPr>
                <w:rFonts w:ascii="Arial" w:hAnsi="Arial" w:cs="Arial"/>
                <w:sz w:val="22"/>
                <w:szCs w:val="22"/>
              </w:rPr>
            </w:pPr>
          </w:p>
          <w:p w:rsidR="00EB646E" w:rsidRPr="00DD7A44" w:rsidRDefault="002D4D57" w:rsidP="003439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$42.75</w:t>
            </w:r>
            <w:permEnd w:id="884484626"/>
          </w:p>
        </w:tc>
        <w:permStart w:id="19882402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8240255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7" w:name="_Ref417287896"/>
      <w:bookmarkStart w:id="28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7"/>
      <w:r>
        <w:t xml:space="preserve"> </w:t>
      </w:r>
      <w:bookmarkEnd w:id="28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713997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2059477897" w:edGrp="everyone"/>
            <w:r>
              <w:rPr>
                <w:rFonts w:ascii="Arial" w:hAnsi="Arial" w:cs="Arial"/>
                <w:sz w:val="22"/>
                <w:szCs w:val="22"/>
              </w:rPr>
              <w:t>6m x 2.5m x 0.15m = 2.25m3</w:t>
            </w:r>
            <w:permEnd w:id="2059477897"/>
          </w:p>
        </w:tc>
        <w:permStart w:id="4353662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5366227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9" w:name="_Ref2943899"/>
      <w:bookmarkStart w:id="30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9"/>
      <w:r>
        <w:t xml:space="preserve"> </w:t>
      </w:r>
      <w:r>
        <w:br/>
      </w:r>
      <w:bookmarkEnd w:id="30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9204AF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237177472" w:edGrp="everyone"/>
            <w:r>
              <w:rPr>
                <w:rFonts w:ascii="Arial" w:hAnsi="Arial" w:cs="Arial"/>
                <w:sz w:val="22"/>
                <w:szCs w:val="22"/>
              </w:rPr>
              <w:t>2.25 x 50 = 112.50</w:t>
            </w:r>
          </w:p>
          <w:p w:rsidR="000D0F37" w:rsidRDefault="000D0F37" w:rsidP="00343961">
            <w:pPr>
              <w:rPr>
                <w:rFonts w:ascii="Arial" w:hAnsi="Arial" w:cs="Arial"/>
                <w:sz w:val="22"/>
                <w:szCs w:val="22"/>
              </w:rPr>
            </w:pPr>
          </w:p>
          <w:p w:rsidR="000D0F37" w:rsidRPr="00DD7A44" w:rsidRDefault="00EF228E" w:rsidP="003439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+ GST </w:t>
            </w:r>
            <w:r w:rsidR="009204AF">
              <w:rPr>
                <w:rFonts w:ascii="Arial" w:hAnsi="Arial" w:cs="Arial"/>
                <w:sz w:val="22"/>
                <w:szCs w:val="22"/>
              </w:rPr>
              <w:t>112.50 x 1.1 = 123.75</w:t>
            </w:r>
            <w:permEnd w:id="237177472"/>
          </w:p>
        </w:tc>
        <w:permStart w:id="9251326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5132627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6D5CF9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23034067" w:edGrp="everyone"/>
            <w:r>
              <w:rPr>
                <w:rFonts w:ascii="Arial" w:hAnsi="Arial" w:cs="Arial"/>
                <w:sz w:val="22"/>
                <w:szCs w:val="22"/>
              </w:rPr>
              <w:t>$321.75</w:t>
            </w:r>
          </w:p>
          <w:p w:rsidR="000D0F37" w:rsidRDefault="000D0F37" w:rsidP="00343961">
            <w:pPr>
              <w:rPr>
                <w:rFonts w:ascii="Arial" w:hAnsi="Arial" w:cs="Arial"/>
                <w:sz w:val="22"/>
                <w:szCs w:val="22"/>
              </w:rPr>
            </w:pPr>
          </w:p>
          <w:p w:rsidR="000D0F37" w:rsidRPr="00DD7A44" w:rsidRDefault="006D5CF9" w:rsidP="003439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49.50 x 6.5 = 321.75</w:t>
            </w:r>
            <w:permEnd w:id="23034067"/>
          </w:p>
        </w:tc>
        <w:permStart w:id="11126223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2622379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2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2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AD2257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994068512" w:edGrp="everyone"/>
            <w:r w:rsidRPr="00AD2257">
              <w:rPr>
                <w:rFonts w:ascii="Arial" w:hAnsi="Arial" w:cs="Arial"/>
                <w:sz w:val="22"/>
                <w:szCs w:val="22"/>
              </w:rPr>
              <w:t>$42.75</w:t>
            </w:r>
            <w:r>
              <w:rPr>
                <w:rFonts w:ascii="Arial" w:hAnsi="Arial" w:cs="Arial"/>
                <w:sz w:val="22"/>
                <w:szCs w:val="22"/>
              </w:rPr>
              <w:t xml:space="preserve"> + </w:t>
            </w:r>
            <w:r w:rsidRPr="00AD2257">
              <w:rPr>
                <w:rFonts w:ascii="Arial" w:hAnsi="Arial" w:cs="Arial"/>
                <w:sz w:val="22"/>
                <w:szCs w:val="22"/>
              </w:rPr>
              <w:t>123.75</w:t>
            </w:r>
            <w:r>
              <w:rPr>
                <w:rFonts w:ascii="Arial" w:hAnsi="Arial" w:cs="Arial"/>
                <w:sz w:val="22"/>
                <w:szCs w:val="22"/>
              </w:rPr>
              <w:t xml:space="preserve"> + </w:t>
            </w:r>
            <w:r w:rsidRPr="00AD2257">
              <w:rPr>
                <w:rFonts w:ascii="Arial" w:hAnsi="Arial" w:cs="Arial"/>
                <w:sz w:val="22"/>
                <w:szCs w:val="22"/>
              </w:rPr>
              <w:t>321.75</w:t>
            </w:r>
            <w:r>
              <w:rPr>
                <w:rFonts w:ascii="Arial" w:hAnsi="Arial" w:cs="Arial"/>
                <w:sz w:val="22"/>
                <w:szCs w:val="22"/>
              </w:rPr>
              <w:t xml:space="preserve"> = $488.25</w:t>
            </w:r>
            <w:permEnd w:id="994068512"/>
          </w:p>
        </w:tc>
        <w:permStart w:id="8808222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0822254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9775656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7565654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6224FE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821330035" w:edGrp="everyone"/>
            <w:r>
              <w:rPr>
                <w:rFonts w:ascii="Arial" w:hAnsi="Arial" w:cs="Arial"/>
                <w:sz w:val="22"/>
              </w:rPr>
              <w:t>26</w:t>
            </w:r>
            <w:permEnd w:id="182133003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6224FE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789427589" w:edGrp="everyone"/>
            <w:r>
              <w:rPr>
                <w:rFonts w:ascii="Arial" w:hAnsi="Arial" w:cs="Arial"/>
                <w:sz w:val="22"/>
              </w:rPr>
              <w:t>1</w:t>
            </w:r>
            <w:permEnd w:id="1789427589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6224FE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616804851" w:edGrp="everyone"/>
            <w:r>
              <w:rPr>
                <w:rFonts w:ascii="Arial" w:hAnsi="Arial" w:cs="Arial"/>
                <w:sz w:val="22"/>
              </w:rPr>
              <w:t>1</w:t>
            </w:r>
            <w:permEnd w:id="16168048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E62288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1750815" w:edGrp="everyone"/>
            <w:r>
              <w:rPr>
                <w:rFonts w:ascii="Arial" w:hAnsi="Arial" w:cs="Arial"/>
                <w:sz w:val="22"/>
              </w:rPr>
              <w:t>3</w:t>
            </w:r>
            <w:permEnd w:id="117508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E62288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346585469" w:edGrp="everyone"/>
            <w:r>
              <w:rPr>
                <w:rFonts w:ascii="Arial" w:hAnsi="Arial" w:cs="Arial"/>
                <w:sz w:val="22"/>
              </w:rPr>
              <w:t>2</w:t>
            </w:r>
            <w:permEnd w:id="34658546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5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6758807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5880795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6E23CA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317599753" w:edGrp="everyone"/>
            <w:r>
              <w:rPr>
                <w:rFonts w:ascii="Arial" w:hAnsi="Arial" w:cs="Arial"/>
                <w:sz w:val="22"/>
              </w:rPr>
              <w:t>$1,274</w:t>
            </w:r>
            <w:permEnd w:id="31759975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6E23CA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455497567" w:edGrp="everyone"/>
            <w:r>
              <w:rPr>
                <w:rFonts w:ascii="Arial" w:hAnsi="Arial" w:cs="Arial"/>
                <w:sz w:val="22"/>
              </w:rPr>
              <w:t>$59</w:t>
            </w:r>
            <w:permEnd w:id="455497567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6E23CA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38826052" w:edGrp="everyone"/>
            <w:r>
              <w:rPr>
                <w:rFonts w:ascii="Arial" w:hAnsi="Arial" w:cs="Arial"/>
                <w:sz w:val="22"/>
              </w:rPr>
              <w:t>$82</w:t>
            </w:r>
            <w:permEnd w:id="23882605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6E23CA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754666164" w:edGrp="everyone"/>
            <w:r>
              <w:rPr>
                <w:rFonts w:ascii="Arial" w:hAnsi="Arial" w:cs="Arial"/>
                <w:sz w:val="22"/>
              </w:rPr>
              <w:t>$87</w:t>
            </w:r>
            <w:permEnd w:id="75466616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6E23CA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330732520" w:edGrp="everyone"/>
            <w:r>
              <w:rPr>
                <w:rFonts w:ascii="Arial" w:hAnsi="Arial" w:cs="Arial"/>
                <w:sz w:val="22"/>
              </w:rPr>
              <w:t>$78</w:t>
            </w:r>
            <w:permEnd w:id="133073252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6E23CA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516230138" w:edGrp="everyone"/>
            <w:r>
              <w:rPr>
                <w:rFonts w:ascii="Arial" w:hAnsi="Arial" w:cs="Arial"/>
                <w:sz w:val="22"/>
              </w:rPr>
              <w:t>$1,580</w:t>
            </w:r>
            <w:permEnd w:id="51623013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34396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E62288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1934955386" w:edGrp="everyone"/>
            <w:r>
              <w:rPr>
                <w:rFonts w:ascii="Arial" w:hAnsi="Arial" w:cs="Arial"/>
                <w:sz w:val="22"/>
                <w:szCs w:val="22"/>
              </w:rPr>
              <w:t>iCare Workers Insurance</w:t>
            </w:r>
            <w:permEnd w:id="1934955386"/>
          </w:p>
        </w:tc>
        <w:permStart w:id="490883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0883580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lastRenderedPageBreak/>
        <w:t>Which of the following environmental costs should be considered when determining project costs? Tick all that apply.</w:t>
      </w:r>
      <w:bookmarkEnd w:id="37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919763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1976399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2029908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E62288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0299080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5039405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E62288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039405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7722946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E62288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722946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6609382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E62288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609382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34396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Default="008D7A90" w:rsidP="00343961">
            <w:pPr>
              <w:rPr>
                <w:rFonts w:ascii="Arial" w:hAnsi="Arial" w:cs="Arial"/>
                <w:sz w:val="22"/>
                <w:szCs w:val="22"/>
              </w:rPr>
            </w:pPr>
            <w:permStart w:id="366888691" w:edGrp="everyone"/>
            <w:r>
              <w:rPr>
                <w:rFonts w:ascii="Arial" w:hAnsi="Arial" w:cs="Arial"/>
                <w:sz w:val="22"/>
                <w:szCs w:val="22"/>
              </w:rPr>
              <w:t>Required Licences</w:t>
            </w:r>
          </w:p>
          <w:p w:rsidR="002E3F66" w:rsidRDefault="008D7A90" w:rsidP="003439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Vehicle Rego</w:t>
            </w:r>
          </w:p>
          <w:p w:rsidR="002E3F66" w:rsidRPr="00DD7A44" w:rsidRDefault="004D573A" w:rsidP="003439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Training</w:t>
            </w:r>
            <w:permEnd w:id="366888691"/>
          </w:p>
        </w:tc>
        <w:permStart w:id="12755943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34396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5594363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34396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34396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34396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34396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424085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2408553" w:displacedByCustomXml="prev"/>
      </w:tr>
      <w:tr w:rsidR="00F924BC" w:rsidTr="0034396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6866605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8666057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34396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7639927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277CF2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39927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34396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5597714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277CF2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97714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497125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E62288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4971258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994036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9403624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1467142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4671423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4906860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0686018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460DB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59312588" w:edGrp="everyone"/>
            <w:r>
              <w:rPr>
                <w:rFonts w:ascii="Arial" w:hAnsi="Arial" w:cs="Arial"/>
                <w:sz w:val="22"/>
              </w:rPr>
              <w:t>Rent</w:t>
            </w:r>
            <w:permEnd w:id="593125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460DB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813383207" w:edGrp="everyone"/>
            <w:r>
              <w:rPr>
                <w:rFonts w:ascii="Arial" w:hAnsi="Arial" w:cs="Arial"/>
                <w:sz w:val="22"/>
              </w:rPr>
              <w:t>Administration</w:t>
            </w:r>
            <w:permEnd w:id="8133832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460DB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318184246" w:edGrp="everyone"/>
            <w:r>
              <w:rPr>
                <w:rFonts w:ascii="Arial" w:hAnsi="Arial" w:cs="Arial"/>
                <w:sz w:val="22"/>
              </w:rPr>
              <w:t>Fuel</w:t>
            </w:r>
            <w:permEnd w:id="3181842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460DB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2031960794" w:edGrp="everyone"/>
            <w:r>
              <w:rPr>
                <w:rFonts w:ascii="Arial" w:hAnsi="Arial" w:cs="Arial"/>
                <w:sz w:val="22"/>
              </w:rPr>
              <w:t>GST</w:t>
            </w:r>
            <w:permEnd w:id="20319607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C09" w:rsidRPr="00F924BC" w:rsidRDefault="00B00C15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852183598" w:edGrp="everyone"/>
                            <w:r w:rsidRPr="00B00C15">
                              <w:rPr>
                                <w:rFonts w:ascii="Arial" w:hAnsi="Arial" w:cs="Arial"/>
                                <w:sz w:val="22"/>
                              </w:rPr>
                              <w:t>Materials</w:t>
                            </w:r>
                            <w:permEnd w:id="185218359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155C09" w:rsidRPr="00F924BC" w:rsidRDefault="00B00C15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852183598" w:edGrp="everyone"/>
                      <w:r w:rsidRPr="00B00C15">
                        <w:rPr>
                          <w:rFonts w:ascii="Arial" w:hAnsi="Arial" w:cs="Arial"/>
                          <w:sz w:val="22"/>
                        </w:rPr>
                        <w:t>Materials</w:t>
                      </w:r>
                      <w:permEnd w:id="1852183598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C09" w:rsidRPr="00F924BC" w:rsidRDefault="00B00C15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065294794" w:edGrp="everyone"/>
                            <w:r w:rsidRPr="00B00C15">
                              <w:rPr>
                                <w:rFonts w:ascii="Arial" w:hAnsi="Arial" w:cs="Arial"/>
                                <w:sz w:val="22"/>
                              </w:rPr>
                              <w:t>Plant and equipment</w:t>
                            </w:r>
                            <w:permEnd w:id="106529479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155C09" w:rsidRPr="00F924BC" w:rsidRDefault="00B00C15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065294794" w:edGrp="everyone"/>
                      <w:r w:rsidRPr="00B00C15">
                        <w:rPr>
                          <w:rFonts w:ascii="Arial" w:hAnsi="Arial" w:cs="Arial"/>
                          <w:sz w:val="22"/>
                        </w:rPr>
                        <w:t>Plant and equipment</w:t>
                      </w:r>
                      <w:permEnd w:id="1065294794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C09" w:rsidRPr="00F924BC" w:rsidRDefault="00B00C15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86067169" w:edGrp="everyone"/>
                            <w:r w:rsidRPr="00B00C15">
                              <w:rPr>
                                <w:rFonts w:ascii="Arial" w:hAnsi="Arial" w:cs="Arial"/>
                                <w:sz w:val="22"/>
                              </w:rPr>
                              <w:t>Direct costs</w:t>
                            </w:r>
                            <w:permEnd w:id="18606716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155C09" w:rsidRPr="00F924BC" w:rsidRDefault="00B00C15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86067169" w:edGrp="everyone"/>
                      <w:r w:rsidRPr="00B00C15">
                        <w:rPr>
                          <w:rFonts w:ascii="Arial" w:hAnsi="Arial" w:cs="Arial"/>
                          <w:sz w:val="22"/>
                        </w:rPr>
                        <w:t>Direct costs</w:t>
                      </w:r>
                      <w:permEnd w:id="186067169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C09" w:rsidRPr="00F924BC" w:rsidRDefault="00B00C15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523186886" w:edGrp="everyone"/>
                            <w:r w:rsidRPr="00B00C15">
                              <w:rPr>
                                <w:rFonts w:ascii="Arial" w:hAnsi="Arial" w:cs="Arial"/>
                                <w:sz w:val="22"/>
                              </w:rPr>
                              <w:t>Builder’s total cost</w:t>
                            </w:r>
                            <w:permEnd w:id="52318688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155C09" w:rsidRPr="00F924BC" w:rsidRDefault="00B00C15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523186886" w:edGrp="everyone"/>
                      <w:r w:rsidRPr="00B00C15">
                        <w:rPr>
                          <w:rFonts w:ascii="Arial" w:hAnsi="Arial" w:cs="Arial"/>
                          <w:sz w:val="22"/>
                        </w:rPr>
                        <w:t>Builder’s total cost</w:t>
                      </w:r>
                      <w:permEnd w:id="523186886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C09" w:rsidRPr="00F924BC" w:rsidRDefault="00B00C15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449919316" w:edGrp="everyone"/>
                            <w:r w:rsidRPr="00B00C15">
                              <w:rPr>
                                <w:rFonts w:ascii="Arial" w:hAnsi="Arial" w:cs="Arial"/>
                                <w:sz w:val="22"/>
                              </w:rPr>
                              <w:t>Company overheads</w:t>
                            </w:r>
                            <w:permEnd w:id="144991931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155C09" w:rsidRPr="00F924BC" w:rsidRDefault="00B00C15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449919316" w:edGrp="everyone"/>
                      <w:r w:rsidRPr="00B00C15">
                        <w:rPr>
                          <w:rFonts w:ascii="Arial" w:hAnsi="Arial" w:cs="Arial"/>
                          <w:sz w:val="22"/>
                        </w:rPr>
                        <w:t>Company overheads</w:t>
                      </w:r>
                      <w:permEnd w:id="1449919316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3439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1788128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812875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34396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34396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34396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34396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217854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1785459" w:displacedByCustomXml="prev"/>
      </w:tr>
      <w:tr w:rsidR="00D6567F" w:rsidTr="0034396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2642020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7D4583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420205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34396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0043010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E55954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043010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34396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949094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7D4583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49094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34396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6836897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7D4583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36897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91C" w:rsidRDefault="00CC491C" w:rsidP="00A67754">
      <w:r>
        <w:separator/>
      </w:r>
    </w:p>
  </w:endnote>
  <w:endnote w:type="continuationSeparator" w:id="0">
    <w:p w:rsidR="00CC491C" w:rsidRDefault="00CC491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C09" w:rsidRPr="00830749" w:rsidRDefault="00155C09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155C09" w:rsidRPr="00830749" w:rsidRDefault="00CC491C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EndPr/>
          <w:sdtContent>
            <w:r w:rsidR="00155C09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155C0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155C0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155C0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55C0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155C0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155C09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155C0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155C0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155C0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E69A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="00155C0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155C09">
      <w:rPr>
        <w:rFonts w:ascii="Arial" w:hAnsi="Arial" w:cs="Arial"/>
        <w:b/>
        <w:sz w:val="16"/>
        <w:szCs w:val="16"/>
      </w:rPr>
      <w:ptab w:relativeTo="margin" w:alignment="right" w:leader="none"/>
    </w:r>
    <w:r w:rsidR="00155C09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55C09">
          <w:rPr>
            <w:rFonts w:ascii="Arial" w:hAnsi="Arial" w:cs="Arial"/>
            <w:b/>
            <w:sz w:val="16"/>
            <w:szCs w:val="16"/>
          </w:rPr>
          <w:t>v1-2_11/03/2019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C09" w:rsidRPr="00830749" w:rsidRDefault="00155C0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55C09" w:rsidRPr="00830749" w:rsidRDefault="00155C09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v1-2_11/03/2019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17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0E69A5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91C" w:rsidRDefault="00CC491C" w:rsidP="00A67754">
      <w:r>
        <w:separator/>
      </w:r>
    </w:p>
  </w:footnote>
  <w:footnote w:type="continuationSeparator" w:id="0">
    <w:p w:rsidR="00CC491C" w:rsidRDefault="00CC491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C09" w:rsidRDefault="00155C0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155C09" w:rsidRPr="00830749" w:rsidRDefault="00155C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C09" w:rsidRDefault="00155C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155C09" w:rsidRPr="00830749" w:rsidRDefault="00155C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33"/>
  </w:num>
  <w:num w:numId="5">
    <w:abstractNumId w:val="5"/>
  </w:num>
  <w:num w:numId="6">
    <w:abstractNumId w:val="18"/>
  </w:num>
  <w:num w:numId="7">
    <w:abstractNumId w:val="26"/>
  </w:num>
  <w:num w:numId="8">
    <w:abstractNumId w:val="15"/>
  </w:num>
  <w:num w:numId="9">
    <w:abstractNumId w:val="17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  <w:num w:numId="14">
    <w:abstractNumId w:val="27"/>
  </w:num>
  <w:num w:numId="15">
    <w:abstractNumId w:val="40"/>
  </w:num>
  <w:num w:numId="16">
    <w:abstractNumId w:val="32"/>
  </w:num>
  <w:num w:numId="17">
    <w:abstractNumId w:val="19"/>
  </w:num>
  <w:num w:numId="18">
    <w:abstractNumId w:val="4"/>
  </w:num>
  <w:num w:numId="19">
    <w:abstractNumId w:val="1"/>
  </w:num>
  <w:num w:numId="20">
    <w:abstractNumId w:val="9"/>
  </w:num>
  <w:num w:numId="21">
    <w:abstractNumId w:val="39"/>
  </w:num>
  <w:num w:numId="22">
    <w:abstractNumId w:val="25"/>
  </w:num>
  <w:num w:numId="23">
    <w:abstractNumId w:val="24"/>
  </w:num>
  <w:num w:numId="24">
    <w:abstractNumId w:val="38"/>
  </w:num>
  <w:num w:numId="25">
    <w:abstractNumId w:val="30"/>
  </w:num>
  <w:num w:numId="26">
    <w:abstractNumId w:val="37"/>
  </w:num>
  <w:num w:numId="27">
    <w:abstractNumId w:val="13"/>
  </w:num>
  <w:num w:numId="28">
    <w:abstractNumId w:val="23"/>
  </w:num>
  <w:num w:numId="29">
    <w:abstractNumId w:val="20"/>
  </w:num>
  <w:num w:numId="30">
    <w:abstractNumId w:val="0"/>
  </w:num>
  <w:num w:numId="31">
    <w:abstractNumId w:val="14"/>
  </w:num>
  <w:num w:numId="32">
    <w:abstractNumId w:val="31"/>
  </w:num>
  <w:num w:numId="33">
    <w:abstractNumId w:val="41"/>
  </w:num>
  <w:num w:numId="34">
    <w:abstractNumId w:val="21"/>
  </w:num>
  <w:num w:numId="35">
    <w:abstractNumId w:val="10"/>
  </w:num>
  <w:num w:numId="36">
    <w:abstractNumId w:val="22"/>
  </w:num>
  <w:num w:numId="37">
    <w:abstractNumId w:val="35"/>
  </w:num>
  <w:num w:numId="38">
    <w:abstractNumId w:val="29"/>
  </w:num>
  <w:num w:numId="39">
    <w:abstractNumId w:val="36"/>
  </w:num>
  <w:num w:numId="40">
    <w:abstractNumId w:val="34"/>
  </w:num>
  <w:num w:numId="41">
    <w:abstractNumId w:val="6"/>
  </w:num>
  <w:num w:numId="42">
    <w:abstractNumId w:val="2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ZYsz/5F5hbEkz403sExVCmQsOJ7aZKHl849w6shO8mqs1HVFJrfW+KqAlZBpKO/HcLDxGWg2DEzXgL6I3mR7zg==" w:salt="bEkNthv4hG6VaEl4xuZky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5D83"/>
    <w:rsid w:val="000672EE"/>
    <w:rsid w:val="000721F7"/>
    <w:rsid w:val="00074457"/>
    <w:rsid w:val="00076AD6"/>
    <w:rsid w:val="0008468E"/>
    <w:rsid w:val="00085F76"/>
    <w:rsid w:val="00090D03"/>
    <w:rsid w:val="000913A9"/>
    <w:rsid w:val="00091491"/>
    <w:rsid w:val="00092560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D72D0"/>
    <w:rsid w:val="000E680F"/>
    <w:rsid w:val="000E69A5"/>
    <w:rsid w:val="000F0FCA"/>
    <w:rsid w:val="000F0FEA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5C09"/>
    <w:rsid w:val="001578F8"/>
    <w:rsid w:val="00162BE7"/>
    <w:rsid w:val="00165CC1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4084"/>
    <w:rsid w:val="001C637F"/>
    <w:rsid w:val="001D01D1"/>
    <w:rsid w:val="001E05E8"/>
    <w:rsid w:val="001E2914"/>
    <w:rsid w:val="001F0B38"/>
    <w:rsid w:val="001F2AD0"/>
    <w:rsid w:val="001F3555"/>
    <w:rsid w:val="001F6FA5"/>
    <w:rsid w:val="00201769"/>
    <w:rsid w:val="00201E01"/>
    <w:rsid w:val="00202782"/>
    <w:rsid w:val="0020279B"/>
    <w:rsid w:val="00204C77"/>
    <w:rsid w:val="002128A4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3A5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76C23"/>
    <w:rsid w:val="00276D4A"/>
    <w:rsid w:val="00277CF2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1B0E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D4D57"/>
    <w:rsid w:val="002E3F66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3961"/>
    <w:rsid w:val="00347500"/>
    <w:rsid w:val="00347A6D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E6D1E"/>
    <w:rsid w:val="003F1E48"/>
    <w:rsid w:val="003F2FAE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0DB1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1A6D"/>
    <w:rsid w:val="00496DEF"/>
    <w:rsid w:val="004A3499"/>
    <w:rsid w:val="004A5900"/>
    <w:rsid w:val="004B0BF6"/>
    <w:rsid w:val="004B42E2"/>
    <w:rsid w:val="004C1AE7"/>
    <w:rsid w:val="004C48E0"/>
    <w:rsid w:val="004C56C5"/>
    <w:rsid w:val="004C72F3"/>
    <w:rsid w:val="004D0680"/>
    <w:rsid w:val="004D1A7D"/>
    <w:rsid w:val="004D573A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16A"/>
    <w:rsid w:val="0052126B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56568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30C3"/>
    <w:rsid w:val="005C48AD"/>
    <w:rsid w:val="005C7075"/>
    <w:rsid w:val="005C7CFE"/>
    <w:rsid w:val="005D0D43"/>
    <w:rsid w:val="005D6DBE"/>
    <w:rsid w:val="005E0556"/>
    <w:rsid w:val="005E26ED"/>
    <w:rsid w:val="005E2B40"/>
    <w:rsid w:val="005E2C83"/>
    <w:rsid w:val="005F24A2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5685"/>
    <w:rsid w:val="00616393"/>
    <w:rsid w:val="00621440"/>
    <w:rsid w:val="006224FE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7EE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D5CF9"/>
    <w:rsid w:val="006E061A"/>
    <w:rsid w:val="006E0BDE"/>
    <w:rsid w:val="006E23CA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2FAF"/>
    <w:rsid w:val="0071309F"/>
    <w:rsid w:val="00713997"/>
    <w:rsid w:val="00713AD0"/>
    <w:rsid w:val="00714EB8"/>
    <w:rsid w:val="0071519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B65AD"/>
    <w:rsid w:val="007C00FB"/>
    <w:rsid w:val="007C1D61"/>
    <w:rsid w:val="007C3634"/>
    <w:rsid w:val="007C52E8"/>
    <w:rsid w:val="007C63F4"/>
    <w:rsid w:val="007D3292"/>
    <w:rsid w:val="007D3954"/>
    <w:rsid w:val="007D4583"/>
    <w:rsid w:val="007E0151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C2CD2"/>
    <w:rsid w:val="008C48F6"/>
    <w:rsid w:val="008C4E2D"/>
    <w:rsid w:val="008D2FDC"/>
    <w:rsid w:val="008D53C6"/>
    <w:rsid w:val="008D57CE"/>
    <w:rsid w:val="008D7A90"/>
    <w:rsid w:val="008F0BA8"/>
    <w:rsid w:val="008F464C"/>
    <w:rsid w:val="00901425"/>
    <w:rsid w:val="00901593"/>
    <w:rsid w:val="009025D4"/>
    <w:rsid w:val="009055FD"/>
    <w:rsid w:val="009056E2"/>
    <w:rsid w:val="00911776"/>
    <w:rsid w:val="009162A2"/>
    <w:rsid w:val="00917FD2"/>
    <w:rsid w:val="009204AF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1358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37B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257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A03"/>
    <w:rsid w:val="00AF7DE7"/>
    <w:rsid w:val="00B00C15"/>
    <w:rsid w:val="00B01066"/>
    <w:rsid w:val="00B01E5D"/>
    <w:rsid w:val="00B0452D"/>
    <w:rsid w:val="00B0469A"/>
    <w:rsid w:val="00B10211"/>
    <w:rsid w:val="00B11880"/>
    <w:rsid w:val="00B11D92"/>
    <w:rsid w:val="00B141EE"/>
    <w:rsid w:val="00B177A6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7213E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4BA9"/>
    <w:rsid w:val="00C05340"/>
    <w:rsid w:val="00C0790A"/>
    <w:rsid w:val="00C116AB"/>
    <w:rsid w:val="00C11985"/>
    <w:rsid w:val="00C145EE"/>
    <w:rsid w:val="00C1477C"/>
    <w:rsid w:val="00C17076"/>
    <w:rsid w:val="00C21B79"/>
    <w:rsid w:val="00C25494"/>
    <w:rsid w:val="00C26CD9"/>
    <w:rsid w:val="00C320F8"/>
    <w:rsid w:val="00C3636D"/>
    <w:rsid w:val="00C41923"/>
    <w:rsid w:val="00C44E5C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24B5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163B"/>
    <w:rsid w:val="00CC3D35"/>
    <w:rsid w:val="00CC491C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5F8A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4E7B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0DB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41CA7"/>
    <w:rsid w:val="00E433EC"/>
    <w:rsid w:val="00E441DD"/>
    <w:rsid w:val="00E50AAD"/>
    <w:rsid w:val="00E51079"/>
    <w:rsid w:val="00E51C4F"/>
    <w:rsid w:val="00E542EA"/>
    <w:rsid w:val="00E55954"/>
    <w:rsid w:val="00E572E5"/>
    <w:rsid w:val="00E611E4"/>
    <w:rsid w:val="00E62288"/>
    <w:rsid w:val="00E62A2B"/>
    <w:rsid w:val="00E7090F"/>
    <w:rsid w:val="00E71EC5"/>
    <w:rsid w:val="00E7203A"/>
    <w:rsid w:val="00E77A19"/>
    <w:rsid w:val="00E8106E"/>
    <w:rsid w:val="00E821F3"/>
    <w:rsid w:val="00E8318F"/>
    <w:rsid w:val="00E83A7C"/>
    <w:rsid w:val="00E85228"/>
    <w:rsid w:val="00E925EE"/>
    <w:rsid w:val="00EA183F"/>
    <w:rsid w:val="00EA20ED"/>
    <w:rsid w:val="00EA4ACC"/>
    <w:rsid w:val="00EA4C21"/>
    <w:rsid w:val="00EA5ACC"/>
    <w:rsid w:val="00EB037D"/>
    <w:rsid w:val="00EB03BA"/>
    <w:rsid w:val="00EB0AA2"/>
    <w:rsid w:val="00EB100E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28E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20C5"/>
    <w:rsid w:val="00F32F79"/>
    <w:rsid w:val="00F41CA4"/>
    <w:rsid w:val="00F4286F"/>
    <w:rsid w:val="00F4308F"/>
    <w:rsid w:val="00F44003"/>
    <w:rsid w:val="00F46E9C"/>
    <w:rsid w:val="00F4706B"/>
    <w:rsid w:val="00F47987"/>
    <w:rsid w:val="00F56D33"/>
    <w:rsid w:val="00F6638B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6AF9"/>
    <w:rsid w:val="00F8706B"/>
    <w:rsid w:val="00F924BC"/>
    <w:rsid w:val="00F92F09"/>
    <w:rsid w:val="00F97200"/>
    <w:rsid w:val="00F97320"/>
    <w:rsid w:val="00FA2B53"/>
    <w:rsid w:val="00FA33EB"/>
    <w:rsid w:val="00FA5265"/>
    <w:rsid w:val="00FB203E"/>
    <w:rsid w:val="00FB3074"/>
    <w:rsid w:val="00FB4E1E"/>
    <w:rsid w:val="00FB5100"/>
    <w:rsid w:val="00FB5C12"/>
    <w:rsid w:val="00FB6A86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E65147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E65147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E65147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A43BF"/>
    <w:rsid w:val="000C2B35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442F1"/>
    <w:rsid w:val="00593C5C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65147"/>
    <w:rsid w:val="00EA1D00"/>
    <w:rsid w:val="00EC27D2"/>
    <w:rsid w:val="00F27999"/>
    <w:rsid w:val="00F53755"/>
    <w:rsid w:val="00F57777"/>
    <w:rsid w:val="00F92073"/>
    <w:rsid w:val="00F95E34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8ACB4-4D1C-4614-BD75-9E320B79F7D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519D4290-E155-47C2-8606-F452F8CF2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2476</TotalTime>
  <Pages>17</Pages>
  <Words>1364</Words>
  <Characters>7778</Characters>
  <Application>Microsoft Office Word</Application>
  <DocSecurity>8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Timothy Plenderleith</cp:lastModifiedBy>
  <cp:revision>150</cp:revision>
  <cp:lastPrinted>2019-03-08T04:29:00Z</cp:lastPrinted>
  <dcterms:created xsi:type="dcterms:W3CDTF">2015-02-26T05:16:00Z</dcterms:created>
  <dcterms:modified xsi:type="dcterms:W3CDTF">2019-05-21T04:56:00Z</dcterms:modified>
  <cp:contentStatus>v1-2_11/03/2019</cp:contentStatus>
</cp:coreProperties>
</file>