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89336878"/>
    <w:bookmarkEnd w:id="0"/>
    <w:p w14:paraId="762B72CD" w14:textId="3C4E0E28" w:rsidR="00677444" w:rsidRPr="004932A4" w:rsidRDefault="00DF797F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A0130">
            <w:rPr>
              <w:szCs w:val="32"/>
            </w:rPr>
            <w:t>BSBWHS411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5BF2A163" w:rsidR="004C3241" w:rsidRDefault="00DF797F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A0130">
            <w:rPr>
              <w:szCs w:val="32"/>
            </w:rPr>
            <w:t>Implement and monitor WHS policies, procedures and programs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5393614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A0130">
            <w:rPr>
              <w:rFonts w:ascii="Arial" w:hAnsi="Arial" w:cs="Arial"/>
              <w:i/>
              <w:sz w:val="18"/>
              <w:szCs w:val="18"/>
            </w:rPr>
            <w:t>BSBWHS411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A0130">
            <w:rPr>
              <w:rFonts w:ascii="Arial" w:hAnsi="Arial" w:cs="Arial"/>
              <w:i/>
              <w:sz w:val="18"/>
              <w:szCs w:val="18"/>
            </w:rPr>
            <w:t>Implement and monitor WHS policies, procedures and programs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BA7127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BA7127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BA7127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956AF" w14:paraId="1B13DFB1" w14:textId="77777777" w:rsidTr="00C15CA8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B97F1E" w14:textId="77777777" w:rsidR="00750D30" w:rsidRPr="00C15CA8" w:rsidRDefault="00750D30" w:rsidP="00C15CA8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E304E1" w:rsidRDefault="00750D30" w:rsidP="00C15CA8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42565102" w:edGrp="everyone"/>
            <w:permEnd w:id="342565102"/>
          </w:p>
        </w:tc>
      </w:tr>
      <w:tr w:rsidR="00E304E1" w:rsidRPr="007956AF" w14:paraId="65CFCF6E" w14:textId="77777777" w:rsidTr="00C15CA8">
        <w:trPr>
          <w:trHeight w:val="567"/>
        </w:trPr>
        <w:tc>
          <w:tcPr>
            <w:tcW w:w="2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795CC5" w14:textId="77777777" w:rsidR="00E304E1" w:rsidRPr="00C15CA8" w:rsidRDefault="00E304E1" w:rsidP="00E304E1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313804467" w:edGrp="everyone"/>
        <w:tc>
          <w:tcPr>
            <w:tcW w:w="63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EE8D8BF" w14:textId="3645D8E3" w:rsidR="00E304E1" w:rsidRPr="00E304E1" w:rsidRDefault="00DF797F" w:rsidP="009576AC">
            <w:pPr>
              <w:ind w:right="-21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EndPr/>
              <w:sdtContent>
                <w:r w:rsidR="00E304E1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309E5448" wp14:editId="616984F9">
                      <wp:extent cx="3848100" cy="431800"/>
                      <wp:effectExtent l="0" t="0" r="0" b="6350"/>
                      <wp:docPr id="1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84810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313804467"/>
          </w:p>
        </w:tc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71B189BE" w:rsidR="00A4462D" w:rsidRPr="004C3241" w:rsidRDefault="00DF797F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0130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7A0130">
              <w:rPr>
                <w:rFonts w:ascii="Arial" w:hAnsi="Arial" w:cs="Arial"/>
                <w:sz w:val="20"/>
              </w:rPr>
              <w:t xml:space="preserve"> </w:t>
            </w:r>
            <w:r w:rsidR="00A4462D" w:rsidRPr="007A0130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7A013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E304E1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367824C8" w:rsidR="00E304E1" w:rsidRPr="00C15CA8" w:rsidRDefault="00E304E1" w:rsidP="00E304E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13A07A7E" w:rsidR="00E304E1" w:rsidRPr="00C15CA8" w:rsidRDefault="00DF797F" w:rsidP="00E304E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76B695B39FCC41BFAE184401BFB0DB88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644758055" w:edGrp="everyone"/>
                <w:r w:rsidR="00E304E1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644758055"/>
              </w:sdtContent>
            </w:sdt>
          </w:p>
        </w:tc>
        <w:permStart w:id="102255327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64018F6F" w:rsidR="00E304E1" w:rsidRPr="004C3241" w:rsidRDefault="00DF797F" w:rsidP="00E304E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304E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2255327"/>
            <w:r w:rsidR="00E304E1" w:rsidRPr="004C3241">
              <w:rPr>
                <w:rFonts w:ascii="Arial" w:hAnsi="Arial" w:cs="Arial"/>
                <w:sz w:val="20"/>
              </w:rPr>
              <w:t xml:space="preserve"> </w:t>
            </w:r>
            <w:r w:rsidR="00E304E1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979593874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51BE460E" w:rsidR="00E304E1" w:rsidRPr="004C3241" w:rsidRDefault="00DF797F" w:rsidP="00E304E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304E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79593874"/>
            <w:r w:rsidR="00E304E1" w:rsidRPr="004C3241">
              <w:rPr>
                <w:rFonts w:ascii="Arial" w:hAnsi="Arial" w:cs="Arial"/>
                <w:sz w:val="20"/>
              </w:rPr>
              <w:t xml:space="preserve"> </w:t>
            </w:r>
            <w:r w:rsidR="00E304E1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E304E1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0C9F931D" w:rsidR="00E304E1" w:rsidRPr="00C15CA8" w:rsidRDefault="00E304E1" w:rsidP="00E304E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34564214" w:rsidR="00E304E1" w:rsidRPr="00C15CA8" w:rsidRDefault="00DF797F" w:rsidP="00E304E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A1A631FB43D14206980E70CA4DC4A4F0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593598170" w:edGrp="everyone"/>
                <w:r w:rsidR="00E304E1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593598170"/>
              </w:sdtContent>
            </w:sdt>
          </w:p>
        </w:tc>
        <w:permStart w:id="980710435" w:edGrp="everyone"/>
        <w:tc>
          <w:tcPr>
            <w:tcW w:w="2095" w:type="dxa"/>
            <w:vAlign w:val="center"/>
          </w:tcPr>
          <w:p w14:paraId="1708E32B" w14:textId="36FE224D" w:rsidR="00E304E1" w:rsidRPr="004C3241" w:rsidRDefault="00DF797F" w:rsidP="00E304E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304E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80710435"/>
            <w:r w:rsidR="00E304E1" w:rsidRPr="004C3241">
              <w:rPr>
                <w:rFonts w:ascii="Arial" w:hAnsi="Arial" w:cs="Arial"/>
                <w:sz w:val="20"/>
              </w:rPr>
              <w:t xml:space="preserve"> </w:t>
            </w:r>
            <w:r w:rsidR="00E304E1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927691100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2FB18E9E" w:rsidR="00E304E1" w:rsidRPr="004C3241" w:rsidRDefault="00DF797F" w:rsidP="00E304E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304E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27691100"/>
            <w:r w:rsidR="00E304E1" w:rsidRPr="004C3241">
              <w:rPr>
                <w:rFonts w:ascii="Arial" w:hAnsi="Arial" w:cs="Arial"/>
                <w:sz w:val="20"/>
              </w:rPr>
              <w:t xml:space="preserve"> </w:t>
            </w:r>
            <w:r w:rsidR="00E304E1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E304E1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23D1B3C0" w:rsidR="00E304E1" w:rsidRPr="00C15CA8" w:rsidRDefault="00E304E1" w:rsidP="00E304E1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46F44266B6214C55849F5FD1D0BCC73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BSBWHS411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5960F3EB" w:rsidR="00E304E1" w:rsidRPr="00C15CA8" w:rsidRDefault="00DF797F" w:rsidP="00E304E1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E71C9F578F774B63B81AF8501DF78595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84678533" w:edGrp="everyone"/>
                <w:r w:rsidR="00E304E1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84678533"/>
              </w:sdtContent>
            </w:sdt>
          </w:p>
        </w:tc>
        <w:permStart w:id="582957333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2D5BCF09" w:rsidR="00E304E1" w:rsidRPr="004C3241" w:rsidRDefault="00DF797F" w:rsidP="00E304E1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304E1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582957333"/>
            <w:r w:rsidR="00E304E1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E304E1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815029902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47C3436B" w:rsidR="00E304E1" w:rsidRPr="004C3241" w:rsidRDefault="00DF797F" w:rsidP="00E304E1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304E1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815029902"/>
            <w:r w:rsidR="00E304E1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E304E1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384471946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6584997C" w14:textId="5EB2894F" w:rsidR="00416046" w:rsidRDefault="00DF797F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DC0B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84471946"/>
            <w:r w:rsidR="00416046" w:rsidRPr="00DC0B47">
              <w:rPr>
                <w:rFonts w:ascii="Arial" w:hAnsi="Arial" w:cs="Arial"/>
                <w:sz w:val="20"/>
              </w:rPr>
              <w:t xml:space="preserve"> </w:t>
            </w:r>
            <w:r w:rsidR="00416046" w:rsidRPr="00DC0B47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ermStart w:id="1281892585" w:edGrp="everyone"/>
          <w:p w14:paraId="31F60E55" w14:textId="258747E2" w:rsidR="008B48D3" w:rsidRPr="00A4462D" w:rsidRDefault="00DF797F" w:rsidP="008B48D3">
            <w:pPr>
              <w:jc w:val="left"/>
              <w:rPr>
                <w:rFonts w:ascii="Arial" w:hAnsi="Arial" w:cs="Arial"/>
                <w:sz w:val="20"/>
                <w:highlight w:val="yellow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424920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304E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81892585"/>
            <w:r w:rsidR="008B48D3" w:rsidRPr="00DC0B47">
              <w:rPr>
                <w:rFonts w:ascii="Arial" w:hAnsi="Arial" w:cs="Arial"/>
                <w:sz w:val="20"/>
              </w:rPr>
              <w:t xml:space="preserve"> </w:t>
            </w:r>
            <w:r w:rsidR="008B48D3" w:rsidRPr="00DC0B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2011242974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0C89B93" w14:textId="77777777" w:rsidR="00416046" w:rsidRDefault="00DF797F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DC0B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11242974"/>
            <w:r w:rsidR="00416046" w:rsidRPr="00DC0B47">
              <w:rPr>
                <w:rFonts w:ascii="Arial" w:hAnsi="Arial" w:cs="Arial"/>
                <w:sz w:val="20"/>
              </w:rPr>
              <w:t xml:space="preserve"> </w:t>
            </w:r>
            <w:r w:rsidR="00416046" w:rsidRPr="00DC0B47">
              <w:rPr>
                <w:rFonts w:ascii="Arial" w:hAnsi="Arial" w:cs="Arial"/>
                <w:sz w:val="18"/>
                <w:szCs w:val="18"/>
              </w:rPr>
              <w:t>Completed</w:t>
            </w:r>
            <w:r w:rsidR="00DC0B4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C0B47" w:rsidRPr="00DC0B47">
              <w:rPr>
                <w:rFonts w:ascii="Arial" w:hAnsi="Arial" w:cs="Arial"/>
                <w:sz w:val="18"/>
                <w:szCs w:val="18"/>
              </w:rPr>
              <w:t>team WHS training need</w:t>
            </w:r>
          </w:p>
          <w:permStart w:id="2144011477" w:edGrp="everyone"/>
          <w:p w14:paraId="4790AC45" w14:textId="77039FC5" w:rsidR="00DC0B47" w:rsidRPr="00DC0B47" w:rsidRDefault="00DF797F" w:rsidP="00DC0B47">
            <w:pPr>
              <w:ind w:left="200" w:hanging="200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5372843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304E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44011477"/>
            <w:r w:rsidR="00DC0B47" w:rsidRPr="00DC0B47">
              <w:rPr>
                <w:rFonts w:ascii="Arial" w:hAnsi="Arial" w:cs="Arial"/>
                <w:sz w:val="20"/>
              </w:rPr>
              <w:t xml:space="preserve"> </w:t>
            </w:r>
            <w:r w:rsidR="00DC0B47">
              <w:rPr>
                <w:rFonts w:ascii="Arial" w:hAnsi="Arial" w:cs="Arial"/>
                <w:sz w:val="20"/>
              </w:rPr>
              <w:t>A</w:t>
            </w:r>
            <w:r w:rsidR="00DC0B47">
              <w:rPr>
                <w:rFonts w:ascii="Arial" w:hAnsi="Arial" w:cs="Arial"/>
                <w:sz w:val="18"/>
                <w:szCs w:val="18"/>
              </w:rPr>
              <w:t>dditional workplace WHS hazard/risk assessment and incident reporting documents completed and submitted as evidence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7"/>
        <w:gridCol w:w="5339"/>
      </w:tblGrid>
      <w:tr w:rsidR="009576AC" w:rsidRPr="004C3241" w14:paraId="15080E66" w14:textId="77777777" w:rsidTr="00C26A87">
        <w:trPr>
          <w:trHeight w:val="397"/>
        </w:trPr>
        <w:tc>
          <w:tcPr>
            <w:tcW w:w="3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145BBAFA" w:rsidR="009576AC" w:rsidRPr="00C15CA8" w:rsidRDefault="009576AC" w:rsidP="009576A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5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9576AC" w:rsidRPr="004C3241" w:rsidRDefault="009576AC" w:rsidP="009576AC">
            <w:pPr>
              <w:jc w:val="left"/>
              <w:rPr>
                <w:rFonts w:ascii="Arial" w:hAnsi="Arial" w:cs="Arial"/>
                <w:sz w:val="20"/>
              </w:rPr>
            </w:pPr>
            <w:permStart w:id="607157206" w:edGrp="everyone"/>
            <w:permEnd w:id="607157206"/>
          </w:p>
        </w:tc>
      </w:tr>
      <w:tr w:rsidR="009576AC" w:rsidRPr="004C3241" w14:paraId="28FD1891" w14:textId="77777777" w:rsidTr="00F22B42">
        <w:trPr>
          <w:trHeight w:val="567"/>
        </w:trPr>
        <w:tc>
          <w:tcPr>
            <w:tcW w:w="3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6823E9F2" w:rsidR="009576AC" w:rsidRPr="00C15CA8" w:rsidRDefault="009576AC" w:rsidP="009576A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1704346834" w:edGrp="everyone"/>
        <w:permStart w:id="550926391" w:edGrp="everyone"/>
        <w:tc>
          <w:tcPr>
            <w:tcW w:w="5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522F426" w14:textId="6310E164" w:rsidR="009576AC" w:rsidRPr="004C3241" w:rsidRDefault="00DF797F" w:rsidP="009576A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EndPr/>
              <w:sdtContent>
                <w:r w:rsidR="009576AC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19A3B1AA" wp14:editId="646F325C">
                      <wp:extent cx="3219450" cy="431800"/>
                      <wp:effectExtent l="0" t="0" r="0" b="6350"/>
                      <wp:docPr id="1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1945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1704346834"/>
            <w:permEnd w:id="550926391"/>
          </w:p>
        </w:tc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67DD6514" w:rsidR="00C76B5E" w:rsidRPr="004932A4" w:rsidRDefault="00DF797F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A0130">
            <w:rPr>
              <w:szCs w:val="32"/>
            </w:rPr>
            <w:t>BSBWHS411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5FD2C0DE" w:rsidR="00C76B5E" w:rsidRDefault="00DF797F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A0130">
            <w:rPr>
              <w:szCs w:val="32"/>
            </w:rPr>
            <w:t>Implement and monitor WHS policies, procedures and programs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5"/>
        <w:gridCol w:w="6223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1074280279" w:edGrp="everyone"/>
            <w:permEnd w:id="1074280279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78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BA7127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BA7127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7A0130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BA7127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BA7127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BA7127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BA7127">
            <w:pPr>
              <w:numPr>
                <w:ilvl w:val="2"/>
                <w:numId w:val="20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4C18B1CF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78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BA7127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BA7127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BA7127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BA7127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1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E304E1" w:rsidRPr="00BA4D9F" w14:paraId="0F5CF2D0" w14:textId="77777777" w:rsidTr="00ED11E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02D27CE" w14:textId="77777777" w:rsidR="00E304E1" w:rsidRPr="00750D30" w:rsidRDefault="00E304E1" w:rsidP="00ED11EF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2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E304E1" w:rsidRPr="00BA4D9F" w14:paraId="4D1B0AAD" w14:textId="77777777" w:rsidTr="00ED11E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DBDB78" w14:textId="77777777" w:rsidR="00E304E1" w:rsidRPr="00DE303D" w:rsidRDefault="00E304E1" w:rsidP="00ED11EF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3C7F767E" w14:textId="77777777" w:rsidR="00E304E1" w:rsidRPr="00DE303D" w:rsidRDefault="00E304E1" w:rsidP="00E304E1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0F188D5" w14:textId="77777777" w:rsidR="00E304E1" w:rsidRPr="00750D30" w:rsidRDefault="00E304E1" w:rsidP="00E304E1">
            <w:pPr>
              <w:numPr>
                <w:ilvl w:val="0"/>
                <w:numId w:val="20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E304E1" w:rsidRPr="00BA4D9F" w14:paraId="3088C1B6" w14:textId="77777777" w:rsidTr="00E304E1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756AA3" w14:textId="77777777" w:rsidR="00E304E1" w:rsidRPr="006614E5" w:rsidRDefault="00E304E1" w:rsidP="00ED11EF">
            <w:pPr>
              <w:rPr>
                <w:rFonts w:ascii="Arial" w:hAnsi="Arial" w:cs="Arial"/>
                <w:bCs/>
                <w:szCs w:val="24"/>
              </w:rPr>
            </w:pPr>
            <w:permStart w:id="776168372" w:edGrp="everyone"/>
            <w:permEnd w:id="776168372"/>
          </w:p>
        </w:tc>
      </w:tr>
      <w:bookmarkEnd w:id="2"/>
    </w:tbl>
    <w:p w14:paraId="69641849" w14:textId="77777777" w:rsidR="00C76B5E" w:rsidRPr="00AA40C0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004923E" w14:textId="2D52451D" w:rsidR="00B115D7" w:rsidRPr="00830749" w:rsidRDefault="00AC06C2" w:rsidP="00136E8C">
      <w:pPr>
        <w:pStyle w:val="20TAQuestionNumber"/>
        <w:ind w:left="709" w:hanging="709"/>
      </w:pPr>
      <w:bookmarkStart w:id="3" w:name="_Ref89251070"/>
      <w:bookmarkEnd w:id="1"/>
      <w:r>
        <w:lastRenderedPageBreak/>
        <w:t>What is</w:t>
      </w:r>
      <w:r w:rsidR="00CE59F8">
        <w:t xml:space="preserve"> the </w:t>
      </w:r>
      <w:r w:rsidR="005311CB">
        <w:t>purpose</w:t>
      </w:r>
      <w:r w:rsidR="00CE59F8">
        <w:t xml:space="preserve"> for</w:t>
      </w:r>
      <w:r w:rsidR="00AA40C0">
        <w:t xml:space="preserve"> consultation mechanisms to </w:t>
      </w:r>
      <w:r w:rsidR="00CE59F8">
        <w:t>effectively</w:t>
      </w:r>
      <w:r w:rsidR="00AA40C0">
        <w:t xml:space="preserve"> manage health and safety risks in the </w:t>
      </w:r>
      <w:r w:rsidR="00CE594B">
        <w:t>workplace?</w:t>
      </w:r>
      <w:r w:rsidR="001009BE">
        <w:t xml:space="preserve"> Include in your </w:t>
      </w:r>
      <w:r>
        <w:t>answer</w:t>
      </w:r>
      <w:r w:rsidR="001009BE">
        <w:t xml:space="preserve"> three (3) different </w:t>
      </w:r>
      <w:r w:rsidR="0029265C">
        <w:t xml:space="preserve">consultation </w:t>
      </w:r>
      <w:r w:rsidR="001009BE">
        <w:t>mechanisms</w:t>
      </w:r>
      <w:r w:rsidR="0029265C">
        <w:t xml:space="preserve"> available in your industry</w:t>
      </w:r>
      <w:r w:rsidR="001009BE">
        <w:t>.</w:t>
      </w:r>
      <w:bookmarkEnd w:id="3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E304E1">
        <w:trPr>
          <w:trHeight w:val="1213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804257" w14:textId="77777777" w:rsidR="00B115D7" w:rsidRDefault="00B115D7" w:rsidP="002D67B4">
            <w:pPr>
              <w:pStyle w:val="AnswerHeading"/>
            </w:pPr>
            <w:bookmarkStart w:id="4" w:name="_Hlk85785851"/>
            <w:r w:rsidRPr="001C4084">
              <w:t>Answer</w:t>
            </w:r>
          </w:p>
          <w:p w14:paraId="7F368DBD" w14:textId="77777777" w:rsidR="00AC06C2" w:rsidRDefault="00AC06C2" w:rsidP="00AC06C2">
            <w:pPr>
              <w:pStyle w:val="AnswerHeading"/>
              <w:jc w:val="right"/>
            </w:pPr>
            <w:r>
              <w:t>1.</w:t>
            </w:r>
          </w:p>
          <w:p w14:paraId="22D25F00" w14:textId="77777777" w:rsidR="00AC06C2" w:rsidRDefault="00AC06C2" w:rsidP="00AC06C2">
            <w:pPr>
              <w:pStyle w:val="AnswerHeading"/>
              <w:jc w:val="right"/>
            </w:pPr>
          </w:p>
          <w:p w14:paraId="4C180761" w14:textId="77777777" w:rsidR="00AC06C2" w:rsidRDefault="00AC06C2" w:rsidP="00AC06C2">
            <w:pPr>
              <w:pStyle w:val="AnswerHeading"/>
              <w:jc w:val="right"/>
            </w:pPr>
          </w:p>
          <w:p w14:paraId="41AD4FD3" w14:textId="77777777" w:rsidR="00AC06C2" w:rsidRDefault="00AC06C2" w:rsidP="00AC06C2">
            <w:pPr>
              <w:pStyle w:val="AnswerHeading"/>
              <w:jc w:val="right"/>
            </w:pPr>
          </w:p>
          <w:p w14:paraId="62D1D5C9" w14:textId="77777777" w:rsidR="00AC06C2" w:rsidRDefault="00AC06C2" w:rsidP="00AC06C2">
            <w:pPr>
              <w:pStyle w:val="AnswerHeading"/>
              <w:jc w:val="right"/>
            </w:pPr>
          </w:p>
          <w:p w14:paraId="55FC37D7" w14:textId="77777777" w:rsidR="00AC06C2" w:rsidRDefault="00AC06C2" w:rsidP="00AC06C2">
            <w:pPr>
              <w:pStyle w:val="AnswerHeading"/>
              <w:jc w:val="right"/>
            </w:pPr>
          </w:p>
          <w:p w14:paraId="72472C7A" w14:textId="77777777" w:rsidR="00AC06C2" w:rsidRDefault="00AC06C2" w:rsidP="00AC06C2">
            <w:pPr>
              <w:pStyle w:val="AnswerHeading"/>
              <w:jc w:val="right"/>
            </w:pPr>
          </w:p>
          <w:p w14:paraId="12940192" w14:textId="77777777" w:rsidR="00AC06C2" w:rsidRDefault="00AC06C2" w:rsidP="00AC06C2">
            <w:pPr>
              <w:pStyle w:val="AnswerHeading"/>
              <w:jc w:val="right"/>
            </w:pPr>
          </w:p>
          <w:p w14:paraId="0E7326C8" w14:textId="77777777" w:rsidR="00AC06C2" w:rsidRDefault="00AC06C2" w:rsidP="00AC06C2">
            <w:pPr>
              <w:pStyle w:val="AnswerHeading"/>
              <w:jc w:val="right"/>
            </w:pPr>
          </w:p>
          <w:p w14:paraId="6E0C02B2" w14:textId="77777777" w:rsidR="00AC06C2" w:rsidRDefault="00AC06C2" w:rsidP="00AC06C2">
            <w:pPr>
              <w:pStyle w:val="AnswerHeading"/>
              <w:jc w:val="right"/>
            </w:pPr>
          </w:p>
          <w:p w14:paraId="6AC4A0D1" w14:textId="77777777" w:rsidR="00AC06C2" w:rsidRDefault="00AC06C2" w:rsidP="00AC06C2">
            <w:pPr>
              <w:pStyle w:val="AnswerHeading"/>
              <w:jc w:val="right"/>
            </w:pPr>
          </w:p>
          <w:p w14:paraId="49180741" w14:textId="77777777" w:rsidR="00AC06C2" w:rsidRDefault="00AC06C2" w:rsidP="00AC06C2">
            <w:pPr>
              <w:pStyle w:val="AnswerHeading"/>
              <w:jc w:val="right"/>
            </w:pPr>
          </w:p>
          <w:p w14:paraId="64A948D1" w14:textId="77777777" w:rsidR="00AC06C2" w:rsidRDefault="00AC06C2" w:rsidP="00AC06C2">
            <w:pPr>
              <w:pStyle w:val="AnswerHeading"/>
              <w:jc w:val="right"/>
            </w:pPr>
          </w:p>
          <w:p w14:paraId="6C6D2F4D" w14:textId="77777777" w:rsidR="00AC06C2" w:rsidRDefault="00AC06C2" w:rsidP="00AC06C2">
            <w:pPr>
              <w:pStyle w:val="AnswerHeading"/>
              <w:jc w:val="right"/>
            </w:pPr>
          </w:p>
          <w:p w14:paraId="35F15640" w14:textId="77777777" w:rsidR="00AC06C2" w:rsidRDefault="00AC06C2" w:rsidP="00AC06C2">
            <w:pPr>
              <w:pStyle w:val="AnswerHeading"/>
              <w:jc w:val="right"/>
            </w:pPr>
          </w:p>
          <w:p w14:paraId="36BC317F" w14:textId="77777777" w:rsidR="00AC06C2" w:rsidRDefault="00AC06C2" w:rsidP="00AC06C2">
            <w:pPr>
              <w:pStyle w:val="AnswerHeading"/>
              <w:jc w:val="right"/>
            </w:pPr>
            <w:r>
              <w:t>2.</w:t>
            </w:r>
          </w:p>
          <w:p w14:paraId="4718881A" w14:textId="77777777" w:rsidR="00AC06C2" w:rsidRDefault="00AC06C2" w:rsidP="00AC06C2">
            <w:pPr>
              <w:pStyle w:val="AnswerHeading"/>
              <w:jc w:val="right"/>
            </w:pPr>
          </w:p>
          <w:p w14:paraId="63B10FDA" w14:textId="77777777" w:rsidR="00AC06C2" w:rsidRDefault="00AC06C2" w:rsidP="00AC06C2">
            <w:pPr>
              <w:pStyle w:val="AnswerHeading"/>
              <w:jc w:val="right"/>
            </w:pPr>
          </w:p>
          <w:p w14:paraId="3214AFCC" w14:textId="77777777" w:rsidR="00AC06C2" w:rsidRDefault="00AC06C2" w:rsidP="00AC06C2">
            <w:pPr>
              <w:pStyle w:val="AnswerHeading"/>
              <w:jc w:val="right"/>
            </w:pPr>
          </w:p>
          <w:p w14:paraId="673431B9" w14:textId="77777777" w:rsidR="00AC06C2" w:rsidRDefault="00AC06C2" w:rsidP="00AC06C2">
            <w:pPr>
              <w:pStyle w:val="AnswerHeading"/>
              <w:jc w:val="right"/>
            </w:pPr>
          </w:p>
          <w:p w14:paraId="321F581B" w14:textId="77777777" w:rsidR="00AC06C2" w:rsidRDefault="00AC06C2" w:rsidP="00AC06C2">
            <w:pPr>
              <w:pStyle w:val="AnswerHeading"/>
              <w:jc w:val="right"/>
            </w:pPr>
          </w:p>
          <w:p w14:paraId="14F5CAC5" w14:textId="77777777" w:rsidR="00AC06C2" w:rsidRDefault="00AC06C2" w:rsidP="00AC06C2">
            <w:pPr>
              <w:pStyle w:val="AnswerHeading"/>
              <w:jc w:val="right"/>
            </w:pPr>
          </w:p>
          <w:p w14:paraId="2C2D37EF" w14:textId="77777777" w:rsidR="00AC06C2" w:rsidRDefault="00AC06C2" w:rsidP="00AC06C2">
            <w:pPr>
              <w:pStyle w:val="AnswerHeading"/>
              <w:jc w:val="right"/>
            </w:pPr>
          </w:p>
          <w:p w14:paraId="6C50491C" w14:textId="77777777" w:rsidR="00AC06C2" w:rsidRDefault="00AC06C2" w:rsidP="00AC06C2">
            <w:pPr>
              <w:pStyle w:val="AnswerHeading"/>
              <w:jc w:val="right"/>
            </w:pPr>
          </w:p>
          <w:p w14:paraId="032ECB49" w14:textId="77777777" w:rsidR="00AC06C2" w:rsidRDefault="00AC06C2" w:rsidP="00AC06C2">
            <w:pPr>
              <w:pStyle w:val="AnswerHeading"/>
              <w:jc w:val="right"/>
            </w:pPr>
          </w:p>
          <w:p w14:paraId="6C694D10" w14:textId="77777777" w:rsidR="00AC06C2" w:rsidRDefault="00AC06C2" w:rsidP="00AC06C2">
            <w:pPr>
              <w:pStyle w:val="AnswerHeading"/>
              <w:jc w:val="right"/>
            </w:pPr>
          </w:p>
          <w:p w14:paraId="267D109F" w14:textId="77777777" w:rsidR="00AC06C2" w:rsidRDefault="00AC06C2" w:rsidP="00AC06C2">
            <w:pPr>
              <w:pStyle w:val="AnswerHeading"/>
              <w:jc w:val="right"/>
            </w:pPr>
          </w:p>
          <w:p w14:paraId="3E99299A" w14:textId="77777777" w:rsidR="00AC06C2" w:rsidRPr="00AC06C2" w:rsidRDefault="00AC06C2" w:rsidP="00AC06C2">
            <w:pPr>
              <w:pStyle w:val="AnswerHeading"/>
              <w:jc w:val="right"/>
              <w:rPr>
                <w:sz w:val="32"/>
                <w:szCs w:val="32"/>
              </w:rPr>
            </w:pPr>
          </w:p>
          <w:p w14:paraId="4E9083EE" w14:textId="453652EC" w:rsidR="00AC06C2" w:rsidRPr="001C4084" w:rsidRDefault="00AC06C2" w:rsidP="00AC06C2">
            <w:pPr>
              <w:pStyle w:val="AnswerHeading"/>
              <w:jc w:val="right"/>
            </w:pPr>
            <w:r>
              <w:t>3.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5BCC064A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462050079" w:edGrp="everyone"/>
            <w:permEnd w:id="1462050079"/>
          </w:p>
        </w:tc>
        <w:permStart w:id="149828932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DF797F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8289325"/>
          </w:p>
        </w:tc>
      </w:tr>
      <w:bookmarkEnd w:id="4"/>
    </w:tbl>
    <w:p w14:paraId="531128AF" w14:textId="77777777" w:rsidR="00006033" w:rsidRDefault="00006033" w:rsidP="00006033">
      <w:pPr>
        <w:rPr>
          <w:rFonts w:ascii="Arial" w:hAnsi="Arial" w:cs="Arial"/>
          <w:sz w:val="22"/>
          <w:szCs w:val="22"/>
        </w:rPr>
      </w:pPr>
    </w:p>
    <w:p w14:paraId="0437541C" w14:textId="09D3F47D" w:rsidR="00006033" w:rsidRPr="00006033" w:rsidRDefault="00AC06C2" w:rsidP="00006033">
      <w:pPr>
        <w:pStyle w:val="20TAQuestionNumber"/>
        <w:ind w:left="584" w:hanging="584"/>
        <w:rPr>
          <w:rFonts w:cs="Arial"/>
          <w:sz w:val="22"/>
          <w:szCs w:val="22"/>
        </w:rPr>
      </w:pPr>
      <w:bookmarkStart w:id="5" w:name="_Ref89253777"/>
      <w:r>
        <w:t>Respond to</w:t>
      </w:r>
      <w:r w:rsidR="00006033" w:rsidRPr="00006033">
        <w:t xml:space="preserve"> </w:t>
      </w:r>
      <w:r w:rsidR="00006033">
        <w:t>the key</w:t>
      </w:r>
      <w:r w:rsidR="00006033" w:rsidRPr="00006033">
        <w:t xml:space="preserve"> </w:t>
      </w:r>
      <w:r w:rsidR="002B35CB">
        <w:t>elements</w:t>
      </w:r>
      <w:r w:rsidR="00006033" w:rsidRPr="00006033">
        <w:t xml:space="preserve"> of </w:t>
      </w:r>
      <w:r w:rsidR="00006033">
        <w:t>each of the following legislation as they apply to your industry.</w:t>
      </w:r>
      <w:bookmarkEnd w:id="5"/>
    </w:p>
    <w:p w14:paraId="23DD6C74" w14:textId="77777777" w:rsidR="00006033" w:rsidRPr="00006033" w:rsidRDefault="00006033" w:rsidP="0000603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91"/>
        <w:gridCol w:w="1885"/>
        <w:gridCol w:w="5383"/>
        <w:gridCol w:w="610"/>
      </w:tblGrid>
      <w:tr w:rsidR="00FE5E82" w14:paraId="3DBD8DD2" w14:textId="77777777" w:rsidTr="00FE5E82">
        <w:tc>
          <w:tcPr>
            <w:tcW w:w="608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A2654D" w14:textId="77777777" w:rsidR="00006033" w:rsidRDefault="00006033" w:rsidP="005411C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6151E7A" w14:textId="6D14A2E7" w:rsidR="00006033" w:rsidRDefault="00006033" w:rsidP="005411C9">
            <w:pPr>
              <w:keepNext/>
              <w:ind w:left="993" w:hanging="993"/>
              <w:jc w:val="center"/>
            </w:pPr>
            <w:r>
              <w:t>Legislation</w:t>
            </w:r>
          </w:p>
        </w:tc>
        <w:tc>
          <w:tcPr>
            <w:tcW w:w="300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33F108D" w14:textId="5A442EF4" w:rsidR="00006033" w:rsidRDefault="00006033" w:rsidP="005411C9">
            <w:pPr>
              <w:pStyle w:val="TableHeading"/>
              <w:framePr w:hSpace="0" w:wrap="auto" w:vAnchor="margin" w:hAnchor="text" w:yAlign="inline"/>
            </w:pPr>
            <w:r>
              <w:t>Provisions applicable to industry</w:t>
            </w:r>
          </w:p>
        </w:tc>
        <w:permStart w:id="1766065951" w:edGrp="everyone"/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56AD016" w14:textId="77777777" w:rsidR="00006033" w:rsidRPr="00533511" w:rsidRDefault="00DF797F" w:rsidP="005411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001018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603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66065951"/>
          </w:p>
        </w:tc>
      </w:tr>
      <w:tr w:rsidR="00006033" w14:paraId="7DFC2727" w14:textId="77777777" w:rsidTr="00FE5E82">
        <w:trPr>
          <w:trHeight w:val="2268"/>
          <w:hidden/>
        </w:trPr>
        <w:tc>
          <w:tcPr>
            <w:tcW w:w="608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F6831D" w14:textId="77777777" w:rsidR="00006033" w:rsidRPr="00FE608E" w:rsidRDefault="00006033" w:rsidP="00541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0B080" w14:textId="45C542DE" w:rsidR="00006033" w:rsidRPr="00C87ADD" w:rsidRDefault="00006033" w:rsidP="005411C9">
            <w:pPr>
              <w:rPr>
                <w:b/>
                <w:bCs/>
              </w:rPr>
            </w:pPr>
            <w:r w:rsidRPr="00C87ADD">
              <w:rPr>
                <w:b/>
                <w:bCs/>
              </w:rPr>
              <w:t>WHS Act</w:t>
            </w:r>
          </w:p>
        </w:tc>
        <w:tc>
          <w:tcPr>
            <w:tcW w:w="3001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4FE47C" w14:textId="7D73363B" w:rsidR="00006033" w:rsidRPr="00E304E1" w:rsidRDefault="00006033" w:rsidP="00E304E1">
            <w:pPr>
              <w:rPr>
                <w:rFonts w:ascii="Arial" w:hAnsi="Arial" w:cs="Arial"/>
                <w:sz w:val="22"/>
                <w:szCs w:val="18"/>
              </w:rPr>
            </w:pPr>
            <w:permStart w:id="97723080" w:edGrp="everyone"/>
            <w:permEnd w:id="97723080"/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FD358D" w14:textId="77777777" w:rsidR="00006033" w:rsidRDefault="00006033" w:rsidP="005411C9">
            <w:pPr>
              <w:ind w:left="993" w:hanging="993"/>
            </w:pPr>
          </w:p>
        </w:tc>
      </w:tr>
      <w:tr w:rsidR="00006033" w14:paraId="3AB4B520" w14:textId="77777777" w:rsidTr="00FE5E82">
        <w:trPr>
          <w:trHeight w:val="2381"/>
          <w:hidden/>
        </w:trPr>
        <w:tc>
          <w:tcPr>
            <w:tcW w:w="608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770791" w14:textId="77777777" w:rsidR="00006033" w:rsidRPr="00FE608E" w:rsidRDefault="00006033" w:rsidP="00541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5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A1E04" w14:textId="0D11F84B" w:rsidR="00006033" w:rsidRPr="00FF569E" w:rsidRDefault="00006033" w:rsidP="005411C9">
            <w:pPr>
              <w:rPr>
                <w:b/>
                <w:bCs/>
              </w:rPr>
            </w:pPr>
            <w:r w:rsidRPr="00FF569E">
              <w:rPr>
                <w:b/>
                <w:bCs/>
              </w:rPr>
              <w:t>WHS Regulations</w:t>
            </w:r>
          </w:p>
        </w:tc>
        <w:tc>
          <w:tcPr>
            <w:tcW w:w="3001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0E5F37" w14:textId="47F472DD" w:rsidR="00006033" w:rsidRPr="00E304E1" w:rsidRDefault="00006033" w:rsidP="00E304E1">
            <w:pPr>
              <w:rPr>
                <w:rFonts w:ascii="Arial" w:hAnsi="Arial" w:cs="Arial"/>
                <w:sz w:val="22"/>
                <w:szCs w:val="18"/>
              </w:rPr>
            </w:pPr>
            <w:permStart w:id="1110600999" w:edGrp="everyone"/>
            <w:permEnd w:id="1110600999"/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6779B4" w14:textId="77777777" w:rsidR="00006033" w:rsidRDefault="00006033" w:rsidP="005411C9">
            <w:pPr>
              <w:ind w:left="993" w:hanging="993"/>
            </w:pPr>
          </w:p>
        </w:tc>
      </w:tr>
      <w:tr w:rsidR="00006033" w14:paraId="35CFEB0A" w14:textId="77777777" w:rsidTr="00FE5E82">
        <w:trPr>
          <w:trHeight w:val="2381"/>
          <w:hidden/>
        </w:trPr>
        <w:tc>
          <w:tcPr>
            <w:tcW w:w="608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1E800D" w14:textId="77777777" w:rsidR="00006033" w:rsidRPr="00FE608E" w:rsidRDefault="00006033" w:rsidP="00541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5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52B4" w14:textId="4649714B" w:rsidR="00006033" w:rsidRPr="00FF569E" w:rsidRDefault="00006033" w:rsidP="005411C9">
            <w:pPr>
              <w:rPr>
                <w:b/>
                <w:bCs/>
              </w:rPr>
            </w:pPr>
            <w:r w:rsidRPr="00FF569E">
              <w:rPr>
                <w:b/>
                <w:bCs/>
              </w:rPr>
              <w:t>Codes of Practice</w:t>
            </w:r>
          </w:p>
        </w:tc>
        <w:tc>
          <w:tcPr>
            <w:tcW w:w="3001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28B761" w14:textId="07E764D3" w:rsidR="00006033" w:rsidRPr="00E304E1" w:rsidRDefault="00006033" w:rsidP="00E304E1">
            <w:pPr>
              <w:rPr>
                <w:rFonts w:ascii="Arial" w:hAnsi="Arial" w:cs="Arial"/>
                <w:sz w:val="22"/>
                <w:szCs w:val="18"/>
              </w:rPr>
            </w:pPr>
            <w:permStart w:id="581848403" w:edGrp="everyone"/>
            <w:permEnd w:id="581848403"/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0FE4F9" w14:textId="77777777" w:rsidR="00006033" w:rsidRDefault="00006033" w:rsidP="005411C9">
            <w:pPr>
              <w:ind w:left="993" w:hanging="993"/>
            </w:pPr>
          </w:p>
        </w:tc>
      </w:tr>
    </w:tbl>
    <w:p w14:paraId="0478BC86" w14:textId="77777777" w:rsidR="00006033" w:rsidRDefault="00006033" w:rsidP="00006033">
      <w:pPr>
        <w:rPr>
          <w:rFonts w:ascii="Arial" w:hAnsi="Arial" w:cs="Arial"/>
          <w:sz w:val="22"/>
          <w:szCs w:val="22"/>
        </w:rPr>
      </w:pPr>
    </w:p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6485931" w14:textId="47555996" w:rsidR="00AA40C0" w:rsidRPr="00830749" w:rsidRDefault="00121BA6" w:rsidP="00AA40C0">
      <w:pPr>
        <w:pStyle w:val="20TAQuestionNumber"/>
        <w:ind w:left="709" w:hanging="709"/>
      </w:pPr>
      <w:bookmarkStart w:id="6" w:name="_Ref89257097"/>
      <w:r>
        <w:t>Consider a scenario where your supervisor has asked you to prepare and communicate information about hazard identification and risk assessment to the team</w:t>
      </w:r>
      <w:r w:rsidR="00AA40C0">
        <w:t>.</w:t>
      </w:r>
      <w:r>
        <w:t xml:space="preserve"> Describe</w:t>
      </w:r>
      <w:r w:rsidR="005411C9">
        <w:t xml:space="preserve"> two (2)</w:t>
      </w:r>
      <w:r>
        <w:t xml:space="preserve"> methods and tools you would use to achieve this</w:t>
      </w:r>
      <w:r w:rsidR="005E5973">
        <w:t xml:space="preserve"> and ensure the information is easily accessible</w:t>
      </w:r>
      <w:r>
        <w:t>.</w:t>
      </w:r>
      <w:bookmarkEnd w:id="6"/>
    </w:p>
    <w:p w14:paraId="409262AD" w14:textId="77777777" w:rsidR="00AA40C0" w:rsidRPr="00830749" w:rsidRDefault="00AA40C0" w:rsidP="00AA40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A40C0" w:rsidRPr="00830749" w14:paraId="650C6578" w14:textId="77777777" w:rsidTr="00E304E1">
        <w:trPr>
          <w:trHeight w:val="300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D9CAAF" w14:textId="77777777" w:rsidR="00AA40C0" w:rsidRDefault="00AA40C0" w:rsidP="006D72CE">
            <w:pPr>
              <w:pStyle w:val="AnswerHeading"/>
            </w:pPr>
            <w:r w:rsidRPr="001C4084">
              <w:t>Answer</w:t>
            </w:r>
          </w:p>
          <w:p w14:paraId="71813068" w14:textId="77777777" w:rsidR="00FE5E82" w:rsidRDefault="00FE5E82" w:rsidP="00FE5E82">
            <w:pPr>
              <w:pStyle w:val="AnswerHeading"/>
              <w:jc w:val="right"/>
            </w:pPr>
            <w:r>
              <w:t>1.</w:t>
            </w:r>
          </w:p>
          <w:p w14:paraId="7F0F233B" w14:textId="77777777" w:rsidR="00FE5E82" w:rsidRDefault="00FE5E82" w:rsidP="00FE5E82">
            <w:pPr>
              <w:pStyle w:val="AnswerHeading"/>
              <w:jc w:val="right"/>
            </w:pPr>
          </w:p>
          <w:p w14:paraId="36C32963" w14:textId="77777777" w:rsidR="00FE5E82" w:rsidRPr="00DD0ECA" w:rsidRDefault="00FE5E82" w:rsidP="00FE5E82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09B990D4" w14:textId="77777777" w:rsidR="00FE5E82" w:rsidRPr="00DD0ECA" w:rsidRDefault="00FE5E82" w:rsidP="00FE5E82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1BFB7D3F" w14:textId="77777777" w:rsidR="00FE5E82" w:rsidRPr="00DD0ECA" w:rsidRDefault="00FE5E82" w:rsidP="00FE5E82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2F8362C8" w14:textId="77777777" w:rsidR="00FE5E82" w:rsidRDefault="00FE5E82" w:rsidP="00FE5E82">
            <w:pPr>
              <w:pStyle w:val="AnswerHeading"/>
              <w:jc w:val="right"/>
            </w:pPr>
          </w:p>
          <w:p w14:paraId="4AE05153" w14:textId="53C7D408" w:rsidR="00FE5E82" w:rsidRPr="001C4084" w:rsidRDefault="00FE5E82" w:rsidP="00FE5E82">
            <w:pPr>
              <w:pStyle w:val="AnswerHeading"/>
              <w:jc w:val="right"/>
            </w:pPr>
            <w:r>
              <w:t>2.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CC20" w14:textId="780406D6" w:rsidR="00AA40C0" w:rsidRPr="001C4084" w:rsidRDefault="00AA40C0" w:rsidP="006D72CE">
            <w:pPr>
              <w:rPr>
                <w:rFonts w:ascii="Arial" w:hAnsi="Arial" w:cs="Arial"/>
                <w:sz w:val="22"/>
                <w:szCs w:val="22"/>
              </w:rPr>
            </w:pPr>
            <w:permStart w:id="1670917979" w:edGrp="everyone"/>
            <w:permEnd w:id="1670917979"/>
          </w:p>
        </w:tc>
        <w:permStart w:id="200409350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4F9B7B" w14:textId="77777777" w:rsidR="00AA40C0" w:rsidRPr="00533511" w:rsidRDefault="00DF797F" w:rsidP="006D72C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857849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A40C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04093501"/>
          </w:p>
        </w:tc>
      </w:tr>
    </w:tbl>
    <w:p w14:paraId="279D97BE" w14:textId="77777777" w:rsidR="00AA40C0" w:rsidRDefault="00AA40C0" w:rsidP="00AA40C0">
      <w:pPr>
        <w:rPr>
          <w:rFonts w:ascii="Arial" w:hAnsi="Arial" w:cs="Arial"/>
          <w:sz w:val="22"/>
          <w:szCs w:val="22"/>
        </w:rPr>
      </w:pPr>
    </w:p>
    <w:p w14:paraId="70EEC04C" w14:textId="77777777" w:rsidR="00AA40C0" w:rsidRPr="00AA40C0" w:rsidRDefault="00AA40C0" w:rsidP="00AA40C0">
      <w:pPr>
        <w:jc w:val="left"/>
        <w:rPr>
          <w:rFonts w:ascii="Arial" w:hAnsi="Arial"/>
          <w:bCs/>
          <w:sz w:val="22"/>
          <w:szCs w:val="22"/>
        </w:rPr>
      </w:pPr>
    </w:p>
    <w:p w14:paraId="12541162" w14:textId="1A0E0AD2" w:rsidR="00AA40C0" w:rsidRPr="00830749" w:rsidRDefault="00AC06C2" w:rsidP="00AA40C0">
      <w:pPr>
        <w:pStyle w:val="20TAQuestionNumber"/>
        <w:ind w:left="709" w:hanging="709"/>
      </w:pPr>
      <w:bookmarkStart w:id="7" w:name="_Ref89257164"/>
      <w:r>
        <w:t>H</w:t>
      </w:r>
      <w:r w:rsidR="00E106A6">
        <w:t xml:space="preserve">ow would </w:t>
      </w:r>
      <w:r>
        <w:t xml:space="preserve">you </w:t>
      </w:r>
      <w:r w:rsidR="008217C1">
        <w:t>determine whether the methods and tools used</w:t>
      </w:r>
      <w:r w:rsidR="005E1F33">
        <w:t xml:space="preserve"> in </w:t>
      </w:r>
      <w:r w:rsidR="005E1F33">
        <w:fldChar w:fldCharType="begin"/>
      </w:r>
      <w:r w:rsidR="005E1F33">
        <w:instrText xml:space="preserve"> REF _Ref89257097 \r \h </w:instrText>
      </w:r>
      <w:r w:rsidR="005E1F33">
        <w:fldChar w:fldCharType="separate"/>
      </w:r>
      <w:r w:rsidR="004A57AA">
        <w:t xml:space="preserve">Q3. </w:t>
      </w:r>
      <w:r w:rsidR="005E1F33">
        <w:fldChar w:fldCharType="end"/>
      </w:r>
      <w:r w:rsidR="008217C1">
        <w:t>were effective in communicating the information</w:t>
      </w:r>
      <w:r w:rsidR="00AA40C0">
        <w:t>.</w:t>
      </w:r>
      <w:bookmarkEnd w:id="7"/>
    </w:p>
    <w:p w14:paraId="3E2B9420" w14:textId="77777777" w:rsidR="00AA40C0" w:rsidRPr="00830749" w:rsidRDefault="00AA40C0" w:rsidP="00AA40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A40C0" w:rsidRPr="00830749" w14:paraId="3B4A691A" w14:textId="77777777" w:rsidTr="00E304E1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DE59F5" w14:textId="77777777" w:rsidR="00AA40C0" w:rsidRPr="001C4084" w:rsidRDefault="00AA40C0" w:rsidP="006D72C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C6AB" w14:textId="2C59FD64" w:rsidR="00AA40C0" w:rsidRPr="001C4084" w:rsidRDefault="00AA40C0" w:rsidP="006D72CE">
            <w:pPr>
              <w:rPr>
                <w:rFonts w:ascii="Arial" w:hAnsi="Arial" w:cs="Arial"/>
                <w:sz w:val="22"/>
                <w:szCs w:val="22"/>
              </w:rPr>
            </w:pPr>
            <w:permStart w:id="1378908790" w:edGrp="everyone"/>
            <w:permEnd w:id="1378908790"/>
          </w:p>
        </w:tc>
        <w:permStart w:id="134895027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82B96F0" w14:textId="77777777" w:rsidR="00AA40C0" w:rsidRPr="00533511" w:rsidRDefault="00DF797F" w:rsidP="006D72C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731527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A40C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8950277"/>
          </w:p>
        </w:tc>
      </w:tr>
    </w:tbl>
    <w:p w14:paraId="30AEE449" w14:textId="77777777" w:rsidR="00AA40C0" w:rsidRDefault="00AA40C0" w:rsidP="00AA40C0">
      <w:pPr>
        <w:rPr>
          <w:rFonts w:ascii="Arial" w:hAnsi="Arial" w:cs="Arial"/>
          <w:sz w:val="22"/>
          <w:szCs w:val="22"/>
        </w:rPr>
      </w:pPr>
    </w:p>
    <w:p w14:paraId="64874BE6" w14:textId="77777777" w:rsidR="00AA40C0" w:rsidRPr="00AA40C0" w:rsidRDefault="00AA40C0" w:rsidP="00AA40C0">
      <w:pPr>
        <w:jc w:val="left"/>
        <w:rPr>
          <w:rFonts w:ascii="Arial" w:hAnsi="Arial"/>
          <w:bCs/>
          <w:sz w:val="22"/>
          <w:szCs w:val="22"/>
        </w:rPr>
      </w:pPr>
    </w:p>
    <w:p w14:paraId="3577AA65" w14:textId="737C8089" w:rsidR="00AA40C0" w:rsidRPr="00830749" w:rsidRDefault="00AC06C2" w:rsidP="00AA40C0">
      <w:pPr>
        <w:pStyle w:val="20TAQuestionNumber"/>
        <w:ind w:left="709" w:hanging="709"/>
      </w:pPr>
      <w:bookmarkStart w:id="8" w:name="_Ref89325974"/>
      <w:r>
        <w:t>What are</w:t>
      </w:r>
      <w:r w:rsidR="00FE12DA">
        <w:t xml:space="preserve"> the benefit</w:t>
      </w:r>
      <w:r>
        <w:t>s</w:t>
      </w:r>
      <w:r w:rsidR="00FE12DA">
        <w:t xml:space="preserve"> of </w:t>
      </w:r>
      <w:r w:rsidR="00B7736B">
        <w:t xml:space="preserve">using </w:t>
      </w:r>
      <w:r w:rsidR="00FE12DA">
        <w:t>mentoring</w:t>
      </w:r>
      <w:r w:rsidR="000C0886">
        <w:t xml:space="preserve"> </w:t>
      </w:r>
      <w:r w:rsidR="00B7736B">
        <w:t xml:space="preserve">for </w:t>
      </w:r>
      <w:r w:rsidR="000C0886">
        <w:t>WHS focused learning</w:t>
      </w:r>
      <w:r w:rsidR="00FE12DA">
        <w:t xml:space="preserve"> to support the training for a </w:t>
      </w:r>
      <w:r w:rsidR="000C0886">
        <w:t xml:space="preserve">worker wanting to progress to a team leader </w:t>
      </w:r>
      <w:bookmarkEnd w:id="8"/>
      <w:r w:rsidR="00DD0ECA">
        <w:t>role?</w:t>
      </w:r>
    </w:p>
    <w:p w14:paraId="4AD0B77D" w14:textId="77777777" w:rsidR="00AA40C0" w:rsidRPr="00830749" w:rsidRDefault="00AA40C0" w:rsidP="00AA40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A40C0" w:rsidRPr="00830749" w14:paraId="17597F0C" w14:textId="77777777" w:rsidTr="00E304E1">
        <w:trPr>
          <w:trHeight w:val="720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1C053C" w14:textId="77777777" w:rsidR="00AA40C0" w:rsidRPr="001C4084" w:rsidRDefault="00AA40C0" w:rsidP="006D72C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ABF0" w14:textId="1292652F" w:rsidR="00AA40C0" w:rsidRPr="001C4084" w:rsidRDefault="00AA40C0" w:rsidP="006D72CE">
            <w:pPr>
              <w:rPr>
                <w:rFonts w:ascii="Arial" w:hAnsi="Arial" w:cs="Arial"/>
                <w:sz w:val="22"/>
                <w:szCs w:val="22"/>
              </w:rPr>
            </w:pPr>
            <w:permStart w:id="365260280" w:edGrp="everyone"/>
            <w:permEnd w:id="365260280"/>
          </w:p>
        </w:tc>
        <w:permStart w:id="103003603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2DC133" w14:textId="77777777" w:rsidR="00AA40C0" w:rsidRPr="00533511" w:rsidRDefault="00DF797F" w:rsidP="006D72C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222798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A40C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30036035"/>
          </w:p>
        </w:tc>
      </w:tr>
    </w:tbl>
    <w:p w14:paraId="5F6BBEB5" w14:textId="77777777" w:rsidR="00AA40C0" w:rsidRDefault="00AA40C0" w:rsidP="00AA40C0">
      <w:pPr>
        <w:rPr>
          <w:rFonts w:ascii="Arial" w:hAnsi="Arial" w:cs="Arial"/>
          <w:sz w:val="22"/>
          <w:szCs w:val="22"/>
        </w:rPr>
      </w:pPr>
    </w:p>
    <w:p w14:paraId="2DE859C8" w14:textId="179D88EE" w:rsidR="00C26EC4" w:rsidRPr="00C26EC4" w:rsidRDefault="00C26EC4" w:rsidP="00C26EC4">
      <w:pPr>
        <w:spacing w:before="100" w:beforeAutospacing="1" w:after="100" w:afterAutospacing="1"/>
        <w:outlineLvl w:val="0"/>
        <w:rPr>
          <w:rFonts w:ascii="Arial" w:hAnsi="Arial" w:cs="Arial"/>
          <w:b/>
          <w:bCs/>
          <w:spacing w:val="-2"/>
          <w:kern w:val="36"/>
          <w:sz w:val="22"/>
          <w:szCs w:val="22"/>
          <w:lang w:eastAsia="en-AU"/>
        </w:rPr>
      </w:pPr>
      <w:r w:rsidRPr="008B48D3">
        <w:rPr>
          <w:rFonts w:ascii="Arial" w:hAnsi="Arial" w:cs="Arial"/>
          <w:b/>
          <w:bCs/>
          <w:i/>
          <w:iCs/>
          <w:szCs w:val="24"/>
        </w:rPr>
        <w:t xml:space="preserve">Read the following extract from the </w:t>
      </w:r>
      <w:r w:rsidRPr="008B48D3">
        <w:rPr>
          <w:rFonts w:ascii="Arial" w:hAnsi="Arial" w:cs="Arial"/>
          <w:b/>
          <w:bCs/>
          <w:color w:val="202020"/>
          <w:szCs w:val="24"/>
          <w:shd w:val="clear" w:color="auto" w:fill="FFFFFF"/>
        </w:rPr>
        <w:t>Safe Work and Return to Work Awards 2017 to respond to Q6</w:t>
      </w:r>
      <w:r>
        <w:rPr>
          <w:rFonts w:ascii="Arial" w:hAnsi="Arial" w:cs="Arial"/>
          <w:b/>
          <w:bCs/>
          <w:color w:val="202020"/>
          <w:sz w:val="22"/>
          <w:szCs w:val="22"/>
          <w:shd w:val="clear" w:color="auto" w:fill="FFFFFF"/>
        </w:rPr>
        <w:t>.</w:t>
      </w:r>
    </w:p>
    <w:p w14:paraId="45C91A3C" w14:textId="2E22D411" w:rsidR="00C26EC4" w:rsidRPr="003F43AB" w:rsidRDefault="00C26EC4" w:rsidP="00C26EC4">
      <w:pPr>
        <w:spacing w:before="100" w:beforeAutospacing="1" w:after="100" w:afterAutospacing="1"/>
        <w:outlineLvl w:val="0"/>
        <w:rPr>
          <w:rFonts w:ascii="Arial" w:hAnsi="Arial" w:cs="Arial"/>
          <w:b/>
          <w:bCs/>
          <w:spacing w:val="-2"/>
          <w:kern w:val="36"/>
          <w:sz w:val="48"/>
          <w:szCs w:val="48"/>
          <w:lang w:eastAsia="en-AU"/>
        </w:rPr>
      </w:pPr>
      <w:r w:rsidRPr="003F43AB">
        <w:rPr>
          <w:rFonts w:ascii="Arial" w:hAnsi="Arial" w:cs="Arial"/>
          <w:b/>
          <w:bCs/>
          <w:spacing w:val="-2"/>
          <w:kern w:val="36"/>
          <w:sz w:val="48"/>
          <w:szCs w:val="48"/>
          <w:lang w:eastAsia="en-AU"/>
        </w:rPr>
        <w:t>Decmil Australia</w:t>
      </w:r>
    </w:p>
    <w:p w14:paraId="4F003BB3" w14:textId="5FA125D0" w:rsidR="00C26EC4" w:rsidRDefault="00C26EC4" w:rsidP="00C26EC4">
      <w:pPr>
        <w:shd w:val="clear" w:color="auto" w:fill="FFFFFF"/>
        <w:spacing w:before="100" w:beforeAutospacing="1" w:after="100" w:afterAutospacing="1"/>
        <w:rPr>
          <w:rFonts w:ascii="Arial" w:hAnsi="Arial" w:cs="Arial"/>
          <w:b/>
          <w:bCs/>
          <w:color w:val="202020"/>
          <w:sz w:val="28"/>
          <w:szCs w:val="28"/>
          <w:lang w:eastAsia="en-AU"/>
        </w:rPr>
      </w:pPr>
      <w:r w:rsidRPr="003F43AB">
        <w:rPr>
          <w:rFonts w:ascii="Arial" w:hAnsi="Arial" w:cs="Arial"/>
          <w:b/>
          <w:bCs/>
          <w:color w:val="202020"/>
          <w:sz w:val="28"/>
          <w:szCs w:val="28"/>
          <w:lang w:eastAsia="en-AU"/>
        </w:rPr>
        <w:t>Category four – Most significant improvement to work health and safety performance</w:t>
      </w:r>
    </w:p>
    <w:p w14:paraId="44347B0C" w14:textId="77777777" w:rsidR="00C26EC4" w:rsidRPr="00C26EC4" w:rsidRDefault="00C26EC4" w:rsidP="00C26EC4">
      <w:pPr>
        <w:shd w:val="clear" w:color="auto" w:fill="FFFFFF"/>
        <w:rPr>
          <w:rFonts w:ascii="Arial" w:hAnsi="Arial" w:cs="Arial"/>
          <w:color w:val="202020"/>
          <w:sz w:val="20"/>
          <w:lang w:eastAsia="en-AU"/>
        </w:rPr>
      </w:pPr>
    </w:p>
    <w:p w14:paraId="56FF1BF1" w14:textId="77777777" w:rsidR="00C26EC4" w:rsidRPr="003F43AB" w:rsidRDefault="00C26EC4" w:rsidP="00C26EC4">
      <w:pPr>
        <w:shd w:val="clear" w:color="auto" w:fill="FFFFFF"/>
        <w:spacing w:before="100" w:beforeAutospacing="1"/>
        <w:rPr>
          <w:rFonts w:ascii="Arial" w:hAnsi="Arial" w:cs="Arial"/>
          <w:color w:val="202020"/>
          <w:szCs w:val="24"/>
          <w:lang w:eastAsia="en-AU"/>
        </w:rPr>
      </w:pPr>
      <w:r w:rsidRPr="003F43AB">
        <w:rPr>
          <w:rFonts w:ascii="Arial" w:hAnsi="Arial" w:cs="Arial"/>
          <w:color w:val="202020"/>
          <w:szCs w:val="24"/>
          <w:lang w:eastAsia="en-AU"/>
        </w:rPr>
        <w:t>After identifying a culture of poor reporting around minor incidents, hazard observations and near miss events, Decmil Australia made improvements to its operations and safety system including:</w:t>
      </w:r>
    </w:p>
    <w:p w14:paraId="13DFC532" w14:textId="77777777" w:rsidR="00C26EC4" w:rsidRPr="003F43AB" w:rsidRDefault="00C26EC4" w:rsidP="00BA7127">
      <w:pPr>
        <w:numPr>
          <w:ilvl w:val="0"/>
          <w:numId w:val="31"/>
        </w:numPr>
        <w:shd w:val="clear" w:color="auto" w:fill="FFFFFF"/>
        <w:spacing w:after="100" w:afterAutospacing="1"/>
        <w:jc w:val="left"/>
        <w:rPr>
          <w:rFonts w:ascii="Arial" w:hAnsi="Arial" w:cs="Arial"/>
          <w:color w:val="202020"/>
          <w:szCs w:val="24"/>
          <w:lang w:eastAsia="en-AU"/>
        </w:rPr>
      </w:pPr>
      <w:r w:rsidRPr="003F43AB">
        <w:rPr>
          <w:rFonts w:ascii="Arial" w:hAnsi="Arial" w:cs="Arial"/>
          <w:color w:val="202020"/>
          <w:szCs w:val="24"/>
          <w:lang w:eastAsia="en-AU"/>
        </w:rPr>
        <w:t>communicating the importance of incident/near miss reporting</w:t>
      </w:r>
    </w:p>
    <w:p w14:paraId="0A9CBE13" w14:textId="77777777" w:rsidR="00C26EC4" w:rsidRPr="003F43AB" w:rsidRDefault="00C26EC4" w:rsidP="00BA7127">
      <w:pPr>
        <w:numPr>
          <w:ilvl w:val="0"/>
          <w:numId w:val="31"/>
        </w:numPr>
        <w:shd w:val="clear" w:color="auto" w:fill="FFFFFF"/>
        <w:spacing w:after="100" w:afterAutospacing="1"/>
        <w:jc w:val="left"/>
        <w:rPr>
          <w:rFonts w:ascii="Arial" w:hAnsi="Arial" w:cs="Arial"/>
          <w:color w:val="202020"/>
          <w:szCs w:val="24"/>
          <w:lang w:eastAsia="en-AU"/>
        </w:rPr>
      </w:pPr>
      <w:r w:rsidRPr="003F43AB">
        <w:rPr>
          <w:rFonts w:ascii="Arial" w:hAnsi="Arial" w:cs="Arial"/>
          <w:color w:val="202020"/>
          <w:szCs w:val="24"/>
          <w:lang w:eastAsia="en-AU"/>
        </w:rPr>
        <w:t>reviewing targeted inspections, specific to each project</w:t>
      </w:r>
    </w:p>
    <w:p w14:paraId="3A348724" w14:textId="77777777" w:rsidR="00C26EC4" w:rsidRPr="003F43AB" w:rsidRDefault="00C26EC4" w:rsidP="00BA7127">
      <w:pPr>
        <w:numPr>
          <w:ilvl w:val="0"/>
          <w:numId w:val="31"/>
        </w:numPr>
        <w:shd w:val="clear" w:color="auto" w:fill="FFFFFF"/>
        <w:spacing w:after="100" w:afterAutospacing="1"/>
        <w:jc w:val="left"/>
        <w:rPr>
          <w:rFonts w:ascii="Arial" w:hAnsi="Arial" w:cs="Arial"/>
          <w:color w:val="202020"/>
          <w:szCs w:val="24"/>
          <w:lang w:eastAsia="en-AU"/>
        </w:rPr>
      </w:pPr>
      <w:r w:rsidRPr="003F43AB">
        <w:rPr>
          <w:rFonts w:ascii="Arial" w:hAnsi="Arial" w:cs="Arial"/>
          <w:color w:val="202020"/>
          <w:szCs w:val="24"/>
          <w:lang w:eastAsia="en-AU"/>
        </w:rPr>
        <w:t>implementing a behavioural based safety program</w:t>
      </w:r>
    </w:p>
    <w:p w14:paraId="0C313850" w14:textId="77777777" w:rsidR="00C26EC4" w:rsidRPr="003F43AB" w:rsidRDefault="00C26EC4" w:rsidP="00BA7127">
      <w:pPr>
        <w:numPr>
          <w:ilvl w:val="0"/>
          <w:numId w:val="31"/>
        </w:numPr>
        <w:shd w:val="clear" w:color="auto" w:fill="FFFFFF"/>
        <w:spacing w:after="100" w:afterAutospacing="1"/>
        <w:jc w:val="left"/>
        <w:rPr>
          <w:rFonts w:ascii="Arial" w:hAnsi="Arial" w:cs="Arial"/>
          <w:color w:val="202020"/>
          <w:szCs w:val="24"/>
          <w:lang w:eastAsia="en-AU"/>
        </w:rPr>
      </w:pPr>
      <w:r w:rsidRPr="003F43AB">
        <w:rPr>
          <w:rFonts w:ascii="Arial" w:hAnsi="Arial" w:cs="Arial"/>
          <w:color w:val="202020"/>
          <w:szCs w:val="24"/>
          <w:lang w:eastAsia="en-AU"/>
        </w:rPr>
        <w:t>providing hazard identification cards and setting measures for the entire team.</w:t>
      </w:r>
    </w:p>
    <w:p w14:paraId="574A0C6F" w14:textId="77777777" w:rsidR="00C26EC4" w:rsidRPr="003F43AB" w:rsidRDefault="00C26EC4" w:rsidP="00C26EC4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202020"/>
          <w:szCs w:val="24"/>
          <w:lang w:eastAsia="en-AU"/>
        </w:rPr>
      </w:pPr>
      <w:r w:rsidRPr="003F43AB">
        <w:rPr>
          <w:rFonts w:ascii="Arial" w:hAnsi="Arial" w:cs="Arial"/>
          <w:color w:val="202020"/>
          <w:szCs w:val="24"/>
          <w:lang w:eastAsia="en-AU"/>
        </w:rPr>
        <w:t>These changes are sustained, monitored and evaluated through Decmil's SHIELD program (Safety and Health in Every Level at Decmil). The company's health, safety and environment achievements since 2014 include:</w:t>
      </w:r>
    </w:p>
    <w:p w14:paraId="4ECBE114" w14:textId="77777777" w:rsidR="00C26EC4" w:rsidRPr="003F43AB" w:rsidRDefault="00C26EC4" w:rsidP="00BA7127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jc w:val="left"/>
        <w:rPr>
          <w:rFonts w:ascii="Arial" w:hAnsi="Arial" w:cs="Arial"/>
          <w:color w:val="202020"/>
          <w:szCs w:val="24"/>
          <w:lang w:eastAsia="en-AU"/>
        </w:rPr>
      </w:pPr>
      <w:r w:rsidRPr="003F43AB">
        <w:rPr>
          <w:rFonts w:ascii="Arial" w:hAnsi="Arial" w:cs="Arial"/>
          <w:color w:val="202020"/>
          <w:szCs w:val="24"/>
          <w:lang w:eastAsia="en-AU"/>
        </w:rPr>
        <w:t>500 days lost time incident free in April 2017</w:t>
      </w:r>
    </w:p>
    <w:p w14:paraId="7E86A589" w14:textId="77777777" w:rsidR="00C26EC4" w:rsidRPr="003F43AB" w:rsidRDefault="00C26EC4" w:rsidP="00BA7127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jc w:val="left"/>
        <w:rPr>
          <w:rFonts w:ascii="Arial" w:hAnsi="Arial" w:cs="Arial"/>
          <w:color w:val="202020"/>
          <w:szCs w:val="24"/>
          <w:lang w:eastAsia="en-AU"/>
        </w:rPr>
      </w:pPr>
      <w:r w:rsidRPr="003F43AB">
        <w:rPr>
          <w:rFonts w:ascii="Arial" w:hAnsi="Arial" w:cs="Arial"/>
          <w:color w:val="202020"/>
          <w:szCs w:val="24"/>
          <w:lang w:eastAsia="en-AU"/>
        </w:rPr>
        <w:t>seven months recordable incident free on 10 June 2017 for the QGC Project team (current QGC Project TRIFR is 0.00)</w:t>
      </w:r>
    </w:p>
    <w:p w14:paraId="0E8980D8" w14:textId="423E70B1" w:rsidR="00C26EC4" w:rsidRPr="003F43AB" w:rsidRDefault="00C761CF" w:rsidP="00BA7127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jc w:val="left"/>
        <w:rPr>
          <w:rFonts w:ascii="Nunito Sans" w:hAnsi="Nunito Sans"/>
          <w:color w:val="202020"/>
          <w:szCs w:val="24"/>
          <w:lang w:eastAsia="en-AU"/>
        </w:rPr>
      </w:pPr>
      <w:r w:rsidRPr="003F43AB">
        <w:rPr>
          <w:rFonts w:ascii="Nunito Sans" w:hAnsi="Nunito Sans"/>
          <w:noProof/>
          <w:color w:val="202020"/>
          <w:szCs w:val="24"/>
          <w:lang w:eastAsia="en-AU"/>
        </w:rPr>
        <w:drawing>
          <wp:anchor distT="0" distB="0" distL="114300" distR="114300" simplePos="0" relativeHeight="251673600" behindDoc="0" locked="0" layoutInCell="1" allowOverlap="1" wp14:anchorId="79D496B9" wp14:editId="443BABB0">
            <wp:simplePos x="0" y="0"/>
            <wp:positionH relativeFrom="column">
              <wp:posOffset>257175</wp:posOffset>
            </wp:positionH>
            <wp:positionV relativeFrom="paragraph">
              <wp:posOffset>558800</wp:posOffset>
            </wp:positionV>
            <wp:extent cx="4762500" cy="2409825"/>
            <wp:effectExtent l="0" t="0" r="0" b="9525"/>
            <wp:wrapTopAndBottom/>
            <wp:docPr id="6" name="Picture 6" descr="Decmil Queensland Gas Company tea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cmil Queensland Gas Company team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6EC4" w:rsidRPr="003F43AB">
        <w:rPr>
          <w:rFonts w:ascii="Arial" w:hAnsi="Arial" w:cs="Arial"/>
          <w:color w:val="202020"/>
          <w:szCs w:val="24"/>
          <w:lang w:eastAsia="en-AU"/>
        </w:rPr>
        <w:t>improved communications and successful adoption of the new processes by employees including incident and near miss reporting.</w:t>
      </w:r>
    </w:p>
    <w:p w14:paraId="17BCCBE6" w14:textId="5775189F" w:rsidR="00C26EC4" w:rsidRPr="003F43AB" w:rsidRDefault="00C26EC4" w:rsidP="0074515D">
      <w:pPr>
        <w:shd w:val="clear" w:color="auto" w:fill="FFFFFF"/>
        <w:spacing w:before="100" w:beforeAutospacing="1"/>
        <w:rPr>
          <w:rFonts w:ascii="Nunito Sans" w:hAnsi="Nunito Sans"/>
          <w:color w:val="202020"/>
          <w:szCs w:val="24"/>
          <w:lang w:eastAsia="en-AU"/>
        </w:rPr>
      </w:pPr>
      <w:r w:rsidRPr="003F43AB">
        <w:rPr>
          <w:rFonts w:ascii="Nunito Sans" w:hAnsi="Nunito Sans"/>
          <w:color w:val="202020"/>
          <w:szCs w:val="24"/>
          <w:lang w:eastAsia="en-AU"/>
        </w:rPr>
        <w:br/>
      </w:r>
      <w:r w:rsidRPr="003F43AB">
        <w:rPr>
          <w:rFonts w:ascii="Nunito Sans" w:hAnsi="Nunito Sans"/>
          <w:color w:val="202020"/>
          <w:lang w:eastAsia="en-AU"/>
        </w:rPr>
        <w:t>Decmil Queensland Gas Company team</w:t>
      </w:r>
    </w:p>
    <w:p w14:paraId="53A5C82C" w14:textId="77777777" w:rsidR="00AC06C2" w:rsidRPr="0074515D" w:rsidRDefault="00AC06C2" w:rsidP="00B115D7">
      <w:pPr>
        <w:rPr>
          <w:rFonts w:ascii="Arial" w:hAnsi="Arial" w:cs="Arial"/>
          <w:sz w:val="20"/>
        </w:rPr>
      </w:pPr>
    </w:p>
    <w:p w14:paraId="6D3065DA" w14:textId="2DDBCDE7" w:rsidR="00C26EC4" w:rsidRPr="00830749" w:rsidRDefault="00AC06C2" w:rsidP="0074515D">
      <w:pPr>
        <w:pStyle w:val="20TAQuestionNumber"/>
        <w:keepNext/>
        <w:ind w:left="709" w:hanging="709"/>
      </w:pPr>
      <w:bookmarkStart w:id="9" w:name="_Ref89266332"/>
      <w:r>
        <w:t>Why is</w:t>
      </w:r>
      <w:r w:rsidR="00C26EC4">
        <w:t xml:space="preserve"> </w:t>
      </w:r>
      <w:r>
        <w:t>‘</w:t>
      </w:r>
      <w:r w:rsidR="00C26EC4">
        <w:t>near-miss reporting</w:t>
      </w:r>
      <w:r>
        <w:t>’ important</w:t>
      </w:r>
      <w:r w:rsidR="00C26EC4">
        <w:t xml:space="preserve"> and why </w:t>
      </w:r>
      <w:r>
        <w:t xml:space="preserve">did </w:t>
      </w:r>
      <w:r w:rsidR="00C26EC4">
        <w:t>changes</w:t>
      </w:r>
      <w:r>
        <w:t xml:space="preserve"> mentioned in the extract</w:t>
      </w:r>
      <w:r w:rsidR="00C26EC4">
        <w:t xml:space="preserve"> le</w:t>
      </w:r>
      <w:r>
        <w:t>a</w:t>
      </w:r>
      <w:r w:rsidR="00C26EC4">
        <w:t>d to the company winning the award for “Most significant improvement to work health and safety performance</w:t>
      </w:r>
      <w:r w:rsidR="00565835">
        <w:t>”</w:t>
      </w:r>
      <w:bookmarkEnd w:id="9"/>
      <w:r w:rsidR="00B9435B">
        <w:t>?</w:t>
      </w:r>
    </w:p>
    <w:p w14:paraId="74C05700" w14:textId="77777777" w:rsidR="00C26EC4" w:rsidRPr="00830749" w:rsidRDefault="00C26EC4" w:rsidP="00C26EC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6EC4" w:rsidRPr="00830749" w14:paraId="3AA2EFA6" w14:textId="77777777" w:rsidTr="00F54668">
        <w:trPr>
          <w:trHeight w:val="1218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D6901E" w14:textId="77777777" w:rsidR="00C26EC4" w:rsidRPr="001C4084" w:rsidRDefault="00C26EC4" w:rsidP="006D72C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7EC6" w14:textId="4E35EF9A" w:rsidR="00C26EC4" w:rsidRPr="001C4084" w:rsidRDefault="00C26EC4" w:rsidP="006D72CE">
            <w:pPr>
              <w:rPr>
                <w:rFonts w:ascii="Arial" w:hAnsi="Arial" w:cs="Arial"/>
                <w:sz w:val="22"/>
                <w:szCs w:val="22"/>
              </w:rPr>
            </w:pPr>
            <w:permStart w:id="410786037" w:edGrp="everyone"/>
            <w:permEnd w:id="410786037"/>
          </w:p>
        </w:tc>
        <w:permStart w:id="7729898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0374C1" w14:textId="77777777" w:rsidR="00C26EC4" w:rsidRPr="00533511" w:rsidRDefault="00DF797F" w:rsidP="006D72C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67982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26EC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7298989"/>
          </w:p>
        </w:tc>
      </w:tr>
    </w:tbl>
    <w:p w14:paraId="798C4463" w14:textId="66FC8E9C" w:rsidR="00016D95" w:rsidRDefault="00016D95" w:rsidP="00016D95">
      <w:pPr>
        <w:rPr>
          <w:rFonts w:ascii="Arial" w:hAnsi="Arial" w:cs="Arial"/>
          <w:sz w:val="22"/>
          <w:szCs w:val="22"/>
        </w:rPr>
      </w:pPr>
    </w:p>
    <w:p w14:paraId="152890EA" w14:textId="28044371" w:rsidR="00016D95" w:rsidRPr="00830749" w:rsidRDefault="00C379F3" w:rsidP="00016D95">
      <w:pPr>
        <w:pStyle w:val="20TAQuestionNumber"/>
        <w:ind w:left="709" w:hanging="709"/>
      </w:pPr>
      <w:bookmarkStart w:id="10" w:name="_Ref89327629"/>
      <w:r>
        <w:t>You have been asked to present WHS information to new site inductees at your workplace</w:t>
      </w:r>
      <w:r w:rsidR="00016D95">
        <w:t>.</w:t>
      </w:r>
      <w:r>
        <w:t xml:space="preserve"> Write notes to support your presentation ensuring you cover relevant </w:t>
      </w:r>
      <w:r w:rsidRPr="00C379F3">
        <w:t>polic</w:t>
      </w:r>
      <w:r>
        <w:t xml:space="preserve">ies and procedures, </w:t>
      </w:r>
      <w:r w:rsidR="00FE5E82">
        <w:t xml:space="preserve">the </w:t>
      </w:r>
      <w:r>
        <w:t xml:space="preserve">need for these, who can assist if there are issues and where documents are located. </w:t>
      </w:r>
      <w:bookmarkEnd w:id="10"/>
    </w:p>
    <w:p w14:paraId="504C19BA" w14:textId="77777777" w:rsidR="00016D95" w:rsidRPr="00830749" w:rsidRDefault="00016D95" w:rsidP="00016D9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6D95" w:rsidRPr="00830749" w14:paraId="0829CFC4" w14:textId="77777777" w:rsidTr="00F54668">
        <w:trPr>
          <w:trHeight w:val="120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83E1AB" w14:textId="77777777" w:rsidR="00016D95" w:rsidRPr="001C4084" w:rsidRDefault="00016D95" w:rsidP="006D72C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2294" w14:textId="1CF0607D" w:rsidR="00016D95" w:rsidRPr="001C4084" w:rsidRDefault="00016D95" w:rsidP="006D72CE">
            <w:pPr>
              <w:rPr>
                <w:rFonts w:ascii="Arial" w:hAnsi="Arial" w:cs="Arial"/>
                <w:sz w:val="22"/>
                <w:szCs w:val="22"/>
              </w:rPr>
            </w:pPr>
            <w:permStart w:id="1375877302" w:edGrp="everyone"/>
            <w:permEnd w:id="1375877302"/>
          </w:p>
        </w:tc>
        <w:permStart w:id="711288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BC7037" w14:textId="77777777" w:rsidR="00016D95" w:rsidRPr="00533511" w:rsidRDefault="00DF797F" w:rsidP="006D72C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20981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6D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1128816"/>
          </w:p>
        </w:tc>
      </w:tr>
    </w:tbl>
    <w:p w14:paraId="4906DD4E" w14:textId="77777777" w:rsidR="00742F26" w:rsidRPr="00AA40C0" w:rsidRDefault="00742F26" w:rsidP="00742F26">
      <w:pPr>
        <w:jc w:val="left"/>
        <w:rPr>
          <w:rFonts w:ascii="Arial" w:hAnsi="Arial"/>
          <w:bCs/>
          <w:sz w:val="22"/>
          <w:szCs w:val="22"/>
        </w:rPr>
      </w:pPr>
    </w:p>
    <w:p w14:paraId="2764E1B6" w14:textId="09F73411" w:rsidR="00742F26" w:rsidRPr="00830749" w:rsidRDefault="00CA2E64" w:rsidP="00742F26">
      <w:pPr>
        <w:pStyle w:val="20TAQuestionNumber"/>
        <w:ind w:left="709" w:hanging="709"/>
      </w:pPr>
      <w:bookmarkStart w:id="11" w:name="_Ref89330983"/>
      <w:r>
        <w:t xml:space="preserve">Your team </w:t>
      </w:r>
      <w:r w:rsidR="00F55870">
        <w:t>must</w:t>
      </w:r>
      <w:r>
        <w:t xml:space="preserve"> dispose of old diesel drums. Complete the following </w:t>
      </w:r>
      <w:r w:rsidR="00FE5E82">
        <w:t>R</w:t>
      </w:r>
      <w:r>
        <w:t xml:space="preserve">isk management </w:t>
      </w:r>
      <w:r w:rsidR="00FE5E82">
        <w:t>P</w:t>
      </w:r>
      <w:r>
        <w:t>lan</w:t>
      </w:r>
      <w:r w:rsidR="00291643">
        <w:t xml:space="preserve"> using</w:t>
      </w:r>
      <w:r w:rsidR="00FE5E82">
        <w:t xml:space="preserve"> information from</w:t>
      </w:r>
      <w:r w:rsidR="00291643">
        <w:t xml:space="preserve"> the SDS in Handout 1.</w:t>
      </w:r>
      <w:bookmarkEnd w:id="11"/>
    </w:p>
    <w:p w14:paraId="6433DDEE" w14:textId="1DC2EEB2" w:rsidR="00742F26" w:rsidRPr="00F55870" w:rsidRDefault="00742F26" w:rsidP="00742F26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92"/>
        <w:gridCol w:w="1981"/>
        <w:gridCol w:w="1762"/>
        <w:gridCol w:w="1172"/>
        <w:gridCol w:w="589"/>
        <w:gridCol w:w="1764"/>
        <w:gridCol w:w="609"/>
      </w:tblGrid>
      <w:tr w:rsidR="00291643" w14:paraId="68C02705" w14:textId="77777777" w:rsidTr="00F55870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729DD84" w14:textId="77777777" w:rsidR="00291643" w:rsidRDefault="00291643" w:rsidP="00F5587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055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37E3E45" w14:textId="4996873C" w:rsidR="00291643" w:rsidRPr="00011939" w:rsidRDefault="00291643" w:rsidP="00F55870">
            <w:pPr>
              <w:pStyle w:val="TableHeading"/>
              <w:framePr w:hSpace="0" w:wrap="auto" w:vAnchor="margin" w:hAnchor="text" w:yAlign="inline"/>
              <w:rPr>
                <w:b/>
                <w:bCs/>
              </w:rPr>
            </w:pPr>
            <w:r w:rsidRPr="00011939">
              <w:rPr>
                <w:b/>
                <w:bCs/>
              </w:rPr>
              <w:t>Risk Management Plan</w:t>
            </w:r>
          </w:p>
        </w:tc>
        <w:permStart w:id="64449962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D27BE66" w14:textId="77777777" w:rsidR="00291643" w:rsidRPr="00533511" w:rsidRDefault="00DF797F" w:rsidP="00F5587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99197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164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4499621"/>
          </w:p>
        </w:tc>
      </w:tr>
      <w:tr w:rsidR="00F55870" w14:paraId="53F37459" w14:textId="77777777" w:rsidTr="00F55870">
        <w:trPr>
          <w:trHeight w:val="39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A5CE19" w14:textId="77777777" w:rsidR="00291643" w:rsidRPr="00FE608E" w:rsidRDefault="0029164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742" w:type="pct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6269" w14:textId="28DF3FC6" w:rsidR="00291643" w:rsidRPr="00380760" w:rsidRDefault="00291643" w:rsidP="00F55870">
            <w:pPr>
              <w:rPr>
                <w:vanish/>
                <w:color w:val="1F497D" w:themeColor="text2"/>
                <w:sz w:val="22"/>
                <w:szCs w:val="22"/>
              </w:rPr>
            </w:pPr>
            <w:r w:rsidRPr="00011939">
              <w:rPr>
                <w:b/>
                <w:bCs/>
                <w:sz w:val="22"/>
                <w:szCs w:val="22"/>
              </w:rPr>
              <w:t>Completed by:</w:t>
            </w:r>
            <w:r w:rsidR="00380760">
              <w:rPr>
                <w:b/>
                <w:bCs/>
                <w:sz w:val="22"/>
                <w:szCs w:val="22"/>
              </w:rPr>
              <w:t xml:space="preserve"> </w:t>
            </w:r>
            <w:permStart w:id="2138068650" w:edGrp="everyone"/>
            <w:permEnd w:id="2138068650"/>
          </w:p>
        </w:tc>
        <w:tc>
          <w:tcPr>
            <w:tcW w:w="1313" w:type="pct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2C1B02" w14:textId="4010FEC8" w:rsidR="00291643" w:rsidRPr="00011939" w:rsidRDefault="00291643" w:rsidP="00F55870">
            <w:pPr>
              <w:rPr>
                <w:b/>
                <w:bCs/>
                <w:sz w:val="22"/>
                <w:szCs w:val="22"/>
              </w:rPr>
            </w:pPr>
            <w:r w:rsidRPr="00011939">
              <w:rPr>
                <w:b/>
                <w:bCs/>
                <w:sz w:val="22"/>
                <w:szCs w:val="22"/>
              </w:rPr>
              <w:t>Date:</w:t>
            </w:r>
            <w:r w:rsidR="00380760">
              <w:rPr>
                <w:b/>
                <w:bCs/>
                <w:sz w:val="22"/>
                <w:szCs w:val="22"/>
              </w:rPr>
              <w:t xml:space="preserve"> </w:t>
            </w:r>
            <w:permStart w:id="1237016243" w:edGrp="everyone"/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094981337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940B45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237016243"/>
              </w:sdtContent>
            </w:sdt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14CC6E" w14:textId="77777777" w:rsidR="00291643" w:rsidRDefault="00291643" w:rsidP="00F55870">
            <w:pPr>
              <w:ind w:left="993" w:hanging="993"/>
            </w:pPr>
          </w:p>
        </w:tc>
      </w:tr>
      <w:tr w:rsidR="00291643" w14:paraId="6139BE9C" w14:textId="77777777" w:rsidTr="00F55870">
        <w:trPr>
          <w:trHeight w:val="39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C352BF" w14:textId="77777777" w:rsidR="00291643" w:rsidRPr="00FE608E" w:rsidRDefault="0029164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5" w:type="pct"/>
            <w:gridSpan w:val="5"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F04381" w14:textId="09B81E80" w:rsidR="00291643" w:rsidRPr="00011939" w:rsidRDefault="00291643" w:rsidP="00F55870">
            <w:pPr>
              <w:rPr>
                <w:b/>
                <w:bCs/>
                <w:sz w:val="22"/>
                <w:szCs w:val="22"/>
              </w:rPr>
            </w:pPr>
            <w:r w:rsidRPr="00011939">
              <w:rPr>
                <w:b/>
                <w:bCs/>
                <w:sz w:val="22"/>
                <w:szCs w:val="22"/>
              </w:rPr>
              <w:t>Hazard identification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5A4C9B" w14:textId="77777777" w:rsidR="00291643" w:rsidRDefault="00291643" w:rsidP="00F55870">
            <w:pPr>
              <w:ind w:left="993" w:hanging="993"/>
            </w:pPr>
          </w:p>
        </w:tc>
      </w:tr>
      <w:tr w:rsidR="00291643" w14:paraId="78CFD228" w14:textId="77777777" w:rsidTr="00F55870">
        <w:trPr>
          <w:trHeight w:val="283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4003DF" w14:textId="77777777" w:rsidR="00291643" w:rsidRPr="00FE608E" w:rsidRDefault="0029164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5" w:type="pct"/>
            <w:gridSpan w:val="5"/>
            <w:tcBorders>
              <w:top w:val="single" w:sz="8" w:space="0" w:color="auto"/>
              <w:left w:val="single" w:sz="12" w:space="0" w:color="auto"/>
              <w:bottom w:val="single" w:sz="8" w:space="0" w:color="BFBFBF" w:themeColor="background1" w:themeShade="BF"/>
              <w:right w:val="single" w:sz="12" w:space="0" w:color="auto"/>
            </w:tcBorders>
            <w:shd w:val="clear" w:color="auto" w:fill="auto"/>
            <w:vAlign w:val="center"/>
          </w:tcPr>
          <w:p w14:paraId="1BE18823" w14:textId="13005B61" w:rsidR="00291643" w:rsidRPr="00011939" w:rsidRDefault="00291643" w:rsidP="00F55870">
            <w:pPr>
              <w:rPr>
                <w:sz w:val="22"/>
                <w:szCs w:val="22"/>
              </w:rPr>
            </w:pPr>
            <w:r w:rsidRPr="00011939">
              <w:rPr>
                <w:sz w:val="22"/>
                <w:szCs w:val="22"/>
              </w:rPr>
              <w:t>Hazard:</w:t>
            </w:r>
            <w:r w:rsidR="00380760">
              <w:rPr>
                <w:sz w:val="22"/>
                <w:szCs w:val="22"/>
              </w:rPr>
              <w:t xml:space="preserve"> </w:t>
            </w:r>
            <w:permStart w:id="833649016" w:edGrp="everyone"/>
            <w:permEnd w:id="8336490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305F96" w14:textId="77777777" w:rsidR="00291643" w:rsidRDefault="00291643" w:rsidP="00F55870">
            <w:pPr>
              <w:ind w:left="993" w:hanging="993"/>
            </w:pPr>
          </w:p>
        </w:tc>
      </w:tr>
      <w:tr w:rsidR="00291643" w14:paraId="7D7A0FA0" w14:textId="77777777" w:rsidTr="00F55870">
        <w:trPr>
          <w:trHeight w:val="283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45743A" w14:textId="77777777" w:rsidR="00291643" w:rsidRPr="00FE608E" w:rsidRDefault="0029164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5" w:type="pct"/>
            <w:gridSpan w:val="5"/>
            <w:tcBorders>
              <w:top w:val="single" w:sz="8" w:space="0" w:color="BFBFBF" w:themeColor="background1" w:themeShade="BF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889450" w14:textId="77777777" w:rsidR="00291643" w:rsidRDefault="00291643" w:rsidP="00F55870">
            <w:permStart w:id="894319914" w:edGrp="everyone"/>
            <w:permEnd w:id="8943199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AE803A" w14:textId="77777777" w:rsidR="00291643" w:rsidRDefault="00291643" w:rsidP="00F55870">
            <w:pPr>
              <w:ind w:left="993" w:hanging="993"/>
            </w:pPr>
          </w:p>
        </w:tc>
      </w:tr>
      <w:tr w:rsidR="00291643" w14:paraId="272B56EC" w14:textId="77777777" w:rsidTr="00F5587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45AF58" w14:textId="77777777" w:rsidR="00291643" w:rsidRPr="00FE608E" w:rsidRDefault="0029164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5" w:type="pct"/>
            <w:gridSpan w:val="5"/>
            <w:tcBorders>
              <w:top w:val="single" w:sz="8" w:space="0" w:color="BFBFBF" w:themeColor="background1" w:themeShade="BF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6483C9" w14:textId="5D4B8892" w:rsidR="00291643" w:rsidRPr="00011939" w:rsidRDefault="00291643" w:rsidP="00F55870">
            <w:pPr>
              <w:rPr>
                <w:b/>
                <w:bCs/>
                <w:sz w:val="22"/>
                <w:szCs w:val="22"/>
              </w:rPr>
            </w:pPr>
            <w:r w:rsidRPr="00011939">
              <w:rPr>
                <w:b/>
                <w:bCs/>
                <w:sz w:val="22"/>
                <w:szCs w:val="22"/>
              </w:rPr>
              <w:t>Risk Assessment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206E10" w14:textId="77777777" w:rsidR="00291643" w:rsidRDefault="00291643" w:rsidP="00F55870">
            <w:pPr>
              <w:ind w:left="993" w:hanging="993"/>
            </w:pPr>
          </w:p>
        </w:tc>
      </w:tr>
      <w:tr w:rsidR="00886CC9" w14:paraId="1335114E" w14:textId="77777777" w:rsidTr="00F55870">
        <w:trPr>
          <w:trHeight w:val="227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7F525184" w14:textId="77777777" w:rsidR="00886CC9" w:rsidRPr="00FE608E" w:rsidRDefault="00886CC9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 w:val="restar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E35E8" w14:textId="10F3BBA9" w:rsidR="00886CC9" w:rsidRPr="00FE5E82" w:rsidRDefault="00886CC9" w:rsidP="00F55870">
            <w:pPr>
              <w:jc w:val="left"/>
              <w:rPr>
                <w:color w:val="17365D" w:themeColor="text2" w:themeShade="BF"/>
                <w:sz w:val="22"/>
                <w:szCs w:val="22"/>
              </w:rPr>
            </w:pPr>
            <w:r w:rsidRPr="00FE5E82">
              <w:rPr>
                <w:sz w:val="22"/>
                <w:szCs w:val="22"/>
              </w:rPr>
              <w:t>What harm could the hazard cause?</w:t>
            </w:r>
          </w:p>
        </w:tc>
        <w:tc>
          <w:tcPr>
            <w:tcW w:w="2950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BFBFBF" w:themeColor="background1" w:themeShade="BF"/>
              <w:right w:val="single" w:sz="12" w:space="0" w:color="auto"/>
            </w:tcBorders>
            <w:shd w:val="clear" w:color="auto" w:fill="auto"/>
            <w:vAlign w:val="center"/>
          </w:tcPr>
          <w:p w14:paraId="0036CFFD" w14:textId="179DEDF2" w:rsidR="00886CC9" w:rsidRPr="00940B45" w:rsidRDefault="00886CC9" w:rsidP="00F55870">
            <w:pPr>
              <w:rPr>
                <w:rFonts w:cs="Arial"/>
                <w:sz w:val="22"/>
                <w:szCs w:val="18"/>
              </w:rPr>
            </w:pPr>
            <w:permStart w:id="36715163" w:edGrp="everyone"/>
            <w:permEnd w:id="36715163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51D5D40E" w14:textId="77777777" w:rsidR="00886CC9" w:rsidRDefault="00886CC9" w:rsidP="00F55870">
            <w:pPr>
              <w:ind w:left="993" w:hanging="993"/>
            </w:pPr>
          </w:p>
        </w:tc>
      </w:tr>
      <w:tr w:rsidR="00886CC9" w14:paraId="50E25EDB" w14:textId="77777777" w:rsidTr="00F55870">
        <w:trPr>
          <w:trHeight w:val="277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7699A353" w14:textId="77777777" w:rsidR="00886CC9" w:rsidRPr="00FE608E" w:rsidRDefault="00886CC9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B9A50" w14:textId="77777777" w:rsidR="00886CC9" w:rsidRPr="00FE5E82" w:rsidRDefault="00886CC9" w:rsidP="00F55870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950" w:type="pct"/>
            <w:gridSpan w:val="4"/>
            <w:tcBorders>
              <w:top w:val="single" w:sz="8" w:space="0" w:color="BFBFBF" w:themeColor="background1" w:themeShade="BF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FBF64E" w14:textId="20BE28F8" w:rsidR="00886CC9" w:rsidRPr="00940B45" w:rsidRDefault="00886CC9" w:rsidP="00F55870">
            <w:pPr>
              <w:rPr>
                <w:rFonts w:cs="Arial"/>
                <w:sz w:val="22"/>
                <w:szCs w:val="18"/>
              </w:rPr>
            </w:pPr>
            <w:permStart w:id="2107007255" w:edGrp="everyone"/>
            <w:permEnd w:id="2107007255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3D25094B" w14:textId="77777777" w:rsidR="00886CC9" w:rsidRDefault="00886CC9" w:rsidP="00F55870">
            <w:pPr>
              <w:ind w:left="993" w:hanging="993"/>
            </w:pPr>
          </w:p>
        </w:tc>
      </w:tr>
      <w:tr w:rsidR="00886CC9" w14:paraId="00548A39" w14:textId="77777777" w:rsidTr="00F55870">
        <w:trPr>
          <w:trHeight w:val="227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75E594A1" w14:textId="77777777" w:rsidR="00886CC9" w:rsidRPr="00FE608E" w:rsidRDefault="00886CC9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3E6A5" w14:textId="5EF404BB" w:rsidR="00886CC9" w:rsidRPr="00FE5E82" w:rsidRDefault="00886CC9" w:rsidP="00F55870">
            <w:pPr>
              <w:jc w:val="left"/>
              <w:rPr>
                <w:color w:val="17365D" w:themeColor="text2" w:themeShade="BF"/>
                <w:sz w:val="22"/>
                <w:szCs w:val="22"/>
              </w:rPr>
            </w:pPr>
            <w:r w:rsidRPr="00FE5E82">
              <w:rPr>
                <w:sz w:val="22"/>
                <w:szCs w:val="22"/>
              </w:rPr>
              <w:t>What is the likelihood of this happening?</w:t>
            </w:r>
          </w:p>
        </w:tc>
        <w:tc>
          <w:tcPr>
            <w:tcW w:w="2950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BFBFBF" w:themeColor="background1" w:themeShade="BF"/>
              <w:right w:val="single" w:sz="12" w:space="0" w:color="auto"/>
            </w:tcBorders>
            <w:shd w:val="clear" w:color="auto" w:fill="auto"/>
            <w:vAlign w:val="center"/>
          </w:tcPr>
          <w:p w14:paraId="7633E8AF" w14:textId="3A367395" w:rsidR="00886CC9" w:rsidRPr="00940B45" w:rsidRDefault="00886CC9" w:rsidP="00F55870">
            <w:pPr>
              <w:rPr>
                <w:rFonts w:cs="Arial"/>
                <w:sz w:val="22"/>
                <w:szCs w:val="18"/>
              </w:rPr>
            </w:pPr>
            <w:permStart w:id="1246954891" w:edGrp="everyone"/>
            <w:permEnd w:id="1246954891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407269E0" w14:textId="77777777" w:rsidR="00886CC9" w:rsidRDefault="00886CC9" w:rsidP="00F55870">
            <w:pPr>
              <w:ind w:left="993" w:hanging="993"/>
            </w:pPr>
          </w:p>
        </w:tc>
      </w:tr>
      <w:tr w:rsidR="00886CC9" w14:paraId="5F30B227" w14:textId="77777777" w:rsidTr="00F55870">
        <w:trPr>
          <w:trHeight w:val="255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7702EEA8" w14:textId="77777777" w:rsidR="00886CC9" w:rsidRPr="00FE608E" w:rsidRDefault="00886CC9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A985E" w14:textId="77777777" w:rsidR="00886CC9" w:rsidRPr="00FE5E82" w:rsidRDefault="00886CC9" w:rsidP="00F55870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950" w:type="pct"/>
            <w:gridSpan w:val="4"/>
            <w:tcBorders>
              <w:top w:val="single" w:sz="8" w:space="0" w:color="BFBFBF" w:themeColor="background1" w:themeShade="BF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04395F" w14:textId="77777777" w:rsidR="00886CC9" w:rsidRPr="00940B45" w:rsidRDefault="00886CC9" w:rsidP="00F55870">
            <w:pPr>
              <w:rPr>
                <w:rFonts w:cs="Arial"/>
                <w:sz w:val="22"/>
                <w:szCs w:val="18"/>
              </w:rPr>
            </w:pPr>
            <w:permStart w:id="1396526997" w:edGrp="everyone"/>
            <w:permEnd w:id="1396526997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1319C895" w14:textId="77777777" w:rsidR="00886CC9" w:rsidRDefault="00886CC9" w:rsidP="00F55870">
            <w:pPr>
              <w:ind w:left="993" w:hanging="993"/>
            </w:pPr>
          </w:p>
        </w:tc>
      </w:tr>
      <w:tr w:rsidR="00886CC9" w14:paraId="56CA5E6A" w14:textId="77777777" w:rsidTr="00F5587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476A00" w14:textId="77777777" w:rsidR="00291643" w:rsidRPr="00FE608E" w:rsidRDefault="0029164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4BCE" w14:textId="355C0DF3" w:rsidR="00291643" w:rsidRPr="00FE5E82" w:rsidRDefault="00886CC9" w:rsidP="00F55870">
            <w:pPr>
              <w:jc w:val="left"/>
              <w:rPr>
                <w:sz w:val="22"/>
                <w:szCs w:val="22"/>
              </w:rPr>
            </w:pPr>
            <w:r w:rsidRPr="00FE5E82">
              <w:rPr>
                <w:sz w:val="22"/>
                <w:szCs w:val="22"/>
              </w:rPr>
              <w:t>Persons at risk</w:t>
            </w:r>
          </w:p>
        </w:tc>
        <w:tc>
          <w:tcPr>
            <w:tcW w:w="2950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FB02D7" w14:textId="55FCEB87" w:rsidR="00291643" w:rsidRPr="00940B45" w:rsidRDefault="00291643" w:rsidP="00F55870">
            <w:pPr>
              <w:rPr>
                <w:rFonts w:cs="Arial"/>
                <w:sz w:val="22"/>
                <w:szCs w:val="18"/>
              </w:rPr>
            </w:pPr>
            <w:permStart w:id="1371683054" w:edGrp="everyone"/>
            <w:permEnd w:id="13716830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A8C640" w14:textId="77777777" w:rsidR="00291643" w:rsidRDefault="00291643" w:rsidP="00F55870">
            <w:pPr>
              <w:ind w:left="993" w:hanging="993"/>
            </w:pPr>
          </w:p>
        </w:tc>
      </w:tr>
      <w:tr w:rsidR="00886CC9" w14:paraId="4194874A" w14:textId="77777777" w:rsidTr="00F55870">
        <w:trPr>
          <w:trHeight w:val="255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2C94E831" w14:textId="77777777" w:rsidR="00886CC9" w:rsidRPr="00FE608E" w:rsidRDefault="00886CC9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 w:val="restar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9C77EA" w14:textId="3ABE3BE4" w:rsidR="00886CC9" w:rsidRPr="00FE5E82" w:rsidRDefault="00886CC9" w:rsidP="00F55870">
            <w:pPr>
              <w:jc w:val="left"/>
              <w:rPr>
                <w:sz w:val="22"/>
                <w:szCs w:val="22"/>
              </w:rPr>
            </w:pPr>
            <w:r w:rsidRPr="00FE5E82">
              <w:rPr>
                <w:sz w:val="22"/>
                <w:szCs w:val="22"/>
              </w:rPr>
              <w:t>Existing control measures</w:t>
            </w:r>
          </w:p>
        </w:tc>
        <w:tc>
          <w:tcPr>
            <w:tcW w:w="295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BFBFBF" w:themeColor="background1" w:themeShade="BF"/>
              <w:right w:val="single" w:sz="12" w:space="0" w:color="auto"/>
            </w:tcBorders>
            <w:shd w:val="clear" w:color="auto" w:fill="auto"/>
            <w:vAlign w:val="center"/>
          </w:tcPr>
          <w:p w14:paraId="78B13D39" w14:textId="6F5FF2BC" w:rsidR="00886CC9" w:rsidRPr="00940B45" w:rsidRDefault="00886CC9" w:rsidP="00F55870">
            <w:pPr>
              <w:rPr>
                <w:rFonts w:cs="Arial"/>
                <w:sz w:val="22"/>
                <w:szCs w:val="18"/>
              </w:rPr>
            </w:pPr>
            <w:permStart w:id="1257243759" w:edGrp="everyone"/>
            <w:permEnd w:id="1257243759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42869F28" w14:textId="77777777" w:rsidR="00886CC9" w:rsidRDefault="00886CC9" w:rsidP="00F55870">
            <w:pPr>
              <w:ind w:left="993" w:hanging="993"/>
            </w:pPr>
          </w:p>
        </w:tc>
      </w:tr>
      <w:tr w:rsidR="00886CC9" w14:paraId="6F1C8A4C" w14:textId="77777777" w:rsidTr="00F55870">
        <w:trPr>
          <w:trHeight w:val="227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6F10F8D1" w14:textId="77777777" w:rsidR="00886CC9" w:rsidRPr="00FE608E" w:rsidRDefault="00886CC9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65405" w14:textId="77777777" w:rsidR="00886CC9" w:rsidRPr="00886CC9" w:rsidRDefault="00886CC9" w:rsidP="00F55870">
            <w:pPr>
              <w:jc w:val="left"/>
              <w:rPr>
                <w:vanish/>
                <w:sz w:val="22"/>
                <w:szCs w:val="22"/>
              </w:rPr>
            </w:pPr>
          </w:p>
        </w:tc>
        <w:tc>
          <w:tcPr>
            <w:tcW w:w="2950" w:type="pct"/>
            <w:gridSpan w:val="4"/>
            <w:tcBorders>
              <w:top w:val="single" w:sz="8" w:space="0" w:color="BFBFBF" w:themeColor="background1" w:themeShade="BF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724BD0" w14:textId="77777777" w:rsidR="00886CC9" w:rsidRPr="00940B45" w:rsidRDefault="00886CC9" w:rsidP="00F55870">
            <w:pPr>
              <w:rPr>
                <w:rFonts w:cs="Arial"/>
                <w:sz w:val="22"/>
                <w:szCs w:val="18"/>
              </w:rPr>
            </w:pPr>
            <w:permStart w:id="2116686838" w:edGrp="everyone"/>
            <w:permEnd w:id="2116686838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11D3381E" w14:textId="77777777" w:rsidR="00886CC9" w:rsidRDefault="00886CC9" w:rsidP="00F55870">
            <w:pPr>
              <w:ind w:left="993" w:hanging="993"/>
            </w:pPr>
          </w:p>
        </w:tc>
      </w:tr>
      <w:tr w:rsidR="00886CC9" w14:paraId="15ED4D0C" w14:textId="77777777" w:rsidTr="00F55870">
        <w:trPr>
          <w:trHeight w:val="22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671D00" w14:textId="77777777" w:rsidR="00886CC9" w:rsidRPr="00FE608E" w:rsidRDefault="00886CC9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06CF4" w14:textId="66E51384" w:rsidR="00886CC9" w:rsidRPr="00FE5E82" w:rsidRDefault="00C91625" w:rsidP="00F55870">
            <w:r w:rsidRPr="00FE5E82">
              <w:t>Consequence</w:t>
            </w:r>
          </w:p>
        </w:tc>
        <w:tc>
          <w:tcPr>
            <w:tcW w:w="2950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F0B251" w14:textId="29CAF0A6" w:rsidR="00886CC9" w:rsidRPr="00940B45" w:rsidRDefault="00886CC9" w:rsidP="00F55870">
            <w:pPr>
              <w:rPr>
                <w:rFonts w:cs="Arial"/>
                <w:sz w:val="22"/>
                <w:szCs w:val="18"/>
              </w:rPr>
            </w:pPr>
            <w:permStart w:id="906040692" w:edGrp="everyone"/>
            <w:permEnd w:id="9060406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F5B9FF" w14:textId="77777777" w:rsidR="00886CC9" w:rsidRDefault="00886CC9" w:rsidP="00F55870">
            <w:pPr>
              <w:ind w:left="993" w:hanging="993"/>
            </w:pPr>
          </w:p>
        </w:tc>
      </w:tr>
      <w:tr w:rsidR="00886CC9" w14:paraId="2C52245F" w14:textId="77777777" w:rsidTr="00F55870">
        <w:trPr>
          <w:trHeight w:val="22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B17DEE" w14:textId="77777777" w:rsidR="00886CC9" w:rsidRPr="00FE608E" w:rsidRDefault="00886CC9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F29E" w14:textId="2F32A93F" w:rsidR="00886CC9" w:rsidRPr="00FE5E82" w:rsidRDefault="00C91625" w:rsidP="00F55870">
            <w:r w:rsidRPr="00FE5E82">
              <w:t>Likelihood</w:t>
            </w:r>
          </w:p>
        </w:tc>
        <w:tc>
          <w:tcPr>
            <w:tcW w:w="2950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C08B76" w14:textId="697ED5B0" w:rsidR="00886CC9" w:rsidRPr="00940B45" w:rsidRDefault="00886CC9" w:rsidP="00F55870">
            <w:pPr>
              <w:rPr>
                <w:rFonts w:cs="Arial"/>
                <w:sz w:val="22"/>
                <w:szCs w:val="18"/>
              </w:rPr>
            </w:pPr>
            <w:permStart w:id="1240142333" w:edGrp="everyone"/>
            <w:permEnd w:id="12401423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B315A4" w14:textId="77777777" w:rsidR="00886CC9" w:rsidRDefault="00886CC9" w:rsidP="00F55870">
            <w:pPr>
              <w:ind w:left="993" w:hanging="993"/>
            </w:pPr>
          </w:p>
        </w:tc>
      </w:tr>
      <w:tr w:rsidR="00886CC9" w14:paraId="7CAE75A6" w14:textId="77777777" w:rsidTr="00F55870">
        <w:trPr>
          <w:trHeight w:val="22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4A2AA6" w14:textId="77777777" w:rsidR="00886CC9" w:rsidRPr="00FE608E" w:rsidRDefault="00886CC9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30FDA" w14:textId="7C109A7E" w:rsidR="00886CC9" w:rsidRPr="00FE5E82" w:rsidRDefault="00C91625" w:rsidP="00F55870">
            <w:r w:rsidRPr="00FE5E82">
              <w:t>Outcome</w:t>
            </w:r>
          </w:p>
        </w:tc>
        <w:tc>
          <w:tcPr>
            <w:tcW w:w="2950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93E719" w14:textId="41D8A26B" w:rsidR="00886CC9" w:rsidRPr="00940B45" w:rsidRDefault="00886CC9" w:rsidP="00F55870">
            <w:pPr>
              <w:rPr>
                <w:rFonts w:cs="Arial"/>
                <w:sz w:val="22"/>
                <w:szCs w:val="18"/>
              </w:rPr>
            </w:pPr>
            <w:permStart w:id="1498025452" w:edGrp="everyone"/>
            <w:permEnd w:id="14980254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15A02B" w14:textId="77777777" w:rsidR="00886CC9" w:rsidRDefault="00886CC9" w:rsidP="00F55870">
            <w:pPr>
              <w:ind w:left="993" w:hanging="993"/>
            </w:pPr>
          </w:p>
        </w:tc>
      </w:tr>
      <w:tr w:rsidR="00C91625" w14:paraId="6234CC18" w14:textId="77777777" w:rsidTr="00F5587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E44E06" w14:textId="77777777" w:rsidR="00C91625" w:rsidRPr="00FE608E" w:rsidRDefault="00C91625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5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9F6A3E" w14:textId="3FF45176" w:rsidR="00C91625" w:rsidRPr="009F549C" w:rsidRDefault="00C91625" w:rsidP="00F55870">
            <w:pPr>
              <w:rPr>
                <w:b/>
                <w:bCs/>
                <w:sz w:val="22"/>
                <w:szCs w:val="22"/>
              </w:rPr>
            </w:pPr>
            <w:r w:rsidRPr="009F549C">
              <w:rPr>
                <w:b/>
                <w:bCs/>
                <w:sz w:val="22"/>
                <w:szCs w:val="22"/>
              </w:rPr>
              <w:t>Control measures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BBA84F" w14:textId="77777777" w:rsidR="00C91625" w:rsidRDefault="00C91625" w:rsidP="00F55870">
            <w:pPr>
              <w:ind w:left="993" w:hanging="993"/>
            </w:pPr>
          </w:p>
        </w:tc>
      </w:tr>
      <w:tr w:rsidR="00201483" w14:paraId="215F4F04" w14:textId="77777777" w:rsidTr="00F55870">
        <w:trPr>
          <w:trHeight w:val="210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5AC695AD" w14:textId="77777777" w:rsidR="00201483" w:rsidRPr="00FE608E" w:rsidRDefault="0020148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8EC7C" w14:textId="0F724AF6" w:rsidR="00201483" w:rsidRPr="00FE5E82" w:rsidRDefault="00201483" w:rsidP="00F55870">
            <w:pPr>
              <w:jc w:val="left"/>
              <w:rPr>
                <w:sz w:val="22"/>
                <w:szCs w:val="22"/>
              </w:rPr>
            </w:pPr>
            <w:r w:rsidRPr="00FE5E82">
              <w:rPr>
                <w:sz w:val="22"/>
                <w:szCs w:val="22"/>
              </w:rPr>
              <w:t>Elimination</w:t>
            </w:r>
          </w:p>
        </w:tc>
        <w:tc>
          <w:tcPr>
            <w:tcW w:w="2950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BFBFBF" w:themeColor="background1" w:themeShade="BF"/>
              <w:right w:val="single" w:sz="12" w:space="0" w:color="auto"/>
            </w:tcBorders>
            <w:shd w:val="clear" w:color="auto" w:fill="auto"/>
            <w:vAlign w:val="center"/>
          </w:tcPr>
          <w:p w14:paraId="47451455" w14:textId="3D62F979" w:rsidR="00201483" w:rsidRPr="00940B45" w:rsidRDefault="00201483" w:rsidP="00F55870">
            <w:pPr>
              <w:rPr>
                <w:rFonts w:cs="Arial"/>
                <w:sz w:val="22"/>
                <w:szCs w:val="18"/>
              </w:rPr>
            </w:pPr>
            <w:permStart w:id="102701844" w:edGrp="everyone"/>
            <w:permEnd w:id="102701844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4029DF10" w14:textId="77777777" w:rsidR="00201483" w:rsidRDefault="00201483" w:rsidP="00F55870">
            <w:pPr>
              <w:ind w:left="993" w:hanging="993"/>
            </w:pPr>
          </w:p>
        </w:tc>
      </w:tr>
      <w:tr w:rsidR="00201483" w14:paraId="7E1DE629" w14:textId="77777777" w:rsidTr="00F55870">
        <w:trPr>
          <w:trHeight w:val="210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28ADE7B3" w14:textId="77777777" w:rsidR="00201483" w:rsidRPr="00FE608E" w:rsidRDefault="0020148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9326" w14:textId="77777777" w:rsidR="00201483" w:rsidRPr="00FE5E82" w:rsidRDefault="00201483" w:rsidP="00F55870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950" w:type="pct"/>
            <w:gridSpan w:val="4"/>
            <w:tcBorders>
              <w:top w:val="single" w:sz="8" w:space="0" w:color="BFBFBF" w:themeColor="background1" w:themeShade="BF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7FD979" w14:textId="190966C2" w:rsidR="00201483" w:rsidRPr="00940B45" w:rsidRDefault="00201483" w:rsidP="00F55870">
            <w:pPr>
              <w:rPr>
                <w:rFonts w:cs="Arial"/>
                <w:sz w:val="22"/>
                <w:szCs w:val="18"/>
              </w:rPr>
            </w:pPr>
            <w:permStart w:id="962270153" w:edGrp="everyone"/>
            <w:permEnd w:id="962270153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2BC6A111" w14:textId="77777777" w:rsidR="00201483" w:rsidRDefault="00201483" w:rsidP="00F55870">
            <w:pPr>
              <w:ind w:left="993" w:hanging="993"/>
            </w:pPr>
          </w:p>
        </w:tc>
      </w:tr>
      <w:tr w:rsidR="00201483" w14:paraId="3CAF1056" w14:textId="77777777" w:rsidTr="00F55870">
        <w:trPr>
          <w:trHeight w:val="210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0405C543" w14:textId="77777777" w:rsidR="00201483" w:rsidRPr="00FE608E" w:rsidRDefault="0020148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D3E1B" w14:textId="57E1A9E3" w:rsidR="00201483" w:rsidRPr="00FE5E82" w:rsidRDefault="00201483" w:rsidP="00F55870">
            <w:pPr>
              <w:jc w:val="left"/>
              <w:rPr>
                <w:sz w:val="22"/>
                <w:szCs w:val="22"/>
              </w:rPr>
            </w:pPr>
            <w:r w:rsidRPr="00FE5E82">
              <w:rPr>
                <w:sz w:val="22"/>
                <w:szCs w:val="22"/>
              </w:rPr>
              <w:t>Substitution</w:t>
            </w:r>
          </w:p>
        </w:tc>
        <w:tc>
          <w:tcPr>
            <w:tcW w:w="2950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BFBFBF" w:themeColor="background1" w:themeShade="BF"/>
              <w:right w:val="single" w:sz="12" w:space="0" w:color="auto"/>
            </w:tcBorders>
            <w:shd w:val="clear" w:color="auto" w:fill="auto"/>
            <w:vAlign w:val="center"/>
          </w:tcPr>
          <w:p w14:paraId="35F47670" w14:textId="18B7E51D" w:rsidR="00201483" w:rsidRPr="00940B45" w:rsidRDefault="00201483" w:rsidP="00F55870">
            <w:pPr>
              <w:rPr>
                <w:rFonts w:cs="Arial"/>
                <w:sz w:val="22"/>
                <w:szCs w:val="18"/>
              </w:rPr>
            </w:pPr>
            <w:permStart w:id="53676559" w:edGrp="everyone"/>
            <w:permEnd w:id="53676559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7E707E6D" w14:textId="77777777" w:rsidR="00201483" w:rsidRDefault="00201483" w:rsidP="00F55870">
            <w:pPr>
              <w:ind w:left="993" w:hanging="993"/>
            </w:pPr>
          </w:p>
        </w:tc>
      </w:tr>
      <w:tr w:rsidR="00201483" w14:paraId="4D9F2D24" w14:textId="77777777" w:rsidTr="00F55870">
        <w:trPr>
          <w:trHeight w:val="210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118EE6E0" w14:textId="77777777" w:rsidR="00201483" w:rsidRPr="00FE608E" w:rsidRDefault="0020148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BDFE4" w14:textId="77777777" w:rsidR="00201483" w:rsidRPr="00FE5E82" w:rsidRDefault="00201483" w:rsidP="00F55870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950" w:type="pct"/>
            <w:gridSpan w:val="4"/>
            <w:tcBorders>
              <w:top w:val="single" w:sz="8" w:space="0" w:color="BFBFBF" w:themeColor="background1" w:themeShade="BF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08F05D" w14:textId="77777777" w:rsidR="00201483" w:rsidRPr="00940B45" w:rsidRDefault="00201483" w:rsidP="00F55870">
            <w:pPr>
              <w:rPr>
                <w:rFonts w:cs="Arial"/>
                <w:sz w:val="22"/>
                <w:szCs w:val="18"/>
              </w:rPr>
            </w:pPr>
            <w:permStart w:id="1335103820" w:edGrp="everyone"/>
            <w:permEnd w:id="1335103820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77FA0503" w14:textId="77777777" w:rsidR="00201483" w:rsidRDefault="00201483" w:rsidP="00F55870">
            <w:pPr>
              <w:ind w:left="993" w:hanging="993"/>
            </w:pPr>
          </w:p>
        </w:tc>
      </w:tr>
      <w:tr w:rsidR="00201483" w14:paraId="37B92208" w14:textId="77777777" w:rsidTr="00F55870">
        <w:trPr>
          <w:trHeight w:val="210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52D057FA" w14:textId="77777777" w:rsidR="00201483" w:rsidRPr="00FE608E" w:rsidRDefault="0020148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04D6" w14:textId="220CE896" w:rsidR="00201483" w:rsidRPr="00FE5E82" w:rsidRDefault="00201483" w:rsidP="00F55870">
            <w:pPr>
              <w:jc w:val="left"/>
              <w:rPr>
                <w:sz w:val="22"/>
                <w:szCs w:val="22"/>
              </w:rPr>
            </w:pPr>
            <w:r w:rsidRPr="00FE5E82">
              <w:rPr>
                <w:sz w:val="22"/>
                <w:szCs w:val="22"/>
              </w:rPr>
              <w:t>Isolation</w:t>
            </w:r>
          </w:p>
        </w:tc>
        <w:tc>
          <w:tcPr>
            <w:tcW w:w="2950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BFBFBF" w:themeColor="background1" w:themeShade="BF"/>
              <w:right w:val="single" w:sz="12" w:space="0" w:color="auto"/>
            </w:tcBorders>
            <w:shd w:val="clear" w:color="auto" w:fill="auto"/>
            <w:vAlign w:val="center"/>
          </w:tcPr>
          <w:p w14:paraId="36E2589D" w14:textId="61DD4BB2" w:rsidR="00201483" w:rsidRPr="00940B45" w:rsidRDefault="00201483" w:rsidP="00F55870">
            <w:pPr>
              <w:rPr>
                <w:rFonts w:cs="Arial"/>
                <w:sz w:val="22"/>
                <w:szCs w:val="18"/>
              </w:rPr>
            </w:pPr>
            <w:permStart w:id="1967344634" w:edGrp="everyone"/>
            <w:permEnd w:id="1967344634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246E54D4" w14:textId="77777777" w:rsidR="00201483" w:rsidRDefault="00201483" w:rsidP="00F55870">
            <w:pPr>
              <w:ind w:left="993" w:hanging="993"/>
            </w:pPr>
          </w:p>
        </w:tc>
      </w:tr>
      <w:tr w:rsidR="00201483" w14:paraId="595BC1C7" w14:textId="77777777" w:rsidTr="00F55870">
        <w:trPr>
          <w:trHeight w:val="210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5C646784" w14:textId="77777777" w:rsidR="00201483" w:rsidRPr="00FE608E" w:rsidRDefault="0020148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417F6" w14:textId="77777777" w:rsidR="00201483" w:rsidRPr="00FE5E82" w:rsidRDefault="00201483" w:rsidP="00F55870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950" w:type="pct"/>
            <w:gridSpan w:val="4"/>
            <w:tcBorders>
              <w:top w:val="single" w:sz="8" w:space="0" w:color="BFBFBF" w:themeColor="background1" w:themeShade="BF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77E626" w14:textId="77777777" w:rsidR="00201483" w:rsidRPr="00940B45" w:rsidRDefault="00201483" w:rsidP="00F55870">
            <w:pPr>
              <w:rPr>
                <w:rFonts w:cs="Arial"/>
                <w:sz w:val="22"/>
                <w:szCs w:val="18"/>
              </w:rPr>
            </w:pPr>
            <w:permStart w:id="203778952" w:edGrp="everyone"/>
            <w:permEnd w:id="203778952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39C518F8" w14:textId="77777777" w:rsidR="00201483" w:rsidRDefault="00201483" w:rsidP="00F55870">
            <w:pPr>
              <w:ind w:left="993" w:hanging="993"/>
            </w:pPr>
          </w:p>
        </w:tc>
      </w:tr>
      <w:tr w:rsidR="00201483" w14:paraId="6E8005C4" w14:textId="77777777" w:rsidTr="00F55870">
        <w:trPr>
          <w:trHeight w:val="210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041E9E4E" w14:textId="77777777" w:rsidR="00201483" w:rsidRPr="00FE608E" w:rsidRDefault="0020148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BC744" w14:textId="5878CD10" w:rsidR="00201483" w:rsidRPr="00FE5E82" w:rsidRDefault="00201483" w:rsidP="00F55870">
            <w:pPr>
              <w:jc w:val="left"/>
              <w:rPr>
                <w:sz w:val="22"/>
                <w:szCs w:val="22"/>
              </w:rPr>
            </w:pPr>
            <w:r w:rsidRPr="00FE5E82">
              <w:rPr>
                <w:sz w:val="22"/>
                <w:szCs w:val="22"/>
              </w:rPr>
              <w:t>Engineering</w:t>
            </w:r>
          </w:p>
        </w:tc>
        <w:tc>
          <w:tcPr>
            <w:tcW w:w="2950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BFBFBF" w:themeColor="background1" w:themeShade="BF"/>
              <w:right w:val="single" w:sz="12" w:space="0" w:color="auto"/>
            </w:tcBorders>
            <w:shd w:val="clear" w:color="auto" w:fill="auto"/>
            <w:vAlign w:val="center"/>
          </w:tcPr>
          <w:p w14:paraId="4A0846A2" w14:textId="01ADD46B" w:rsidR="00201483" w:rsidRPr="00940B45" w:rsidRDefault="00201483" w:rsidP="00F55870">
            <w:pPr>
              <w:rPr>
                <w:rFonts w:cs="Arial"/>
                <w:sz w:val="22"/>
                <w:szCs w:val="18"/>
              </w:rPr>
            </w:pPr>
            <w:permStart w:id="1015028068" w:edGrp="everyone"/>
            <w:permEnd w:id="1015028068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3A8A80E8" w14:textId="77777777" w:rsidR="00201483" w:rsidRDefault="00201483" w:rsidP="00F55870">
            <w:pPr>
              <w:ind w:left="993" w:hanging="993"/>
            </w:pPr>
          </w:p>
        </w:tc>
      </w:tr>
      <w:tr w:rsidR="00201483" w14:paraId="4BC0C001" w14:textId="77777777" w:rsidTr="00F55870">
        <w:trPr>
          <w:trHeight w:val="210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3C44AD40" w14:textId="77777777" w:rsidR="00201483" w:rsidRPr="00FE608E" w:rsidRDefault="0020148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753AE" w14:textId="77777777" w:rsidR="00201483" w:rsidRPr="00FE5E82" w:rsidRDefault="00201483" w:rsidP="00F55870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950" w:type="pct"/>
            <w:gridSpan w:val="4"/>
            <w:tcBorders>
              <w:top w:val="single" w:sz="8" w:space="0" w:color="BFBFBF" w:themeColor="background1" w:themeShade="BF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121579" w14:textId="04BABDCE" w:rsidR="00201483" w:rsidRPr="00940B45" w:rsidRDefault="00201483" w:rsidP="00F55870">
            <w:pPr>
              <w:rPr>
                <w:rFonts w:cs="Arial"/>
                <w:sz w:val="22"/>
                <w:szCs w:val="18"/>
              </w:rPr>
            </w:pPr>
            <w:permStart w:id="1839008931" w:edGrp="everyone"/>
            <w:permEnd w:id="1839008931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0DCEA5F1" w14:textId="77777777" w:rsidR="00201483" w:rsidRDefault="00201483" w:rsidP="00F55870">
            <w:pPr>
              <w:ind w:left="993" w:hanging="993"/>
            </w:pPr>
          </w:p>
        </w:tc>
      </w:tr>
      <w:tr w:rsidR="00201483" w14:paraId="31A1FB51" w14:textId="77777777" w:rsidTr="00F55870">
        <w:trPr>
          <w:trHeight w:val="210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406A26F7" w14:textId="77777777" w:rsidR="00201483" w:rsidRPr="00FE608E" w:rsidRDefault="0020148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 w:val="restar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65A7D3" w14:textId="550929CF" w:rsidR="00201483" w:rsidRPr="00FE5E82" w:rsidRDefault="00201483" w:rsidP="00F55870">
            <w:pPr>
              <w:jc w:val="left"/>
              <w:rPr>
                <w:sz w:val="22"/>
                <w:szCs w:val="22"/>
              </w:rPr>
            </w:pPr>
            <w:r w:rsidRPr="00FE5E82">
              <w:rPr>
                <w:sz w:val="22"/>
                <w:szCs w:val="22"/>
              </w:rPr>
              <w:t>Administrative or PPE</w:t>
            </w:r>
          </w:p>
        </w:tc>
        <w:tc>
          <w:tcPr>
            <w:tcW w:w="295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BFBFBF" w:themeColor="background1" w:themeShade="BF"/>
              <w:right w:val="single" w:sz="12" w:space="0" w:color="auto"/>
            </w:tcBorders>
            <w:shd w:val="clear" w:color="auto" w:fill="auto"/>
            <w:vAlign w:val="center"/>
          </w:tcPr>
          <w:p w14:paraId="2DE4182E" w14:textId="0B102C68" w:rsidR="00201483" w:rsidRPr="00940B45" w:rsidRDefault="00201483" w:rsidP="00F55870">
            <w:pPr>
              <w:rPr>
                <w:rFonts w:cs="Arial"/>
                <w:sz w:val="22"/>
                <w:szCs w:val="18"/>
              </w:rPr>
            </w:pPr>
            <w:permStart w:id="1084963161" w:edGrp="everyone"/>
            <w:permEnd w:id="1084963161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22805DFA" w14:textId="77777777" w:rsidR="00201483" w:rsidRDefault="00201483" w:rsidP="00F55870">
            <w:pPr>
              <w:ind w:left="993" w:hanging="993"/>
            </w:pPr>
          </w:p>
        </w:tc>
      </w:tr>
      <w:tr w:rsidR="00201483" w14:paraId="682B3538" w14:textId="77777777" w:rsidTr="00F55870">
        <w:trPr>
          <w:trHeight w:val="210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18F8755B" w14:textId="77777777" w:rsidR="00201483" w:rsidRPr="00FE608E" w:rsidRDefault="0020148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BAD60A" w14:textId="77777777" w:rsidR="00201483" w:rsidRPr="00011939" w:rsidRDefault="00201483" w:rsidP="00F55870">
            <w:pPr>
              <w:rPr>
                <w:vanish/>
                <w:sz w:val="22"/>
                <w:szCs w:val="22"/>
              </w:rPr>
            </w:pPr>
          </w:p>
        </w:tc>
        <w:tc>
          <w:tcPr>
            <w:tcW w:w="2950" w:type="pct"/>
            <w:gridSpan w:val="4"/>
            <w:tcBorders>
              <w:top w:val="single" w:sz="8" w:space="0" w:color="BFBFBF" w:themeColor="background1" w:themeShade="BF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B1F707" w14:textId="06844E78" w:rsidR="00201483" w:rsidRPr="00940B45" w:rsidRDefault="00201483" w:rsidP="00F55870">
            <w:pPr>
              <w:rPr>
                <w:rFonts w:cs="Arial"/>
                <w:sz w:val="22"/>
                <w:szCs w:val="18"/>
              </w:rPr>
            </w:pPr>
            <w:permStart w:id="1220288602" w:edGrp="everyone"/>
            <w:permEnd w:id="1220288602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365EA6A1" w14:textId="77777777" w:rsidR="00201483" w:rsidRDefault="00201483" w:rsidP="00F55870">
            <w:pPr>
              <w:ind w:left="993" w:hanging="993"/>
            </w:pPr>
          </w:p>
        </w:tc>
      </w:tr>
      <w:tr w:rsidR="00201483" w14:paraId="1F9A78F2" w14:textId="77777777" w:rsidTr="00F55870">
        <w:trPr>
          <w:trHeight w:val="278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0D4830C3" w14:textId="77777777" w:rsidR="00201483" w:rsidRPr="00FE608E" w:rsidRDefault="0020148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370EC" w14:textId="4CD61DD7" w:rsidR="00201483" w:rsidRPr="003160EB" w:rsidRDefault="00201483" w:rsidP="00F55870">
            <w:pPr>
              <w:jc w:val="left"/>
              <w:rPr>
                <w:sz w:val="22"/>
                <w:szCs w:val="22"/>
              </w:rPr>
            </w:pPr>
            <w:r w:rsidRPr="003160EB">
              <w:rPr>
                <w:sz w:val="22"/>
                <w:szCs w:val="22"/>
              </w:rPr>
              <w:t>Preferred control option</w:t>
            </w:r>
          </w:p>
        </w:tc>
        <w:tc>
          <w:tcPr>
            <w:tcW w:w="2950" w:type="pct"/>
            <w:gridSpan w:val="4"/>
            <w:tcBorders>
              <w:top w:val="single" w:sz="12" w:space="0" w:color="auto"/>
              <w:left w:val="single" w:sz="4" w:space="0" w:color="auto"/>
              <w:bottom w:val="single" w:sz="8" w:space="0" w:color="BFBFBF" w:themeColor="background1" w:themeShade="BF"/>
              <w:right w:val="single" w:sz="12" w:space="0" w:color="auto"/>
            </w:tcBorders>
            <w:shd w:val="clear" w:color="auto" w:fill="auto"/>
            <w:vAlign w:val="center"/>
          </w:tcPr>
          <w:p w14:paraId="3E8FDD89" w14:textId="1CC2FAC3" w:rsidR="00201483" w:rsidRPr="00940B45" w:rsidRDefault="00201483" w:rsidP="00F55870">
            <w:pPr>
              <w:rPr>
                <w:rFonts w:cs="Arial"/>
                <w:sz w:val="22"/>
                <w:szCs w:val="18"/>
              </w:rPr>
            </w:pPr>
            <w:permStart w:id="307104551" w:edGrp="everyone"/>
            <w:permEnd w:id="307104551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30329568" w14:textId="77777777" w:rsidR="00201483" w:rsidRDefault="00201483" w:rsidP="00F55870">
            <w:pPr>
              <w:ind w:left="993" w:hanging="993"/>
            </w:pPr>
          </w:p>
        </w:tc>
      </w:tr>
      <w:tr w:rsidR="00201483" w14:paraId="750867C1" w14:textId="77777777" w:rsidTr="00F55870">
        <w:trPr>
          <w:trHeight w:val="277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3DED5581" w14:textId="77777777" w:rsidR="00201483" w:rsidRPr="00FE608E" w:rsidRDefault="00201483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60ECD" w14:textId="77777777" w:rsidR="00201483" w:rsidRDefault="00201483" w:rsidP="00F55870">
            <w:pPr>
              <w:jc w:val="left"/>
              <w:rPr>
                <w:vanish/>
              </w:rPr>
            </w:pPr>
          </w:p>
        </w:tc>
        <w:tc>
          <w:tcPr>
            <w:tcW w:w="2950" w:type="pct"/>
            <w:gridSpan w:val="4"/>
            <w:tcBorders>
              <w:top w:val="single" w:sz="8" w:space="0" w:color="BFBFBF" w:themeColor="background1" w:themeShade="BF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A2BF9C" w14:textId="7F1ABB01" w:rsidR="00201483" w:rsidRPr="00940B45" w:rsidRDefault="00201483" w:rsidP="00F55870">
            <w:pPr>
              <w:rPr>
                <w:rFonts w:cs="Arial"/>
                <w:sz w:val="22"/>
                <w:szCs w:val="18"/>
              </w:rPr>
            </w:pPr>
            <w:permStart w:id="1829597787" w:edGrp="everyone"/>
            <w:permEnd w:id="1829597787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449DCE84" w14:textId="77777777" w:rsidR="00201483" w:rsidRDefault="00201483" w:rsidP="00F55870">
            <w:pPr>
              <w:ind w:left="993" w:hanging="993"/>
            </w:pPr>
          </w:p>
        </w:tc>
      </w:tr>
      <w:tr w:rsidR="00011939" w14:paraId="230BEA18" w14:textId="77777777" w:rsidTr="00F5587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C37147" w14:textId="77777777" w:rsidR="00011939" w:rsidRPr="00FE608E" w:rsidRDefault="00011939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5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A07494" w14:textId="36C591F3" w:rsidR="00011939" w:rsidRPr="00011939" w:rsidRDefault="00011939" w:rsidP="00F55870">
            <w:pPr>
              <w:rPr>
                <w:b/>
                <w:bCs/>
                <w:sz w:val="22"/>
                <w:szCs w:val="22"/>
              </w:rPr>
            </w:pPr>
            <w:r w:rsidRPr="00011939">
              <w:rPr>
                <w:b/>
                <w:bCs/>
                <w:sz w:val="22"/>
                <w:szCs w:val="22"/>
              </w:rPr>
              <w:t>Implementation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A5070A" w14:textId="77777777" w:rsidR="00011939" w:rsidRDefault="00011939" w:rsidP="00F55870">
            <w:pPr>
              <w:ind w:left="993" w:hanging="993"/>
            </w:pPr>
          </w:p>
        </w:tc>
      </w:tr>
      <w:tr w:rsidR="00011939" w14:paraId="445AEF02" w14:textId="77777777" w:rsidTr="00F5587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205DEF" w14:textId="77777777" w:rsidR="00011939" w:rsidRPr="00FE608E" w:rsidRDefault="00011939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04AAD" w14:textId="63D4F741" w:rsidR="00011939" w:rsidRPr="00FE5E82" w:rsidRDefault="00011939" w:rsidP="00F55870">
            <w:pPr>
              <w:rPr>
                <w:sz w:val="22"/>
                <w:szCs w:val="22"/>
              </w:rPr>
            </w:pPr>
            <w:r w:rsidRPr="00FE5E82">
              <w:rPr>
                <w:sz w:val="22"/>
                <w:szCs w:val="22"/>
              </w:rPr>
              <w:t>Associated activities</w:t>
            </w:r>
          </w:p>
        </w:tc>
        <w:tc>
          <w:tcPr>
            <w:tcW w:w="98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6F0616" w14:textId="013306F8" w:rsidR="00011939" w:rsidRPr="00011939" w:rsidRDefault="00011939" w:rsidP="00F55870">
            <w:pPr>
              <w:rPr>
                <w:sz w:val="22"/>
                <w:szCs w:val="22"/>
              </w:rPr>
            </w:pPr>
            <w:r w:rsidRPr="00011939">
              <w:rPr>
                <w:sz w:val="22"/>
                <w:szCs w:val="22"/>
              </w:rPr>
              <w:t>Resources required</w:t>
            </w:r>
          </w:p>
        </w:tc>
        <w:tc>
          <w:tcPr>
            <w:tcW w:w="98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496212" w14:textId="331EAA3B" w:rsidR="00011939" w:rsidRPr="00011939" w:rsidRDefault="00011939" w:rsidP="00F55870">
            <w:pPr>
              <w:rPr>
                <w:sz w:val="22"/>
                <w:szCs w:val="22"/>
              </w:rPr>
            </w:pPr>
            <w:r w:rsidRPr="00011939">
              <w:rPr>
                <w:sz w:val="22"/>
                <w:szCs w:val="22"/>
              </w:rPr>
              <w:t>Person/s responsible</w:t>
            </w:r>
          </w:p>
        </w:tc>
        <w:tc>
          <w:tcPr>
            <w:tcW w:w="9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FDB92C" w14:textId="490984FB" w:rsidR="00011939" w:rsidRPr="00011939" w:rsidRDefault="00011939" w:rsidP="00F55870">
            <w:pPr>
              <w:rPr>
                <w:sz w:val="22"/>
                <w:szCs w:val="22"/>
              </w:rPr>
            </w:pPr>
            <w:r w:rsidRPr="00011939">
              <w:rPr>
                <w:sz w:val="22"/>
                <w:szCs w:val="22"/>
              </w:rPr>
              <w:t>Sign off and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B59D29" w14:textId="77777777" w:rsidR="00011939" w:rsidRDefault="00011939" w:rsidP="00F55870">
            <w:pPr>
              <w:ind w:left="993" w:hanging="993"/>
            </w:pPr>
          </w:p>
        </w:tc>
      </w:tr>
      <w:tr w:rsidR="00011939" w14:paraId="62718C58" w14:textId="77777777" w:rsidTr="00F55870">
        <w:trPr>
          <w:trHeight w:val="22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608D0B" w14:textId="77777777" w:rsidR="00011939" w:rsidRPr="00FE608E" w:rsidRDefault="00011939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FC188" w14:textId="2F416683" w:rsidR="00011939" w:rsidRPr="00940B45" w:rsidRDefault="00011939" w:rsidP="00A73322">
            <w:pPr>
              <w:jc w:val="left"/>
              <w:rPr>
                <w:rFonts w:cs="Arial"/>
                <w:sz w:val="22"/>
                <w:szCs w:val="18"/>
              </w:rPr>
            </w:pPr>
            <w:permStart w:id="1290679671" w:edGrp="everyone"/>
            <w:permEnd w:id="1290679671"/>
          </w:p>
        </w:tc>
        <w:tc>
          <w:tcPr>
            <w:tcW w:w="98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802C6A" w14:textId="53C908CE" w:rsidR="00011939" w:rsidRPr="00940B45" w:rsidRDefault="00011939" w:rsidP="00F55870">
            <w:pPr>
              <w:rPr>
                <w:rFonts w:cs="Arial"/>
                <w:sz w:val="22"/>
                <w:szCs w:val="18"/>
              </w:rPr>
            </w:pPr>
            <w:permStart w:id="662701226" w:edGrp="everyone"/>
            <w:permEnd w:id="662701226"/>
          </w:p>
        </w:tc>
        <w:tc>
          <w:tcPr>
            <w:tcW w:w="98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34A637" w14:textId="0A74C12E" w:rsidR="00011939" w:rsidRPr="00940B45" w:rsidRDefault="00011939" w:rsidP="00F55870">
            <w:pPr>
              <w:rPr>
                <w:rFonts w:cs="Arial"/>
                <w:sz w:val="22"/>
                <w:szCs w:val="18"/>
              </w:rPr>
            </w:pPr>
            <w:permStart w:id="700012694" w:edGrp="everyone"/>
            <w:permEnd w:id="700012694"/>
          </w:p>
        </w:tc>
        <w:tc>
          <w:tcPr>
            <w:tcW w:w="9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D95F4C" w14:textId="77777777" w:rsidR="00011939" w:rsidRPr="00940B45" w:rsidRDefault="00011939" w:rsidP="00F55870">
            <w:pPr>
              <w:rPr>
                <w:rFonts w:cs="Arial"/>
                <w:sz w:val="22"/>
                <w:szCs w:val="18"/>
              </w:rPr>
            </w:pPr>
            <w:permStart w:id="1759860794" w:edGrp="everyone"/>
            <w:permEnd w:id="17598607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29E637" w14:textId="77777777" w:rsidR="00011939" w:rsidRDefault="00011939" w:rsidP="00F55870">
            <w:pPr>
              <w:ind w:left="993" w:hanging="993"/>
            </w:pPr>
          </w:p>
        </w:tc>
      </w:tr>
      <w:tr w:rsidR="00011939" w14:paraId="7177C459" w14:textId="77777777" w:rsidTr="00F55870">
        <w:trPr>
          <w:trHeight w:val="22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835C12" w14:textId="77777777" w:rsidR="00011939" w:rsidRPr="00FE608E" w:rsidRDefault="00011939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FCCB1" w14:textId="6263AADD" w:rsidR="00011939" w:rsidRPr="00940B45" w:rsidRDefault="00011939" w:rsidP="00F55870">
            <w:pPr>
              <w:rPr>
                <w:rFonts w:cs="Arial"/>
                <w:sz w:val="22"/>
                <w:szCs w:val="18"/>
              </w:rPr>
            </w:pPr>
            <w:permStart w:id="1694126678" w:edGrp="everyone"/>
            <w:permEnd w:id="1694126678"/>
          </w:p>
        </w:tc>
        <w:tc>
          <w:tcPr>
            <w:tcW w:w="98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0C9E4F" w14:textId="77777777" w:rsidR="00011939" w:rsidRPr="00940B45" w:rsidRDefault="00011939" w:rsidP="00F55870">
            <w:pPr>
              <w:rPr>
                <w:rFonts w:cs="Arial"/>
                <w:sz w:val="22"/>
                <w:szCs w:val="18"/>
              </w:rPr>
            </w:pPr>
            <w:permStart w:id="660436453" w:edGrp="everyone"/>
            <w:permEnd w:id="660436453"/>
          </w:p>
        </w:tc>
        <w:tc>
          <w:tcPr>
            <w:tcW w:w="98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2207C7" w14:textId="77777777" w:rsidR="00011939" w:rsidRPr="00940B45" w:rsidRDefault="00011939" w:rsidP="00F55870">
            <w:pPr>
              <w:rPr>
                <w:rFonts w:cs="Arial"/>
                <w:sz w:val="22"/>
                <w:szCs w:val="18"/>
              </w:rPr>
            </w:pPr>
            <w:permStart w:id="475269040" w:edGrp="everyone"/>
            <w:permEnd w:id="475269040"/>
          </w:p>
        </w:tc>
        <w:tc>
          <w:tcPr>
            <w:tcW w:w="9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913747" w14:textId="77777777" w:rsidR="00011939" w:rsidRPr="00940B45" w:rsidRDefault="00011939" w:rsidP="00F55870">
            <w:pPr>
              <w:rPr>
                <w:rFonts w:cs="Arial"/>
                <w:sz w:val="22"/>
                <w:szCs w:val="18"/>
              </w:rPr>
            </w:pPr>
            <w:permStart w:id="958748929" w:edGrp="everyone"/>
            <w:permEnd w:id="9587489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02A4C4" w14:textId="77777777" w:rsidR="00011939" w:rsidRDefault="00011939" w:rsidP="00F55870">
            <w:pPr>
              <w:ind w:left="993" w:hanging="993"/>
            </w:pPr>
          </w:p>
        </w:tc>
      </w:tr>
      <w:tr w:rsidR="00011939" w14:paraId="11077206" w14:textId="77777777" w:rsidTr="00200912">
        <w:trPr>
          <w:trHeight w:val="22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B8F4EB" w14:textId="77777777" w:rsidR="00011939" w:rsidRPr="00FE608E" w:rsidRDefault="00011939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5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A52C" w14:textId="77777777" w:rsidR="00011939" w:rsidRPr="00940B45" w:rsidRDefault="00011939" w:rsidP="00F55870">
            <w:pPr>
              <w:rPr>
                <w:rFonts w:cs="Arial"/>
                <w:sz w:val="22"/>
                <w:szCs w:val="18"/>
              </w:rPr>
            </w:pPr>
            <w:permStart w:id="408054511" w:edGrp="everyone"/>
            <w:permEnd w:id="408054511"/>
          </w:p>
        </w:tc>
        <w:tc>
          <w:tcPr>
            <w:tcW w:w="98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0585F7" w14:textId="77777777" w:rsidR="00011939" w:rsidRPr="00940B45" w:rsidRDefault="00011939" w:rsidP="00F55870">
            <w:pPr>
              <w:rPr>
                <w:rFonts w:cs="Arial"/>
                <w:sz w:val="22"/>
                <w:szCs w:val="18"/>
              </w:rPr>
            </w:pPr>
            <w:permStart w:id="416956026" w:edGrp="everyone"/>
            <w:permEnd w:id="416956026"/>
          </w:p>
        </w:tc>
        <w:tc>
          <w:tcPr>
            <w:tcW w:w="98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F12DAD" w14:textId="77777777" w:rsidR="00011939" w:rsidRPr="00940B45" w:rsidRDefault="00011939" w:rsidP="00F55870">
            <w:pPr>
              <w:rPr>
                <w:rFonts w:cs="Arial"/>
                <w:sz w:val="22"/>
                <w:szCs w:val="18"/>
              </w:rPr>
            </w:pPr>
            <w:permStart w:id="897800779" w:edGrp="everyone"/>
            <w:permEnd w:id="897800779"/>
          </w:p>
        </w:tc>
        <w:tc>
          <w:tcPr>
            <w:tcW w:w="9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71EA43" w14:textId="77777777" w:rsidR="00011939" w:rsidRPr="00940B45" w:rsidRDefault="00011939" w:rsidP="00F55870">
            <w:pPr>
              <w:rPr>
                <w:rFonts w:cs="Arial"/>
                <w:sz w:val="22"/>
                <w:szCs w:val="18"/>
              </w:rPr>
            </w:pPr>
            <w:permStart w:id="1965193947" w:edGrp="everyone"/>
            <w:permEnd w:id="19651939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34F0D2" w14:textId="77777777" w:rsidR="00011939" w:rsidRDefault="00011939" w:rsidP="00F55870">
            <w:pPr>
              <w:ind w:left="993" w:hanging="993"/>
            </w:pPr>
          </w:p>
        </w:tc>
      </w:tr>
      <w:tr w:rsidR="00F55870" w14:paraId="0D4F7EE3" w14:textId="77777777" w:rsidTr="00200912">
        <w:trPr>
          <w:trHeight w:val="283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E83288" w14:textId="77777777" w:rsidR="00F55870" w:rsidRPr="00FE608E" w:rsidRDefault="00F55870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5" w:type="pct"/>
            <w:gridSpan w:val="5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5CF87E7A" w14:textId="5E1BA501" w:rsidR="00F55870" w:rsidRPr="00FE5E82" w:rsidRDefault="00F55870" w:rsidP="00F55870">
            <w:pPr>
              <w:rPr>
                <w:b/>
                <w:bCs/>
              </w:rPr>
            </w:pPr>
            <w:r w:rsidRPr="00FE5E82">
              <w:rPr>
                <w:b/>
                <w:bCs/>
              </w:rPr>
              <w:t xml:space="preserve">Review     </w:t>
            </w:r>
            <w:r w:rsidR="003160EB">
              <w:rPr>
                <w:b/>
                <w:bCs/>
              </w:rPr>
              <w:t xml:space="preserve">                                         </w:t>
            </w:r>
            <w:r w:rsidRPr="00FE5E82">
              <w:rPr>
                <w:b/>
                <w:bCs/>
              </w:rPr>
              <w:t xml:space="preserve"> Scheduled review date:</w:t>
            </w:r>
            <w:r w:rsidR="00AA18F6">
              <w:rPr>
                <w:b/>
                <w:bCs/>
              </w:rPr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18FA84" w14:textId="77777777" w:rsidR="00F55870" w:rsidRDefault="00F55870" w:rsidP="00F55870">
            <w:pPr>
              <w:ind w:left="993" w:hanging="993"/>
            </w:pPr>
          </w:p>
        </w:tc>
      </w:tr>
      <w:tr w:rsidR="00F55870" w14:paraId="705B1897" w14:textId="77777777" w:rsidTr="00200912">
        <w:trPr>
          <w:trHeight w:val="22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DA36CE" w14:textId="77777777" w:rsidR="00F55870" w:rsidRPr="00FE608E" w:rsidRDefault="00F55870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5" w:type="pct"/>
            <w:gridSpan w:val="5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036011" w14:textId="5A62704C" w:rsidR="00F55870" w:rsidRPr="00FE5E82" w:rsidRDefault="00F55870" w:rsidP="00F55870">
            <w:r w:rsidRPr="00FE5E82">
              <w:rPr>
                <w:sz w:val="22"/>
                <w:szCs w:val="22"/>
              </w:rPr>
              <w:t>Are control measures in place?</w:t>
            </w:r>
            <w:r w:rsidR="00AA18F6">
              <w:rPr>
                <w:sz w:val="22"/>
                <w:szCs w:val="22"/>
              </w:rPr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8953A8" w14:textId="77777777" w:rsidR="00F55870" w:rsidRDefault="00F55870" w:rsidP="00F55870">
            <w:pPr>
              <w:ind w:left="993" w:hanging="993"/>
            </w:pPr>
          </w:p>
        </w:tc>
      </w:tr>
      <w:tr w:rsidR="00F55870" w14:paraId="3E18E964" w14:textId="77777777" w:rsidTr="00200912">
        <w:trPr>
          <w:trHeight w:val="22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D22B84" w14:textId="77777777" w:rsidR="00F55870" w:rsidRPr="00FE608E" w:rsidRDefault="00F55870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5" w:type="pct"/>
            <w:gridSpan w:val="5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C85C42" w14:textId="5585F435" w:rsidR="00F55870" w:rsidRDefault="00F55870" w:rsidP="00F55870">
            <w:r>
              <w:t>Are controls eliminating/minimising risk?</w:t>
            </w:r>
            <w:r w:rsidR="00AA18F6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880447" w14:textId="77777777" w:rsidR="00F55870" w:rsidRDefault="00F55870" w:rsidP="00F55870">
            <w:pPr>
              <w:ind w:left="993" w:hanging="993"/>
            </w:pPr>
          </w:p>
        </w:tc>
      </w:tr>
      <w:tr w:rsidR="00F55870" w14:paraId="45C8D683" w14:textId="77777777" w:rsidTr="00200912">
        <w:trPr>
          <w:trHeight w:val="22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02C79A" w14:textId="77777777" w:rsidR="00F55870" w:rsidRPr="00FE608E" w:rsidRDefault="00F55870" w:rsidP="00F5587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5" w:type="pct"/>
            <w:gridSpan w:val="5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916177" w14:textId="3B20CB04" w:rsidR="00F55870" w:rsidRDefault="00F55870" w:rsidP="00F55870">
            <w:r>
              <w:t>Are there any new problems with the risk?</w:t>
            </w:r>
            <w:r w:rsidR="00AA18F6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54F1B1" w14:textId="77777777" w:rsidR="00F55870" w:rsidRDefault="00F55870" w:rsidP="00F55870">
            <w:pPr>
              <w:ind w:left="993" w:hanging="993"/>
            </w:pPr>
          </w:p>
        </w:tc>
      </w:tr>
    </w:tbl>
    <w:p w14:paraId="5A4BDBE8" w14:textId="158DFF08" w:rsidR="00291643" w:rsidRDefault="00291643" w:rsidP="00742F26">
      <w:pPr>
        <w:rPr>
          <w:rFonts w:ascii="Arial" w:hAnsi="Arial" w:cs="Arial"/>
          <w:sz w:val="22"/>
          <w:szCs w:val="22"/>
        </w:rPr>
      </w:pPr>
    </w:p>
    <w:p w14:paraId="2A514546" w14:textId="6FBA34FD" w:rsidR="00C436A8" w:rsidRDefault="00C436A8" w:rsidP="00291643">
      <w:pPr>
        <w:rPr>
          <w:rFonts w:ascii="Arial" w:hAnsi="Arial" w:cs="Arial"/>
          <w:sz w:val="22"/>
          <w:szCs w:val="22"/>
        </w:rPr>
      </w:pPr>
    </w:p>
    <w:p w14:paraId="2107FCD9" w14:textId="007B3AC5" w:rsidR="00291643" w:rsidRPr="00830749" w:rsidRDefault="009F005D" w:rsidP="00291643">
      <w:pPr>
        <w:pStyle w:val="20TAQuestionNumber"/>
        <w:ind w:left="709" w:hanging="709"/>
      </w:pPr>
      <w:bookmarkStart w:id="12" w:name="_Ref89333993"/>
      <w:r>
        <w:t xml:space="preserve">How would </w:t>
      </w:r>
      <w:r w:rsidR="00380760">
        <w:t xml:space="preserve">you communicate the information collected in the previous question with your work team </w:t>
      </w:r>
      <w:r w:rsidR="00C1096A">
        <w:t>to</w:t>
      </w:r>
      <w:r w:rsidR="00380760">
        <w:t xml:space="preserve"> ensure worker </w:t>
      </w:r>
      <w:bookmarkEnd w:id="12"/>
      <w:r w:rsidR="00B9435B">
        <w:t>safety?</w:t>
      </w:r>
    </w:p>
    <w:p w14:paraId="4A7BC3A2" w14:textId="77777777" w:rsidR="00291643" w:rsidRPr="00830749" w:rsidRDefault="00291643" w:rsidP="0029164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91643" w:rsidRPr="00830749" w14:paraId="1913C9E0" w14:textId="77777777" w:rsidTr="00940B45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0CFD8A" w14:textId="77777777" w:rsidR="00291643" w:rsidRPr="001C4084" w:rsidRDefault="00291643" w:rsidP="006D72C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48E2" w14:textId="751EB1CF" w:rsidR="00291643" w:rsidRPr="001C4084" w:rsidRDefault="00291643" w:rsidP="006D72CE">
            <w:pPr>
              <w:rPr>
                <w:rFonts w:ascii="Arial" w:hAnsi="Arial" w:cs="Arial"/>
                <w:sz w:val="22"/>
                <w:szCs w:val="22"/>
              </w:rPr>
            </w:pPr>
            <w:permStart w:id="999313057" w:edGrp="everyone"/>
            <w:permEnd w:id="999313057"/>
          </w:p>
        </w:tc>
        <w:permStart w:id="6448852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63F751" w14:textId="77777777" w:rsidR="00291643" w:rsidRPr="00533511" w:rsidRDefault="00DF797F" w:rsidP="006D72C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041137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164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4885260"/>
          </w:p>
        </w:tc>
      </w:tr>
    </w:tbl>
    <w:p w14:paraId="27345BFC" w14:textId="77777777" w:rsidR="00291643" w:rsidRDefault="00291643" w:rsidP="00291643">
      <w:pPr>
        <w:rPr>
          <w:rFonts w:ascii="Arial" w:hAnsi="Arial" w:cs="Arial"/>
          <w:sz w:val="22"/>
          <w:szCs w:val="22"/>
        </w:rPr>
      </w:pPr>
    </w:p>
    <w:p w14:paraId="537DFAD5" w14:textId="77777777" w:rsidR="00446DCE" w:rsidRDefault="00446DCE" w:rsidP="00446DCE">
      <w:pPr>
        <w:rPr>
          <w:rFonts w:ascii="Arial" w:hAnsi="Arial" w:cs="Arial"/>
          <w:sz w:val="22"/>
          <w:szCs w:val="22"/>
        </w:rPr>
      </w:pPr>
    </w:p>
    <w:p w14:paraId="0049767B" w14:textId="77777777" w:rsidR="002B573C" w:rsidRDefault="00446DCE" w:rsidP="002B573C">
      <w:pPr>
        <w:pStyle w:val="20TAQuestionNumber"/>
        <w:ind w:left="709" w:hanging="709"/>
      </w:pPr>
      <w:bookmarkStart w:id="13" w:name="_Ref89338199"/>
      <w:r>
        <w:t xml:space="preserve">When discussing site safety with the team this morning, concerns were </w:t>
      </w:r>
      <w:r w:rsidRPr="002B573C">
        <w:t>shared around the ‘slips’ hazard when entering the site office.</w:t>
      </w:r>
      <w:bookmarkEnd w:id="13"/>
      <w:r w:rsidRPr="002B573C">
        <w:t xml:space="preserve"> </w:t>
      </w:r>
    </w:p>
    <w:p w14:paraId="75E323F2" w14:textId="77777777" w:rsidR="003160EB" w:rsidRDefault="00446DCE" w:rsidP="002B573C">
      <w:pPr>
        <w:pStyle w:val="20TAQuestionNumber"/>
        <w:numPr>
          <w:ilvl w:val="0"/>
          <w:numId w:val="0"/>
        </w:numPr>
        <w:ind w:left="709"/>
      </w:pPr>
      <w:r w:rsidRPr="002B573C">
        <w:t xml:space="preserve">The team suggested the consequence is a back injury which is quite serious, but the risk rating is only low. They are of the opinion that it should be medium or high risk. </w:t>
      </w:r>
    </w:p>
    <w:p w14:paraId="40DF5602" w14:textId="7D4D2316" w:rsidR="00446DCE" w:rsidRPr="002B573C" w:rsidRDefault="00446DCE" w:rsidP="002B573C">
      <w:pPr>
        <w:pStyle w:val="20TAQuestionNumber"/>
        <w:numPr>
          <w:ilvl w:val="0"/>
          <w:numId w:val="0"/>
        </w:numPr>
        <w:ind w:left="709"/>
      </w:pPr>
      <w:r w:rsidRPr="002B573C">
        <w:t xml:space="preserve">As per </w:t>
      </w:r>
      <w:r w:rsidR="00610347" w:rsidRPr="002B573C">
        <w:t>company</w:t>
      </w:r>
      <w:r w:rsidRPr="002B573C">
        <w:t xml:space="preserve"> procedure and legal requirement, </w:t>
      </w:r>
      <w:r w:rsidR="00610347" w:rsidRPr="002B573C">
        <w:t xml:space="preserve">you, as team leader must advise the WHS committee of this consultation, request a review and advise of </w:t>
      </w:r>
      <w:r w:rsidRPr="002B573C">
        <w:t>consultation outcomes.</w:t>
      </w:r>
      <w:r w:rsidR="002B573C" w:rsidRPr="002B573C">
        <w:t xml:space="preserve"> </w:t>
      </w:r>
      <w:r w:rsidR="009F005D">
        <w:t>H</w:t>
      </w:r>
      <w:r w:rsidR="002B573C" w:rsidRPr="002B573C">
        <w:t xml:space="preserve">ow </w:t>
      </w:r>
      <w:r w:rsidR="009F005D">
        <w:t xml:space="preserve">would </w:t>
      </w:r>
      <w:r w:rsidR="002B573C" w:rsidRPr="002B573C">
        <w:t>you go about this</w:t>
      </w:r>
      <w:r w:rsidR="009F005D">
        <w:t>?</w:t>
      </w:r>
    </w:p>
    <w:p w14:paraId="35DE27D6" w14:textId="2DBA830B" w:rsidR="00446DCE" w:rsidRDefault="00446DCE" w:rsidP="00446DC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46DCE" w:rsidRPr="00830749" w14:paraId="237DA235" w14:textId="77777777" w:rsidTr="00940B45">
        <w:trPr>
          <w:trHeight w:val="39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AAFE15" w14:textId="77777777" w:rsidR="00446DCE" w:rsidRPr="001C4084" w:rsidRDefault="00446DCE" w:rsidP="006D72C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2E18" w14:textId="36B4E581" w:rsidR="00446DCE" w:rsidRPr="001C4084" w:rsidRDefault="00446DCE" w:rsidP="006D72CE">
            <w:pPr>
              <w:rPr>
                <w:rFonts w:ascii="Arial" w:hAnsi="Arial" w:cs="Arial"/>
                <w:sz w:val="22"/>
                <w:szCs w:val="22"/>
              </w:rPr>
            </w:pPr>
            <w:permStart w:id="1629314563" w:edGrp="everyone"/>
            <w:permEnd w:id="1629314563"/>
          </w:p>
        </w:tc>
        <w:permStart w:id="193254067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0F069D" w14:textId="77777777" w:rsidR="00446DCE" w:rsidRPr="00533511" w:rsidRDefault="00DF797F" w:rsidP="006D72C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11010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46DC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32540674"/>
          </w:p>
        </w:tc>
      </w:tr>
    </w:tbl>
    <w:p w14:paraId="25C497AF" w14:textId="77777777" w:rsidR="00446DCE" w:rsidRDefault="00446DCE" w:rsidP="00446DCE">
      <w:pPr>
        <w:rPr>
          <w:rFonts w:ascii="Arial" w:hAnsi="Arial" w:cs="Arial"/>
          <w:sz w:val="22"/>
          <w:szCs w:val="22"/>
        </w:rPr>
      </w:pPr>
    </w:p>
    <w:p w14:paraId="01FBD28B" w14:textId="77777777" w:rsidR="00446DCE" w:rsidRPr="00AA40C0" w:rsidRDefault="00446DCE" w:rsidP="00446DCE">
      <w:pPr>
        <w:jc w:val="left"/>
        <w:rPr>
          <w:rFonts w:ascii="Arial" w:hAnsi="Arial"/>
          <w:bCs/>
          <w:sz w:val="22"/>
          <w:szCs w:val="22"/>
        </w:rPr>
      </w:pPr>
    </w:p>
    <w:p w14:paraId="31C17B23" w14:textId="0A228F24" w:rsidR="00B42AA9" w:rsidRPr="00830749" w:rsidRDefault="00B42AA9" w:rsidP="00B42AA9">
      <w:pPr>
        <w:pStyle w:val="20TAQuestionNumber"/>
        <w:ind w:left="709" w:hanging="709"/>
      </w:pPr>
      <w:bookmarkStart w:id="14" w:name="_Ref89338212"/>
      <w:r>
        <w:t>Workplace procedures require that you send an email to the WHS committee to ensure your request for a review of the team findings relating to slip hazard at the site office is received in writing. Complete the email below with your request.</w:t>
      </w:r>
      <w:bookmarkEnd w:id="14"/>
    </w:p>
    <w:p w14:paraId="669DB4D2" w14:textId="495AF928" w:rsidR="00B42AA9" w:rsidRPr="00830749" w:rsidRDefault="00B42AA9" w:rsidP="00B42A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3"/>
        <w:gridCol w:w="7330"/>
        <w:gridCol w:w="609"/>
      </w:tblGrid>
      <w:tr w:rsidR="00002ADF" w14:paraId="38A0A4DB" w14:textId="77777777" w:rsidTr="00E2411F">
        <w:trPr>
          <w:trHeight w:val="7483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B2EC497" w14:textId="2BB2F375" w:rsidR="00B42AA9" w:rsidRDefault="00B42AA9" w:rsidP="00DD0EC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085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B43947B" w14:textId="7988AB0E" w:rsidR="00B42AA9" w:rsidRDefault="00002ADF" w:rsidP="00DD0ECA">
            <w:pPr>
              <w:pStyle w:val="TableHeading"/>
              <w:framePr w:hSpace="0" w:wrap="auto" w:vAnchor="margin" w:hAnchor="text" w:yAlign="inline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BA95A9A" wp14:editId="13F14AFB">
                  <wp:extent cx="4514850" cy="558165"/>
                  <wp:effectExtent l="0" t="0" r="190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0" cy="558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6B1951" w14:textId="395CC6CB" w:rsidR="00002ADF" w:rsidRDefault="00DD0ECA" w:rsidP="00DD0ECA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26ED7287" wp14:editId="68AD6D02">
                  <wp:simplePos x="0" y="0"/>
                  <wp:positionH relativeFrom="column">
                    <wp:posOffset>-1821</wp:posOffset>
                  </wp:positionH>
                  <wp:positionV relativeFrom="paragraph">
                    <wp:posOffset>30600</wp:posOffset>
                  </wp:positionV>
                  <wp:extent cx="4514850" cy="4454442"/>
                  <wp:effectExtent l="0" t="0" r="0" b="381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32748"/>
                          <a:stretch/>
                        </pic:blipFill>
                        <pic:spPr bwMode="auto">
                          <a:xfrm>
                            <a:off x="0" y="0"/>
                            <a:ext cx="4544836" cy="44840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ACBEB0" w14:textId="1589ACB2" w:rsidR="00002ADF" w:rsidRPr="00002ADF" w:rsidRDefault="00290CAF" w:rsidP="00DD0ECA"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01808BA" wp14:editId="688EC24C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1221105</wp:posOffset>
                      </wp:positionV>
                      <wp:extent cx="4613910" cy="2495550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3910" cy="24955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073BFE5" w14:textId="6E7CEC45" w:rsidR="00C841AA" w:rsidRPr="00940B45" w:rsidRDefault="00C841AA" w:rsidP="00940B45">
                                  <w:pPr>
                                    <w:pStyle w:val="22TAHiddenWrittenResponse"/>
                                  </w:pPr>
                                  <w:permStart w:id="126164219" w:edGrp="everyone"/>
                                  <w:permEnd w:id="12616421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0" rIns="3600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1808B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left:0;text-align:left;margin-left:-3.05pt;margin-top:96.15pt;width:363.3pt;height:19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" filled="f" stroked="f" strokeweight=".5pt">
                      <v:textbox inset="2mm,0,1mm,0">
                        <w:txbxContent>
                          <w:p w14:paraId="5073BFE5" w14:textId="6E7CEC45" w:rsidR="00C841AA" w:rsidRPr="00940B45" w:rsidRDefault="00C841AA" w:rsidP="00940B45">
                            <w:pPr>
                              <w:pStyle w:val="22TAHiddenWrittenResponse"/>
                            </w:pPr>
                            <w:permStart w:id="126164219" w:edGrp="everyone"/>
                            <w:permEnd w:id="12616421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2411F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8207" behindDoc="0" locked="0" layoutInCell="1" allowOverlap="1" wp14:anchorId="6FD281A0" wp14:editId="1E4A7107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3174101</wp:posOffset>
                      </wp:positionV>
                      <wp:extent cx="758825" cy="267335"/>
                      <wp:effectExtent l="0" t="0" r="3175" b="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8825" cy="2673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CFF5E2" id="Rectangle 13" o:spid="_x0000_s1026" style="position:absolute;margin-left:-2.75pt;margin-top:249.95pt;width:59.75pt;height:21.05pt;z-index:25167820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" fillcolor="white [3212]" stroked="f" strokeweight="2pt"/>
                  </w:pict>
                </mc:Fallback>
              </mc:AlternateContent>
            </w:r>
            <w:r w:rsidR="00E2411F" w:rsidRPr="00E2411F"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80768" behindDoc="0" locked="0" layoutInCell="1" allowOverlap="1" wp14:anchorId="036570DD" wp14:editId="6E86D629">
                  <wp:simplePos x="0" y="0"/>
                  <wp:positionH relativeFrom="column">
                    <wp:posOffset>-44186</wp:posOffset>
                  </wp:positionH>
                  <wp:positionV relativeFrom="paragraph">
                    <wp:posOffset>3720465</wp:posOffset>
                  </wp:positionV>
                  <wp:extent cx="793115" cy="26162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115" cy="26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78A5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5648" behindDoc="1" locked="0" layoutInCell="1" allowOverlap="1" wp14:anchorId="08088DAA" wp14:editId="41277D48">
                      <wp:simplePos x="0" y="0"/>
                      <wp:positionH relativeFrom="column">
                        <wp:posOffset>202565</wp:posOffset>
                      </wp:positionH>
                      <wp:positionV relativeFrom="paragraph">
                        <wp:posOffset>1564005</wp:posOffset>
                      </wp:positionV>
                      <wp:extent cx="2360930" cy="1404620"/>
                      <wp:effectExtent l="0" t="0" r="23495" b="1587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id w:val="568603642"/>
                                    <w:temporary/>
                                    <w:showingPlcHdr/>
                                    <w15:appearance w15:val="hidden"/>
                                  </w:sdtPr>
                                  <w:sdtEndPr/>
                                  <w:sdtContent>
                                    <w:p w14:paraId="5CB6B4A5" w14:textId="77777777" w:rsidR="005078A5" w:rsidRDefault="005078A5">
                                      <w:r>
                                        <w:t>[Grab your reader’s attention with a great quote from the document or use this space to emphasize a key point. To place this text box anywhere on the page, just drag it.]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8088DAA" id="Text Box 2" o:spid="_x0000_s1027" type="#_x0000_t202" style="position:absolute;left:0;text-align:left;margin-left:15.95pt;margin-top:123.15pt;width:185.9pt;height:110.6pt;z-index:-2516408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V0cFQIAACg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">
                      <v:textbox style="mso-fit-shape-to-text:t">
                        <w:txbxContent>
                          <w:sdt>
                            <w:sdtPr>
                              <w:id w:val="568603642"/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5CB6B4A5" w14:textId="77777777" w:rsidR="005078A5" w:rsidRDefault="005078A5">
                                <w:r>
                                  <w:t>[Grab your reader’s attention with a great quote from the document or use this space to emphasize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</w:pict>
                </mc:Fallback>
              </mc:AlternateContent>
            </w:r>
          </w:p>
        </w:tc>
        <w:permStart w:id="1370443849" w:edGrp="everyone"/>
        <w:tc>
          <w:tcPr>
            <w:tcW w:w="339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21C0960" w14:textId="77777777" w:rsidR="00B42AA9" w:rsidRPr="00533511" w:rsidRDefault="00DF797F" w:rsidP="00DD0EC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992481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42AA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70443849"/>
          </w:p>
        </w:tc>
      </w:tr>
      <w:tr w:rsidR="00002ADF" w14:paraId="1EEBE42F" w14:textId="77777777" w:rsidTr="00E2411F">
        <w:trPr>
          <w:trHeight w:val="547"/>
          <w:hidden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FB6B8E" w14:textId="77777777" w:rsidR="00B42AA9" w:rsidRPr="00FE608E" w:rsidRDefault="00B42AA9" w:rsidP="00DD0EC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85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447F70" w14:textId="77777777" w:rsidR="00B42AA9" w:rsidRDefault="00B42AA9" w:rsidP="00DD0ECA">
            <w:pPr>
              <w:jc w:val="center"/>
            </w:pPr>
          </w:p>
        </w:tc>
        <w:tc>
          <w:tcPr>
            <w:tcW w:w="33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D9C1C8" w14:textId="77777777" w:rsidR="00B42AA9" w:rsidRDefault="00B42AA9" w:rsidP="00DD0ECA">
            <w:pPr>
              <w:ind w:left="993" w:hanging="993"/>
            </w:pPr>
          </w:p>
        </w:tc>
      </w:tr>
    </w:tbl>
    <w:p w14:paraId="4D5E95F5" w14:textId="47C19E0A" w:rsidR="00B42AA9" w:rsidRDefault="00B42AA9" w:rsidP="00B42AA9">
      <w:pPr>
        <w:rPr>
          <w:rFonts w:ascii="Arial" w:hAnsi="Arial" w:cs="Arial"/>
          <w:sz w:val="22"/>
          <w:szCs w:val="22"/>
        </w:rPr>
      </w:pPr>
    </w:p>
    <w:p w14:paraId="69696C22" w14:textId="73D9723D" w:rsidR="006028E3" w:rsidRDefault="006028E3" w:rsidP="00B42AA9">
      <w:pPr>
        <w:rPr>
          <w:rFonts w:ascii="Arial" w:hAnsi="Arial" w:cs="Arial"/>
          <w:sz w:val="22"/>
          <w:szCs w:val="22"/>
        </w:rPr>
      </w:pPr>
    </w:p>
    <w:p w14:paraId="78008059" w14:textId="1F8078C4" w:rsidR="006028E3" w:rsidRDefault="006028E3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62A4B1F" w14:textId="70C38FCA" w:rsidR="005078A5" w:rsidRPr="005078A5" w:rsidRDefault="005078A5" w:rsidP="005078A5">
      <w:pPr>
        <w:pStyle w:val="20TAQuestionNumber"/>
        <w:numPr>
          <w:ilvl w:val="0"/>
          <w:numId w:val="0"/>
        </w:numPr>
        <w:rPr>
          <w:i/>
          <w:iCs/>
        </w:rPr>
      </w:pPr>
      <w:bookmarkStart w:id="15" w:name="_Hlk89336320"/>
      <w:r>
        <w:rPr>
          <w:i/>
          <w:iCs/>
        </w:rPr>
        <w:t>You have received the</w:t>
      </w:r>
      <w:r w:rsidR="00550311" w:rsidRPr="006028E3">
        <w:rPr>
          <w:i/>
          <w:iCs/>
        </w:rPr>
        <w:t xml:space="preserve"> </w:t>
      </w:r>
      <w:r w:rsidR="006028E3" w:rsidRPr="006028E3">
        <w:rPr>
          <w:i/>
          <w:iCs/>
        </w:rPr>
        <w:t>following email in response to your email</w:t>
      </w:r>
      <w:r w:rsidR="006028E3">
        <w:rPr>
          <w:i/>
          <w:iCs/>
        </w:rPr>
        <w:t xml:space="preserve"> to the WHS committee.</w:t>
      </w:r>
      <w:r w:rsidR="00550311" w:rsidRPr="006028E3">
        <w:rPr>
          <w:i/>
          <w:iCs/>
        </w:rPr>
        <w:t xml:space="preserve"> </w:t>
      </w:r>
      <w:bookmarkEnd w:id="15"/>
      <w:r>
        <w:rPr>
          <w:i/>
          <w:iCs/>
        </w:rPr>
        <w:t xml:space="preserve">Read this to respond to </w:t>
      </w:r>
      <w:r>
        <w:rPr>
          <w:i/>
          <w:iCs/>
        </w:rPr>
        <w:fldChar w:fldCharType="begin"/>
      </w:r>
      <w:r>
        <w:rPr>
          <w:i/>
          <w:iCs/>
        </w:rPr>
        <w:instrText xml:space="preserve"> REF _Ref89337024 \r \h </w:instrText>
      </w:r>
      <w:r>
        <w:rPr>
          <w:i/>
          <w:iCs/>
        </w:rPr>
      </w:r>
      <w:r>
        <w:rPr>
          <w:i/>
          <w:iCs/>
        </w:rPr>
        <w:fldChar w:fldCharType="separate"/>
      </w:r>
      <w:r w:rsidR="004A57AA">
        <w:rPr>
          <w:i/>
          <w:iCs/>
        </w:rPr>
        <w:t xml:space="preserve">Q12. </w:t>
      </w:r>
      <w:r>
        <w:rPr>
          <w:i/>
          <w:iCs/>
        </w:rPr>
        <w:fldChar w:fldCharType="end"/>
      </w:r>
    </w:p>
    <w:p w14:paraId="4CF1FE81" w14:textId="60E78B0A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78E1F478" w14:textId="57DA57F9" w:rsidR="00AA40C0" w:rsidRDefault="005078A5" w:rsidP="00B115D7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6E6DCA2A" wp14:editId="6172D66A">
            <wp:extent cx="5727986" cy="3733441"/>
            <wp:effectExtent l="19050" t="19050" r="25400" b="19685"/>
            <wp:docPr id="27" name="Picture 2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text, application, email&#10;&#10;Description automatically generated"/>
                    <pic:cNvPicPr/>
                  </pic:nvPicPr>
                  <pic:blipFill rotWithShape="1">
                    <a:blip r:embed="rId18"/>
                    <a:srcRect l="-790" t="1345" b="1545"/>
                    <a:stretch/>
                  </pic:blipFill>
                  <pic:spPr bwMode="auto">
                    <a:xfrm>
                      <a:off x="0" y="0"/>
                      <a:ext cx="5771370" cy="376171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4099EB" w14:textId="4C2F66B7" w:rsidR="00AA40C0" w:rsidRPr="00E11DD5" w:rsidRDefault="00AA40C0" w:rsidP="00B115D7">
      <w:pPr>
        <w:rPr>
          <w:rFonts w:ascii="Arial" w:hAnsi="Arial" w:cs="Arial"/>
          <w:sz w:val="18"/>
          <w:szCs w:val="18"/>
        </w:rPr>
      </w:pPr>
    </w:p>
    <w:p w14:paraId="0539BA5B" w14:textId="77777777" w:rsidR="005078A5" w:rsidRPr="00E11DD5" w:rsidRDefault="005078A5" w:rsidP="005078A5">
      <w:pPr>
        <w:rPr>
          <w:rFonts w:ascii="Arial" w:hAnsi="Arial" w:cs="Arial"/>
          <w:sz w:val="18"/>
          <w:szCs w:val="18"/>
        </w:rPr>
      </w:pPr>
    </w:p>
    <w:p w14:paraId="12AEF8DF" w14:textId="0EC6A523" w:rsidR="005078A5" w:rsidRPr="00006033" w:rsidRDefault="005078A5" w:rsidP="007319F5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6" w:name="_Ref89337024"/>
      <w:r>
        <w:t xml:space="preserve">Write a memo for the notice board to all team members </w:t>
      </w:r>
      <w:r w:rsidR="00093438">
        <w:t>about</w:t>
      </w:r>
      <w:r>
        <w:t xml:space="preserve"> contacting you regarding their agreement to the changes mentioned.</w:t>
      </w:r>
      <w:bookmarkEnd w:id="16"/>
    </w:p>
    <w:p w14:paraId="5D8E453F" w14:textId="0C972EDE" w:rsidR="005078A5" w:rsidRPr="00006033" w:rsidRDefault="005078A5" w:rsidP="005078A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91"/>
        <w:gridCol w:w="7268"/>
        <w:gridCol w:w="610"/>
      </w:tblGrid>
      <w:tr w:rsidR="005078A5" w14:paraId="66AFAF4B" w14:textId="77777777" w:rsidTr="00E11DD5">
        <w:tc>
          <w:tcPr>
            <w:tcW w:w="608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603719B" w14:textId="77777777" w:rsidR="005078A5" w:rsidRDefault="005078A5" w:rsidP="00E11DD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0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346ABFD" w14:textId="0B9BD1B9" w:rsidR="005078A5" w:rsidRPr="005078A5" w:rsidRDefault="005078A5" w:rsidP="00E11DD5">
            <w:pPr>
              <w:pStyle w:val="TableHeading"/>
              <w:framePr w:hSpace="0" w:wrap="auto" w:vAnchor="margin" w:hAnchor="text" w:yAlign="inline"/>
              <w:rPr>
                <w:b/>
                <w:bCs/>
              </w:rPr>
            </w:pPr>
            <w:r w:rsidRPr="005078A5">
              <w:rPr>
                <w:b/>
                <w:bCs/>
              </w:rPr>
              <w:t>Memo</w:t>
            </w:r>
          </w:p>
        </w:tc>
        <w:permStart w:id="269102146" w:edGrp="everyone"/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940D172" w14:textId="77777777" w:rsidR="005078A5" w:rsidRPr="00533511" w:rsidRDefault="00DF797F" w:rsidP="00E11DD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26896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78A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9102146"/>
          </w:p>
        </w:tc>
      </w:tr>
      <w:tr w:rsidR="005078A5" w14:paraId="07B51315" w14:textId="77777777" w:rsidTr="00E11DD5">
        <w:trPr>
          <w:trHeight w:val="2268"/>
          <w:hidden/>
        </w:trPr>
        <w:tc>
          <w:tcPr>
            <w:tcW w:w="608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E4C8E1" w14:textId="77777777" w:rsidR="005078A5" w:rsidRPr="00FE608E" w:rsidRDefault="005078A5" w:rsidP="00E11DD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666574A" w14:textId="7D99118C" w:rsidR="007319F5" w:rsidRPr="00CC552D" w:rsidRDefault="007319F5" w:rsidP="00940B45">
            <w:pPr>
              <w:pStyle w:val="22TAHiddenWrittenResponse"/>
            </w:pPr>
            <w:permStart w:id="750615230" w:edGrp="everyone"/>
            <w:permEnd w:id="750615230"/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2F614F" w14:textId="77777777" w:rsidR="005078A5" w:rsidRDefault="005078A5" w:rsidP="00E11DD5">
            <w:pPr>
              <w:ind w:left="993" w:hanging="993"/>
            </w:pPr>
          </w:p>
        </w:tc>
      </w:tr>
      <w:tr w:rsidR="005078A5" w14:paraId="0C3A25E5" w14:textId="77777777" w:rsidTr="00E11DD5">
        <w:trPr>
          <w:trHeight w:val="2721"/>
          <w:hidden/>
        </w:trPr>
        <w:tc>
          <w:tcPr>
            <w:tcW w:w="608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A9B803" w14:textId="77777777" w:rsidR="005078A5" w:rsidRPr="00FE608E" w:rsidRDefault="005078A5" w:rsidP="00E11DD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4052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60A4E3" w14:textId="3392EA67" w:rsidR="005078A5" w:rsidRPr="002B35CB" w:rsidRDefault="005078A5" w:rsidP="00E11DD5">
            <w:pPr>
              <w:jc w:val="center"/>
              <w:rPr>
                <w:vanish/>
                <w:color w:val="1F497D" w:themeColor="text2"/>
              </w:rPr>
            </w:pP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A23E3B" w14:textId="77777777" w:rsidR="005078A5" w:rsidRDefault="005078A5" w:rsidP="00E11DD5">
            <w:pPr>
              <w:ind w:left="993" w:hanging="993"/>
            </w:pPr>
          </w:p>
        </w:tc>
      </w:tr>
    </w:tbl>
    <w:p w14:paraId="22D2232C" w14:textId="33916430" w:rsidR="007319F5" w:rsidRPr="00E11DD5" w:rsidRDefault="007319F5" w:rsidP="007319F5">
      <w:pPr>
        <w:rPr>
          <w:rFonts w:ascii="Arial" w:hAnsi="Arial" w:cs="Arial"/>
          <w:sz w:val="20"/>
        </w:rPr>
      </w:pPr>
    </w:p>
    <w:p w14:paraId="6BBD5E26" w14:textId="328C6C38" w:rsidR="002C2AAD" w:rsidRPr="002C2AAD" w:rsidRDefault="002C2AAD" w:rsidP="007319F5">
      <w:pPr>
        <w:rPr>
          <w:rFonts w:ascii="Arial" w:hAnsi="Arial" w:cs="Arial"/>
          <w:b/>
          <w:bCs/>
          <w:i/>
          <w:iCs/>
          <w:szCs w:val="24"/>
        </w:rPr>
      </w:pPr>
      <w:r w:rsidRPr="002C2AAD">
        <w:rPr>
          <w:rFonts w:ascii="Arial" w:hAnsi="Arial" w:cs="Arial"/>
          <w:b/>
          <w:bCs/>
          <w:i/>
          <w:iCs/>
          <w:szCs w:val="24"/>
        </w:rPr>
        <w:t>You have collected all responses and calculated 85% of the workers agree with the changes to be made to the risk rating for slips at the site office. It has also been suggested that non-slip flooring be implemented to address the concerns.</w:t>
      </w:r>
    </w:p>
    <w:p w14:paraId="3E1825F4" w14:textId="77777777" w:rsidR="002C2AAD" w:rsidRDefault="002C2AAD" w:rsidP="007319F5">
      <w:pPr>
        <w:rPr>
          <w:rFonts w:ascii="Arial" w:hAnsi="Arial" w:cs="Arial"/>
          <w:sz w:val="22"/>
          <w:szCs w:val="22"/>
        </w:rPr>
      </w:pPr>
    </w:p>
    <w:p w14:paraId="31283244" w14:textId="00B99AE3" w:rsidR="007319F5" w:rsidRPr="007319F5" w:rsidRDefault="002C2AAD" w:rsidP="007319F5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7" w:name="_Ref89340063"/>
      <w:r>
        <w:t xml:space="preserve">How will you communicate the results and the recommendations in a way to meet </w:t>
      </w:r>
      <w:r w:rsidR="006A4D02">
        <w:t xml:space="preserve">workplace </w:t>
      </w:r>
      <w:r>
        <w:t xml:space="preserve">reporting and recording </w:t>
      </w:r>
      <w:bookmarkEnd w:id="17"/>
      <w:r w:rsidR="009F319E">
        <w:t>requirements?</w:t>
      </w:r>
    </w:p>
    <w:p w14:paraId="041704FB" w14:textId="77777777" w:rsidR="007319F5" w:rsidRDefault="007319F5" w:rsidP="007319F5">
      <w:pPr>
        <w:pStyle w:val="20TAQuestionNumber"/>
        <w:numPr>
          <w:ilvl w:val="0"/>
          <w:numId w:val="0"/>
        </w:numPr>
        <w:ind w:left="709"/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319F5" w:rsidRPr="00830749" w14:paraId="24749B2A" w14:textId="77777777" w:rsidTr="00CC552D">
        <w:trPr>
          <w:trHeight w:val="39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1D2900" w14:textId="77777777" w:rsidR="007319F5" w:rsidRPr="001C4084" w:rsidRDefault="007319F5" w:rsidP="006D72C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ADE15" w14:textId="56375054" w:rsidR="007319F5" w:rsidRPr="001C4084" w:rsidRDefault="007319F5" w:rsidP="006D72CE">
            <w:pPr>
              <w:rPr>
                <w:rFonts w:ascii="Arial" w:hAnsi="Arial" w:cs="Arial"/>
                <w:sz w:val="22"/>
                <w:szCs w:val="22"/>
              </w:rPr>
            </w:pPr>
            <w:permStart w:id="621891493" w:edGrp="everyone"/>
            <w:permEnd w:id="621891493"/>
          </w:p>
        </w:tc>
        <w:permStart w:id="41664095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E6B9D9" w14:textId="77777777" w:rsidR="007319F5" w:rsidRPr="00533511" w:rsidRDefault="00DF797F" w:rsidP="006D72C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24174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319F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6640958"/>
          </w:p>
        </w:tc>
      </w:tr>
    </w:tbl>
    <w:p w14:paraId="2871724D" w14:textId="7ACFBE89" w:rsidR="007319F5" w:rsidRDefault="007319F5" w:rsidP="007319F5">
      <w:pPr>
        <w:rPr>
          <w:rFonts w:ascii="Arial" w:hAnsi="Arial" w:cs="Arial"/>
          <w:sz w:val="22"/>
          <w:szCs w:val="22"/>
        </w:rPr>
      </w:pPr>
    </w:p>
    <w:p w14:paraId="0ECD87FB" w14:textId="77777777" w:rsidR="00E00B8A" w:rsidRDefault="00E00B8A" w:rsidP="007319F5">
      <w:pPr>
        <w:rPr>
          <w:rFonts w:ascii="Arial" w:hAnsi="Arial" w:cs="Arial"/>
          <w:sz w:val="22"/>
          <w:szCs w:val="22"/>
        </w:rPr>
      </w:pPr>
    </w:p>
    <w:p w14:paraId="6ABC9435" w14:textId="662447F3" w:rsidR="00042F60" w:rsidRDefault="00E00B8A" w:rsidP="00E00B8A">
      <w:pPr>
        <w:pStyle w:val="20TAQuestionNumber"/>
        <w:ind w:left="709" w:hanging="709"/>
      </w:pPr>
      <w:bookmarkStart w:id="18" w:name="_Ref89345512"/>
      <w:r>
        <w:t>Considering safety training</w:t>
      </w:r>
      <w:r w:rsidR="003160EB">
        <w:t xml:space="preserve"> held at your workplace</w:t>
      </w:r>
      <w:r>
        <w:t>, what methods would you apply to train relevant workers in the following?</w:t>
      </w:r>
      <w:bookmarkEnd w:id="18"/>
    </w:p>
    <w:p w14:paraId="0010A3F9" w14:textId="1F54D41C" w:rsidR="00042F60" w:rsidRPr="00E00B8A" w:rsidRDefault="00042F60" w:rsidP="00E00B8A">
      <w:pPr>
        <w:pStyle w:val="20TAQuestionNumber"/>
        <w:numPr>
          <w:ilvl w:val="0"/>
          <w:numId w:val="0"/>
        </w:numPr>
        <w:ind w:left="360" w:hanging="360"/>
        <w:rPr>
          <w:sz w:val="22"/>
          <w:szCs w:val="22"/>
        </w:rPr>
      </w:pPr>
    </w:p>
    <w:tbl>
      <w:tblPr>
        <w:tblW w:w="9413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11"/>
        <w:gridCol w:w="7478"/>
        <w:gridCol w:w="624"/>
      </w:tblGrid>
      <w:tr w:rsidR="00042F60" w:rsidRPr="00830749" w14:paraId="7323F918" w14:textId="77777777" w:rsidTr="00CC552D">
        <w:trPr>
          <w:trHeight w:val="5839"/>
        </w:trPr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4B4194" w14:textId="77777777" w:rsidR="00042F60" w:rsidRDefault="00042F60" w:rsidP="006D72CE">
            <w:pPr>
              <w:pStyle w:val="AnswerHeading"/>
            </w:pPr>
            <w:r w:rsidRPr="001C4084">
              <w:t>Answer</w:t>
            </w:r>
          </w:p>
          <w:p w14:paraId="53C98065" w14:textId="77777777" w:rsidR="00E00B8A" w:rsidRDefault="00E00B8A" w:rsidP="00E00B8A">
            <w:pPr>
              <w:pStyle w:val="AnswerHead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First aid</w:t>
            </w:r>
          </w:p>
          <w:p w14:paraId="2F39106E" w14:textId="393CA433" w:rsidR="00E00B8A" w:rsidRDefault="00E00B8A" w:rsidP="00E00B8A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6674148A" w14:textId="77777777" w:rsidR="00D028AB" w:rsidRDefault="00D028AB" w:rsidP="00E00B8A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438062AC" w14:textId="77777777" w:rsidR="00D028AB" w:rsidRDefault="00D028AB" w:rsidP="00E00B8A">
            <w:pPr>
              <w:pStyle w:val="AnswerHead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Drug use and work</w:t>
            </w:r>
          </w:p>
          <w:p w14:paraId="2023B46E" w14:textId="77777777" w:rsidR="00D028AB" w:rsidRDefault="00D028AB" w:rsidP="00E00B8A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76B683F8" w14:textId="77777777" w:rsidR="00D028AB" w:rsidRPr="0093507E" w:rsidRDefault="00D028AB" w:rsidP="00E00B8A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01FF2A1C" w14:textId="77777777" w:rsidR="00D028AB" w:rsidRDefault="00D028AB" w:rsidP="00E00B8A">
            <w:pPr>
              <w:pStyle w:val="AnswerHead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Manual handling</w:t>
            </w:r>
          </w:p>
          <w:p w14:paraId="64B6069F" w14:textId="77777777" w:rsidR="00D028AB" w:rsidRDefault="00D028AB" w:rsidP="00E00B8A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5C8BAF3A" w14:textId="77777777" w:rsidR="00D028AB" w:rsidRDefault="00D028AB" w:rsidP="00E00B8A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1AAC487B" w14:textId="77777777" w:rsidR="00D028AB" w:rsidRPr="0093507E" w:rsidRDefault="00D028AB" w:rsidP="00E00B8A">
            <w:pPr>
              <w:pStyle w:val="AnswerHeading"/>
              <w:jc w:val="right"/>
            </w:pPr>
          </w:p>
          <w:p w14:paraId="09665ECD" w14:textId="77777777" w:rsidR="00D427A2" w:rsidRDefault="00D028AB" w:rsidP="00E00B8A">
            <w:pPr>
              <w:pStyle w:val="AnswerHead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SDS</w:t>
            </w:r>
          </w:p>
          <w:p w14:paraId="24C7479B" w14:textId="77777777" w:rsidR="00D427A2" w:rsidRDefault="00D427A2" w:rsidP="00E00B8A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5D2202B5" w14:textId="77777777" w:rsidR="00D427A2" w:rsidRPr="0093507E" w:rsidRDefault="00D427A2" w:rsidP="00E00B8A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1C41406A" w14:textId="77777777" w:rsidR="00D427A2" w:rsidRDefault="00D427A2" w:rsidP="00E00B8A">
            <w:pPr>
              <w:pStyle w:val="AnswerHead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Emergency</w:t>
            </w:r>
          </w:p>
          <w:p w14:paraId="5CFBB7F6" w14:textId="77777777" w:rsidR="00E00B8A" w:rsidRDefault="00D427A2" w:rsidP="00E00B8A">
            <w:pPr>
              <w:pStyle w:val="AnswerHead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Procedure</w:t>
            </w:r>
            <w:r w:rsidR="00D028AB">
              <w:rPr>
                <w:sz w:val="20"/>
                <w:szCs w:val="20"/>
              </w:rPr>
              <w:t xml:space="preserve"> </w:t>
            </w:r>
          </w:p>
          <w:p w14:paraId="65F7D6C5" w14:textId="77777777" w:rsidR="00D427A2" w:rsidRPr="0093507E" w:rsidRDefault="00D427A2" w:rsidP="00E00B8A">
            <w:pPr>
              <w:pStyle w:val="AnswerHeading"/>
              <w:jc w:val="right"/>
              <w:rPr>
                <w:sz w:val="14"/>
                <w:szCs w:val="14"/>
              </w:rPr>
            </w:pPr>
          </w:p>
          <w:p w14:paraId="36EEC552" w14:textId="77777777" w:rsidR="00D427A2" w:rsidRPr="0093507E" w:rsidRDefault="00D427A2" w:rsidP="00E00B8A">
            <w:pPr>
              <w:pStyle w:val="AnswerHeading"/>
              <w:jc w:val="right"/>
              <w:rPr>
                <w:sz w:val="14"/>
                <w:szCs w:val="14"/>
              </w:rPr>
            </w:pPr>
          </w:p>
          <w:p w14:paraId="1709533C" w14:textId="77777777" w:rsidR="00D427A2" w:rsidRPr="0093507E" w:rsidRDefault="00D427A2" w:rsidP="00E00B8A">
            <w:pPr>
              <w:pStyle w:val="AnswerHeading"/>
              <w:jc w:val="right"/>
              <w:rPr>
                <w:sz w:val="16"/>
                <w:szCs w:val="16"/>
              </w:rPr>
            </w:pPr>
          </w:p>
          <w:p w14:paraId="4FA0CE93" w14:textId="77777777" w:rsidR="00D427A2" w:rsidRDefault="00D427A2" w:rsidP="00E00B8A">
            <w:pPr>
              <w:pStyle w:val="AnswerHead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Fatigue</w:t>
            </w:r>
          </w:p>
          <w:p w14:paraId="196F462D" w14:textId="3E9D8DC6" w:rsidR="00D427A2" w:rsidRPr="00E00B8A" w:rsidRDefault="00D427A2" w:rsidP="00E00B8A">
            <w:pPr>
              <w:pStyle w:val="AnswerHead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Managing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E119" w14:textId="5413031E" w:rsidR="00042F60" w:rsidRPr="001C4084" w:rsidRDefault="00042F60" w:rsidP="006D72CE">
            <w:pPr>
              <w:rPr>
                <w:rFonts w:ascii="Arial" w:hAnsi="Arial" w:cs="Arial"/>
                <w:sz w:val="22"/>
                <w:szCs w:val="22"/>
              </w:rPr>
            </w:pPr>
            <w:permStart w:id="1005791409" w:edGrp="everyone"/>
            <w:permEnd w:id="1005791409"/>
          </w:p>
        </w:tc>
        <w:permStart w:id="6411000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3F5EC8" w14:textId="77777777" w:rsidR="00042F60" w:rsidRPr="00533511" w:rsidRDefault="00DF797F" w:rsidP="006D72C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169284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2F6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1100087"/>
          </w:p>
        </w:tc>
      </w:tr>
    </w:tbl>
    <w:p w14:paraId="4617F0C6" w14:textId="77777777" w:rsidR="00042F60" w:rsidRDefault="00042F60" w:rsidP="00042F60">
      <w:pPr>
        <w:rPr>
          <w:rFonts w:ascii="Arial" w:hAnsi="Arial" w:cs="Arial"/>
          <w:sz w:val="22"/>
          <w:szCs w:val="22"/>
        </w:rPr>
      </w:pPr>
    </w:p>
    <w:p w14:paraId="3621C383" w14:textId="1F48E36D" w:rsidR="00D427A2" w:rsidRDefault="00D427A2" w:rsidP="00D427A2">
      <w:pPr>
        <w:rPr>
          <w:rFonts w:ascii="Arial" w:hAnsi="Arial" w:cs="Arial"/>
          <w:sz w:val="22"/>
          <w:szCs w:val="22"/>
        </w:rPr>
      </w:pPr>
    </w:p>
    <w:p w14:paraId="1291C649" w14:textId="5B6DC994" w:rsidR="00C436A8" w:rsidRPr="00C26EC4" w:rsidRDefault="00C436A8" w:rsidP="00C436A8">
      <w:pPr>
        <w:spacing w:before="100" w:beforeAutospacing="1" w:after="100" w:afterAutospacing="1"/>
        <w:outlineLvl w:val="0"/>
        <w:rPr>
          <w:rFonts w:ascii="Arial" w:hAnsi="Arial" w:cs="Arial"/>
          <w:b/>
          <w:bCs/>
          <w:spacing w:val="-2"/>
          <w:kern w:val="36"/>
          <w:sz w:val="22"/>
          <w:szCs w:val="22"/>
          <w:lang w:eastAsia="en-AU"/>
        </w:rPr>
      </w:pPr>
      <w:r w:rsidRPr="008B48D3">
        <w:rPr>
          <w:rFonts w:ascii="Arial" w:hAnsi="Arial" w:cs="Arial"/>
          <w:b/>
          <w:bCs/>
          <w:i/>
          <w:iCs/>
          <w:szCs w:val="24"/>
        </w:rPr>
        <w:t xml:space="preserve">Read the following </w:t>
      </w:r>
      <w:r>
        <w:rPr>
          <w:rFonts w:ascii="Arial" w:hAnsi="Arial" w:cs="Arial"/>
          <w:b/>
          <w:bCs/>
          <w:i/>
          <w:iCs/>
          <w:szCs w:val="24"/>
        </w:rPr>
        <w:t>team training record show</w:t>
      </w:r>
      <w:r w:rsidR="009F319E">
        <w:rPr>
          <w:rFonts w:ascii="Arial" w:hAnsi="Arial" w:cs="Arial"/>
          <w:b/>
          <w:bCs/>
          <w:i/>
          <w:iCs/>
          <w:szCs w:val="24"/>
        </w:rPr>
        <w:t>ing</w:t>
      </w:r>
      <w:r>
        <w:rPr>
          <w:rFonts w:ascii="Arial" w:hAnsi="Arial" w:cs="Arial"/>
          <w:b/>
          <w:bCs/>
          <w:i/>
          <w:iCs/>
          <w:szCs w:val="24"/>
        </w:rPr>
        <w:t xml:space="preserve"> training that </w:t>
      </w:r>
      <w:r w:rsidR="00026BB8">
        <w:rPr>
          <w:rFonts w:ascii="Arial" w:hAnsi="Arial" w:cs="Arial"/>
          <w:b/>
          <w:bCs/>
          <w:i/>
          <w:iCs/>
          <w:szCs w:val="24"/>
        </w:rPr>
        <w:t xml:space="preserve">new </w:t>
      </w:r>
      <w:r>
        <w:rPr>
          <w:rFonts w:ascii="Arial" w:hAnsi="Arial" w:cs="Arial"/>
          <w:b/>
          <w:bCs/>
          <w:i/>
          <w:iCs/>
          <w:szCs w:val="24"/>
        </w:rPr>
        <w:t>workers have received</w:t>
      </w:r>
      <w:r w:rsidR="00576BF1">
        <w:rPr>
          <w:rFonts w:ascii="Arial" w:hAnsi="Arial" w:cs="Arial"/>
          <w:b/>
          <w:bCs/>
          <w:i/>
          <w:iCs/>
          <w:szCs w:val="24"/>
        </w:rPr>
        <w:t>,</w:t>
      </w:r>
      <w:r>
        <w:rPr>
          <w:rFonts w:ascii="Arial" w:hAnsi="Arial" w:cs="Arial"/>
          <w:b/>
          <w:bCs/>
          <w:i/>
          <w:iCs/>
          <w:szCs w:val="24"/>
        </w:rPr>
        <w:t xml:space="preserve"> to respond to </w:t>
      </w:r>
      <w:r w:rsidR="00026BB8">
        <w:rPr>
          <w:rFonts w:ascii="Arial" w:hAnsi="Arial" w:cs="Arial"/>
          <w:b/>
          <w:bCs/>
          <w:i/>
          <w:iCs/>
          <w:szCs w:val="24"/>
        </w:rPr>
        <w:fldChar w:fldCharType="begin"/>
      </w:r>
      <w:r w:rsidR="00026BB8">
        <w:rPr>
          <w:rFonts w:ascii="Arial" w:hAnsi="Arial" w:cs="Arial"/>
          <w:b/>
          <w:bCs/>
          <w:i/>
          <w:iCs/>
          <w:szCs w:val="24"/>
        </w:rPr>
        <w:instrText xml:space="preserve"> REF _Ref89346646 \r \h </w:instrText>
      </w:r>
      <w:r w:rsidR="00026BB8">
        <w:rPr>
          <w:rFonts w:ascii="Arial" w:hAnsi="Arial" w:cs="Arial"/>
          <w:b/>
          <w:bCs/>
          <w:i/>
          <w:iCs/>
          <w:szCs w:val="24"/>
        </w:rPr>
      </w:r>
      <w:r w:rsidR="00026BB8">
        <w:rPr>
          <w:rFonts w:ascii="Arial" w:hAnsi="Arial" w:cs="Arial"/>
          <w:b/>
          <w:bCs/>
          <w:i/>
          <w:iCs/>
          <w:szCs w:val="24"/>
        </w:rPr>
        <w:fldChar w:fldCharType="separate"/>
      </w:r>
      <w:r w:rsidR="004A57AA">
        <w:rPr>
          <w:rFonts w:ascii="Arial" w:hAnsi="Arial" w:cs="Arial"/>
          <w:b/>
          <w:bCs/>
          <w:i/>
          <w:iCs/>
          <w:szCs w:val="24"/>
        </w:rPr>
        <w:t xml:space="preserve">Q15. </w:t>
      </w:r>
      <w:r w:rsidR="00026BB8">
        <w:rPr>
          <w:rFonts w:ascii="Arial" w:hAnsi="Arial" w:cs="Arial"/>
          <w:b/>
          <w:bCs/>
          <w:i/>
          <w:iCs/>
          <w:szCs w:val="24"/>
        </w:rPr>
        <w:fldChar w:fldCharType="end"/>
      </w:r>
      <w:r w:rsidR="004D7875">
        <w:rPr>
          <w:rFonts w:ascii="Arial" w:hAnsi="Arial" w:cs="Arial"/>
          <w:b/>
          <w:bCs/>
          <w:i/>
          <w:iCs/>
          <w:szCs w:val="24"/>
        </w:rPr>
        <w:t xml:space="preserve">and </w:t>
      </w:r>
      <w:r w:rsidR="004D7875">
        <w:rPr>
          <w:rFonts w:ascii="Arial" w:hAnsi="Arial" w:cs="Arial"/>
          <w:b/>
          <w:bCs/>
          <w:i/>
          <w:iCs/>
          <w:szCs w:val="24"/>
        </w:rPr>
        <w:fldChar w:fldCharType="begin"/>
      </w:r>
      <w:r w:rsidR="004D7875">
        <w:rPr>
          <w:rFonts w:ascii="Arial" w:hAnsi="Arial" w:cs="Arial"/>
          <w:b/>
          <w:bCs/>
          <w:i/>
          <w:iCs/>
          <w:szCs w:val="24"/>
        </w:rPr>
        <w:instrText xml:space="preserve"> REF _Ref89348652 \r \h </w:instrText>
      </w:r>
      <w:r w:rsidR="004D7875">
        <w:rPr>
          <w:rFonts w:ascii="Arial" w:hAnsi="Arial" w:cs="Arial"/>
          <w:b/>
          <w:bCs/>
          <w:i/>
          <w:iCs/>
          <w:szCs w:val="24"/>
        </w:rPr>
      </w:r>
      <w:r w:rsidR="004D7875">
        <w:rPr>
          <w:rFonts w:ascii="Arial" w:hAnsi="Arial" w:cs="Arial"/>
          <w:b/>
          <w:bCs/>
          <w:i/>
          <w:iCs/>
          <w:szCs w:val="24"/>
        </w:rPr>
        <w:fldChar w:fldCharType="separate"/>
      </w:r>
      <w:r w:rsidR="004A57AA">
        <w:rPr>
          <w:rFonts w:ascii="Arial" w:hAnsi="Arial" w:cs="Arial"/>
          <w:b/>
          <w:bCs/>
          <w:i/>
          <w:iCs/>
          <w:szCs w:val="24"/>
        </w:rPr>
        <w:t xml:space="preserve">Q16. </w:t>
      </w:r>
      <w:r w:rsidR="004D7875">
        <w:rPr>
          <w:rFonts w:ascii="Arial" w:hAnsi="Arial" w:cs="Arial"/>
          <w:b/>
          <w:bCs/>
          <w:i/>
          <w:iCs/>
          <w:szCs w:val="24"/>
        </w:rPr>
        <w:fldChar w:fldCharType="end"/>
      </w:r>
    </w:p>
    <w:tbl>
      <w:tblPr>
        <w:tblStyle w:val="TableGrid1"/>
        <w:tblW w:w="8338" w:type="dxa"/>
        <w:tblInd w:w="-5" w:type="dxa"/>
        <w:tblLook w:val="04A0" w:firstRow="1" w:lastRow="0" w:firstColumn="1" w:lastColumn="0" w:noHBand="0" w:noVBand="1"/>
      </w:tblPr>
      <w:tblGrid>
        <w:gridCol w:w="1700"/>
        <w:gridCol w:w="1336"/>
        <w:gridCol w:w="1326"/>
        <w:gridCol w:w="1326"/>
        <w:gridCol w:w="1326"/>
        <w:gridCol w:w="1324"/>
      </w:tblGrid>
      <w:tr w:rsidR="00026BB8" w:rsidRPr="00026BB8" w14:paraId="119FED4E" w14:textId="77777777" w:rsidTr="00D912E8">
        <w:trPr>
          <w:trHeight w:val="735"/>
        </w:trPr>
        <w:tc>
          <w:tcPr>
            <w:tcW w:w="1700" w:type="dxa"/>
            <w:shd w:val="clear" w:color="auto" w:fill="D9D9D9"/>
            <w:vAlign w:val="center"/>
          </w:tcPr>
          <w:p w14:paraId="327870DC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6BB8">
              <w:rPr>
                <w:rFonts w:ascii="Arial" w:hAnsi="Arial" w:cs="Arial"/>
                <w:b/>
                <w:bCs/>
                <w:sz w:val="18"/>
                <w:szCs w:val="18"/>
              </w:rPr>
              <w:t>Team member</w:t>
            </w:r>
          </w:p>
        </w:tc>
        <w:tc>
          <w:tcPr>
            <w:tcW w:w="1336" w:type="dxa"/>
            <w:shd w:val="clear" w:color="auto" w:fill="D9D9D9"/>
            <w:vAlign w:val="center"/>
          </w:tcPr>
          <w:p w14:paraId="518E6716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6BB8">
              <w:rPr>
                <w:rFonts w:ascii="Arial" w:hAnsi="Arial" w:cs="Arial"/>
                <w:b/>
                <w:bCs/>
                <w:sz w:val="18"/>
                <w:szCs w:val="18"/>
              </w:rPr>
              <w:t>General Construction Induction training (White Card)</w:t>
            </w:r>
          </w:p>
        </w:tc>
        <w:tc>
          <w:tcPr>
            <w:tcW w:w="1326" w:type="dxa"/>
            <w:shd w:val="clear" w:color="auto" w:fill="D9D9D9"/>
            <w:vAlign w:val="center"/>
          </w:tcPr>
          <w:p w14:paraId="5F15958D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6BB8">
              <w:rPr>
                <w:rFonts w:ascii="Arial" w:hAnsi="Arial" w:cs="Arial"/>
                <w:b/>
                <w:bCs/>
                <w:sz w:val="18"/>
                <w:szCs w:val="18"/>
              </w:rPr>
              <w:t>Site induction</w:t>
            </w:r>
          </w:p>
        </w:tc>
        <w:tc>
          <w:tcPr>
            <w:tcW w:w="1326" w:type="dxa"/>
            <w:shd w:val="clear" w:color="auto" w:fill="D9D9D9"/>
            <w:vAlign w:val="center"/>
          </w:tcPr>
          <w:p w14:paraId="5A1724E7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6BB8">
              <w:rPr>
                <w:rFonts w:ascii="Arial" w:hAnsi="Arial" w:cs="Arial"/>
                <w:b/>
                <w:bCs/>
                <w:sz w:val="18"/>
                <w:szCs w:val="18"/>
              </w:rPr>
              <w:t>Manual Handling</w:t>
            </w:r>
          </w:p>
        </w:tc>
        <w:tc>
          <w:tcPr>
            <w:tcW w:w="1326" w:type="dxa"/>
            <w:shd w:val="clear" w:color="auto" w:fill="D9D9D9"/>
            <w:vAlign w:val="center"/>
          </w:tcPr>
          <w:p w14:paraId="44EF9439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6BB8">
              <w:rPr>
                <w:rFonts w:ascii="Arial" w:hAnsi="Arial" w:cs="Arial"/>
                <w:b/>
                <w:bCs/>
                <w:sz w:val="18"/>
                <w:szCs w:val="18"/>
              </w:rPr>
              <w:t>Emergency response</w:t>
            </w:r>
          </w:p>
        </w:tc>
        <w:tc>
          <w:tcPr>
            <w:tcW w:w="1324" w:type="dxa"/>
            <w:shd w:val="clear" w:color="auto" w:fill="D9D9D9"/>
            <w:vAlign w:val="center"/>
          </w:tcPr>
          <w:p w14:paraId="36163489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6BB8">
              <w:rPr>
                <w:rFonts w:ascii="Arial" w:hAnsi="Arial" w:cs="Arial"/>
                <w:b/>
                <w:bCs/>
                <w:sz w:val="18"/>
                <w:szCs w:val="18"/>
              </w:rPr>
              <w:t>First Aid</w:t>
            </w:r>
          </w:p>
        </w:tc>
      </w:tr>
      <w:tr w:rsidR="00026BB8" w:rsidRPr="00026BB8" w14:paraId="3EE0E99D" w14:textId="77777777" w:rsidTr="00D912E8">
        <w:trPr>
          <w:trHeight w:val="378"/>
        </w:trPr>
        <w:tc>
          <w:tcPr>
            <w:tcW w:w="1700" w:type="dxa"/>
            <w:vAlign w:val="center"/>
          </w:tcPr>
          <w:p w14:paraId="3F5F86C7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t>Jeremy Still</w:t>
            </w:r>
          </w:p>
        </w:tc>
        <w:tc>
          <w:tcPr>
            <w:tcW w:w="1336" w:type="dxa"/>
            <w:vAlign w:val="center"/>
          </w:tcPr>
          <w:p w14:paraId="4EC25809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10B81FA6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02A2D6A2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3C10C896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4" w:type="dxa"/>
            <w:vAlign w:val="center"/>
          </w:tcPr>
          <w:p w14:paraId="6AEC0420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6BB8" w:rsidRPr="00026BB8" w14:paraId="1E496A16" w14:textId="77777777" w:rsidTr="00D912E8">
        <w:trPr>
          <w:trHeight w:val="378"/>
        </w:trPr>
        <w:tc>
          <w:tcPr>
            <w:tcW w:w="1700" w:type="dxa"/>
            <w:vAlign w:val="center"/>
          </w:tcPr>
          <w:p w14:paraId="556F02BA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t>Henry Oppenheim</w:t>
            </w:r>
          </w:p>
        </w:tc>
        <w:tc>
          <w:tcPr>
            <w:tcW w:w="1336" w:type="dxa"/>
            <w:vAlign w:val="center"/>
          </w:tcPr>
          <w:p w14:paraId="1EC8797B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0BE92A58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0B0A3076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20F1E514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4" w:type="dxa"/>
            <w:vAlign w:val="center"/>
          </w:tcPr>
          <w:p w14:paraId="7AEDEB4E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</w:tr>
      <w:tr w:rsidR="00026BB8" w:rsidRPr="00026BB8" w14:paraId="27F2C8A4" w14:textId="77777777" w:rsidTr="00D912E8">
        <w:trPr>
          <w:trHeight w:val="357"/>
        </w:trPr>
        <w:tc>
          <w:tcPr>
            <w:tcW w:w="1700" w:type="dxa"/>
            <w:vAlign w:val="center"/>
          </w:tcPr>
          <w:p w14:paraId="0177A2AA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t>Jules Freeman</w:t>
            </w:r>
          </w:p>
        </w:tc>
        <w:tc>
          <w:tcPr>
            <w:tcW w:w="1336" w:type="dxa"/>
            <w:vAlign w:val="center"/>
          </w:tcPr>
          <w:p w14:paraId="65A810F9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7BA009A7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459F583C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0D08C659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4" w:type="dxa"/>
            <w:vAlign w:val="center"/>
          </w:tcPr>
          <w:p w14:paraId="24AE01ED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6BB8" w:rsidRPr="00026BB8" w14:paraId="52335B91" w14:textId="77777777" w:rsidTr="00D912E8">
        <w:trPr>
          <w:trHeight w:val="378"/>
        </w:trPr>
        <w:tc>
          <w:tcPr>
            <w:tcW w:w="1700" w:type="dxa"/>
            <w:vAlign w:val="center"/>
          </w:tcPr>
          <w:p w14:paraId="28081605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t>Jake Monet</w:t>
            </w:r>
          </w:p>
        </w:tc>
        <w:tc>
          <w:tcPr>
            <w:tcW w:w="1336" w:type="dxa"/>
            <w:vAlign w:val="center"/>
          </w:tcPr>
          <w:p w14:paraId="59417A82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4005AC03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34A4C050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2F729302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4" w:type="dxa"/>
            <w:vAlign w:val="center"/>
          </w:tcPr>
          <w:p w14:paraId="597E7450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</w:tr>
      <w:tr w:rsidR="00026BB8" w:rsidRPr="00026BB8" w14:paraId="530F8A7A" w14:textId="77777777" w:rsidTr="00D912E8">
        <w:trPr>
          <w:trHeight w:val="357"/>
        </w:trPr>
        <w:tc>
          <w:tcPr>
            <w:tcW w:w="1700" w:type="dxa"/>
            <w:vAlign w:val="center"/>
          </w:tcPr>
          <w:p w14:paraId="174CB31A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t>Antony Johns</w:t>
            </w:r>
          </w:p>
        </w:tc>
        <w:tc>
          <w:tcPr>
            <w:tcW w:w="1336" w:type="dxa"/>
            <w:vAlign w:val="center"/>
          </w:tcPr>
          <w:p w14:paraId="747FB5B9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626B6CC5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6" w:type="dxa"/>
            <w:vAlign w:val="center"/>
          </w:tcPr>
          <w:p w14:paraId="4E38B76E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70E1C615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4" w:type="dxa"/>
            <w:vAlign w:val="center"/>
          </w:tcPr>
          <w:p w14:paraId="20790CA4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</w:tr>
      <w:tr w:rsidR="00026BB8" w:rsidRPr="00026BB8" w14:paraId="16320817" w14:textId="77777777" w:rsidTr="00D912E8">
        <w:trPr>
          <w:trHeight w:val="378"/>
        </w:trPr>
        <w:tc>
          <w:tcPr>
            <w:tcW w:w="1700" w:type="dxa"/>
            <w:vAlign w:val="center"/>
          </w:tcPr>
          <w:p w14:paraId="16405D30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t>Silvia Haack</w:t>
            </w:r>
          </w:p>
        </w:tc>
        <w:tc>
          <w:tcPr>
            <w:tcW w:w="1336" w:type="dxa"/>
            <w:vAlign w:val="center"/>
          </w:tcPr>
          <w:p w14:paraId="3E43BF5F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6" w:type="dxa"/>
            <w:vAlign w:val="center"/>
          </w:tcPr>
          <w:p w14:paraId="48117D8C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6" w:type="dxa"/>
            <w:vAlign w:val="center"/>
          </w:tcPr>
          <w:p w14:paraId="620A3C20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6" w:type="dxa"/>
            <w:vAlign w:val="center"/>
          </w:tcPr>
          <w:p w14:paraId="3DB1706A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4" w:type="dxa"/>
            <w:vAlign w:val="center"/>
          </w:tcPr>
          <w:p w14:paraId="5B3275B6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</w:tr>
      <w:tr w:rsidR="00026BB8" w:rsidRPr="00026BB8" w14:paraId="3914AC1C" w14:textId="77777777" w:rsidTr="00D912E8">
        <w:trPr>
          <w:trHeight w:val="357"/>
        </w:trPr>
        <w:tc>
          <w:tcPr>
            <w:tcW w:w="1700" w:type="dxa"/>
            <w:vAlign w:val="center"/>
          </w:tcPr>
          <w:p w14:paraId="186D0AB0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t>Fred Hollows</w:t>
            </w:r>
          </w:p>
        </w:tc>
        <w:tc>
          <w:tcPr>
            <w:tcW w:w="1336" w:type="dxa"/>
            <w:vAlign w:val="center"/>
          </w:tcPr>
          <w:p w14:paraId="2A3FBB7C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6A084AB4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5B26C03E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78A9F717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4" w:type="dxa"/>
            <w:vAlign w:val="center"/>
          </w:tcPr>
          <w:p w14:paraId="2B793521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</w:tr>
      <w:tr w:rsidR="00026BB8" w:rsidRPr="00026BB8" w14:paraId="7B587583" w14:textId="77777777" w:rsidTr="00D912E8">
        <w:trPr>
          <w:trHeight w:val="378"/>
        </w:trPr>
        <w:tc>
          <w:tcPr>
            <w:tcW w:w="1700" w:type="dxa"/>
            <w:vAlign w:val="center"/>
          </w:tcPr>
          <w:p w14:paraId="691B7BDF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t>Imogen Flank</w:t>
            </w:r>
          </w:p>
        </w:tc>
        <w:tc>
          <w:tcPr>
            <w:tcW w:w="1336" w:type="dxa"/>
            <w:vAlign w:val="center"/>
          </w:tcPr>
          <w:p w14:paraId="5E6C01B6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6" w:type="dxa"/>
            <w:vAlign w:val="center"/>
          </w:tcPr>
          <w:p w14:paraId="708A8BF0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6" w:type="dxa"/>
            <w:vAlign w:val="center"/>
          </w:tcPr>
          <w:p w14:paraId="0E277AD0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  <w:tc>
          <w:tcPr>
            <w:tcW w:w="1326" w:type="dxa"/>
            <w:vAlign w:val="center"/>
          </w:tcPr>
          <w:p w14:paraId="1B9F4486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4" w:type="dxa"/>
            <w:vAlign w:val="center"/>
          </w:tcPr>
          <w:p w14:paraId="48147CAE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sym w:font="Wingdings" w:char="F0FC"/>
            </w:r>
          </w:p>
        </w:tc>
      </w:tr>
      <w:tr w:rsidR="00026BB8" w:rsidRPr="00026BB8" w14:paraId="3C205E71" w14:textId="77777777" w:rsidTr="00D912E8">
        <w:trPr>
          <w:trHeight w:val="378"/>
        </w:trPr>
        <w:tc>
          <w:tcPr>
            <w:tcW w:w="1700" w:type="dxa"/>
            <w:vAlign w:val="center"/>
          </w:tcPr>
          <w:p w14:paraId="0BA119CE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t>Xavier French</w:t>
            </w:r>
          </w:p>
        </w:tc>
        <w:tc>
          <w:tcPr>
            <w:tcW w:w="1336" w:type="dxa"/>
            <w:vAlign w:val="center"/>
          </w:tcPr>
          <w:p w14:paraId="3E67A703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6" w:type="dxa"/>
            <w:vAlign w:val="center"/>
          </w:tcPr>
          <w:p w14:paraId="297EFA41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6" w:type="dxa"/>
            <w:vAlign w:val="center"/>
          </w:tcPr>
          <w:p w14:paraId="07535321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6" w:type="dxa"/>
            <w:vAlign w:val="center"/>
          </w:tcPr>
          <w:p w14:paraId="22A8BF5B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4" w:type="dxa"/>
            <w:vAlign w:val="center"/>
          </w:tcPr>
          <w:p w14:paraId="3EC1B989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6BB8" w:rsidRPr="00026BB8" w14:paraId="15904EFA" w14:textId="77777777" w:rsidTr="00D912E8">
        <w:trPr>
          <w:trHeight w:val="357"/>
        </w:trPr>
        <w:tc>
          <w:tcPr>
            <w:tcW w:w="1700" w:type="dxa"/>
            <w:vAlign w:val="center"/>
          </w:tcPr>
          <w:p w14:paraId="40D3E347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BB8">
              <w:rPr>
                <w:rFonts w:ascii="Arial" w:hAnsi="Arial" w:cs="Arial"/>
                <w:sz w:val="18"/>
                <w:szCs w:val="18"/>
              </w:rPr>
              <w:t>Martin Short</w:t>
            </w:r>
          </w:p>
        </w:tc>
        <w:tc>
          <w:tcPr>
            <w:tcW w:w="1336" w:type="dxa"/>
            <w:vAlign w:val="center"/>
          </w:tcPr>
          <w:p w14:paraId="1BC2E68C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6" w:type="dxa"/>
            <w:vAlign w:val="center"/>
          </w:tcPr>
          <w:p w14:paraId="1F1354D7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6" w:type="dxa"/>
            <w:vAlign w:val="center"/>
          </w:tcPr>
          <w:p w14:paraId="43AA76A0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6" w:type="dxa"/>
            <w:vAlign w:val="center"/>
          </w:tcPr>
          <w:p w14:paraId="7D95ACA4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4" w:type="dxa"/>
            <w:vAlign w:val="center"/>
          </w:tcPr>
          <w:p w14:paraId="720D0B95" w14:textId="77777777" w:rsidR="00026BB8" w:rsidRPr="00026BB8" w:rsidRDefault="00026BB8" w:rsidP="00026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A4992F4" w14:textId="499D5A65" w:rsidR="00C436A8" w:rsidRDefault="00C436A8" w:rsidP="00D427A2">
      <w:pPr>
        <w:rPr>
          <w:rFonts w:ascii="Arial" w:hAnsi="Arial" w:cs="Arial"/>
          <w:sz w:val="22"/>
          <w:szCs w:val="22"/>
        </w:rPr>
      </w:pPr>
    </w:p>
    <w:p w14:paraId="34A1AA09" w14:textId="77777777" w:rsidR="00C436A8" w:rsidRDefault="00C436A8" w:rsidP="00D427A2">
      <w:pPr>
        <w:rPr>
          <w:rFonts w:ascii="Arial" w:hAnsi="Arial" w:cs="Arial"/>
          <w:sz w:val="22"/>
          <w:szCs w:val="22"/>
        </w:rPr>
      </w:pPr>
    </w:p>
    <w:p w14:paraId="48564CA9" w14:textId="1F0B627A" w:rsidR="00D427A2" w:rsidRPr="007319F5" w:rsidRDefault="00D427A2" w:rsidP="00D427A2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9" w:name="_Ref89346646"/>
      <w:r>
        <w:t>H</w:t>
      </w:r>
      <w:r w:rsidR="004D7785">
        <w:t xml:space="preserve">R have provided you with the team training record for a new team you will be leading for a </w:t>
      </w:r>
      <w:r w:rsidR="008824B2">
        <w:t xml:space="preserve">construction </w:t>
      </w:r>
      <w:r w:rsidR="004D7785">
        <w:t>project</w:t>
      </w:r>
      <w:r>
        <w:t>.</w:t>
      </w:r>
      <w:r w:rsidR="004D7785">
        <w:t xml:space="preserve"> View the team training record </w:t>
      </w:r>
      <w:r w:rsidR="00026BB8">
        <w:t>above</w:t>
      </w:r>
      <w:r w:rsidR="00C442FA">
        <w:t xml:space="preserve"> </w:t>
      </w:r>
      <w:r w:rsidR="004D7785">
        <w:t>and explain what training must be prioritised and why.</w:t>
      </w:r>
      <w:bookmarkEnd w:id="19"/>
    </w:p>
    <w:p w14:paraId="31C7D898" w14:textId="77777777" w:rsidR="00D427A2" w:rsidRDefault="00D427A2" w:rsidP="00D427A2">
      <w:pPr>
        <w:pStyle w:val="20TAQuestionNumber"/>
        <w:numPr>
          <w:ilvl w:val="0"/>
          <w:numId w:val="0"/>
        </w:numPr>
        <w:ind w:left="709"/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427A2" w:rsidRPr="00830749" w14:paraId="5AB33353" w14:textId="77777777" w:rsidTr="009D1F27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CD19F5" w14:textId="77777777" w:rsidR="00D427A2" w:rsidRPr="001C4084" w:rsidRDefault="00D427A2" w:rsidP="006D72C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A493" w14:textId="0C061043" w:rsidR="00D427A2" w:rsidRPr="001C4084" w:rsidRDefault="00D427A2" w:rsidP="006D72CE">
            <w:pPr>
              <w:rPr>
                <w:rFonts w:ascii="Arial" w:hAnsi="Arial" w:cs="Arial"/>
                <w:sz w:val="22"/>
                <w:szCs w:val="22"/>
              </w:rPr>
            </w:pPr>
            <w:permStart w:id="1626417089" w:edGrp="everyone"/>
            <w:permEnd w:id="1626417089"/>
          </w:p>
        </w:tc>
        <w:permStart w:id="368542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DB4357" w14:textId="77777777" w:rsidR="00D427A2" w:rsidRPr="00533511" w:rsidRDefault="00DF797F" w:rsidP="006D72C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559317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427A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854266"/>
          </w:p>
        </w:tc>
      </w:tr>
    </w:tbl>
    <w:p w14:paraId="27C4E560" w14:textId="77777777" w:rsidR="00D427A2" w:rsidRDefault="00D427A2" w:rsidP="00D427A2">
      <w:pPr>
        <w:rPr>
          <w:rFonts w:ascii="Arial" w:hAnsi="Arial" w:cs="Arial"/>
          <w:sz w:val="22"/>
          <w:szCs w:val="22"/>
        </w:rPr>
      </w:pPr>
    </w:p>
    <w:p w14:paraId="3EDA49C2" w14:textId="77777777" w:rsidR="00DC2CAF" w:rsidRDefault="00DC2CAF" w:rsidP="00DC2CAF">
      <w:pPr>
        <w:rPr>
          <w:rFonts w:ascii="Arial" w:hAnsi="Arial" w:cs="Arial"/>
          <w:sz w:val="22"/>
          <w:szCs w:val="22"/>
        </w:rPr>
      </w:pPr>
    </w:p>
    <w:p w14:paraId="752CF534" w14:textId="60971A8E" w:rsidR="00DC2CAF" w:rsidRPr="00DC2CAF" w:rsidRDefault="00DC2CAF" w:rsidP="0011492F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0" w:name="_Ref89348652"/>
      <w:r>
        <w:t>Complete the table</w:t>
      </w:r>
      <w:r w:rsidR="00DA57ED">
        <w:t xml:space="preserve"> using information from the training records</w:t>
      </w:r>
      <w:r>
        <w:t xml:space="preserve"> to clarify the number of new employees requiring specific training.</w:t>
      </w:r>
      <w:bookmarkEnd w:id="20"/>
    </w:p>
    <w:p w14:paraId="2B3F3B1E" w14:textId="286CD70B" w:rsidR="00DC2CAF" w:rsidRPr="00DC2CAF" w:rsidRDefault="00DC2CAF" w:rsidP="00DC2CAF">
      <w:pPr>
        <w:pStyle w:val="20TAQuestionNumber"/>
        <w:numPr>
          <w:ilvl w:val="0"/>
          <w:numId w:val="0"/>
        </w:numPr>
        <w:ind w:left="709"/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3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3"/>
        <w:gridCol w:w="2494"/>
        <w:gridCol w:w="963"/>
        <w:gridCol w:w="824"/>
        <w:gridCol w:w="1033"/>
        <w:gridCol w:w="1079"/>
        <w:gridCol w:w="1130"/>
        <w:gridCol w:w="536"/>
        <w:gridCol w:w="372"/>
      </w:tblGrid>
      <w:tr w:rsidR="00D912E8" w14:paraId="2FD1717F" w14:textId="77777777" w:rsidTr="00D912E8">
        <w:trPr>
          <w:cantSplit/>
          <w:trHeight w:val="1531"/>
        </w:trPr>
        <w:tc>
          <w:tcPr>
            <w:tcW w:w="53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3CBA892" w14:textId="77777777" w:rsidR="00026BB8" w:rsidRDefault="00026BB8" w:rsidP="00026BB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20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C0C0C0"/>
            <w:vAlign w:val="bottom"/>
          </w:tcPr>
          <w:p w14:paraId="270EA522" w14:textId="671B3861" w:rsidR="00026BB8" w:rsidRDefault="00026BB8" w:rsidP="00026BB8">
            <w:pPr>
              <w:jc w:val="center"/>
            </w:pPr>
            <w:r>
              <w:t>Number of employees requiring training</w:t>
            </w:r>
          </w:p>
        </w:tc>
        <w:tc>
          <w:tcPr>
            <w:tcW w:w="51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  <w:textDirection w:val="btLr"/>
            <w:vAlign w:val="center"/>
          </w:tcPr>
          <w:p w14:paraId="328E887F" w14:textId="5FFAC4C7" w:rsidR="00026BB8" w:rsidRDefault="00026BB8" w:rsidP="00026BB8">
            <w:pPr>
              <w:pStyle w:val="TableHeading"/>
              <w:framePr w:hSpace="0" w:wrap="auto" w:vAnchor="margin" w:hAnchor="text" w:yAlign="inline"/>
              <w:ind w:left="0" w:firstLine="0"/>
            </w:pPr>
            <w:r>
              <w:t>White card</w:t>
            </w:r>
          </w:p>
        </w:tc>
        <w:tc>
          <w:tcPr>
            <w:tcW w:w="436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  <w:textDirection w:val="btLr"/>
            <w:vAlign w:val="center"/>
          </w:tcPr>
          <w:p w14:paraId="2117422F" w14:textId="1F7956F3" w:rsidR="00026BB8" w:rsidRDefault="00026BB8" w:rsidP="00026BB8">
            <w:pPr>
              <w:pStyle w:val="TableHeading"/>
              <w:framePr w:hSpace="0" w:wrap="auto" w:vAnchor="margin" w:hAnchor="text" w:yAlign="inline"/>
              <w:ind w:left="0" w:firstLine="0"/>
            </w:pPr>
            <w:r>
              <w:t>Site induction</w:t>
            </w:r>
          </w:p>
        </w:tc>
        <w:tc>
          <w:tcPr>
            <w:tcW w:w="547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  <w:textDirection w:val="btLr"/>
            <w:vAlign w:val="center"/>
          </w:tcPr>
          <w:p w14:paraId="1452DAF2" w14:textId="7E70C272" w:rsidR="00026BB8" w:rsidRDefault="00026BB8" w:rsidP="00026BB8">
            <w:pPr>
              <w:pStyle w:val="TableHeading"/>
              <w:framePr w:hSpace="0" w:wrap="auto" w:vAnchor="margin" w:hAnchor="text" w:yAlign="inline"/>
              <w:ind w:left="0" w:firstLine="0"/>
            </w:pPr>
            <w:r>
              <w:t>Manual Handling</w:t>
            </w:r>
          </w:p>
        </w:tc>
        <w:tc>
          <w:tcPr>
            <w:tcW w:w="571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  <w:textDirection w:val="btLr"/>
            <w:vAlign w:val="center"/>
          </w:tcPr>
          <w:p w14:paraId="49A62F89" w14:textId="0460F403" w:rsidR="00026BB8" w:rsidRDefault="00026BB8" w:rsidP="00026BB8">
            <w:pPr>
              <w:pStyle w:val="TableHeading"/>
              <w:framePr w:hSpace="0" w:wrap="auto" w:vAnchor="margin" w:hAnchor="text" w:yAlign="inline"/>
              <w:ind w:left="0" w:firstLine="0"/>
            </w:pPr>
            <w:r>
              <w:t>Emergency response</w:t>
            </w:r>
          </w:p>
        </w:tc>
        <w:tc>
          <w:tcPr>
            <w:tcW w:w="59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textDirection w:val="btLr"/>
            <w:vAlign w:val="center"/>
          </w:tcPr>
          <w:p w14:paraId="77E1D6C0" w14:textId="77A42F42" w:rsidR="00026BB8" w:rsidRDefault="00026BB8" w:rsidP="00026BB8">
            <w:pPr>
              <w:pStyle w:val="TableHeading"/>
              <w:framePr w:hSpace="0" w:wrap="auto" w:vAnchor="margin" w:hAnchor="text" w:yAlign="inline"/>
              <w:ind w:left="0" w:firstLine="0"/>
            </w:pPr>
            <w:r>
              <w:t>First aid</w:t>
            </w:r>
          </w:p>
        </w:tc>
        <w:permStart w:id="1907516031" w:edGrp="everyone"/>
        <w:tc>
          <w:tcPr>
            <w:tcW w:w="481" w:type="pct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DF875F1" w14:textId="5446D2D8" w:rsidR="00026BB8" w:rsidRPr="00533511" w:rsidRDefault="00DF797F" w:rsidP="00026BB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66157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26BB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07516031"/>
          </w:p>
        </w:tc>
      </w:tr>
      <w:tr w:rsidR="00D912E8" w14:paraId="29E9CE31" w14:textId="77777777" w:rsidTr="00D912E8">
        <w:trPr>
          <w:gridAfter w:val="1"/>
          <w:wAfter w:w="197" w:type="pct"/>
          <w:trHeight w:val="425"/>
          <w:hidden/>
        </w:trPr>
        <w:tc>
          <w:tcPr>
            <w:tcW w:w="53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FBF1E7" w14:textId="77777777" w:rsidR="00026BB8" w:rsidRPr="00FE608E" w:rsidRDefault="00026BB8" w:rsidP="00026BB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2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2C7BD973" w14:textId="5CE13EB6" w:rsidR="00026BB8" w:rsidRPr="00DA57ED" w:rsidRDefault="00026BB8" w:rsidP="00026BB8">
            <w:pPr>
              <w:rPr>
                <w:sz w:val="22"/>
                <w:szCs w:val="22"/>
              </w:rPr>
            </w:pPr>
          </w:p>
        </w:tc>
        <w:tc>
          <w:tcPr>
            <w:tcW w:w="51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D353CF" w14:textId="74356715" w:rsidR="00026BB8" w:rsidRPr="009D1F27" w:rsidRDefault="00026BB8" w:rsidP="00026BB8">
            <w:pPr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1610966555" w:edGrp="everyone"/>
            <w:permEnd w:id="1610966555"/>
          </w:p>
        </w:tc>
        <w:tc>
          <w:tcPr>
            <w:tcW w:w="436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42DB2D" w14:textId="0FA5517F" w:rsidR="00026BB8" w:rsidRPr="009D1F27" w:rsidRDefault="00026BB8" w:rsidP="00026BB8">
            <w:pPr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1686849826" w:edGrp="everyone"/>
            <w:permEnd w:id="1686849826"/>
          </w:p>
        </w:tc>
        <w:tc>
          <w:tcPr>
            <w:tcW w:w="547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DF4947" w14:textId="31440F34" w:rsidR="00026BB8" w:rsidRPr="009D1F27" w:rsidRDefault="00026BB8" w:rsidP="00026BB8">
            <w:pPr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48000901" w:edGrp="everyone"/>
            <w:permEnd w:id="48000901"/>
          </w:p>
        </w:tc>
        <w:tc>
          <w:tcPr>
            <w:tcW w:w="571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0B136B" w14:textId="65F6B1B5" w:rsidR="00026BB8" w:rsidRPr="009D1F27" w:rsidRDefault="00026BB8" w:rsidP="00026BB8">
            <w:pPr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86851481" w:edGrp="everyone"/>
            <w:permEnd w:id="86851481"/>
          </w:p>
        </w:tc>
        <w:tc>
          <w:tcPr>
            <w:tcW w:w="59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51E2E7" w14:textId="714CB13B" w:rsidR="00026BB8" w:rsidRPr="009D1F27" w:rsidRDefault="00026BB8" w:rsidP="00026BB8">
            <w:pPr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1278112660" w:edGrp="everyone"/>
            <w:permEnd w:id="1278112660"/>
          </w:p>
        </w:tc>
        <w:tc>
          <w:tcPr>
            <w:tcW w:w="2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7A6E64" w14:textId="77777777" w:rsidR="00026BB8" w:rsidRDefault="00026BB8" w:rsidP="00026BB8">
            <w:pPr>
              <w:ind w:left="993" w:hanging="993"/>
            </w:pPr>
          </w:p>
        </w:tc>
      </w:tr>
    </w:tbl>
    <w:p w14:paraId="62989E53" w14:textId="77777777" w:rsidR="00DC2CAF" w:rsidRDefault="00DC2CAF" w:rsidP="00DC2CAF">
      <w:pPr>
        <w:rPr>
          <w:rFonts w:ascii="Arial" w:hAnsi="Arial" w:cs="Arial"/>
          <w:sz w:val="22"/>
          <w:szCs w:val="22"/>
        </w:rPr>
      </w:pPr>
    </w:p>
    <w:p w14:paraId="3953E160" w14:textId="77777777" w:rsidR="002E7AD7" w:rsidRDefault="002E7AD7" w:rsidP="002E7AD7">
      <w:pPr>
        <w:rPr>
          <w:rFonts w:ascii="Arial" w:hAnsi="Arial" w:cs="Arial"/>
          <w:sz w:val="22"/>
          <w:szCs w:val="22"/>
        </w:rPr>
      </w:pPr>
    </w:p>
    <w:p w14:paraId="61F9E8B4" w14:textId="5DC70E24" w:rsidR="002E7AD7" w:rsidRPr="007319F5" w:rsidRDefault="002E7AD7" w:rsidP="002E7AD7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1" w:name="_Ref89348659"/>
      <w:r>
        <w:t>How will you ascertain which of the new employees will require first aid and fire warden training?</w:t>
      </w:r>
      <w:bookmarkEnd w:id="21"/>
    </w:p>
    <w:p w14:paraId="4B613082" w14:textId="77777777" w:rsidR="002E7AD7" w:rsidRDefault="002E7AD7" w:rsidP="002E7AD7">
      <w:pPr>
        <w:pStyle w:val="20TAQuestionNumber"/>
        <w:numPr>
          <w:ilvl w:val="0"/>
          <w:numId w:val="0"/>
        </w:numPr>
        <w:ind w:left="709"/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7AD7" w:rsidRPr="00830749" w14:paraId="23DF33AA" w14:textId="77777777" w:rsidTr="009D1F27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8ED360" w14:textId="77777777" w:rsidR="002E7AD7" w:rsidRPr="001C4084" w:rsidRDefault="002E7AD7" w:rsidP="006D72C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F626" w14:textId="49645970" w:rsidR="002E7AD7" w:rsidRPr="001C4084" w:rsidRDefault="002E7AD7" w:rsidP="006D72CE">
            <w:pPr>
              <w:rPr>
                <w:rFonts w:ascii="Arial" w:hAnsi="Arial" w:cs="Arial"/>
                <w:sz w:val="22"/>
                <w:szCs w:val="22"/>
              </w:rPr>
            </w:pPr>
            <w:permStart w:id="338166567" w:edGrp="everyone"/>
            <w:permEnd w:id="338166567"/>
          </w:p>
        </w:tc>
        <w:permStart w:id="49731716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A2D557" w14:textId="77777777" w:rsidR="002E7AD7" w:rsidRPr="00533511" w:rsidRDefault="00DF797F" w:rsidP="006D72C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735718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7AD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7317165"/>
          </w:p>
        </w:tc>
      </w:tr>
    </w:tbl>
    <w:p w14:paraId="44CDB80E" w14:textId="77777777" w:rsidR="002E7AD7" w:rsidRDefault="002E7AD7" w:rsidP="002E7AD7">
      <w:pPr>
        <w:rPr>
          <w:rFonts w:ascii="Arial" w:hAnsi="Arial" w:cs="Arial"/>
          <w:sz w:val="22"/>
          <w:szCs w:val="22"/>
        </w:rPr>
      </w:pPr>
    </w:p>
    <w:p w14:paraId="3E8C6432" w14:textId="77777777" w:rsidR="009231E6" w:rsidRDefault="009231E6" w:rsidP="009231E6">
      <w:pPr>
        <w:rPr>
          <w:rFonts w:ascii="Arial" w:hAnsi="Arial" w:cs="Arial"/>
          <w:sz w:val="22"/>
          <w:szCs w:val="22"/>
        </w:rPr>
      </w:pPr>
    </w:p>
    <w:p w14:paraId="2AECA99B" w14:textId="4B835C2B" w:rsidR="009231E6" w:rsidRPr="007319F5" w:rsidRDefault="009231E6" w:rsidP="009231E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2" w:name="_Ref89347507"/>
      <w:r>
        <w:t>Site inductions are held face to face every five (5) days</w:t>
      </w:r>
      <w:r w:rsidR="0032457F">
        <w:t xml:space="preserve"> by a WHS officer</w:t>
      </w:r>
      <w:r>
        <w:t xml:space="preserve"> to meet the demands of this large site. What discussion will you need to have and with who</w:t>
      </w:r>
      <w:r w:rsidR="004D7875">
        <w:t>m</w:t>
      </w:r>
      <w:r>
        <w:t xml:space="preserve"> to confirm and book the team members into their site inductions? How will you consult/confirm details with these persons?</w:t>
      </w:r>
      <w:bookmarkEnd w:id="22"/>
    </w:p>
    <w:p w14:paraId="5433782C" w14:textId="77777777" w:rsidR="009231E6" w:rsidRDefault="009231E6" w:rsidP="009231E6">
      <w:pPr>
        <w:pStyle w:val="20TAQuestionNumber"/>
        <w:numPr>
          <w:ilvl w:val="0"/>
          <w:numId w:val="0"/>
        </w:numPr>
        <w:ind w:left="709"/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231E6" w:rsidRPr="00830749" w14:paraId="05AD9101" w14:textId="77777777" w:rsidTr="009D1F27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961A28" w14:textId="77777777" w:rsidR="009231E6" w:rsidRPr="001C4084" w:rsidRDefault="009231E6" w:rsidP="006D72C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5921" w14:textId="616B5140" w:rsidR="009231E6" w:rsidRPr="001C4084" w:rsidRDefault="009231E6" w:rsidP="006D72CE">
            <w:pPr>
              <w:rPr>
                <w:rFonts w:ascii="Arial" w:hAnsi="Arial" w:cs="Arial"/>
                <w:sz w:val="22"/>
                <w:szCs w:val="22"/>
              </w:rPr>
            </w:pPr>
            <w:permStart w:id="1285041236" w:edGrp="everyone"/>
            <w:permEnd w:id="1285041236"/>
          </w:p>
        </w:tc>
        <w:permStart w:id="16797713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4636B5" w14:textId="77777777" w:rsidR="009231E6" w:rsidRPr="00533511" w:rsidRDefault="00DF797F" w:rsidP="006D72C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684322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31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9771344"/>
          </w:p>
        </w:tc>
      </w:tr>
    </w:tbl>
    <w:p w14:paraId="6EA07F45" w14:textId="77777777" w:rsidR="009231E6" w:rsidRDefault="009231E6" w:rsidP="009231E6">
      <w:pPr>
        <w:rPr>
          <w:rFonts w:ascii="Arial" w:hAnsi="Arial" w:cs="Arial"/>
          <w:sz w:val="22"/>
          <w:szCs w:val="22"/>
        </w:rPr>
      </w:pPr>
    </w:p>
    <w:p w14:paraId="2102F499" w14:textId="77777777" w:rsidR="000C4503" w:rsidRDefault="000C4503" w:rsidP="000C4503">
      <w:pPr>
        <w:rPr>
          <w:rFonts w:ascii="Arial" w:hAnsi="Arial" w:cs="Arial"/>
          <w:sz w:val="22"/>
          <w:szCs w:val="22"/>
        </w:rPr>
      </w:pPr>
    </w:p>
    <w:p w14:paraId="096E6308" w14:textId="21BB3E28" w:rsidR="000C4503" w:rsidRPr="007319F5" w:rsidRDefault="00D912E8" w:rsidP="000C4503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3" w:name="_Ref89349391"/>
      <w:r>
        <w:t>W</w:t>
      </w:r>
      <w:r w:rsidR="000C4503">
        <w:t xml:space="preserve">hy </w:t>
      </w:r>
      <w:r>
        <w:t xml:space="preserve">would </w:t>
      </w:r>
      <w:r w:rsidR="000C4503">
        <w:t xml:space="preserve">coaching be a good method of training </w:t>
      </w:r>
      <w:r>
        <w:t>regarding</w:t>
      </w:r>
      <w:r w:rsidR="000C4503">
        <w:t xml:space="preserve"> the use and purpose of Safety Data Sheets</w:t>
      </w:r>
      <w:bookmarkEnd w:id="23"/>
      <w:r>
        <w:t>?</w:t>
      </w:r>
    </w:p>
    <w:p w14:paraId="6AD9EE63" w14:textId="77777777" w:rsidR="000C4503" w:rsidRDefault="000C4503" w:rsidP="000C4503">
      <w:pPr>
        <w:pStyle w:val="20TAQuestionNumber"/>
        <w:numPr>
          <w:ilvl w:val="0"/>
          <w:numId w:val="0"/>
        </w:numPr>
        <w:ind w:left="709"/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C4503" w:rsidRPr="00830749" w14:paraId="6069DC5B" w14:textId="77777777" w:rsidTr="009D1F27">
        <w:trPr>
          <w:trHeight w:val="442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9B4CEB" w14:textId="77777777" w:rsidR="000C4503" w:rsidRPr="001C4084" w:rsidRDefault="000C4503" w:rsidP="006D72C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9E12" w14:textId="5ABAF12C" w:rsidR="000C4503" w:rsidRPr="001C4084" w:rsidRDefault="000C4503" w:rsidP="006D72CE">
            <w:pPr>
              <w:rPr>
                <w:rFonts w:ascii="Arial" w:hAnsi="Arial" w:cs="Arial"/>
                <w:sz w:val="22"/>
                <w:szCs w:val="22"/>
              </w:rPr>
            </w:pPr>
            <w:permStart w:id="1572170974" w:edGrp="everyone"/>
            <w:permEnd w:id="1572170974"/>
          </w:p>
        </w:tc>
        <w:permStart w:id="14359068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D71C6A" w14:textId="77777777" w:rsidR="000C4503" w:rsidRPr="00533511" w:rsidRDefault="00DF797F" w:rsidP="006D72C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748132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C45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590683"/>
          </w:p>
        </w:tc>
      </w:tr>
    </w:tbl>
    <w:p w14:paraId="583784B2" w14:textId="77777777" w:rsidR="000C4503" w:rsidRDefault="000C4503" w:rsidP="000C4503">
      <w:pPr>
        <w:rPr>
          <w:rFonts w:ascii="Arial" w:hAnsi="Arial" w:cs="Arial"/>
          <w:sz w:val="22"/>
          <w:szCs w:val="22"/>
        </w:rPr>
      </w:pPr>
    </w:p>
    <w:p w14:paraId="62145F28" w14:textId="77777777" w:rsidR="007675A1" w:rsidRDefault="007675A1" w:rsidP="007675A1">
      <w:pPr>
        <w:rPr>
          <w:rFonts w:ascii="Arial" w:hAnsi="Arial" w:cs="Arial"/>
          <w:sz w:val="22"/>
          <w:szCs w:val="22"/>
        </w:rPr>
      </w:pPr>
    </w:p>
    <w:p w14:paraId="42935EF8" w14:textId="5FFF33D5" w:rsidR="007675A1" w:rsidRPr="007319F5" w:rsidRDefault="00D912E8" w:rsidP="007675A1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4" w:name="_Ref89411010"/>
      <w:r>
        <w:t xml:space="preserve">What is </w:t>
      </w:r>
      <w:r w:rsidR="00EF0F5C">
        <w:t xml:space="preserve">the importance of </w:t>
      </w:r>
      <w:r w:rsidR="00EF0F5C" w:rsidRPr="00EF0F5C">
        <w:t>maint</w:t>
      </w:r>
      <w:r w:rsidR="00EF0F5C">
        <w:t>enance and storage of</w:t>
      </w:r>
      <w:r w:rsidR="00EF0F5C" w:rsidRPr="00EF0F5C">
        <w:t xml:space="preserve"> WHS incident records</w:t>
      </w:r>
      <w:r>
        <w:t>?</w:t>
      </w:r>
      <w:r w:rsidR="003B31E0">
        <w:t xml:space="preserve"> Include </w:t>
      </w:r>
      <w:r w:rsidR="0037556C">
        <w:t xml:space="preserve">in your </w:t>
      </w:r>
      <w:r>
        <w:t>response</w:t>
      </w:r>
      <w:r w:rsidR="0037556C">
        <w:t xml:space="preserve"> </w:t>
      </w:r>
      <w:r w:rsidR="00F27151">
        <w:t xml:space="preserve">two (2) </w:t>
      </w:r>
      <w:r w:rsidR="0037556C">
        <w:t>specific incident</w:t>
      </w:r>
      <w:r w:rsidR="003B31E0">
        <w:t xml:space="preserve"> record</w:t>
      </w:r>
      <w:r w:rsidR="00F27151">
        <w:t>s</w:t>
      </w:r>
      <w:r w:rsidR="003B31E0">
        <w:t xml:space="preserve"> you have maintained and how this was achieved.</w:t>
      </w:r>
      <w:bookmarkEnd w:id="24"/>
    </w:p>
    <w:p w14:paraId="2AAF16FA" w14:textId="77777777" w:rsidR="007675A1" w:rsidRDefault="007675A1" w:rsidP="007675A1">
      <w:pPr>
        <w:pStyle w:val="20TAQuestionNumber"/>
        <w:numPr>
          <w:ilvl w:val="0"/>
          <w:numId w:val="0"/>
        </w:numPr>
        <w:ind w:left="709"/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75A1" w:rsidRPr="00830749" w14:paraId="039FDB78" w14:textId="77777777" w:rsidTr="009D1F27">
        <w:trPr>
          <w:trHeight w:val="640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114838" w14:textId="77777777" w:rsidR="007675A1" w:rsidRPr="001C4084" w:rsidRDefault="007675A1" w:rsidP="006D72C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4631" w14:textId="1F574C67" w:rsidR="007675A1" w:rsidRPr="001C4084" w:rsidRDefault="007675A1" w:rsidP="006D72CE">
            <w:pPr>
              <w:rPr>
                <w:rFonts w:ascii="Arial" w:hAnsi="Arial" w:cs="Arial"/>
                <w:sz w:val="22"/>
                <w:szCs w:val="22"/>
              </w:rPr>
            </w:pPr>
            <w:permStart w:id="198971189" w:edGrp="everyone"/>
            <w:permEnd w:id="198971189"/>
          </w:p>
        </w:tc>
        <w:permStart w:id="107682674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ED81F9" w14:textId="77777777" w:rsidR="007675A1" w:rsidRPr="00533511" w:rsidRDefault="00DF797F" w:rsidP="006D72C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79080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75A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76826748"/>
          </w:p>
        </w:tc>
      </w:tr>
    </w:tbl>
    <w:p w14:paraId="26B32BF0" w14:textId="77777777" w:rsidR="007675A1" w:rsidRDefault="007675A1" w:rsidP="007675A1">
      <w:pPr>
        <w:rPr>
          <w:rFonts w:ascii="Arial" w:hAnsi="Arial" w:cs="Arial"/>
          <w:sz w:val="22"/>
          <w:szCs w:val="22"/>
        </w:rPr>
      </w:pPr>
    </w:p>
    <w:p w14:paraId="4C3BBC6F" w14:textId="77777777" w:rsidR="00F27151" w:rsidRDefault="00F27151" w:rsidP="00F27151">
      <w:pPr>
        <w:rPr>
          <w:rFonts w:ascii="Arial" w:hAnsi="Arial" w:cs="Arial"/>
          <w:sz w:val="22"/>
          <w:szCs w:val="22"/>
        </w:rPr>
      </w:pPr>
    </w:p>
    <w:p w14:paraId="2AB8BAAE" w14:textId="1A093B37" w:rsidR="00F27151" w:rsidRPr="007319F5" w:rsidRDefault="00D912E8" w:rsidP="00F27151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5" w:name="_Ref89411523"/>
      <w:r>
        <w:t>H</w:t>
      </w:r>
      <w:r w:rsidR="00F27151">
        <w:t xml:space="preserve">ow </w:t>
      </w:r>
      <w:r>
        <w:t xml:space="preserve">do </w:t>
      </w:r>
      <w:r w:rsidR="00F27151">
        <w:t xml:space="preserve">you keep </w:t>
      </w:r>
      <w:r w:rsidR="00E51E30" w:rsidRPr="00E51E30">
        <w:t xml:space="preserve">up to date on changes to WHS laws, and related organisational policies and procedures relevant to </w:t>
      </w:r>
      <w:r w:rsidR="00E51E30">
        <w:t>your</w:t>
      </w:r>
      <w:r w:rsidR="00E51E30" w:rsidRPr="00E51E30">
        <w:t xml:space="preserve"> </w:t>
      </w:r>
      <w:bookmarkEnd w:id="25"/>
      <w:r w:rsidR="009F319E" w:rsidRPr="00E51E30">
        <w:t>role</w:t>
      </w:r>
      <w:r w:rsidR="009F319E">
        <w:t>?</w:t>
      </w:r>
    </w:p>
    <w:p w14:paraId="0BDE5C36" w14:textId="77777777" w:rsidR="00F27151" w:rsidRDefault="00F27151" w:rsidP="00F27151">
      <w:pPr>
        <w:pStyle w:val="20TAQuestionNumber"/>
        <w:numPr>
          <w:ilvl w:val="0"/>
          <w:numId w:val="0"/>
        </w:numPr>
        <w:ind w:left="709"/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27151" w:rsidRPr="00830749" w14:paraId="6C1110BA" w14:textId="77777777" w:rsidTr="009D1F27">
        <w:trPr>
          <w:trHeight w:val="44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844387" w14:textId="77777777" w:rsidR="00F27151" w:rsidRPr="001C4084" w:rsidRDefault="00F27151" w:rsidP="006D72C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8FED" w14:textId="5EFDCF85" w:rsidR="00F27151" w:rsidRPr="001C4084" w:rsidRDefault="00F27151" w:rsidP="006D72CE">
            <w:pPr>
              <w:rPr>
                <w:rFonts w:ascii="Arial" w:hAnsi="Arial" w:cs="Arial"/>
                <w:sz w:val="22"/>
                <w:szCs w:val="22"/>
              </w:rPr>
            </w:pPr>
            <w:permStart w:id="273113718" w:edGrp="everyone"/>
            <w:permEnd w:id="273113718"/>
          </w:p>
        </w:tc>
        <w:permStart w:id="2197081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E13091" w14:textId="77777777" w:rsidR="00F27151" w:rsidRPr="00533511" w:rsidRDefault="00DF797F" w:rsidP="006D72C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887770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715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9708160"/>
          </w:p>
        </w:tc>
      </w:tr>
    </w:tbl>
    <w:p w14:paraId="65BB988B" w14:textId="77777777" w:rsidR="00F27151" w:rsidRDefault="00F27151" w:rsidP="00F27151">
      <w:pPr>
        <w:rPr>
          <w:rFonts w:ascii="Arial" w:hAnsi="Arial" w:cs="Arial"/>
          <w:sz w:val="22"/>
          <w:szCs w:val="22"/>
        </w:rPr>
      </w:pPr>
    </w:p>
    <w:p w14:paraId="5535E17E" w14:textId="77777777" w:rsidR="005078A5" w:rsidRDefault="005078A5" w:rsidP="00B115D7">
      <w:pPr>
        <w:rPr>
          <w:rFonts w:ascii="Arial" w:hAnsi="Arial" w:cs="Arial"/>
          <w:sz w:val="22"/>
          <w:szCs w:val="22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002ADF">
          <w:headerReference w:type="default" r:id="rId19"/>
          <w:footerReference w:type="default" r:id="rId20"/>
          <w:type w:val="oddPage"/>
          <w:pgSz w:w="11906" w:h="16838"/>
          <w:pgMar w:top="1440" w:right="1558" w:bottom="1440" w:left="1440" w:header="680" w:footer="680" w:gutter="0"/>
          <w:pgNumType w:start="1"/>
          <w:cols w:space="708"/>
          <w:docGrid w:linePitch="360"/>
        </w:sectPr>
      </w:pPr>
    </w:p>
    <w:p w14:paraId="365C0F60" w14:textId="5B94BCA0" w:rsidR="004E699E" w:rsidRPr="004932A4" w:rsidRDefault="00DF797F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A0130">
            <w:rPr>
              <w:szCs w:val="32"/>
            </w:rPr>
            <w:t>BSBWHS411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7CCE32E3" w:rsidR="004E699E" w:rsidRDefault="00DF797F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A0130">
            <w:rPr>
              <w:szCs w:val="32"/>
            </w:rPr>
            <w:t>Implement and monitor WHS policies, procedures and programs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77777777" w:rsidR="00750D30" w:rsidRPr="009D1F27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61702146" w:edGrp="everyone"/>
            <w:permEnd w:id="1261702146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2D37D771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BA7127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BA7127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1E1DB523" w:rsidR="00BE45C9" w:rsidRPr="00750D30" w:rsidRDefault="00BE45C9" w:rsidP="00BA7127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FB77FB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BA7127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BA7127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BA7127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BA7127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BA7127">
            <w:pPr>
              <w:numPr>
                <w:ilvl w:val="2"/>
                <w:numId w:val="20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BA7127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BA7127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BA7127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BA7127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p w14:paraId="248B6901" w14:textId="7278FB54" w:rsidR="00AE2D04" w:rsidRDefault="00AE2D04">
      <w:pPr>
        <w:jc w:val="left"/>
        <w:rPr>
          <w:rFonts w:ascii="Arial" w:hAnsi="Arial" w:cs="Arial"/>
          <w:sz w:val="19"/>
          <w:szCs w:val="19"/>
        </w:rPr>
      </w:pPr>
    </w:p>
    <w:tbl>
      <w:tblPr>
        <w:tblW w:w="909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304"/>
        <w:gridCol w:w="1417"/>
        <w:gridCol w:w="2521"/>
        <w:gridCol w:w="1287"/>
        <w:gridCol w:w="1244"/>
        <w:gridCol w:w="43"/>
      </w:tblGrid>
      <w:tr w:rsidR="0057509D" w:rsidRPr="004932A4" w14:paraId="0DF7C85D" w14:textId="77777777" w:rsidTr="00881470">
        <w:trPr>
          <w:gridAfter w:val="1"/>
          <w:wAfter w:w="43" w:type="dxa"/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</w:t>
            </w:r>
          </w:p>
        </w:tc>
      </w:tr>
      <w:tr w:rsidR="0057509D" w:rsidRPr="004932A4" w14:paraId="70AC8A23" w14:textId="77777777" w:rsidTr="00881470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04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881470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04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gridSpan w:val="2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881470" w:rsidRPr="004932A4" w14:paraId="33EE888A" w14:textId="77777777" w:rsidTr="00881470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881470" w:rsidRPr="00906AB7" w:rsidRDefault="00881470" w:rsidP="0088147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F215C7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1266486460" w:edGrp="everyone"/>
        <w:tc>
          <w:tcPr>
            <w:tcW w:w="1304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3F31AB" w14:textId="388B54E5" w:rsidR="00881470" w:rsidRPr="00906AB7" w:rsidRDefault="00DF797F" w:rsidP="0088147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083115885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81470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266486460"/>
              </w:sdtContent>
            </w:sdt>
          </w:p>
        </w:tc>
        <w:permStart w:id="1102785430" w:edGrp="everyone"/>
        <w:tc>
          <w:tcPr>
            <w:tcW w:w="1417" w:type="dxa"/>
            <w:vAlign w:val="center"/>
          </w:tcPr>
          <w:p w14:paraId="41A15854" w14:textId="6B96D693" w:rsidR="00881470" w:rsidRPr="00906AB7" w:rsidRDefault="00DF797F" w:rsidP="0088147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8147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102785430"/>
            <w:r w:rsidR="00881470" w:rsidRPr="00D06775">
              <w:rPr>
                <w:rFonts w:ascii="Arial" w:hAnsi="Arial" w:cs="Arial"/>
                <w:sz w:val="28"/>
              </w:rPr>
              <w:t xml:space="preserve"> </w:t>
            </w:r>
            <w:r w:rsidR="00881470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461251152" w:edGrp="everyone"/>
          <w:p w14:paraId="2E502A3F" w14:textId="6C9A410F" w:rsidR="00881470" w:rsidRPr="00A44CB5" w:rsidRDefault="00DF797F" w:rsidP="0088147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8147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461251152"/>
            <w:r w:rsidR="00881470" w:rsidRPr="00D06775">
              <w:rPr>
                <w:rFonts w:ascii="Arial" w:hAnsi="Arial" w:cs="Arial"/>
                <w:sz w:val="28"/>
              </w:rPr>
              <w:t xml:space="preserve"> </w:t>
            </w:r>
            <w:r w:rsidR="00881470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881470" w:rsidRPr="00A44CB5" w:rsidRDefault="00881470" w:rsidP="0088147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53259121" w:edGrp="everyone"/>
            <w:permEnd w:id="1053259121"/>
          </w:p>
        </w:tc>
        <w:permStart w:id="708119896" w:edGrp="everyone"/>
        <w:tc>
          <w:tcPr>
            <w:tcW w:w="1287" w:type="dxa"/>
            <w:vAlign w:val="center"/>
          </w:tcPr>
          <w:p w14:paraId="70611D39" w14:textId="1C4FECDD" w:rsidR="00881470" w:rsidRPr="00533511" w:rsidRDefault="00DF797F" w:rsidP="0088147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81470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708119896"/>
          </w:p>
        </w:tc>
        <w:permStart w:id="1372785065" w:edGrp="everyone"/>
        <w:tc>
          <w:tcPr>
            <w:tcW w:w="1287" w:type="dxa"/>
            <w:gridSpan w:val="2"/>
            <w:tcBorders>
              <w:right w:val="single" w:sz="12" w:space="0" w:color="auto"/>
            </w:tcBorders>
            <w:vAlign w:val="center"/>
          </w:tcPr>
          <w:p w14:paraId="58AB0513" w14:textId="49F1C5E0" w:rsidR="00881470" w:rsidRPr="00533511" w:rsidRDefault="00DF797F" w:rsidP="0088147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81470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372785065"/>
          </w:p>
        </w:tc>
      </w:tr>
    </w:tbl>
    <w:p w14:paraId="64E44605" w14:textId="4C881B6B" w:rsidR="007678DC" w:rsidRDefault="007678DC" w:rsidP="007678DC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E83486" w:rsidRPr="00C92642" w14:paraId="7FAB8024" w14:textId="77777777" w:rsidTr="00ED11E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4C75F9A" w14:textId="77777777" w:rsidR="00E83486" w:rsidRPr="00DE303D" w:rsidRDefault="00E83486" w:rsidP="00ED11E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E83486" w:rsidRPr="00C92642" w14:paraId="68620233" w14:textId="77777777" w:rsidTr="00ED11E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5FE62D" w14:textId="77777777" w:rsidR="00E83486" w:rsidRPr="00DE303D" w:rsidRDefault="00E83486" w:rsidP="00ED11EF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070E4B5B" w14:textId="77777777" w:rsidR="00E83486" w:rsidRPr="00DE303D" w:rsidRDefault="00E83486" w:rsidP="00E8348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4A6D910A" w14:textId="77777777" w:rsidR="00E83486" w:rsidRPr="00DE303D" w:rsidRDefault="00E83486" w:rsidP="00E8348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E83486" w:rsidRPr="00BA4D9F" w14:paraId="4D2C631C" w14:textId="77777777" w:rsidTr="00E83486">
        <w:trPr>
          <w:trHeight w:val="1022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FB4901" w14:textId="77777777" w:rsidR="00E83486" w:rsidRPr="006614E5" w:rsidRDefault="00E83486" w:rsidP="00ED11EF">
            <w:pPr>
              <w:rPr>
                <w:rFonts w:ascii="Arial" w:hAnsi="Arial" w:cs="Arial"/>
                <w:bCs/>
                <w:szCs w:val="24"/>
              </w:rPr>
            </w:pPr>
            <w:permStart w:id="1233518966" w:edGrp="everyone"/>
            <w:permEnd w:id="1233518966"/>
          </w:p>
        </w:tc>
      </w:tr>
    </w:tbl>
    <w:p w14:paraId="1CA676E3" w14:textId="0B469C55" w:rsidR="00A9666F" w:rsidRDefault="00C76B5E" w:rsidP="007A0130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392BB064" w14:textId="17FD2CCD" w:rsidR="00E572E5" w:rsidRPr="00043AB3" w:rsidRDefault="002B6786" w:rsidP="002B6786">
      <w:pPr>
        <w:pStyle w:val="30PASIndividualTaskUnitCodeandTItle"/>
        <w:tabs>
          <w:tab w:val="center" w:pos="4513"/>
          <w:tab w:val="left" w:pos="6615"/>
        </w:tabs>
        <w:rPr>
          <w:rFonts w:ascii="Arial Black" w:hAnsi="Arial Black"/>
        </w:rPr>
      </w:pPr>
      <w:r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A0130">
            <w:rPr>
              <w:rFonts w:ascii="Arial Black" w:hAnsi="Arial Black"/>
            </w:rPr>
            <w:t>BSBWHS411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2B4F6E14" w:rsidR="00E572E5" w:rsidRPr="00043AB3" w:rsidRDefault="007A0130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Implement and monitor WHS policies, procedures and programs</w:t>
          </w:r>
        </w:p>
      </w:sdtContent>
    </w:sdt>
    <w:p w14:paraId="70D796B3" w14:textId="77777777" w:rsidR="00F2788B" w:rsidRDefault="00F2788B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6F2A5CD3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1E2BE7">
              <w:rPr>
                <w:rFonts w:cs="Arial"/>
                <w:b/>
                <w:sz w:val="28"/>
                <w:szCs w:val="28"/>
              </w:rPr>
              <w:t xml:space="preserve">Practical Task 1 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4057ACE4" w:rsidR="00FC083A" w:rsidRDefault="001E2BE7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ability to effectively </w:t>
            </w:r>
            <w:r w:rsidRPr="001E2BE7">
              <w:rPr>
                <w:rFonts w:cs="Arial"/>
                <w:sz w:val="20"/>
              </w:rPr>
              <w:t xml:space="preserve">implement and monitor the work health and safety (WHS) policies, procedures and programs for </w:t>
            </w:r>
            <w:r w:rsidR="00CC38D1">
              <w:rPr>
                <w:rFonts w:cs="Arial"/>
                <w:sz w:val="20"/>
              </w:rPr>
              <w:t xml:space="preserve">a team in </w:t>
            </w:r>
            <w:r w:rsidRPr="001E2BE7">
              <w:rPr>
                <w:rFonts w:cs="Arial"/>
                <w:sz w:val="20"/>
              </w:rPr>
              <w:t xml:space="preserve">one </w:t>
            </w:r>
            <w:r w:rsidR="00CC38D1">
              <w:rPr>
                <w:rFonts w:cs="Arial"/>
                <w:sz w:val="20"/>
              </w:rPr>
              <w:t xml:space="preserve">(1) </w:t>
            </w:r>
            <w:r w:rsidRPr="001E2BE7">
              <w:rPr>
                <w:rFonts w:cs="Arial"/>
                <w:sz w:val="20"/>
              </w:rPr>
              <w:t>work area in an organisation</w:t>
            </w:r>
            <w:r w:rsidR="006E0EC0">
              <w:rPr>
                <w:rFonts w:cs="Arial"/>
                <w:sz w:val="20"/>
              </w:rPr>
              <w:t xml:space="preserve"> including demonstrating and providing evidence of the following:</w:t>
            </w:r>
          </w:p>
          <w:p w14:paraId="1448F19C" w14:textId="09C488F8" w:rsidR="006E0EC0" w:rsidRDefault="006E0EC0" w:rsidP="00BA7127">
            <w:pPr>
              <w:pStyle w:val="ListParagraph"/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confirming and documenting team training needs to meet workplace and legislated requirements </w:t>
            </w:r>
          </w:p>
          <w:p w14:paraId="53C7359C" w14:textId="705E1B94" w:rsidR="006E0EC0" w:rsidRDefault="006E0EC0" w:rsidP="00BA7127">
            <w:pPr>
              <w:pStyle w:val="ListParagraph"/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consult with stakeholders and make arrangements to meet WHS training needs of team members</w:t>
            </w:r>
          </w:p>
          <w:p w14:paraId="655502E3" w14:textId="1BAD47FA" w:rsidR="00CC38D1" w:rsidRDefault="00CC38D1" w:rsidP="00BA7127">
            <w:pPr>
              <w:pStyle w:val="ListParagraph"/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provide workplace training opportunities to team and individuals to support achievement of identified WHS training needs</w:t>
            </w:r>
          </w:p>
          <w:p w14:paraId="61AEF6DE" w14:textId="1AA3C027" w:rsidR="00CC38D1" w:rsidRDefault="00CC38D1" w:rsidP="00BA7127">
            <w:pPr>
              <w:pStyle w:val="ListParagraph"/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communicate </w:t>
            </w:r>
            <w:r w:rsidRPr="00CC38D1">
              <w:rPr>
                <w:rFonts w:cs="Arial"/>
                <w:sz w:val="20"/>
              </w:rPr>
              <w:t>information to work team about WHS</w:t>
            </w:r>
            <w:r w:rsidR="00746F04">
              <w:rPr>
                <w:rFonts w:cs="Arial"/>
                <w:sz w:val="20"/>
              </w:rPr>
              <w:t xml:space="preserve"> laws, workplace</w:t>
            </w:r>
            <w:r w:rsidRPr="00CC38D1">
              <w:rPr>
                <w:rFonts w:cs="Arial"/>
                <w:sz w:val="20"/>
              </w:rPr>
              <w:t xml:space="preserve"> policies</w:t>
            </w:r>
            <w:r w:rsidR="00746F04">
              <w:rPr>
                <w:rFonts w:cs="Arial"/>
                <w:sz w:val="20"/>
              </w:rPr>
              <w:t>,</w:t>
            </w:r>
            <w:r w:rsidRPr="00CC38D1">
              <w:rPr>
                <w:rFonts w:cs="Arial"/>
                <w:sz w:val="20"/>
              </w:rPr>
              <w:t xml:space="preserve"> procedures</w:t>
            </w:r>
            <w:r w:rsidR="00746F04">
              <w:rPr>
                <w:rFonts w:cs="Arial"/>
                <w:sz w:val="20"/>
              </w:rPr>
              <w:t xml:space="preserve"> and programs, the importance of consultation mechanisms, hazards and risk assessment including in the communication where information can be accessed</w:t>
            </w:r>
          </w:p>
          <w:p w14:paraId="2CA83414" w14:textId="3BCB09F9" w:rsidR="00746F04" w:rsidRDefault="00746F04" w:rsidP="00BA7127">
            <w:pPr>
              <w:pStyle w:val="ListParagraph"/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adhere to workplace policies and procedures to apply consultation mechanisms for managing work area hazards, reporting issues raised</w:t>
            </w:r>
            <w:r w:rsidR="00845CA5">
              <w:rPr>
                <w:rFonts w:cs="Arial"/>
                <w:sz w:val="20"/>
              </w:rPr>
              <w:t xml:space="preserve"> and communicating both upward and downward throughout consultation to outcome</w:t>
            </w:r>
          </w:p>
          <w:p w14:paraId="40920499" w14:textId="77777777" w:rsidR="00845CA5" w:rsidRDefault="00845CA5" w:rsidP="00BA7127">
            <w:pPr>
              <w:pStyle w:val="ListParagraph"/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manage </w:t>
            </w:r>
            <w:r w:rsidRPr="00845CA5">
              <w:rPr>
                <w:rFonts w:cs="Arial"/>
                <w:sz w:val="20"/>
              </w:rPr>
              <w:t>monitor</w:t>
            </w:r>
            <w:r>
              <w:rPr>
                <w:rFonts w:cs="Arial"/>
                <w:sz w:val="20"/>
              </w:rPr>
              <w:t xml:space="preserve"> and report on hazards, controlling risks according to workplace </w:t>
            </w:r>
            <w:r w:rsidRPr="00845CA5">
              <w:rPr>
                <w:rFonts w:cs="Arial"/>
                <w:sz w:val="20"/>
              </w:rPr>
              <w:t>procedures and le</w:t>
            </w:r>
            <w:r>
              <w:rPr>
                <w:rFonts w:cs="Arial"/>
                <w:sz w:val="20"/>
              </w:rPr>
              <w:t>gislated</w:t>
            </w:r>
            <w:r w:rsidRPr="00845CA5">
              <w:rPr>
                <w:rFonts w:cs="Arial"/>
                <w:sz w:val="20"/>
              </w:rPr>
              <w:t xml:space="preserve"> requirements </w:t>
            </w:r>
          </w:p>
          <w:p w14:paraId="65C3A670" w14:textId="0CDC4B4B" w:rsidR="00845CA5" w:rsidRDefault="00E51A6C" w:rsidP="00BA7127">
            <w:pPr>
              <w:pStyle w:val="ListParagraph"/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E51A6C">
              <w:rPr>
                <w:rFonts w:cs="Arial"/>
                <w:sz w:val="20"/>
              </w:rPr>
              <w:t xml:space="preserve">dentify and report inadequacies in existing risk controls </w:t>
            </w:r>
            <w:r>
              <w:rPr>
                <w:rFonts w:cs="Arial"/>
                <w:sz w:val="20"/>
              </w:rPr>
              <w:t xml:space="preserve">monitoring </w:t>
            </w:r>
            <w:r w:rsidRPr="00E51A6C">
              <w:rPr>
                <w:rFonts w:cs="Arial"/>
                <w:sz w:val="20"/>
              </w:rPr>
              <w:t>outcomes of reports on inadequacies</w:t>
            </w:r>
          </w:p>
          <w:p w14:paraId="108F15F0" w14:textId="70383153" w:rsidR="00E51A6C" w:rsidRPr="00E51A6C" w:rsidRDefault="00E51A6C" w:rsidP="00BA7127">
            <w:pPr>
              <w:pStyle w:val="ListParagraph"/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 w:rsidRPr="00E51A6C">
              <w:rPr>
                <w:rFonts w:cs="Arial"/>
                <w:sz w:val="20"/>
              </w:rPr>
              <w:t xml:space="preserve">complete and maintain WHS incident records in work area </w:t>
            </w:r>
          </w:p>
          <w:p w14:paraId="6F2B2561" w14:textId="50C4B0AB" w:rsidR="00E51A6C" w:rsidRPr="00E51A6C" w:rsidRDefault="00E51A6C" w:rsidP="00BA7127">
            <w:pPr>
              <w:pStyle w:val="ListParagraph"/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</w:t>
            </w:r>
            <w:r w:rsidRPr="00E51A6C">
              <w:rPr>
                <w:rFonts w:cs="Arial"/>
                <w:sz w:val="20"/>
              </w:rPr>
              <w:t xml:space="preserve">se aggregate information and data from work area records to meet </w:t>
            </w:r>
            <w:r>
              <w:rPr>
                <w:rFonts w:cs="Arial"/>
                <w:sz w:val="20"/>
              </w:rPr>
              <w:t>workplace</w:t>
            </w:r>
            <w:r w:rsidRPr="00E51A6C">
              <w:rPr>
                <w:rFonts w:cs="Arial"/>
                <w:sz w:val="20"/>
              </w:rPr>
              <w:t xml:space="preserve"> recordkeeping requirements</w:t>
            </w:r>
          </w:p>
          <w:p w14:paraId="64544C61" w14:textId="77777777" w:rsidR="00E51A6C" w:rsidRPr="00E51A6C" w:rsidRDefault="00E51A6C" w:rsidP="00E51A6C">
            <w:pPr>
              <w:ind w:left="359"/>
              <w:jc w:val="left"/>
              <w:rPr>
                <w:rFonts w:cs="Arial"/>
                <w:sz w:val="20"/>
              </w:rPr>
            </w:pPr>
          </w:p>
          <w:p w14:paraId="3F9C295F" w14:textId="21DADCC6" w:rsidR="00FC083A" w:rsidRPr="00E51A6C" w:rsidRDefault="00FC083A" w:rsidP="00E51A6C">
            <w:pPr>
              <w:jc w:val="left"/>
              <w:rPr>
                <w:rFonts w:cs="Arial"/>
                <w:sz w:val="20"/>
              </w:rPr>
            </w:pPr>
            <w:r w:rsidRPr="00E51A6C">
              <w:rPr>
                <w:rFonts w:cs="Arial"/>
                <w:sz w:val="20"/>
              </w:rPr>
              <w:t xml:space="preserve">These tasks may be simulated or real. The </w:t>
            </w:r>
            <w:r w:rsidR="00750D30" w:rsidRPr="00E51A6C">
              <w:rPr>
                <w:rFonts w:cs="Arial"/>
                <w:sz w:val="20"/>
              </w:rPr>
              <w:t>Participant</w:t>
            </w:r>
            <w:r w:rsidRPr="00E51A6C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 w:rsidRPr="00E51A6C">
              <w:rPr>
                <w:rFonts w:cs="Arial"/>
                <w:sz w:val="20"/>
              </w:rPr>
              <w:t>O</w:t>
            </w:r>
            <w:r w:rsidRPr="00E51A6C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 w:rsidRPr="00E51A6C">
              <w:rPr>
                <w:rFonts w:cs="Arial"/>
                <w:sz w:val="20"/>
              </w:rPr>
              <w:t>P</w:t>
            </w:r>
            <w:r w:rsidRPr="00E51A6C">
              <w:rPr>
                <w:rFonts w:cs="Arial"/>
                <w:sz w:val="20"/>
              </w:rPr>
              <w:t xml:space="preserve">articipant. The </w:t>
            </w:r>
            <w:r w:rsidR="00BE45C9" w:rsidRPr="00E51A6C">
              <w:rPr>
                <w:rFonts w:cs="Arial"/>
                <w:sz w:val="20"/>
              </w:rPr>
              <w:t>A</w:t>
            </w:r>
            <w:r w:rsidRPr="00E51A6C">
              <w:rPr>
                <w:rFonts w:cs="Arial"/>
                <w:sz w:val="20"/>
              </w:rPr>
              <w:t xml:space="preserve">ssessor is to verify the </w:t>
            </w:r>
            <w:r w:rsidR="00BE45C9" w:rsidRPr="00E51A6C">
              <w:rPr>
                <w:rFonts w:cs="Arial"/>
                <w:sz w:val="20"/>
              </w:rPr>
              <w:t>O</w:t>
            </w:r>
            <w:r w:rsidRPr="00E51A6C">
              <w:rPr>
                <w:rFonts w:cs="Arial"/>
                <w:sz w:val="20"/>
              </w:rPr>
              <w:t xml:space="preserve">bserver’s comments in the Assessor Comments </w:t>
            </w:r>
            <w:r w:rsidR="001E2BE7" w:rsidRPr="00E51A6C">
              <w:rPr>
                <w:rFonts w:cs="Arial"/>
                <w:sz w:val="20"/>
              </w:rPr>
              <w:t>section and</w:t>
            </w:r>
            <w:r w:rsidRPr="00E51A6C">
              <w:rPr>
                <w:rFonts w:cs="Arial"/>
                <w:sz w:val="20"/>
              </w:rPr>
              <w:t xml:space="preserve"> provide the Practical Assessment outcome on the front cover of this document.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25BF4688" w:rsidR="00FC083A" w:rsidRPr="000861CC" w:rsidRDefault="00E51A6C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Work team, </w:t>
            </w:r>
            <w:r w:rsidR="00C0390A">
              <w:rPr>
                <w:rFonts w:cs="Arial"/>
                <w:sz w:val="20"/>
              </w:rPr>
              <w:t>workplace policies and procedures, WHS documents, records and recording documents, HR training records, access to current state regulator and legislation.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FC083A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FC083A" w:rsidRPr="00696855" w:rsidRDefault="00162AE6" w:rsidP="00A80ACC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352603308" w:edGrp="everyone"/>
            <w:permEnd w:id="352603308"/>
          </w:p>
        </w:tc>
      </w:tr>
      <w:tr w:rsidR="00FC083A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FC083A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FC083A" w:rsidRPr="00696855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621150845" w:edGrp="everyone"/>
            <w:permEnd w:id="621150845"/>
          </w:p>
        </w:tc>
      </w:tr>
      <w:tr w:rsidR="00FC083A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FC083A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542723381" w:edGrp="everyone"/>
            <w:permEnd w:id="542723381"/>
          </w:p>
        </w:tc>
      </w:tr>
      <w:tr w:rsidR="001E3B53" w:rsidRPr="00683908" w14:paraId="1BEE3403" w14:textId="77777777" w:rsidTr="00F8766E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AA6A524" w14:textId="77777777" w:rsidR="001E3B53" w:rsidRPr="00696855" w:rsidRDefault="001E3B53" w:rsidP="001E3B53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291905764" w:edGrp="everyone"/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1A59A6" w14:textId="21639106" w:rsidR="001E3B53" w:rsidRPr="00DE6B06" w:rsidRDefault="00DF797F" w:rsidP="001E3B53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613324750"/>
                <w:showingPlcHdr/>
                <w:picture/>
              </w:sdtPr>
              <w:sdtEndPr/>
              <w:sdtContent>
                <w:r w:rsidR="001E3B53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03BF4FCD" wp14:editId="474F0F1F">
                      <wp:extent cx="3962400" cy="431800"/>
                      <wp:effectExtent l="0" t="0" r="0" b="6350"/>
                      <wp:docPr id="1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6240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291905764"/>
          </w:p>
        </w:tc>
      </w:tr>
      <w:tr w:rsidR="001E3B53" w:rsidRPr="00683908" w14:paraId="6BD19315" w14:textId="77777777" w:rsidTr="009E4AB2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1E3B53" w:rsidRPr="00696855" w:rsidRDefault="001E3B53" w:rsidP="001E3B53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535772804" w:edGrp="everyone"/>
        <w:permStart w:id="1611729522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43FAD79E" w:rsidR="001E3B53" w:rsidRPr="00DE6B06" w:rsidRDefault="00DF797F" w:rsidP="001E3B53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1913612696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E3B53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535772804"/>
              </w:sdtContent>
            </w:sdt>
            <w:permEnd w:id="1611729522"/>
          </w:p>
        </w:tc>
      </w:tr>
    </w:tbl>
    <w:p w14:paraId="33A749F5" w14:textId="446C48EA" w:rsidR="009F319E" w:rsidRDefault="009F319E">
      <w:pPr>
        <w:jc w:val="left"/>
        <w:rPr>
          <w:sz w:val="19"/>
          <w:szCs w:val="19"/>
        </w:rPr>
      </w:pPr>
    </w:p>
    <w:p w14:paraId="09361326" w14:textId="77777777" w:rsidR="009F319E" w:rsidRDefault="009F319E">
      <w:pPr>
        <w:jc w:val="left"/>
        <w:rPr>
          <w:sz w:val="19"/>
          <w:szCs w:val="19"/>
        </w:rPr>
      </w:pPr>
      <w:r>
        <w:rPr>
          <w:sz w:val="19"/>
          <w:szCs w:val="19"/>
        </w:rPr>
        <w:br w:type="page"/>
      </w:r>
    </w:p>
    <w:tbl>
      <w:tblPr>
        <w:tblW w:w="9072" w:type="dxa"/>
        <w:tblInd w:w="-15" w:type="dxa"/>
        <w:tblBorders>
          <w:top w:val="single" w:sz="12" w:space="0" w:color="auto"/>
          <w:left w:val="single" w:sz="12" w:space="0" w:color="000000"/>
          <w:bottom w:val="single" w:sz="12" w:space="0" w:color="auto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1559"/>
      </w:tblGrid>
      <w:tr w:rsidR="00FC083A" w:rsidRPr="00683908" w14:paraId="387DBEB9" w14:textId="77777777" w:rsidTr="009F319E">
        <w:trPr>
          <w:tblHeader/>
        </w:trPr>
        <w:tc>
          <w:tcPr>
            <w:tcW w:w="7513" w:type="dxa"/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9F319E">
        <w:trPr>
          <w:trHeight w:val="283"/>
        </w:trPr>
        <w:tc>
          <w:tcPr>
            <w:tcW w:w="9072" w:type="dxa"/>
            <w:gridSpan w:val="2"/>
            <w:shd w:val="clear" w:color="auto" w:fill="F2F2F2"/>
            <w:vAlign w:val="center"/>
          </w:tcPr>
          <w:p w14:paraId="59FC855E" w14:textId="5931534C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C0390A">
              <w:rPr>
                <w:rFonts w:cs="Arial"/>
                <w:b/>
                <w:sz w:val="20"/>
              </w:rPr>
              <w:t xml:space="preserve">Provide </w:t>
            </w:r>
            <w:r w:rsidR="00C0390A" w:rsidRPr="00C0390A">
              <w:rPr>
                <w:rFonts w:cs="Arial"/>
                <w:b/>
                <w:sz w:val="20"/>
              </w:rPr>
              <w:t>information to work team about WHS policies and procedures</w:t>
            </w:r>
          </w:p>
        </w:tc>
      </w:tr>
      <w:tr w:rsidR="0008026F" w:rsidRPr="00696855" w14:paraId="65B19E1E" w14:textId="77777777" w:rsidTr="00F32E6B">
        <w:trPr>
          <w:trHeight w:val="2409"/>
        </w:trPr>
        <w:tc>
          <w:tcPr>
            <w:tcW w:w="7513" w:type="dxa"/>
          </w:tcPr>
          <w:p w14:paraId="30B6B753" w14:textId="77777777" w:rsidR="0008026F" w:rsidRDefault="0008026F" w:rsidP="0008026F">
            <w:pPr>
              <w:pStyle w:val="331PASListTask1"/>
              <w:numPr>
                <w:ilvl w:val="0"/>
                <w:numId w:val="36"/>
              </w:numPr>
              <w:ind w:left="601" w:hanging="601"/>
            </w:pPr>
            <w:bookmarkStart w:id="26" w:name="_Ref89416962"/>
            <w:r>
              <w:t>Locate and share with work team workplace and state appropriate and current WHS legislation and related workplace policies and procedures.</w:t>
            </w:r>
            <w:bookmarkEnd w:id="26"/>
          </w:p>
          <w:p w14:paraId="1A2FF5D5" w14:textId="5B02891E" w:rsidR="0008026F" w:rsidRDefault="0008026F" w:rsidP="0008026F">
            <w:pPr>
              <w:pStyle w:val="37PASAssessorDirection"/>
            </w:pPr>
            <w:r>
              <w:t>Assessor specify method used to share information and workplace polices/procedures shared</w:t>
            </w:r>
          </w:p>
          <w:p w14:paraId="0CBD81CE" w14:textId="77777777" w:rsidR="0008026F" w:rsidRPr="0008026F" w:rsidRDefault="0008026F" w:rsidP="0008026F">
            <w:pPr>
              <w:pStyle w:val="37PASAssessorDirection"/>
              <w:rPr>
                <w:rFonts w:ascii="Arial" w:hAnsi="Arial"/>
                <w:i w:val="0"/>
                <w:iCs w:val="0"/>
                <w:sz w:val="22"/>
                <w:szCs w:val="18"/>
              </w:rPr>
            </w:pPr>
          </w:p>
          <w:p w14:paraId="4612EE37" w14:textId="20303CB3" w:rsidR="0008026F" w:rsidRPr="0008026F" w:rsidRDefault="0008026F" w:rsidP="0008026F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2023166666" w:edGrp="everyone"/>
            <w:permEnd w:id="2023166666"/>
          </w:p>
        </w:tc>
        <w:permStart w:id="1061579677" w:edGrp="everyone"/>
        <w:tc>
          <w:tcPr>
            <w:tcW w:w="1559" w:type="dxa"/>
            <w:vAlign w:val="center"/>
          </w:tcPr>
          <w:p w14:paraId="5F4993BD" w14:textId="1E4773C1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810166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1579677"/>
          </w:p>
        </w:tc>
      </w:tr>
      <w:tr w:rsidR="0008026F" w:rsidRPr="00696855" w14:paraId="3EBDCDF5" w14:textId="77777777" w:rsidTr="00F32E6B">
        <w:trPr>
          <w:trHeight w:val="1678"/>
        </w:trPr>
        <w:tc>
          <w:tcPr>
            <w:tcW w:w="7513" w:type="dxa"/>
          </w:tcPr>
          <w:p w14:paraId="01E80ACB" w14:textId="77777777" w:rsidR="0008026F" w:rsidRDefault="0008026F" w:rsidP="0008026F">
            <w:pPr>
              <w:pStyle w:val="331PASListTask1"/>
            </w:pPr>
            <w:bookmarkStart w:id="27" w:name="_Ref89416981"/>
            <w:r>
              <w:t xml:space="preserve">Share information to work team about </w:t>
            </w:r>
            <w:r w:rsidRPr="00F85F38">
              <w:t>identified</w:t>
            </w:r>
            <w:r>
              <w:t xml:space="preserve"> site</w:t>
            </w:r>
            <w:r w:rsidRPr="00F85F38">
              <w:t xml:space="preserve"> hazards and outcomes of risk assessment and control</w:t>
            </w:r>
            <w:r>
              <w:t>.</w:t>
            </w:r>
            <w:bookmarkEnd w:id="27"/>
          </w:p>
          <w:p w14:paraId="36F5739A" w14:textId="4C73984A" w:rsidR="0008026F" w:rsidRDefault="0008026F" w:rsidP="0008026F">
            <w:pPr>
              <w:pStyle w:val="37PASAssessorDirection"/>
            </w:pPr>
            <w:r>
              <w:t>Assessor specify which identified hazards and controls were shared with team</w:t>
            </w:r>
          </w:p>
          <w:p w14:paraId="09A63696" w14:textId="77777777" w:rsidR="0008026F" w:rsidRPr="009F549C" w:rsidRDefault="0008026F" w:rsidP="0008026F">
            <w:pPr>
              <w:pStyle w:val="37PASAssessorDirection"/>
              <w:rPr>
                <w:rFonts w:ascii="Arial" w:hAnsi="Arial"/>
                <w:i w:val="0"/>
                <w:iCs w:val="0"/>
                <w:sz w:val="22"/>
                <w:szCs w:val="18"/>
              </w:rPr>
            </w:pPr>
          </w:p>
          <w:p w14:paraId="6A0BD0B8" w14:textId="2318999F" w:rsidR="0008026F" w:rsidRPr="0008026F" w:rsidRDefault="0008026F" w:rsidP="0008026F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1261397607" w:edGrp="everyone"/>
            <w:permEnd w:id="1261397607"/>
          </w:p>
        </w:tc>
        <w:permStart w:id="109473742" w:edGrp="everyone"/>
        <w:tc>
          <w:tcPr>
            <w:tcW w:w="1559" w:type="dxa"/>
            <w:vAlign w:val="center"/>
          </w:tcPr>
          <w:p w14:paraId="62530B4B" w14:textId="7CD12758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182934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9473742"/>
          </w:p>
        </w:tc>
      </w:tr>
      <w:tr w:rsidR="0008026F" w:rsidRPr="00696855" w14:paraId="7FAC86E2" w14:textId="77777777" w:rsidTr="00F32E6B">
        <w:trPr>
          <w:trHeight w:val="292"/>
        </w:trPr>
        <w:tc>
          <w:tcPr>
            <w:tcW w:w="7513" w:type="dxa"/>
          </w:tcPr>
          <w:p w14:paraId="6F177619" w14:textId="76F5906A" w:rsidR="0008026F" w:rsidRDefault="0008026F" w:rsidP="0008026F">
            <w:pPr>
              <w:pStyle w:val="331PASListTask1"/>
            </w:pPr>
            <w:bookmarkStart w:id="28" w:name="_Ref89416990"/>
            <w:r>
              <w:t>Communicate information in a way that was logically presented, clear and accurate.</w:t>
            </w:r>
            <w:bookmarkEnd w:id="28"/>
          </w:p>
        </w:tc>
        <w:permStart w:id="1270960355" w:edGrp="everyone"/>
        <w:tc>
          <w:tcPr>
            <w:tcW w:w="1559" w:type="dxa"/>
            <w:vAlign w:val="center"/>
          </w:tcPr>
          <w:p w14:paraId="721A8D52" w14:textId="7957371D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8989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70960355"/>
          </w:p>
        </w:tc>
      </w:tr>
      <w:tr w:rsidR="0008026F" w:rsidRPr="00696855" w14:paraId="135D2346" w14:textId="77777777" w:rsidTr="00F32E6B">
        <w:trPr>
          <w:trHeight w:val="292"/>
        </w:trPr>
        <w:tc>
          <w:tcPr>
            <w:tcW w:w="7513" w:type="dxa"/>
          </w:tcPr>
          <w:p w14:paraId="2C593D2E" w14:textId="4AF674C7" w:rsidR="0008026F" w:rsidRDefault="0008026F" w:rsidP="0008026F">
            <w:pPr>
              <w:pStyle w:val="331PASListTask1"/>
            </w:pPr>
            <w:bookmarkStart w:id="29" w:name="_Ref89416993"/>
            <w:r>
              <w:t xml:space="preserve">Communicate information using </w:t>
            </w:r>
            <w:r w:rsidRPr="00F85698">
              <w:t>structure and language suitable for audience</w:t>
            </w:r>
            <w:r>
              <w:t>.</w:t>
            </w:r>
            <w:bookmarkEnd w:id="29"/>
          </w:p>
        </w:tc>
        <w:permStart w:id="112484685" w:edGrp="everyone"/>
        <w:tc>
          <w:tcPr>
            <w:tcW w:w="1559" w:type="dxa"/>
            <w:vAlign w:val="center"/>
          </w:tcPr>
          <w:p w14:paraId="768CD1E5" w14:textId="44F3276F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37992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484685"/>
          </w:p>
        </w:tc>
      </w:tr>
      <w:tr w:rsidR="0008026F" w:rsidRPr="00696855" w14:paraId="569D704A" w14:textId="77777777" w:rsidTr="00F32E6B">
        <w:trPr>
          <w:trHeight w:val="292"/>
        </w:trPr>
        <w:tc>
          <w:tcPr>
            <w:tcW w:w="7513" w:type="dxa"/>
          </w:tcPr>
          <w:p w14:paraId="22DCC0C4" w14:textId="7593143D" w:rsidR="0008026F" w:rsidRDefault="0008026F" w:rsidP="0008026F">
            <w:pPr>
              <w:pStyle w:val="331PASListTask1"/>
            </w:pPr>
            <w:bookmarkStart w:id="30" w:name="_Ref89417018"/>
            <w:r>
              <w:t xml:space="preserve">Use </w:t>
            </w:r>
            <w:r w:rsidRPr="00F85698">
              <w:t>questioning and active listening to clarify understanding</w:t>
            </w:r>
            <w:r>
              <w:t xml:space="preserve"> and make the audience feel at ease during face to face communications.</w:t>
            </w:r>
            <w:bookmarkEnd w:id="30"/>
          </w:p>
        </w:tc>
        <w:permStart w:id="1414333311" w:edGrp="everyone"/>
        <w:tc>
          <w:tcPr>
            <w:tcW w:w="1559" w:type="dxa"/>
            <w:vAlign w:val="center"/>
          </w:tcPr>
          <w:p w14:paraId="09DBF6F3" w14:textId="4FA178E5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18038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14333311"/>
          </w:p>
        </w:tc>
      </w:tr>
      <w:tr w:rsidR="0008026F" w:rsidRPr="00696855" w14:paraId="60071BB9" w14:textId="77777777" w:rsidTr="00F32E6B">
        <w:trPr>
          <w:trHeight w:val="292"/>
        </w:trPr>
        <w:tc>
          <w:tcPr>
            <w:tcW w:w="7513" w:type="dxa"/>
          </w:tcPr>
          <w:p w14:paraId="7D9E3A66" w14:textId="27C742B0" w:rsidR="0008026F" w:rsidRDefault="0008026F" w:rsidP="0008026F">
            <w:pPr>
              <w:pStyle w:val="331PASListTask1"/>
            </w:pPr>
            <w:bookmarkStart w:id="31" w:name="_Ref89417010"/>
            <w:r>
              <w:t xml:space="preserve">Use written format during </w:t>
            </w:r>
            <w:r w:rsidRPr="00F85698">
              <w:t xml:space="preserve">WHS </w:t>
            </w:r>
            <w:r>
              <w:t xml:space="preserve">presentation that apply appropriate </w:t>
            </w:r>
            <w:r w:rsidRPr="00F85698">
              <w:t xml:space="preserve">structure, layout and language </w:t>
            </w:r>
            <w:r>
              <w:t>to ensure the information is understandable by the</w:t>
            </w:r>
            <w:r w:rsidRPr="00F85698">
              <w:t xml:space="preserve"> audience</w:t>
            </w:r>
            <w:r>
              <w:t>.</w:t>
            </w:r>
            <w:bookmarkEnd w:id="31"/>
            <w:r>
              <w:t xml:space="preserve"> </w:t>
            </w:r>
          </w:p>
        </w:tc>
        <w:permStart w:id="455614549" w:edGrp="everyone"/>
        <w:tc>
          <w:tcPr>
            <w:tcW w:w="1559" w:type="dxa"/>
            <w:vAlign w:val="center"/>
          </w:tcPr>
          <w:p w14:paraId="3A33606D" w14:textId="75A06011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9872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5614549"/>
          </w:p>
        </w:tc>
      </w:tr>
      <w:tr w:rsidR="00FC083A" w:rsidRPr="00696855" w14:paraId="6209610F" w14:textId="77777777" w:rsidTr="009F319E">
        <w:trPr>
          <w:trHeight w:val="283"/>
        </w:trPr>
        <w:tc>
          <w:tcPr>
            <w:tcW w:w="9072" w:type="dxa"/>
            <w:gridSpan w:val="2"/>
            <w:shd w:val="clear" w:color="auto" w:fill="F2F2F2"/>
            <w:vAlign w:val="center"/>
          </w:tcPr>
          <w:p w14:paraId="1229A0C5" w14:textId="3C7B051C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6B55AF">
              <w:rPr>
                <w:rFonts w:cs="Arial"/>
                <w:b/>
                <w:sz w:val="20"/>
              </w:rPr>
              <w:t xml:space="preserve">Implement </w:t>
            </w:r>
            <w:r w:rsidR="006B55AF" w:rsidRPr="006B55AF">
              <w:rPr>
                <w:rFonts w:cs="Arial"/>
                <w:b/>
                <w:sz w:val="20"/>
              </w:rPr>
              <w:t>and monitor work team consultative arrangements for managing WHS</w:t>
            </w:r>
          </w:p>
        </w:tc>
      </w:tr>
      <w:tr w:rsidR="0008026F" w:rsidRPr="00696855" w14:paraId="60E3723C" w14:textId="77777777" w:rsidTr="00687F45">
        <w:trPr>
          <w:trHeight w:val="1814"/>
        </w:trPr>
        <w:tc>
          <w:tcPr>
            <w:tcW w:w="7513" w:type="dxa"/>
          </w:tcPr>
          <w:p w14:paraId="4CAC2B3F" w14:textId="4E55A5FF" w:rsidR="0008026F" w:rsidRDefault="0008026F" w:rsidP="0008026F">
            <w:pPr>
              <w:pStyle w:val="332PASListTask1"/>
              <w:ind w:left="601" w:hanging="601"/>
            </w:pPr>
            <w:bookmarkStart w:id="32" w:name="_Ref89419281"/>
            <w:r>
              <w:t>Share information with team and demonstrate the importance of consultation mechanisms for the management of WHS risks using methods that are easy to understand.</w:t>
            </w:r>
            <w:bookmarkEnd w:id="32"/>
          </w:p>
          <w:p w14:paraId="7BDBA986" w14:textId="4FA74498" w:rsidR="0008026F" w:rsidRDefault="0008026F" w:rsidP="0008026F">
            <w:pPr>
              <w:pStyle w:val="37PASAssessorDirection"/>
            </w:pPr>
            <w:r>
              <w:t>Assessor specify method used to share the importance of consultation for managing WHS risks</w:t>
            </w:r>
          </w:p>
          <w:p w14:paraId="5EFF56DB" w14:textId="77777777" w:rsidR="0008026F" w:rsidRPr="0008026F" w:rsidRDefault="0008026F" w:rsidP="0008026F">
            <w:pPr>
              <w:pStyle w:val="37PASAssessorDirection"/>
              <w:rPr>
                <w:rFonts w:ascii="Arial" w:hAnsi="Arial"/>
                <w:i w:val="0"/>
                <w:iCs w:val="0"/>
                <w:sz w:val="22"/>
                <w:szCs w:val="18"/>
              </w:rPr>
            </w:pPr>
          </w:p>
          <w:p w14:paraId="1CDD5ED5" w14:textId="1A0EDD10" w:rsidR="0008026F" w:rsidRPr="0008026F" w:rsidRDefault="0008026F" w:rsidP="0008026F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657013480" w:edGrp="everyone"/>
            <w:permEnd w:id="657013480"/>
          </w:p>
        </w:tc>
        <w:permStart w:id="2010011309" w:edGrp="everyone"/>
        <w:tc>
          <w:tcPr>
            <w:tcW w:w="1559" w:type="dxa"/>
            <w:vAlign w:val="center"/>
          </w:tcPr>
          <w:p w14:paraId="738BD7CF" w14:textId="6463E8D6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85782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10011309"/>
          </w:p>
        </w:tc>
      </w:tr>
      <w:tr w:rsidR="0008026F" w:rsidRPr="00696855" w14:paraId="7854F013" w14:textId="77777777" w:rsidTr="00687F45">
        <w:trPr>
          <w:trHeight w:val="25"/>
        </w:trPr>
        <w:tc>
          <w:tcPr>
            <w:tcW w:w="7513" w:type="dxa"/>
          </w:tcPr>
          <w:p w14:paraId="10A24F0D" w14:textId="332F83F7" w:rsidR="0008026F" w:rsidRPr="00931795" w:rsidRDefault="0008026F" w:rsidP="0008026F">
            <w:pPr>
              <w:pStyle w:val="332PASListTask1"/>
              <w:ind w:left="601" w:hanging="601"/>
            </w:pPr>
            <w:bookmarkStart w:id="33" w:name="_Ref89419299"/>
            <w:r>
              <w:t>Adhere to workplace procedures for consultation by asking work team for opinions and information relating to the management of work area hazards.</w:t>
            </w:r>
            <w:bookmarkEnd w:id="33"/>
          </w:p>
        </w:tc>
        <w:permStart w:id="1165648156" w:edGrp="everyone"/>
        <w:tc>
          <w:tcPr>
            <w:tcW w:w="1559" w:type="dxa"/>
            <w:vAlign w:val="center"/>
          </w:tcPr>
          <w:p w14:paraId="3DBF64BD" w14:textId="228DC984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84733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5648156"/>
          </w:p>
        </w:tc>
      </w:tr>
      <w:tr w:rsidR="0008026F" w:rsidRPr="00696855" w14:paraId="238C5FFB" w14:textId="77777777" w:rsidTr="00687F45">
        <w:trPr>
          <w:trHeight w:val="2056"/>
        </w:trPr>
        <w:tc>
          <w:tcPr>
            <w:tcW w:w="7513" w:type="dxa"/>
          </w:tcPr>
          <w:p w14:paraId="162E0917" w14:textId="77777777" w:rsidR="0008026F" w:rsidRDefault="0008026F" w:rsidP="0008026F">
            <w:pPr>
              <w:pStyle w:val="332PASListTask1"/>
              <w:ind w:left="601" w:hanging="601"/>
            </w:pPr>
            <w:bookmarkStart w:id="34" w:name="_Ref89419307"/>
            <w:r>
              <w:t>M</w:t>
            </w:r>
            <w:r w:rsidRPr="00556773">
              <w:t>anag</w:t>
            </w:r>
            <w:r>
              <w:t>e</w:t>
            </w:r>
            <w:r w:rsidRPr="00556773">
              <w:t xml:space="preserve"> issues raised through consultation</w:t>
            </w:r>
            <w:r>
              <w:t xml:space="preserve"> using questioning, </w:t>
            </w:r>
            <w:r w:rsidRPr="00556773">
              <w:t>responding, explaining, clarifying and expanding on ideas and information as required</w:t>
            </w:r>
            <w:r>
              <w:t>, evaluating choices and determining severity based on workplace and legislated WHS requirements for determining risk levels and the hierarchy of controls.</w:t>
            </w:r>
            <w:bookmarkEnd w:id="34"/>
          </w:p>
          <w:p w14:paraId="0DC12107" w14:textId="2C9555EB" w:rsidR="0008026F" w:rsidRDefault="0008026F" w:rsidP="0008026F">
            <w:pPr>
              <w:pStyle w:val="37PASAssessorDirection"/>
            </w:pPr>
            <w:r>
              <w:t>Assessor specify issue raised through consultation</w:t>
            </w:r>
          </w:p>
          <w:p w14:paraId="780DECD0" w14:textId="77777777" w:rsidR="0008026F" w:rsidRPr="0008026F" w:rsidRDefault="0008026F" w:rsidP="0008026F">
            <w:pPr>
              <w:pStyle w:val="37PASAssessorDirection"/>
              <w:rPr>
                <w:rFonts w:ascii="Arial" w:hAnsi="Arial"/>
                <w:i w:val="0"/>
                <w:iCs w:val="0"/>
                <w:sz w:val="22"/>
                <w:szCs w:val="18"/>
              </w:rPr>
            </w:pPr>
          </w:p>
          <w:p w14:paraId="6D8B10E5" w14:textId="2F4519CC" w:rsidR="0008026F" w:rsidRPr="0008026F" w:rsidRDefault="0008026F" w:rsidP="0008026F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1973027035" w:edGrp="everyone"/>
            <w:permEnd w:id="1973027035"/>
          </w:p>
        </w:tc>
        <w:permStart w:id="422736680" w:edGrp="everyone"/>
        <w:tc>
          <w:tcPr>
            <w:tcW w:w="1559" w:type="dxa"/>
            <w:vAlign w:val="center"/>
          </w:tcPr>
          <w:p w14:paraId="0B14151C" w14:textId="3668E4F7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605669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2736680"/>
          </w:p>
        </w:tc>
      </w:tr>
      <w:tr w:rsidR="0008026F" w:rsidRPr="00696855" w14:paraId="3840552D" w14:textId="77777777" w:rsidTr="00D031B9">
        <w:trPr>
          <w:trHeight w:val="1644"/>
        </w:trPr>
        <w:tc>
          <w:tcPr>
            <w:tcW w:w="7513" w:type="dxa"/>
          </w:tcPr>
          <w:p w14:paraId="7303A32A" w14:textId="77777777" w:rsidR="0008026F" w:rsidRDefault="0008026F" w:rsidP="0008026F">
            <w:pPr>
              <w:pStyle w:val="332PASListTask1"/>
              <w:ind w:left="601" w:hanging="601"/>
            </w:pPr>
            <w:bookmarkStart w:id="35" w:name="_Ref89419324"/>
            <w:r>
              <w:t>Communicate and report on potential new hazard upward according to workplace requirements for reporting.</w:t>
            </w:r>
            <w:bookmarkEnd w:id="35"/>
          </w:p>
          <w:p w14:paraId="60CA36DD" w14:textId="43BA0414" w:rsidR="0008026F" w:rsidRDefault="0008026F" w:rsidP="0008026F">
            <w:pPr>
              <w:pStyle w:val="37PASAssessorDirection"/>
            </w:pPr>
            <w:r>
              <w:t>Assessor specify method of reporting issues upward</w:t>
            </w:r>
          </w:p>
          <w:p w14:paraId="523B3D42" w14:textId="77777777" w:rsidR="0008026F" w:rsidRPr="0008026F" w:rsidRDefault="0008026F" w:rsidP="0008026F">
            <w:pPr>
              <w:pStyle w:val="37PASAssessorDirection"/>
              <w:rPr>
                <w:rFonts w:ascii="Arial" w:hAnsi="Arial"/>
                <w:i w:val="0"/>
                <w:iCs w:val="0"/>
                <w:sz w:val="22"/>
                <w:szCs w:val="18"/>
              </w:rPr>
            </w:pPr>
          </w:p>
          <w:p w14:paraId="136B0834" w14:textId="51B5768A" w:rsidR="0008026F" w:rsidRPr="00481343" w:rsidRDefault="0008026F" w:rsidP="0008026F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1290469420" w:edGrp="everyone"/>
            <w:permEnd w:id="1290469420"/>
          </w:p>
        </w:tc>
        <w:permStart w:id="243287534" w:edGrp="everyone"/>
        <w:tc>
          <w:tcPr>
            <w:tcW w:w="1559" w:type="dxa"/>
            <w:vAlign w:val="center"/>
          </w:tcPr>
          <w:p w14:paraId="0C2666BF" w14:textId="03FC6866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564794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43287534"/>
          </w:p>
        </w:tc>
      </w:tr>
      <w:tr w:rsidR="0008026F" w:rsidRPr="00696855" w14:paraId="6AC1E848" w14:textId="77777777" w:rsidTr="00D031B9">
        <w:trPr>
          <w:trHeight w:val="1555"/>
        </w:trPr>
        <w:tc>
          <w:tcPr>
            <w:tcW w:w="7513" w:type="dxa"/>
          </w:tcPr>
          <w:p w14:paraId="63112370" w14:textId="75DAB7BC" w:rsidR="0008026F" w:rsidRDefault="0008026F" w:rsidP="0008026F">
            <w:pPr>
              <w:pStyle w:val="332PASListTask1"/>
              <w:ind w:left="601" w:hanging="601"/>
            </w:pPr>
            <w:bookmarkStart w:id="36" w:name="_Ref89419331"/>
            <w:r>
              <w:t>Communicate the outcomes of reporting upward with work team within acceptable workplace timeframes using appropriate verbal and written communication.</w:t>
            </w:r>
            <w:bookmarkEnd w:id="36"/>
          </w:p>
          <w:p w14:paraId="3A89BBAC" w14:textId="3E78EC9B" w:rsidR="0008026F" w:rsidRDefault="0008026F" w:rsidP="0008026F">
            <w:pPr>
              <w:pStyle w:val="37PASAssessorDirection"/>
            </w:pPr>
            <w:r>
              <w:t>Assessor describe how participant shared information with work team</w:t>
            </w:r>
          </w:p>
          <w:p w14:paraId="4019D65E" w14:textId="77777777" w:rsidR="0008026F" w:rsidRPr="0008026F" w:rsidRDefault="0008026F" w:rsidP="0008026F">
            <w:pPr>
              <w:pStyle w:val="37PASAssessorDirection"/>
              <w:rPr>
                <w:rFonts w:ascii="Arial" w:hAnsi="Arial"/>
                <w:i w:val="0"/>
                <w:iCs w:val="0"/>
                <w:sz w:val="22"/>
                <w:szCs w:val="18"/>
              </w:rPr>
            </w:pPr>
          </w:p>
          <w:p w14:paraId="17106422" w14:textId="25305D30" w:rsidR="0008026F" w:rsidRPr="0008026F" w:rsidRDefault="0008026F" w:rsidP="0008026F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1403198354" w:edGrp="everyone"/>
            <w:permEnd w:id="1403198354"/>
          </w:p>
        </w:tc>
        <w:permStart w:id="45286392" w:edGrp="everyone"/>
        <w:tc>
          <w:tcPr>
            <w:tcW w:w="1559" w:type="dxa"/>
            <w:vAlign w:val="center"/>
          </w:tcPr>
          <w:p w14:paraId="6ADE3C73" w14:textId="43D38A6D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58571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286392"/>
          </w:p>
        </w:tc>
      </w:tr>
      <w:tr w:rsidR="00FC083A" w:rsidRPr="00696855" w14:paraId="60958CD7" w14:textId="77777777" w:rsidTr="009F319E">
        <w:trPr>
          <w:trHeight w:val="283"/>
        </w:trPr>
        <w:tc>
          <w:tcPr>
            <w:tcW w:w="9072" w:type="dxa"/>
            <w:gridSpan w:val="2"/>
            <w:shd w:val="clear" w:color="auto" w:fill="F2F2F2"/>
            <w:vAlign w:val="center"/>
          </w:tcPr>
          <w:p w14:paraId="5B4AD335" w14:textId="4A02C7AC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F215C7" w:rsidRPr="00F215C7">
              <w:rPr>
                <w:rFonts w:cs="Arial"/>
                <w:b/>
                <w:sz w:val="20"/>
              </w:rPr>
              <w:t>Implement and monitor organisational procedures for providing WHS training to work team</w:t>
            </w:r>
          </w:p>
        </w:tc>
      </w:tr>
      <w:tr w:rsidR="0008026F" w:rsidRPr="00696855" w14:paraId="688A7305" w14:textId="77777777" w:rsidTr="00FE1B1C">
        <w:trPr>
          <w:trHeight w:val="25"/>
        </w:trPr>
        <w:tc>
          <w:tcPr>
            <w:tcW w:w="7513" w:type="dxa"/>
          </w:tcPr>
          <w:p w14:paraId="64490638" w14:textId="1B270350" w:rsidR="0008026F" w:rsidRPr="00931795" w:rsidRDefault="0008026F" w:rsidP="0008026F">
            <w:pPr>
              <w:pStyle w:val="333PASListTask1"/>
            </w:pPr>
            <w:bookmarkStart w:id="37" w:name="_Ref89422639"/>
            <w:r>
              <w:t>Access relevant HR records to determine white card, site induction, qualifications and licences held by team members.</w:t>
            </w:r>
            <w:bookmarkEnd w:id="37"/>
          </w:p>
        </w:tc>
        <w:permStart w:id="1856455043" w:edGrp="everyone"/>
        <w:tc>
          <w:tcPr>
            <w:tcW w:w="1559" w:type="dxa"/>
            <w:vAlign w:val="center"/>
          </w:tcPr>
          <w:p w14:paraId="608084AF" w14:textId="4A34D66E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492976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56455043"/>
          </w:p>
        </w:tc>
      </w:tr>
      <w:tr w:rsidR="0008026F" w:rsidRPr="00696855" w14:paraId="50303B58" w14:textId="77777777" w:rsidTr="00FE1B1C">
        <w:trPr>
          <w:trHeight w:val="25"/>
        </w:trPr>
        <w:tc>
          <w:tcPr>
            <w:tcW w:w="7513" w:type="dxa"/>
          </w:tcPr>
          <w:p w14:paraId="4D737E0A" w14:textId="79FACD7C" w:rsidR="0008026F" w:rsidRDefault="0008026F" w:rsidP="0008026F">
            <w:pPr>
              <w:pStyle w:val="333PASListTask1"/>
            </w:pPr>
            <w:bookmarkStart w:id="38" w:name="_Ref89422642"/>
            <w:r>
              <w:t>Complete a table or relevant workplace document to demonstrate team members training needs to meet work and legislated requirements.</w:t>
            </w:r>
            <w:bookmarkEnd w:id="38"/>
          </w:p>
          <w:p w14:paraId="226B82D3" w14:textId="101AAF15" w:rsidR="0008026F" w:rsidRPr="00931795" w:rsidRDefault="0008026F" w:rsidP="0008026F">
            <w:pPr>
              <w:pStyle w:val="37PASAssessorDirection"/>
            </w:pPr>
            <w:r>
              <w:t>Assessor evidence of document is required</w:t>
            </w:r>
          </w:p>
        </w:tc>
        <w:permStart w:id="336938352" w:edGrp="everyone"/>
        <w:tc>
          <w:tcPr>
            <w:tcW w:w="1559" w:type="dxa"/>
            <w:vAlign w:val="center"/>
          </w:tcPr>
          <w:p w14:paraId="1186A3BC" w14:textId="259B5EBD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28478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6938352"/>
          </w:p>
        </w:tc>
      </w:tr>
      <w:tr w:rsidR="0008026F" w:rsidRPr="00696855" w14:paraId="3F7EF81F" w14:textId="77777777" w:rsidTr="00FE1B1C">
        <w:trPr>
          <w:trHeight w:val="1757"/>
        </w:trPr>
        <w:tc>
          <w:tcPr>
            <w:tcW w:w="7513" w:type="dxa"/>
          </w:tcPr>
          <w:p w14:paraId="26E0DAA8" w14:textId="2FF04D03" w:rsidR="0008026F" w:rsidRDefault="0008026F" w:rsidP="0008026F">
            <w:pPr>
              <w:pStyle w:val="333PASListTask1"/>
            </w:pPr>
            <w:bookmarkStart w:id="39" w:name="_Ref89422651"/>
            <w:r>
              <w:t>Discuss training needs and methods of training available with individual team members, discussing and agreeing on training required and method to be applied.</w:t>
            </w:r>
            <w:bookmarkEnd w:id="39"/>
          </w:p>
          <w:p w14:paraId="6E0573A5" w14:textId="53CCA818" w:rsidR="0008026F" w:rsidRDefault="0008026F" w:rsidP="0008026F">
            <w:pPr>
              <w:pStyle w:val="37PASAssessorDirection"/>
            </w:pPr>
            <w:r>
              <w:t>Assessor specify type of training and method of training agreed on for one (1) participant</w:t>
            </w:r>
          </w:p>
          <w:p w14:paraId="6D599514" w14:textId="77777777" w:rsidR="0008026F" w:rsidRPr="0008026F" w:rsidRDefault="0008026F" w:rsidP="0008026F">
            <w:pPr>
              <w:pStyle w:val="37PASAssessorDirection"/>
              <w:rPr>
                <w:rFonts w:ascii="Arial" w:hAnsi="Arial"/>
                <w:i w:val="0"/>
                <w:iCs w:val="0"/>
                <w:sz w:val="22"/>
                <w:szCs w:val="18"/>
              </w:rPr>
            </w:pPr>
          </w:p>
          <w:p w14:paraId="6561701D" w14:textId="28C76107" w:rsidR="0008026F" w:rsidRPr="0008026F" w:rsidRDefault="0008026F" w:rsidP="0008026F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1997559996" w:edGrp="everyone"/>
            <w:permEnd w:id="1997559996"/>
          </w:p>
        </w:tc>
        <w:permStart w:id="521622567" w:edGrp="everyone"/>
        <w:tc>
          <w:tcPr>
            <w:tcW w:w="1559" w:type="dxa"/>
            <w:vAlign w:val="center"/>
          </w:tcPr>
          <w:p w14:paraId="6616FDDF" w14:textId="5EB8BC12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577896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1622567"/>
          </w:p>
        </w:tc>
      </w:tr>
      <w:tr w:rsidR="0008026F" w:rsidRPr="00696855" w14:paraId="4A9C9C4E" w14:textId="77777777" w:rsidTr="00FE1B1C">
        <w:trPr>
          <w:trHeight w:val="1757"/>
        </w:trPr>
        <w:tc>
          <w:tcPr>
            <w:tcW w:w="7513" w:type="dxa"/>
          </w:tcPr>
          <w:p w14:paraId="532B5506" w14:textId="430FC55B" w:rsidR="0008026F" w:rsidRDefault="0008026F" w:rsidP="0008026F">
            <w:pPr>
              <w:pStyle w:val="333PASListTask1"/>
            </w:pPr>
            <w:bookmarkStart w:id="40" w:name="_Ref89422654"/>
            <w:r>
              <w:t>Discuss and arrange training for team member with relevant stakeholder.(internal/external)</w:t>
            </w:r>
            <w:bookmarkEnd w:id="40"/>
          </w:p>
          <w:p w14:paraId="1CBC572B" w14:textId="5335852F" w:rsidR="0008026F" w:rsidRDefault="0008026F" w:rsidP="0008026F">
            <w:pPr>
              <w:pStyle w:val="37PASAssessorDirection"/>
            </w:pPr>
            <w:r>
              <w:t>Assessor specify training arrangements made for one (1) team member</w:t>
            </w:r>
          </w:p>
          <w:p w14:paraId="4743486C" w14:textId="77777777" w:rsidR="0008026F" w:rsidRPr="0008026F" w:rsidRDefault="0008026F" w:rsidP="0008026F">
            <w:pPr>
              <w:pStyle w:val="37PASAssessorDirection"/>
              <w:rPr>
                <w:rFonts w:ascii="Arial" w:hAnsi="Arial"/>
                <w:i w:val="0"/>
                <w:iCs w:val="0"/>
                <w:sz w:val="22"/>
                <w:szCs w:val="18"/>
              </w:rPr>
            </w:pPr>
          </w:p>
          <w:p w14:paraId="0501A1E5" w14:textId="5C2C1FA9" w:rsidR="0008026F" w:rsidRPr="0008026F" w:rsidRDefault="0008026F" w:rsidP="0008026F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908942126" w:edGrp="everyone"/>
            <w:permEnd w:id="908942126"/>
          </w:p>
        </w:tc>
        <w:permStart w:id="1490642609" w:edGrp="everyone"/>
        <w:tc>
          <w:tcPr>
            <w:tcW w:w="1559" w:type="dxa"/>
            <w:vAlign w:val="center"/>
          </w:tcPr>
          <w:p w14:paraId="2AAC7F7F" w14:textId="5456C50B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43440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0642609"/>
          </w:p>
        </w:tc>
      </w:tr>
      <w:tr w:rsidR="0008026F" w:rsidRPr="00696855" w14:paraId="30899D35" w14:textId="77777777" w:rsidTr="00FE1B1C">
        <w:trPr>
          <w:trHeight w:val="2665"/>
        </w:trPr>
        <w:tc>
          <w:tcPr>
            <w:tcW w:w="7513" w:type="dxa"/>
          </w:tcPr>
          <w:p w14:paraId="5899AAF6" w14:textId="77777777" w:rsidR="0008026F" w:rsidRDefault="0008026F" w:rsidP="0008026F">
            <w:pPr>
              <w:pStyle w:val="333PASListTask1"/>
            </w:pPr>
            <w:bookmarkStart w:id="41" w:name="_Ref89422671"/>
            <w:r>
              <w:t>Organise workplace learning opportunities for workers requiring or requesting specified WHS training.</w:t>
            </w:r>
            <w:bookmarkEnd w:id="41"/>
          </w:p>
          <w:p w14:paraId="46513F25" w14:textId="01FCA57F" w:rsidR="0008026F" w:rsidRDefault="0008026F" w:rsidP="0008026F">
            <w:pPr>
              <w:pStyle w:val="37PASAssessorDirection"/>
            </w:pPr>
            <w:r>
              <w:t>Assessor specify workplace learning opportunities provided for three (3) team members</w:t>
            </w:r>
          </w:p>
          <w:p w14:paraId="5465A4F8" w14:textId="77777777" w:rsidR="0008026F" w:rsidRPr="0008026F" w:rsidRDefault="0008026F" w:rsidP="0008026F">
            <w:pPr>
              <w:pStyle w:val="37PASAssessorDirection"/>
              <w:rPr>
                <w:rFonts w:ascii="Arial" w:hAnsi="Arial"/>
                <w:i w:val="0"/>
                <w:iCs w:val="0"/>
                <w:sz w:val="22"/>
                <w:szCs w:val="18"/>
              </w:rPr>
            </w:pPr>
          </w:p>
          <w:p w14:paraId="7525460F" w14:textId="4AEEAF9F" w:rsidR="0008026F" w:rsidRPr="0008026F" w:rsidRDefault="0008026F" w:rsidP="0008026F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1467689127" w:edGrp="everyone"/>
            <w:permEnd w:id="1467689127"/>
          </w:p>
        </w:tc>
        <w:permStart w:id="1918264095" w:edGrp="everyone"/>
        <w:tc>
          <w:tcPr>
            <w:tcW w:w="1559" w:type="dxa"/>
            <w:vAlign w:val="center"/>
          </w:tcPr>
          <w:p w14:paraId="31FD929B" w14:textId="20960A80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676917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8264095"/>
          </w:p>
        </w:tc>
      </w:tr>
      <w:tr w:rsidR="00FC083A" w:rsidRPr="00696855" w14:paraId="5F76313C" w14:textId="77777777" w:rsidTr="009F319E">
        <w:trPr>
          <w:trHeight w:val="283"/>
        </w:trPr>
        <w:tc>
          <w:tcPr>
            <w:tcW w:w="9072" w:type="dxa"/>
            <w:gridSpan w:val="2"/>
            <w:shd w:val="clear" w:color="auto" w:fill="F2F2F2"/>
            <w:vAlign w:val="center"/>
          </w:tcPr>
          <w:p w14:paraId="2A60D272" w14:textId="3519B1D3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 w:rsidR="00BA3DFB">
              <w:rPr>
                <w:rFonts w:cs="Arial"/>
                <w:b/>
                <w:sz w:val="20"/>
              </w:rPr>
              <w:t>Implement</w:t>
            </w:r>
            <w:r w:rsidR="00BA3DFB" w:rsidRPr="00BA3DFB">
              <w:rPr>
                <w:rFonts w:cs="Arial"/>
                <w:b/>
                <w:sz w:val="20"/>
              </w:rPr>
              <w:t xml:space="preserve"> and monitor organisational procedures and legal requirements for identifying hazards, and assessing and controlling risks</w:t>
            </w:r>
          </w:p>
        </w:tc>
      </w:tr>
      <w:tr w:rsidR="0008026F" w:rsidRPr="00696855" w14:paraId="3C482F5B" w14:textId="77777777" w:rsidTr="00372754">
        <w:trPr>
          <w:trHeight w:val="25"/>
        </w:trPr>
        <w:tc>
          <w:tcPr>
            <w:tcW w:w="7513" w:type="dxa"/>
          </w:tcPr>
          <w:p w14:paraId="3E0C6168" w14:textId="77777777" w:rsidR="0008026F" w:rsidRDefault="0008026F" w:rsidP="0008026F">
            <w:pPr>
              <w:pStyle w:val="334PASListTask1"/>
            </w:pPr>
            <w:bookmarkStart w:id="42" w:name="_Ref89422684"/>
            <w:r>
              <w:t xml:space="preserve">Consistently use workplace documents and follow procedures to identify </w:t>
            </w:r>
            <w:r w:rsidRPr="00BA3DFB">
              <w:t>and report on hazards in work area</w:t>
            </w:r>
            <w:r>
              <w:t>.</w:t>
            </w:r>
            <w:bookmarkEnd w:id="42"/>
          </w:p>
          <w:p w14:paraId="544BB21F" w14:textId="7636795F" w:rsidR="0008026F" w:rsidRPr="00931795" w:rsidRDefault="0008026F" w:rsidP="0008026F">
            <w:pPr>
              <w:pStyle w:val="37PASAssessorDirection"/>
            </w:pPr>
            <w:r>
              <w:t>Assessor confirm consistency using workplace documents or confirmation by observer</w:t>
            </w:r>
          </w:p>
        </w:tc>
        <w:permStart w:id="506754630" w:edGrp="everyone"/>
        <w:tc>
          <w:tcPr>
            <w:tcW w:w="1559" w:type="dxa"/>
            <w:vAlign w:val="center"/>
          </w:tcPr>
          <w:p w14:paraId="76FD3B9B" w14:textId="577852A7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608062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6754630"/>
          </w:p>
        </w:tc>
      </w:tr>
      <w:tr w:rsidR="0008026F" w:rsidRPr="00696855" w14:paraId="7CC77D98" w14:textId="77777777" w:rsidTr="00F509BE">
        <w:trPr>
          <w:trHeight w:val="1984"/>
        </w:trPr>
        <w:tc>
          <w:tcPr>
            <w:tcW w:w="7513" w:type="dxa"/>
          </w:tcPr>
          <w:p w14:paraId="348B1227" w14:textId="620A0042" w:rsidR="0008026F" w:rsidRDefault="0008026F" w:rsidP="0008026F">
            <w:pPr>
              <w:pStyle w:val="334PASListTask1"/>
            </w:pPr>
            <w:bookmarkStart w:id="43" w:name="_Ref89422694"/>
            <w:r>
              <w:t>Use workplace documents and undertake hazard and incident reporting according to workplace requirements to meet WHS legislation.</w:t>
            </w:r>
            <w:bookmarkEnd w:id="43"/>
          </w:p>
          <w:p w14:paraId="0A08E020" w14:textId="0EB75CF7" w:rsidR="0008026F" w:rsidRDefault="0008026F" w:rsidP="0008026F">
            <w:pPr>
              <w:pStyle w:val="37PASAssessorDirection"/>
            </w:pPr>
            <w:r>
              <w:t xml:space="preserve">Specify procedure followed to report a hazard or incident </w:t>
            </w:r>
          </w:p>
          <w:p w14:paraId="2B76230B" w14:textId="77777777" w:rsidR="0008026F" w:rsidRPr="0008026F" w:rsidRDefault="0008026F" w:rsidP="0008026F">
            <w:pPr>
              <w:pStyle w:val="37PASAssessorDirection"/>
              <w:rPr>
                <w:rFonts w:ascii="Arial" w:hAnsi="Arial"/>
                <w:i w:val="0"/>
                <w:iCs w:val="0"/>
                <w:sz w:val="22"/>
                <w:szCs w:val="18"/>
              </w:rPr>
            </w:pPr>
          </w:p>
          <w:p w14:paraId="504FCE2B" w14:textId="4479803F" w:rsidR="0008026F" w:rsidRPr="0008026F" w:rsidRDefault="0008026F" w:rsidP="0008026F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1142106069" w:edGrp="everyone"/>
            <w:permEnd w:id="1142106069"/>
          </w:p>
        </w:tc>
        <w:permStart w:id="620587015" w:edGrp="everyone"/>
        <w:tc>
          <w:tcPr>
            <w:tcW w:w="1559" w:type="dxa"/>
            <w:vAlign w:val="center"/>
          </w:tcPr>
          <w:p w14:paraId="20A533F8" w14:textId="34CA7B19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25077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20587015"/>
          </w:p>
        </w:tc>
      </w:tr>
      <w:tr w:rsidR="0008026F" w:rsidRPr="00696855" w14:paraId="5965B982" w14:textId="77777777" w:rsidTr="00F509BE">
        <w:trPr>
          <w:trHeight w:val="25"/>
        </w:trPr>
        <w:tc>
          <w:tcPr>
            <w:tcW w:w="7513" w:type="dxa"/>
          </w:tcPr>
          <w:p w14:paraId="384D9B23" w14:textId="6AFD2709" w:rsidR="0008026F" w:rsidRPr="00931795" w:rsidRDefault="0008026F" w:rsidP="0008026F">
            <w:pPr>
              <w:pStyle w:val="334PASListTask1"/>
            </w:pPr>
            <w:bookmarkStart w:id="44" w:name="_Ref89422702"/>
            <w:r>
              <w:t>Adhere to workplace requirements to</w:t>
            </w:r>
            <w:r w:rsidRPr="00C459BB">
              <w:t xml:space="preserve"> control risks using the hierarchy of control measures</w:t>
            </w:r>
            <w:r>
              <w:t>.</w:t>
            </w:r>
            <w:bookmarkEnd w:id="44"/>
          </w:p>
        </w:tc>
        <w:permStart w:id="1620902186" w:edGrp="everyone"/>
        <w:tc>
          <w:tcPr>
            <w:tcW w:w="1559" w:type="dxa"/>
            <w:vAlign w:val="center"/>
          </w:tcPr>
          <w:p w14:paraId="144568D5" w14:textId="39E98F34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798485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0902186"/>
          </w:p>
        </w:tc>
      </w:tr>
      <w:tr w:rsidR="0008026F" w:rsidRPr="00696855" w14:paraId="2BE447BD" w14:textId="77777777" w:rsidTr="00F509BE">
        <w:trPr>
          <w:trHeight w:val="25"/>
        </w:trPr>
        <w:tc>
          <w:tcPr>
            <w:tcW w:w="7513" w:type="dxa"/>
          </w:tcPr>
          <w:p w14:paraId="2E8A84D2" w14:textId="4701FC33" w:rsidR="0008026F" w:rsidRPr="00931795" w:rsidRDefault="0008026F" w:rsidP="0008026F">
            <w:pPr>
              <w:pStyle w:val="334PASListTask1"/>
            </w:pPr>
            <w:bookmarkStart w:id="45" w:name="_Ref89422709"/>
            <w:r>
              <w:t>Identify, report and monitor outcomes of reports on inadequacies in existing risk controls using the hierarchy of control measures according to WHS laws.</w:t>
            </w:r>
            <w:bookmarkEnd w:id="45"/>
          </w:p>
        </w:tc>
        <w:permStart w:id="1195599343" w:edGrp="everyone"/>
        <w:tc>
          <w:tcPr>
            <w:tcW w:w="1559" w:type="dxa"/>
            <w:vAlign w:val="center"/>
          </w:tcPr>
          <w:p w14:paraId="131648E7" w14:textId="0DF561E9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054895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5599343"/>
          </w:p>
        </w:tc>
      </w:tr>
      <w:tr w:rsidR="0008026F" w:rsidRPr="00696855" w14:paraId="372A1C67" w14:textId="77777777" w:rsidTr="00F509BE">
        <w:trPr>
          <w:trHeight w:val="25"/>
        </w:trPr>
        <w:tc>
          <w:tcPr>
            <w:tcW w:w="7513" w:type="dxa"/>
          </w:tcPr>
          <w:p w14:paraId="59309688" w14:textId="2D8CAA2E" w:rsidR="0008026F" w:rsidRPr="00931795" w:rsidRDefault="0008026F" w:rsidP="0008026F">
            <w:pPr>
              <w:pStyle w:val="334PASListTask1"/>
            </w:pPr>
            <w:bookmarkStart w:id="46" w:name="_Ref89422718"/>
            <w:r w:rsidRPr="0026615B">
              <w:t xml:space="preserve">Use </w:t>
            </w:r>
            <w:r>
              <w:t xml:space="preserve">approved </w:t>
            </w:r>
            <w:r w:rsidRPr="0026615B">
              <w:t>processes to</w:t>
            </w:r>
            <w:r>
              <w:t xml:space="preserve"> monitor outcomes of reports on inadequacies, as required, to ensure prompt organisational response.</w:t>
            </w:r>
            <w:bookmarkEnd w:id="46"/>
          </w:p>
        </w:tc>
        <w:permStart w:id="1217938608" w:edGrp="everyone"/>
        <w:tc>
          <w:tcPr>
            <w:tcW w:w="1559" w:type="dxa"/>
            <w:vAlign w:val="center"/>
          </w:tcPr>
          <w:p w14:paraId="380BC8FB" w14:textId="27E7E159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631805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17938608"/>
          </w:p>
        </w:tc>
      </w:tr>
      <w:tr w:rsidR="0008026F" w:rsidRPr="00696855" w14:paraId="24209CD3" w14:textId="77777777" w:rsidTr="0008026F">
        <w:trPr>
          <w:trHeight w:val="25"/>
        </w:trPr>
        <w:tc>
          <w:tcPr>
            <w:tcW w:w="9072" w:type="dxa"/>
            <w:gridSpan w:val="2"/>
            <w:shd w:val="clear" w:color="auto" w:fill="F2F2F2"/>
          </w:tcPr>
          <w:p w14:paraId="2CAA80EC" w14:textId="6B4E44E9" w:rsidR="0008026F" w:rsidRPr="004E1BC5" w:rsidRDefault="0008026F" w:rsidP="0008026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5. </w:t>
            </w:r>
            <w:r w:rsidRPr="00B61C88">
              <w:rPr>
                <w:rFonts w:cs="Arial"/>
                <w:b/>
                <w:sz w:val="20"/>
              </w:rPr>
              <w:t>Implement and monitor organisational procedures for maintaining WHS records</w:t>
            </w:r>
          </w:p>
        </w:tc>
      </w:tr>
      <w:tr w:rsidR="0008026F" w:rsidRPr="00696855" w14:paraId="31E4FD02" w14:textId="77777777" w:rsidTr="00FD418C">
        <w:trPr>
          <w:trHeight w:val="25"/>
        </w:trPr>
        <w:tc>
          <w:tcPr>
            <w:tcW w:w="7513" w:type="dxa"/>
          </w:tcPr>
          <w:p w14:paraId="28FB414C" w14:textId="6E3ECFC8" w:rsidR="0008026F" w:rsidRPr="00931795" w:rsidRDefault="0008026F" w:rsidP="0008026F">
            <w:pPr>
              <w:pStyle w:val="335PASListTask1"/>
            </w:pPr>
            <w:bookmarkStart w:id="47" w:name="_Ref89423861"/>
            <w:r w:rsidRPr="00583BE1">
              <w:t>Complete and maintain WHS incident</w:t>
            </w:r>
            <w:r>
              <w:t xml:space="preserve"> and near-miss</w:t>
            </w:r>
            <w:r w:rsidRPr="00583BE1">
              <w:t xml:space="preserve"> records </w:t>
            </w:r>
            <w:r>
              <w:t>related to</w:t>
            </w:r>
            <w:r w:rsidRPr="00583BE1">
              <w:t xml:space="preserve"> work area according to </w:t>
            </w:r>
            <w:r>
              <w:t>work place</w:t>
            </w:r>
            <w:r w:rsidRPr="00583BE1">
              <w:t xml:space="preserve"> policies and procedures, and WHS </w:t>
            </w:r>
            <w:r>
              <w:t>laws.</w:t>
            </w:r>
            <w:bookmarkEnd w:id="47"/>
          </w:p>
        </w:tc>
        <w:permStart w:id="765418686" w:edGrp="everyone"/>
        <w:tc>
          <w:tcPr>
            <w:tcW w:w="1559" w:type="dxa"/>
            <w:vAlign w:val="center"/>
          </w:tcPr>
          <w:p w14:paraId="4A04B6C8" w14:textId="5B2D62E3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435595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5418686"/>
          </w:p>
        </w:tc>
      </w:tr>
      <w:tr w:rsidR="0008026F" w:rsidRPr="00696855" w14:paraId="7EFE77F0" w14:textId="77777777" w:rsidTr="00FD418C">
        <w:trPr>
          <w:trHeight w:val="25"/>
        </w:trPr>
        <w:tc>
          <w:tcPr>
            <w:tcW w:w="7513" w:type="dxa"/>
          </w:tcPr>
          <w:p w14:paraId="38CB1436" w14:textId="7BC2ED60" w:rsidR="0008026F" w:rsidRPr="00931795" w:rsidRDefault="0008026F" w:rsidP="0008026F">
            <w:pPr>
              <w:pStyle w:val="335PASListTask1"/>
            </w:pPr>
            <w:bookmarkStart w:id="48" w:name="_Ref89423871"/>
            <w:r>
              <w:t>Use near-miss and historical data to determine risk levels when applying risk assessment.</w:t>
            </w:r>
            <w:bookmarkEnd w:id="48"/>
            <w:r>
              <w:t xml:space="preserve"> </w:t>
            </w:r>
          </w:p>
        </w:tc>
        <w:permStart w:id="1656834895" w:edGrp="everyone"/>
        <w:tc>
          <w:tcPr>
            <w:tcW w:w="1559" w:type="dxa"/>
            <w:vAlign w:val="center"/>
          </w:tcPr>
          <w:p w14:paraId="61D33754" w14:textId="51DB94C3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947596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6834895"/>
          </w:p>
        </w:tc>
      </w:tr>
      <w:tr w:rsidR="0008026F" w:rsidRPr="00696855" w14:paraId="7F1FCE2F" w14:textId="77777777" w:rsidTr="00FD418C">
        <w:trPr>
          <w:trHeight w:val="25"/>
        </w:trPr>
        <w:tc>
          <w:tcPr>
            <w:tcW w:w="7513" w:type="dxa"/>
          </w:tcPr>
          <w:p w14:paraId="034C3E02" w14:textId="08FE4B59" w:rsidR="0008026F" w:rsidRPr="00931795" w:rsidRDefault="0008026F" w:rsidP="0008026F">
            <w:pPr>
              <w:pStyle w:val="335PASListTask1"/>
            </w:pPr>
            <w:bookmarkStart w:id="49" w:name="_Ref89423987"/>
            <w:r>
              <w:t xml:space="preserve">Apply appropriate procedures for </w:t>
            </w:r>
            <w:r w:rsidRPr="0026615B">
              <w:t>incident response, investigation</w:t>
            </w:r>
            <w:r>
              <w:t>, notification</w:t>
            </w:r>
            <w:r w:rsidRPr="0026615B">
              <w:t xml:space="preserve"> and reporting</w:t>
            </w:r>
            <w:bookmarkEnd w:id="49"/>
          </w:p>
        </w:tc>
        <w:permStart w:id="56958146" w:edGrp="everyone"/>
        <w:tc>
          <w:tcPr>
            <w:tcW w:w="1559" w:type="dxa"/>
            <w:vAlign w:val="center"/>
          </w:tcPr>
          <w:p w14:paraId="1EF3841B" w14:textId="5F328CBA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402760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6958146"/>
          </w:p>
        </w:tc>
      </w:tr>
      <w:tr w:rsidR="0008026F" w:rsidRPr="00696855" w14:paraId="26C5CA61" w14:textId="77777777" w:rsidTr="00FD418C">
        <w:trPr>
          <w:trHeight w:val="2028"/>
        </w:trPr>
        <w:tc>
          <w:tcPr>
            <w:tcW w:w="7513" w:type="dxa"/>
          </w:tcPr>
          <w:p w14:paraId="3582C3F8" w14:textId="6A710545" w:rsidR="0008026F" w:rsidRDefault="0008026F" w:rsidP="0008026F">
            <w:pPr>
              <w:pStyle w:val="335PASListTask1"/>
              <w:rPr>
                <w:lang w:eastAsia="en-AU"/>
              </w:rPr>
            </w:pPr>
            <w:bookmarkStart w:id="50" w:name="_Ref89423916"/>
            <w:r w:rsidRPr="0026615B">
              <w:rPr>
                <w:lang w:eastAsia="en-AU"/>
              </w:rPr>
              <w:t>Keep up to date on changes to WHS laws, and related organisational policies and procedures relevant to own role</w:t>
            </w:r>
            <w:bookmarkEnd w:id="50"/>
          </w:p>
          <w:p w14:paraId="0CE42114" w14:textId="0D1AD6E4" w:rsidR="0008026F" w:rsidRDefault="0008026F" w:rsidP="0008026F">
            <w:pPr>
              <w:pStyle w:val="37PASAssessorDirection"/>
              <w:rPr>
                <w:lang w:eastAsia="en-AU"/>
              </w:rPr>
            </w:pPr>
            <w:r>
              <w:rPr>
                <w:lang w:eastAsia="en-AU"/>
              </w:rPr>
              <w:t>Specify methods used to keep up-to-date</w:t>
            </w:r>
          </w:p>
          <w:p w14:paraId="59B2A2BF" w14:textId="77777777" w:rsidR="0008026F" w:rsidRPr="0008026F" w:rsidRDefault="0008026F" w:rsidP="0008026F">
            <w:pPr>
              <w:pStyle w:val="37PASAssessorDirection"/>
              <w:ind w:left="0"/>
              <w:rPr>
                <w:rFonts w:ascii="Arial" w:hAnsi="Arial"/>
                <w:i w:val="0"/>
                <w:iCs w:val="0"/>
                <w:sz w:val="22"/>
                <w:szCs w:val="18"/>
              </w:rPr>
            </w:pPr>
          </w:p>
          <w:p w14:paraId="0BB788A3" w14:textId="70F58DDD" w:rsidR="0008026F" w:rsidRPr="0008026F" w:rsidRDefault="0008026F" w:rsidP="0008026F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1543663388" w:edGrp="everyone"/>
            <w:permEnd w:id="1543663388"/>
          </w:p>
        </w:tc>
        <w:permStart w:id="1849261664" w:edGrp="everyone"/>
        <w:tc>
          <w:tcPr>
            <w:tcW w:w="1559" w:type="dxa"/>
            <w:vAlign w:val="center"/>
          </w:tcPr>
          <w:p w14:paraId="1B019535" w14:textId="3F492FFF" w:rsidR="0008026F" w:rsidRPr="004E1BC5" w:rsidRDefault="00DF797F" w:rsidP="0008026F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542653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026F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49261664"/>
          </w:p>
        </w:tc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9F549C" w:rsidRPr="00BA4D9F" w14:paraId="0F652EB9" w14:textId="77777777" w:rsidTr="009E4AB2">
        <w:tc>
          <w:tcPr>
            <w:tcW w:w="9072" w:type="dxa"/>
            <w:shd w:val="clear" w:color="auto" w:fill="000000" w:themeFill="text1"/>
          </w:tcPr>
          <w:p w14:paraId="4123A45C" w14:textId="4C710906" w:rsidR="009F549C" w:rsidRPr="00750D30" w:rsidRDefault="009F549C" w:rsidP="00ED11EF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OBSERVER</w:t>
            </w:r>
            <w:r w:rsidRPr="00750D30">
              <w:rPr>
                <w:rFonts w:ascii="Arial" w:hAnsi="Arial" w:cs="Arial"/>
                <w:b/>
                <w:sz w:val="20"/>
              </w:rPr>
              <w:t xml:space="preserve"> COMMENTS</w:t>
            </w:r>
          </w:p>
        </w:tc>
      </w:tr>
      <w:tr w:rsidR="009F549C" w:rsidRPr="00BA4D9F" w14:paraId="34302C0D" w14:textId="77777777" w:rsidTr="009E4AB2">
        <w:trPr>
          <w:trHeight w:val="13326"/>
        </w:trPr>
        <w:tc>
          <w:tcPr>
            <w:tcW w:w="9072" w:type="dxa"/>
          </w:tcPr>
          <w:p w14:paraId="47A586C6" w14:textId="77777777" w:rsidR="009F549C" w:rsidRPr="006614E5" w:rsidRDefault="009F549C" w:rsidP="00ED11EF">
            <w:pPr>
              <w:rPr>
                <w:rFonts w:ascii="Arial" w:hAnsi="Arial" w:cs="Arial"/>
                <w:bCs/>
                <w:szCs w:val="24"/>
              </w:rPr>
            </w:pPr>
            <w:permStart w:id="1804417070" w:edGrp="everyone"/>
            <w:permEnd w:id="1804417070"/>
          </w:p>
        </w:tc>
      </w:tr>
    </w:tbl>
    <w:p w14:paraId="1200A142" w14:textId="31ADBDE9" w:rsidR="005227F4" w:rsidRPr="00FF75BE" w:rsidRDefault="005227F4" w:rsidP="008C70BE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8C70BE">
      <w:headerReference w:type="even" r:id="rId21"/>
      <w:headerReference w:type="default" r:id="rId22"/>
      <w:footerReference w:type="default" r:id="rId23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2A9D70F4" w:rsidR="006E5B7D" w:rsidRPr="00830749" w:rsidRDefault="00DF797F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7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A0130">
          <w:rPr>
            <w:rFonts w:ascii="Arial" w:hAnsi="Arial" w:cs="Arial"/>
            <w:b/>
            <w:sz w:val="16"/>
            <w:szCs w:val="16"/>
          </w:rPr>
          <w:t>v1-0_01/12/2021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62B1524B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A0130" w:rsidRPr="007A0130">
          <w:rPr>
            <w:rFonts w:ascii="Arial" w:hAnsi="Arial" w:cs="Arial"/>
            <w:b/>
            <w:sz w:val="16"/>
            <w:szCs w:val="16"/>
          </w:rPr>
          <w:t>v1-0_01/12/2021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81343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60B7D098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A0130">
          <w:rPr>
            <w:rFonts w:ascii="Arial" w:hAnsi="Arial" w:cs="Arial"/>
            <w:b/>
            <w:sz w:val="16"/>
            <w:szCs w:val="16"/>
          </w:rPr>
          <w:t>v1-0_01/12/2021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F797F">
          <w:rPr>
            <w:rFonts w:ascii="Arial" w:hAnsi="Arial" w:cs="Arial"/>
            <w:b/>
            <w:bCs/>
            <w:noProof/>
            <w:sz w:val="16"/>
            <w:szCs w:val="16"/>
          </w:rPr>
          <w:t>17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3F2FAEA5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A0130">
          <w:rPr>
            <w:rFonts w:ascii="Arial" w:hAnsi="Arial" w:cs="Arial"/>
            <w:b/>
            <w:sz w:val="16"/>
            <w:szCs w:val="16"/>
          </w:rPr>
          <w:t>v1-0_01/12/2021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DF797F">
      <w:rPr>
        <w:rFonts w:ascii="Arial" w:hAnsi="Arial" w:cs="Arial"/>
        <w:b/>
        <w:noProof/>
        <w:sz w:val="16"/>
        <w:szCs w:val="16"/>
      </w:rPr>
      <w:t>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2D35C9D1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A0130">
          <w:rPr>
            <w:rFonts w:ascii="Arial" w:hAnsi="Arial" w:cs="Arial"/>
            <w:b/>
            <w:sz w:val="16"/>
            <w:szCs w:val="16"/>
          </w:rPr>
          <w:t>BSBWHS411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A0130">
          <w:rPr>
            <w:rFonts w:ascii="Arial" w:hAnsi="Arial" w:cs="Arial"/>
            <w:b/>
            <w:sz w:val="16"/>
            <w:szCs w:val="16"/>
          </w:rPr>
          <w:t>Implement and monitor WHS policies, procedures and programs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57BD65F7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A0130" w:rsidRPr="007A0130">
          <w:rPr>
            <w:rFonts w:ascii="Arial" w:hAnsi="Arial" w:cs="Arial"/>
            <w:b/>
            <w:sz w:val="16"/>
            <w:szCs w:val="16"/>
          </w:rPr>
          <w:t>BSBWHS411</w:t>
        </w:r>
      </w:sdtContent>
    </w:sdt>
    <w:r w:rsidRPr="007A013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A0130" w:rsidRPr="007A0130">
          <w:rPr>
            <w:rFonts w:ascii="Arial" w:hAnsi="Arial" w:cs="Arial"/>
            <w:b/>
            <w:sz w:val="16"/>
            <w:szCs w:val="16"/>
          </w:rPr>
          <w:t>Implement and monitor WHS policies, procedures and programs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23D07116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A0130">
          <w:rPr>
            <w:rFonts w:ascii="Arial" w:hAnsi="Arial" w:cs="Arial"/>
            <w:b/>
            <w:sz w:val="16"/>
            <w:szCs w:val="16"/>
          </w:rPr>
          <w:t>BSBWHS411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A0130">
          <w:rPr>
            <w:rFonts w:ascii="Arial" w:hAnsi="Arial" w:cs="Arial"/>
            <w:b/>
            <w:sz w:val="16"/>
            <w:szCs w:val="16"/>
          </w:rPr>
          <w:t>Implement and monitor WHS policies, procedures and programs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6D05" w14:textId="0649E3BA" w:rsidR="006E5B7D" w:rsidRDefault="008C70B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A0130">
          <w:rPr>
            <w:rFonts w:ascii="Arial" w:hAnsi="Arial" w:cs="Arial"/>
            <w:b/>
            <w:sz w:val="16"/>
            <w:szCs w:val="16"/>
          </w:rPr>
          <w:t>BSBWHS411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A0130">
          <w:rPr>
            <w:rFonts w:ascii="Arial" w:hAnsi="Arial" w:cs="Arial"/>
            <w:b/>
            <w:sz w:val="16"/>
            <w:szCs w:val="16"/>
          </w:rPr>
          <w:t>Implement and monitor WHS policies, procedures and programs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09ABDAD1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8C70BE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A0130">
          <w:rPr>
            <w:rFonts w:ascii="Arial" w:hAnsi="Arial" w:cs="Arial"/>
            <w:b/>
            <w:sz w:val="16"/>
            <w:szCs w:val="16"/>
          </w:rPr>
          <w:t>BSBWHS411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A0130">
          <w:rPr>
            <w:rFonts w:ascii="Arial" w:hAnsi="Arial" w:cs="Arial"/>
            <w:b/>
            <w:sz w:val="16"/>
            <w:szCs w:val="16"/>
          </w:rPr>
          <w:t>Implement and monitor WHS policies, procedures and programs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4248C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8004F6E"/>
    <w:multiLevelType w:val="multilevel"/>
    <w:tmpl w:val="F148E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8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0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C20429"/>
    <w:multiLevelType w:val="hybridMultilevel"/>
    <w:tmpl w:val="A37C38A0"/>
    <w:lvl w:ilvl="0" w:tplc="926A54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772FBC"/>
    <w:multiLevelType w:val="singleLevel"/>
    <w:tmpl w:val="E93C4F0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AA5303"/>
    <w:multiLevelType w:val="singleLevel"/>
    <w:tmpl w:val="B8FACE5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54D241B0"/>
    <w:multiLevelType w:val="hybridMultilevel"/>
    <w:tmpl w:val="4B10150C"/>
    <w:lvl w:ilvl="0" w:tplc="9DAA150A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2F2174"/>
    <w:multiLevelType w:val="hybridMultilevel"/>
    <w:tmpl w:val="523AE3DA"/>
    <w:lvl w:ilvl="0" w:tplc="926A54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CB5733"/>
    <w:multiLevelType w:val="singleLevel"/>
    <w:tmpl w:val="2DAED2C4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005B8"/>
    <w:multiLevelType w:val="multilevel"/>
    <w:tmpl w:val="1C8C8C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0B00B6"/>
    <w:multiLevelType w:val="multilevel"/>
    <w:tmpl w:val="E6FE5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A4509B"/>
    <w:multiLevelType w:val="singleLevel"/>
    <w:tmpl w:val="E93C4F0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4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>
    <w:abstractNumId w:val="13"/>
  </w:num>
  <w:num w:numId="2">
    <w:abstractNumId w:val="20"/>
  </w:num>
  <w:num w:numId="3">
    <w:abstractNumId w:val="11"/>
  </w:num>
  <w:num w:numId="4">
    <w:abstractNumId w:val="18"/>
  </w:num>
  <w:num w:numId="5">
    <w:abstractNumId w:val="17"/>
  </w:num>
  <w:num w:numId="6">
    <w:abstractNumId w:val="27"/>
  </w:num>
  <w:num w:numId="7">
    <w:abstractNumId w:val="4"/>
  </w:num>
  <w:num w:numId="8">
    <w:abstractNumId w:val="3"/>
  </w:num>
  <w:num w:numId="9">
    <w:abstractNumId w:val="16"/>
  </w:num>
  <w:num w:numId="10">
    <w:abstractNumId w:val="12"/>
  </w:num>
  <w:num w:numId="11">
    <w:abstractNumId w:val="9"/>
  </w:num>
  <w:num w:numId="12">
    <w:abstractNumId w:val="35"/>
  </w:num>
  <w:num w:numId="13">
    <w:abstractNumId w:val="25"/>
  </w:num>
  <w:num w:numId="14">
    <w:abstractNumId w:val="0"/>
  </w:num>
  <w:num w:numId="15">
    <w:abstractNumId w:val="19"/>
  </w:num>
  <w:num w:numId="16">
    <w:abstractNumId w:val="31"/>
  </w:num>
  <w:num w:numId="17">
    <w:abstractNumId w:val="23"/>
  </w:num>
  <w:num w:numId="18">
    <w:abstractNumId w:val="30"/>
  </w:num>
  <w:num w:numId="19">
    <w:abstractNumId w:val="8"/>
  </w:num>
  <w:num w:numId="20">
    <w:abstractNumId w:val="22"/>
  </w:num>
  <w:num w:numId="21">
    <w:abstractNumId w:val="1"/>
  </w:num>
  <w:num w:numId="22">
    <w:abstractNumId w:val="34"/>
  </w:num>
  <w:num w:numId="23">
    <w:abstractNumId w:val="29"/>
  </w:num>
  <w:num w:numId="24">
    <w:abstractNumId w:val="10"/>
  </w:num>
  <w:num w:numId="25">
    <w:abstractNumId w:val="7"/>
  </w:num>
  <w:num w:numId="26">
    <w:abstractNumId w:val="2"/>
  </w:num>
  <w:num w:numId="27">
    <w:abstractNumId w:val="26"/>
  </w:num>
  <w:num w:numId="28">
    <w:abstractNumId w:val="15"/>
  </w:num>
  <w:num w:numId="29">
    <w:abstractNumId w:val="5"/>
  </w:num>
  <w:num w:numId="30">
    <w:abstractNumId w:val="14"/>
  </w:num>
  <w:num w:numId="31">
    <w:abstractNumId w:val="32"/>
  </w:num>
  <w:num w:numId="32">
    <w:abstractNumId w:val="6"/>
  </w:num>
  <w:num w:numId="33">
    <w:abstractNumId w:val="21"/>
  </w:num>
  <w:num w:numId="34">
    <w:abstractNumId w:val="24"/>
  </w:num>
  <w:num w:numId="35">
    <w:abstractNumId w:val="15"/>
    <w:lvlOverride w:ilvl="0">
      <w:startOverride w:val="1"/>
    </w:lvlOverride>
  </w:num>
  <w:num w:numId="36">
    <w:abstractNumId w:val="26"/>
    <w:lvlOverride w:ilvl="0">
      <w:startOverride w:val="1"/>
    </w:lvlOverride>
  </w:num>
  <w:num w:numId="37">
    <w:abstractNumId w:val="18"/>
    <w:lvlOverride w:ilvl="0">
      <w:startOverride w:val="1"/>
    </w:lvlOverride>
  </w:num>
  <w:num w:numId="38">
    <w:abstractNumId w:val="33"/>
  </w:num>
  <w:num w:numId="39">
    <w:abstractNumId w:val="18"/>
  </w:num>
  <w:num w:numId="40">
    <w:abstractNumId w:val="18"/>
  </w:num>
  <w:num w:numId="41">
    <w:abstractNumId w:val="18"/>
  </w:num>
  <w:num w:numId="42">
    <w:abstractNumId w:val="18"/>
  </w:num>
  <w:num w:numId="43">
    <w:abstractNumId w:val="18"/>
  </w:num>
  <w:num w:numId="44">
    <w:abstractNumId w:val="2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iBFa+pn1dBbOVB/dJXHgDWKifWa8mDltxDLOqKWRW3IUjUAs0RmMfW/pQCGWZIFAQWfwiIOeiKFfSr0Es/YGVg==" w:salt="gpK+5HlfQButo25ozary2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2ADF"/>
    <w:rsid w:val="00004086"/>
    <w:rsid w:val="000058E5"/>
    <w:rsid w:val="00006033"/>
    <w:rsid w:val="0000698A"/>
    <w:rsid w:val="00010145"/>
    <w:rsid w:val="00010AAE"/>
    <w:rsid w:val="00011939"/>
    <w:rsid w:val="00016D95"/>
    <w:rsid w:val="00020BB6"/>
    <w:rsid w:val="00024F65"/>
    <w:rsid w:val="00026BB8"/>
    <w:rsid w:val="00027B47"/>
    <w:rsid w:val="00035243"/>
    <w:rsid w:val="00042F60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026F"/>
    <w:rsid w:val="0008468E"/>
    <w:rsid w:val="00090D03"/>
    <w:rsid w:val="00091491"/>
    <w:rsid w:val="0009164E"/>
    <w:rsid w:val="00093438"/>
    <w:rsid w:val="000A2303"/>
    <w:rsid w:val="000A7B07"/>
    <w:rsid w:val="000B346C"/>
    <w:rsid w:val="000B45DF"/>
    <w:rsid w:val="000B7B64"/>
    <w:rsid w:val="000C0886"/>
    <w:rsid w:val="000C233D"/>
    <w:rsid w:val="000C4503"/>
    <w:rsid w:val="000C4F46"/>
    <w:rsid w:val="000C5322"/>
    <w:rsid w:val="000C6FB4"/>
    <w:rsid w:val="000C7FA2"/>
    <w:rsid w:val="000E680F"/>
    <w:rsid w:val="000F0FCA"/>
    <w:rsid w:val="000F6AFC"/>
    <w:rsid w:val="001009BE"/>
    <w:rsid w:val="00101E97"/>
    <w:rsid w:val="00102494"/>
    <w:rsid w:val="00103A5E"/>
    <w:rsid w:val="00106585"/>
    <w:rsid w:val="0011218C"/>
    <w:rsid w:val="001157AF"/>
    <w:rsid w:val="00116C30"/>
    <w:rsid w:val="00121BA6"/>
    <w:rsid w:val="0012562F"/>
    <w:rsid w:val="001266C6"/>
    <w:rsid w:val="00126C85"/>
    <w:rsid w:val="00132977"/>
    <w:rsid w:val="00133A08"/>
    <w:rsid w:val="00136E8C"/>
    <w:rsid w:val="00142937"/>
    <w:rsid w:val="001457FC"/>
    <w:rsid w:val="00152592"/>
    <w:rsid w:val="00152A80"/>
    <w:rsid w:val="00154316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2BE7"/>
    <w:rsid w:val="001E3B53"/>
    <w:rsid w:val="001E600A"/>
    <w:rsid w:val="001F3555"/>
    <w:rsid w:val="001F6FA5"/>
    <w:rsid w:val="00200912"/>
    <w:rsid w:val="00201483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2314E"/>
    <w:rsid w:val="00233402"/>
    <w:rsid w:val="002337BA"/>
    <w:rsid w:val="002342BE"/>
    <w:rsid w:val="00234AD2"/>
    <w:rsid w:val="00252300"/>
    <w:rsid w:val="00252494"/>
    <w:rsid w:val="00257541"/>
    <w:rsid w:val="0025778A"/>
    <w:rsid w:val="00265A8F"/>
    <w:rsid w:val="0026615B"/>
    <w:rsid w:val="0026676B"/>
    <w:rsid w:val="00267C62"/>
    <w:rsid w:val="00267EC8"/>
    <w:rsid w:val="0027185D"/>
    <w:rsid w:val="00271B12"/>
    <w:rsid w:val="0027392A"/>
    <w:rsid w:val="002762BF"/>
    <w:rsid w:val="0028127D"/>
    <w:rsid w:val="00281347"/>
    <w:rsid w:val="00281ED1"/>
    <w:rsid w:val="00282382"/>
    <w:rsid w:val="002824BE"/>
    <w:rsid w:val="00282828"/>
    <w:rsid w:val="00287CC3"/>
    <w:rsid w:val="00290CAF"/>
    <w:rsid w:val="00291643"/>
    <w:rsid w:val="0029265C"/>
    <w:rsid w:val="00294162"/>
    <w:rsid w:val="002A1EB3"/>
    <w:rsid w:val="002A316B"/>
    <w:rsid w:val="002A35D4"/>
    <w:rsid w:val="002A4B14"/>
    <w:rsid w:val="002B03AC"/>
    <w:rsid w:val="002B2600"/>
    <w:rsid w:val="002B35CB"/>
    <w:rsid w:val="002B3B34"/>
    <w:rsid w:val="002B573C"/>
    <w:rsid w:val="002B6786"/>
    <w:rsid w:val="002B7054"/>
    <w:rsid w:val="002C1896"/>
    <w:rsid w:val="002C2AAD"/>
    <w:rsid w:val="002C4301"/>
    <w:rsid w:val="002C66FA"/>
    <w:rsid w:val="002D0927"/>
    <w:rsid w:val="002D1837"/>
    <w:rsid w:val="002D3E2B"/>
    <w:rsid w:val="002D4C72"/>
    <w:rsid w:val="002D6047"/>
    <w:rsid w:val="002D67B4"/>
    <w:rsid w:val="002E052A"/>
    <w:rsid w:val="002E5AE6"/>
    <w:rsid w:val="002E7AD7"/>
    <w:rsid w:val="00301207"/>
    <w:rsid w:val="00301715"/>
    <w:rsid w:val="00301C4E"/>
    <w:rsid w:val="00304897"/>
    <w:rsid w:val="003050B6"/>
    <w:rsid w:val="00305282"/>
    <w:rsid w:val="00311E5D"/>
    <w:rsid w:val="00314915"/>
    <w:rsid w:val="00315805"/>
    <w:rsid w:val="00315AAA"/>
    <w:rsid w:val="003160EB"/>
    <w:rsid w:val="00317391"/>
    <w:rsid w:val="00317404"/>
    <w:rsid w:val="0032457F"/>
    <w:rsid w:val="00324DB2"/>
    <w:rsid w:val="003259FD"/>
    <w:rsid w:val="0033666D"/>
    <w:rsid w:val="00336763"/>
    <w:rsid w:val="00340FD1"/>
    <w:rsid w:val="003430D8"/>
    <w:rsid w:val="00343189"/>
    <w:rsid w:val="00344699"/>
    <w:rsid w:val="00347500"/>
    <w:rsid w:val="00347A6D"/>
    <w:rsid w:val="00354498"/>
    <w:rsid w:val="003548CB"/>
    <w:rsid w:val="003614DC"/>
    <w:rsid w:val="00361CE5"/>
    <w:rsid w:val="00362760"/>
    <w:rsid w:val="00374DDE"/>
    <w:rsid w:val="0037556C"/>
    <w:rsid w:val="003758B4"/>
    <w:rsid w:val="00376162"/>
    <w:rsid w:val="00380760"/>
    <w:rsid w:val="0039160D"/>
    <w:rsid w:val="00396581"/>
    <w:rsid w:val="003B0094"/>
    <w:rsid w:val="003B0DC7"/>
    <w:rsid w:val="003B1D3D"/>
    <w:rsid w:val="003B31E0"/>
    <w:rsid w:val="003B5C02"/>
    <w:rsid w:val="003C173C"/>
    <w:rsid w:val="003C33FB"/>
    <w:rsid w:val="003C3E0C"/>
    <w:rsid w:val="003C643F"/>
    <w:rsid w:val="003C6A1A"/>
    <w:rsid w:val="003D2CC6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46DCE"/>
    <w:rsid w:val="00454B97"/>
    <w:rsid w:val="004559DC"/>
    <w:rsid w:val="00456979"/>
    <w:rsid w:val="004575AD"/>
    <w:rsid w:val="004624D6"/>
    <w:rsid w:val="0046338F"/>
    <w:rsid w:val="00466598"/>
    <w:rsid w:val="004676B1"/>
    <w:rsid w:val="00467952"/>
    <w:rsid w:val="004768EA"/>
    <w:rsid w:val="004804AD"/>
    <w:rsid w:val="00481343"/>
    <w:rsid w:val="00482720"/>
    <w:rsid w:val="00486541"/>
    <w:rsid w:val="00494241"/>
    <w:rsid w:val="004A3499"/>
    <w:rsid w:val="004A57AA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785"/>
    <w:rsid w:val="004D7875"/>
    <w:rsid w:val="004D7CCC"/>
    <w:rsid w:val="004E1BC5"/>
    <w:rsid w:val="004E3FB7"/>
    <w:rsid w:val="004E462F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078A5"/>
    <w:rsid w:val="005102BD"/>
    <w:rsid w:val="00512B1D"/>
    <w:rsid w:val="0051331A"/>
    <w:rsid w:val="0052028D"/>
    <w:rsid w:val="005227F4"/>
    <w:rsid w:val="005311CB"/>
    <w:rsid w:val="00531973"/>
    <w:rsid w:val="00532738"/>
    <w:rsid w:val="005334E1"/>
    <w:rsid w:val="00533511"/>
    <w:rsid w:val="005362A7"/>
    <w:rsid w:val="00536B74"/>
    <w:rsid w:val="00536CB1"/>
    <w:rsid w:val="005411C9"/>
    <w:rsid w:val="00543100"/>
    <w:rsid w:val="00544F28"/>
    <w:rsid w:val="00545C50"/>
    <w:rsid w:val="00550311"/>
    <w:rsid w:val="005539E1"/>
    <w:rsid w:val="00555130"/>
    <w:rsid w:val="00555943"/>
    <w:rsid w:val="00556773"/>
    <w:rsid w:val="00565835"/>
    <w:rsid w:val="00573C4A"/>
    <w:rsid w:val="0057509D"/>
    <w:rsid w:val="00576BF1"/>
    <w:rsid w:val="00583840"/>
    <w:rsid w:val="00583BE1"/>
    <w:rsid w:val="005868D2"/>
    <w:rsid w:val="005948F5"/>
    <w:rsid w:val="005A435B"/>
    <w:rsid w:val="005B3783"/>
    <w:rsid w:val="005B3D52"/>
    <w:rsid w:val="005B424E"/>
    <w:rsid w:val="005B4B38"/>
    <w:rsid w:val="005B7523"/>
    <w:rsid w:val="005C1FB7"/>
    <w:rsid w:val="005C20EC"/>
    <w:rsid w:val="005C48AD"/>
    <w:rsid w:val="005D0D43"/>
    <w:rsid w:val="005D6DBE"/>
    <w:rsid w:val="005E1F33"/>
    <w:rsid w:val="005E26ED"/>
    <w:rsid w:val="005E2B40"/>
    <w:rsid w:val="005E2C83"/>
    <w:rsid w:val="005E5973"/>
    <w:rsid w:val="005F3093"/>
    <w:rsid w:val="005F48A3"/>
    <w:rsid w:val="005F55E6"/>
    <w:rsid w:val="005F56A8"/>
    <w:rsid w:val="00601B14"/>
    <w:rsid w:val="00601C41"/>
    <w:rsid w:val="006028E3"/>
    <w:rsid w:val="00602BB0"/>
    <w:rsid w:val="00603400"/>
    <w:rsid w:val="006040AF"/>
    <w:rsid w:val="0060728C"/>
    <w:rsid w:val="00607DE8"/>
    <w:rsid w:val="00610347"/>
    <w:rsid w:val="0061390C"/>
    <w:rsid w:val="00614655"/>
    <w:rsid w:val="00616E96"/>
    <w:rsid w:val="00621204"/>
    <w:rsid w:val="00621440"/>
    <w:rsid w:val="00622B2F"/>
    <w:rsid w:val="00624158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46034"/>
    <w:rsid w:val="00647E50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55B8"/>
    <w:rsid w:val="00666379"/>
    <w:rsid w:val="0066767E"/>
    <w:rsid w:val="00670E8F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D02"/>
    <w:rsid w:val="006A4E12"/>
    <w:rsid w:val="006A6387"/>
    <w:rsid w:val="006B065A"/>
    <w:rsid w:val="006B252A"/>
    <w:rsid w:val="006B2FB9"/>
    <w:rsid w:val="006B55AF"/>
    <w:rsid w:val="006B5A1A"/>
    <w:rsid w:val="006B6115"/>
    <w:rsid w:val="006B7CFD"/>
    <w:rsid w:val="006C212E"/>
    <w:rsid w:val="006C26ED"/>
    <w:rsid w:val="006C509B"/>
    <w:rsid w:val="006C5BB4"/>
    <w:rsid w:val="006C7661"/>
    <w:rsid w:val="006D4449"/>
    <w:rsid w:val="006D4794"/>
    <w:rsid w:val="006E0BDE"/>
    <w:rsid w:val="006E0EC0"/>
    <w:rsid w:val="006E5B7D"/>
    <w:rsid w:val="006F01CB"/>
    <w:rsid w:val="006F1570"/>
    <w:rsid w:val="006F1E14"/>
    <w:rsid w:val="006F5046"/>
    <w:rsid w:val="006F5707"/>
    <w:rsid w:val="006F7D66"/>
    <w:rsid w:val="00702F50"/>
    <w:rsid w:val="00703DC9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19F5"/>
    <w:rsid w:val="00732F50"/>
    <w:rsid w:val="007339D1"/>
    <w:rsid w:val="00734157"/>
    <w:rsid w:val="00734580"/>
    <w:rsid w:val="00740FE9"/>
    <w:rsid w:val="00742F26"/>
    <w:rsid w:val="00743307"/>
    <w:rsid w:val="00743AEF"/>
    <w:rsid w:val="0074515D"/>
    <w:rsid w:val="00746F04"/>
    <w:rsid w:val="00747137"/>
    <w:rsid w:val="00750D30"/>
    <w:rsid w:val="007518B1"/>
    <w:rsid w:val="00754C46"/>
    <w:rsid w:val="00757B27"/>
    <w:rsid w:val="007604E0"/>
    <w:rsid w:val="00760942"/>
    <w:rsid w:val="00761876"/>
    <w:rsid w:val="00761E04"/>
    <w:rsid w:val="00763862"/>
    <w:rsid w:val="00764294"/>
    <w:rsid w:val="007649A3"/>
    <w:rsid w:val="00765796"/>
    <w:rsid w:val="0076703A"/>
    <w:rsid w:val="007675A1"/>
    <w:rsid w:val="007678DC"/>
    <w:rsid w:val="007715C5"/>
    <w:rsid w:val="0077287B"/>
    <w:rsid w:val="007750F4"/>
    <w:rsid w:val="00775598"/>
    <w:rsid w:val="007830B6"/>
    <w:rsid w:val="00791658"/>
    <w:rsid w:val="007956AF"/>
    <w:rsid w:val="007A0130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D447D"/>
    <w:rsid w:val="007E0151"/>
    <w:rsid w:val="007E2C77"/>
    <w:rsid w:val="007E57E8"/>
    <w:rsid w:val="007E72A0"/>
    <w:rsid w:val="007E7CAC"/>
    <w:rsid w:val="007F1F7F"/>
    <w:rsid w:val="007F575E"/>
    <w:rsid w:val="00801551"/>
    <w:rsid w:val="008121F4"/>
    <w:rsid w:val="008133D3"/>
    <w:rsid w:val="00817A2D"/>
    <w:rsid w:val="008217C1"/>
    <w:rsid w:val="008264AD"/>
    <w:rsid w:val="00827AA9"/>
    <w:rsid w:val="00827C42"/>
    <w:rsid w:val="0083003D"/>
    <w:rsid w:val="00830749"/>
    <w:rsid w:val="00833553"/>
    <w:rsid w:val="00835B05"/>
    <w:rsid w:val="00842AE4"/>
    <w:rsid w:val="00843997"/>
    <w:rsid w:val="00844E12"/>
    <w:rsid w:val="00845CA5"/>
    <w:rsid w:val="00847C7B"/>
    <w:rsid w:val="00854F15"/>
    <w:rsid w:val="00855F97"/>
    <w:rsid w:val="00860AFB"/>
    <w:rsid w:val="008643F9"/>
    <w:rsid w:val="00864D30"/>
    <w:rsid w:val="00872007"/>
    <w:rsid w:val="008748CE"/>
    <w:rsid w:val="00881470"/>
    <w:rsid w:val="00881F05"/>
    <w:rsid w:val="008824B2"/>
    <w:rsid w:val="00882B9D"/>
    <w:rsid w:val="0088349C"/>
    <w:rsid w:val="008868DF"/>
    <w:rsid w:val="00886CC9"/>
    <w:rsid w:val="008A082C"/>
    <w:rsid w:val="008A257C"/>
    <w:rsid w:val="008A2F2D"/>
    <w:rsid w:val="008A3A99"/>
    <w:rsid w:val="008B1EC6"/>
    <w:rsid w:val="008B22FC"/>
    <w:rsid w:val="008B39C9"/>
    <w:rsid w:val="008B48D3"/>
    <w:rsid w:val="008C48F6"/>
    <w:rsid w:val="008C70BE"/>
    <w:rsid w:val="008D4DE9"/>
    <w:rsid w:val="008F0BA8"/>
    <w:rsid w:val="008F464C"/>
    <w:rsid w:val="00901593"/>
    <w:rsid w:val="009025D4"/>
    <w:rsid w:val="009030D3"/>
    <w:rsid w:val="009046CD"/>
    <w:rsid w:val="009055FD"/>
    <w:rsid w:val="009056E2"/>
    <w:rsid w:val="00906AB7"/>
    <w:rsid w:val="00914CA4"/>
    <w:rsid w:val="00917A90"/>
    <w:rsid w:val="00917FD2"/>
    <w:rsid w:val="00921288"/>
    <w:rsid w:val="009231E6"/>
    <w:rsid w:val="00925912"/>
    <w:rsid w:val="009304CA"/>
    <w:rsid w:val="0093060F"/>
    <w:rsid w:val="0093095D"/>
    <w:rsid w:val="00931795"/>
    <w:rsid w:val="009324BA"/>
    <w:rsid w:val="0093507E"/>
    <w:rsid w:val="00936180"/>
    <w:rsid w:val="00940B45"/>
    <w:rsid w:val="00942B7B"/>
    <w:rsid w:val="00944834"/>
    <w:rsid w:val="00944A01"/>
    <w:rsid w:val="00945430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576AC"/>
    <w:rsid w:val="009606F6"/>
    <w:rsid w:val="00961ADD"/>
    <w:rsid w:val="00966633"/>
    <w:rsid w:val="00970B74"/>
    <w:rsid w:val="00971AC8"/>
    <w:rsid w:val="0098186A"/>
    <w:rsid w:val="00981F91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B7C2B"/>
    <w:rsid w:val="009C1067"/>
    <w:rsid w:val="009C7961"/>
    <w:rsid w:val="009D1E85"/>
    <w:rsid w:val="009D1F27"/>
    <w:rsid w:val="009E08FC"/>
    <w:rsid w:val="009E3CED"/>
    <w:rsid w:val="009E4376"/>
    <w:rsid w:val="009E4AB2"/>
    <w:rsid w:val="009E78AF"/>
    <w:rsid w:val="009F005D"/>
    <w:rsid w:val="009F319E"/>
    <w:rsid w:val="009F34EB"/>
    <w:rsid w:val="009F549C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332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18F6"/>
    <w:rsid w:val="00AA212D"/>
    <w:rsid w:val="00AA40C0"/>
    <w:rsid w:val="00AA517E"/>
    <w:rsid w:val="00AA653D"/>
    <w:rsid w:val="00AB01BD"/>
    <w:rsid w:val="00AB15C0"/>
    <w:rsid w:val="00AB3BD2"/>
    <w:rsid w:val="00AB3FCA"/>
    <w:rsid w:val="00AB5FF9"/>
    <w:rsid w:val="00AC06C2"/>
    <w:rsid w:val="00AC6BE2"/>
    <w:rsid w:val="00AC79B9"/>
    <w:rsid w:val="00AD147B"/>
    <w:rsid w:val="00AD2C30"/>
    <w:rsid w:val="00AD390C"/>
    <w:rsid w:val="00AD5A5C"/>
    <w:rsid w:val="00AD7FAE"/>
    <w:rsid w:val="00AE25FB"/>
    <w:rsid w:val="00AE2D04"/>
    <w:rsid w:val="00AE7E0E"/>
    <w:rsid w:val="00AF272A"/>
    <w:rsid w:val="00AF28A2"/>
    <w:rsid w:val="00AF41C0"/>
    <w:rsid w:val="00AF5A03"/>
    <w:rsid w:val="00AF7D7C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2AA9"/>
    <w:rsid w:val="00B44885"/>
    <w:rsid w:val="00B45123"/>
    <w:rsid w:val="00B46CA0"/>
    <w:rsid w:val="00B50D23"/>
    <w:rsid w:val="00B60A8E"/>
    <w:rsid w:val="00B61114"/>
    <w:rsid w:val="00B61C88"/>
    <w:rsid w:val="00B63435"/>
    <w:rsid w:val="00B64BF7"/>
    <w:rsid w:val="00B65524"/>
    <w:rsid w:val="00B7736B"/>
    <w:rsid w:val="00B80970"/>
    <w:rsid w:val="00B84397"/>
    <w:rsid w:val="00B876C2"/>
    <w:rsid w:val="00B91399"/>
    <w:rsid w:val="00B9239D"/>
    <w:rsid w:val="00B930C4"/>
    <w:rsid w:val="00B93C88"/>
    <w:rsid w:val="00B9435B"/>
    <w:rsid w:val="00B96243"/>
    <w:rsid w:val="00B9778C"/>
    <w:rsid w:val="00BA127D"/>
    <w:rsid w:val="00BA235F"/>
    <w:rsid w:val="00BA3DFB"/>
    <w:rsid w:val="00BA45C3"/>
    <w:rsid w:val="00BA7127"/>
    <w:rsid w:val="00BA7D5F"/>
    <w:rsid w:val="00BB14F2"/>
    <w:rsid w:val="00BB3713"/>
    <w:rsid w:val="00BD1359"/>
    <w:rsid w:val="00BD2445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2070"/>
    <w:rsid w:val="00C0390A"/>
    <w:rsid w:val="00C0432C"/>
    <w:rsid w:val="00C05340"/>
    <w:rsid w:val="00C0790A"/>
    <w:rsid w:val="00C1096A"/>
    <w:rsid w:val="00C116AB"/>
    <w:rsid w:val="00C12156"/>
    <w:rsid w:val="00C145EE"/>
    <w:rsid w:val="00C1477C"/>
    <w:rsid w:val="00C15CA8"/>
    <w:rsid w:val="00C17076"/>
    <w:rsid w:val="00C21B79"/>
    <w:rsid w:val="00C25494"/>
    <w:rsid w:val="00C26A87"/>
    <w:rsid w:val="00C26EC4"/>
    <w:rsid w:val="00C320F8"/>
    <w:rsid w:val="00C35DC9"/>
    <w:rsid w:val="00C3636D"/>
    <w:rsid w:val="00C373BC"/>
    <w:rsid w:val="00C379F3"/>
    <w:rsid w:val="00C41923"/>
    <w:rsid w:val="00C42B32"/>
    <w:rsid w:val="00C436A8"/>
    <w:rsid w:val="00C442FA"/>
    <w:rsid w:val="00C459BB"/>
    <w:rsid w:val="00C478B5"/>
    <w:rsid w:val="00C53DA4"/>
    <w:rsid w:val="00C547D1"/>
    <w:rsid w:val="00C55618"/>
    <w:rsid w:val="00C55A27"/>
    <w:rsid w:val="00C60356"/>
    <w:rsid w:val="00C650CC"/>
    <w:rsid w:val="00C65EC9"/>
    <w:rsid w:val="00C731E3"/>
    <w:rsid w:val="00C7472B"/>
    <w:rsid w:val="00C761CF"/>
    <w:rsid w:val="00C76B5E"/>
    <w:rsid w:val="00C804A2"/>
    <w:rsid w:val="00C806B2"/>
    <w:rsid w:val="00C82BD7"/>
    <w:rsid w:val="00C83199"/>
    <w:rsid w:val="00C841AA"/>
    <w:rsid w:val="00C87ADD"/>
    <w:rsid w:val="00C91625"/>
    <w:rsid w:val="00C92642"/>
    <w:rsid w:val="00C931D7"/>
    <w:rsid w:val="00C9350D"/>
    <w:rsid w:val="00C95773"/>
    <w:rsid w:val="00C963C2"/>
    <w:rsid w:val="00C963E0"/>
    <w:rsid w:val="00C97C42"/>
    <w:rsid w:val="00CA0F42"/>
    <w:rsid w:val="00CA2E64"/>
    <w:rsid w:val="00CA78C3"/>
    <w:rsid w:val="00CB353D"/>
    <w:rsid w:val="00CB7163"/>
    <w:rsid w:val="00CB7187"/>
    <w:rsid w:val="00CC2593"/>
    <w:rsid w:val="00CC38D1"/>
    <w:rsid w:val="00CC3D35"/>
    <w:rsid w:val="00CC552D"/>
    <w:rsid w:val="00CC5E27"/>
    <w:rsid w:val="00CD0491"/>
    <w:rsid w:val="00CE1002"/>
    <w:rsid w:val="00CE17A5"/>
    <w:rsid w:val="00CE1EBF"/>
    <w:rsid w:val="00CE2955"/>
    <w:rsid w:val="00CE2FD4"/>
    <w:rsid w:val="00CE4DB2"/>
    <w:rsid w:val="00CE594B"/>
    <w:rsid w:val="00CE59F8"/>
    <w:rsid w:val="00CE77FE"/>
    <w:rsid w:val="00CF476A"/>
    <w:rsid w:val="00CF687B"/>
    <w:rsid w:val="00CF777A"/>
    <w:rsid w:val="00D028AB"/>
    <w:rsid w:val="00D02DC1"/>
    <w:rsid w:val="00D05B7F"/>
    <w:rsid w:val="00D060EB"/>
    <w:rsid w:val="00D06775"/>
    <w:rsid w:val="00D07170"/>
    <w:rsid w:val="00D073B1"/>
    <w:rsid w:val="00D073B2"/>
    <w:rsid w:val="00D10C1C"/>
    <w:rsid w:val="00D10F2E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27A2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8363D"/>
    <w:rsid w:val="00D912E8"/>
    <w:rsid w:val="00D936AE"/>
    <w:rsid w:val="00D952D8"/>
    <w:rsid w:val="00D95463"/>
    <w:rsid w:val="00D95679"/>
    <w:rsid w:val="00DA0FC2"/>
    <w:rsid w:val="00DA162F"/>
    <w:rsid w:val="00DA2CF0"/>
    <w:rsid w:val="00DA34F5"/>
    <w:rsid w:val="00DA44D3"/>
    <w:rsid w:val="00DA57ED"/>
    <w:rsid w:val="00DA6F87"/>
    <w:rsid w:val="00DA7219"/>
    <w:rsid w:val="00DB0D7A"/>
    <w:rsid w:val="00DB20FD"/>
    <w:rsid w:val="00DB24CF"/>
    <w:rsid w:val="00DB572F"/>
    <w:rsid w:val="00DB5E55"/>
    <w:rsid w:val="00DB620A"/>
    <w:rsid w:val="00DC0B47"/>
    <w:rsid w:val="00DC123B"/>
    <w:rsid w:val="00DC12F5"/>
    <w:rsid w:val="00DC25CE"/>
    <w:rsid w:val="00DC2CAF"/>
    <w:rsid w:val="00DC54AD"/>
    <w:rsid w:val="00DC6A2A"/>
    <w:rsid w:val="00DC763D"/>
    <w:rsid w:val="00DD0BB5"/>
    <w:rsid w:val="00DD0ECA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DF797F"/>
    <w:rsid w:val="00E00B8A"/>
    <w:rsid w:val="00E015C8"/>
    <w:rsid w:val="00E0429C"/>
    <w:rsid w:val="00E06C7B"/>
    <w:rsid w:val="00E07F3E"/>
    <w:rsid w:val="00E106A6"/>
    <w:rsid w:val="00E106BF"/>
    <w:rsid w:val="00E11DD5"/>
    <w:rsid w:val="00E14FDF"/>
    <w:rsid w:val="00E20A05"/>
    <w:rsid w:val="00E2411F"/>
    <w:rsid w:val="00E264E3"/>
    <w:rsid w:val="00E26E31"/>
    <w:rsid w:val="00E304E1"/>
    <w:rsid w:val="00E3181C"/>
    <w:rsid w:val="00E36EDD"/>
    <w:rsid w:val="00E42AA6"/>
    <w:rsid w:val="00E42E04"/>
    <w:rsid w:val="00E441DD"/>
    <w:rsid w:val="00E50AAD"/>
    <w:rsid w:val="00E51079"/>
    <w:rsid w:val="00E51A6C"/>
    <w:rsid w:val="00E51C4F"/>
    <w:rsid w:val="00E51E30"/>
    <w:rsid w:val="00E548A5"/>
    <w:rsid w:val="00E572E5"/>
    <w:rsid w:val="00E62A2B"/>
    <w:rsid w:val="00E7090F"/>
    <w:rsid w:val="00E77A19"/>
    <w:rsid w:val="00E83486"/>
    <w:rsid w:val="00E835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C129B"/>
    <w:rsid w:val="00ED0EA9"/>
    <w:rsid w:val="00ED5989"/>
    <w:rsid w:val="00EE0628"/>
    <w:rsid w:val="00EE0EDC"/>
    <w:rsid w:val="00EE235C"/>
    <w:rsid w:val="00EE272B"/>
    <w:rsid w:val="00EE4CDC"/>
    <w:rsid w:val="00EF0F5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5C7"/>
    <w:rsid w:val="00F21DF2"/>
    <w:rsid w:val="00F22B42"/>
    <w:rsid w:val="00F23659"/>
    <w:rsid w:val="00F24E11"/>
    <w:rsid w:val="00F27151"/>
    <w:rsid w:val="00F2740C"/>
    <w:rsid w:val="00F2788B"/>
    <w:rsid w:val="00F30473"/>
    <w:rsid w:val="00F425D4"/>
    <w:rsid w:val="00F4286F"/>
    <w:rsid w:val="00F46E9C"/>
    <w:rsid w:val="00F4706B"/>
    <w:rsid w:val="00F47987"/>
    <w:rsid w:val="00F54668"/>
    <w:rsid w:val="00F55870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5698"/>
    <w:rsid w:val="00F85F38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A7D53"/>
    <w:rsid w:val="00FB203E"/>
    <w:rsid w:val="00FB4E1E"/>
    <w:rsid w:val="00FB5100"/>
    <w:rsid w:val="00FB5C12"/>
    <w:rsid w:val="00FB6636"/>
    <w:rsid w:val="00FB77FB"/>
    <w:rsid w:val="00FC083A"/>
    <w:rsid w:val="00FC2BA4"/>
    <w:rsid w:val="00FC4794"/>
    <w:rsid w:val="00FC73DB"/>
    <w:rsid w:val="00FD01E7"/>
    <w:rsid w:val="00FD095A"/>
    <w:rsid w:val="00FD1A3B"/>
    <w:rsid w:val="00FD51DF"/>
    <w:rsid w:val="00FE12DA"/>
    <w:rsid w:val="00FE33FB"/>
    <w:rsid w:val="00FE5ACC"/>
    <w:rsid w:val="00FE5B94"/>
    <w:rsid w:val="00FE5E82"/>
    <w:rsid w:val="00FF0FC5"/>
    <w:rsid w:val="00FF569E"/>
    <w:rsid w:val="00FF589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6A8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63862"/>
    <w:pPr>
      <w:ind w:left="601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63862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940B45"/>
    <w:pPr>
      <w:contextualSpacing/>
      <w:jc w:val="both"/>
    </w:pPr>
    <w:rPr>
      <w:rFonts w:ascii="Arial" w:eastAsiaTheme="minorHAnsi" w:hAnsi="Arial" w:cs="Arial"/>
      <w:vanish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940B45"/>
    <w:rPr>
      <w:rFonts w:ascii="Arial" w:eastAsiaTheme="minorHAnsi" w:hAnsi="Arial" w:cs="Arial"/>
      <w:vanish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Normal"/>
    <w:qFormat/>
    <w:rsid w:val="00763862"/>
    <w:pPr>
      <w:numPr>
        <w:numId w:val="27"/>
      </w:numPr>
      <w:ind w:left="601" w:hanging="601"/>
      <w:jc w:val="left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763862"/>
    <w:pPr>
      <w:numPr>
        <w:numId w:val="4"/>
      </w:numPr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3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763862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character" w:customStyle="1" w:styleId="BulletsChar">
    <w:name w:val="Bullets Char"/>
    <w:basedOn w:val="DefaultParagraphFont"/>
    <w:link w:val="Bullets"/>
    <w:locked/>
    <w:rsid w:val="00DB0D7A"/>
    <w:rPr>
      <w:rFonts w:ascii="Verdana" w:hAnsi="Verdana"/>
    </w:rPr>
  </w:style>
  <w:style w:type="paragraph" w:customStyle="1" w:styleId="Bullets">
    <w:name w:val="Bullets"/>
    <w:basedOn w:val="Normal"/>
    <w:link w:val="BulletsChar"/>
    <w:qFormat/>
    <w:rsid w:val="00DB0D7A"/>
    <w:pPr>
      <w:numPr>
        <w:numId w:val="33"/>
      </w:numPr>
      <w:spacing w:before="60" w:after="60" w:line="276" w:lineRule="auto"/>
      <w:jc w:val="left"/>
    </w:pPr>
    <w:rPr>
      <w:rFonts w:ascii="Verdana" w:hAnsi="Verdana"/>
      <w:sz w:val="20"/>
      <w:lang w:eastAsia="en-AU"/>
    </w:rPr>
  </w:style>
  <w:style w:type="table" w:customStyle="1" w:styleId="TableGrid1">
    <w:name w:val="Table Grid1"/>
    <w:basedOn w:val="TableNormal"/>
    <w:next w:val="TableGrid"/>
    <w:uiPriority w:val="39"/>
    <w:rsid w:val="00026B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6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5.png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jpeg"/><Relationship Id="rId22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6B695B39FCC41BFAE184401BFB0D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B72712-14AA-4814-81E7-9153F4F3C2BE}"/>
      </w:docPartPr>
      <w:docPartBody>
        <w:p w:rsidR="00AB730C" w:rsidRDefault="00147CF0" w:rsidP="00147CF0">
          <w:pPr>
            <w:pStyle w:val="76B695B39FCC41BFAE184401BFB0DB88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A1A631FB43D14206980E70CA4DC4A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91141-00CC-489A-9308-0890E36821F4}"/>
      </w:docPartPr>
      <w:docPartBody>
        <w:p w:rsidR="00AB730C" w:rsidRDefault="00147CF0" w:rsidP="00147CF0">
          <w:pPr>
            <w:pStyle w:val="A1A631FB43D14206980E70CA4DC4A4F0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46F44266B6214C55849F5FD1D0BCC7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680D35-2669-46CA-9E2F-5B47957793C3}"/>
      </w:docPartPr>
      <w:docPartBody>
        <w:p w:rsidR="00AB730C" w:rsidRDefault="00147CF0" w:rsidP="00147CF0">
          <w:pPr>
            <w:pStyle w:val="46F44266B6214C55849F5FD1D0BCC73F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E71C9F578F774B63B81AF8501DF78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8F522-0230-46AF-A9FC-0F283DDFDC2D}"/>
      </w:docPartPr>
      <w:docPartBody>
        <w:p w:rsidR="00AB730C" w:rsidRDefault="00147CF0" w:rsidP="00147CF0">
          <w:pPr>
            <w:pStyle w:val="E71C9F578F774B63B81AF8501DF78595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0BDD"/>
    <w:rsid w:val="001125F5"/>
    <w:rsid w:val="00122786"/>
    <w:rsid w:val="00147CF0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A67A7"/>
    <w:rsid w:val="003D7AF8"/>
    <w:rsid w:val="00530616"/>
    <w:rsid w:val="005D3BC9"/>
    <w:rsid w:val="006206DC"/>
    <w:rsid w:val="00645E48"/>
    <w:rsid w:val="00654A91"/>
    <w:rsid w:val="006A5ED9"/>
    <w:rsid w:val="006C2FBB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B730C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24CDB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47CF0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76B695B39FCC41BFAE184401BFB0DB88">
    <w:name w:val="76B695B39FCC41BFAE184401BFB0DB88"/>
    <w:rsid w:val="00147CF0"/>
    <w:pPr>
      <w:spacing w:after="160" w:line="259" w:lineRule="auto"/>
    </w:pPr>
  </w:style>
  <w:style w:type="paragraph" w:customStyle="1" w:styleId="A1A631FB43D14206980E70CA4DC4A4F0">
    <w:name w:val="A1A631FB43D14206980E70CA4DC4A4F0"/>
    <w:rsid w:val="00147CF0"/>
    <w:pPr>
      <w:spacing w:after="160" w:line="259" w:lineRule="auto"/>
    </w:pPr>
  </w:style>
  <w:style w:type="paragraph" w:customStyle="1" w:styleId="46F44266B6214C55849F5FD1D0BCC73F">
    <w:name w:val="46F44266B6214C55849F5FD1D0BCC73F"/>
    <w:rsid w:val="00147CF0"/>
    <w:pPr>
      <w:spacing w:after="160" w:line="259" w:lineRule="auto"/>
    </w:pPr>
  </w:style>
  <w:style w:type="paragraph" w:customStyle="1" w:styleId="E71C9F578F774B63B81AF8501DF78595">
    <w:name w:val="E71C9F578F774B63B81AF8501DF78595"/>
    <w:rsid w:val="00147CF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2057</TotalTime>
  <Pages>27</Pages>
  <Words>3283</Words>
  <Characters>18716</Characters>
  <Application>Microsoft Office Word</Application>
  <DocSecurity>8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BSBWHS411</vt:lpstr>
    </vt:vector>
  </TitlesOfParts>
  <Company/>
  <LinksUpToDate>false</LinksUpToDate>
  <CharactersWithSpaces>21956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BSBWHS411</dc:title>
  <dc:subject>Implement and monitor WHS policies, procedures and programs</dc:subject>
  <dc:creator>Author Name</dc:creator>
  <cp:lastModifiedBy>Jonathan Curro</cp:lastModifiedBy>
  <cp:revision>44</cp:revision>
  <cp:lastPrinted>2022-03-14T02:51:00Z</cp:lastPrinted>
  <dcterms:created xsi:type="dcterms:W3CDTF">2021-11-30T21:40:00Z</dcterms:created>
  <dcterms:modified xsi:type="dcterms:W3CDTF">2022-03-14T05:11:00Z</dcterms:modified>
  <cp:contentStatus>v1-0_01/12/2021</cp:contentStatus>
</cp:coreProperties>
</file>