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2C4B1B" w14:textId="77777777" w:rsidR="007746A8" w:rsidRDefault="00E7295B">
      <w:pPr>
        <w:rPr>
          <w:lang w:val="en-AU"/>
        </w:rPr>
      </w:pPr>
    </w:p>
    <w:p w14:paraId="784A05ED" w14:textId="77777777" w:rsidR="00F9465D" w:rsidRDefault="00F9465D">
      <w:pPr>
        <w:rPr>
          <w:lang w:val="en-AU"/>
        </w:rPr>
      </w:pPr>
    </w:p>
    <w:p w14:paraId="4AD23B01" w14:textId="77777777" w:rsidR="00345F23" w:rsidRDefault="00345F23" w:rsidP="00345F23">
      <w:pPr>
        <w:pStyle w:val="Heading2"/>
        <w:jc w:val="center"/>
        <w:rPr>
          <w:rFonts w:ascii="HelveticaNeue"/>
          <w:sz w:val="30"/>
        </w:rPr>
      </w:pPr>
      <w:bookmarkStart w:id="0" w:name="_Toc42951775"/>
      <w:proofErr w:type="gramStart"/>
      <w:r>
        <w:rPr>
          <w:rFonts w:ascii="HelveticaNeue"/>
          <w:sz w:val="30"/>
        </w:rPr>
        <w:t>Pre Start</w:t>
      </w:r>
      <w:proofErr w:type="gramEnd"/>
      <w:r>
        <w:rPr>
          <w:rFonts w:ascii="HelveticaNeue"/>
          <w:sz w:val="30"/>
        </w:rPr>
        <w:t xml:space="preserve"> Meeting </w:t>
      </w:r>
      <w:bookmarkEnd w:id="0"/>
    </w:p>
    <w:p w14:paraId="7E2E611D" w14:textId="77777777" w:rsidR="00345F23" w:rsidRDefault="00345F23" w:rsidP="00345F23"/>
    <w:p w14:paraId="545087E0" w14:textId="77777777" w:rsidR="00345F23" w:rsidRDefault="00345F23" w:rsidP="00345F23"/>
    <w:p w14:paraId="0DFB48FD" w14:textId="77777777" w:rsidR="00AA1652" w:rsidRDefault="00AA1652" w:rsidP="00AA1652">
      <w:r>
        <w:rPr>
          <w:rFonts w:ascii="HelveticaNeue"/>
          <w:b/>
        </w:rPr>
        <w:t>Completed on</w:t>
      </w:r>
    </w:p>
    <w:p w14:paraId="7C2BC010" w14:textId="77777777" w:rsidR="00AA1652" w:rsidRDefault="00AA1652" w:rsidP="00AA1652">
      <w:r>
        <w:rPr>
          <w:rFonts w:ascii="HelveticaNeue"/>
        </w:rPr>
        <w:t>11 Jun 2020 07:51 PM</w:t>
      </w:r>
    </w:p>
    <w:p w14:paraId="357421D2" w14:textId="77777777" w:rsidR="00AA1652" w:rsidRDefault="00AA1652" w:rsidP="00AA1652"/>
    <w:p w14:paraId="43424071" w14:textId="77777777" w:rsidR="00AA1652" w:rsidRDefault="00AA1652" w:rsidP="00AA1652">
      <w:r>
        <w:rPr>
          <w:rFonts w:ascii="HelveticaNeue"/>
          <w:b/>
        </w:rPr>
        <w:t>Job Name</w:t>
      </w:r>
    </w:p>
    <w:p w14:paraId="5FAF1002" w14:textId="77777777" w:rsidR="00AA1652" w:rsidRDefault="00AA1652" w:rsidP="00AA1652">
      <w:r>
        <w:rPr>
          <w:rFonts w:ascii="HelveticaNeue"/>
        </w:rPr>
        <w:t>Erub freezer</w:t>
      </w:r>
    </w:p>
    <w:p w14:paraId="5A05F836" w14:textId="77777777" w:rsidR="00AA1652" w:rsidRDefault="00AA1652" w:rsidP="00AA1652"/>
    <w:p w14:paraId="32102781" w14:textId="77777777" w:rsidR="00AA1652" w:rsidRDefault="00AA1652" w:rsidP="00AA1652">
      <w:r>
        <w:rPr>
          <w:rFonts w:ascii="HelveticaNeue"/>
          <w:b/>
        </w:rPr>
        <w:t>Job Number</w:t>
      </w:r>
    </w:p>
    <w:p w14:paraId="30C84B51" w14:textId="77777777" w:rsidR="00AA1652" w:rsidRDefault="00AA1652" w:rsidP="00AA1652">
      <w:r>
        <w:rPr>
          <w:rFonts w:ascii="HelveticaNeue"/>
        </w:rPr>
        <w:t>PDRDAR1</w:t>
      </w:r>
    </w:p>
    <w:p w14:paraId="0EFE38E5" w14:textId="77777777" w:rsidR="00AA1652" w:rsidRDefault="00AA1652" w:rsidP="00AA1652"/>
    <w:p w14:paraId="49D97432" w14:textId="77777777" w:rsidR="00AA1652" w:rsidRDefault="00AA1652" w:rsidP="00AA1652">
      <w:r>
        <w:rPr>
          <w:rFonts w:ascii="HelveticaNeue"/>
          <w:b/>
        </w:rPr>
        <w:t>Employee Name</w:t>
      </w:r>
    </w:p>
    <w:p w14:paraId="364B752F" w14:textId="444E3F1B" w:rsidR="00AA1652" w:rsidRDefault="00AA1652" w:rsidP="00AA1652">
      <w:r>
        <w:rPr>
          <w:rFonts w:ascii="HelveticaNeue"/>
        </w:rPr>
        <w:t>Stacey</w:t>
      </w:r>
      <w:r>
        <w:rPr>
          <w:rFonts w:ascii="HelveticaNeue"/>
        </w:rPr>
        <w:t xml:space="preserve"> Lui</w:t>
      </w:r>
    </w:p>
    <w:p w14:paraId="07DB6FCF" w14:textId="77777777" w:rsidR="00AA1652" w:rsidRDefault="00AA1652" w:rsidP="00AA1652"/>
    <w:p w14:paraId="085D029D" w14:textId="77777777" w:rsidR="00AA1652" w:rsidRDefault="00AA1652" w:rsidP="00AA1652">
      <w:r>
        <w:rPr>
          <w:rFonts w:ascii="HelveticaNeue"/>
          <w:b/>
        </w:rPr>
        <w:t>Conducted on</w:t>
      </w:r>
    </w:p>
    <w:p w14:paraId="7339ED2A" w14:textId="77777777" w:rsidR="00AA1652" w:rsidRDefault="00AA1652" w:rsidP="00AA1652">
      <w:r>
        <w:rPr>
          <w:rFonts w:ascii="HelveticaNeue"/>
        </w:rPr>
        <w:t>11 Jun 2020 06:56 AM</w:t>
      </w:r>
    </w:p>
    <w:p w14:paraId="104C63F0" w14:textId="77777777" w:rsidR="00AA1652" w:rsidRDefault="00AA1652" w:rsidP="00AA1652"/>
    <w:p w14:paraId="5DA2B571" w14:textId="77777777" w:rsidR="00AA1652" w:rsidRDefault="00AA1652" w:rsidP="00AA1652">
      <w:r>
        <w:rPr>
          <w:rFonts w:ascii="HelveticaNeue"/>
          <w:b/>
        </w:rPr>
        <w:t>Location</w:t>
      </w:r>
    </w:p>
    <w:p w14:paraId="4617A64A" w14:textId="77777777" w:rsidR="00AA1652" w:rsidRDefault="00AA1652" w:rsidP="00AA1652">
      <w:r>
        <w:rPr>
          <w:rFonts w:ascii="HelveticaNeue"/>
        </w:rPr>
        <w:t>QLD 4875</w:t>
      </w:r>
      <w:r>
        <w:rPr>
          <w:rFonts w:ascii="HelveticaNeue"/>
        </w:rPr>
        <w:br/>
        <w:t>Australia</w:t>
      </w:r>
      <w:r>
        <w:rPr>
          <w:rFonts w:ascii="HelveticaNeue"/>
        </w:rPr>
        <w:br/>
        <w:t>(-9.59714396050768, 143.76065063235006)</w:t>
      </w:r>
    </w:p>
    <w:p w14:paraId="1453307D" w14:textId="77777777" w:rsidR="00AA1652" w:rsidRDefault="00AA1652" w:rsidP="00AA1652"/>
    <w:p w14:paraId="5677E973" w14:textId="77777777" w:rsidR="00AA1652" w:rsidRDefault="00AA1652" w:rsidP="00AA1652">
      <w:r>
        <w:rPr>
          <w:rFonts w:ascii="HelveticaNeue"/>
          <w:b/>
        </w:rPr>
        <w:t>Is this a new client?</w:t>
      </w:r>
    </w:p>
    <w:p w14:paraId="5143C9E7" w14:textId="77777777" w:rsidR="00AA1652" w:rsidRDefault="00AA1652" w:rsidP="00AA1652">
      <w:r>
        <w:rPr>
          <w:rFonts w:ascii="HelveticaNeue"/>
        </w:rPr>
        <w:t>No</w:t>
      </w:r>
    </w:p>
    <w:p w14:paraId="798CCF9D" w14:textId="77777777" w:rsidR="00345F23" w:rsidRDefault="00345F23" w:rsidP="00345F23"/>
    <w:p w14:paraId="2A05B3DF" w14:textId="77777777" w:rsidR="00345F23" w:rsidRDefault="00345F23" w:rsidP="00345F23"/>
    <w:p w14:paraId="37D232FA" w14:textId="77777777" w:rsidR="00345F23" w:rsidRDefault="00345F23" w:rsidP="00345F23"/>
    <w:p w14:paraId="15FA66CE" w14:textId="77777777" w:rsidR="00345F23" w:rsidRDefault="00345F23" w:rsidP="00345F23"/>
    <w:p w14:paraId="4246B957" w14:textId="77777777" w:rsidR="00345F23" w:rsidRDefault="00345F23" w:rsidP="00345F23"/>
    <w:p w14:paraId="2E41038A" w14:textId="77777777" w:rsidR="00345F23" w:rsidRDefault="00345F23" w:rsidP="00345F23"/>
    <w:p w14:paraId="0F31A32C" w14:textId="77777777" w:rsidR="00345F23" w:rsidRDefault="00345F23" w:rsidP="00345F23"/>
    <w:p w14:paraId="7E4D80E2" w14:textId="77777777" w:rsidR="00345F23" w:rsidRPr="00345F23" w:rsidRDefault="00345F23" w:rsidP="00345F23"/>
    <w:p w14:paraId="2BA83450" w14:textId="51B36193" w:rsidR="00E24371" w:rsidRDefault="00345F23" w:rsidP="00E24371">
      <w:pPr>
        <w:pStyle w:val="Heading2"/>
        <w:jc w:val="center"/>
      </w:pPr>
      <w:r>
        <w:br w:type="page"/>
      </w:r>
    </w:p>
    <w:tbl>
      <w:tblPr>
        <w:tblW w:w="9500" w:type="dxa"/>
        <w:jc w:val="center"/>
        <w:tblLayout w:type="fixed"/>
        <w:tblLook w:val="0060" w:firstRow="1" w:lastRow="1" w:firstColumn="0" w:lastColumn="0" w:noHBand="0" w:noVBand="0"/>
      </w:tblPr>
      <w:tblGrid>
        <w:gridCol w:w="2375"/>
        <w:gridCol w:w="1710"/>
        <w:gridCol w:w="665"/>
        <w:gridCol w:w="665"/>
        <w:gridCol w:w="1710"/>
        <w:gridCol w:w="2375"/>
      </w:tblGrid>
      <w:tr w:rsidR="00E24371" w14:paraId="439BFEC2" w14:textId="77777777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B9F1A" w14:textId="77777777" w:rsidR="00E24371" w:rsidRDefault="00E24371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</w:rPr>
              <w:lastRenderedPageBreak/>
              <w:t>Question</w:t>
            </w:r>
          </w:p>
        </w:tc>
        <w:tc>
          <w:tcPr>
            <w:tcW w:w="1330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39191" w14:textId="77777777" w:rsidR="00E24371" w:rsidRDefault="00E24371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</w:rPr>
              <w:t>Response</w:t>
            </w:r>
          </w:p>
        </w:tc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461E3" w14:textId="77777777" w:rsidR="00E24371" w:rsidRDefault="00E24371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</w:rPr>
              <w:t>Details</w:t>
            </w:r>
          </w:p>
        </w:tc>
      </w:tr>
      <w:tr w:rsidR="00E24371" w14:paraId="252273DE" w14:textId="77777777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92248" w14:textId="77777777" w:rsidR="00E24371" w:rsidRDefault="00E24371" w:rsidP="00264562">
            <w:pPr>
              <w:spacing w:before="108" w:after="108"/>
              <w:ind w:left="108" w:right="108"/>
            </w:pPr>
          </w:p>
        </w:tc>
        <w:tc>
          <w:tcPr>
            <w:tcW w:w="1330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F4FAC5" w14:textId="77777777" w:rsidR="00E24371" w:rsidRDefault="00E24371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  <w:sz w:val="22"/>
              </w:rPr>
              <w:t>Do a Pre-Start</w:t>
            </w:r>
          </w:p>
        </w:tc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556DE" w14:textId="77777777" w:rsidR="00E24371" w:rsidRDefault="00E24371" w:rsidP="00264562">
            <w:pPr>
              <w:spacing w:before="108" w:after="108"/>
              <w:ind w:left="108" w:right="108"/>
            </w:pPr>
          </w:p>
        </w:tc>
      </w:tr>
      <w:tr w:rsidR="00E24371" w14:paraId="342B81E8" w14:textId="77777777" w:rsidTr="00264562">
        <w:trPr>
          <w:jc w:val="center"/>
        </w:trPr>
        <w:tc>
          <w:tcPr>
            <w:tcW w:w="9500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3D0BC" w14:textId="77777777" w:rsidR="00E24371" w:rsidRDefault="00E24371" w:rsidP="00264562">
            <w:pPr>
              <w:spacing w:before="108" w:after="108"/>
              <w:ind w:left="108" w:right="108"/>
            </w:pPr>
          </w:p>
        </w:tc>
      </w:tr>
      <w:tr w:rsidR="00E24371" w14:paraId="618ED0A4" w14:textId="77777777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3714F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Were there any safety/environmental incidents yesterday?</w:t>
            </w:r>
          </w:p>
        </w:tc>
        <w:tc>
          <w:tcPr>
            <w:tcW w:w="1330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05FF5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E96E0" w14:textId="77777777" w:rsidR="00E24371" w:rsidRDefault="00E24371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  <w:sz w:val="22"/>
              </w:rPr>
              <w:t>No</w:t>
            </w:r>
          </w:p>
        </w:tc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EEB89" w14:textId="77777777" w:rsidR="00E24371" w:rsidRDefault="00E24371" w:rsidP="00264562">
            <w:pPr>
              <w:spacing w:before="108" w:after="108"/>
              <w:ind w:left="108" w:right="108"/>
            </w:pPr>
          </w:p>
        </w:tc>
      </w:tr>
      <w:tr w:rsidR="00E24371" w14:paraId="41525B06" w14:textId="77777777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716AB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Were there any near misses yesterday?</w:t>
            </w:r>
          </w:p>
        </w:tc>
        <w:tc>
          <w:tcPr>
            <w:tcW w:w="1330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05FF5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5D77F6" w14:textId="77777777" w:rsidR="00E24371" w:rsidRDefault="00E24371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  <w:sz w:val="22"/>
              </w:rPr>
              <w:t>No</w:t>
            </w:r>
          </w:p>
        </w:tc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FEA0B" w14:textId="77777777" w:rsidR="00E24371" w:rsidRDefault="00E24371" w:rsidP="00264562">
            <w:pPr>
              <w:spacing w:before="108" w:after="108"/>
              <w:ind w:left="108" w:right="108"/>
            </w:pPr>
          </w:p>
        </w:tc>
      </w:tr>
      <w:tr w:rsidR="00E24371" w14:paraId="7130ABBF" w14:textId="77777777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AC368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What was done to improve Safety yesterday?</w:t>
            </w:r>
          </w:p>
        </w:tc>
        <w:tc>
          <w:tcPr>
            <w:tcW w:w="5415" w:type="dxa"/>
            <w:gridSpan w:val="4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73888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Use of harness on roof</w:t>
            </w:r>
            <w:r>
              <w:rPr>
                <w:rFonts w:ascii="HelveticaNeue"/>
                <w:sz w:val="22"/>
              </w:rPr>
              <w:br/>
              <w:t>Ensure site was tidy and free of trip hazards</w:t>
            </w:r>
            <w:r>
              <w:rPr>
                <w:rFonts w:ascii="HelveticaNeue"/>
                <w:sz w:val="22"/>
              </w:rPr>
              <w:br/>
              <w:t xml:space="preserve">Correct </w:t>
            </w:r>
            <w:proofErr w:type="spellStart"/>
            <w:r>
              <w:rPr>
                <w:rFonts w:ascii="HelveticaNeue"/>
                <w:sz w:val="22"/>
              </w:rPr>
              <w:t>ppe</w:t>
            </w:r>
            <w:proofErr w:type="spellEnd"/>
            <w:r>
              <w:rPr>
                <w:rFonts w:ascii="HelveticaNeue"/>
                <w:sz w:val="22"/>
              </w:rPr>
              <w:br/>
              <w:t>Correct manual handling</w:t>
            </w:r>
          </w:p>
        </w:tc>
      </w:tr>
      <w:tr w:rsidR="00E24371" w14:paraId="6FEFE1F5" w14:textId="77777777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99F6B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How do you rate the performance of everyone yesterday?</w:t>
            </w:r>
          </w:p>
        </w:tc>
        <w:tc>
          <w:tcPr>
            <w:tcW w:w="1330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05FF5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A5AE68" w14:textId="77777777" w:rsidR="00E24371" w:rsidRDefault="00E24371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  <w:sz w:val="22"/>
              </w:rPr>
              <w:t>Green Day</w:t>
            </w:r>
          </w:p>
        </w:tc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079DC" w14:textId="77777777" w:rsidR="00E24371" w:rsidRDefault="00E24371" w:rsidP="00264562">
            <w:pPr>
              <w:spacing w:before="108" w:after="108"/>
              <w:ind w:left="108" w:right="108"/>
            </w:pPr>
          </w:p>
        </w:tc>
      </w:tr>
      <w:tr w:rsidR="00E24371" w14:paraId="372AB95E" w14:textId="77777777" w:rsidTr="00264562">
        <w:trPr>
          <w:jc w:val="center"/>
        </w:trPr>
        <w:tc>
          <w:tcPr>
            <w:tcW w:w="9500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C6991" w14:textId="77777777" w:rsidR="00E24371" w:rsidRDefault="00E24371" w:rsidP="00264562">
            <w:pPr>
              <w:spacing w:before="108" w:after="108"/>
              <w:ind w:left="108" w:right="108"/>
            </w:pPr>
          </w:p>
        </w:tc>
      </w:tr>
      <w:tr w:rsidR="00E24371" w14:paraId="5C255AD9" w14:textId="77777777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60EE1" w14:textId="77777777" w:rsidR="00E24371" w:rsidRDefault="00E24371" w:rsidP="00264562">
            <w:pPr>
              <w:spacing w:before="108" w:after="108"/>
              <w:ind w:left="108" w:right="108"/>
            </w:pPr>
            <w:proofErr w:type="spellStart"/>
            <w:r>
              <w:rPr>
                <w:rFonts w:ascii="HelveticaNeue"/>
                <w:sz w:val="22"/>
              </w:rPr>
              <w:t>Todays</w:t>
            </w:r>
            <w:proofErr w:type="spellEnd"/>
            <w:r>
              <w:rPr>
                <w:rFonts w:ascii="HelveticaNeue"/>
                <w:sz w:val="22"/>
              </w:rPr>
              <w:t xml:space="preserve"> Activities and objectives:</w:t>
            </w:r>
          </w:p>
        </w:tc>
        <w:tc>
          <w:tcPr>
            <w:tcW w:w="5415" w:type="dxa"/>
            <w:gridSpan w:val="4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5D5BB" w14:textId="0D183915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 xml:space="preserve">Install ceiling </w:t>
            </w:r>
            <w:r>
              <w:rPr>
                <w:rFonts w:ascii="HelveticaNeue"/>
                <w:sz w:val="22"/>
              </w:rPr>
              <w:t>battens</w:t>
            </w:r>
            <w:r>
              <w:rPr>
                <w:rFonts w:ascii="HelveticaNeue"/>
                <w:sz w:val="22"/>
              </w:rPr>
              <w:t xml:space="preserve"> and </w:t>
            </w:r>
            <w:r>
              <w:rPr>
                <w:rFonts w:ascii="HelveticaNeue"/>
                <w:sz w:val="22"/>
              </w:rPr>
              <w:t>noggins</w:t>
            </w:r>
            <w:r>
              <w:rPr>
                <w:rFonts w:ascii="HelveticaNeue"/>
                <w:sz w:val="22"/>
              </w:rPr>
              <w:t xml:space="preserve"> in storeroom</w:t>
            </w:r>
            <w:r>
              <w:rPr>
                <w:rFonts w:ascii="HelveticaNeue"/>
                <w:sz w:val="22"/>
              </w:rPr>
              <w:br/>
              <w:t>Cut door for sight glass</w:t>
            </w:r>
            <w:r>
              <w:rPr>
                <w:rFonts w:ascii="HelveticaNeue"/>
                <w:sz w:val="22"/>
              </w:rPr>
              <w:br/>
              <w:t>Install door</w:t>
            </w:r>
            <w:r>
              <w:rPr>
                <w:rFonts w:ascii="HelveticaNeue"/>
                <w:sz w:val="22"/>
              </w:rPr>
              <w:br/>
              <w:t>Prep for demo</w:t>
            </w:r>
          </w:p>
        </w:tc>
      </w:tr>
      <w:tr w:rsidR="00E24371" w14:paraId="64713607" w14:textId="77777777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B1099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 xml:space="preserve">Are there any new risks or hazards to be aware </w:t>
            </w:r>
            <w:proofErr w:type="gramStart"/>
            <w:r>
              <w:rPr>
                <w:rFonts w:ascii="HelveticaNeue"/>
                <w:sz w:val="22"/>
              </w:rPr>
              <w:t>of :</w:t>
            </w:r>
            <w:proofErr w:type="gramEnd"/>
          </w:p>
        </w:tc>
        <w:tc>
          <w:tcPr>
            <w:tcW w:w="5415" w:type="dxa"/>
            <w:gridSpan w:val="4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88849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Weather</w:t>
            </w:r>
            <w:r>
              <w:rPr>
                <w:rFonts w:ascii="HelveticaNeue"/>
                <w:sz w:val="22"/>
              </w:rPr>
              <w:br/>
              <w:t>Loose structures</w:t>
            </w:r>
          </w:p>
        </w:tc>
      </w:tr>
      <w:tr w:rsidR="00E24371" w14:paraId="2F2A7155" w14:textId="77777777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29EC1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 xml:space="preserve">What additional safety measures will be implemented </w:t>
            </w:r>
            <w:proofErr w:type="gramStart"/>
            <w:r>
              <w:rPr>
                <w:rFonts w:ascii="HelveticaNeue"/>
                <w:sz w:val="22"/>
              </w:rPr>
              <w:t>today :</w:t>
            </w:r>
            <w:proofErr w:type="gramEnd"/>
          </w:p>
        </w:tc>
        <w:tc>
          <w:tcPr>
            <w:tcW w:w="5415" w:type="dxa"/>
            <w:gridSpan w:val="4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0147C0" w14:textId="77777777" w:rsidR="00E24371" w:rsidRDefault="00E24371" w:rsidP="00264562">
            <w:pPr>
              <w:spacing w:before="108" w:after="108"/>
              <w:ind w:left="108" w:right="108"/>
            </w:pPr>
            <w:proofErr w:type="spellStart"/>
            <w:r>
              <w:rPr>
                <w:rFonts w:ascii="HelveticaNeue"/>
                <w:sz w:val="22"/>
              </w:rPr>
              <w:t>House keeping</w:t>
            </w:r>
            <w:proofErr w:type="spellEnd"/>
            <w:r>
              <w:rPr>
                <w:rFonts w:ascii="HelveticaNeue"/>
                <w:sz w:val="22"/>
              </w:rPr>
              <w:br/>
              <w:t>Communication</w:t>
            </w:r>
            <w:r>
              <w:rPr>
                <w:rFonts w:ascii="HelveticaNeue"/>
                <w:sz w:val="22"/>
              </w:rPr>
              <w:br/>
              <w:t>Looking out for your mate</w:t>
            </w:r>
          </w:p>
        </w:tc>
      </w:tr>
      <w:tr w:rsidR="00E24371" w14:paraId="7C907ACC" w14:textId="77777777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AA8E4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Any relevant TSIRC/Community Communications to be aware of: (eg: cultural event/sorry business)</w:t>
            </w:r>
          </w:p>
        </w:tc>
        <w:tc>
          <w:tcPr>
            <w:tcW w:w="5415" w:type="dxa"/>
            <w:gridSpan w:val="4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DF297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Nil</w:t>
            </w:r>
          </w:p>
        </w:tc>
      </w:tr>
      <w:tr w:rsidR="00E24371" w14:paraId="6B82CC31" w14:textId="77777777" w:rsidTr="00264562">
        <w:trPr>
          <w:jc w:val="center"/>
        </w:trPr>
        <w:tc>
          <w:tcPr>
            <w:tcW w:w="9500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3CC56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Please get all staff to sign on.</w:t>
            </w:r>
          </w:p>
        </w:tc>
      </w:tr>
      <w:tr w:rsidR="00E24371" w14:paraId="22315A52" w14:textId="77777777" w:rsidTr="00264562">
        <w:trPr>
          <w:jc w:val="center"/>
        </w:trPr>
        <w:tc>
          <w:tcPr>
            <w:tcW w:w="9500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0628C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Signature</w:t>
            </w:r>
          </w:p>
        </w:tc>
      </w:tr>
      <w:tr w:rsidR="00E24371" w14:paraId="191B1C29" w14:textId="77777777" w:rsidTr="00264562">
        <w:trPr>
          <w:jc w:val="center"/>
        </w:trPr>
        <w:tc>
          <w:tcPr>
            <w:tcW w:w="9500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2BDE0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Signature 1</w:t>
            </w:r>
          </w:p>
        </w:tc>
      </w:tr>
      <w:tr w:rsidR="00E24371" w14:paraId="2CFFC402" w14:textId="77777777" w:rsidTr="00264562">
        <w:trPr>
          <w:jc w:val="center"/>
        </w:trPr>
        <w:tc>
          <w:tcPr>
            <w:tcW w:w="237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405F2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Please enter your name and sign.</w:t>
            </w:r>
          </w:p>
        </w:tc>
        <w:tc>
          <w:tcPr>
            <w:tcW w:w="237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4DF77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 xml:space="preserve">Ryan </w:t>
            </w:r>
            <w:proofErr w:type="spellStart"/>
            <w:r>
              <w:rPr>
                <w:rFonts w:ascii="HelveticaNeue"/>
                <w:sz w:val="22"/>
              </w:rPr>
              <w:t>Tibbits</w:t>
            </w:r>
            <w:proofErr w:type="spellEnd"/>
          </w:p>
        </w:tc>
        <w:tc>
          <w:tcPr>
            <w:tcW w:w="237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DCE2C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11 Jun 2020 07:06 AM</w:t>
            </w:r>
          </w:p>
        </w:tc>
        <w:tc>
          <w:tcPr>
            <w:tcW w:w="237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8B1DB8" w14:textId="77777777" w:rsidR="00E24371" w:rsidRDefault="00E24371" w:rsidP="0026456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AA3324" wp14:editId="2678A972">
                  <wp:extent cx="1508125" cy="1289446"/>
                  <wp:effectExtent l="0" t="0" r="0" b="0"/>
                  <wp:docPr id="7" name="Picture 7" descr="iAuditor: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25" cy="1289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4371" w14:paraId="436368C4" w14:textId="77777777" w:rsidTr="00264562">
        <w:trPr>
          <w:jc w:val="center"/>
        </w:trPr>
        <w:tc>
          <w:tcPr>
            <w:tcW w:w="9500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F41FD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lastRenderedPageBreak/>
              <w:t>Signature 2</w:t>
            </w:r>
          </w:p>
        </w:tc>
      </w:tr>
      <w:tr w:rsidR="00E24371" w14:paraId="0DE92C7C" w14:textId="77777777" w:rsidTr="00264562">
        <w:trPr>
          <w:jc w:val="center"/>
        </w:trPr>
        <w:tc>
          <w:tcPr>
            <w:tcW w:w="237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709BC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Please enter your name and sign.</w:t>
            </w:r>
          </w:p>
        </w:tc>
        <w:tc>
          <w:tcPr>
            <w:tcW w:w="237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D45AB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Cedar Thaiday</w:t>
            </w:r>
          </w:p>
        </w:tc>
        <w:tc>
          <w:tcPr>
            <w:tcW w:w="237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678D4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11 Jun 2020 07:06 AM</w:t>
            </w:r>
          </w:p>
        </w:tc>
        <w:tc>
          <w:tcPr>
            <w:tcW w:w="237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63056" w14:textId="77777777" w:rsidR="00E24371" w:rsidRDefault="00E24371" w:rsidP="0026456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E094B2F" wp14:editId="459642EF">
                  <wp:extent cx="1508125" cy="563661"/>
                  <wp:effectExtent l="0" t="0" r="0" b="0"/>
                  <wp:docPr id="8" name="Picture 8" descr="iAuditor: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25" cy="563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4371" w14:paraId="01A9243E" w14:textId="77777777" w:rsidTr="00264562">
        <w:trPr>
          <w:jc w:val="center"/>
        </w:trPr>
        <w:tc>
          <w:tcPr>
            <w:tcW w:w="9500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C5156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Signature 3</w:t>
            </w:r>
          </w:p>
        </w:tc>
      </w:tr>
      <w:tr w:rsidR="00E24371" w14:paraId="6A123D03" w14:textId="77777777" w:rsidTr="00264562">
        <w:trPr>
          <w:jc w:val="center"/>
        </w:trPr>
        <w:tc>
          <w:tcPr>
            <w:tcW w:w="237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00363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Please enter your name and sign.</w:t>
            </w:r>
          </w:p>
        </w:tc>
        <w:tc>
          <w:tcPr>
            <w:tcW w:w="237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ED4E4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Marlon Saylor</w:t>
            </w:r>
          </w:p>
        </w:tc>
        <w:tc>
          <w:tcPr>
            <w:tcW w:w="237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A11A9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11 Jun 2020 07:07 AM</w:t>
            </w:r>
          </w:p>
        </w:tc>
        <w:tc>
          <w:tcPr>
            <w:tcW w:w="237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44A46" w14:textId="77777777" w:rsidR="00E24371" w:rsidRDefault="00E24371" w:rsidP="0026456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92A437" wp14:editId="04B2A036">
                  <wp:extent cx="1508125" cy="1095275"/>
                  <wp:effectExtent l="0" t="0" r="0" b="0"/>
                  <wp:docPr id="9" name="Picture 9" descr="iAuditor: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25" cy="10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4371" w14:paraId="3A0CEC16" w14:textId="77777777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B9745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Any Safety / Environment / Community or other concerns</w:t>
            </w:r>
          </w:p>
        </w:tc>
        <w:tc>
          <w:tcPr>
            <w:tcW w:w="5415" w:type="dxa"/>
            <w:gridSpan w:val="4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72396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Nil</w:t>
            </w:r>
          </w:p>
        </w:tc>
      </w:tr>
      <w:tr w:rsidR="00E24371" w14:paraId="05AAF13A" w14:textId="77777777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C9E37B" w14:textId="77777777" w:rsidR="00E24371" w:rsidRDefault="00E24371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Is there anyone new to site that hasn</w:t>
            </w:r>
            <w:r>
              <w:rPr>
                <w:rFonts w:ascii="HelveticaNeue"/>
                <w:sz w:val="22"/>
              </w:rPr>
              <w:t>’</w:t>
            </w:r>
            <w:r>
              <w:rPr>
                <w:rFonts w:ascii="HelveticaNeue"/>
                <w:sz w:val="22"/>
              </w:rPr>
              <w:t>t signed on to the initial site specific JSA?</w:t>
            </w:r>
          </w:p>
        </w:tc>
        <w:tc>
          <w:tcPr>
            <w:tcW w:w="1330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05FF5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8B736" w14:textId="77777777" w:rsidR="00E24371" w:rsidRDefault="00E24371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  <w:sz w:val="22"/>
              </w:rPr>
              <w:t>No</w:t>
            </w:r>
          </w:p>
        </w:tc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937B6" w14:textId="77777777" w:rsidR="00E24371" w:rsidRDefault="00E24371" w:rsidP="00264562">
            <w:pPr>
              <w:spacing w:before="108" w:after="108"/>
              <w:ind w:left="108" w:right="108"/>
            </w:pPr>
          </w:p>
        </w:tc>
      </w:tr>
    </w:tbl>
    <w:p w14:paraId="540F0165" w14:textId="09F4E2B7" w:rsidR="00F9465D" w:rsidRPr="00F9465D" w:rsidRDefault="00F9465D">
      <w:pPr>
        <w:rPr>
          <w:lang w:val="en-AU"/>
        </w:rPr>
      </w:pPr>
    </w:p>
    <w:sectPr w:rsidR="00F9465D" w:rsidRPr="00F9465D" w:rsidSect="00F9465D">
      <w:headerReference w:type="default" r:id="rId10"/>
      <w:headerReference w:type="first" r:id="rId11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37A18E" w14:textId="77777777" w:rsidR="00E7295B" w:rsidRDefault="00E7295B" w:rsidP="00F9465D">
      <w:r>
        <w:separator/>
      </w:r>
    </w:p>
  </w:endnote>
  <w:endnote w:type="continuationSeparator" w:id="0">
    <w:p w14:paraId="397E351A" w14:textId="77777777" w:rsidR="00E7295B" w:rsidRDefault="00E7295B" w:rsidP="00F94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8CDAEA" w14:textId="77777777" w:rsidR="00E7295B" w:rsidRDefault="00E7295B" w:rsidP="00F9465D">
      <w:r>
        <w:separator/>
      </w:r>
    </w:p>
  </w:footnote>
  <w:footnote w:type="continuationSeparator" w:id="0">
    <w:p w14:paraId="3111A294" w14:textId="77777777" w:rsidR="00E7295B" w:rsidRDefault="00E7295B" w:rsidP="00F94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1CB716" w14:textId="77777777" w:rsidR="00F9465D" w:rsidRDefault="00F9465D" w:rsidP="00F9465D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3064A5" w14:textId="77777777" w:rsidR="00F9465D" w:rsidRDefault="00F9465D" w:rsidP="00F9465D">
    <w:pPr>
      <w:pStyle w:val="Header"/>
      <w:jc w:val="center"/>
    </w:pPr>
    <w:r>
      <w:rPr>
        <w:noProof/>
      </w:rPr>
      <w:drawing>
        <wp:inline distT="0" distB="0" distL="0" distR="0" wp14:anchorId="5F62DC08" wp14:editId="6EA01511">
          <wp:extent cx="4838700" cy="2120900"/>
          <wp:effectExtent l="0" t="0" r="12700" b="1270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tterhead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38700" cy="2120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A061F"/>
    <w:multiLevelType w:val="hybridMultilevel"/>
    <w:tmpl w:val="F7E6C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62BBB"/>
    <w:multiLevelType w:val="hybridMultilevel"/>
    <w:tmpl w:val="C166D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714EC"/>
    <w:multiLevelType w:val="hybridMultilevel"/>
    <w:tmpl w:val="CCAA5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F23"/>
    <w:rsid w:val="000F7A34"/>
    <w:rsid w:val="0024100A"/>
    <w:rsid w:val="00345F23"/>
    <w:rsid w:val="004A540A"/>
    <w:rsid w:val="00503528"/>
    <w:rsid w:val="006748A2"/>
    <w:rsid w:val="00A37CA7"/>
    <w:rsid w:val="00AA1652"/>
    <w:rsid w:val="00AC485E"/>
    <w:rsid w:val="00D0309D"/>
    <w:rsid w:val="00DA4189"/>
    <w:rsid w:val="00E24371"/>
    <w:rsid w:val="00E7295B"/>
    <w:rsid w:val="00EF1BD8"/>
    <w:rsid w:val="00F9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3882"/>
  <w15:chartTrackingRefBased/>
  <w15:docId w15:val="{51F7433E-C857-3847-B78A-33E30105D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F23"/>
    <w:rPr>
      <w:rFonts w:asciiTheme="majorHAnsi" w:eastAsiaTheme="minorEastAsia" w:hAnsiTheme="majorHAnsi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5F23"/>
    <w:pPr>
      <w:keepNext/>
      <w:keepLines/>
      <w:spacing w:before="400" w:after="300"/>
      <w:outlineLvl w:val="1"/>
    </w:pPr>
    <w:rPr>
      <w:rFonts w:eastAsiaTheme="majorEastAsia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465D"/>
    <w:pPr>
      <w:tabs>
        <w:tab w:val="center" w:pos="4513"/>
        <w:tab w:val="right" w:pos="9026"/>
      </w:tabs>
    </w:pPr>
    <w:rPr>
      <w:rFonts w:asciiTheme="minorHAnsi" w:eastAsiaTheme="minorHAnsi" w:hAnsi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F9465D"/>
  </w:style>
  <w:style w:type="paragraph" w:styleId="Footer">
    <w:name w:val="footer"/>
    <w:basedOn w:val="Normal"/>
    <w:link w:val="FooterChar"/>
    <w:uiPriority w:val="99"/>
    <w:unhideWhenUsed/>
    <w:rsid w:val="00F9465D"/>
    <w:pPr>
      <w:tabs>
        <w:tab w:val="center" w:pos="4513"/>
        <w:tab w:val="right" w:pos="9026"/>
      </w:tabs>
    </w:pPr>
    <w:rPr>
      <w:rFonts w:asciiTheme="minorHAnsi" w:eastAsiaTheme="minorHAnsi" w:hAnsi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F9465D"/>
  </w:style>
  <w:style w:type="paragraph" w:styleId="ListParagraph">
    <w:name w:val="List Paragraph"/>
    <w:basedOn w:val="Normal"/>
    <w:uiPriority w:val="34"/>
    <w:qFormat/>
    <w:rsid w:val="00F9465D"/>
    <w:pPr>
      <w:ind w:left="720"/>
      <w:contextualSpacing/>
    </w:pPr>
    <w:rPr>
      <w:rFonts w:asciiTheme="minorHAnsi" w:eastAsiaTheme="minorHAnsi" w:hAnsiTheme="minorHAnsi"/>
    </w:rPr>
  </w:style>
  <w:style w:type="character" w:styleId="Hyperlink">
    <w:name w:val="Hyperlink"/>
    <w:basedOn w:val="DefaultParagraphFont"/>
    <w:uiPriority w:val="99"/>
    <w:unhideWhenUsed/>
    <w:rsid w:val="00F9465D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45F23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dministrator/Library/Group%20Containers/UBF8T346G9.Office/User%20Content.localized/Templates.localized/Letterhead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 Template.dotx</Template>
  <TotalTime>3</TotalTime>
  <Pages>3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LUI, Shane</dc:creator>
  <cp:keywords/>
  <dc:description/>
  <cp:lastModifiedBy>LUI, Jacob (jlui23)</cp:lastModifiedBy>
  <cp:revision>3</cp:revision>
  <dcterms:created xsi:type="dcterms:W3CDTF">2020-06-13T07:40:00Z</dcterms:created>
  <dcterms:modified xsi:type="dcterms:W3CDTF">2020-06-13T07:42:00Z</dcterms:modified>
</cp:coreProperties>
</file>