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8CB9A" w14:textId="77777777" w:rsidR="00D6659B" w:rsidRPr="004932A4" w:rsidRDefault="00DA077E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68077BB5" w14:textId="77777777" w:rsidR="00D6659B" w:rsidRDefault="00DA077E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14:paraId="0221B868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62AC259A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012B6B2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79BA785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01A815F4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285ED70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596C19E2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2329DF7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186F7B41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07D832FA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0C284371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3963C376" w14:textId="77777777" w:rsidTr="0036288D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FAFF660" w14:textId="77777777" w:rsidR="00D6659B" w:rsidRPr="004C3241" w:rsidRDefault="00D6659B" w:rsidP="0036288D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1C8BC726" w14:textId="5A2AAB37" w:rsidR="00D6659B" w:rsidRPr="00455CC3" w:rsidRDefault="00DA077E" w:rsidP="0036288D">
            <w:pPr>
              <w:jc w:val="left"/>
              <w:rPr>
                <w:rFonts w:ascii="Arial" w:hAnsi="Arial" w:cs="Arial"/>
                <w:sz w:val="22"/>
              </w:rPr>
            </w:pPr>
            <w:permStart w:id="161419528" w:edGrp="everyone"/>
            <w:r>
              <w:rPr>
                <w:rFonts w:ascii="Arial" w:hAnsi="Arial" w:cs="Arial"/>
                <w:sz w:val="22"/>
              </w:rPr>
              <w:t>Brenda McCarthy</w:t>
            </w:r>
            <w:permEnd w:id="161419528"/>
          </w:p>
        </w:tc>
      </w:tr>
    </w:tbl>
    <w:p w14:paraId="434E6AB9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3261016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334DEFB6" w14:textId="77777777" w:rsidTr="0036288D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4E8020EA" w14:textId="77777777" w:rsidR="00D6659B" w:rsidRPr="004C3241" w:rsidRDefault="00D6659B" w:rsidP="0036288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247B8FF2" w14:textId="77777777" w:rsidR="00D6659B" w:rsidRPr="004C3241" w:rsidRDefault="00D6659B" w:rsidP="0036288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115AA18A" w14:textId="77777777" w:rsidTr="0036288D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FF1E6D1" w14:textId="77777777" w:rsidR="00D6659B" w:rsidRPr="004C3241" w:rsidRDefault="00D6659B" w:rsidP="0036288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0E30C7A1" w14:textId="77777777" w:rsidR="00D6659B" w:rsidRPr="004C3241" w:rsidRDefault="00DA077E" w:rsidP="0036288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4661491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14661491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888031027" w:edGrp="everyone"/>
        <w:tc>
          <w:tcPr>
            <w:tcW w:w="2668" w:type="dxa"/>
            <w:vAlign w:val="center"/>
          </w:tcPr>
          <w:p w14:paraId="00672DF4" w14:textId="77777777" w:rsidR="00D6659B" w:rsidRPr="004C3241" w:rsidRDefault="00DA077E" w:rsidP="0036288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88031027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6395D176" w14:textId="77777777" w:rsidTr="0036288D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CF3F1F1" w14:textId="77777777" w:rsidR="00D6659B" w:rsidRPr="004C3241" w:rsidRDefault="00D6659B" w:rsidP="0036288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15958559" w14:textId="77777777" w:rsidR="00D6659B" w:rsidRPr="004C3241" w:rsidRDefault="00DA077E" w:rsidP="0036288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08742363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0874236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2429685F" w14:textId="77777777" w:rsidR="00D6659B" w:rsidRPr="004C3241" w:rsidRDefault="00DA077E" w:rsidP="0036288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75089966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7508996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2E5458B5" w14:textId="77777777" w:rsidTr="0036288D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05918A9D" w14:textId="77777777" w:rsidR="00D6659B" w:rsidRPr="004C3241" w:rsidRDefault="00D6659B" w:rsidP="0036288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424038048" w:edGrp="everyone"/>
        <w:tc>
          <w:tcPr>
            <w:tcW w:w="2667" w:type="dxa"/>
            <w:vAlign w:val="center"/>
          </w:tcPr>
          <w:p w14:paraId="3B7F6E58" w14:textId="77777777" w:rsidR="00D6659B" w:rsidRPr="004C3241" w:rsidRDefault="00DA077E" w:rsidP="0036288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424038048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22B9007C" w14:textId="77777777" w:rsidR="00D6659B" w:rsidRPr="004C3241" w:rsidRDefault="00DA077E" w:rsidP="0036288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24786024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524786024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74DBF26A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34EFC47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7C485EBD" w14:textId="77777777" w:rsidTr="0036288D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D510216" w14:textId="77777777" w:rsidR="00D6659B" w:rsidRPr="004C3241" w:rsidRDefault="00D6659B" w:rsidP="0036288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57CA05AB" w14:textId="77777777" w:rsidR="00D6659B" w:rsidRPr="00455CC3" w:rsidRDefault="00D6659B" w:rsidP="0036288D">
            <w:pPr>
              <w:jc w:val="left"/>
              <w:rPr>
                <w:rFonts w:ascii="Arial" w:hAnsi="Arial" w:cs="Arial"/>
                <w:sz w:val="22"/>
              </w:rPr>
            </w:pPr>
            <w:permStart w:id="28136233" w:edGrp="everyone"/>
            <w:permEnd w:id="28136233"/>
          </w:p>
        </w:tc>
      </w:tr>
      <w:tr w:rsidR="00D6659B" w:rsidRPr="004C3241" w14:paraId="75A157C0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F676EE5" w14:textId="77777777" w:rsidR="00D6659B" w:rsidRPr="004C3241" w:rsidRDefault="00D6659B" w:rsidP="0036288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35032516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3E16394F" w14:textId="77777777" w:rsidR="00D6659B" w:rsidRPr="004C3241" w:rsidRDefault="00D6659B" w:rsidP="0036288D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2D301CC" wp14:editId="53F8C84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50325161" w:displacedByCustomXml="prev"/>
      </w:tr>
      <w:tr w:rsidR="00D6659B" w:rsidRPr="004C3241" w14:paraId="039221BB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9B0489A" w14:textId="77777777" w:rsidR="00D6659B" w:rsidRPr="004C3241" w:rsidRDefault="00D6659B" w:rsidP="0036288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59871417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ADE0C7F" w14:textId="77777777" w:rsidR="00D6659B" w:rsidRPr="00DD7A44" w:rsidRDefault="00DA077E" w:rsidP="0036288D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59871417"/>
          </w:p>
        </w:tc>
      </w:tr>
    </w:tbl>
    <w:p w14:paraId="1824C240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553CD762" w14:textId="77777777" w:rsidR="00D6659B" w:rsidRPr="004932A4" w:rsidRDefault="00DA077E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1A1FA50B" w14:textId="77777777" w:rsidR="00D6659B" w:rsidRPr="004932A4" w:rsidRDefault="00DA077E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14:paraId="4B0B53B0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4F7AE8CE" w14:textId="77777777" w:rsidTr="0036288D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C9665BA" w14:textId="77777777" w:rsidR="00D6659B" w:rsidRDefault="00D6659B" w:rsidP="0036288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00C93B6F" w14:textId="77777777" w:rsidR="00D6659B" w:rsidRPr="0032118C" w:rsidRDefault="00D6659B" w:rsidP="0036288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42F9C0E7" w14:textId="77777777" w:rsidR="00D6659B" w:rsidRPr="0032118C" w:rsidRDefault="00D6659B" w:rsidP="0036288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026A44E0" w14:textId="77777777" w:rsidR="00D6659B" w:rsidRPr="0032118C" w:rsidRDefault="00D6659B" w:rsidP="0036288D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41E0F3FB" w14:textId="77777777" w:rsidR="00D6659B" w:rsidRPr="0032118C" w:rsidRDefault="00D6659B" w:rsidP="0036288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6DFCBD46" w14:textId="77777777" w:rsidR="00D6659B" w:rsidRDefault="00D6659B" w:rsidP="0036288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3F61627" w14:textId="77777777" w:rsidR="00D6659B" w:rsidRPr="0032118C" w:rsidRDefault="00D6659B" w:rsidP="0036288D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62BC830C" w14:textId="77777777" w:rsidR="00D6659B" w:rsidRDefault="00D6659B" w:rsidP="0036288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74FC5BFE" w14:textId="77777777" w:rsidR="00D6659B" w:rsidRPr="0032118C" w:rsidRDefault="00D6659B" w:rsidP="0036288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10620A0D" w14:textId="77777777" w:rsidR="00D6659B" w:rsidRPr="0032118C" w:rsidRDefault="00D6659B" w:rsidP="0036288D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C28420F" w14:textId="77777777" w:rsidR="00D6659B" w:rsidRPr="00923E1E" w:rsidRDefault="00D6659B" w:rsidP="0036288D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3941F8E2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32F5CBF8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6044F88F" w14:textId="77777777" w:rsidTr="003628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9EC914" w14:textId="77777777" w:rsidR="00D6659B" w:rsidRPr="001C4084" w:rsidRDefault="00D6659B" w:rsidP="003628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894D1E4" w14:textId="13A4D2E8" w:rsidR="00D6659B" w:rsidRPr="001C4084" w:rsidRDefault="00DA077E" w:rsidP="003628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56915664" w:edGrp="everyone"/>
            <w:r>
              <w:rPr>
                <w:rFonts w:ascii="Arial" w:hAnsi="Arial" w:cs="Arial"/>
                <w:sz w:val="22"/>
                <w:szCs w:val="22"/>
              </w:rPr>
              <w:t>Brenda McCarthy</w:t>
            </w:r>
            <w:permEnd w:id="1056915664"/>
          </w:p>
        </w:tc>
      </w:tr>
      <w:tr w:rsidR="00D6659B" w:rsidRPr="004E05D0" w14:paraId="77B15E97" w14:textId="77777777" w:rsidTr="003628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10072E5" w14:textId="77777777" w:rsidR="00D6659B" w:rsidRPr="004E05D0" w:rsidRDefault="00D6659B" w:rsidP="0036288D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9449914" w14:textId="77777777" w:rsidR="00D6659B" w:rsidRPr="004E05D0" w:rsidRDefault="00D6659B" w:rsidP="0036288D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24388007" w14:textId="77777777" w:rsidTr="003628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A86CE40" w14:textId="77777777" w:rsidR="00D6659B" w:rsidRPr="001C4084" w:rsidRDefault="00D6659B" w:rsidP="003628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98242002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0A34FC8" w14:textId="77777777" w:rsidR="00D6659B" w:rsidRPr="00DD7A44" w:rsidRDefault="00D6659B" w:rsidP="0036288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A28051E" wp14:editId="0B06A05B">
                      <wp:extent cx="1041400" cy="428625"/>
                      <wp:effectExtent l="0" t="0" r="6350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4140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82420029" w:displacedByCustomXml="prev"/>
        <w:bookmarkStart w:id="1" w:name="_GoBack"/>
        <w:bookmarkEnd w:id="1"/>
      </w:tr>
      <w:tr w:rsidR="00D6659B" w:rsidRPr="00830749" w14:paraId="3E7D3047" w14:textId="77777777" w:rsidTr="003628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6945440" w14:textId="77777777" w:rsidR="00D6659B" w:rsidRDefault="00D6659B" w:rsidP="003628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370EE93" w14:textId="77777777" w:rsidR="00D6659B" w:rsidRPr="001C4084" w:rsidRDefault="00D6659B" w:rsidP="003628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17DF7660" w14:textId="77777777" w:rsidTr="003628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3B1FA71" w14:textId="77777777" w:rsidR="00D6659B" w:rsidRPr="0077428E" w:rsidRDefault="00D6659B" w:rsidP="003628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99582735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DE1BB69" w14:textId="77777777" w:rsidR="00D6659B" w:rsidRPr="00DD7A44" w:rsidRDefault="00D6659B" w:rsidP="0036288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995827354" w:displacedByCustomXml="prev"/>
      </w:tr>
    </w:tbl>
    <w:p w14:paraId="72CD026F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3DE35A0E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32E2FF54" w14:textId="77777777" w:rsidTr="003628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029D22" w14:textId="77777777" w:rsidR="00D6659B" w:rsidRPr="0032118C" w:rsidRDefault="00D6659B" w:rsidP="003628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D52F738" w14:textId="77777777" w:rsidR="00D6659B" w:rsidRPr="0032118C" w:rsidRDefault="00D6659B" w:rsidP="003628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2752864" w:edGrp="everyone"/>
            <w:permEnd w:id="112752864"/>
          </w:p>
        </w:tc>
      </w:tr>
      <w:tr w:rsidR="00D6659B" w:rsidRPr="004E05D0" w14:paraId="4B778225" w14:textId="77777777" w:rsidTr="0036288D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6A0724" w14:textId="77777777" w:rsidR="00D6659B" w:rsidRPr="004E05D0" w:rsidRDefault="00D6659B" w:rsidP="0036288D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3A0D0D1" w14:textId="77777777" w:rsidR="00D6659B" w:rsidRPr="004E05D0" w:rsidRDefault="00D6659B" w:rsidP="0036288D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64841A80" w14:textId="77777777" w:rsidTr="003628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2C8A354" w14:textId="77777777" w:rsidR="00D6659B" w:rsidRPr="0032118C" w:rsidRDefault="00D6659B" w:rsidP="003628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35169592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62E97D9" w14:textId="77777777" w:rsidR="00D6659B" w:rsidRPr="00DD7A44" w:rsidRDefault="00D6659B" w:rsidP="0036288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DA12E86" wp14:editId="6B828FC3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51695929" w:displacedByCustomXml="prev"/>
      </w:tr>
      <w:tr w:rsidR="00D6659B" w:rsidRPr="0032118C" w14:paraId="5692679C" w14:textId="77777777" w:rsidTr="003628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AF982F5" w14:textId="77777777" w:rsidR="00D6659B" w:rsidRDefault="00D6659B" w:rsidP="003628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121BE68" w14:textId="77777777" w:rsidR="00D6659B" w:rsidRPr="0032118C" w:rsidRDefault="00D6659B" w:rsidP="003628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703C29C9" w14:textId="77777777" w:rsidTr="003628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9D9E9E" w14:textId="77777777" w:rsidR="00D6659B" w:rsidRPr="0077428E" w:rsidRDefault="00D6659B" w:rsidP="003628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757636690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EDAF029" w14:textId="77777777" w:rsidR="00D6659B" w:rsidRPr="00DD7A44" w:rsidRDefault="00DA077E" w:rsidP="0036288D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757636690"/>
          </w:p>
        </w:tc>
      </w:tr>
    </w:tbl>
    <w:p w14:paraId="4F1BFC81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7FB2BDB2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408BA231" w14:textId="77777777" w:rsidTr="0036288D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072457E5" w14:textId="77777777" w:rsidR="00D6659B" w:rsidRPr="004932A4" w:rsidRDefault="00D6659B" w:rsidP="0036288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184C93FB" w14:textId="77777777" w:rsidR="00D6659B" w:rsidRPr="004932A4" w:rsidRDefault="00D6659B" w:rsidP="0036288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4CD5C8F8" w14:textId="77777777" w:rsidR="00D6659B" w:rsidRPr="004932A4" w:rsidRDefault="00D6659B" w:rsidP="0036288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7871AB80" w14:textId="77777777" w:rsidTr="0036288D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47DA124F" w14:textId="77777777" w:rsidR="00D6659B" w:rsidRPr="004932A4" w:rsidRDefault="00D6659B" w:rsidP="0036288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13FD38BE" w14:textId="77777777" w:rsidR="00D6659B" w:rsidRPr="004932A4" w:rsidRDefault="00D6659B" w:rsidP="0036288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00974396" w:edGrp="everyone"/>
            <w:permEnd w:id="500974396"/>
          </w:p>
        </w:tc>
        <w:tc>
          <w:tcPr>
            <w:tcW w:w="1346" w:type="dxa"/>
            <w:vAlign w:val="center"/>
          </w:tcPr>
          <w:p w14:paraId="747694E8" w14:textId="77777777" w:rsidR="00D6659B" w:rsidRPr="004932A4" w:rsidRDefault="00D6659B" w:rsidP="0036288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043B77DA" w14:textId="77777777" w:rsidR="00D6659B" w:rsidRPr="004932A4" w:rsidRDefault="00D6659B" w:rsidP="0036288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395BBCF9" w14:textId="77777777" w:rsidTr="0036288D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BCD4E61" w14:textId="77777777" w:rsidR="00D6659B" w:rsidRPr="004932A4" w:rsidRDefault="00D6659B" w:rsidP="0036288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4E44A2E6" w14:textId="77777777" w:rsidR="00D6659B" w:rsidRPr="004932A4" w:rsidRDefault="00D6659B" w:rsidP="0036288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061316545" w:edGrp="everyone"/>
        <w:tc>
          <w:tcPr>
            <w:tcW w:w="1346" w:type="dxa"/>
            <w:vAlign w:val="center"/>
          </w:tcPr>
          <w:p w14:paraId="3A2A2C38" w14:textId="77777777" w:rsidR="00D6659B" w:rsidRPr="00533511" w:rsidRDefault="00DA077E" w:rsidP="0036288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2061316545"/>
          </w:p>
        </w:tc>
        <w:permStart w:id="1026116961" w:edGrp="everyone"/>
        <w:tc>
          <w:tcPr>
            <w:tcW w:w="1347" w:type="dxa"/>
            <w:vAlign w:val="center"/>
          </w:tcPr>
          <w:p w14:paraId="7EEF31F0" w14:textId="77777777" w:rsidR="00D6659B" w:rsidRPr="00533511" w:rsidRDefault="00DA077E" w:rsidP="0036288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26116961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7440A036" w14:textId="77777777" w:rsidTr="0036288D">
        <w:tc>
          <w:tcPr>
            <w:tcW w:w="9057" w:type="dxa"/>
            <w:shd w:val="clear" w:color="auto" w:fill="D9D9D9" w:themeFill="background1" w:themeFillShade="D9"/>
          </w:tcPr>
          <w:p w14:paraId="0F6D6ECE" w14:textId="77777777" w:rsidR="00D6659B" w:rsidRPr="000C0B14" w:rsidRDefault="00D6659B" w:rsidP="0036288D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6E9096E1" w14:textId="77777777" w:rsidTr="0036288D">
        <w:trPr>
          <w:trHeight w:val="13433"/>
        </w:trPr>
        <w:tc>
          <w:tcPr>
            <w:tcW w:w="9057" w:type="dxa"/>
          </w:tcPr>
          <w:p w14:paraId="6E4F2D7A" w14:textId="77777777" w:rsidR="00D6659B" w:rsidRPr="000C0B14" w:rsidRDefault="00D6659B" w:rsidP="0036288D">
            <w:pPr>
              <w:rPr>
                <w:rFonts w:ascii="Arial" w:hAnsi="Arial" w:cs="Arial"/>
                <w:szCs w:val="24"/>
              </w:rPr>
            </w:pPr>
            <w:permStart w:id="1479638306" w:edGrp="everyone"/>
            <w:permEnd w:id="1479638306"/>
          </w:p>
        </w:tc>
      </w:tr>
    </w:tbl>
    <w:bookmarkEnd w:id="0"/>
    <w:p w14:paraId="3BF935CB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6291708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0B91A8C2" w14:textId="77777777" w:rsidTr="003628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97E031" w14:textId="77777777" w:rsidR="00D6659B" w:rsidRPr="00553DDB" w:rsidRDefault="00D6659B" w:rsidP="003628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D805ACA" w14:textId="77777777" w:rsidR="00D6659B" w:rsidRPr="00553DDB" w:rsidRDefault="00D6659B" w:rsidP="0036288D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027F0EC" w14:textId="77777777" w:rsidR="00D6659B" w:rsidRPr="00553DDB" w:rsidRDefault="00D6659B" w:rsidP="0036288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7523E24" w14:textId="77777777" w:rsidR="00D6659B" w:rsidRPr="00553DDB" w:rsidRDefault="00D6659B" w:rsidP="0036288D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5886124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26AB97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8612490" w:displacedByCustomXml="prev"/>
      </w:tr>
      <w:tr w:rsidR="00D6659B" w:rsidRPr="00553DDB" w14:paraId="43823107" w14:textId="77777777" w:rsidTr="003628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03D957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B5C7A8" w14:textId="77777777" w:rsidR="00D6659B" w:rsidRPr="00553DDB" w:rsidRDefault="00D6659B" w:rsidP="0036288D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B944FB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A983FEE" w14:textId="3C4A346E" w:rsidR="00D6659B" w:rsidRPr="00553DDB" w:rsidRDefault="00D6659B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90351260" w:edGrp="everyone"/>
            <w:r w:rsidR="005670AD">
              <w:rPr>
                <w:rFonts w:ascii="Arial" w:hAnsi="Arial" w:cs="Arial"/>
                <w:sz w:val="22"/>
              </w:rPr>
              <w:t>F</w:t>
            </w:r>
            <w:permEnd w:id="590351260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52EB" w14:textId="77777777" w:rsidR="00D6659B" w:rsidRPr="00553DDB" w:rsidRDefault="00D6659B" w:rsidP="0036288D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E9D1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6CFF11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55A8D4E7" w14:textId="77777777" w:rsidTr="003628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9FAB23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755680" w14:textId="77777777" w:rsidR="00D6659B" w:rsidRPr="00553DDB" w:rsidRDefault="00D6659B" w:rsidP="0036288D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843ED9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86BD635" w14:textId="486F8352" w:rsidR="00D6659B" w:rsidRPr="00553DDB" w:rsidRDefault="00D6659B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31443074" w:edGrp="everyone"/>
            <w:r w:rsidR="005670AD">
              <w:rPr>
                <w:rFonts w:ascii="Arial" w:hAnsi="Arial" w:cs="Arial"/>
                <w:sz w:val="22"/>
              </w:rPr>
              <w:t>E</w:t>
            </w:r>
            <w:permEnd w:id="53144307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5A51F" w14:textId="77777777" w:rsidR="00D6659B" w:rsidRPr="00553DDB" w:rsidRDefault="00D6659B" w:rsidP="0036288D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C3F06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2A9BD4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7A7C46C2" w14:textId="77777777" w:rsidTr="003628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FC874C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DF3F3C" w14:textId="77777777" w:rsidR="00D6659B" w:rsidRPr="00553DDB" w:rsidRDefault="00D6659B" w:rsidP="0036288D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89A55C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899759E" w14:textId="0F6B0964" w:rsidR="00D6659B" w:rsidRPr="00553DDB" w:rsidRDefault="00D6659B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042380582" w:edGrp="everyone"/>
            <w:r w:rsidR="005670AD">
              <w:rPr>
                <w:rFonts w:ascii="Arial" w:hAnsi="Arial" w:cs="Arial"/>
                <w:sz w:val="22"/>
              </w:rPr>
              <w:t>A</w:t>
            </w:r>
            <w:permEnd w:id="104238058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1F4E8" w14:textId="77777777" w:rsidR="00D6659B" w:rsidRPr="00553DDB" w:rsidRDefault="00D6659B" w:rsidP="0036288D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4AB3" w14:textId="77777777" w:rsidR="00D6659B" w:rsidRPr="00553DDB" w:rsidRDefault="00D6659B" w:rsidP="0036288D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079216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49983F84" w14:textId="77777777" w:rsidTr="003628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B3687B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9BBEEA7" w14:textId="77777777" w:rsidR="00D6659B" w:rsidRPr="00553DDB" w:rsidRDefault="00D6659B" w:rsidP="0036288D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BF70CF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0577D81" w14:textId="486630FC" w:rsidR="00D6659B" w:rsidRPr="00553DDB" w:rsidRDefault="00D6659B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009742612" w:edGrp="everyone"/>
            <w:r w:rsidR="005670AD">
              <w:rPr>
                <w:rFonts w:ascii="Arial" w:hAnsi="Arial" w:cs="Arial"/>
                <w:sz w:val="22"/>
              </w:rPr>
              <w:t>D</w:t>
            </w:r>
            <w:permEnd w:id="200974261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A292" w14:textId="77777777" w:rsidR="00D6659B" w:rsidRPr="00553DDB" w:rsidRDefault="00D6659B" w:rsidP="0036288D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7350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1F8758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65BDAFA9" w14:textId="77777777" w:rsidTr="003628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C9913A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FD55BF2" w14:textId="77777777" w:rsidR="00D6659B" w:rsidRPr="00553DDB" w:rsidRDefault="00D6659B" w:rsidP="0036288D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35591D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4A86D4D" w14:textId="7B94A2EE" w:rsidR="00D6659B" w:rsidRPr="00553DDB" w:rsidRDefault="00D6659B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88319344" w:edGrp="everyone"/>
            <w:r w:rsidR="005670AD">
              <w:rPr>
                <w:rFonts w:ascii="Arial" w:hAnsi="Arial" w:cs="Arial"/>
                <w:sz w:val="22"/>
              </w:rPr>
              <w:t>C</w:t>
            </w:r>
            <w:permEnd w:id="198831934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5EC8E" w14:textId="77777777" w:rsidR="00D6659B" w:rsidRPr="00553DDB" w:rsidRDefault="00D6659B" w:rsidP="0036288D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0C54C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9DD9E9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78CF48EB" w14:textId="77777777" w:rsidTr="003628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08D584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2F3EABE" w14:textId="77777777" w:rsidR="00D6659B" w:rsidRPr="00553DDB" w:rsidRDefault="00D6659B" w:rsidP="0036288D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28140F0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3A4D65C" w14:textId="74D6DAFB" w:rsidR="00D6659B" w:rsidRPr="00553DDB" w:rsidRDefault="00D6659B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082679113" w:edGrp="everyone"/>
            <w:r w:rsidR="005670AD">
              <w:rPr>
                <w:rFonts w:ascii="Arial" w:hAnsi="Arial" w:cs="Arial"/>
                <w:sz w:val="22"/>
              </w:rPr>
              <w:t>B</w:t>
            </w:r>
            <w:permEnd w:id="108267911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507A" w14:textId="77777777" w:rsidR="00D6659B" w:rsidRPr="00553DDB" w:rsidRDefault="00D6659B" w:rsidP="0036288D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4CFC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823245" w14:textId="77777777" w:rsidR="00D6659B" w:rsidRPr="00553DDB" w:rsidRDefault="00D6659B" w:rsidP="0036288D">
            <w:pPr>
              <w:ind w:left="993" w:hanging="993"/>
            </w:pPr>
          </w:p>
        </w:tc>
      </w:tr>
    </w:tbl>
    <w:p w14:paraId="432D66FE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FD4EF6C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6F1D135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7F5F1FB4" w14:textId="77777777" w:rsidTr="0036288D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F3C953" w14:textId="77777777" w:rsidR="00D6659B" w:rsidRPr="00553DDB" w:rsidRDefault="00D6659B" w:rsidP="003628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47F64A5" w14:textId="77777777" w:rsidR="00D6659B" w:rsidRPr="00553DDB" w:rsidRDefault="00D6659B" w:rsidP="0036288D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644F292" w14:textId="77777777" w:rsidR="00D6659B" w:rsidRPr="00553DDB" w:rsidRDefault="00D6659B" w:rsidP="0036288D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E1AA2B5" w14:textId="77777777" w:rsidR="00D6659B" w:rsidRPr="00553DDB" w:rsidRDefault="00D6659B" w:rsidP="0036288D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4307237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EE0C129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0723730" w:displacedByCustomXml="prev"/>
      </w:tr>
      <w:tr w:rsidR="00D6659B" w:rsidRPr="00553DDB" w14:paraId="20902D1B" w14:textId="77777777" w:rsidTr="0036288D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50261C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30BC3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7720F6" w14:textId="4E0D71B6" w:rsidR="00D6659B" w:rsidRPr="00553DDB" w:rsidRDefault="005670AD" w:rsidP="0036288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4119605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Respiratory damage, skin </w:t>
            </w: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rashes  and</w:t>
            </w:r>
            <w:proofErr w:type="gram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chemical burns</w:t>
            </w:r>
            <w:permEnd w:id="241196051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387781" w14:textId="3B507159" w:rsidR="00D6659B" w:rsidRPr="00553DDB" w:rsidRDefault="005670AD" w:rsidP="0036288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9596798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Choose correct PPE</w:t>
            </w:r>
            <w:r w:rsidR="0036288D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, such </w:t>
            </w:r>
            <w:proofErr w:type="gramStart"/>
            <w:r w:rsidR="0036288D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as  respirator</w:t>
            </w:r>
            <w:proofErr w:type="gramEnd"/>
            <w:r w:rsidR="0036288D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, gloves, long shirt, long pants, safety glasses etc</w:t>
            </w:r>
            <w:permEnd w:id="10959679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4D4657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16075136" w14:textId="77777777" w:rsidTr="0036288D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1F32CF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ED0C6A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01F07B" w14:textId="40E1BB23" w:rsidR="00D6659B" w:rsidRPr="00553DDB" w:rsidRDefault="005670AD" w:rsidP="0036288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3314272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 and fatigue</w:t>
            </w:r>
            <w:permEnd w:id="33314272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73A4CE" w14:textId="16198741" w:rsidR="00D6659B" w:rsidRPr="00553DDB" w:rsidRDefault="0036288D" w:rsidP="0036288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0506646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Use the correct PPE, hearing protection</w:t>
            </w:r>
            <w:permEnd w:id="16050664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865212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48867D0F" w14:textId="77777777" w:rsidTr="0036288D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C341D6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C17194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2F1581" w14:textId="494006C6" w:rsidR="00D6659B" w:rsidRPr="00553DDB" w:rsidRDefault="005670AD" w:rsidP="0036288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621327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 and sprains</w:t>
            </w:r>
            <w:permEnd w:id="136213278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58CE6D" w14:textId="1969D5B7" w:rsidR="00D6659B" w:rsidRPr="00553DDB" w:rsidRDefault="0036288D" w:rsidP="0036288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5104127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Use the correct manual handling procedure</w:t>
            </w:r>
            <w:permEnd w:id="14510412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F42042" w14:textId="77777777" w:rsidR="00D6659B" w:rsidRPr="00553DDB" w:rsidRDefault="00D6659B" w:rsidP="0036288D">
            <w:pPr>
              <w:ind w:left="993" w:hanging="993"/>
            </w:pPr>
          </w:p>
        </w:tc>
      </w:tr>
    </w:tbl>
    <w:p w14:paraId="6A7896AB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F38FF61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8A9FD3D" w14:textId="77777777" w:rsidR="00D6659B" w:rsidRPr="00553DDB" w:rsidRDefault="00D6659B" w:rsidP="00D6659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14:paraId="6C64CE3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3F8B852" w14:textId="77777777" w:rsidTr="0036288D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47477A" w14:textId="77777777" w:rsidR="00D6659B" w:rsidRPr="00553DDB" w:rsidRDefault="00D6659B" w:rsidP="003628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0224" w14:textId="12A59BF0" w:rsidR="00D6659B" w:rsidRPr="00ED59C9" w:rsidRDefault="005670AD" w:rsidP="0036288D">
            <w:pPr>
              <w:rPr>
                <w:rFonts w:ascii="Arial" w:hAnsi="Arial" w:cs="Arial"/>
                <w:sz w:val="22"/>
                <w:szCs w:val="22"/>
              </w:rPr>
            </w:pPr>
            <w:permStart w:id="932458370" w:edGrp="everyone"/>
            <w:r>
              <w:rPr>
                <w:rFonts w:ascii="Arial" w:hAnsi="Arial" w:cs="Arial"/>
                <w:sz w:val="22"/>
                <w:szCs w:val="22"/>
              </w:rPr>
              <w:t>Your supervisor</w:t>
            </w:r>
            <w:r w:rsidR="0036288D">
              <w:rPr>
                <w:rFonts w:ascii="Arial" w:hAnsi="Arial" w:cs="Arial"/>
                <w:sz w:val="22"/>
                <w:szCs w:val="22"/>
              </w:rPr>
              <w:t>, site/project manager or health and safety representative</w:t>
            </w:r>
            <w:permEnd w:id="932458370"/>
          </w:p>
        </w:tc>
        <w:permStart w:id="17551256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F4EB6E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5125626" w:displacedByCustomXml="prev"/>
      </w:tr>
    </w:tbl>
    <w:p w14:paraId="27C40811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6764BC5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5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5"/>
    </w:p>
    <w:p w14:paraId="23458502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58696200" w14:textId="77777777" w:rsidTr="0036288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0C594C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CA7B99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BF45EE4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201005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8E94783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0100556" w:displacedByCustomXml="prev"/>
      </w:tr>
      <w:tr w:rsidR="00B15D4E" w14:paraId="664F1E69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E18C0A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463168351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C64702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46316835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9ED65E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92A84C" w14:textId="77777777" w:rsidR="00B15D4E" w:rsidRDefault="00B15D4E" w:rsidP="00B15D4E">
            <w:pPr>
              <w:ind w:left="993" w:hanging="993"/>
            </w:pPr>
          </w:p>
        </w:tc>
      </w:tr>
      <w:tr w:rsidR="00B15D4E" w14:paraId="5ACB8A36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4E81D5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6787102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D77A21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787102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753535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86F757" w14:textId="77777777" w:rsidR="00B15D4E" w:rsidRDefault="00B15D4E" w:rsidP="00B15D4E">
            <w:pPr>
              <w:ind w:left="993" w:hanging="993"/>
            </w:pPr>
          </w:p>
        </w:tc>
      </w:tr>
      <w:tr w:rsidR="00B15D4E" w14:paraId="3BDACBCE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823001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528450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786FE8" w14:textId="484F1B2E" w:rsidR="00B15D4E" w:rsidRPr="00B15D4E" w:rsidRDefault="0036288D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28450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69CD15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ED6223" w14:textId="77777777" w:rsidR="00B15D4E" w:rsidRDefault="00B15D4E" w:rsidP="00B15D4E">
            <w:pPr>
              <w:ind w:left="993" w:hanging="993"/>
            </w:pPr>
          </w:p>
        </w:tc>
      </w:tr>
      <w:tr w:rsidR="00B15D4E" w14:paraId="1B187DCF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C977AD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542225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00F984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42225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713CB6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32BA0E" w14:textId="77777777" w:rsidR="00B15D4E" w:rsidRDefault="00B15D4E" w:rsidP="00B15D4E">
            <w:pPr>
              <w:ind w:left="993" w:hanging="993"/>
            </w:pPr>
          </w:p>
        </w:tc>
      </w:tr>
    </w:tbl>
    <w:p w14:paraId="159F360F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17E99858" w14:textId="77777777" w:rsidR="00D6659B" w:rsidRPr="00553DDB" w:rsidRDefault="00D6659B" w:rsidP="00D6659B"/>
    <w:p w14:paraId="778638F7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14:paraId="7344432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59B4232D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CD03C4E" w14:textId="77777777" w:rsidR="00D6659B" w:rsidRPr="00553DDB" w:rsidRDefault="00D6659B" w:rsidP="003628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BA644CA" w14:textId="77777777" w:rsidR="00D6659B" w:rsidRPr="00553DDB" w:rsidRDefault="00D6659B" w:rsidP="0036288D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4A9EC06" w14:textId="77777777" w:rsidR="00D6659B" w:rsidRPr="00553DDB" w:rsidRDefault="00D6659B" w:rsidP="0036288D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1128152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5D078B8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2815267" w:displacedByCustomXml="prev"/>
      </w:tr>
      <w:tr w:rsidR="00B15D4E" w:rsidRPr="00553DDB" w14:paraId="3EC9B075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B66AC2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5075288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2A8684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507528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776179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E351E6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195287BB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83526B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3874932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FDAB82" w14:textId="0FA31E64" w:rsidR="00B15D4E" w:rsidRPr="00B15D4E" w:rsidRDefault="00C40A64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874932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A995DB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E6E7AC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1F55596A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2DC709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791936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395D4B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91936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BCC27C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7E10C0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16CBCB92" w14:textId="77777777" w:rsidTr="0036288D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53EBCF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3266612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8A35CC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66612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3EA587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6124C0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234D502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808667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54EF670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14:paraId="6150E40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27CBDAF1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749BDDB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776750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305736B" w14:textId="5CBA976C" w:rsidR="00DF3F5F" w:rsidRPr="00B15D4E" w:rsidRDefault="00C40A64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767505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9A942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4F3D90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426000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AF9AF6F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2600066" w:displacedByCustomXml="prev"/>
      </w:tr>
      <w:tr w:rsidR="00DF3F5F" w:rsidRPr="00553DDB" w14:paraId="186577B1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9B0A12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11284047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0DE290F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2840476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9FA19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5C35CD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A88AD19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07AD927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8D814C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4A0F4D4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14:paraId="2DDD0BC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4BF3CE1B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419DC4A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438152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F24B430" w14:textId="07E44D4D" w:rsidR="00296E83" w:rsidRPr="00B15D4E" w:rsidRDefault="00653231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4381520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215CD7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F3A847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061472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E8B9583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6147217" w:displacedByCustomXml="prev"/>
      </w:tr>
      <w:tr w:rsidR="00296E83" w:rsidRPr="00553DDB" w14:paraId="4666DB48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36C40A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5378708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70B927E" w14:textId="5C54A470" w:rsidR="00296E83" w:rsidRPr="00B15D4E" w:rsidRDefault="00653231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3787080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FFC3F7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0DAC8D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3A1848C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72F72CA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F77DD4E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0471B176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14:paraId="18B1B13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2AF945EB" w14:textId="77777777" w:rsidTr="0036288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3E87168" w14:textId="77777777" w:rsidR="00D6659B" w:rsidRPr="00553DDB" w:rsidRDefault="00D6659B" w:rsidP="003628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53883C" w14:textId="77777777" w:rsidR="00D6659B" w:rsidRPr="00553DDB" w:rsidRDefault="00D6659B" w:rsidP="0036288D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A9E3D8A" w14:textId="77777777" w:rsidR="00D6659B" w:rsidRPr="00553DDB" w:rsidRDefault="00D6659B" w:rsidP="0036288D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558716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3ABA582" w14:textId="77777777" w:rsidR="00D6659B" w:rsidRPr="00553DDB" w:rsidRDefault="00AA60C6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871695" w:displacedByCustomXml="prev"/>
      </w:tr>
      <w:tr w:rsidR="00D6659B" w:rsidRPr="00553DDB" w14:paraId="66A93BD8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FC0C1B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94970" w14:textId="77777777" w:rsidR="00D6659B" w:rsidRPr="00553DDB" w:rsidRDefault="00D6659B" w:rsidP="0036288D">
            <w:pPr>
              <w:ind w:right="82"/>
              <w:jc w:val="center"/>
              <w:rPr>
                <w:sz w:val="4"/>
                <w:szCs w:val="4"/>
              </w:rPr>
            </w:pPr>
          </w:p>
          <w:p w14:paraId="71334186" w14:textId="77777777" w:rsidR="00D6659B" w:rsidRPr="00553DDB" w:rsidRDefault="00D6659B" w:rsidP="0036288D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AD217D1" wp14:editId="38E856A9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665AAD6" w14:textId="77777777" w:rsidR="00D6659B" w:rsidRPr="00553DDB" w:rsidRDefault="00D6659B" w:rsidP="0036288D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57C902" w14:textId="502DD389" w:rsidR="00D6659B" w:rsidRPr="00ED59C9" w:rsidRDefault="00653231" w:rsidP="0036288D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55505104" w:edGrp="everyone"/>
            <w:r>
              <w:rPr>
                <w:rFonts w:ascii="Arial" w:hAnsi="Arial" w:cs="Arial"/>
                <w:sz w:val="22"/>
                <w:szCs w:val="22"/>
              </w:rPr>
              <w:t>Overalls or l</w:t>
            </w:r>
            <w:r w:rsidR="00EB29E5">
              <w:rPr>
                <w:rFonts w:ascii="Arial" w:hAnsi="Arial" w:cs="Arial"/>
                <w:sz w:val="22"/>
                <w:szCs w:val="22"/>
              </w:rPr>
              <w:t>ong sleeve shirt and long pants required</w:t>
            </w:r>
            <w:permEnd w:id="13555051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C70F77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3F63E46E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69B1BA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D3E165" w14:textId="77777777" w:rsidR="00D6659B" w:rsidRPr="00553DDB" w:rsidRDefault="00D6659B" w:rsidP="0036288D">
            <w:pPr>
              <w:ind w:right="82"/>
              <w:jc w:val="center"/>
              <w:rPr>
                <w:sz w:val="4"/>
                <w:szCs w:val="4"/>
              </w:rPr>
            </w:pPr>
          </w:p>
          <w:p w14:paraId="557ABBB4" w14:textId="77777777" w:rsidR="00D6659B" w:rsidRPr="00553DDB" w:rsidRDefault="00D6659B" w:rsidP="0036288D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45171E7" wp14:editId="038B82F6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7FC453" w14:textId="77777777" w:rsidR="00D6659B" w:rsidRPr="00553DDB" w:rsidRDefault="00D6659B" w:rsidP="0036288D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9B9F7D" w14:textId="5F71F2FC" w:rsidR="00D6659B" w:rsidRPr="00ED59C9" w:rsidRDefault="00EB29E5" w:rsidP="0036288D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07431348" w:edGrp="everyone"/>
            <w:r>
              <w:rPr>
                <w:rFonts w:ascii="Arial" w:hAnsi="Arial" w:cs="Arial"/>
                <w:sz w:val="22"/>
                <w:szCs w:val="22"/>
              </w:rPr>
              <w:t>Gloves Required</w:t>
            </w:r>
            <w:permEnd w:id="9074313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423124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10A170E5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3F2C32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8F6B01" w14:textId="77777777" w:rsidR="00D6659B" w:rsidRPr="00553DDB" w:rsidRDefault="00D6659B" w:rsidP="0036288D">
            <w:pPr>
              <w:ind w:right="82"/>
              <w:jc w:val="center"/>
              <w:rPr>
                <w:sz w:val="4"/>
                <w:szCs w:val="4"/>
              </w:rPr>
            </w:pPr>
          </w:p>
          <w:p w14:paraId="4908F47B" w14:textId="77777777" w:rsidR="00D6659B" w:rsidRPr="00553DDB" w:rsidRDefault="00D6659B" w:rsidP="0036288D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1A2BDB41" wp14:editId="1F8715D2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797FAE8" w14:textId="77777777" w:rsidR="00D6659B" w:rsidRPr="00553DDB" w:rsidRDefault="00D6659B" w:rsidP="0036288D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818986" w14:textId="278BB484" w:rsidR="00D6659B" w:rsidRPr="00ED59C9" w:rsidRDefault="00EB29E5" w:rsidP="0036288D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22023127" w:edGrp="everyone"/>
            <w:r>
              <w:rPr>
                <w:rFonts w:ascii="Arial" w:hAnsi="Arial" w:cs="Arial"/>
                <w:sz w:val="22"/>
                <w:szCs w:val="22"/>
              </w:rPr>
              <w:t>Safety Glasses Required</w:t>
            </w:r>
            <w:permEnd w:id="7220231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859B3E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70430C92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74ACBA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3132380" w14:textId="77777777" w:rsidR="00D6659B" w:rsidRPr="00553DDB" w:rsidRDefault="00D6659B" w:rsidP="0036288D">
            <w:pPr>
              <w:ind w:right="82"/>
              <w:jc w:val="center"/>
              <w:rPr>
                <w:sz w:val="4"/>
                <w:szCs w:val="4"/>
              </w:rPr>
            </w:pPr>
          </w:p>
          <w:p w14:paraId="5045CDB9" w14:textId="77777777" w:rsidR="00D6659B" w:rsidRPr="00553DDB" w:rsidRDefault="00D6659B" w:rsidP="0036288D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1C5CDE86" wp14:editId="31D18E3A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F22573" w14:textId="77777777" w:rsidR="00D6659B" w:rsidRPr="00553DDB" w:rsidRDefault="00D6659B" w:rsidP="0036288D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936E32" w14:textId="13A46844" w:rsidR="00D6659B" w:rsidRPr="00ED59C9" w:rsidRDefault="00EB29E5" w:rsidP="0036288D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4129358" w:edGrp="everyone"/>
            <w:r>
              <w:rPr>
                <w:rFonts w:ascii="Arial" w:hAnsi="Arial" w:cs="Arial"/>
                <w:sz w:val="22"/>
                <w:szCs w:val="22"/>
              </w:rPr>
              <w:t xml:space="preserve">Respirator Required </w:t>
            </w:r>
            <w:permEnd w:id="241293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F7173B" w14:textId="77777777" w:rsidR="00D6659B" w:rsidRPr="00553DDB" w:rsidRDefault="00D6659B" w:rsidP="0036288D">
            <w:pPr>
              <w:ind w:left="993" w:hanging="993"/>
            </w:pPr>
          </w:p>
        </w:tc>
      </w:tr>
    </w:tbl>
    <w:p w14:paraId="57462A9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9DC858C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BFC2985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14:paraId="73D1AF1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45356E9A" w14:textId="77777777" w:rsidTr="0036288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E3765D7" w14:textId="77777777" w:rsidR="00D6659B" w:rsidRPr="00553DDB" w:rsidRDefault="00D6659B" w:rsidP="003628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E4ACA70" w14:textId="77777777" w:rsidR="00D6659B" w:rsidRPr="00553DDB" w:rsidRDefault="00D6659B" w:rsidP="0036288D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64502A7" w14:textId="77777777" w:rsidR="00D6659B" w:rsidRPr="00553DDB" w:rsidRDefault="00D6659B" w:rsidP="0036288D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8839139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083A3F3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3913983" w:displacedByCustomXml="prev"/>
      </w:tr>
      <w:tr w:rsidR="00D6659B" w:rsidRPr="00553DDB" w14:paraId="47F75267" w14:textId="77777777" w:rsidTr="0036288D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E0F52B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A49B0" w14:textId="77777777" w:rsidR="00D6659B" w:rsidRPr="00553DDB" w:rsidRDefault="00D6659B" w:rsidP="0036288D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4F4A0EDA" wp14:editId="67289B7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9C153" w14:textId="4FAC6712" w:rsidR="00D6659B" w:rsidRPr="00ED59C9" w:rsidRDefault="00EB29E5" w:rsidP="0036288D">
            <w:pPr>
              <w:rPr>
                <w:rFonts w:ascii="Arial" w:hAnsi="Arial" w:cs="Arial"/>
                <w:sz w:val="22"/>
              </w:rPr>
            </w:pPr>
            <w:permStart w:id="2117620767" w:edGrp="everyone"/>
            <w:r>
              <w:rPr>
                <w:rFonts w:ascii="Arial" w:hAnsi="Arial" w:cs="Arial"/>
                <w:sz w:val="22"/>
              </w:rPr>
              <w:t xml:space="preserve">Location of First Aid Kit </w:t>
            </w:r>
            <w:permEnd w:id="211762076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5A6592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6B0A7DE0" w14:textId="77777777" w:rsidTr="0036288D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211461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BAB5" w14:textId="77777777" w:rsidR="00D6659B" w:rsidRPr="00553DDB" w:rsidRDefault="00D6659B" w:rsidP="0036288D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1BE1B92B" wp14:editId="3D896749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629A22" w14:textId="5042780E" w:rsidR="00D6659B" w:rsidRPr="00ED59C9" w:rsidRDefault="00EB29E5" w:rsidP="0036288D">
            <w:pPr>
              <w:rPr>
                <w:rFonts w:ascii="Arial" w:hAnsi="Arial" w:cs="Arial"/>
                <w:sz w:val="22"/>
              </w:rPr>
            </w:pPr>
            <w:permStart w:id="1496190228" w:edGrp="everyone"/>
            <w:r>
              <w:rPr>
                <w:rFonts w:ascii="Arial" w:hAnsi="Arial" w:cs="Arial"/>
                <w:sz w:val="22"/>
              </w:rPr>
              <w:t>Warns off unauthorised persons from entering the area</w:t>
            </w:r>
            <w:permEnd w:id="149619022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BFBEE1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5A61640E" w14:textId="77777777" w:rsidTr="0036288D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8BE6CD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F3A7" w14:textId="77777777" w:rsidR="00D6659B" w:rsidRPr="00553DDB" w:rsidRDefault="00D6659B" w:rsidP="0036288D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5B4C2BFE" wp14:editId="14408C43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8D3BD0" w14:textId="5887CED8" w:rsidR="00D6659B" w:rsidRPr="00ED59C9" w:rsidRDefault="00EB29E5" w:rsidP="0036288D">
            <w:pPr>
              <w:rPr>
                <w:rFonts w:ascii="Arial" w:hAnsi="Arial" w:cs="Arial"/>
                <w:sz w:val="22"/>
              </w:rPr>
            </w:pPr>
            <w:permStart w:id="442830255" w:edGrp="everyone"/>
            <w:r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>
              <w:rPr>
                <w:rFonts w:ascii="Arial" w:hAnsi="Arial" w:cs="Arial"/>
                <w:sz w:val="22"/>
              </w:rPr>
              <w:t>fire fighting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facilities</w:t>
            </w:r>
            <w:permEnd w:id="44283025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3C7500" w14:textId="77777777" w:rsidR="00D6659B" w:rsidRPr="00553DDB" w:rsidRDefault="00D6659B" w:rsidP="0036288D">
            <w:pPr>
              <w:ind w:left="993" w:hanging="993"/>
            </w:pPr>
          </w:p>
        </w:tc>
      </w:tr>
    </w:tbl>
    <w:p w14:paraId="65484C05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21993AFA" w14:textId="77777777" w:rsidR="00D6659B" w:rsidRPr="00553DDB" w:rsidRDefault="00D6659B" w:rsidP="00D6659B">
      <w:r w:rsidRPr="00553DDB">
        <w:br w:type="page"/>
      </w:r>
    </w:p>
    <w:p w14:paraId="0E785686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399C1405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1BF7F6DE" w14:textId="77777777" w:rsidTr="0036288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B8C647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9B700D" w14:textId="77777777" w:rsidR="00D6659B" w:rsidRPr="00553DDB" w:rsidRDefault="00D6659B" w:rsidP="0036288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30268FE5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6B109E" w14:textId="77777777" w:rsidR="00D6659B" w:rsidRPr="00553DDB" w:rsidRDefault="00D6659B" w:rsidP="0036288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706961BA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D6FEBB" w14:textId="77777777" w:rsidR="00D6659B" w:rsidRPr="00553DDB" w:rsidRDefault="00D6659B" w:rsidP="0036288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73F6FD9C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6C33EB" w14:textId="77777777" w:rsidR="00D6659B" w:rsidRPr="00553DDB" w:rsidRDefault="00D6659B" w:rsidP="0036288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0310AE18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F37B87" w14:textId="77777777" w:rsidR="00D6659B" w:rsidRPr="00553DDB" w:rsidRDefault="00D6659B" w:rsidP="0036288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64D6B559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135AE040" w14:textId="77777777" w:rsidTr="0036288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C66CD5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149D41C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5B20DE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08D7AB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4667A0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026148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51FCFBFC" w14:textId="77777777" w:rsidTr="0036288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59A99B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CC552F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ECB68D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242E31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0CE816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308F7A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54C871F9" w14:textId="77777777" w:rsidTr="0036288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5BC304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5573CD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486959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FE480F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1F414A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18858D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0DE7E5F7" w14:textId="77777777" w:rsidTr="0036288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C9521F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6041FB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D02867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AAD8AE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64735D8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E986E0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68A69A67" w14:textId="77777777" w:rsidTr="0036288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6DFD1D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9406D8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D766FB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969536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E6ECFE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E1EA4D7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5A7E5A80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4F2C4517" w14:textId="77777777" w:rsidTr="0036288D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62CEB8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A14A1A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A49872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790E73" w14:textId="77777777" w:rsidR="00D6659B" w:rsidRPr="00553DDB" w:rsidRDefault="00D6659B" w:rsidP="003628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70637219" w14:textId="77777777" w:rsidR="00D6659B" w:rsidRPr="00553DDB" w:rsidRDefault="00D6659B" w:rsidP="00D6659B">
      <w:pPr>
        <w:rPr>
          <w:sz w:val="20"/>
        </w:rPr>
      </w:pPr>
    </w:p>
    <w:p w14:paraId="321D14C1" w14:textId="77777777" w:rsidR="00D6659B" w:rsidRPr="00553DDB" w:rsidRDefault="00D6659B" w:rsidP="00D6659B">
      <w:pPr>
        <w:jc w:val="left"/>
        <w:rPr>
          <w:sz w:val="20"/>
        </w:rPr>
      </w:pPr>
    </w:p>
    <w:p w14:paraId="20B20AB4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14:paraId="6951660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D5AB8B3" w14:textId="77777777" w:rsidTr="0036288D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72C3A45B" w14:textId="77777777" w:rsidR="00D6659B" w:rsidRPr="00553DDB" w:rsidRDefault="00D6659B" w:rsidP="003628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6852F64" w14:textId="77777777" w:rsidR="00D6659B" w:rsidRPr="00553DDB" w:rsidRDefault="00D6659B" w:rsidP="0036288D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0B51A9C7" wp14:editId="56EAFD0D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A995BB9" w14:textId="067FC19C" w:rsidR="00DA077E" w:rsidRPr="006215FC" w:rsidRDefault="00DA077E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142847326" w:edGrp="everyone"/>
                                  <w:r w:rsidR="00EB29E5">
                                    <w:rPr>
                                      <w:vanish w:val="0"/>
                                    </w:rPr>
                                    <w:t xml:space="preserve">E. Extreme </w:t>
                                  </w:r>
                                  <w:permEnd w:id="2142847326"/>
                                </w:p>
                                <w:p w14:paraId="1860A532" w14:textId="3FDA22FF" w:rsidR="00DA077E" w:rsidRPr="006215FC" w:rsidRDefault="00DA077E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584654913" w:edGrp="everyone"/>
                                  <w:r w:rsidR="00EB29E5">
                                    <w:rPr>
                                      <w:vanish w:val="0"/>
                                    </w:rPr>
                                    <w:t xml:space="preserve">L. Low </w:t>
                                  </w:r>
                                  <w:permEnd w:id="5846549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0B51A9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6A995BB9" w14:textId="067FC19C" w:rsidR="00DA077E" w:rsidRPr="006215FC" w:rsidRDefault="00DA077E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142847326" w:edGrp="everyone"/>
                            <w:r w:rsidR="00EB29E5">
                              <w:rPr>
                                <w:vanish w:val="0"/>
                              </w:rPr>
                              <w:t xml:space="preserve">E. Extreme </w:t>
                            </w:r>
                            <w:permEnd w:id="2142847326"/>
                          </w:p>
                          <w:p w14:paraId="1860A532" w14:textId="3FDA22FF" w:rsidR="00DA077E" w:rsidRPr="006215FC" w:rsidRDefault="00DA077E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584654913" w:edGrp="everyone"/>
                            <w:r w:rsidR="00EB29E5">
                              <w:rPr>
                                <w:vanish w:val="0"/>
                              </w:rPr>
                              <w:t xml:space="preserve">L. Low </w:t>
                            </w:r>
                            <w:permEnd w:id="584654913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6701864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E7804BD" w14:textId="1F3626DF" w:rsidR="00D6659B" w:rsidRPr="00553DDB" w:rsidRDefault="00EB29E5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0186453" w:displacedByCustomXml="prev"/>
      </w:tr>
    </w:tbl>
    <w:p w14:paraId="4C6C9666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7CD2AC21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39226F77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>
        <w:t>treatment.</w:t>
      </w:r>
    </w:p>
    <w:p w14:paraId="791AFD4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CCD3990" w14:textId="77777777" w:rsidTr="0036288D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73467E" w14:textId="77777777" w:rsidR="00D6659B" w:rsidRPr="00553DDB" w:rsidRDefault="00D6659B" w:rsidP="003628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FE28" w14:textId="5F781C1E" w:rsidR="00D6659B" w:rsidRPr="00553DDB" w:rsidRDefault="00EB29E5" w:rsidP="0036288D">
            <w:pPr>
              <w:rPr>
                <w:rFonts w:ascii="Arial" w:hAnsi="Arial" w:cs="Arial"/>
                <w:sz w:val="22"/>
                <w:szCs w:val="22"/>
              </w:rPr>
            </w:pPr>
            <w:permStart w:id="1082789329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M.Medium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82789329"/>
          </w:p>
        </w:tc>
        <w:permStart w:id="11200816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1A08B8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0081639" w:displacedByCustomXml="prev"/>
      </w:tr>
    </w:tbl>
    <w:p w14:paraId="3825FE10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249080DC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56AC319E" w14:textId="77777777" w:rsidR="00D6659B" w:rsidRPr="00553DDB" w:rsidRDefault="00D6659B" w:rsidP="00D6659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14:paraId="26F84EF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91ABBAB" w14:textId="77777777" w:rsidTr="0036288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FB42E3" w14:textId="77777777" w:rsidR="00D6659B" w:rsidRPr="00553DDB" w:rsidRDefault="00D6659B" w:rsidP="003628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C56C" w14:textId="426A8E86" w:rsidR="00D6659B" w:rsidRPr="00ED59C9" w:rsidRDefault="00EB29E5" w:rsidP="0036288D">
            <w:pPr>
              <w:rPr>
                <w:rFonts w:ascii="Arial" w:hAnsi="Arial" w:cs="Arial"/>
                <w:sz w:val="22"/>
                <w:szCs w:val="22"/>
              </w:rPr>
            </w:pPr>
            <w:permStart w:id="1112488604" w:edGrp="everyone"/>
            <w:r>
              <w:rPr>
                <w:rFonts w:ascii="Arial" w:hAnsi="Arial" w:cs="Arial"/>
                <w:sz w:val="22"/>
                <w:szCs w:val="22"/>
              </w:rPr>
              <w:t xml:space="preserve">Likely or Very Likely event that would </w:t>
            </w:r>
            <w:r w:rsidR="0092263C">
              <w:rPr>
                <w:rFonts w:ascii="Arial" w:hAnsi="Arial" w:cs="Arial"/>
                <w:sz w:val="22"/>
                <w:szCs w:val="22"/>
              </w:rPr>
              <w:t xml:space="preserve">could result with a </w:t>
            </w:r>
            <w:r>
              <w:rPr>
                <w:rFonts w:ascii="Arial" w:hAnsi="Arial" w:cs="Arial"/>
                <w:sz w:val="22"/>
                <w:szCs w:val="22"/>
              </w:rPr>
              <w:t>serious injury, death or permanent disability</w:t>
            </w:r>
            <w:permEnd w:id="1112488604"/>
          </w:p>
        </w:tc>
        <w:permStart w:id="9924136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E3F9A98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2413660" w:displacedByCustomXml="prev"/>
      </w:tr>
    </w:tbl>
    <w:p w14:paraId="419E721A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768C2742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79CB0AAE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14:paraId="7D65B137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11594507" w14:textId="77777777" w:rsidTr="0036288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14C7C7F" w14:textId="77777777" w:rsidR="00D6659B" w:rsidRPr="00553DDB" w:rsidRDefault="00D6659B" w:rsidP="003628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E50F52C" w14:textId="77777777" w:rsidR="00D6659B" w:rsidRPr="00553DDB" w:rsidRDefault="00D6659B" w:rsidP="0036288D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2DA5513" w14:textId="77777777" w:rsidR="00D6659B" w:rsidRPr="00553DDB" w:rsidRDefault="00D6659B" w:rsidP="0036288D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822258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CFEADAB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2225864" w:displacedByCustomXml="prev"/>
      </w:tr>
      <w:tr w:rsidR="00D979B9" w:rsidRPr="00553DDB" w14:paraId="44E78DF7" w14:textId="77777777" w:rsidTr="003628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B9D118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8821573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B975E5B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8215734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0BC4B0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85890D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26C9641B" w14:textId="77777777" w:rsidTr="003628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3E1932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8165971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594C30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1659712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CC89AF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CACA8D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0C8B6E07" w14:textId="77777777" w:rsidTr="003628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123455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1508238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6E5029" w14:textId="27104048" w:rsidR="00D979B9" w:rsidRPr="00B15D4E" w:rsidRDefault="0092263C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508238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05FFFA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39CD72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5C08AD53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53EE3E7D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27"/>
      <w:r w:rsidRPr="00553DDB">
        <w:lastRenderedPageBreak/>
        <w:t>Order the elements of the hierarchy of control, from 1 to 6 (i.e. most effective to least effective).</w:t>
      </w:r>
      <w:bookmarkEnd w:id="16"/>
    </w:p>
    <w:p w14:paraId="75E02C7B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0FFAB9B0" wp14:editId="20B23FE0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34175A2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5E4B28CD" w14:textId="77777777" w:rsidTr="0036288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EEB54F9" w14:textId="77777777" w:rsidR="00D6659B" w:rsidRPr="00553DDB" w:rsidRDefault="00D6659B" w:rsidP="003628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527D27D" w14:textId="77777777" w:rsidR="00D6659B" w:rsidRPr="00553DDB" w:rsidRDefault="00D6659B" w:rsidP="0036288D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3C2CCF8" w14:textId="77777777" w:rsidR="00D6659B" w:rsidRPr="00553DDB" w:rsidRDefault="00D6659B" w:rsidP="0036288D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9239658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33E0B7A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3965801" w:displacedByCustomXml="prev"/>
      </w:tr>
      <w:tr w:rsidR="00D6659B" w:rsidRPr="00553DDB" w14:paraId="20E06C7F" w14:textId="77777777" w:rsidTr="0036288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692661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0BEA" w14:textId="3312A9A3" w:rsidR="00D6659B" w:rsidRPr="002D636F" w:rsidRDefault="0092263C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66998243" w:edGrp="everyone"/>
            <w:r>
              <w:rPr>
                <w:rFonts w:ascii="Arial" w:hAnsi="Arial" w:cs="Arial"/>
                <w:sz w:val="22"/>
              </w:rPr>
              <w:t>3</w:t>
            </w:r>
            <w:permEnd w:id="196699824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BFDE15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B7AFD0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40218930" w14:textId="77777777" w:rsidTr="0036288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AF04E0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5ADCD1" w14:textId="6F019520" w:rsidR="00D6659B" w:rsidRPr="002D636F" w:rsidRDefault="0092263C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77236492" w:edGrp="everyone"/>
            <w:r>
              <w:rPr>
                <w:rFonts w:ascii="Arial" w:hAnsi="Arial" w:cs="Arial"/>
                <w:sz w:val="22"/>
              </w:rPr>
              <w:t>6</w:t>
            </w:r>
            <w:permEnd w:id="207723649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D616CA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352D8F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6C09D47B" w14:textId="77777777" w:rsidTr="0036288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98BFCA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02A1EB" w14:textId="14531FFD" w:rsidR="00D6659B" w:rsidRPr="002D636F" w:rsidRDefault="0092263C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71396168" w:edGrp="everyone"/>
            <w:r>
              <w:rPr>
                <w:rFonts w:ascii="Arial" w:hAnsi="Arial" w:cs="Arial"/>
                <w:sz w:val="22"/>
              </w:rPr>
              <w:t>1</w:t>
            </w:r>
            <w:permEnd w:id="197139616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0A7FAC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D0D861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3E681729" w14:textId="77777777" w:rsidTr="0036288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296B51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06ED59" w14:textId="306DF27B" w:rsidR="00D6659B" w:rsidRPr="002D636F" w:rsidRDefault="0092263C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0103777" w:edGrp="everyone"/>
            <w:r>
              <w:rPr>
                <w:rFonts w:ascii="Arial" w:hAnsi="Arial" w:cs="Arial"/>
                <w:sz w:val="22"/>
              </w:rPr>
              <w:t>4</w:t>
            </w:r>
            <w:permEnd w:id="1801037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CC50E5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480156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1E955519" w14:textId="77777777" w:rsidTr="0036288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4D4E58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C366A0" w14:textId="5674F406" w:rsidR="00D6659B" w:rsidRPr="002D636F" w:rsidRDefault="0092263C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92687569" w:edGrp="everyone"/>
            <w:r>
              <w:rPr>
                <w:rFonts w:ascii="Arial" w:hAnsi="Arial" w:cs="Arial"/>
                <w:sz w:val="22"/>
              </w:rPr>
              <w:t>5</w:t>
            </w:r>
            <w:permEnd w:id="159268756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44EE1A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6F3D74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4CBD5D36" w14:textId="77777777" w:rsidTr="0036288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EE5E45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0A37421" w14:textId="61B188D0" w:rsidR="00D6659B" w:rsidRPr="002D636F" w:rsidRDefault="0092263C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17794635" w:edGrp="everyone"/>
            <w:r>
              <w:rPr>
                <w:rFonts w:ascii="Arial" w:hAnsi="Arial" w:cs="Arial"/>
                <w:sz w:val="22"/>
              </w:rPr>
              <w:t>2</w:t>
            </w:r>
            <w:permEnd w:id="201779463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9AAE184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9A6263" w14:textId="77777777" w:rsidR="00D6659B" w:rsidRPr="00553DDB" w:rsidRDefault="00D6659B" w:rsidP="0036288D">
            <w:pPr>
              <w:ind w:left="993" w:hanging="993"/>
            </w:pPr>
          </w:p>
        </w:tc>
      </w:tr>
    </w:tbl>
    <w:p w14:paraId="17ADB40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DDFB74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A87C125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14:paraId="1509568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E9753FD" w14:textId="77777777" w:rsidTr="0036288D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49215B" w14:textId="77777777" w:rsidR="00D6659B" w:rsidRPr="00553DDB" w:rsidRDefault="00D6659B" w:rsidP="003628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6F41" w14:textId="0F34628E" w:rsidR="00D6659B" w:rsidRPr="00553DDB" w:rsidRDefault="0092263C" w:rsidP="0036288D">
            <w:pPr>
              <w:rPr>
                <w:rFonts w:ascii="Arial" w:hAnsi="Arial" w:cs="Arial"/>
                <w:sz w:val="22"/>
                <w:szCs w:val="22"/>
              </w:rPr>
            </w:pPr>
            <w:permStart w:id="376852015" w:edGrp="everyone"/>
            <w:r>
              <w:rPr>
                <w:rFonts w:ascii="Arial" w:hAnsi="Arial" w:cs="Arial"/>
                <w:sz w:val="22"/>
                <w:szCs w:val="22"/>
              </w:rPr>
              <w:t>Eliminating the hazard takes away the risk, PPE still relies on human behaviour</w:t>
            </w:r>
            <w:permEnd w:id="376852015"/>
          </w:p>
        </w:tc>
        <w:permStart w:id="8408278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8661097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0827861" w:displacedByCustomXml="prev"/>
      </w:tr>
    </w:tbl>
    <w:p w14:paraId="7E7DD04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BACE71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3299A4B" w14:textId="77777777" w:rsidR="00D6659B" w:rsidRPr="00553DDB" w:rsidRDefault="00D6659B" w:rsidP="00D6659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14:paraId="1E1119A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D7E8047" w14:textId="77777777" w:rsidTr="0036288D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11A616" w14:textId="77777777" w:rsidR="00D6659B" w:rsidRPr="00553DDB" w:rsidRDefault="00D6659B" w:rsidP="003628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56FB" w14:textId="39ED2C73" w:rsidR="00D6659B" w:rsidRPr="002D636F" w:rsidRDefault="0092263C" w:rsidP="0036288D">
            <w:pPr>
              <w:rPr>
                <w:rFonts w:ascii="Arial" w:hAnsi="Arial" w:cs="Arial"/>
                <w:sz w:val="22"/>
                <w:szCs w:val="22"/>
              </w:rPr>
            </w:pPr>
            <w:permStart w:id="1679186318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Substitue</w:t>
            </w:r>
            <w:permEnd w:id="1679186318"/>
            <w:proofErr w:type="spellEnd"/>
          </w:p>
        </w:tc>
        <w:permStart w:id="4267710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99ED5D8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6771089" w:displacedByCustomXml="prev"/>
      </w:tr>
    </w:tbl>
    <w:p w14:paraId="790C289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27D176B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14:paraId="73F84E7E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14:paraId="17E823D3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492AEC" wp14:editId="1F00829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BD803B5" w14:textId="77777777" w:rsidR="00DA077E" w:rsidRPr="00441559" w:rsidRDefault="00DA077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492AEC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0BD803B5" w14:textId="77777777" w:rsidR="00DA077E" w:rsidRPr="00441559" w:rsidRDefault="00DA077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9DBEA1" wp14:editId="4BA70B0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64EC3FE" w14:textId="77777777" w:rsidR="00DA077E" w:rsidRPr="00441559" w:rsidRDefault="00DA077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9DBEA1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664EC3FE" w14:textId="77777777" w:rsidR="00DA077E" w:rsidRPr="00441559" w:rsidRDefault="00DA077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5F75D8" wp14:editId="0338B8F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29301C8" w14:textId="77777777" w:rsidR="00DA077E" w:rsidRPr="00441559" w:rsidRDefault="00DA077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5F75D8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029301C8" w14:textId="77777777" w:rsidR="00DA077E" w:rsidRPr="00441559" w:rsidRDefault="00DA077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1B7E05" wp14:editId="63BE4D7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840D1B0" w14:textId="77777777" w:rsidR="00DA077E" w:rsidRPr="00441559" w:rsidRDefault="00DA077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1B7E05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1840D1B0" w14:textId="77777777" w:rsidR="00DA077E" w:rsidRPr="00441559" w:rsidRDefault="00DA077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AE1823" wp14:editId="2FE0A4A6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B7C7B39" w14:textId="77777777" w:rsidR="00DA077E" w:rsidRPr="00441559" w:rsidRDefault="00DA077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AE1823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1B7C7B39" w14:textId="77777777" w:rsidR="00DA077E" w:rsidRPr="00441559" w:rsidRDefault="00DA077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19350B" wp14:editId="5A14BE70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B0384CE" w14:textId="77777777" w:rsidR="00DA077E" w:rsidRPr="00441559" w:rsidRDefault="00DA077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19350B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5B0384CE" w14:textId="77777777" w:rsidR="00DA077E" w:rsidRPr="00441559" w:rsidRDefault="00DA077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8DAA78D" wp14:editId="275AB666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082CC05C" w14:textId="77777777" w:rsidTr="0036288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FB3066E" w14:textId="77777777" w:rsidR="00D6659B" w:rsidRPr="00553DDB" w:rsidRDefault="00D6659B" w:rsidP="003628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20A8D51" w14:textId="77777777" w:rsidR="00D6659B" w:rsidRPr="00553DDB" w:rsidRDefault="00D6659B" w:rsidP="0036288D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9DC30B8" w14:textId="77777777" w:rsidR="00D6659B" w:rsidRPr="00553DDB" w:rsidRDefault="00D6659B" w:rsidP="0036288D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3937479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F45E9F3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3747924" w:displacedByCustomXml="prev"/>
      </w:tr>
      <w:tr w:rsidR="00D6659B" w:rsidRPr="00553DDB" w14:paraId="2137A0AD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DC3BED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3B6E9" w14:textId="11427EDD" w:rsidR="00D6659B" w:rsidRPr="002D636F" w:rsidRDefault="0092263C" w:rsidP="0036288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122280847" w:edGrp="everyone"/>
            <w:r>
              <w:rPr>
                <w:rFonts w:ascii="Arial" w:hAnsi="Arial" w:cs="Arial"/>
                <w:sz w:val="22"/>
              </w:rPr>
              <w:t>D</w:t>
            </w:r>
            <w:permEnd w:id="212228084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BCCAE2" w14:textId="77777777" w:rsidR="00D6659B" w:rsidRPr="00553DDB" w:rsidRDefault="00D6659B" w:rsidP="0036288D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C00975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67093ECC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1BD826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4018B3" w14:textId="316D2D09" w:rsidR="00D6659B" w:rsidRPr="002D636F" w:rsidRDefault="0092263C" w:rsidP="0036288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67602811" w:edGrp="everyone"/>
            <w:r>
              <w:rPr>
                <w:rFonts w:ascii="Arial" w:hAnsi="Arial" w:cs="Arial"/>
                <w:sz w:val="22"/>
              </w:rPr>
              <w:t>A</w:t>
            </w:r>
            <w:permEnd w:id="12676028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005E45" w14:textId="77777777" w:rsidR="00D6659B" w:rsidRPr="00553DDB" w:rsidRDefault="00D6659B" w:rsidP="0036288D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2D75B4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73BB441F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BB1217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B1F177" w14:textId="1FCD29E6" w:rsidR="00D6659B" w:rsidRPr="002D636F" w:rsidRDefault="0092263C" w:rsidP="0036288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98376676" w:edGrp="everyone"/>
            <w:r>
              <w:rPr>
                <w:rFonts w:ascii="Arial" w:hAnsi="Arial" w:cs="Arial"/>
                <w:sz w:val="22"/>
              </w:rPr>
              <w:t>F</w:t>
            </w:r>
            <w:permEnd w:id="159837667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895EC3" w14:textId="77777777" w:rsidR="00D6659B" w:rsidRPr="00553DDB" w:rsidRDefault="00D6659B" w:rsidP="0036288D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05347C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46D1A2AE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31599C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47BBB7" w14:textId="4ADD5E58" w:rsidR="00D6659B" w:rsidRPr="002D636F" w:rsidRDefault="0092263C" w:rsidP="0036288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16281812" w:edGrp="everyone"/>
            <w:r>
              <w:rPr>
                <w:rFonts w:ascii="Arial" w:hAnsi="Arial" w:cs="Arial"/>
                <w:sz w:val="22"/>
              </w:rPr>
              <w:t>B</w:t>
            </w:r>
            <w:permEnd w:id="111628181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F95A08" w14:textId="77777777" w:rsidR="00D6659B" w:rsidRPr="00553DDB" w:rsidRDefault="00D6659B" w:rsidP="0036288D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FFDD17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47202137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5AD98E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590F73" w14:textId="1ED7655C" w:rsidR="00D6659B" w:rsidRPr="002D636F" w:rsidRDefault="0092263C" w:rsidP="0036288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91952157" w:edGrp="everyone"/>
            <w:r>
              <w:rPr>
                <w:rFonts w:ascii="Arial" w:hAnsi="Arial" w:cs="Arial"/>
                <w:sz w:val="22"/>
              </w:rPr>
              <w:t>E</w:t>
            </w:r>
            <w:permEnd w:id="159195215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B29A27" w14:textId="77777777" w:rsidR="00D6659B" w:rsidRPr="00553DDB" w:rsidRDefault="00D6659B" w:rsidP="0036288D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D088E2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0326F488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A71006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1E963D" w14:textId="686CCAC5" w:rsidR="00D6659B" w:rsidRPr="002D636F" w:rsidRDefault="0092263C" w:rsidP="0036288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73967852" w:edGrp="everyone"/>
            <w:r>
              <w:rPr>
                <w:rFonts w:ascii="Arial" w:hAnsi="Arial" w:cs="Arial"/>
                <w:sz w:val="22"/>
              </w:rPr>
              <w:t>C</w:t>
            </w:r>
            <w:permEnd w:id="187396785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7676C1" w14:textId="77777777" w:rsidR="00D6659B" w:rsidRPr="00553DDB" w:rsidRDefault="00D6659B" w:rsidP="0036288D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B6A6BA" w14:textId="77777777" w:rsidR="00D6659B" w:rsidRPr="00553DDB" w:rsidRDefault="00D6659B" w:rsidP="0036288D">
            <w:pPr>
              <w:ind w:left="993" w:hanging="993"/>
            </w:pPr>
          </w:p>
        </w:tc>
      </w:tr>
    </w:tbl>
    <w:p w14:paraId="087FB969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26F8A6DF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C268C8D" w14:textId="77777777" w:rsidR="00D6659B" w:rsidRPr="00553DDB" w:rsidRDefault="00D6659B" w:rsidP="00D6659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14:paraId="5DEAB5C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A2C2A4B" w14:textId="77777777" w:rsidTr="0036288D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4B9BF9" w14:textId="77777777" w:rsidR="00D6659B" w:rsidRPr="00553DDB" w:rsidRDefault="00D6659B" w:rsidP="003628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5C00" w14:textId="5BFC21A5" w:rsidR="00D6659B" w:rsidRPr="00553DDB" w:rsidRDefault="0092263C" w:rsidP="0036288D">
            <w:pPr>
              <w:rPr>
                <w:rFonts w:ascii="Arial" w:hAnsi="Arial" w:cs="Arial"/>
                <w:sz w:val="22"/>
                <w:szCs w:val="22"/>
              </w:rPr>
            </w:pPr>
            <w:permStart w:id="511792380" w:edGrp="everyone"/>
            <w:r>
              <w:rPr>
                <w:rFonts w:ascii="Arial" w:hAnsi="Arial" w:cs="Arial"/>
                <w:sz w:val="22"/>
                <w:szCs w:val="22"/>
              </w:rPr>
              <w:t>Check for danger</w:t>
            </w:r>
            <w:permEnd w:id="511792380"/>
          </w:p>
        </w:tc>
        <w:permStart w:id="14317142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BF53CD9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1714201" w:displacedByCustomXml="prev"/>
      </w:tr>
    </w:tbl>
    <w:p w14:paraId="0B5F7ACE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8F6F88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5A9BFD0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14:paraId="3C308E2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492DF935" w14:textId="77777777" w:rsidTr="0036288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CAC7E9" w14:textId="77777777" w:rsidR="00D6659B" w:rsidRPr="00553DDB" w:rsidRDefault="00D6659B" w:rsidP="003628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6409A3" w14:textId="77777777" w:rsidR="00D6659B" w:rsidRPr="00553DDB" w:rsidRDefault="00D6659B" w:rsidP="0036288D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3D2A3CF" w14:textId="77777777" w:rsidR="00D6659B" w:rsidRPr="00553DDB" w:rsidRDefault="00D6659B" w:rsidP="0036288D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53895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2E2FDC3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3895825" w:displacedByCustomXml="prev"/>
      </w:tr>
      <w:tr w:rsidR="00D6659B" w:rsidRPr="00553DDB" w14:paraId="4AD71D2D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BE3828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CF81A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46BF4E" w14:textId="7815C416" w:rsidR="00D6659B" w:rsidRPr="002D636F" w:rsidRDefault="0092263C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5925335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1959253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260694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4A173600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873724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35B3A38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D53D87" w14:textId="61475742" w:rsidR="00D6659B" w:rsidRPr="002D636F" w:rsidRDefault="0092263C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64210506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3642105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A62CF2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68FEC422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7F8207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AC3330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34A0F6" w14:textId="07812B3F" w:rsidR="00D6659B" w:rsidRPr="002D636F" w:rsidRDefault="0092263C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50890092" w:edGrp="everyone"/>
            <w:r>
              <w:rPr>
                <w:rFonts w:ascii="Arial" w:hAnsi="Arial" w:cs="Arial"/>
                <w:sz w:val="22"/>
              </w:rPr>
              <w:t>Confine fire or smoke</w:t>
            </w:r>
            <w:permEnd w:id="17508900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0FE631" w14:textId="77777777" w:rsidR="00D6659B" w:rsidRPr="00553DDB" w:rsidRDefault="00D6659B" w:rsidP="0036288D">
            <w:pPr>
              <w:ind w:left="993" w:hanging="993"/>
            </w:pPr>
          </w:p>
        </w:tc>
      </w:tr>
      <w:tr w:rsidR="00D6659B" w:rsidRPr="00553DDB" w14:paraId="035F7E39" w14:textId="77777777" w:rsidTr="003628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B7407E" w14:textId="77777777" w:rsidR="00D6659B" w:rsidRPr="00553DDB" w:rsidRDefault="00D6659B" w:rsidP="003628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31EA14" w14:textId="77777777" w:rsidR="00D6659B" w:rsidRPr="00553DDB" w:rsidRDefault="00D6659B" w:rsidP="0036288D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EDE5F8" w14:textId="178597D8" w:rsidR="00D6659B" w:rsidRPr="002D636F" w:rsidRDefault="0092263C" w:rsidP="003628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85162509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9851625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9C39BB" w14:textId="77777777" w:rsidR="00D6659B" w:rsidRPr="00553DDB" w:rsidRDefault="00D6659B" w:rsidP="0036288D">
            <w:pPr>
              <w:ind w:left="993" w:hanging="993"/>
            </w:pPr>
          </w:p>
        </w:tc>
      </w:tr>
    </w:tbl>
    <w:p w14:paraId="017A088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1A6093F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14:paraId="19BD8670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366DCB34" w14:textId="77777777" w:rsidTr="0036288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6DB3FBF" w14:textId="77777777" w:rsidR="00D6659B" w:rsidRPr="00553DDB" w:rsidRDefault="00D6659B" w:rsidP="003628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42939AE" w14:textId="77777777" w:rsidR="00D6659B" w:rsidRPr="00553DDB" w:rsidRDefault="00D6659B" w:rsidP="0036288D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C96CA5C" w14:textId="77777777" w:rsidR="00D6659B" w:rsidRPr="00553DDB" w:rsidRDefault="00D6659B" w:rsidP="0036288D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8881453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FDE18E4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8145350" w:displacedByCustomXml="prev"/>
      </w:tr>
      <w:tr w:rsidR="00B5022D" w:rsidRPr="00553DDB" w14:paraId="62DABE88" w14:textId="77777777" w:rsidTr="003628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1964C8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4625082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3C0CCC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6250828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C3B42C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E3A918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34FA787" w14:textId="77777777" w:rsidTr="003628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CC45D0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8490245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9F37AB" w14:textId="6185E5A3" w:rsidR="00B5022D" w:rsidRPr="00B15D4E" w:rsidRDefault="0092263C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4902453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2785BE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42B612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26E76AA" w14:textId="77777777" w:rsidTr="003628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DAE1D4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6253475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163830" w14:textId="0993705B" w:rsidR="00B5022D" w:rsidRPr="00B15D4E" w:rsidRDefault="0092263C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2534759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766FCC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AB8DDE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34772CB3" w14:textId="77777777" w:rsidTr="003628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CAFDBF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8150268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7565C1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1502683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CD4DAA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296793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BC30ACC" w14:textId="77777777" w:rsidTr="003628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FA8EA4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7679047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3F0B95" w14:textId="6AB25BEB" w:rsidR="00B5022D" w:rsidRPr="00B15D4E" w:rsidRDefault="0092263C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79047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AC4372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A450F9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5481D946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14792FD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82E1E89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14:paraId="6C561AC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E4F0AA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14294A" wp14:editId="4680EB9A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113A016" w14:textId="77777777" w:rsidR="00DA077E" w:rsidRPr="00DE05E2" w:rsidRDefault="00DA077E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68F11068" w14:textId="77777777" w:rsidR="00DA077E" w:rsidRPr="00D94A32" w:rsidRDefault="00DA077E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030F4A44" w14:textId="77777777" w:rsidR="00DA077E" w:rsidRPr="00D94A32" w:rsidRDefault="00DA077E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7CA0C188" w14:textId="77777777" w:rsidR="00DA077E" w:rsidRPr="00D94A32" w:rsidRDefault="00DA077E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4294A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0113A016" w14:textId="77777777" w:rsidR="00DA077E" w:rsidRPr="00DE05E2" w:rsidRDefault="00DA077E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68F11068" w14:textId="77777777" w:rsidR="00DA077E" w:rsidRPr="00D94A32" w:rsidRDefault="00DA077E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030F4A44" w14:textId="77777777" w:rsidR="00DA077E" w:rsidRPr="00D94A32" w:rsidRDefault="00DA077E" w:rsidP="00D6659B">
                      <w:pPr>
                        <w:rPr>
                          <w:sz w:val="22"/>
                        </w:rPr>
                      </w:pPr>
                    </w:p>
                    <w:p w14:paraId="7CA0C188" w14:textId="77777777" w:rsidR="00DA077E" w:rsidRPr="00D94A32" w:rsidRDefault="00DA077E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5997B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D1F286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F5D728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F00463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8919DC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55E4B7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D82A15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775A4B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73D975D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ADB461D" wp14:editId="291DB834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40E4A72C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1EEE1B67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5B44199E" w14:textId="77777777" w:rsidTr="0036288D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2F9DFEC8" w14:textId="77777777" w:rsidR="00D6659B" w:rsidRPr="00553DDB" w:rsidRDefault="00D6659B" w:rsidP="003628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27CAA120" w14:textId="77777777" w:rsidTr="0036288D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E97AFDE" w14:textId="77777777" w:rsidR="00D6659B" w:rsidRPr="00553DDB" w:rsidRDefault="00D6659B" w:rsidP="003628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7C42BFF2" w14:textId="53E18981" w:rsidR="00D6659B" w:rsidRPr="00E9324A" w:rsidRDefault="0092263C" w:rsidP="003628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32824243" w:edGrp="everyone"/>
            <w:r>
              <w:rPr>
                <w:rFonts w:ascii="Arial" w:hAnsi="Arial" w:cs="Arial"/>
                <w:sz w:val="22"/>
                <w:szCs w:val="22"/>
              </w:rPr>
              <w:t>6/11/19</w:t>
            </w:r>
            <w:permEnd w:id="432824243"/>
          </w:p>
        </w:tc>
      </w:tr>
      <w:tr w:rsidR="00D6659B" w:rsidRPr="00553DDB" w14:paraId="7BD948DA" w14:textId="77777777" w:rsidTr="0036288D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39405FE" w14:textId="77777777" w:rsidR="00D6659B" w:rsidRPr="00553DDB" w:rsidRDefault="00D6659B" w:rsidP="003628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00B6B20D" w14:textId="34B7F05C" w:rsidR="00D6659B" w:rsidRPr="00E9324A" w:rsidRDefault="0092263C" w:rsidP="003628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58833675" w:edGrp="everyone"/>
            <w:r>
              <w:rPr>
                <w:rFonts w:ascii="Arial" w:hAnsi="Arial" w:cs="Arial"/>
                <w:sz w:val="22"/>
                <w:szCs w:val="22"/>
              </w:rPr>
              <w:t xml:space="preserve">Brenda McCarthy </w:t>
            </w:r>
            <w:permEnd w:id="358833675"/>
          </w:p>
        </w:tc>
      </w:tr>
      <w:tr w:rsidR="00D6659B" w:rsidRPr="00553DDB" w14:paraId="21C2AE2C" w14:textId="77777777" w:rsidTr="0036288D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59CCD2DF" w14:textId="77777777" w:rsidR="00D6659B" w:rsidRPr="00553DDB" w:rsidRDefault="00D6659B" w:rsidP="003628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56DD4A9D" w14:textId="77777777" w:rsidTr="0036288D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4A09CCF" w14:textId="77777777" w:rsidR="00D6659B" w:rsidRPr="00553DDB" w:rsidRDefault="00D6659B" w:rsidP="003628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60AC8E55" w14:textId="54C65CA0" w:rsidR="00D6659B" w:rsidRPr="00E9324A" w:rsidRDefault="0092263C" w:rsidP="003628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04475931" w:edGrp="everyone"/>
            <w:r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1704475931"/>
          </w:p>
        </w:tc>
      </w:tr>
      <w:tr w:rsidR="00D6659B" w:rsidRPr="00553DDB" w14:paraId="7307DC19" w14:textId="77777777" w:rsidTr="0036288D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2844CEB" w14:textId="77777777" w:rsidR="00D6659B" w:rsidRPr="00553DDB" w:rsidRDefault="00D6659B" w:rsidP="003628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28878BB8" w14:textId="2389CB81" w:rsidR="00D6659B" w:rsidRPr="00657280" w:rsidRDefault="0057462A" w:rsidP="003628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08445627" w:edGrp="everyone"/>
            <w:r>
              <w:rPr>
                <w:rFonts w:ascii="Arial" w:hAnsi="Arial" w:cs="Arial"/>
                <w:sz w:val="22"/>
                <w:szCs w:val="22"/>
              </w:rPr>
              <w:t>Delivery truck reversed into car park to deliver gardening materials. The truck</w:t>
            </w:r>
            <w:r w:rsidR="0081148C">
              <w:rPr>
                <w:rFonts w:ascii="Arial" w:hAnsi="Arial" w:cs="Arial"/>
                <w:sz w:val="22"/>
                <w:szCs w:val="22"/>
              </w:rPr>
              <w:t xml:space="preserve"> reversed into </w:t>
            </w:r>
            <w:proofErr w:type="gramStart"/>
            <w:r w:rsidR="0081148C">
              <w:rPr>
                <w:rFonts w:ascii="Arial" w:hAnsi="Arial" w:cs="Arial"/>
                <w:sz w:val="22"/>
                <w:szCs w:val="22"/>
              </w:rPr>
              <w:t>a number of</w:t>
            </w:r>
            <w:proofErr w:type="gramEnd"/>
            <w:r w:rsidR="0081148C">
              <w:rPr>
                <w:rFonts w:ascii="Arial" w:hAnsi="Arial" w:cs="Arial"/>
                <w:sz w:val="22"/>
                <w:szCs w:val="22"/>
              </w:rPr>
              <w:t xml:space="preserve"> drums of diesel.  One drum was pierced, and the drum erupted from the container.  The diesel spillage measured 3m x 4m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108445627"/>
          </w:p>
        </w:tc>
      </w:tr>
      <w:tr w:rsidR="00D6659B" w:rsidRPr="00553DDB" w14:paraId="15693002" w14:textId="77777777" w:rsidTr="0036288D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F939C27" w14:textId="77777777" w:rsidR="00D6659B" w:rsidRPr="00553DDB" w:rsidRDefault="00D6659B" w:rsidP="003628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2CDA3B64" w14:textId="77777777" w:rsidR="00D6659B" w:rsidRPr="00553DDB" w:rsidRDefault="00DA077E" w:rsidP="003628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2799682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0279968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4B254026" w14:textId="527ABA4E" w:rsidR="00D6659B" w:rsidRPr="00553DDB" w:rsidRDefault="00DA077E" w:rsidP="003628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976227626" w:edGrp="everyone"/>
                <w:r w:rsidR="0057462A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97622762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6F1ABCF5" w14:textId="77777777" w:rsidR="00D6659B" w:rsidRPr="00553DDB" w:rsidRDefault="00DA077E" w:rsidP="003628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36923909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93692390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6FCFE3F5" w14:textId="77777777" w:rsidR="00D6659B" w:rsidRPr="00553DDB" w:rsidRDefault="00DA077E" w:rsidP="003628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33007587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93300758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25AEC2BC" w14:textId="77777777" w:rsidTr="0036288D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7F6375E5" w14:textId="77777777" w:rsidR="00D6659B" w:rsidRPr="00553DDB" w:rsidRDefault="00D6659B" w:rsidP="003628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777498F9" w14:textId="77777777" w:rsidTr="0036288D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C71798B" w14:textId="77777777" w:rsidR="00D6659B" w:rsidRPr="00553DDB" w:rsidRDefault="00D6659B" w:rsidP="003628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68509BC4" w14:textId="7219736F" w:rsidR="00D6659B" w:rsidRPr="00657280" w:rsidRDefault="0057462A" w:rsidP="003628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8353069" w:edGrp="everyone"/>
            <w:r>
              <w:rPr>
                <w:rFonts w:ascii="Arial" w:hAnsi="Arial" w:cs="Arial"/>
                <w:sz w:val="22"/>
                <w:szCs w:val="22"/>
              </w:rPr>
              <w:t>Barricade the area, clean up the diesel spillage with the correct spill kit</w:t>
            </w:r>
            <w:permEnd w:id="178353069"/>
          </w:p>
        </w:tc>
      </w:tr>
      <w:tr w:rsidR="00D6659B" w:rsidRPr="00553DDB" w14:paraId="28D163EE" w14:textId="77777777" w:rsidTr="0036288D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F1D8271" w14:textId="77777777" w:rsidR="00D6659B" w:rsidRPr="00553DDB" w:rsidRDefault="00D6659B" w:rsidP="003628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3A21F7CD" w14:textId="5BEFF9A9" w:rsidR="00D6659B" w:rsidRPr="00657280" w:rsidRDefault="0057462A" w:rsidP="003628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29053706" w:edGrp="everyone"/>
            <w:r>
              <w:rPr>
                <w:rFonts w:ascii="Arial" w:hAnsi="Arial" w:cs="Arial"/>
                <w:sz w:val="22"/>
                <w:szCs w:val="22"/>
              </w:rPr>
              <w:t>Grant Reynolds</w:t>
            </w:r>
            <w:permEnd w:id="729053706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42C49A4" w14:textId="77777777" w:rsidR="00D6659B" w:rsidRPr="00553DDB" w:rsidRDefault="00D6659B" w:rsidP="003628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7211EE12" w14:textId="521D26FB" w:rsidR="00D6659B" w:rsidRPr="00553DDB" w:rsidRDefault="00DA077E" w:rsidP="003628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645681154" w:edGrp="everyone"/>
                <w:r w:rsidR="0057462A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64568115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34E70C0B" w14:textId="77777777" w:rsidR="00D6659B" w:rsidRPr="00553DDB" w:rsidRDefault="00DA077E" w:rsidP="003628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78697600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27869760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1EC5E43B" w14:textId="77777777" w:rsidR="00D6659B" w:rsidRPr="00553DDB" w:rsidRDefault="00DA077E" w:rsidP="003628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81335664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68133566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03F379A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057172" w14:textId="77777777" w:rsidTr="0036288D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2E8ECD7E" w14:textId="77777777" w:rsidR="00D6659B" w:rsidRPr="00553DDB" w:rsidRDefault="00D6659B" w:rsidP="003628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376E1BBD" w14:textId="77777777" w:rsidR="00D6659B" w:rsidRPr="00553DDB" w:rsidRDefault="00D6659B" w:rsidP="0036288D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936298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62AE7A5" w14:textId="77777777" w:rsidR="00D6659B" w:rsidRPr="00553DDB" w:rsidRDefault="00AA60C6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3629870" w:displacedByCustomXml="prev"/>
      </w:tr>
    </w:tbl>
    <w:p w14:paraId="76DDE75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A011F5E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14:paraId="581D317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140C6D0" w14:textId="77777777" w:rsidTr="0036288D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00682A" w14:textId="77777777" w:rsidR="00D6659B" w:rsidRPr="00553DDB" w:rsidRDefault="00D6659B" w:rsidP="003628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18B4" w14:textId="0B457885" w:rsidR="00D6659B" w:rsidRPr="00553DDB" w:rsidRDefault="0057462A" w:rsidP="0036288D">
            <w:pPr>
              <w:rPr>
                <w:rFonts w:ascii="Arial" w:hAnsi="Arial" w:cs="Arial"/>
                <w:sz w:val="22"/>
                <w:szCs w:val="22"/>
              </w:rPr>
            </w:pPr>
            <w:permStart w:id="892878783" w:edGrp="everyone"/>
            <w:r>
              <w:rPr>
                <w:rFonts w:ascii="Arial" w:hAnsi="Arial" w:cs="Arial"/>
                <w:sz w:val="22"/>
                <w:szCs w:val="22"/>
              </w:rPr>
              <w:t>Supervisor, project manager or Health &amp; Safety Representative</w:t>
            </w:r>
            <w:permEnd w:id="892878783"/>
          </w:p>
        </w:tc>
        <w:permStart w:id="17962859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F259E8F" w14:textId="77777777" w:rsidR="00D6659B" w:rsidRPr="00553DDB" w:rsidRDefault="00162BF6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6285965" w:displacedByCustomXml="prev"/>
      </w:tr>
    </w:tbl>
    <w:p w14:paraId="0D1804F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D8229D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58B7E29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14:paraId="4373C42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678D53B" w14:textId="77777777" w:rsidTr="0036288D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383301" w14:textId="77777777" w:rsidR="00D6659B" w:rsidRPr="00553DDB" w:rsidRDefault="00D6659B" w:rsidP="003628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815C" w14:textId="7B52ED32" w:rsidR="00D6659B" w:rsidRPr="00553DDB" w:rsidRDefault="0057462A" w:rsidP="0036288D">
            <w:pPr>
              <w:rPr>
                <w:rFonts w:ascii="Arial" w:hAnsi="Arial" w:cs="Arial"/>
                <w:sz w:val="22"/>
                <w:szCs w:val="22"/>
              </w:rPr>
            </w:pPr>
            <w:permStart w:id="1716545545" w:edGrp="everyone"/>
            <w:r>
              <w:rPr>
                <w:rFonts w:ascii="Arial" w:hAnsi="Arial" w:cs="Arial"/>
                <w:sz w:val="22"/>
                <w:szCs w:val="22"/>
              </w:rPr>
              <w:t>Supervisor, project manager or Health &amp; Safety Representative</w:t>
            </w:r>
            <w:permEnd w:id="1716545545"/>
          </w:p>
        </w:tc>
        <w:permStart w:id="8940708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5B471A6" w14:textId="77777777" w:rsidR="00D6659B" w:rsidRPr="00553DDB" w:rsidRDefault="00D6659B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4070819" w:displacedByCustomXml="prev"/>
      </w:tr>
    </w:tbl>
    <w:p w14:paraId="04990FE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F02DD3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BEE5756" w14:textId="77777777"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14:paraId="7199408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4CD80FA" w14:textId="77777777" w:rsidTr="0036288D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4E57E9" w14:textId="77777777" w:rsidR="00D6659B" w:rsidRPr="00553DDB" w:rsidRDefault="00D6659B" w:rsidP="003628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54B2" w14:textId="00532A67" w:rsidR="00D6659B" w:rsidRPr="00553DDB" w:rsidRDefault="0081148C" w:rsidP="0036288D">
            <w:pPr>
              <w:rPr>
                <w:rFonts w:ascii="Arial" w:hAnsi="Arial" w:cs="Arial"/>
                <w:sz w:val="22"/>
                <w:szCs w:val="22"/>
              </w:rPr>
            </w:pPr>
            <w:permStart w:id="597254771" w:edGrp="everyone"/>
            <w:r>
              <w:rPr>
                <w:rFonts w:ascii="Arial" w:hAnsi="Arial" w:cs="Arial"/>
                <w:sz w:val="22"/>
                <w:szCs w:val="22"/>
              </w:rPr>
              <w:t xml:space="preserve">There have been no incidents reported </w:t>
            </w:r>
            <w:permEnd w:id="597254771"/>
          </w:p>
        </w:tc>
        <w:permStart w:id="5662532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4B0FC57" w14:textId="77777777" w:rsidR="00D6659B" w:rsidRPr="00553DDB" w:rsidRDefault="00AA60C6" w:rsidP="003628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6253270" w:displacedByCustomXml="prev"/>
      </w:tr>
    </w:tbl>
    <w:p w14:paraId="0AD9DBD4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7B7B8" w14:textId="77777777" w:rsidR="004B44CD" w:rsidRDefault="004B44CD" w:rsidP="00A67754">
      <w:r>
        <w:separator/>
      </w:r>
    </w:p>
  </w:endnote>
  <w:endnote w:type="continuationSeparator" w:id="0">
    <w:p w14:paraId="71596B61" w14:textId="77777777" w:rsidR="004B44CD" w:rsidRDefault="004B44C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775FE" w14:textId="77777777" w:rsidR="00DA077E" w:rsidRPr="00830749" w:rsidRDefault="00DA077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E64341" w14:textId="163034F6" w:rsidR="00DA077E" w:rsidRPr="00830749" w:rsidRDefault="00DA077E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552F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201D0" w14:textId="77777777" w:rsidR="00DA077E" w:rsidRPr="00830749" w:rsidRDefault="00DA077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3AC4F4B" w14:textId="52863BB5" w:rsidR="00DA077E" w:rsidRPr="00830749" w:rsidRDefault="00DA077E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552FE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7F896" w14:textId="77777777" w:rsidR="00DA077E" w:rsidRDefault="00DA077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7CF2E" w14:textId="77777777" w:rsidR="00DA077E" w:rsidRPr="00830749" w:rsidRDefault="00DA077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FD40F4B" w14:textId="7960B1F9" w:rsidR="00DA077E" w:rsidRPr="00830749" w:rsidRDefault="00DA077E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552FE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07E9CC" w14:textId="77777777" w:rsidR="004B44CD" w:rsidRDefault="004B44CD" w:rsidP="00A67754">
      <w:r>
        <w:separator/>
      </w:r>
    </w:p>
  </w:footnote>
  <w:footnote w:type="continuationSeparator" w:id="0">
    <w:p w14:paraId="3C28568E" w14:textId="77777777" w:rsidR="004B44CD" w:rsidRDefault="004B44C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A29AD8" w14:textId="77777777" w:rsidR="00DA077E" w:rsidRDefault="00DA077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481B1F38" w14:textId="77777777" w:rsidR="00DA077E" w:rsidRPr="00830749" w:rsidRDefault="00DA077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A0E015" w14:textId="77777777" w:rsidR="00DA077E" w:rsidRDefault="00DA077E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22C16923" w14:textId="77777777" w:rsidR="00DA077E" w:rsidRPr="00830749" w:rsidRDefault="00DA077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960B4" w14:textId="77777777" w:rsidR="00DA077E" w:rsidRDefault="00DA077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73C96" w14:textId="77777777" w:rsidR="00DA077E" w:rsidRDefault="00DA077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7E2C08F3" w14:textId="77777777" w:rsidR="00DA077E" w:rsidRPr="00830749" w:rsidRDefault="00DA077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2A2E0" w14:textId="77777777" w:rsidR="00DA077E" w:rsidRDefault="00DA077E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35F45D0" w14:textId="77777777" w:rsidR="00DA077E" w:rsidRPr="00830749" w:rsidRDefault="00DA077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D6F8B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6288D"/>
    <w:rsid w:val="00374DDE"/>
    <w:rsid w:val="003758B4"/>
    <w:rsid w:val="00376162"/>
    <w:rsid w:val="0039160D"/>
    <w:rsid w:val="00396581"/>
    <w:rsid w:val="003B0DC7"/>
    <w:rsid w:val="003B5BD8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2FE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44CD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670AD"/>
    <w:rsid w:val="00573C4A"/>
    <w:rsid w:val="0057462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3BBC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231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148C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263C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0A64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077E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9E5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1190A7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06347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822B0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6A78DC6-32F3-4161-9A4C-ABEA38B41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230</TotalTime>
  <Pages>13</Pages>
  <Words>1576</Words>
  <Characters>8989</Characters>
  <Application>Microsoft Office Word</Application>
  <DocSecurity>8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Brenda McCarthy</cp:lastModifiedBy>
  <cp:revision>6</cp:revision>
  <cp:lastPrinted>2019-05-27T02:31:00Z</cp:lastPrinted>
  <dcterms:created xsi:type="dcterms:W3CDTF">2019-10-30T03:22:00Z</dcterms:created>
  <dcterms:modified xsi:type="dcterms:W3CDTF">2019-11-06T02:00:00Z</dcterms:modified>
  <cp:contentStatus>v1-1_01/10/2019</cp:contentStatus>
</cp:coreProperties>
</file>