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4EFBBBCE" w:rsidR="00677444" w:rsidRPr="004932A4" w:rsidRDefault="0030294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5137D">
            <w:rPr>
              <w:szCs w:val="32"/>
            </w:rPr>
            <w:t>BSBOPS504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1B81D1AA" w:rsidR="004C3241" w:rsidRDefault="0030294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147EC">
            <w:rPr>
              <w:szCs w:val="32"/>
            </w:rPr>
            <w:t>Manage business risk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27EAB945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5137D">
            <w:rPr>
              <w:rFonts w:ascii="Arial" w:hAnsi="Arial" w:cs="Arial"/>
              <w:i/>
              <w:sz w:val="18"/>
              <w:szCs w:val="18"/>
            </w:rPr>
            <w:t>BSBOPS504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147EC">
            <w:rPr>
              <w:rFonts w:ascii="Arial" w:hAnsi="Arial" w:cs="Arial"/>
              <w:i/>
              <w:sz w:val="18"/>
              <w:szCs w:val="18"/>
            </w:rPr>
            <w:t>Manage business risk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C534DF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C534DF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C534DF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7F7EF1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21517445" w:edGrp="everyone"/>
            <w:permEnd w:id="821517445"/>
          </w:p>
        </w:tc>
      </w:tr>
      <w:tr w:rsidR="00F409F4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F409F4" w:rsidRPr="00C15CA8" w:rsidRDefault="00F409F4" w:rsidP="00F409F4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57110410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5E7AA574" w:rsidR="00F409F4" w:rsidRPr="007F7EF1" w:rsidRDefault="00F409F4" w:rsidP="00F409F4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222A4449" wp14:editId="4A8A62A3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71104105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069ED544" w:rsidR="00A4462D" w:rsidRPr="004C3241" w:rsidRDefault="00302942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137D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95137D">
              <w:rPr>
                <w:rFonts w:ascii="Arial" w:hAnsi="Arial" w:cs="Arial"/>
                <w:sz w:val="20"/>
              </w:rPr>
              <w:t xml:space="preserve"> </w:t>
            </w:r>
            <w:r w:rsidR="00A4462D" w:rsidRPr="0095137D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95137D">
              <w:rPr>
                <w:rFonts w:ascii="Arial" w:hAnsi="Arial" w:cs="Arial"/>
                <w:sz w:val="18"/>
                <w:szCs w:val="18"/>
              </w:rPr>
              <w:t xml:space="preserve"> (Delete or complete as necessary)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F409F4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F409F4" w:rsidRPr="00C15CA8" w:rsidRDefault="00F409F4" w:rsidP="00F409F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441531405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14D5C4C1" w:rsidR="00F409F4" w:rsidRPr="00C15CA8" w:rsidRDefault="00F409F4" w:rsidP="00F409F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F304516C14BB4CA6834750C3A57B2A9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441531405"/>
          </w:p>
        </w:tc>
        <w:permStart w:id="1935036273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79F5A640" w:rsidR="00F409F4" w:rsidRPr="004C3241" w:rsidRDefault="00F409F4" w:rsidP="00F409F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35036273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5CE950F0" w:rsidR="00F409F4" w:rsidRPr="004C3241" w:rsidRDefault="00F409F4" w:rsidP="00F409F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67928393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67928393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409F4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F409F4" w:rsidRPr="00C15CA8" w:rsidRDefault="00F409F4" w:rsidP="00F409F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581729746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62CE6781" w:rsidR="00F409F4" w:rsidRPr="00C15CA8" w:rsidRDefault="00F409F4" w:rsidP="00F409F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072F314431C940909FE0DD400F950D10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581729746"/>
          </w:p>
        </w:tc>
        <w:permStart w:id="604653743" w:edGrp="everyone"/>
        <w:tc>
          <w:tcPr>
            <w:tcW w:w="2095" w:type="dxa"/>
            <w:vAlign w:val="center"/>
          </w:tcPr>
          <w:p w14:paraId="3387724F" w14:textId="431946D4" w:rsidR="00F409F4" w:rsidRDefault="00F409F4" w:rsidP="00F409F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04653743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1ABC9B33" w:rsidR="00F409F4" w:rsidRDefault="00F409F4" w:rsidP="00F409F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61482151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61482151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409F4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F409F4" w:rsidRPr="00C15CA8" w:rsidRDefault="00F409F4" w:rsidP="00F409F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484083354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38068B65" w:rsidR="00F409F4" w:rsidRPr="00C15CA8" w:rsidRDefault="00F409F4" w:rsidP="00F409F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3E93382CB9B34B518C81E041B8EFD27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484083354"/>
          </w:p>
        </w:tc>
        <w:permStart w:id="1423320385" w:edGrp="everyone"/>
        <w:tc>
          <w:tcPr>
            <w:tcW w:w="2095" w:type="dxa"/>
            <w:vAlign w:val="center"/>
          </w:tcPr>
          <w:p w14:paraId="1708E32B" w14:textId="6E2CE131" w:rsidR="00F409F4" w:rsidRPr="004C3241" w:rsidRDefault="00F409F4" w:rsidP="00F409F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23320385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0D1ACCAA" w:rsidR="00F409F4" w:rsidRPr="004C3241" w:rsidRDefault="00F409F4" w:rsidP="00F409F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14585308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14585308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409F4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77E3510F" w:rsidR="00F409F4" w:rsidRPr="00C15CA8" w:rsidRDefault="00F409F4" w:rsidP="00F409F4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40FAB89C2E4143A9B26272760A4C43FC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BSBOPS504</w:t>
                </w:r>
              </w:sdtContent>
            </w:sdt>
          </w:p>
        </w:tc>
        <w:permStart w:id="1791711273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3DFF3039" w:rsidR="00F409F4" w:rsidRPr="00C15CA8" w:rsidRDefault="00F409F4" w:rsidP="00F409F4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9070CCA627E645E0B8B2CF07B489A8BB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791711273"/>
          </w:p>
        </w:tc>
        <w:permStart w:id="1680228111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414AE7E8" w:rsidR="00F409F4" w:rsidRPr="004C3241" w:rsidRDefault="00F409F4" w:rsidP="00F409F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680228111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45380668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7307FE25" w:rsidR="00F409F4" w:rsidRPr="004C3241" w:rsidRDefault="00F409F4" w:rsidP="00F409F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45380668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96"/>
        <w:gridCol w:w="4900"/>
      </w:tblGrid>
      <w:tr w:rsidR="00A4462D" w:rsidRPr="004C3241" w14:paraId="65B9A09E" w14:textId="77777777" w:rsidTr="00DB2E94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0367">
        <w:trPr>
          <w:trHeight w:val="454"/>
        </w:trPr>
        <w:tc>
          <w:tcPr>
            <w:tcW w:w="4096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77777777" w:rsidR="00416046" w:rsidRPr="00DB2E94" w:rsidRDefault="0030294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66953547" w:edGrp="everyone"/>
                <w:r w:rsidR="00416046" w:rsidRPr="00DB2E94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66953547"/>
            <w:r w:rsidR="00416046" w:rsidRPr="00DB2E94">
              <w:rPr>
                <w:rFonts w:ascii="Arial" w:hAnsi="Arial" w:cs="Arial"/>
                <w:sz w:val="20"/>
              </w:rPr>
              <w:t xml:space="preserve"> </w:t>
            </w:r>
            <w:r w:rsidR="00416046" w:rsidRPr="00DB2E94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ermStart w:id="1681748084" w:edGrp="everyone"/>
          <w:p w14:paraId="45A07A1B" w14:textId="77777777" w:rsidR="00630215" w:rsidRPr="00DB2E94" w:rsidRDefault="0030294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30215" w:rsidRPr="00DB2E94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81748084"/>
              </w:sdtContent>
            </w:sdt>
            <w:r w:rsidR="00630215" w:rsidRPr="00DB2E94">
              <w:rPr>
                <w:rFonts w:ascii="Arial" w:hAnsi="Arial" w:cs="Arial"/>
                <w:sz w:val="20"/>
              </w:rPr>
              <w:t xml:space="preserve"> </w:t>
            </w:r>
            <w:r w:rsidR="00630215" w:rsidRPr="00DB2E94">
              <w:rPr>
                <w:rFonts w:ascii="Arial" w:hAnsi="Arial" w:cs="Arial"/>
                <w:sz w:val="18"/>
                <w:szCs w:val="18"/>
              </w:rPr>
              <w:t>Workbook</w:t>
            </w:r>
          </w:p>
          <w:permStart w:id="950285456" w:edGrp="everyone"/>
          <w:p w14:paraId="233C1EEA" w14:textId="77777777" w:rsidR="00DB2E94" w:rsidRPr="00DB2E94" w:rsidRDefault="00302942" w:rsidP="00DB2E9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8637040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B2E94" w:rsidRPr="00DB2E94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50285456"/>
              </w:sdtContent>
            </w:sdt>
            <w:r w:rsidR="00DB2E94" w:rsidRPr="00DB2E94">
              <w:rPr>
                <w:rFonts w:ascii="Arial" w:hAnsi="Arial" w:cs="Arial"/>
                <w:sz w:val="20"/>
              </w:rPr>
              <w:t xml:space="preserve"> </w:t>
            </w:r>
            <w:r w:rsidR="00DB2E94" w:rsidRPr="00DB2E94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799089053" w:edGrp="everyone"/>
          <w:p w14:paraId="31F60E55" w14:textId="1B01F05F" w:rsidR="00DB2E94" w:rsidRPr="00DB2E94" w:rsidRDefault="00302942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379965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B2E94" w:rsidRPr="00DB2E94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99089053"/>
              </w:sdtContent>
            </w:sdt>
            <w:r w:rsidR="00DB2E94" w:rsidRPr="00DB2E94">
              <w:rPr>
                <w:rFonts w:ascii="Arial" w:hAnsi="Arial" w:cs="Arial"/>
                <w:sz w:val="20"/>
              </w:rPr>
              <w:t xml:space="preserve"> </w:t>
            </w:r>
            <w:r w:rsidR="00DB2E94">
              <w:rPr>
                <w:rFonts w:ascii="Arial" w:hAnsi="Arial" w:cs="Arial"/>
                <w:sz w:val="18"/>
                <w:szCs w:val="18"/>
              </w:rPr>
              <w:t xml:space="preserve">Completed Stakeholder </w:t>
            </w:r>
            <w:r w:rsidR="00FD0367">
              <w:rPr>
                <w:rFonts w:ascii="Arial" w:hAnsi="Arial" w:cs="Arial"/>
                <w:sz w:val="18"/>
                <w:szCs w:val="18"/>
              </w:rPr>
              <w:t>C</w:t>
            </w:r>
            <w:r w:rsidR="00DB2E94">
              <w:rPr>
                <w:rFonts w:ascii="Arial" w:hAnsi="Arial" w:cs="Arial"/>
                <w:sz w:val="18"/>
                <w:szCs w:val="18"/>
              </w:rPr>
              <w:t xml:space="preserve">ommunications </w:t>
            </w:r>
            <w:r w:rsidR="00FD0367">
              <w:rPr>
                <w:rFonts w:ascii="Arial" w:hAnsi="Arial" w:cs="Arial"/>
                <w:sz w:val="18"/>
                <w:szCs w:val="18"/>
              </w:rPr>
              <w:t>A</w:t>
            </w:r>
            <w:r w:rsidR="00DB2E94">
              <w:rPr>
                <w:rFonts w:ascii="Arial" w:hAnsi="Arial" w:cs="Arial"/>
                <w:sz w:val="18"/>
                <w:szCs w:val="18"/>
              </w:rPr>
              <w:t>nalysis (HO1)</w:t>
            </w:r>
          </w:p>
        </w:tc>
        <w:tc>
          <w:tcPr>
            <w:tcW w:w="4900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371349" w14:textId="23D240E2" w:rsidR="00416046" w:rsidRDefault="0030294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13603881" w:edGrp="everyone"/>
                <w:r w:rsidR="00416046" w:rsidRPr="00DB2E94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413603881"/>
            <w:r w:rsidR="00416046" w:rsidRPr="00DB2E94">
              <w:rPr>
                <w:rFonts w:ascii="Arial" w:hAnsi="Arial" w:cs="Arial"/>
                <w:sz w:val="20"/>
              </w:rPr>
              <w:t xml:space="preserve"> </w:t>
            </w:r>
            <w:r w:rsidR="00DB2E94">
              <w:rPr>
                <w:rFonts w:ascii="Arial" w:hAnsi="Arial" w:cs="Arial"/>
                <w:sz w:val="18"/>
                <w:szCs w:val="18"/>
              </w:rPr>
              <w:t xml:space="preserve">Completed SWOT and </w:t>
            </w:r>
            <w:r w:rsidR="00FD0367">
              <w:rPr>
                <w:rFonts w:ascii="Arial" w:hAnsi="Arial" w:cs="Arial"/>
                <w:sz w:val="18"/>
                <w:szCs w:val="18"/>
              </w:rPr>
              <w:t>B</w:t>
            </w:r>
            <w:r w:rsidR="00DB2E94">
              <w:rPr>
                <w:rFonts w:ascii="Arial" w:hAnsi="Arial" w:cs="Arial"/>
                <w:sz w:val="18"/>
                <w:szCs w:val="18"/>
              </w:rPr>
              <w:t xml:space="preserve">rainstorming </w:t>
            </w:r>
            <w:r w:rsidR="00FD0367">
              <w:rPr>
                <w:rFonts w:ascii="Arial" w:hAnsi="Arial" w:cs="Arial"/>
                <w:sz w:val="18"/>
                <w:szCs w:val="18"/>
              </w:rPr>
              <w:t>W</w:t>
            </w:r>
            <w:r w:rsidR="00DB2E94">
              <w:rPr>
                <w:rFonts w:ascii="Arial" w:hAnsi="Arial" w:cs="Arial"/>
                <w:sz w:val="18"/>
                <w:szCs w:val="18"/>
              </w:rPr>
              <w:t>orksheet (HO2)</w:t>
            </w:r>
          </w:p>
          <w:p w14:paraId="262604A4" w14:textId="46F43590" w:rsidR="00DB2E94" w:rsidRDefault="0030294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63520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94791947" w:edGrp="everyone"/>
                <w:r w:rsidR="00DB2E94" w:rsidRPr="00DB2E94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94791947"/>
            <w:r w:rsidR="00DB2E94" w:rsidRPr="00DB2E94">
              <w:rPr>
                <w:rFonts w:ascii="Arial" w:hAnsi="Arial" w:cs="Arial"/>
                <w:sz w:val="20"/>
              </w:rPr>
              <w:t xml:space="preserve"> </w:t>
            </w:r>
            <w:r w:rsidR="00DB2E94">
              <w:rPr>
                <w:rFonts w:ascii="Arial" w:hAnsi="Arial" w:cs="Arial"/>
                <w:sz w:val="18"/>
                <w:szCs w:val="18"/>
              </w:rPr>
              <w:t xml:space="preserve">Completed Risk </w:t>
            </w:r>
            <w:r w:rsidR="00FD0367">
              <w:rPr>
                <w:rFonts w:ascii="Arial" w:hAnsi="Arial" w:cs="Arial"/>
                <w:sz w:val="18"/>
                <w:szCs w:val="18"/>
              </w:rPr>
              <w:t>P</w:t>
            </w:r>
            <w:r w:rsidR="00DB2E94">
              <w:rPr>
                <w:rFonts w:ascii="Arial" w:hAnsi="Arial" w:cs="Arial"/>
                <w:sz w:val="18"/>
                <w:szCs w:val="18"/>
              </w:rPr>
              <w:t xml:space="preserve">rioritisation </w:t>
            </w:r>
            <w:r w:rsidR="00FD0367">
              <w:rPr>
                <w:rFonts w:ascii="Arial" w:hAnsi="Arial" w:cs="Arial"/>
                <w:sz w:val="18"/>
                <w:szCs w:val="18"/>
              </w:rPr>
              <w:t>W</w:t>
            </w:r>
            <w:r w:rsidR="00DB2E94">
              <w:rPr>
                <w:rFonts w:ascii="Arial" w:hAnsi="Arial" w:cs="Arial"/>
                <w:sz w:val="18"/>
                <w:szCs w:val="18"/>
              </w:rPr>
              <w:t>orksheet (HO3)</w:t>
            </w:r>
          </w:p>
          <w:p w14:paraId="0C6E47A9" w14:textId="46619074" w:rsidR="00DB2E94" w:rsidRDefault="0030294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1000132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18020414" w:edGrp="everyone"/>
                <w:r w:rsidR="00DB2E94" w:rsidRPr="00DB2E94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418020414"/>
            <w:r w:rsidR="00DB2E94" w:rsidRPr="00DB2E94">
              <w:rPr>
                <w:rFonts w:ascii="Arial" w:hAnsi="Arial" w:cs="Arial"/>
                <w:sz w:val="20"/>
              </w:rPr>
              <w:t xml:space="preserve"> </w:t>
            </w:r>
            <w:r w:rsidR="00DB2E94">
              <w:rPr>
                <w:rFonts w:ascii="Arial" w:hAnsi="Arial" w:cs="Arial"/>
                <w:sz w:val="18"/>
                <w:szCs w:val="18"/>
              </w:rPr>
              <w:t xml:space="preserve">Completed Risk </w:t>
            </w:r>
            <w:r w:rsidR="00FD0367">
              <w:rPr>
                <w:rFonts w:ascii="Arial" w:hAnsi="Arial" w:cs="Arial"/>
                <w:sz w:val="18"/>
                <w:szCs w:val="18"/>
              </w:rPr>
              <w:t>M</w:t>
            </w:r>
            <w:r w:rsidR="00DB2E94">
              <w:rPr>
                <w:rFonts w:ascii="Arial" w:hAnsi="Arial" w:cs="Arial"/>
                <w:sz w:val="18"/>
                <w:szCs w:val="18"/>
              </w:rPr>
              <w:t xml:space="preserve">anagement </w:t>
            </w:r>
            <w:r w:rsidR="00FD0367">
              <w:rPr>
                <w:rFonts w:ascii="Arial" w:hAnsi="Arial" w:cs="Arial"/>
                <w:sz w:val="18"/>
                <w:szCs w:val="18"/>
              </w:rPr>
              <w:t>P</w:t>
            </w:r>
            <w:r w:rsidR="00DB2E94">
              <w:rPr>
                <w:rFonts w:ascii="Arial" w:hAnsi="Arial" w:cs="Arial"/>
                <w:sz w:val="18"/>
                <w:szCs w:val="18"/>
              </w:rPr>
              <w:t>lan (HO4)</w:t>
            </w:r>
          </w:p>
          <w:p w14:paraId="4790AC45" w14:textId="222EF518" w:rsidR="00DB2E94" w:rsidRPr="00A4462D" w:rsidRDefault="00302942" w:rsidP="00FD1A3B">
            <w:pPr>
              <w:jc w:val="left"/>
              <w:rPr>
                <w:rFonts w:ascii="Arial" w:hAnsi="Arial" w:cs="Arial"/>
                <w:sz w:val="20"/>
                <w:highlight w:val="yellow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690440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02033673" w:edGrp="everyone"/>
                <w:r w:rsidR="00DB2E94" w:rsidRPr="00DB2E94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02033673"/>
            <w:r w:rsidR="00DB2E94" w:rsidRPr="00DB2E94">
              <w:rPr>
                <w:rFonts w:ascii="Arial" w:hAnsi="Arial" w:cs="Arial"/>
                <w:sz w:val="20"/>
              </w:rPr>
              <w:t xml:space="preserve"> </w:t>
            </w:r>
            <w:r w:rsidR="00DB2E94">
              <w:rPr>
                <w:rFonts w:ascii="Arial" w:hAnsi="Arial" w:cs="Arial"/>
                <w:sz w:val="18"/>
                <w:szCs w:val="18"/>
              </w:rPr>
              <w:t xml:space="preserve">Completed Risk </w:t>
            </w:r>
            <w:r w:rsidR="00FD0367">
              <w:rPr>
                <w:rFonts w:ascii="Arial" w:hAnsi="Arial" w:cs="Arial"/>
                <w:sz w:val="18"/>
                <w:szCs w:val="18"/>
              </w:rPr>
              <w:t>R</w:t>
            </w:r>
            <w:r w:rsidR="00DB2E94">
              <w:rPr>
                <w:rFonts w:ascii="Arial" w:hAnsi="Arial" w:cs="Arial"/>
                <w:sz w:val="18"/>
                <w:szCs w:val="18"/>
              </w:rPr>
              <w:t xml:space="preserve">esponse </w:t>
            </w:r>
            <w:r w:rsidR="00FD0367">
              <w:rPr>
                <w:rFonts w:ascii="Arial" w:hAnsi="Arial" w:cs="Arial"/>
                <w:sz w:val="18"/>
                <w:szCs w:val="18"/>
              </w:rPr>
              <w:t>P</w:t>
            </w:r>
            <w:r w:rsidR="00DB2E94">
              <w:rPr>
                <w:rFonts w:ascii="Arial" w:hAnsi="Arial" w:cs="Arial"/>
                <w:sz w:val="18"/>
                <w:szCs w:val="18"/>
              </w:rPr>
              <w:t>lan (HO5)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7F7EF1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97657032" w:edGrp="everyone"/>
            <w:permEnd w:id="897657032"/>
          </w:p>
        </w:tc>
      </w:tr>
      <w:tr w:rsidR="00F409F4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F409F4" w:rsidRPr="00C15CA8" w:rsidRDefault="00F409F4" w:rsidP="00F409F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81717037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206263909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56737929" w:rsidR="00F409F4" w:rsidRPr="007F7EF1" w:rsidRDefault="00F409F4" w:rsidP="00F409F4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26FC0019" wp14:editId="2C9C8FA2">
                      <wp:extent cx="3913549" cy="360000"/>
                      <wp:effectExtent l="0" t="0" r="0" b="2540"/>
                      <wp:docPr id="657126981" name="Picture 65712698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17170379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0DC727DF" w:rsidR="00C76B5E" w:rsidRPr="004932A4" w:rsidRDefault="00302942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5137D">
            <w:rPr>
              <w:szCs w:val="32"/>
            </w:rPr>
            <w:t>BSBOPS504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7FAC970A" w:rsidR="00C76B5E" w:rsidRDefault="00302942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147EC">
            <w:rPr>
              <w:szCs w:val="32"/>
            </w:rPr>
            <w:t>Manage business risk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7F7EF1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68903578" w:edGrp="everyone"/>
            <w:permEnd w:id="1968903578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95137D">
              <w:rPr>
                <w:rFonts w:ascii="Arial" w:hAnsi="Arial" w:cs="Arial"/>
                <w:sz w:val="20"/>
              </w:rPr>
              <w:t>two (2) hours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C534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C534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C534DF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B968265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409F4" w:rsidRPr="00BA4D9F" w14:paraId="50F743D4" w14:textId="77777777" w:rsidTr="00586D2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F245C57" w14:textId="77777777" w:rsidR="00F409F4" w:rsidRPr="00750D30" w:rsidRDefault="00F409F4" w:rsidP="00586D2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F409F4" w:rsidRPr="00BA4D9F" w14:paraId="0F10A294" w14:textId="77777777" w:rsidTr="00586D2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F20E22" w14:textId="77777777" w:rsidR="00F409F4" w:rsidRPr="00DE303D" w:rsidRDefault="00F409F4" w:rsidP="00586D27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3914FA54" w14:textId="77777777" w:rsidR="00F409F4" w:rsidRPr="00DE303D" w:rsidRDefault="00F409F4" w:rsidP="00F409F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74D44965" w14:textId="77777777" w:rsidR="00F409F4" w:rsidRPr="00750D30" w:rsidRDefault="00F409F4" w:rsidP="00F409F4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409F4" w:rsidRPr="00BA4D9F" w14:paraId="1D301271" w14:textId="77777777" w:rsidTr="00586D27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39B70D" w14:textId="77777777" w:rsidR="00F409F4" w:rsidRPr="0089432B" w:rsidRDefault="00F409F4" w:rsidP="00586D27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387861776" w:edGrp="everyone"/>
            <w:permEnd w:id="387861776"/>
          </w:p>
        </w:tc>
      </w:tr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4613360D" w:rsidR="00B115D7" w:rsidRPr="00830749" w:rsidRDefault="00766736" w:rsidP="00136E8C">
      <w:pPr>
        <w:pStyle w:val="20TAQuestionNumber"/>
        <w:ind w:left="709" w:hanging="709"/>
      </w:pPr>
      <w:bookmarkStart w:id="1" w:name="_Ref144708266"/>
      <w:bookmarkEnd w:id="0"/>
      <w:r>
        <w:lastRenderedPageBreak/>
        <w:t>Explain how organisational policies and procedures contribute to risk management processes in business.</w:t>
      </w:r>
      <w:bookmarkEnd w:id="1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CA4B65">
        <w:trPr>
          <w:trHeight w:val="674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2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221263" w14:textId="48CF5C78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927424875" w:edGrp="everyone"/>
            <w:permEnd w:id="1927424875"/>
          </w:p>
        </w:tc>
        <w:permStart w:id="1917845743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B281A09" w14:textId="1466E8B0" w:rsidR="00B115D7" w:rsidRPr="00533511" w:rsidRDefault="00302942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7845743"/>
          </w:p>
        </w:tc>
      </w:tr>
      <w:bookmarkEnd w:id="2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6F197B25" w14:textId="77777777" w:rsidR="0095137D" w:rsidRPr="000E310E" w:rsidRDefault="0095137D" w:rsidP="0095137D">
      <w:pPr>
        <w:jc w:val="left"/>
        <w:rPr>
          <w:rFonts w:ascii="Arial" w:hAnsi="Arial"/>
          <w:bCs/>
          <w:sz w:val="22"/>
          <w:szCs w:val="22"/>
        </w:rPr>
      </w:pPr>
    </w:p>
    <w:p w14:paraId="3F962823" w14:textId="74D315E0" w:rsidR="0095137D" w:rsidRPr="00830749" w:rsidRDefault="00F84056" w:rsidP="0095137D">
      <w:pPr>
        <w:pStyle w:val="20TAQuestionNumber"/>
        <w:ind w:left="709" w:hanging="709"/>
      </w:pPr>
      <w:bookmarkStart w:id="3" w:name="_Ref144708268"/>
      <w:r>
        <w:t>Discuss why policies and procedures should be reviewed</w:t>
      </w:r>
      <w:r w:rsidR="0095137D">
        <w:t>.</w:t>
      </w:r>
      <w:bookmarkEnd w:id="3"/>
    </w:p>
    <w:p w14:paraId="7E8E9D8E" w14:textId="77777777" w:rsidR="0095137D" w:rsidRPr="00830749" w:rsidRDefault="0095137D" w:rsidP="0095137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5137D" w:rsidRPr="00830749" w14:paraId="5189B1A6" w14:textId="77777777" w:rsidTr="00CA4B65">
        <w:trPr>
          <w:trHeight w:val="470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03F3E6E" w14:textId="77777777" w:rsidR="0095137D" w:rsidRPr="001C4084" w:rsidRDefault="0095137D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4AE6E3" w14:textId="4A145C6F" w:rsidR="0095137D" w:rsidRPr="001C4084" w:rsidRDefault="0095137D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982591047" w:edGrp="everyone"/>
            <w:permEnd w:id="982591047"/>
          </w:p>
        </w:tc>
        <w:permStart w:id="63145895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5888601" w14:textId="77777777" w:rsidR="0095137D" w:rsidRPr="00533511" w:rsidRDefault="00302942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35532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137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1458958"/>
          </w:p>
        </w:tc>
      </w:tr>
    </w:tbl>
    <w:p w14:paraId="2A710C9D" w14:textId="77777777" w:rsidR="0095137D" w:rsidRDefault="0095137D" w:rsidP="0095137D">
      <w:pPr>
        <w:rPr>
          <w:rFonts w:ascii="Arial" w:hAnsi="Arial" w:cs="Arial"/>
          <w:sz w:val="22"/>
          <w:szCs w:val="22"/>
        </w:rPr>
      </w:pPr>
    </w:p>
    <w:p w14:paraId="384030DF" w14:textId="77777777" w:rsidR="0095137D" w:rsidRPr="000E310E" w:rsidRDefault="0095137D" w:rsidP="0095137D">
      <w:pPr>
        <w:jc w:val="left"/>
        <w:rPr>
          <w:rFonts w:ascii="Arial" w:hAnsi="Arial"/>
          <w:bCs/>
          <w:sz w:val="22"/>
          <w:szCs w:val="22"/>
        </w:rPr>
      </w:pPr>
    </w:p>
    <w:p w14:paraId="119F9B9A" w14:textId="7F488BEA" w:rsidR="0095137D" w:rsidRPr="00830749" w:rsidRDefault="00627290" w:rsidP="0095137D">
      <w:pPr>
        <w:pStyle w:val="20TAQuestionNumber"/>
        <w:ind w:left="709" w:hanging="709"/>
      </w:pPr>
      <w:bookmarkStart w:id="4" w:name="_Ref144712681"/>
      <w:r>
        <w:lastRenderedPageBreak/>
        <w:t>Describe a technique that can be used to r</w:t>
      </w:r>
      <w:r w:rsidRPr="00627290">
        <w:t>eview strengths and weaknesses of existing arrangements</w:t>
      </w:r>
      <w:r w:rsidR="0095137D">
        <w:t>.</w:t>
      </w:r>
      <w:bookmarkEnd w:id="4"/>
    </w:p>
    <w:p w14:paraId="33212C73" w14:textId="77777777" w:rsidR="0095137D" w:rsidRPr="00830749" w:rsidRDefault="0095137D" w:rsidP="0095137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5137D" w:rsidRPr="00830749" w14:paraId="6E94675A" w14:textId="77777777" w:rsidTr="00AD78B8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1AB318E3" w14:textId="77777777" w:rsidR="0095137D" w:rsidRPr="001C4084" w:rsidRDefault="0095137D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CE7F86" w14:textId="734EB053" w:rsidR="0095137D" w:rsidRPr="001C4084" w:rsidRDefault="0095137D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636138905" w:edGrp="everyone"/>
            <w:permEnd w:id="1636138905"/>
          </w:p>
        </w:tc>
        <w:permStart w:id="1517430584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3FF2754" w14:textId="77777777" w:rsidR="0095137D" w:rsidRPr="00533511" w:rsidRDefault="00302942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02236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137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17430584"/>
          </w:p>
        </w:tc>
      </w:tr>
    </w:tbl>
    <w:p w14:paraId="4E4DDD7B" w14:textId="77777777" w:rsidR="0095137D" w:rsidRDefault="0095137D" w:rsidP="0095137D">
      <w:pPr>
        <w:rPr>
          <w:rFonts w:ascii="Arial" w:hAnsi="Arial" w:cs="Arial"/>
          <w:sz w:val="22"/>
          <w:szCs w:val="22"/>
        </w:rPr>
      </w:pPr>
    </w:p>
    <w:p w14:paraId="35820296" w14:textId="77777777" w:rsidR="0095137D" w:rsidRPr="000E310E" w:rsidRDefault="0095137D" w:rsidP="0095137D">
      <w:pPr>
        <w:jc w:val="left"/>
        <w:rPr>
          <w:rFonts w:ascii="Arial" w:hAnsi="Arial"/>
          <w:bCs/>
          <w:sz w:val="22"/>
          <w:szCs w:val="22"/>
        </w:rPr>
      </w:pPr>
    </w:p>
    <w:p w14:paraId="57AA0E8E" w14:textId="13DA1B8C" w:rsidR="0095137D" w:rsidRPr="00830749" w:rsidRDefault="00610131" w:rsidP="0095137D">
      <w:pPr>
        <w:pStyle w:val="20TAQuestionNumber"/>
        <w:ind w:left="709" w:hanging="709"/>
      </w:pPr>
      <w:bookmarkStart w:id="5" w:name="_Ref144712688"/>
      <w:r>
        <w:t>Explain the purpose of identifying and documenting critical success factors.</w:t>
      </w:r>
      <w:bookmarkEnd w:id="5"/>
    </w:p>
    <w:p w14:paraId="31FD442A" w14:textId="77777777" w:rsidR="0095137D" w:rsidRPr="00830749" w:rsidRDefault="0095137D" w:rsidP="0095137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5137D" w:rsidRPr="00830749" w14:paraId="144A6E6B" w14:textId="77777777" w:rsidTr="00AD78B8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C2CCC48" w14:textId="77777777" w:rsidR="0095137D" w:rsidRPr="001C4084" w:rsidRDefault="0095137D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DA5DBDE" w14:textId="4EE40CCC" w:rsidR="0095137D" w:rsidRPr="001C4084" w:rsidRDefault="0095137D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859725421" w:edGrp="everyone"/>
            <w:permEnd w:id="859725421"/>
          </w:p>
        </w:tc>
        <w:permStart w:id="996178803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EF0BB34" w14:textId="77777777" w:rsidR="0095137D" w:rsidRPr="00533511" w:rsidRDefault="00302942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08759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137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6178803"/>
          </w:p>
        </w:tc>
      </w:tr>
    </w:tbl>
    <w:p w14:paraId="067ABF03" w14:textId="77777777" w:rsidR="0095137D" w:rsidRDefault="0095137D" w:rsidP="0095137D">
      <w:pPr>
        <w:rPr>
          <w:rFonts w:ascii="Arial" w:hAnsi="Arial" w:cs="Arial"/>
          <w:sz w:val="22"/>
          <w:szCs w:val="22"/>
        </w:rPr>
      </w:pPr>
    </w:p>
    <w:p w14:paraId="1D6C8E28" w14:textId="77777777" w:rsidR="00AD78B8" w:rsidRDefault="00AD78B8" w:rsidP="0095137D">
      <w:pPr>
        <w:rPr>
          <w:rFonts w:ascii="Arial" w:hAnsi="Arial" w:cs="Arial"/>
          <w:sz w:val="22"/>
          <w:szCs w:val="22"/>
        </w:rPr>
      </w:pPr>
    </w:p>
    <w:p w14:paraId="19BDC97D" w14:textId="5A26EE75" w:rsidR="0095137D" w:rsidRPr="00830749" w:rsidRDefault="00610131" w:rsidP="0095137D">
      <w:pPr>
        <w:pStyle w:val="20TAQuestionNumber"/>
        <w:ind w:left="709" w:hanging="709"/>
      </w:pPr>
      <w:bookmarkStart w:id="6" w:name="_Ref144713482"/>
      <w:r>
        <w:t>Explain why the information in a risk management plan should be communicated to stakeholders</w:t>
      </w:r>
      <w:r w:rsidR="0095137D">
        <w:t>.</w:t>
      </w:r>
      <w:bookmarkEnd w:id="6"/>
    </w:p>
    <w:p w14:paraId="20E78C9D" w14:textId="77777777" w:rsidR="0095137D" w:rsidRPr="00830749" w:rsidRDefault="0095137D" w:rsidP="0095137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5137D" w:rsidRPr="00830749" w14:paraId="5E22BFA9" w14:textId="77777777" w:rsidTr="00AD78B8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E0A3275" w14:textId="77777777" w:rsidR="0095137D" w:rsidRPr="001C4084" w:rsidRDefault="0095137D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3EA107" w14:textId="1BAF86C2" w:rsidR="0095137D" w:rsidRPr="001C4084" w:rsidRDefault="0095137D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40393532" w:edGrp="everyone"/>
            <w:permEnd w:id="140393532"/>
          </w:p>
        </w:tc>
        <w:permStart w:id="536634942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5B43A06" w14:textId="77777777" w:rsidR="0095137D" w:rsidRPr="00533511" w:rsidRDefault="00302942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541873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137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36634942"/>
          </w:p>
        </w:tc>
      </w:tr>
    </w:tbl>
    <w:p w14:paraId="6F661B87" w14:textId="77777777" w:rsidR="00427AF6" w:rsidRDefault="00427AF6" w:rsidP="00427AF6">
      <w:pPr>
        <w:rPr>
          <w:rFonts w:ascii="Arial" w:hAnsi="Arial" w:cs="Arial"/>
          <w:sz w:val="22"/>
          <w:szCs w:val="22"/>
        </w:rPr>
      </w:pPr>
    </w:p>
    <w:p w14:paraId="3B3AEE4C" w14:textId="34B8A856" w:rsidR="00427AF6" w:rsidRPr="00830749" w:rsidRDefault="00427AF6" w:rsidP="00427AF6">
      <w:pPr>
        <w:pStyle w:val="20TAQuestionNumber"/>
        <w:ind w:left="709" w:hanging="709"/>
      </w:pPr>
      <w:bookmarkStart w:id="7" w:name="_Ref144714035"/>
      <w:r>
        <w:lastRenderedPageBreak/>
        <w:t xml:space="preserve">Describe each of the following types of business risk </w:t>
      </w:r>
      <w:r w:rsidR="000E70A6">
        <w:t>using</w:t>
      </w:r>
      <w:r>
        <w:t xml:space="preserve"> the space provided.</w:t>
      </w:r>
      <w:bookmarkEnd w:id="7"/>
    </w:p>
    <w:p w14:paraId="5ED4B4F2" w14:textId="77777777" w:rsidR="00427AF6" w:rsidRPr="00830749" w:rsidRDefault="00427AF6" w:rsidP="00427AF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582"/>
        <w:gridCol w:w="5885"/>
        <w:gridCol w:w="609"/>
      </w:tblGrid>
      <w:tr w:rsidR="00427AF6" w14:paraId="2F35C49A" w14:textId="77777777" w:rsidTr="000E70A6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12E91DD" w14:textId="77777777" w:rsidR="00427AF6" w:rsidRDefault="00427AF6" w:rsidP="000E70A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29E9EFC" w14:textId="1F87447C" w:rsidR="00427AF6" w:rsidRDefault="00427AF6" w:rsidP="000E70A6">
            <w:pPr>
              <w:keepNext/>
              <w:ind w:left="993" w:hanging="993"/>
              <w:jc w:val="center"/>
            </w:pPr>
            <w:r>
              <w:t>Risk type</w:t>
            </w:r>
          </w:p>
        </w:tc>
        <w:tc>
          <w:tcPr>
            <w:tcW w:w="323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A45D8E6" w14:textId="54C166C8" w:rsidR="00427AF6" w:rsidRDefault="00427AF6" w:rsidP="000E70A6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permStart w:id="38653306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49EE7F8" w14:textId="77777777" w:rsidR="00427AF6" w:rsidRPr="00533511" w:rsidRDefault="00302942" w:rsidP="000E70A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53259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7AF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6533069"/>
          </w:p>
        </w:tc>
      </w:tr>
      <w:tr w:rsidR="00427AF6" w14:paraId="79820220" w14:textId="77777777" w:rsidTr="000E70A6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C40191" w14:textId="77777777" w:rsidR="00427AF6" w:rsidRPr="00FE608E" w:rsidRDefault="00427AF6" w:rsidP="000E70A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87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E54D" w14:textId="0EA3C0C6" w:rsidR="00427AF6" w:rsidRPr="00447473" w:rsidRDefault="00427AF6" w:rsidP="000E70A6">
            <w:pPr>
              <w:jc w:val="center"/>
            </w:pPr>
            <w:r>
              <w:t>Strategic risk</w:t>
            </w:r>
          </w:p>
        </w:tc>
        <w:tc>
          <w:tcPr>
            <w:tcW w:w="3238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759BB5" w14:textId="01CAF7FE" w:rsidR="00427AF6" w:rsidRPr="00E47A2F" w:rsidRDefault="00427AF6" w:rsidP="00E47A2F">
            <w:pPr>
              <w:rPr>
                <w:rFonts w:ascii="Arial" w:hAnsi="Arial" w:cs="Arial"/>
                <w:sz w:val="22"/>
                <w:szCs w:val="22"/>
              </w:rPr>
            </w:pPr>
            <w:permStart w:id="755522196" w:edGrp="everyone"/>
            <w:permEnd w:id="7555221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33555" w14:textId="77777777" w:rsidR="00427AF6" w:rsidRDefault="00427AF6" w:rsidP="000E70A6">
            <w:pPr>
              <w:ind w:left="993" w:hanging="993"/>
            </w:pPr>
          </w:p>
        </w:tc>
      </w:tr>
      <w:tr w:rsidR="00427AF6" w14:paraId="2810DEF8" w14:textId="77777777" w:rsidTr="000E70A6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987665" w14:textId="77777777" w:rsidR="00427AF6" w:rsidRPr="00FE608E" w:rsidRDefault="00427AF6" w:rsidP="000E70A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87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C267" w14:textId="1D3601F7" w:rsidR="00427AF6" w:rsidRPr="000E70A6" w:rsidRDefault="000E70A6" w:rsidP="000E70A6">
            <w:pPr>
              <w:jc w:val="center"/>
            </w:pPr>
            <w:r>
              <w:t>Compliance risk</w:t>
            </w:r>
          </w:p>
        </w:tc>
        <w:tc>
          <w:tcPr>
            <w:tcW w:w="323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E8CEB8" w14:textId="629885DE" w:rsidR="00427AF6" w:rsidRPr="00E47A2F" w:rsidRDefault="00427AF6" w:rsidP="00E47A2F">
            <w:pPr>
              <w:rPr>
                <w:rFonts w:ascii="Arial" w:hAnsi="Arial" w:cs="Arial"/>
                <w:sz w:val="22"/>
                <w:szCs w:val="22"/>
              </w:rPr>
            </w:pPr>
            <w:permStart w:id="1391751794" w:edGrp="everyone"/>
            <w:permEnd w:id="13917517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4F58DD" w14:textId="77777777" w:rsidR="00427AF6" w:rsidRDefault="00427AF6" w:rsidP="000E70A6">
            <w:pPr>
              <w:ind w:left="993" w:hanging="993"/>
            </w:pPr>
          </w:p>
        </w:tc>
      </w:tr>
      <w:tr w:rsidR="00427AF6" w14:paraId="77AAC8EC" w14:textId="77777777" w:rsidTr="000E70A6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468AEA" w14:textId="77777777" w:rsidR="00427AF6" w:rsidRPr="00FE608E" w:rsidRDefault="00427AF6" w:rsidP="000E70A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87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FD09" w14:textId="5BAD39CD" w:rsidR="00427AF6" w:rsidRPr="000E70A6" w:rsidRDefault="000E70A6" w:rsidP="000E70A6">
            <w:pPr>
              <w:jc w:val="center"/>
            </w:pPr>
            <w:r>
              <w:t>Financial risk</w:t>
            </w:r>
          </w:p>
        </w:tc>
        <w:tc>
          <w:tcPr>
            <w:tcW w:w="323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372DCA" w14:textId="10547124" w:rsidR="00427AF6" w:rsidRPr="00E47A2F" w:rsidRDefault="00427AF6" w:rsidP="00E47A2F">
            <w:pPr>
              <w:rPr>
                <w:rFonts w:ascii="Arial" w:hAnsi="Arial" w:cs="Arial"/>
                <w:sz w:val="22"/>
                <w:szCs w:val="22"/>
              </w:rPr>
            </w:pPr>
            <w:permStart w:id="1524528334" w:edGrp="everyone"/>
            <w:permEnd w:id="15245283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E49166" w14:textId="77777777" w:rsidR="00427AF6" w:rsidRDefault="00427AF6" w:rsidP="000E70A6">
            <w:pPr>
              <w:ind w:left="993" w:hanging="993"/>
            </w:pPr>
          </w:p>
        </w:tc>
      </w:tr>
      <w:tr w:rsidR="00427AF6" w14:paraId="2E3FE3AD" w14:textId="77777777" w:rsidTr="000E70A6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EB01E3" w14:textId="77777777" w:rsidR="00427AF6" w:rsidRPr="00FE608E" w:rsidRDefault="00427AF6" w:rsidP="000E70A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87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60EA" w14:textId="0774E5E5" w:rsidR="00427AF6" w:rsidRPr="000E70A6" w:rsidRDefault="000E70A6" w:rsidP="000E70A6">
            <w:pPr>
              <w:jc w:val="center"/>
            </w:pPr>
            <w:r>
              <w:t>Operational risk</w:t>
            </w:r>
          </w:p>
        </w:tc>
        <w:tc>
          <w:tcPr>
            <w:tcW w:w="323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F6F02A" w14:textId="1285343E" w:rsidR="00427AF6" w:rsidRPr="00E47A2F" w:rsidRDefault="00427AF6" w:rsidP="00E47A2F">
            <w:pPr>
              <w:rPr>
                <w:rFonts w:ascii="Arial" w:hAnsi="Arial" w:cs="Arial"/>
                <w:sz w:val="22"/>
                <w:szCs w:val="22"/>
              </w:rPr>
            </w:pPr>
            <w:permStart w:id="507269162" w:edGrp="everyone"/>
            <w:permEnd w:id="5072691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68382C" w14:textId="77777777" w:rsidR="00427AF6" w:rsidRDefault="00427AF6" w:rsidP="000E70A6">
            <w:pPr>
              <w:ind w:left="993" w:hanging="993"/>
            </w:pPr>
          </w:p>
        </w:tc>
      </w:tr>
    </w:tbl>
    <w:p w14:paraId="2872B467" w14:textId="77777777" w:rsidR="00427AF6" w:rsidRDefault="00427AF6" w:rsidP="00427AF6">
      <w:pPr>
        <w:rPr>
          <w:rFonts w:ascii="Arial" w:hAnsi="Arial" w:cs="Arial"/>
          <w:sz w:val="22"/>
          <w:szCs w:val="22"/>
        </w:rPr>
      </w:pPr>
    </w:p>
    <w:p w14:paraId="76BE39B6" w14:textId="77777777" w:rsidR="0095137D" w:rsidRPr="000E310E" w:rsidRDefault="0095137D" w:rsidP="0095137D">
      <w:pPr>
        <w:jc w:val="left"/>
        <w:rPr>
          <w:rFonts w:ascii="Arial" w:hAnsi="Arial"/>
          <w:bCs/>
          <w:sz w:val="22"/>
          <w:szCs w:val="22"/>
        </w:rPr>
      </w:pPr>
    </w:p>
    <w:p w14:paraId="7AB8E7D6" w14:textId="6A515140" w:rsidR="0095137D" w:rsidRPr="00830749" w:rsidRDefault="00FA743E" w:rsidP="0095137D">
      <w:pPr>
        <w:pStyle w:val="20TAQuestionNumber"/>
        <w:ind w:left="709" w:hanging="709"/>
      </w:pPr>
      <w:bookmarkStart w:id="8" w:name="_Ref144715305"/>
      <w:r>
        <w:lastRenderedPageBreak/>
        <w:t>Discuss different methods you would use to communicate and involve different stakeholders in the risk management process</w:t>
      </w:r>
      <w:r w:rsidR="0095137D">
        <w:t>.</w:t>
      </w:r>
      <w:bookmarkEnd w:id="8"/>
    </w:p>
    <w:p w14:paraId="22A2EC2A" w14:textId="77777777" w:rsidR="0095137D" w:rsidRPr="00830749" w:rsidRDefault="0095137D" w:rsidP="0095137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5137D" w:rsidRPr="00830749" w14:paraId="78FA0BD0" w14:textId="77777777" w:rsidTr="004055AC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F4ABEA1" w14:textId="77777777" w:rsidR="0095137D" w:rsidRPr="001C4084" w:rsidRDefault="0095137D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80093E" w14:textId="586E0D87" w:rsidR="0095137D" w:rsidRPr="001C4084" w:rsidRDefault="0095137D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302680683" w:edGrp="everyone"/>
            <w:permEnd w:id="1302680683"/>
          </w:p>
        </w:tc>
        <w:permStart w:id="2037193055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7EF78CC" w14:textId="77777777" w:rsidR="0095137D" w:rsidRPr="00533511" w:rsidRDefault="00302942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3053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137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7193055"/>
          </w:p>
        </w:tc>
      </w:tr>
    </w:tbl>
    <w:p w14:paraId="2BA4255F" w14:textId="77777777" w:rsidR="0095137D" w:rsidRDefault="0095137D" w:rsidP="0095137D">
      <w:pPr>
        <w:rPr>
          <w:rFonts w:ascii="Arial" w:hAnsi="Arial" w:cs="Arial"/>
          <w:sz w:val="22"/>
          <w:szCs w:val="22"/>
        </w:rPr>
      </w:pPr>
    </w:p>
    <w:p w14:paraId="2ACBCA24" w14:textId="77777777" w:rsidR="0095137D" w:rsidRPr="000E310E" w:rsidRDefault="0095137D" w:rsidP="0095137D">
      <w:pPr>
        <w:jc w:val="left"/>
        <w:rPr>
          <w:rFonts w:ascii="Arial" w:hAnsi="Arial"/>
          <w:bCs/>
          <w:sz w:val="22"/>
          <w:szCs w:val="22"/>
        </w:rPr>
      </w:pPr>
    </w:p>
    <w:p w14:paraId="67169FF1" w14:textId="44047F94" w:rsidR="0095137D" w:rsidRPr="00830749" w:rsidRDefault="008E619E" w:rsidP="0095137D">
      <w:pPr>
        <w:pStyle w:val="20TAQuestionNumber"/>
        <w:ind w:left="709" w:hanging="709"/>
      </w:pPr>
      <w:bookmarkStart w:id="9" w:name="_Ref144716584"/>
      <w:r>
        <w:t xml:space="preserve">Describe the purpose of using </w:t>
      </w:r>
      <w:r w:rsidRPr="008E619E">
        <w:t>AS/NZS ISO 31000:2009</w:t>
      </w:r>
      <w:r>
        <w:t xml:space="preserve"> as part of the risk management process</w:t>
      </w:r>
      <w:r w:rsidR="0095137D">
        <w:t>.</w:t>
      </w:r>
      <w:bookmarkEnd w:id="9"/>
    </w:p>
    <w:p w14:paraId="6A02CAB9" w14:textId="77777777" w:rsidR="0095137D" w:rsidRPr="00830749" w:rsidRDefault="0095137D" w:rsidP="0095137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5137D" w:rsidRPr="00830749" w14:paraId="49041CC8" w14:textId="77777777" w:rsidTr="004055AC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82803D0" w14:textId="77777777" w:rsidR="0095137D" w:rsidRPr="001C4084" w:rsidRDefault="0095137D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26E58F" w14:textId="189A8C7A" w:rsidR="0095137D" w:rsidRPr="001C4084" w:rsidRDefault="0095137D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169181772" w:edGrp="everyone"/>
            <w:permEnd w:id="1169181772"/>
          </w:p>
        </w:tc>
        <w:permStart w:id="160303933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9414BC2" w14:textId="77777777" w:rsidR="0095137D" w:rsidRPr="00533511" w:rsidRDefault="00302942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044471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137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03039331"/>
          </w:p>
        </w:tc>
      </w:tr>
    </w:tbl>
    <w:p w14:paraId="283AE244" w14:textId="77777777" w:rsidR="00FA743E" w:rsidRPr="000E310E" w:rsidRDefault="00FA743E" w:rsidP="00FA743E">
      <w:pPr>
        <w:jc w:val="left"/>
        <w:rPr>
          <w:rFonts w:ascii="Arial" w:hAnsi="Arial"/>
          <w:bCs/>
          <w:sz w:val="22"/>
          <w:szCs w:val="22"/>
        </w:rPr>
      </w:pPr>
    </w:p>
    <w:p w14:paraId="76070F42" w14:textId="3FCDAB7B" w:rsidR="00FA743E" w:rsidRPr="00830749" w:rsidRDefault="00390858" w:rsidP="004055AC">
      <w:pPr>
        <w:pStyle w:val="20TAQuestionNumber"/>
        <w:pageBreakBefore/>
        <w:ind w:left="709" w:hanging="709"/>
      </w:pPr>
      <w:bookmarkStart w:id="10" w:name="_Ref144718662"/>
      <w:r>
        <w:lastRenderedPageBreak/>
        <w:t>Explain the purpose of maintaining a risk register</w:t>
      </w:r>
      <w:r w:rsidR="00FA743E">
        <w:t>.</w:t>
      </w:r>
      <w:bookmarkEnd w:id="10"/>
    </w:p>
    <w:p w14:paraId="07E15EE6" w14:textId="77777777" w:rsidR="00FA743E" w:rsidRPr="00830749" w:rsidRDefault="00FA743E" w:rsidP="00FA743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A743E" w:rsidRPr="00830749" w14:paraId="37750468" w14:textId="77777777" w:rsidTr="004055AC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C026436" w14:textId="77777777" w:rsidR="00FA743E" w:rsidRPr="001C4084" w:rsidRDefault="00FA743E" w:rsidP="00BD4B2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CB5079" w14:textId="7EAD6AE6" w:rsidR="00FA743E" w:rsidRPr="001C4084" w:rsidRDefault="00FA743E" w:rsidP="00BD4B2C">
            <w:pPr>
              <w:rPr>
                <w:rFonts w:ascii="Arial" w:hAnsi="Arial" w:cs="Arial"/>
                <w:sz w:val="22"/>
                <w:szCs w:val="22"/>
              </w:rPr>
            </w:pPr>
            <w:permStart w:id="1997416273" w:edGrp="everyone"/>
            <w:permEnd w:id="1997416273"/>
          </w:p>
        </w:tc>
        <w:permStart w:id="40673705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CDAF851" w14:textId="77777777" w:rsidR="00FA743E" w:rsidRPr="00533511" w:rsidRDefault="00302942" w:rsidP="00BD4B2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292620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A74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06737051"/>
          </w:p>
        </w:tc>
      </w:tr>
    </w:tbl>
    <w:p w14:paraId="1F36E07A" w14:textId="77777777" w:rsidR="00FA743E" w:rsidRDefault="00FA743E" w:rsidP="00FA743E">
      <w:pPr>
        <w:rPr>
          <w:rFonts w:ascii="Arial" w:hAnsi="Arial" w:cs="Arial"/>
          <w:sz w:val="22"/>
          <w:szCs w:val="22"/>
        </w:rPr>
      </w:pPr>
    </w:p>
    <w:p w14:paraId="16FD9A85" w14:textId="77777777" w:rsidR="00821FC6" w:rsidRDefault="00821FC6" w:rsidP="00821FC6">
      <w:pPr>
        <w:rPr>
          <w:rFonts w:ascii="Arial" w:hAnsi="Arial" w:cs="Arial"/>
          <w:sz w:val="22"/>
          <w:szCs w:val="22"/>
        </w:rPr>
      </w:pPr>
    </w:p>
    <w:p w14:paraId="1A1D93F2" w14:textId="7ABE35AC" w:rsidR="00821FC6" w:rsidRPr="00830749" w:rsidRDefault="00821FC6" w:rsidP="00821FC6">
      <w:pPr>
        <w:pStyle w:val="20TAQuestionNumber"/>
        <w:ind w:left="709" w:hanging="709"/>
      </w:pPr>
      <w:bookmarkStart w:id="11" w:name="_Ref144720768"/>
      <w:r>
        <w:t>Describe each of the following risk analysis methods listed in the table below.</w:t>
      </w:r>
      <w:bookmarkEnd w:id="11"/>
    </w:p>
    <w:p w14:paraId="7BC16428" w14:textId="77777777" w:rsidR="00821FC6" w:rsidRPr="00830749" w:rsidRDefault="00821FC6" w:rsidP="00821F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1585"/>
        <w:gridCol w:w="5785"/>
        <w:gridCol w:w="609"/>
      </w:tblGrid>
      <w:tr w:rsidR="00821FC6" w14:paraId="46B83795" w14:textId="77777777" w:rsidTr="00821FC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2C4A0B" w14:textId="77777777" w:rsidR="00821FC6" w:rsidRDefault="00821FC6" w:rsidP="00821FC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F21570B" w14:textId="54E28C12" w:rsidR="00821FC6" w:rsidRDefault="00821FC6" w:rsidP="00821FC6">
            <w:pPr>
              <w:keepNext/>
              <w:jc w:val="center"/>
            </w:pPr>
            <w:r>
              <w:t>Risk analysis method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D153309" w14:textId="72B547C4" w:rsidR="00821FC6" w:rsidRDefault="00821FC6" w:rsidP="00821FC6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permStart w:id="93219831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153CBA4" w14:textId="77777777" w:rsidR="00821FC6" w:rsidRPr="00533511" w:rsidRDefault="00302942" w:rsidP="00821FC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637154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21FC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2198317"/>
          </w:p>
        </w:tc>
      </w:tr>
      <w:tr w:rsidR="00821FC6" w14:paraId="15BA9920" w14:textId="77777777" w:rsidTr="00821FC6">
        <w:trPr>
          <w:trHeight w:val="255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392347" w14:textId="77777777" w:rsidR="00821FC6" w:rsidRPr="00FE608E" w:rsidRDefault="00821FC6" w:rsidP="00821FC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872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B0D98" w14:textId="48A0C766" w:rsidR="00821FC6" w:rsidRPr="00447473" w:rsidRDefault="00821FC6" w:rsidP="00821FC6">
            <w:pPr>
              <w:jc w:val="center"/>
            </w:pPr>
            <w:r>
              <w:t>Qualitative risk analysis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155FE7" w14:textId="6CCBF4A1" w:rsidR="00821FC6" w:rsidRPr="004055AC" w:rsidRDefault="00821FC6" w:rsidP="004055AC">
            <w:pPr>
              <w:rPr>
                <w:rFonts w:ascii="Arial" w:hAnsi="Arial" w:cs="Arial"/>
                <w:sz w:val="22"/>
                <w:szCs w:val="22"/>
              </w:rPr>
            </w:pPr>
            <w:permStart w:id="26174160" w:edGrp="everyone"/>
            <w:permEnd w:id="261741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0CF909" w14:textId="77777777" w:rsidR="00821FC6" w:rsidRDefault="00821FC6" w:rsidP="00821FC6">
            <w:pPr>
              <w:ind w:left="993" w:hanging="993"/>
            </w:pPr>
          </w:p>
        </w:tc>
      </w:tr>
      <w:tr w:rsidR="00821FC6" w14:paraId="433EE892" w14:textId="77777777" w:rsidTr="00821FC6">
        <w:trPr>
          <w:trHeight w:val="255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8408BE" w14:textId="77777777" w:rsidR="00821FC6" w:rsidRPr="00FE608E" w:rsidRDefault="00821FC6" w:rsidP="00821FC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872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10FB" w14:textId="75735095" w:rsidR="00821FC6" w:rsidRPr="00821FC6" w:rsidRDefault="00821FC6" w:rsidP="00821FC6">
            <w:pPr>
              <w:jc w:val="center"/>
            </w:pPr>
            <w:r>
              <w:t>Quantitative risk analysis</w:t>
            </w:r>
          </w:p>
        </w:tc>
        <w:tc>
          <w:tcPr>
            <w:tcW w:w="318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A82A41" w14:textId="6774B6FA" w:rsidR="00821FC6" w:rsidRPr="004055AC" w:rsidRDefault="00821FC6" w:rsidP="004055AC">
            <w:pPr>
              <w:rPr>
                <w:rFonts w:ascii="Arial" w:hAnsi="Arial" w:cs="Arial"/>
                <w:sz w:val="22"/>
                <w:szCs w:val="22"/>
              </w:rPr>
            </w:pPr>
            <w:permStart w:id="2018273566" w:edGrp="everyone"/>
            <w:permEnd w:id="20182735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69B484" w14:textId="77777777" w:rsidR="00821FC6" w:rsidRDefault="00821FC6" w:rsidP="00821FC6">
            <w:pPr>
              <w:ind w:left="993" w:hanging="993"/>
            </w:pPr>
          </w:p>
        </w:tc>
      </w:tr>
    </w:tbl>
    <w:p w14:paraId="5F6D00DA" w14:textId="77777777" w:rsidR="00821FC6" w:rsidRDefault="00821FC6" w:rsidP="00821FC6">
      <w:pPr>
        <w:rPr>
          <w:rFonts w:ascii="Arial" w:hAnsi="Arial" w:cs="Arial"/>
          <w:sz w:val="22"/>
          <w:szCs w:val="22"/>
        </w:rPr>
      </w:pPr>
    </w:p>
    <w:p w14:paraId="4AEADD29" w14:textId="77777777" w:rsidR="00FA743E" w:rsidRPr="000E310E" w:rsidRDefault="00FA743E" w:rsidP="00FA743E">
      <w:pPr>
        <w:jc w:val="left"/>
        <w:rPr>
          <w:rFonts w:ascii="Arial" w:hAnsi="Arial"/>
          <w:bCs/>
          <w:sz w:val="22"/>
          <w:szCs w:val="22"/>
        </w:rPr>
      </w:pPr>
    </w:p>
    <w:p w14:paraId="2F335512" w14:textId="45F43214" w:rsidR="00FA743E" w:rsidRPr="00830749" w:rsidRDefault="00B02E73" w:rsidP="00FA743E">
      <w:pPr>
        <w:pStyle w:val="20TAQuestionNumber"/>
        <w:ind w:left="709" w:hanging="709"/>
      </w:pPr>
      <w:bookmarkStart w:id="12" w:name="_Ref144721577"/>
      <w:r>
        <w:lastRenderedPageBreak/>
        <w:t xml:space="preserve">Describe the </w:t>
      </w:r>
      <w:r w:rsidRPr="00B02E73">
        <w:t xml:space="preserve">legislative and regulatory </w:t>
      </w:r>
      <w:r>
        <w:t>requirements the business must comply with</w:t>
      </w:r>
      <w:r w:rsidRPr="00B02E73">
        <w:t xml:space="preserve"> in relation to risk management</w:t>
      </w:r>
      <w:r>
        <w:t>.</w:t>
      </w:r>
      <w:bookmarkEnd w:id="12"/>
    </w:p>
    <w:p w14:paraId="5F5371F2" w14:textId="77777777" w:rsidR="00FA743E" w:rsidRPr="00830749" w:rsidRDefault="00FA743E" w:rsidP="00FA743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A743E" w:rsidRPr="00830749" w14:paraId="0D65F367" w14:textId="77777777" w:rsidTr="004055AC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1F474C06" w14:textId="77777777" w:rsidR="00FA743E" w:rsidRPr="001C4084" w:rsidRDefault="00FA743E" w:rsidP="00BD4B2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3C465E" w14:textId="52D8746D" w:rsidR="00FA743E" w:rsidRPr="001C4084" w:rsidRDefault="00FA743E" w:rsidP="00BD4B2C">
            <w:pPr>
              <w:rPr>
                <w:rFonts w:ascii="Arial" w:hAnsi="Arial" w:cs="Arial"/>
                <w:sz w:val="22"/>
                <w:szCs w:val="22"/>
              </w:rPr>
            </w:pPr>
            <w:permStart w:id="1679623600" w:edGrp="everyone"/>
            <w:permEnd w:id="1679623600"/>
          </w:p>
        </w:tc>
        <w:permStart w:id="14073041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C6442DD" w14:textId="77777777" w:rsidR="00FA743E" w:rsidRPr="00533511" w:rsidRDefault="00302942" w:rsidP="00BD4B2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13486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A74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0730410"/>
          </w:p>
        </w:tc>
      </w:tr>
    </w:tbl>
    <w:p w14:paraId="1B37651A" w14:textId="77777777" w:rsidR="00FA743E" w:rsidRDefault="00FA743E" w:rsidP="00FA743E">
      <w:pPr>
        <w:rPr>
          <w:rFonts w:ascii="Arial" w:hAnsi="Arial" w:cs="Arial"/>
          <w:sz w:val="22"/>
          <w:szCs w:val="22"/>
        </w:rPr>
      </w:pPr>
    </w:p>
    <w:p w14:paraId="1920C8AB" w14:textId="77777777" w:rsidR="00FA743E" w:rsidRPr="000E310E" w:rsidRDefault="00FA743E" w:rsidP="00FA743E">
      <w:pPr>
        <w:jc w:val="left"/>
        <w:rPr>
          <w:rFonts w:ascii="Arial" w:hAnsi="Arial"/>
          <w:bCs/>
          <w:sz w:val="22"/>
          <w:szCs w:val="22"/>
        </w:rPr>
      </w:pPr>
    </w:p>
    <w:p w14:paraId="19BEF980" w14:textId="3FC2C1D3" w:rsidR="00FA743E" w:rsidRPr="00830749" w:rsidRDefault="0053411E" w:rsidP="00FA743E">
      <w:pPr>
        <w:pStyle w:val="20TAQuestionNumber"/>
        <w:ind w:left="709" w:hanging="709"/>
      </w:pPr>
      <w:bookmarkStart w:id="13" w:name="_Ref144730215"/>
      <w:r>
        <w:t>Explain what ‘treating risks’ involves.</w:t>
      </w:r>
      <w:bookmarkEnd w:id="13"/>
    </w:p>
    <w:p w14:paraId="4E7671E0" w14:textId="77777777" w:rsidR="00FA743E" w:rsidRPr="00830749" w:rsidRDefault="00FA743E" w:rsidP="00FA743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A743E" w:rsidRPr="00830749" w14:paraId="63BDEC44" w14:textId="77777777" w:rsidTr="004055AC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0FB7811" w14:textId="77777777" w:rsidR="00FA743E" w:rsidRPr="001C4084" w:rsidRDefault="00FA743E" w:rsidP="00BD4B2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39E7E9" w14:textId="3C97A2DF" w:rsidR="00FA743E" w:rsidRPr="001C4084" w:rsidRDefault="00FA743E" w:rsidP="00BD4B2C">
            <w:pPr>
              <w:rPr>
                <w:rFonts w:ascii="Arial" w:hAnsi="Arial" w:cs="Arial"/>
                <w:sz w:val="22"/>
                <w:szCs w:val="22"/>
              </w:rPr>
            </w:pPr>
            <w:permStart w:id="1296047901" w:edGrp="everyone"/>
            <w:permEnd w:id="1296047901"/>
          </w:p>
        </w:tc>
        <w:permStart w:id="1793138809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A82B746" w14:textId="77777777" w:rsidR="00FA743E" w:rsidRPr="00533511" w:rsidRDefault="00302942" w:rsidP="00BD4B2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93992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A74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3138809"/>
          </w:p>
        </w:tc>
      </w:tr>
    </w:tbl>
    <w:p w14:paraId="081DE5DE" w14:textId="77777777" w:rsidR="00FA743E" w:rsidRDefault="00FA743E" w:rsidP="00FA743E">
      <w:pPr>
        <w:rPr>
          <w:rFonts w:ascii="Arial" w:hAnsi="Arial" w:cs="Arial"/>
          <w:sz w:val="22"/>
          <w:szCs w:val="22"/>
        </w:rPr>
      </w:pPr>
    </w:p>
    <w:p w14:paraId="1DA9B3E6" w14:textId="6DB3A0E8" w:rsidR="009C3A0E" w:rsidRPr="00830749" w:rsidRDefault="009C3A0E" w:rsidP="009C3A0E">
      <w:pPr>
        <w:pStyle w:val="20TAQuestionNumber"/>
        <w:ind w:left="709" w:hanging="709"/>
      </w:pPr>
      <w:bookmarkStart w:id="14" w:name="_Ref144731431"/>
      <w:r>
        <w:lastRenderedPageBreak/>
        <w:t>Explain each of the following risk treatment options.</w:t>
      </w:r>
      <w:bookmarkEnd w:id="14"/>
    </w:p>
    <w:p w14:paraId="12674A63" w14:textId="77777777" w:rsidR="009C3A0E" w:rsidRPr="00830749" w:rsidRDefault="009C3A0E" w:rsidP="009C3A0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010"/>
        <w:gridCol w:w="5360"/>
        <w:gridCol w:w="609"/>
      </w:tblGrid>
      <w:tr w:rsidR="009C3A0E" w14:paraId="22E8F6E0" w14:textId="77777777" w:rsidTr="003B32E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9D648D" w14:textId="77777777" w:rsidR="009C3A0E" w:rsidRDefault="009C3A0E" w:rsidP="003B32E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0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4272B9E" w14:textId="2160EDC3" w:rsidR="009C3A0E" w:rsidRDefault="009C3A0E" w:rsidP="003B32E3">
            <w:pPr>
              <w:keepNext/>
              <w:jc w:val="center"/>
            </w:pPr>
            <w:r>
              <w:t>Risk treatment option</w:t>
            </w:r>
          </w:p>
        </w:tc>
        <w:tc>
          <w:tcPr>
            <w:tcW w:w="294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DC147A8" w14:textId="5D75DEF5" w:rsidR="009C3A0E" w:rsidRDefault="009C3A0E" w:rsidP="003B32E3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3926562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AE6CA3B" w14:textId="77777777" w:rsidR="009C3A0E" w:rsidRPr="00533511" w:rsidRDefault="00302942" w:rsidP="003B32E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95200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C3A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265622"/>
          </w:p>
        </w:tc>
      </w:tr>
      <w:tr w:rsidR="009C3A0E" w14:paraId="09792746" w14:textId="77777777" w:rsidTr="007F7EF1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53C71D" w14:textId="77777777" w:rsidR="009C3A0E" w:rsidRPr="00FE608E" w:rsidRDefault="009C3A0E" w:rsidP="003B32E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A9846" w14:textId="3AA4C056" w:rsidR="009C3A0E" w:rsidRPr="00447473" w:rsidRDefault="009C3A0E" w:rsidP="003B32E3">
            <w:pPr>
              <w:jc w:val="center"/>
            </w:pPr>
            <w:r>
              <w:t>Risk acceptance</w:t>
            </w:r>
          </w:p>
        </w:tc>
        <w:tc>
          <w:tcPr>
            <w:tcW w:w="294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808F1E" w14:textId="1E8709CE" w:rsidR="009C3A0E" w:rsidRPr="004055AC" w:rsidRDefault="009C3A0E" w:rsidP="004055AC">
            <w:pPr>
              <w:rPr>
                <w:rFonts w:ascii="Arial" w:hAnsi="Arial" w:cs="Arial"/>
                <w:sz w:val="22"/>
                <w:szCs w:val="22"/>
              </w:rPr>
            </w:pPr>
            <w:permStart w:id="877658326" w:edGrp="everyone"/>
            <w:permEnd w:id="8776583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FF5BFF" w14:textId="77777777" w:rsidR="009C3A0E" w:rsidRDefault="009C3A0E" w:rsidP="003B32E3">
            <w:pPr>
              <w:ind w:left="993" w:hanging="993"/>
            </w:pPr>
          </w:p>
        </w:tc>
      </w:tr>
      <w:tr w:rsidR="009C3A0E" w14:paraId="5E12DF38" w14:textId="77777777" w:rsidTr="007F7EF1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E44F8C" w14:textId="77777777" w:rsidR="009C3A0E" w:rsidRPr="00FE608E" w:rsidRDefault="009C3A0E" w:rsidP="003B32E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5A4A" w14:textId="23A0C004" w:rsidR="009C3A0E" w:rsidRPr="009C3A0E" w:rsidRDefault="009C3A0E" w:rsidP="003B32E3">
            <w:pPr>
              <w:jc w:val="center"/>
            </w:pPr>
            <w:r>
              <w:t xml:space="preserve">Risk </w:t>
            </w:r>
            <w:r w:rsidR="003B32E3">
              <w:t>transference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B0BE13" w14:textId="3D8FF5CF" w:rsidR="009C3A0E" w:rsidRPr="004055AC" w:rsidRDefault="009C3A0E" w:rsidP="004055AC">
            <w:pPr>
              <w:rPr>
                <w:rFonts w:ascii="Arial" w:hAnsi="Arial" w:cs="Arial"/>
                <w:sz w:val="22"/>
                <w:szCs w:val="22"/>
              </w:rPr>
            </w:pPr>
            <w:permStart w:id="105780258" w:edGrp="everyone"/>
            <w:permEnd w:id="1057802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7895AC" w14:textId="77777777" w:rsidR="009C3A0E" w:rsidRDefault="009C3A0E" w:rsidP="003B32E3">
            <w:pPr>
              <w:ind w:left="993" w:hanging="993"/>
            </w:pPr>
          </w:p>
        </w:tc>
      </w:tr>
      <w:tr w:rsidR="009C3A0E" w14:paraId="64B2187D" w14:textId="77777777" w:rsidTr="007F7EF1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F13772" w14:textId="77777777" w:rsidR="009C3A0E" w:rsidRPr="00FE608E" w:rsidRDefault="009C3A0E" w:rsidP="003B32E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EADA" w14:textId="7774A76C" w:rsidR="009C3A0E" w:rsidRPr="009C3A0E" w:rsidRDefault="003B32E3" w:rsidP="003B32E3">
            <w:pPr>
              <w:jc w:val="center"/>
            </w:pPr>
            <w:r>
              <w:t>Risk avoidance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869041" w14:textId="56D5D519" w:rsidR="009C3A0E" w:rsidRPr="004055AC" w:rsidRDefault="009C3A0E" w:rsidP="004055AC">
            <w:pPr>
              <w:rPr>
                <w:rFonts w:ascii="Arial" w:hAnsi="Arial" w:cs="Arial"/>
                <w:sz w:val="22"/>
                <w:szCs w:val="22"/>
              </w:rPr>
            </w:pPr>
            <w:permStart w:id="1287073826" w:edGrp="everyone"/>
            <w:permEnd w:id="12870738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58C609" w14:textId="77777777" w:rsidR="009C3A0E" w:rsidRDefault="009C3A0E" w:rsidP="003B32E3">
            <w:pPr>
              <w:ind w:left="993" w:hanging="993"/>
            </w:pPr>
          </w:p>
        </w:tc>
      </w:tr>
      <w:tr w:rsidR="009C3A0E" w14:paraId="7DAD1DAF" w14:textId="77777777" w:rsidTr="007F7EF1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626FB8" w14:textId="77777777" w:rsidR="009C3A0E" w:rsidRPr="00FE608E" w:rsidRDefault="009C3A0E" w:rsidP="003B32E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06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4A66F" w14:textId="6C9CC25B" w:rsidR="009C3A0E" w:rsidRPr="009C3A0E" w:rsidRDefault="003B32E3" w:rsidP="003B32E3">
            <w:pPr>
              <w:jc w:val="center"/>
            </w:pPr>
            <w:r>
              <w:t>Risk reduction</w:t>
            </w:r>
          </w:p>
        </w:tc>
        <w:tc>
          <w:tcPr>
            <w:tcW w:w="294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51B9D5" w14:textId="645D042F" w:rsidR="009C3A0E" w:rsidRPr="004055AC" w:rsidRDefault="009C3A0E" w:rsidP="004055AC">
            <w:pPr>
              <w:rPr>
                <w:rFonts w:ascii="Arial" w:hAnsi="Arial" w:cs="Arial"/>
                <w:sz w:val="22"/>
                <w:szCs w:val="22"/>
              </w:rPr>
            </w:pPr>
            <w:permStart w:id="491737934" w:edGrp="everyone"/>
            <w:permEnd w:id="4917379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52DB1F" w14:textId="77777777" w:rsidR="009C3A0E" w:rsidRDefault="009C3A0E" w:rsidP="003B32E3">
            <w:pPr>
              <w:ind w:left="993" w:hanging="993"/>
            </w:pPr>
          </w:p>
        </w:tc>
      </w:tr>
    </w:tbl>
    <w:p w14:paraId="7558B237" w14:textId="77777777" w:rsidR="009C3A0E" w:rsidRDefault="009C3A0E" w:rsidP="009C3A0E">
      <w:pPr>
        <w:rPr>
          <w:rFonts w:ascii="Arial" w:hAnsi="Arial" w:cs="Arial"/>
          <w:sz w:val="22"/>
          <w:szCs w:val="22"/>
        </w:rPr>
      </w:pPr>
    </w:p>
    <w:p w14:paraId="11D3BC65" w14:textId="77777777" w:rsidR="00FA743E" w:rsidRPr="000E310E" w:rsidRDefault="00FA743E" w:rsidP="00FA743E">
      <w:pPr>
        <w:jc w:val="left"/>
        <w:rPr>
          <w:rFonts w:ascii="Arial" w:hAnsi="Arial"/>
          <w:bCs/>
          <w:sz w:val="22"/>
          <w:szCs w:val="22"/>
        </w:rPr>
      </w:pPr>
    </w:p>
    <w:p w14:paraId="02EF2877" w14:textId="66503759" w:rsidR="00FA743E" w:rsidRPr="00830749" w:rsidRDefault="003B32E3" w:rsidP="00FA743E">
      <w:pPr>
        <w:pStyle w:val="20TAQuestionNumber"/>
        <w:ind w:left="709" w:hanging="709"/>
      </w:pPr>
      <w:bookmarkStart w:id="15" w:name="_Ref144731801"/>
      <w:r>
        <w:t xml:space="preserve">What details should you include in an action plan </w:t>
      </w:r>
      <w:r w:rsidRPr="003B32E3">
        <w:t>for implementing risk treatment</w:t>
      </w:r>
      <w:bookmarkEnd w:id="15"/>
      <w:r w:rsidR="00D2261E">
        <w:t>?</w:t>
      </w:r>
    </w:p>
    <w:p w14:paraId="2BF0126E" w14:textId="77777777" w:rsidR="00FA743E" w:rsidRPr="00830749" w:rsidRDefault="00FA743E" w:rsidP="00FA743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A743E" w:rsidRPr="00830749" w14:paraId="560F1B89" w14:textId="77777777" w:rsidTr="004055AC">
        <w:trPr>
          <w:trHeight w:val="39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3FFDE74" w14:textId="77777777" w:rsidR="00FA743E" w:rsidRPr="001C4084" w:rsidRDefault="00FA743E" w:rsidP="00BD4B2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05E679" w14:textId="421DFC8A" w:rsidR="00FA743E" w:rsidRPr="001C4084" w:rsidRDefault="00FA743E" w:rsidP="00BD4B2C">
            <w:pPr>
              <w:rPr>
                <w:rFonts w:ascii="Arial" w:hAnsi="Arial" w:cs="Arial"/>
                <w:sz w:val="22"/>
                <w:szCs w:val="22"/>
              </w:rPr>
            </w:pPr>
            <w:permStart w:id="1107571873" w:edGrp="everyone"/>
            <w:permEnd w:id="1107571873"/>
          </w:p>
        </w:tc>
        <w:permStart w:id="2035176666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F67A418" w14:textId="77777777" w:rsidR="00FA743E" w:rsidRPr="00533511" w:rsidRDefault="00302942" w:rsidP="00BD4B2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837897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A74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5176666"/>
          </w:p>
        </w:tc>
      </w:tr>
    </w:tbl>
    <w:p w14:paraId="1CA0496A" w14:textId="77777777" w:rsidR="00FA743E" w:rsidRDefault="00FA743E" w:rsidP="00FA743E">
      <w:pPr>
        <w:rPr>
          <w:rFonts w:ascii="Arial" w:hAnsi="Arial" w:cs="Arial"/>
          <w:sz w:val="22"/>
          <w:szCs w:val="22"/>
        </w:rPr>
      </w:pPr>
    </w:p>
    <w:p w14:paraId="3FFEB9DC" w14:textId="77777777" w:rsidR="00FA743E" w:rsidRPr="000E310E" w:rsidRDefault="00FA743E" w:rsidP="00FA743E">
      <w:pPr>
        <w:jc w:val="left"/>
        <w:rPr>
          <w:rFonts w:ascii="Arial" w:hAnsi="Arial"/>
          <w:bCs/>
          <w:sz w:val="22"/>
          <w:szCs w:val="22"/>
        </w:rPr>
      </w:pPr>
    </w:p>
    <w:p w14:paraId="2A2CF741" w14:textId="371882D6" w:rsidR="00FA743E" w:rsidRPr="00830749" w:rsidRDefault="00642A48" w:rsidP="00FA743E">
      <w:pPr>
        <w:pStyle w:val="20TAQuestionNumber"/>
        <w:ind w:left="709" w:hanging="709"/>
      </w:pPr>
      <w:bookmarkStart w:id="16" w:name="_Ref144733053"/>
      <w:r>
        <w:lastRenderedPageBreak/>
        <w:t>Discuss factors you must ensure to achieve an effective implementation of the risk treatment plan</w:t>
      </w:r>
      <w:r w:rsidR="00E24558">
        <w:t xml:space="preserve"> according to policies and procedures</w:t>
      </w:r>
      <w:r w:rsidR="00FA743E">
        <w:t>.</w:t>
      </w:r>
      <w:bookmarkEnd w:id="16"/>
    </w:p>
    <w:p w14:paraId="1A163349" w14:textId="77777777" w:rsidR="00FA743E" w:rsidRPr="00830749" w:rsidRDefault="00FA743E" w:rsidP="00FA743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A743E" w:rsidRPr="00830749" w14:paraId="0ADC51E7" w14:textId="77777777" w:rsidTr="004055AC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0BA339C" w14:textId="77777777" w:rsidR="00FA743E" w:rsidRPr="001C4084" w:rsidRDefault="00FA743E" w:rsidP="00BD4B2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25ADB6F" w14:textId="3FF68217" w:rsidR="00FA743E" w:rsidRPr="001C4084" w:rsidRDefault="00FA743E" w:rsidP="00BD4B2C">
            <w:pPr>
              <w:rPr>
                <w:rFonts w:ascii="Arial" w:hAnsi="Arial" w:cs="Arial"/>
                <w:sz w:val="22"/>
                <w:szCs w:val="22"/>
              </w:rPr>
            </w:pPr>
            <w:permStart w:id="1820608652" w:edGrp="everyone"/>
            <w:permEnd w:id="1820608652"/>
          </w:p>
        </w:tc>
        <w:permStart w:id="1745372103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2A12384" w14:textId="77777777" w:rsidR="00FA743E" w:rsidRPr="00533511" w:rsidRDefault="00302942" w:rsidP="00BD4B2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437442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A74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5372103"/>
          </w:p>
        </w:tc>
      </w:tr>
    </w:tbl>
    <w:p w14:paraId="413EC151" w14:textId="77777777" w:rsidR="00FA743E" w:rsidRDefault="00FA743E" w:rsidP="00FA743E">
      <w:pPr>
        <w:rPr>
          <w:rFonts w:ascii="Arial" w:hAnsi="Arial" w:cs="Arial"/>
          <w:sz w:val="22"/>
          <w:szCs w:val="22"/>
        </w:rPr>
      </w:pPr>
    </w:p>
    <w:p w14:paraId="2EF8A671" w14:textId="77777777" w:rsidR="00E24558" w:rsidRPr="000E310E" w:rsidRDefault="00E24558" w:rsidP="00E24558">
      <w:pPr>
        <w:jc w:val="left"/>
        <w:rPr>
          <w:rFonts w:ascii="Arial" w:hAnsi="Arial"/>
          <w:bCs/>
          <w:sz w:val="22"/>
          <w:szCs w:val="22"/>
        </w:rPr>
      </w:pPr>
    </w:p>
    <w:p w14:paraId="14160E93" w14:textId="11859150" w:rsidR="00E24558" w:rsidRPr="00830749" w:rsidRDefault="00E24558" w:rsidP="00E24558">
      <w:pPr>
        <w:pStyle w:val="20TAQuestionNumber"/>
        <w:ind w:left="709" w:hanging="709"/>
      </w:pPr>
      <w:bookmarkStart w:id="17" w:name="_Ref144733485"/>
      <w:r>
        <w:t>Discuss methods you can apply during monitoring and review of the effectiveness of the risk treatment options.</w:t>
      </w:r>
      <w:bookmarkEnd w:id="17"/>
    </w:p>
    <w:p w14:paraId="2D39E8DB" w14:textId="77777777" w:rsidR="00E24558" w:rsidRPr="00830749" w:rsidRDefault="00E24558" w:rsidP="00E2455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24558" w:rsidRPr="00830749" w14:paraId="3D3F9378" w14:textId="77777777" w:rsidTr="004055AC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1A6F007" w14:textId="77777777" w:rsidR="00E24558" w:rsidRPr="001C4084" w:rsidRDefault="00E24558" w:rsidP="00BD4B2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53078C" w14:textId="48AF7A1A" w:rsidR="00E24558" w:rsidRPr="001C4084" w:rsidRDefault="00E24558" w:rsidP="00BD4B2C">
            <w:pPr>
              <w:rPr>
                <w:rFonts w:ascii="Arial" w:hAnsi="Arial" w:cs="Arial"/>
                <w:sz w:val="22"/>
                <w:szCs w:val="22"/>
              </w:rPr>
            </w:pPr>
            <w:permStart w:id="1810242851" w:edGrp="everyone"/>
            <w:permEnd w:id="1810242851"/>
          </w:p>
        </w:tc>
        <w:permStart w:id="558720164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85558E1" w14:textId="77777777" w:rsidR="00E24558" w:rsidRPr="00533511" w:rsidRDefault="00302942" w:rsidP="00BD4B2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91420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245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58720164"/>
          </w:p>
        </w:tc>
      </w:tr>
    </w:tbl>
    <w:p w14:paraId="4B09335E" w14:textId="77777777" w:rsidR="00E24558" w:rsidRDefault="00E24558" w:rsidP="00E24558">
      <w:pPr>
        <w:rPr>
          <w:rFonts w:ascii="Arial" w:hAnsi="Arial" w:cs="Arial"/>
          <w:sz w:val="22"/>
          <w:szCs w:val="22"/>
        </w:rPr>
      </w:pPr>
    </w:p>
    <w:p w14:paraId="5DB1C642" w14:textId="77777777" w:rsidR="00C518B5" w:rsidRPr="000E310E" w:rsidRDefault="00C518B5" w:rsidP="00C518B5">
      <w:pPr>
        <w:jc w:val="left"/>
        <w:rPr>
          <w:rFonts w:ascii="Arial" w:hAnsi="Arial"/>
          <w:bCs/>
          <w:sz w:val="22"/>
          <w:szCs w:val="22"/>
        </w:rPr>
      </w:pPr>
    </w:p>
    <w:p w14:paraId="080FC5D2" w14:textId="5002F908" w:rsidR="00C518B5" w:rsidRPr="00830749" w:rsidRDefault="00C518B5" w:rsidP="00C518B5">
      <w:pPr>
        <w:pStyle w:val="20TAQuestionNumber"/>
        <w:ind w:left="709" w:hanging="709"/>
      </w:pPr>
      <w:bookmarkStart w:id="18" w:name="_Ref144733748"/>
      <w:r>
        <w:t xml:space="preserve">Discuss </w:t>
      </w:r>
      <w:r w:rsidRPr="00C518B5">
        <w:t>the purpose of document storage policy and procedures</w:t>
      </w:r>
      <w:r>
        <w:t>.</w:t>
      </w:r>
      <w:bookmarkEnd w:id="18"/>
    </w:p>
    <w:p w14:paraId="6024B5B8" w14:textId="77777777" w:rsidR="00C518B5" w:rsidRPr="00830749" w:rsidRDefault="00C518B5" w:rsidP="00C518B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18B5" w:rsidRPr="00830749" w14:paraId="51B911E6" w14:textId="77777777" w:rsidTr="004055AC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B5C4907" w14:textId="77777777" w:rsidR="00C518B5" w:rsidRPr="001C4084" w:rsidRDefault="00C518B5" w:rsidP="00BD4B2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6A950B" w14:textId="527659E7" w:rsidR="00C518B5" w:rsidRPr="001C4084" w:rsidRDefault="00C518B5" w:rsidP="00BD4B2C">
            <w:pPr>
              <w:rPr>
                <w:rFonts w:ascii="Arial" w:hAnsi="Arial" w:cs="Arial"/>
                <w:sz w:val="22"/>
                <w:szCs w:val="22"/>
              </w:rPr>
            </w:pPr>
            <w:permStart w:id="68308920" w:edGrp="everyone"/>
            <w:permEnd w:id="68308920"/>
          </w:p>
        </w:tc>
        <w:permStart w:id="70281135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79E49871" w14:textId="77777777" w:rsidR="00C518B5" w:rsidRPr="00533511" w:rsidRDefault="00302942" w:rsidP="00BD4B2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972776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518B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281135"/>
          </w:p>
        </w:tc>
      </w:tr>
    </w:tbl>
    <w:p w14:paraId="43F07F4B" w14:textId="77777777" w:rsidR="00C518B5" w:rsidRDefault="00C518B5" w:rsidP="00C518B5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1CDD9561" w:rsidR="00787509" w:rsidRPr="004932A4" w:rsidRDefault="00302942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5137D">
            <w:rPr>
              <w:szCs w:val="32"/>
            </w:rPr>
            <w:t>BSBOPS504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13EC84CA" w:rsidR="00787509" w:rsidRDefault="00302942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147EC">
            <w:rPr>
              <w:szCs w:val="32"/>
            </w:rPr>
            <w:t>Manage business risk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7F7EF1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34354437" w:edGrp="everyone"/>
            <w:permEnd w:id="1834354437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C534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C534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C534DF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1CA286BE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4055AC" w:rsidRPr="00BA4D9F" w14:paraId="6078EA25" w14:textId="77777777" w:rsidTr="00586D2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3431B3E" w14:textId="77777777" w:rsidR="004055AC" w:rsidRPr="00750D30" w:rsidRDefault="004055AC" w:rsidP="00586D2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4055AC" w:rsidRPr="00BA4D9F" w14:paraId="2FD5EE3D" w14:textId="77777777" w:rsidTr="00586D2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BB785E" w14:textId="77777777" w:rsidR="004055AC" w:rsidRPr="00DE303D" w:rsidRDefault="004055AC" w:rsidP="00586D27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48056957" w14:textId="77777777" w:rsidR="004055AC" w:rsidRPr="00DE303D" w:rsidRDefault="004055AC" w:rsidP="004055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12A71B7B" w14:textId="77777777" w:rsidR="004055AC" w:rsidRPr="00750D30" w:rsidRDefault="004055AC" w:rsidP="004055AC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4055AC" w:rsidRPr="00BA4D9F" w14:paraId="45B70954" w14:textId="77777777" w:rsidTr="00586D27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21689C" w14:textId="77777777" w:rsidR="004055AC" w:rsidRPr="0089432B" w:rsidRDefault="004055AC" w:rsidP="00586D27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647918930" w:edGrp="everyone"/>
            <w:permEnd w:id="647918930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C534DF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9" w:name="_Ref35349341"/>
          </w:p>
        </w:tc>
        <w:bookmarkEnd w:id="19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1CABC7B1" w14:textId="27BC43FC" w:rsidR="00C534DF" w:rsidRDefault="00C534DF" w:rsidP="00C534DF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You have purchased an ice-cream franchise which is located on the beachfront at Caloundra on the Sunshine Coast, Queensland.</w:t>
            </w:r>
          </w:p>
          <w:p w14:paraId="40026524" w14:textId="77777777" w:rsidR="00C534DF" w:rsidRDefault="00C534DF" w:rsidP="00C534DF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0F56EC30" w14:textId="4DFBC4F0" w:rsidR="00C534DF" w:rsidRPr="00C534DF" w:rsidRDefault="00C534DF" w:rsidP="00C534DF">
            <w:pPr>
              <w:pStyle w:val="ListParagraph"/>
              <w:numPr>
                <w:ilvl w:val="0"/>
                <w:numId w:val="46"/>
              </w:numPr>
              <w:ind w:left="441"/>
              <w:jc w:val="left"/>
              <w:rPr>
                <w:rFonts w:ascii="Arial" w:hAnsi="Arial" w:cs="Arial"/>
                <w:sz w:val="22"/>
              </w:rPr>
            </w:pPr>
            <w:r w:rsidRPr="00C534DF">
              <w:rPr>
                <w:rFonts w:ascii="Arial" w:hAnsi="Arial" w:cs="Arial"/>
                <w:sz w:val="22"/>
              </w:rPr>
              <w:t xml:space="preserve">Identify </w:t>
            </w:r>
            <w:r>
              <w:rPr>
                <w:rFonts w:ascii="Arial" w:hAnsi="Arial" w:cs="Arial"/>
                <w:sz w:val="22"/>
              </w:rPr>
              <w:t>three (3)</w:t>
            </w:r>
            <w:r w:rsidRPr="00C534DF">
              <w:rPr>
                <w:rFonts w:ascii="Arial" w:hAnsi="Arial" w:cs="Arial"/>
                <w:sz w:val="22"/>
              </w:rPr>
              <w:t xml:space="preserve"> financial risks that may be associated with the purchase of this business</w:t>
            </w:r>
          </w:p>
          <w:p w14:paraId="18D8F33C" w14:textId="18AA9A66" w:rsidR="00C534DF" w:rsidRPr="00C534DF" w:rsidRDefault="00C534DF" w:rsidP="00C534DF">
            <w:pPr>
              <w:pStyle w:val="ListParagraph"/>
              <w:numPr>
                <w:ilvl w:val="0"/>
                <w:numId w:val="46"/>
              </w:numPr>
              <w:ind w:left="441"/>
              <w:jc w:val="left"/>
              <w:rPr>
                <w:rFonts w:ascii="Arial" w:hAnsi="Arial" w:cs="Arial"/>
                <w:sz w:val="22"/>
              </w:rPr>
            </w:pPr>
            <w:r w:rsidRPr="00C534DF">
              <w:rPr>
                <w:rFonts w:ascii="Arial" w:hAnsi="Arial" w:cs="Arial"/>
                <w:sz w:val="22"/>
              </w:rPr>
              <w:t xml:space="preserve">Assess the impact </w:t>
            </w:r>
            <w:r>
              <w:rPr>
                <w:rFonts w:ascii="Arial" w:hAnsi="Arial" w:cs="Arial"/>
                <w:sz w:val="22"/>
              </w:rPr>
              <w:t>and</w:t>
            </w:r>
            <w:r w:rsidRPr="00C534DF">
              <w:rPr>
                <w:rFonts w:ascii="Arial" w:hAnsi="Arial" w:cs="Arial"/>
                <w:sz w:val="22"/>
              </w:rPr>
              <w:t xml:space="preserve"> consequences, should the</w:t>
            </w:r>
            <w:r>
              <w:rPr>
                <w:rFonts w:ascii="Arial" w:hAnsi="Arial" w:cs="Arial"/>
                <w:sz w:val="22"/>
              </w:rPr>
              <w:t>se</w:t>
            </w:r>
            <w:r w:rsidRPr="00C534DF">
              <w:rPr>
                <w:rFonts w:ascii="Arial" w:hAnsi="Arial" w:cs="Arial"/>
                <w:sz w:val="22"/>
              </w:rPr>
              <w:t xml:space="preserve"> risks identified occur</w:t>
            </w:r>
          </w:p>
          <w:p w14:paraId="075FEB3E" w14:textId="62883942" w:rsidR="00C534DF" w:rsidRPr="00C534DF" w:rsidRDefault="00C534DF" w:rsidP="00C534DF">
            <w:pPr>
              <w:pStyle w:val="ListParagraph"/>
              <w:numPr>
                <w:ilvl w:val="0"/>
                <w:numId w:val="46"/>
              </w:numPr>
              <w:ind w:left="441"/>
              <w:jc w:val="left"/>
              <w:rPr>
                <w:rFonts w:ascii="Arial" w:hAnsi="Arial" w:cs="Arial"/>
                <w:sz w:val="22"/>
              </w:rPr>
            </w:pPr>
            <w:r w:rsidRPr="00C534DF">
              <w:rPr>
                <w:rFonts w:ascii="Arial" w:hAnsi="Arial" w:cs="Arial"/>
                <w:sz w:val="22"/>
              </w:rPr>
              <w:t>Evaluate and prioritise</w:t>
            </w:r>
            <w:r>
              <w:rPr>
                <w:rFonts w:ascii="Arial" w:hAnsi="Arial" w:cs="Arial"/>
                <w:sz w:val="22"/>
              </w:rPr>
              <w:t xml:space="preserve"> the three (3)</w:t>
            </w:r>
            <w:r w:rsidRPr="00C534DF">
              <w:rPr>
                <w:rFonts w:ascii="Arial" w:hAnsi="Arial" w:cs="Arial"/>
                <w:sz w:val="22"/>
              </w:rPr>
              <w:t xml:space="preserve"> risks for treatment</w:t>
            </w:r>
          </w:p>
          <w:p w14:paraId="57A2C60A" w14:textId="49529F9B" w:rsidR="00C534DF" w:rsidRPr="00C534DF" w:rsidRDefault="00C534DF" w:rsidP="00C534DF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DD1A2A" w14:paraId="1DA6B544" w14:textId="77777777" w:rsidTr="00D2261E">
        <w:trPr>
          <w:trHeight w:val="392"/>
        </w:trPr>
        <w:tc>
          <w:tcPr>
            <w:tcW w:w="9016" w:type="dxa"/>
            <w:shd w:val="clear" w:color="auto" w:fill="D9D9D9"/>
          </w:tcPr>
          <w:p w14:paraId="19CB0C61" w14:textId="25929A7B" w:rsidR="00920F6C" w:rsidRPr="00C534DF" w:rsidRDefault="00C534DF" w:rsidP="00C534DF">
            <w:pPr>
              <w:pStyle w:val="ListParagraph"/>
              <w:numPr>
                <w:ilvl w:val="0"/>
                <w:numId w:val="47"/>
              </w:numPr>
              <w:ind w:left="306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C534DF">
              <w:rPr>
                <w:rFonts w:ascii="Arial" w:hAnsi="Arial" w:cs="Arial"/>
                <w:b/>
                <w:bCs/>
                <w:sz w:val="22"/>
              </w:rPr>
              <w:t>Identify th</w:t>
            </w:r>
            <w:r>
              <w:rPr>
                <w:rFonts w:ascii="Arial" w:hAnsi="Arial" w:cs="Arial"/>
                <w:b/>
                <w:bCs/>
                <w:sz w:val="22"/>
              </w:rPr>
              <w:t>re</w:t>
            </w:r>
            <w:r w:rsidRPr="00C534DF">
              <w:rPr>
                <w:rFonts w:ascii="Arial" w:hAnsi="Arial" w:cs="Arial"/>
                <w:b/>
                <w:bCs/>
                <w:sz w:val="22"/>
              </w:rPr>
              <w:t>e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(3)</w:t>
            </w:r>
            <w:r w:rsidRPr="00C534DF">
              <w:rPr>
                <w:rFonts w:ascii="Arial" w:hAnsi="Arial" w:cs="Arial"/>
                <w:b/>
                <w:bCs/>
                <w:sz w:val="22"/>
              </w:rPr>
              <w:t xml:space="preserve"> financial risks that may be associated with the purchase of this business</w:t>
            </w:r>
          </w:p>
        </w:tc>
      </w:tr>
      <w:tr w:rsidR="00920F6C" w:rsidRPr="004055AC" w14:paraId="7E011A3B" w14:textId="77777777" w:rsidTr="00D2261E">
        <w:trPr>
          <w:trHeight w:val="1860"/>
        </w:trPr>
        <w:tc>
          <w:tcPr>
            <w:tcW w:w="9016" w:type="dxa"/>
          </w:tcPr>
          <w:p w14:paraId="495FDF2A" w14:textId="77777777" w:rsidR="00920F6C" w:rsidRPr="004055AC" w:rsidRDefault="00920F6C" w:rsidP="004055AC">
            <w:pPr>
              <w:rPr>
                <w:rFonts w:ascii="Arial" w:hAnsi="Arial" w:cs="Arial"/>
                <w:sz w:val="22"/>
              </w:rPr>
            </w:pPr>
            <w:permStart w:id="1322604281" w:edGrp="everyone"/>
            <w:permEnd w:id="1322604281"/>
          </w:p>
        </w:tc>
      </w:tr>
      <w:tr w:rsidR="00920F6C" w:rsidRPr="00DD1A2A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3F9A8625" w:rsidR="00920F6C" w:rsidRPr="00C534DF" w:rsidRDefault="00C534DF" w:rsidP="00C534DF">
            <w:pPr>
              <w:pStyle w:val="ListParagraph"/>
              <w:numPr>
                <w:ilvl w:val="0"/>
                <w:numId w:val="47"/>
              </w:numPr>
              <w:ind w:left="306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C534DF">
              <w:rPr>
                <w:rFonts w:ascii="Arial" w:hAnsi="Arial" w:cs="Arial"/>
                <w:b/>
                <w:bCs/>
                <w:sz w:val="22"/>
              </w:rPr>
              <w:t>Assess the impact or consequences, should the</w:t>
            </w:r>
            <w:r>
              <w:rPr>
                <w:rFonts w:ascii="Arial" w:hAnsi="Arial" w:cs="Arial"/>
                <w:b/>
                <w:bCs/>
                <w:sz w:val="22"/>
              </w:rPr>
              <w:t>se</w:t>
            </w:r>
            <w:r w:rsidRPr="00C534DF">
              <w:rPr>
                <w:rFonts w:ascii="Arial" w:hAnsi="Arial" w:cs="Arial"/>
                <w:b/>
                <w:bCs/>
                <w:sz w:val="22"/>
              </w:rPr>
              <w:t xml:space="preserve"> risks identified occur</w:t>
            </w:r>
          </w:p>
        </w:tc>
      </w:tr>
      <w:tr w:rsidR="00920F6C" w:rsidRPr="004055AC" w14:paraId="40233D7C" w14:textId="77777777" w:rsidTr="00D2261E">
        <w:trPr>
          <w:trHeight w:val="2075"/>
        </w:trPr>
        <w:tc>
          <w:tcPr>
            <w:tcW w:w="9016" w:type="dxa"/>
          </w:tcPr>
          <w:p w14:paraId="294466A9" w14:textId="77777777" w:rsidR="00920F6C" w:rsidRPr="004055AC" w:rsidRDefault="00920F6C" w:rsidP="004055AC">
            <w:pPr>
              <w:rPr>
                <w:rFonts w:ascii="Arial" w:hAnsi="Arial" w:cs="Arial"/>
                <w:sz w:val="22"/>
              </w:rPr>
            </w:pPr>
            <w:permStart w:id="752550165" w:edGrp="everyone"/>
            <w:permEnd w:id="752550165"/>
          </w:p>
        </w:tc>
      </w:tr>
      <w:tr w:rsidR="00920F6C" w:rsidRPr="00DD1A2A" w14:paraId="60FAA649" w14:textId="77777777" w:rsidTr="009100AE">
        <w:tc>
          <w:tcPr>
            <w:tcW w:w="9016" w:type="dxa"/>
            <w:shd w:val="clear" w:color="auto" w:fill="D9D9D9"/>
          </w:tcPr>
          <w:p w14:paraId="01B03C01" w14:textId="369E99A7" w:rsidR="00920F6C" w:rsidRPr="00C534DF" w:rsidRDefault="00C534DF" w:rsidP="00D2261E">
            <w:pPr>
              <w:pStyle w:val="ListParagraph"/>
              <w:numPr>
                <w:ilvl w:val="0"/>
                <w:numId w:val="47"/>
              </w:numPr>
              <w:ind w:left="31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C534DF">
              <w:rPr>
                <w:rFonts w:ascii="Arial" w:hAnsi="Arial" w:cs="Arial"/>
                <w:b/>
                <w:bCs/>
                <w:sz w:val="22"/>
              </w:rPr>
              <w:t xml:space="preserve">Evaluate and prioritise 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the three (3) </w:t>
            </w:r>
            <w:r w:rsidRPr="00C534DF">
              <w:rPr>
                <w:rFonts w:ascii="Arial" w:hAnsi="Arial" w:cs="Arial"/>
                <w:b/>
                <w:bCs/>
                <w:sz w:val="22"/>
              </w:rPr>
              <w:t>risks for treatment</w:t>
            </w:r>
          </w:p>
        </w:tc>
      </w:tr>
      <w:tr w:rsidR="00920F6C" w:rsidRPr="004055AC" w14:paraId="5A453CDF" w14:textId="77777777" w:rsidTr="00D2261E">
        <w:trPr>
          <w:trHeight w:val="2051"/>
        </w:trPr>
        <w:tc>
          <w:tcPr>
            <w:tcW w:w="9016" w:type="dxa"/>
          </w:tcPr>
          <w:p w14:paraId="6813CA50" w14:textId="77777777" w:rsidR="00920F6C" w:rsidRPr="004055AC" w:rsidRDefault="00920F6C" w:rsidP="004055AC">
            <w:pPr>
              <w:rPr>
                <w:rFonts w:ascii="Arial" w:hAnsi="Arial" w:cs="Arial"/>
                <w:sz w:val="22"/>
              </w:rPr>
            </w:pPr>
            <w:permStart w:id="579338293" w:edGrp="everyone"/>
            <w:permEnd w:id="579338293"/>
          </w:p>
        </w:tc>
      </w:tr>
    </w:tbl>
    <w:p w14:paraId="193FAA89" w14:textId="77777777" w:rsidR="00D2261E" w:rsidRDefault="00D2261E" w:rsidP="001F2767">
      <w:pPr>
        <w:jc w:val="left"/>
        <w:rPr>
          <w:rFonts w:ascii="Arial" w:hAnsi="Arial" w:cs="Arial"/>
          <w:sz w:val="22"/>
          <w:szCs w:val="22"/>
        </w:rPr>
      </w:pPr>
    </w:p>
    <w:p w14:paraId="02753A6B" w14:textId="77777777" w:rsidR="004C6BC7" w:rsidRDefault="004C6BC7" w:rsidP="001F2767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D2261E" w:rsidRPr="00830749" w14:paraId="3D9AD6FF" w14:textId="77777777" w:rsidTr="003A01DB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39D45B9" w14:textId="77777777" w:rsidR="00D2261E" w:rsidRPr="001C4084" w:rsidRDefault="00D2261E" w:rsidP="003A01D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3887FEE" w14:textId="77777777" w:rsidR="00D2261E" w:rsidRPr="001C4084" w:rsidRDefault="00D2261E" w:rsidP="003A01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0834736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6A0B05D" w14:textId="77777777" w:rsidR="00D2261E" w:rsidRPr="00533511" w:rsidRDefault="00302942" w:rsidP="003A01D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00531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2261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834736"/>
          </w:p>
        </w:tc>
      </w:tr>
    </w:tbl>
    <w:p w14:paraId="50BEC499" w14:textId="3969571C" w:rsidR="001F2767" w:rsidRPr="00BE22CD" w:rsidRDefault="00C534DF" w:rsidP="001F2767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1F2767" w:rsidRPr="00DD1A2A" w14:paraId="416C9586" w14:textId="77777777" w:rsidTr="00BD4B2C">
        <w:tc>
          <w:tcPr>
            <w:tcW w:w="9281" w:type="dxa"/>
            <w:shd w:val="clear" w:color="auto" w:fill="232F84"/>
          </w:tcPr>
          <w:p w14:paraId="41890AB5" w14:textId="77777777" w:rsidR="001F2767" w:rsidRPr="00DD1A2A" w:rsidRDefault="001F2767" w:rsidP="00BD4B2C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0" w:name="_Ref144728786"/>
          </w:p>
        </w:tc>
        <w:bookmarkEnd w:id="20"/>
      </w:tr>
      <w:tr w:rsidR="001F2767" w:rsidRPr="00DD1A2A" w14:paraId="1FE7221B" w14:textId="77777777" w:rsidTr="00BD4B2C">
        <w:tc>
          <w:tcPr>
            <w:tcW w:w="9281" w:type="dxa"/>
            <w:shd w:val="clear" w:color="auto" w:fill="A1D7E1"/>
          </w:tcPr>
          <w:p w14:paraId="7DB1125D" w14:textId="11EDD8A8" w:rsidR="001F2767" w:rsidRDefault="001F2767" w:rsidP="00BD4B2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Your small business maintains client lists which contain personal details. The business has three staff all located in separate isolated rooms.</w:t>
            </w:r>
          </w:p>
          <w:p w14:paraId="0D1A6E14" w14:textId="77777777" w:rsidR="001F2767" w:rsidRDefault="001F2767" w:rsidP="00BD4B2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49FDA525" w14:textId="3F048D54" w:rsidR="001F2767" w:rsidRPr="00C534DF" w:rsidRDefault="001F2767" w:rsidP="001F2767">
            <w:pPr>
              <w:pStyle w:val="ListParagraph"/>
              <w:numPr>
                <w:ilvl w:val="0"/>
                <w:numId w:val="48"/>
              </w:numPr>
              <w:ind w:left="441"/>
              <w:jc w:val="left"/>
              <w:rPr>
                <w:rFonts w:ascii="Arial" w:hAnsi="Arial" w:cs="Arial"/>
                <w:sz w:val="22"/>
              </w:rPr>
            </w:pPr>
            <w:r w:rsidRPr="00C534DF">
              <w:rPr>
                <w:rFonts w:ascii="Arial" w:hAnsi="Arial" w:cs="Arial"/>
                <w:sz w:val="22"/>
              </w:rPr>
              <w:t xml:space="preserve">Identify </w:t>
            </w:r>
            <w:r>
              <w:rPr>
                <w:rFonts w:ascii="Arial" w:hAnsi="Arial" w:cs="Arial"/>
                <w:sz w:val="22"/>
              </w:rPr>
              <w:t>three (3)</w:t>
            </w:r>
            <w:r w:rsidRPr="00C534DF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data security</w:t>
            </w:r>
            <w:r w:rsidRPr="00C534DF">
              <w:rPr>
                <w:rFonts w:ascii="Arial" w:hAnsi="Arial" w:cs="Arial"/>
                <w:sz w:val="22"/>
              </w:rPr>
              <w:t xml:space="preserve"> risks that may be associated with </w:t>
            </w:r>
            <w:r>
              <w:rPr>
                <w:rFonts w:ascii="Arial" w:hAnsi="Arial" w:cs="Arial"/>
                <w:sz w:val="22"/>
              </w:rPr>
              <w:t>maintaining and storing client lists</w:t>
            </w:r>
          </w:p>
          <w:p w14:paraId="22B558E8" w14:textId="77777777" w:rsidR="001F2767" w:rsidRPr="00C534DF" w:rsidRDefault="001F2767" w:rsidP="001F2767">
            <w:pPr>
              <w:pStyle w:val="ListParagraph"/>
              <w:numPr>
                <w:ilvl w:val="0"/>
                <w:numId w:val="48"/>
              </w:numPr>
              <w:ind w:left="441"/>
              <w:jc w:val="left"/>
              <w:rPr>
                <w:rFonts w:ascii="Arial" w:hAnsi="Arial" w:cs="Arial"/>
                <w:sz w:val="22"/>
              </w:rPr>
            </w:pPr>
            <w:r w:rsidRPr="00C534DF">
              <w:rPr>
                <w:rFonts w:ascii="Arial" w:hAnsi="Arial" w:cs="Arial"/>
                <w:sz w:val="22"/>
              </w:rPr>
              <w:t xml:space="preserve">Assess the impact </w:t>
            </w:r>
            <w:r>
              <w:rPr>
                <w:rFonts w:ascii="Arial" w:hAnsi="Arial" w:cs="Arial"/>
                <w:sz w:val="22"/>
              </w:rPr>
              <w:t>and</w:t>
            </w:r>
            <w:r w:rsidRPr="00C534DF">
              <w:rPr>
                <w:rFonts w:ascii="Arial" w:hAnsi="Arial" w:cs="Arial"/>
                <w:sz w:val="22"/>
              </w:rPr>
              <w:t xml:space="preserve"> consequences, should the</w:t>
            </w:r>
            <w:r>
              <w:rPr>
                <w:rFonts w:ascii="Arial" w:hAnsi="Arial" w:cs="Arial"/>
                <w:sz w:val="22"/>
              </w:rPr>
              <w:t>se</w:t>
            </w:r>
            <w:r w:rsidRPr="00C534DF">
              <w:rPr>
                <w:rFonts w:ascii="Arial" w:hAnsi="Arial" w:cs="Arial"/>
                <w:sz w:val="22"/>
              </w:rPr>
              <w:t xml:space="preserve"> risks identified occur</w:t>
            </w:r>
          </w:p>
          <w:p w14:paraId="2220754E" w14:textId="77777777" w:rsidR="001F2767" w:rsidRPr="00C534DF" w:rsidRDefault="001F2767" w:rsidP="001F2767">
            <w:pPr>
              <w:pStyle w:val="ListParagraph"/>
              <w:numPr>
                <w:ilvl w:val="0"/>
                <w:numId w:val="48"/>
              </w:numPr>
              <w:ind w:left="441"/>
              <w:jc w:val="left"/>
              <w:rPr>
                <w:rFonts w:ascii="Arial" w:hAnsi="Arial" w:cs="Arial"/>
                <w:sz w:val="22"/>
              </w:rPr>
            </w:pPr>
            <w:r w:rsidRPr="00C534DF">
              <w:rPr>
                <w:rFonts w:ascii="Arial" w:hAnsi="Arial" w:cs="Arial"/>
                <w:sz w:val="22"/>
              </w:rPr>
              <w:t>Evaluate and prioritise</w:t>
            </w:r>
            <w:r>
              <w:rPr>
                <w:rFonts w:ascii="Arial" w:hAnsi="Arial" w:cs="Arial"/>
                <w:sz w:val="22"/>
              </w:rPr>
              <w:t xml:space="preserve"> the three (3)</w:t>
            </w:r>
            <w:r w:rsidRPr="00C534DF">
              <w:rPr>
                <w:rFonts w:ascii="Arial" w:hAnsi="Arial" w:cs="Arial"/>
                <w:sz w:val="22"/>
              </w:rPr>
              <w:t xml:space="preserve"> risks for treatment</w:t>
            </w:r>
          </w:p>
          <w:p w14:paraId="5240ED94" w14:textId="77777777" w:rsidR="001F2767" w:rsidRPr="00C534DF" w:rsidRDefault="001F2767" w:rsidP="00BD4B2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01142966" w14:textId="77777777" w:rsidR="001F2767" w:rsidRPr="00DD1A2A" w:rsidRDefault="001F2767" w:rsidP="001F276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2767" w:rsidRPr="00DD1A2A" w14:paraId="6CE13AAE" w14:textId="77777777" w:rsidTr="00D2261E">
        <w:trPr>
          <w:trHeight w:val="408"/>
        </w:trPr>
        <w:tc>
          <w:tcPr>
            <w:tcW w:w="9016" w:type="dxa"/>
            <w:shd w:val="clear" w:color="auto" w:fill="D9D9D9"/>
          </w:tcPr>
          <w:p w14:paraId="7D84DB62" w14:textId="4315900E" w:rsidR="001F2767" w:rsidRPr="00C534DF" w:rsidRDefault="001F2767" w:rsidP="00D2261E">
            <w:pPr>
              <w:pStyle w:val="ListParagraph"/>
              <w:numPr>
                <w:ilvl w:val="0"/>
                <w:numId w:val="51"/>
              </w:numPr>
              <w:ind w:left="31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C534DF">
              <w:rPr>
                <w:rFonts w:ascii="Arial" w:hAnsi="Arial" w:cs="Arial"/>
                <w:b/>
                <w:bCs/>
                <w:sz w:val="22"/>
              </w:rPr>
              <w:t>Identify th</w:t>
            </w:r>
            <w:r>
              <w:rPr>
                <w:rFonts w:ascii="Arial" w:hAnsi="Arial" w:cs="Arial"/>
                <w:b/>
                <w:bCs/>
                <w:sz w:val="22"/>
              </w:rPr>
              <w:t>re</w:t>
            </w:r>
            <w:r w:rsidRPr="00C534DF">
              <w:rPr>
                <w:rFonts w:ascii="Arial" w:hAnsi="Arial" w:cs="Arial"/>
                <w:b/>
                <w:bCs/>
                <w:sz w:val="22"/>
              </w:rPr>
              <w:t>e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(3)</w:t>
            </w:r>
            <w:r w:rsidRPr="00C534D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</w:rPr>
              <w:t>data security</w:t>
            </w:r>
            <w:r w:rsidRPr="00C534DF">
              <w:rPr>
                <w:rFonts w:ascii="Arial" w:hAnsi="Arial" w:cs="Arial"/>
                <w:b/>
                <w:bCs/>
                <w:sz w:val="22"/>
              </w:rPr>
              <w:t xml:space="preserve"> risks that may be associated with </w:t>
            </w:r>
            <w:r>
              <w:rPr>
                <w:rFonts w:ascii="Arial" w:hAnsi="Arial" w:cs="Arial"/>
                <w:b/>
                <w:bCs/>
                <w:sz w:val="22"/>
              </w:rPr>
              <w:t>maintaining and storing client lists</w:t>
            </w:r>
          </w:p>
        </w:tc>
      </w:tr>
      <w:tr w:rsidR="001F2767" w:rsidRPr="004055AC" w14:paraId="3C9238B3" w14:textId="77777777" w:rsidTr="00BD4B2C">
        <w:trPr>
          <w:trHeight w:val="1928"/>
        </w:trPr>
        <w:tc>
          <w:tcPr>
            <w:tcW w:w="9016" w:type="dxa"/>
          </w:tcPr>
          <w:p w14:paraId="041BE0F8" w14:textId="77777777" w:rsidR="001F2767" w:rsidRPr="004055AC" w:rsidRDefault="001F2767" w:rsidP="004055AC">
            <w:pPr>
              <w:rPr>
                <w:rFonts w:ascii="Arial" w:hAnsi="Arial" w:cs="Arial"/>
                <w:sz w:val="22"/>
              </w:rPr>
            </w:pPr>
            <w:permStart w:id="774269022" w:edGrp="everyone"/>
            <w:permEnd w:id="774269022"/>
          </w:p>
        </w:tc>
      </w:tr>
      <w:tr w:rsidR="001F2767" w:rsidRPr="00DD1A2A" w14:paraId="2628CB9E" w14:textId="77777777" w:rsidTr="00BD4B2C">
        <w:tc>
          <w:tcPr>
            <w:tcW w:w="9016" w:type="dxa"/>
            <w:shd w:val="clear" w:color="auto" w:fill="D9D9D9" w:themeFill="background1" w:themeFillShade="D9"/>
          </w:tcPr>
          <w:p w14:paraId="5096041E" w14:textId="77777777" w:rsidR="001F2767" w:rsidRPr="00C534DF" w:rsidRDefault="001F2767" w:rsidP="00D2261E">
            <w:pPr>
              <w:pStyle w:val="ListParagraph"/>
              <w:numPr>
                <w:ilvl w:val="0"/>
                <w:numId w:val="51"/>
              </w:numPr>
              <w:ind w:left="306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C534DF">
              <w:rPr>
                <w:rFonts w:ascii="Arial" w:hAnsi="Arial" w:cs="Arial"/>
                <w:b/>
                <w:bCs/>
                <w:sz w:val="22"/>
              </w:rPr>
              <w:t>Assess the impact or consequences, should the</w:t>
            </w:r>
            <w:r>
              <w:rPr>
                <w:rFonts w:ascii="Arial" w:hAnsi="Arial" w:cs="Arial"/>
                <w:b/>
                <w:bCs/>
                <w:sz w:val="22"/>
              </w:rPr>
              <w:t>se</w:t>
            </w:r>
            <w:r w:rsidRPr="00C534DF">
              <w:rPr>
                <w:rFonts w:ascii="Arial" w:hAnsi="Arial" w:cs="Arial"/>
                <w:b/>
                <w:bCs/>
                <w:sz w:val="22"/>
              </w:rPr>
              <w:t xml:space="preserve"> risks identified occur</w:t>
            </w:r>
          </w:p>
        </w:tc>
      </w:tr>
      <w:tr w:rsidR="001F2767" w:rsidRPr="004055AC" w14:paraId="50225476" w14:textId="77777777" w:rsidTr="001F2767">
        <w:trPr>
          <w:trHeight w:val="2268"/>
        </w:trPr>
        <w:tc>
          <w:tcPr>
            <w:tcW w:w="9016" w:type="dxa"/>
          </w:tcPr>
          <w:p w14:paraId="0EF46062" w14:textId="77777777" w:rsidR="001F2767" w:rsidRPr="004055AC" w:rsidRDefault="001F2767" w:rsidP="004055AC">
            <w:pPr>
              <w:rPr>
                <w:rFonts w:ascii="Arial" w:hAnsi="Arial" w:cs="Arial"/>
                <w:sz w:val="22"/>
              </w:rPr>
            </w:pPr>
            <w:permStart w:id="1838615044" w:edGrp="everyone"/>
            <w:permEnd w:id="1838615044"/>
          </w:p>
        </w:tc>
      </w:tr>
      <w:tr w:rsidR="001F2767" w:rsidRPr="00DD1A2A" w14:paraId="6BFCF235" w14:textId="77777777" w:rsidTr="00BD4B2C">
        <w:tc>
          <w:tcPr>
            <w:tcW w:w="9016" w:type="dxa"/>
            <w:shd w:val="clear" w:color="auto" w:fill="D9D9D9"/>
          </w:tcPr>
          <w:p w14:paraId="500F09EF" w14:textId="77777777" w:rsidR="001F2767" w:rsidRPr="00C534DF" w:rsidRDefault="001F2767" w:rsidP="00D2261E">
            <w:pPr>
              <w:pStyle w:val="ListParagraph"/>
              <w:numPr>
                <w:ilvl w:val="0"/>
                <w:numId w:val="51"/>
              </w:numPr>
              <w:ind w:left="317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C534DF">
              <w:rPr>
                <w:rFonts w:ascii="Arial" w:hAnsi="Arial" w:cs="Arial"/>
                <w:b/>
                <w:bCs/>
                <w:sz w:val="22"/>
              </w:rPr>
              <w:t xml:space="preserve">Evaluate and prioritise 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the three (3) </w:t>
            </w:r>
            <w:r w:rsidRPr="00C534DF">
              <w:rPr>
                <w:rFonts w:ascii="Arial" w:hAnsi="Arial" w:cs="Arial"/>
                <w:b/>
                <w:bCs/>
                <w:sz w:val="22"/>
              </w:rPr>
              <w:t>risks for treatment</w:t>
            </w:r>
          </w:p>
        </w:tc>
      </w:tr>
      <w:tr w:rsidR="001F2767" w:rsidRPr="004055AC" w14:paraId="0E56F4F9" w14:textId="77777777" w:rsidTr="001F2767">
        <w:trPr>
          <w:trHeight w:val="2268"/>
        </w:trPr>
        <w:tc>
          <w:tcPr>
            <w:tcW w:w="9016" w:type="dxa"/>
          </w:tcPr>
          <w:p w14:paraId="43A79048" w14:textId="77777777" w:rsidR="00DB2E94" w:rsidRPr="004055AC" w:rsidRDefault="00DB2E94" w:rsidP="004055AC">
            <w:pPr>
              <w:rPr>
                <w:rFonts w:ascii="Arial" w:hAnsi="Arial" w:cs="Arial"/>
                <w:sz w:val="22"/>
              </w:rPr>
            </w:pPr>
            <w:permStart w:id="866143458" w:edGrp="everyone"/>
            <w:permEnd w:id="866143458"/>
          </w:p>
        </w:tc>
      </w:tr>
    </w:tbl>
    <w:p w14:paraId="60EC88F1" w14:textId="77777777" w:rsidR="001F2767" w:rsidRDefault="001F2767" w:rsidP="001F2767">
      <w:pPr>
        <w:rPr>
          <w:rFonts w:ascii="Arial" w:hAnsi="Arial" w:cs="Arial"/>
          <w:sz w:val="22"/>
          <w:szCs w:val="22"/>
        </w:rPr>
      </w:pPr>
    </w:p>
    <w:p w14:paraId="65B51198" w14:textId="77777777" w:rsidR="004C6BC7" w:rsidRPr="00830749" w:rsidRDefault="004C6BC7" w:rsidP="001F276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1F2767" w:rsidRPr="00830749" w14:paraId="428E81DD" w14:textId="77777777" w:rsidTr="00D2261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A11C3AA" w14:textId="77777777" w:rsidR="001F2767" w:rsidRPr="001C4084" w:rsidRDefault="001F2767" w:rsidP="00BD4B2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68C4A37" w14:textId="6A728527" w:rsidR="001F2767" w:rsidRPr="001C4084" w:rsidRDefault="001F2767" w:rsidP="00BD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98001002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F080AAF" w14:textId="77777777" w:rsidR="001F2767" w:rsidRPr="00533511" w:rsidRDefault="00302942" w:rsidP="00BD4B2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940855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276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8001002"/>
          </w:p>
        </w:tc>
      </w:tr>
    </w:tbl>
    <w:p w14:paraId="1AC73531" w14:textId="2CB93580" w:rsidR="004E206C" w:rsidRPr="00020700" w:rsidRDefault="004E206C" w:rsidP="00C518B5">
      <w:pPr>
        <w:jc w:val="left"/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6"/>
          <w:headerReference w:type="default" r:id="rId17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1CAFCDE5" w:rsidR="004E699E" w:rsidRPr="004932A4" w:rsidRDefault="0030294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5137D">
            <w:rPr>
              <w:szCs w:val="32"/>
            </w:rPr>
            <w:t>BSBOPS504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05F958C7" w:rsidR="004E699E" w:rsidRDefault="0030294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147EC">
            <w:rPr>
              <w:szCs w:val="32"/>
            </w:rPr>
            <w:t>Manage business risk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D2261E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13188758" w:edGrp="everyone"/>
            <w:permEnd w:id="1513188758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6C670A85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32AA5D86" w:rsidR="00BE45C9" w:rsidRPr="00750D30" w:rsidRDefault="00BE45C9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C518B5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C534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C534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C534DF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C534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C534D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C534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C534DF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417"/>
        <w:gridCol w:w="1418"/>
        <w:gridCol w:w="2662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8E1368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6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8E1368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6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1818AA" w:rsidRPr="004932A4" w14:paraId="33EE888A" w14:textId="77777777" w:rsidTr="008E1368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2066890D" w:rsidR="001818AA" w:rsidRPr="00906AB7" w:rsidRDefault="001818AA" w:rsidP="001818AA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95137D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819556006" w:edGrp="everyone"/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013F31AB" w14:textId="63928FAD" w:rsidR="001818AA" w:rsidRPr="00906AB7" w:rsidRDefault="001818AA" w:rsidP="001818AA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819556006"/>
          </w:p>
        </w:tc>
        <w:permStart w:id="236081140" w:edGrp="everyone"/>
        <w:tc>
          <w:tcPr>
            <w:tcW w:w="1418" w:type="dxa"/>
            <w:vAlign w:val="center"/>
          </w:tcPr>
          <w:p w14:paraId="1150D642" w14:textId="77777777" w:rsidR="001818AA" w:rsidRPr="00906AB7" w:rsidRDefault="001818AA" w:rsidP="001818AA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36081140"/>
            <w:r w:rsidRPr="002A04C4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313722927" w:edGrp="everyone"/>
          <w:p w14:paraId="2E502A3F" w14:textId="65385D18" w:rsidR="001818AA" w:rsidRPr="00A44CB5" w:rsidRDefault="001818AA" w:rsidP="001818A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507152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13722927"/>
            <w:r w:rsidRPr="00906AB7">
              <w:rPr>
                <w:rFonts w:ascii="Arial" w:hAnsi="Arial" w:cs="Arial"/>
                <w:sz w:val="19"/>
                <w:szCs w:val="19"/>
              </w:rPr>
              <w:t xml:space="preserve"> Simulation</w:t>
            </w:r>
          </w:p>
        </w:tc>
        <w:tc>
          <w:tcPr>
            <w:tcW w:w="2662" w:type="dxa"/>
            <w:vAlign w:val="center"/>
          </w:tcPr>
          <w:p w14:paraId="413EA5E3" w14:textId="77777777" w:rsidR="001818AA" w:rsidRPr="00A44CB5" w:rsidRDefault="001818AA" w:rsidP="001818A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00589468" w:edGrp="everyone"/>
            <w:permEnd w:id="500589468"/>
          </w:p>
        </w:tc>
        <w:permStart w:id="34429887" w:edGrp="everyone"/>
        <w:tc>
          <w:tcPr>
            <w:tcW w:w="1287" w:type="dxa"/>
            <w:vAlign w:val="center"/>
          </w:tcPr>
          <w:p w14:paraId="70611D39" w14:textId="5A498E0A" w:rsidR="001818AA" w:rsidRPr="00533511" w:rsidRDefault="001818AA" w:rsidP="001818AA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4429887"/>
          </w:p>
        </w:tc>
        <w:permStart w:id="1134441289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535AEE30" w:rsidR="001818AA" w:rsidRPr="00533511" w:rsidRDefault="001818AA" w:rsidP="001818AA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134441289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567ED" w:rsidRPr="00C92642" w14:paraId="3D60360A" w14:textId="77777777" w:rsidTr="00586D2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063BD40" w14:textId="77777777" w:rsidR="005567ED" w:rsidRPr="00DE303D" w:rsidRDefault="005567ED" w:rsidP="00586D27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5567ED" w:rsidRPr="00C92642" w14:paraId="0502A91D" w14:textId="77777777" w:rsidTr="00586D2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05E5CA" w14:textId="77777777" w:rsidR="005567ED" w:rsidRPr="00DE303D" w:rsidRDefault="005567ED" w:rsidP="00586D27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04D4D27" w14:textId="77777777" w:rsidR="005567ED" w:rsidRPr="00DE303D" w:rsidRDefault="005567ED" w:rsidP="005567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009591AF" w14:textId="77777777" w:rsidR="005567ED" w:rsidRPr="00DE303D" w:rsidRDefault="005567ED" w:rsidP="005567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5567ED" w:rsidRPr="00BA4D9F" w14:paraId="76974999" w14:textId="77777777" w:rsidTr="005567ED">
        <w:trPr>
          <w:trHeight w:val="3402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1E7C66" w14:textId="77777777" w:rsidR="005567ED" w:rsidRPr="005F7334" w:rsidRDefault="005567ED" w:rsidP="00586D27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303995737" w:edGrp="everyone"/>
            <w:permEnd w:id="1303995737"/>
          </w:p>
        </w:tc>
      </w:tr>
    </w:tbl>
    <w:p w14:paraId="2D757258" w14:textId="77777777" w:rsidR="005567ED" w:rsidRDefault="005567ED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E47A2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5F6A6092" w:rsidR="00E6168D" w:rsidRPr="00E47A2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E47A2F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permStart w:id="1094723968" w:edGrp="everyone"/>
      <w:tr w:rsidR="002F5400" w:rsidRPr="00E47A2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2427B95C" w14:textId="77777777" w:rsidR="002F5400" w:rsidRPr="00D967E3" w:rsidRDefault="002F5400" w:rsidP="002F540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967E3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094723968"/>
            <w:r w:rsidRPr="00D967E3">
              <w:rPr>
                <w:rFonts w:ascii="Arial" w:hAnsi="Arial" w:cs="Arial"/>
                <w:szCs w:val="18"/>
              </w:rPr>
              <w:t xml:space="preserve"> </w:t>
            </w:r>
            <w:r w:rsidRPr="00D967E3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425486369" w:edGrp="everyone"/>
          <w:p w14:paraId="788D64E4" w14:textId="22FEB2B9" w:rsidR="002F5400" w:rsidRPr="00E47A2F" w:rsidRDefault="002F5400" w:rsidP="002F5400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967E3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425486369"/>
            <w:r w:rsidRPr="00D967E3">
              <w:rPr>
                <w:rFonts w:ascii="Arial" w:hAnsi="Arial" w:cs="Arial"/>
                <w:szCs w:val="18"/>
              </w:rPr>
              <w:t xml:space="preserve"> </w:t>
            </w:r>
            <w:r w:rsidRPr="00D967E3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74444404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967E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744444049"/>
            <w:r w:rsidRPr="00D967E3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60982178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967E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09821788"/>
            <w:r w:rsidRPr="00D967E3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2F5400" w:rsidRPr="00E47A2F" w14:paraId="52227B5E" w14:textId="3EB974F1" w:rsidTr="00CC5A48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2F5400" w:rsidRPr="00E47A2F" w:rsidRDefault="002F5400" w:rsidP="002F540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47A2F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2F5400" w:rsidRPr="00E47A2F" w:rsidRDefault="002F5400" w:rsidP="002F5400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47A2F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2F5400" w:rsidRPr="00E47A2F" w14:paraId="2835A828" w14:textId="77777777" w:rsidTr="00CC5A48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358CF829" w:rsidR="002F5400" w:rsidRPr="00E47A2F" w:rsidRDefault="002F5400" w:rsidP="002F540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_Ref144797698 \r \h 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_Ref144797811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_Ref144797817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5F5CF647" w:rsidR="002F5400" w:rsidRPr="00E47A2F" w:rsidRDefault="002F5400" w:rsidP="002F540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47A2F">
              <w:rPr>
                <w:rFonts w:ascii="Arial" w:hAnsi="Arial" w:cs="Arial"/>
                <w:sz w:val="19"/>
                <w:szCs w:val="19"/>
              </w:rPr>
              <w:t xml:space="preserve">Specify method of communication used to consult and inform stakeholders: </w:t>
            </w:r>
          </w:p>
          <w:p w14:paraId="0D9BAC82" w14:textId="3E35BB72" w:rsidR="002F5400" w:rsidRPr="00E47A2F" w:rsidRDefault="002F5400" w:rsidP="002F5400">
            <w:pPr>
              <w:pStyle w:val="38PASBenchmark"/>
              <w:rPr>
                <w:vanish w:val="0"/>
              </w:rPr>
            </w:pPr>
            <w:permStart w:id="1031079880" w:edGrp="everyone"/>
            <w:permEnd w:id="1031079880"/>
          </w:p>
        </w:tc>
      </w:tr>
      <w:tr w:rsidR="002F5400" w:rsidRPr="00E47A2F" w14:paraId="06253BAF" w14:textId="77777777" w:rsidTr="00CC5A48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4248E2" w14:textId="65BA6803" w:rsidR="002F5400" w:rsidRPr="00E47A2F" w:rsidRDefault="002F5400" w:rsidP="002F540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_Ref144798063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_Ref144798066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_Ref144798071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A5B3CE" w14:textId="77777777" w:rsidR="002F5400" w:rsidRPr="00E47A2F" w:rsidRDefault="002F5400" w:rsidP="002F540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47A2F">
              <w:rPr>
                <w:rFonts w:ascii="Arial" w:hAnsi="Arial" w:cs="Arial"/>
                <w:sz w:val="19"/>
                <w:szCs w:val="19"/>
              </w:rPr>
              <w:t>Specify documents and systems reviewed, developed and applied to planning system:</w:t>
            </w:r>
          </w:p>
          <w:p w14:paraId="7CF2B561" w14:textId="0160EC8B" w:rsidR="002F5400" w:rsidRPr="00E47A2F" w:rsidRDefault="002F5400" w:rsidP="002F540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715269933" w:edGrp="everyone"/>
            <w:permEnd w:id="715269933"/>
          </w:p>
        </w:tc>
      </w:tr>
      <w:tr w:rsidR="002F5400" w:rsidRPr="00E47A2F" w14:paraId="2FC4187C" w14:textId="77777777" w:rsidTr="00CC5A48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52F4E5" w14:textId="2527A55F" w:rsidR="002F5400" w:rsidRPr="00E47A2F" w:rsidRDefault="002F5400" w:rsidP="002F540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_Ref144798066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_Ref144798377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_Ref144798379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_Ref144798071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_Ref144798127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F9DE37" w14:textId="77777777" w:rsidR="002F5400" w:rsidRPr="00E47A2F" w:rsidRDefault="002F5400" w:rsidP="002F540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47A2F">
              <w:rPr>
                <w:rFonts w:ascii="Arial" w:hAnsi="Arial" w:cs="Arial"/>
                <w:sz w:val="19"/>
                <w:szCs w:val="19"/>
              </w:rPr>
              <w:t>Specify how existing plans and procedures were reviewed:</w:t>
            </w:r>
          </w:p>
          <w:p w14:paraId="4689CE81" w14:textId="4D195EC7" w:rsidR="002F5400" w:rsidRPr="00E47A2F" w:rsidRDefault="002F5400" w:rsidP="002F540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4463522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69198111" w:edGrp="everyone"/>
                <w:r w:rsidRPr="00E47A2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69198111"/>
              </w:sdtContent>
            </w:sdt>
            <w:r w:rsidRPr="00E47A2F">
              <w:rPr>
                <w:rFonts w:ascii="Arial" w:hAnsi="Arial" w:cs="Arial"/>
                <w:sz w:val="19"/>
                <w:szCs w:val="19"/>
              </w:rPr>
              <w:t xml:space="preserve"> Assess risk using numerical data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9187023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69315929" w:edGrp="everyone"/>
                <w:r w:rsidRPr="00E47A2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69315929"/>
              </w:sdtContent>
            </w:sdt>
            <w:r w:rsidRPr="00E47A2F">
              <w:rPr>
                <w:rFonts w:ascii="Arial" w:hAnsi="Arial" w:cs="Arial"/>
                <w:sz w:val="19"/>
                <w:szCs w:val="19"/>
              </w:rPr>
              <w:t xml:space="preserve"> Assessed against relevant legislation </w:t>
            </w:r>
            <w:r>
              <w:rPr>
                <w:rFonts w:ascii="Arial" w:hAnsi="Arial" w:cs="Arial"/>
                <w:sz w:val="19"/>
                <w:szCs w:val="19"/>
              </w:rPr>
              <w:br/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927937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26845120" w:edGrp="everyone"/>
                <w:r w:rsidRPr="00E47A2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26845120"/>
              </w:sdtContent>
            </w:sdt>
            <w:r w:rsidRPr="00E47A2F">
              <w:rPr>
                <w:rFonts w:ascii="Arial" w:hAnsi="Arial" w:cs="Arial"/>
                <w:sz w:val="19"/>
                <w:szCs w:val="19"/>
              </w:rPr>
              <w:t xml:space="preserve"> Assessed against current financial climate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269183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34913142" w:edGrp="everyone"/>
                <w:r w:rsidRPr="00E47A2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34913142"/>
              </w:sdtContent>
            </w:sdt>
            <w:r w:rsidRPr="00E47A2F">
              <w:rPr>
                <w:rFonts w:ascii="Arial" w:hAnsi="Arial" w:cs="Arial"/>
                <w:sz w:val="19"/>
                <w:szCs w:val="19"/>
              </w:rPr>
              <w:t xml:space="preserve"> Assessed against currency in market </w:t>
            </w:r>
            <w:r>
              <w:rPr>
                <w:rFonts w:ascii="Arial" w:hAnsi="Arial" w:cs="Arial"/>
                <w:sz w:val="19"/>
                <w:szCs w:val="19"/>
              </w:rPr>
              <w:br/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91739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65718014" w:edGrp="everyone"/>
                <w:r w:rsidRPr="00E47A2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65718014"/>
              </w:sdtContent>
            </w:sdt>
            <w:r w:rsidRPr="00E47A2F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893810667" w:edGrp="everyone"/>
            <w:permEnd w:id="893810667"/>
          </w:p>
        </w:tc>
      </w:tr>
      <w:tr w:rsidR="002F5400" w:rsidRPr="00E47A2F" w14:paraId="3205E595" w14:textId="77777777" w:rsidTr="00CC5A48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DFF317" w14:textId="4AEF22F5" w:rsidR="002F5400" w:rsidRPr="00E47A2F" w:rsidRDefault="002F5400" w:rsidP="002F540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_Ref144798127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_Ref144797817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_Ref144798097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1.4D.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7D9D3D" w14:textId="15D93736" w:rsidR="002F5400" w:rsidRPr="00E47A2F" w:rsidRDefault="002F5400" w:rsidP="002F540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47A2F">
              <w:rPr>
                <w:rFonts w:ascii="Arial" w:hAnsi="Arial" w:cs="Arial"/>
                <w:sz w:val="19"/>
                <w:szCs w:val="19"/>
              </w:rPr>
              <w:t>Specify how meeting was organised with senior management to obtain endorsement for implementation of risk management plan: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663986680" w:edGrp="everyone"/>
            <w:permEnd w:id="1663986680"/>
          </w:p>
        </w:tc>
      </w:tr>
      <w:tr w:rsidR="002F5400" w:rsidRPr="00E47A2F" w14:paraId="0BCFA42B" w14:textId="77777777" w:rsidTr="00CC5A48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45565A" w14:textId="18FF8B5F" w:rsidR="002F5400" w:rsidRPr="00E47A2F" w:rsidRDefault="002F5400" w:rsidP="002F540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_Ref144798127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_Ref144797817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870A49" w14:textId="77777777" w:rsidR="002F5400" w:rsidRPr="00E47A2F" w:rsidRDefault="002F5400" w:rsidP="002F540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E47A2F">
              <w:rPr>
                <w:rFonts w:ascii="Arial" w:hAnsi="Arial" w:cs="Arial"/>
                <w:sz w:val="19"/>
                <w:szCs w:val="19"/>
              </w:rPr>
              <w:t>Specify (</w:t>
            </w:r>
            <w:r w:rsidRPr="00E47A2F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E47A2F">
              <w:rPr>
                <w:rFonts w:ascii="Arial" w:hAnsi="Arial" w:cs="Arial"/>
                <w:sz w:val="19"/>
                <w:szCs w:val="19"/>
              </w:rPr>
              <w:t>) how tasks were delegated and monitoring communicated with all levels:</w:t>
            </w:r>
          </w:p>
          <w:p w14:paraId="4BA24B3D" w14:textId="77777777" w:rsidR="002F5400" w:rsidRPr="00E47A2F" w:rsidRDefault="002F5400" w:rsidP="002F5400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1909779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07804344" w:edGrp="everyone"/>
                <w:r w:rsidRPr="00E47A2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07804344"/>
              </w:sdtContent>
            </w:sdt>
            <w:r w:rsidRPr="00E47A2F">
              <w:rPr>
                <w:rFonts w:ascii="Arial" w:hAnsi="Arial" w:cs="Arial"/>
                <w:sz w:val="19"/>
                <w:szCs w:val="19"/>
              </w:rPr>
              <w:t xml:space="preserve"> Face to face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0964719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6062377" w:edGrp="everyone"/>
                <w:r w:rsidRPr="00E47A2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6062377"/>
              </w:sdtContent>
            </w:sdt>
            <w:r w:rsidRPr="00E47A2F">
              <w:rPr>
                <w:rFonts w:ascii="Arial" w:hAnsi="Arial" w:cs="Arial"/>
                <w:sz w:val="19"/>
                <w:szCs w:val="19"/>
              </w:rPr>
              <w:t xml:space="preserve"> Telephone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31065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99975932" w:edGrp="everyone"/>
                <w:r w:rsidRPr="00E47A2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99975932"/>
              </w:sdtContent>
            </w:sdt>
            <w:r w:rsidRPr="00E47A2F">
              <w:rPr>
                <w:rFonts w:ascii="Arial" w:hAnsi="Arial" w:cs="Arial"/>
                <w:sz w:val="19"/>
                <w:szCs w:val="19"/>
              </w:rPr>
              <w:t xml:space="preserve"> Email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194858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05865322" w:edGrp="everyone"/>
                <w:r w:rsidRPr="00E47A2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05865322"/>
              </w:sdtContent>
            </w:sdt>
            <w:r w:rsidRPr="00E47A2F">
              <w:rPr>
                <w:rFonts w:ascii="Arial" w:hAnsi="Arial" w:cs="Arial"/>
                <w:sz w:val="19"/>
                <w:szCs w:val="19"/>
              </w:rPr>
              <w:t xml:space="preserve"> Memo board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13025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12277672" w:edGrp="everyone"/>
                <w:r w:rsidRPr="00E47A2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12277672"/>
              </w:sdtContent>
            </w:sdt>
            <w:r w:rsidRPr="00E47A2F">
              <w:rPr>
                <w:rFonts w:ascii="Arial" w:hAnsi="Arial" w:cs="Arial"/>
                <w:sz w:val="19"/>
                <w:szCs w:val="19"/>
              </w:rPr>
              <w:t xml:space="preserve"> Pre-start meetings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3159192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9559402" w:edGrp="everyone"/>
                <w:r w:rsidRPr="00E47A2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9559402"/>
              </w:sdtContent>
            </w:sdt>
            <w:r w:rsidRPr="00E47A2F">
              <w:rPr>
                <w:rFonts w:ascii="Arial" w:hAnsi="Arial" w:cs="Arial"/>
                <w:sz w:val="19"/>
                <w:szCs w:val="19"/>
              </w:rPr>
              <w:t xml:space="preserve"> Procedures </w:t>
            </w:r>
          </w:p>
          <w:p w14:paraId="2A0E90A4" w14:textId="5FFD501D" w:rsidR="002F5400" w:rsidRPr="00E47A2F" w:rsidRDefault="002F5400" w:rsidP="002F540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7454548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67836003" w:edGrp="everyone"/>
                <w:r w:rsidRPr="00E47A2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67836003"/>
              </w:sdtContent>
            </w:sdt>
            <w:r w:rsidRPr="00E47A2F">
              <w:rPr>
                <w:rFonts w:ascii="Arial" w:hAnsi="Arial" w:cs="Arial"/>
                <w:sz w:val="19"/>
                <w:szCs w:val="19"/>
              </w:rPr>
              <w:t xml:space="preserve"> Reports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548134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11429169" w:edGrp="everyone"/>
                <w:r w:rsidRPr="00E47A2F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11429169"/>
              </w:sdtContent>
            </w:sdt>
            <w:r w:rsidRPr="00E47A2F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754027126" w:edGrp="everyone"/>
            <w:permEnd w:id="1754027126"/>
          </w:p>
        </w:tc>
      </w:tr>
      <w:tr w:rsidR="002F5400" w:rsidRPr="00E47A2F" w14:paraId="1905FF96" w14:textId="77777777" w:rsidTr="00CC5A48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C709C12" w14:textId="439F7F18" w:rsidR="002F5400" w:rsidRPr="00E47A2F" w:rsidRDefault="002F5400" w:rsidP="002F540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_Ref144797811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_Ref144798678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REF _Ref144798680 \r \h </w:instrText>
            </w:r>
            <w:r w:rsidRPr="00E47A2F">
              <w:rPr>
                <w:rFonts w:ascii="Arial" w:hAnsi="Arial" w:cs="Arial"/>
                <w:sz w:val="19"/>
                <w:szCs w:val="19"/>
              </w:rPr>
            </w:r>
            <w:r w:rsidRPr="00E47A2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E47A2F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E47A2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EA663EA" w14:textId="77777777" w:rsidR="002F5400" w:rsidRPr="00E47A2F" w:rsidRDefault="002F5400" w:rsidP="002F540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47A2F">
              <w:rPr>
                <w:rFonts w:ascii="Arial" w:hAnsi="Arial" w:cs="Arial"/>
                <w:sz w:val="19"/>
                <w:szCs w:val="19"/>
              </w:rPr>
              <w:t>Specify how action planning was organised:</w:t>
            </w:r>
          </w:p>
          <w:p w14:paraId="27203109" w14:textId="09DD0FB7" w:rsidR="002F5400" w:rsidRPr="002F5400" w:rsidRDefault="002F5400" w:rsidP="002F5400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304264647" w:edGrp="everyone"/>
            <w:permEnd w:id="1304264647"/>
          </w:p>
        </w:tc>
      </w:tr>
    </w:tbl>
    <w:p w14:paraId="74F82739" w14:textId="66D9B563" w:rsidR="00FC083A" w:rsidRPr="00BF7956" w:rsidRDefault="00302942" w:rsidP="005567ED">
      <w:pPr>
        <w:pStyle w:val="30PASIndividualTaskUnitCodeandTItle"/>
        <w:pageBreakBefore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5137D">
            <w:rPr>
              <w:rFonts w:ascii="Arial Black" w:hAnsi="Arial Black"/>
            </w:rPr>
            <w:t>BSBOPS504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713FB249" w:rsidR="00FC083A" w:rsidRPr="00BF7956" w:rsidRDefault="00D147EC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Manage business risk</w:t>
          </w:r>
        </w:p>
      </w:sdtContent>
    </w:sdt>
    <w:p w14:paraId="490C5E39" w14:textId="77777777" w:rsidR="00FC083A" w:rsidRPr="00752BC8" w:rsidRDefault="00FC083A" w:rsidP="00FC083A">
      <w:pPr>
        <w:rPr>
          <w:rFonts w:ascii="Arial" w:hAnsi="Arial" w:cs="Arial"/>
          <w:sz w:val="20"/>
          <w:szCs w:val="16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12F82C47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95137D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4C2909C2" w:rsidR="00FC083A" w:rsidRDefault="00C518B5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ability to lead one</w:t>
            </w:r>
            <w:r w:rsidR="00AF52C4">
              <w:rPr>
                <w:rFonts w:cs="Arial"/>
                <w:sz w:val="20"/>
              </w:rPr>
              <w:t xml:space="preserve"> (1)</w:t>
            </w:r>
            <w:r>
              <w:rPr>
                <w:rFonts w:cs="Arial"/>
                <w:sz w:val="20"/>
              </w:rPr>
              <w:t xml:space="preserve"> risk management process for an organisation or work area, providing evidence to the RTO </w:t>
            </w:r>
            <w:r w:rsidR="00377CAC">
              <w:rPr>
                <w:rFonts w:cs="Arial"/>
                <w:sz w:val="20"/>
              </w:rPr>
              <w:t xml:space="preserve">using templates provided or workplace documentation </w:t>
            </w:r>
            <w:r>
              <w:rPr>
                <w:rFonts w:cs="Arial"/>
                <w:sz w:val="20"/>
              </w:rPr>
              <w:t>including:</w:t>
            </w:r>
          </w:p>
          <w:p w14:paraId="4A37B2F9" w14:textId="41D46389" w:rsidR="00C518B5" w:rsidRDefault="00C518B5" w:rsidP="00C518B5">
            <w:pPr>
              <w:pStyle w:val="ListParagraph"/>
              <w:numPr>
                <w:ilvl w:val="0"/>
                <w:numId w:val="50"/>
              </w:numPr>
              <w:jc w:val="left"/>
              <w:rPr>
                <w:rFonts w:cs="Arial"/>
                <w:sz w:val="20"/>
              </w:rPr>
            </w:pPr>
            <w:r w:rsidRPr="00C518B5">
              <w:rPr>
                <w:rFonts w:cs="Arial"/>
                <w:sz w:val="20"/>
              </w:rPr>
              <w:t>Establish risk context</w:t>
            </w:r>
          </w:p>
          <w:p w14:paraId="4F5E5C60" w14:textId="20C1722D" w:rsidR="00AF52C4" w:rsidRDefault="00CC5A48" w:rsidP="004C6BC7">
            <w:pPr>
              <w:pStyle w:val="ListParagraph"/>
              <w:numPr>
                <w:ilvl w:val="1"/>
                <w:numId w:val="50"/>
              </w:numPr>
              <w:ind w:left="116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Systematically a</w:t>
            </w:r>
            <w:r w:rsidR="00AF52C4" w:rsidRPr="00AF52C4">
              <w:rPr>
                <w:rFonts w:cs="Arial"/>
                <w:sz w:val="20"/>
              </w:rPr>
              <w:t>nalyse information from political, economic, social, legal, technological and policy context</w:t>
            </w:r>
            <w:r w:rsidR="00AF52C4">
              <w:rPr>
                <w:rFonts w:cs="Arial"/>
                <w:sz w:val="20"/>
              </w:rPr>
              <w:t xml:space="preserve"> </w:t>
            </w:r>
            <w:r w:rsidR="00AF52C4" w:rsidRPr="00AF52C4">
              <w:rPr>
                <w:rFonts w:cs="Arial"/>
                <w:sz w:val="20"/>
              </w:rPr>
              <w:t>to identify the scope and context of the risk management process.</w:t>
            </w:r>
            <w:r w:rsidR="00D734C2" w:rsidRPr="00D734C2">
              <w:rPr>
                <w:rFonts w:cs="Arial"/>
                <w:i/>
                <w:iCs/>
                <w:sz w:val="20"/>
              </w:rPr>
              <w:t>(Document to be provided to RTO-HO2)</w:t>
            </w:r>
          </w:p>
          <w:p w14:paraId="6C5A10E7" w14:textId="171F9EE4" w:rsid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 w:rsidRPr="00AF52C4">
              <w:rPr>
                <w:rFonts w:cs="Arial"/>
                <w:sz w:val="20"/>
              </w:rPr>
              <w:t>Analyse information from stakeholder analysis to identify the scope and context of the risk management process.</w:t>
            </w:r>
            <w:r w:rsidR="00D734C2" w:rsidRPr="00D734C2">
              <w:rPr>
                <w:rFonts w:cs="Arial"/>
                <w:i/>
                <w:iCs/>
                <w:sz w:val="20"/>
              </w:rPr>
              <w:t xml:space="preserve"> (Document to be provided to RTO-HO</w:t>
            </w:r>
            <w:r w:rsidR="00D734C2">
              <w:rPr>
                <w:rFonts w:cs="Arial"/>
                <w:i/>
                <w:iCs/>
                <w:sz w:val="20"/>
              </w:rPr>
              <w:t>1</w:t>
            </w:r>
            <w:r w:rsidR="00D734C2" w:rsidRPr="00D734C2">
              <w:rPr>
                <w:rFonts w:cs="Arial"/>
                <w:i/>
                <w:iCs/>
                <w:sz w:val="20"/>
              </w:rPr>
              <w:t>)</w:t>
            </w:r>
          </w:p>
          <w:p w14:paraId="03585232" w14:textId="74C3A7BE" w:rsidR="00AF52C4" w:rsidRP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strengths and weaknesses of</w:t>
            </w:r>
            <w:r w:rsidRPr="00AF52C4">
              <w:rPr>
                <w:rFonts w:cs="Arial"/>
                <w:sz w:val="20"/>
              </w:rPr>
              <w:t xml:space="preserve"> current</w:t>
            </w:r>
            <w:r>
              <w:rPr>
                <w:rFonts w:cs="Arial"/>
                <w:sz w:val="20"/>
              </w:rPr>
              <w:t xml:space="preserve"> existing</w:t>
            </w:r>
            <w:r w:rsidRPr="00AF52C4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 xml:space="preserve">business </w:t>
            </w:r>
            <w:r w:rsidRPr="00AF52C4">
              <w:rPr>
                <w:rFonts w:cs="Arial"/>
                <w:sz w:val="20"/>
              </w:rPr>
              <w:t>arrangements</w:t>
            </w:r>
            <w:r>
              <w:rPr>
                <w:rFonts w:cs="Arial"/>
                <w:sz w:val="20"/>
              </w:rPr>
              <w:t>.</w:t>
            </w:r>
            <w:r w:rsidR="00D734C2" w:rsidRPr="00D734C2">
              <w:rPr>
                <w:rFonts w:cs="Arial"/>
                <w:i/>
                <w:iCs/>
                <w:sz w:val="20"/>
              </w:rPr>
              <w:t xml:space="preserve"> (Document to be provided to RTO-HO2)</w:t>
            </w:r>
          </w:p>
          <w:p w14:paraId="204C85B5" w14:textId="641BA125" w:rsid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 w:rsidRPr="00AF52C4">
              <w:rPr>
                <w:rFonts w:cs="Arial"/>
                <w:sz w:val="20"/>
              </w:rPr>
              <w:t>Document critical success factors, goals and objectives for area included in scope</w:t>
            </w:r>
            <w:r>
              <w:rPr>
                <w:rFonts w:cs="Arial"/>
                <w:sz w:val="20"/>
              </w:rPr>
              <w:t>.</w:t>
            </w:r>
            <w:r w:rsidR="00D734C2" w:rsidRPr="00D734C2">
              <w:rPr>
                <w:rFonts w:cs="Arial"/>
                <w:i/>
                <w:iCs/>
                <w:sz w:val="20"/>
              </w:rPr>
              <w:t xml:space="preserve"> (Document to be provided to RTO-HO</w:t>
            </w:r>
            <w:r w:rsidR="00D734C2">
              <w:rPr>
                <w:rFonts w:cs="Arial"/>
                <w:i/>
                <w:iCs/>
                <w:sz w:val="20"/>
              </w:rPr>
              <w:t>3</w:t>
            </w:r>
            <w:r w:rsidR="00D734C2" w:rsidRPr="00D734C2">
              <w:rPr>
                <w:rFonts w:cs="Arial"/>
                <w:i/>
                <w:iCs/>
                <w:sz w:val="20"/>
              </w:rPr>
              <w:t>)</w:t>
            </w:r>
          </w:p>
          <w:p w14:paraId="7B7CD30C" w14:textId="71B24484" w:rsid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Evaluate organisational processes, procedures and determine risks that may apply to scope.</w:t>
            </w:r>
          </w:p>
          <w:p w14:paraId="6E4103C2" w14:textId="77777777" w:rsidR="00AF52C4" w:rsidRPr="00AF52C4" w:rsidRDefault="00AF52C4" w:rsidP="00AF52C4">
            <w:pPr>
              <w:pStyle w:val="ListParagraph"/>
              <w:numPr>
                <w:ilvl w:val="0"/>
                <w:numId w:val="50"/>
              </w:numPr>
              <w:rPr>
                <w:rFonts w:cs="Arial"/>
                <w:sz w:val="20"/>
              </w:rPr>
            </w:pPr>
            <w:r w:rsidRPr="00AF52C4">
              <w:rPr>
                <w:rFonts w:cs="Arial"/>
                <w:sz w:val="20"/>
              </w:rPr>
              <w:t>Identify risks</w:t>
            </w:r>
          </w:p>
          <w:p w14:paraId="4890CE15" w14:textId="50AD68AB" w:rsid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C518B5">
              <w:rPr>
                <w:rFonts w:cs="Arial"/>
                <w:sz w:val="20"/>
              </w:rPr>
              <w:t xml:space="preserve">onsult and communicate with stakeholders to identify risks </w:t>
            </w:r>
            <w:r>
              <w:rPr>
                <w:rFonts w:cs="Arial"/>
                <w:sz w:val="20"/>
              </w:rPr>
              <w:t>that may apply to scope.</w:t>
            </w:r>
          </w:p>
          <w:p w14:paraId="05B36034" w14:textId="5CB5E408" w:rsid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Research and document risks that apply to the scope, in consultation with relevant stakeholders.</w:t>
            </w:r>
            <w:r w:rsidR="00D734C2" w:rsidRPr="00D734C2">
              <w:rPr>
                <w:rFonts w:cs="Arial"/>
                <w:i/>
                <w:iCs/>
                <w:sz w:val="20"/>
              </w:rPr>
              <w:t xml:space="preserve"> (Document to be provided to RTO-HO</w:t>
            </w:r>
            <w:r w:rsidR="00D734C2">
              <w:rPr>
                <w:rFonts w:cs="Arial"/>
                <w:i/>
                <w:iCs/>
                <w:sz w:val="20"/>
              </w:rPr>
              <w:t>3</w:t>
            </w:r>
            <w:r w:rsidR="00D734C2" w:rsidRPr="00D734C2">
              <w:rPr>
                <w:rFonts w:cs="Arial"/>
                <w:i/>
                <w:iCs/>
                <w:sz w:val="20"/>
              </w:rPr>
              <w:t>)</w:t>
            </w:r>
          </w:p>
          <w:p w14:paraId="5001E9B4" w14:textId="22655299" w:rsidR="00AF52C4" w:rsidRDefault="00AF52C4" w:rsidP="00AF52C4">
            <w:pPr>
              <w:pStyle w:val="ListParagraph"/>
              <w:numPr>
                <w:ilvl w:val="0"/>
                <w:numId w:val="5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Analyse risks</w:t>
            </w:r>
          </w:p>
          <w:p w14:paraId="5CF5A4B5" w14:textId="547E35E0" w:rsidR="00AF52C4" w:rsidRP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 w:rsidRPr="00AF52C4">
              <w:rPr>
                <w:rFonts w:cs="Arial"/>
                <w:sz w:val="20"/>
              </w:rPr>
              <w:t>Assess likelihood of</w:t>
            </w:r>
            <w:r>
              <w:rPr>
                <w:rFonts w:cs="Arial"/>
                <w:sz w:val="20"/>
              </w:rPr>
              <w:t xml:space="preserve"> identified</w:t>
            </w:r>
            <w:r w:rsidRPr="00AF52C4">
              <w:rPr>
                <w:rFonts w:cs="Arial"/>
                <w:sz w:val="20"/>
              </w:rPr>
              <w:t xml:space="preserve"> risks occurring</w:t>
            </w:r>
            <w:r>
              <w:rPr>
                <w:rFonts w:cs="Arial"/>
                <w:sz w:val="20"/>
              </w:rPr>
              <w:t>.</w:t>
            </w:r>
          </w:p>
          <w:p w14:paraId="19F88FC0" w14:textId="4BE0D630" w:rsidR="00AF52C4" w:rsidRP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 w:rsidRPr="00AF52C4">
              <w:rPr>
                <w:rFonts w:cs="Arial"/>
                <w:sz w:val="20"/>
              </w:rPr>
              <w:t>Assess impact or consequence if risks occur</w:t>
            </w:r>
            <w:r>
              <w:rPr>
                <w:rFonts w:cs="Arial"/>
                <w:sz w:val="20"/>
              </w:rPr>
              <w:t>.</w:t>
            </w:r>
          </w:p>
          <w:p w14:paraId="43E3C648" w14:textId="67A7E07F" w:rsid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 w:rsidRPr="00AF52C4">
              <w:rPr>
                <w:rFonts w:cs="Arial"/>
                <w:sz w:val="20"/>
              </w:rPr>
              <w:t>Evaluate and prioritise risks for treatment</w:t>
            </w:r>
            <w:r>
              <w:rPr>
                <w:rFonts w:cs="Arial"/>
                <w:sz w:val="20"/>
              </w:rPr>
              <w:t xml:space="preserve"> in consultation with relevant stakeholders.</w:t>
            </w:r>
            <w:r w:rsidR="00D734C2" w:rsidRPr="00D734C2">
              <w:rPr>
                <w:rFonts w:cs="Arial"/>
                <w:i/>
                <w:iCs/>
                <w:sz w:val="20"/>
              </w:rPr>
              <w:t xml:space="preserve"> (Document to be provided to RTO-HO</w:t>
            </w:r>
            <w:r w:rsidR="00D734C2">
              <w:rPr>
                <w:rFonts w:cs="Arial"/>
                <w:i/>
                <w:iCs/>
                <w:sz w:val="20"/>
              </w:rPr>
              <w:t>3</w:t>
            </w:r>
            <w:r w:rsidR="00D734C2" w:rsidRPr="00D734C2">
              <w:rPr>
                <w:rFonts w:cs="Arial"/>
                <w:i/>
                <w:iCs/>
                <w:sz w:val="20"/>
              </w:rPr>
              <w:t>)</w:t>
            </w:r>
          </w:p>
          <w:p w14:paraId="2666C51B" w14:textId="117C7AAF" w:rsidR="00AF52C4" w:rsidRDefault="00AF52C4" w:rsidP="00AF52C4">
            <w:pPr>
              <w:pStyle w:val="ListParagraph"/>
              <w:numPr>
                <w:ilvl w:val="0"/>
                <w:numId w:val="50"/>
              </w:numPr>
              <w:jc w:val="left"/>
              <w:rPr>
                <w:rFonts w:cs="Arial"/>
                <w:sz w:val="20"/>
              </w:rPr>
            </w:pPr>
            <w:r w:rsidRPr="00AF52C4">
              <w:rPr>
                <w:rFonts w:cs="Arial"/>
                <w:sz w:val="20"/>
              </w:rPr>
              <w:t>Select and implement treatments</w:t>
            </w:r>
          </w:p>
          <w:p w14:paraId="3B38345F" w14:textId="484739C8" w:rsidR="00AF52C4" w:rsidRP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 w:rsidRPr="00AF52C4">
              <w:rPr>
                <w:rFonts w:cs="Arial"/>
                <w:sz w:val="20"/>
              </w:rPr>
              <w:t>Determine and select from options for treating risks</w:t>
            </w:r>
            <w:r>
              <w:rPr>
                <w:rFonts w:cs="Arial"/>
                <w:sz w:val="20"/>
              </w:rPr>
              <w:t>.</w:t>
            </w:r>
          </w:p>
          <w:p w14:paraId="42C2BFFB" w14:textId="082207C9" w:rsidR="00AF52C4" w:rsidRP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 w:rsidRPr="00AF52C4">
              <w:rPr>
                <w:rFonts w:cs="Arial"/>
                <w:sz w:val="20"/>
              </w:rPr>
              <w:t xml:space="preserve">Develop </w:t>
            </w:r>
            <w:r>
              <w:rPr>
                <w:rFonts w:cs="Arial"/>
                <w:sz w:val="20"/>
              </w:rPr>
              <w:t xml:space="preserve">an </w:t>
            </w:r>
            <w:r w:rsidRPr="00AF52C4">
              <w:rPr>
                <w:rFonts w:cs="Arial"/>
                <w:sz w:val="20"/>
              </w:rPr>
              <w:t>action plan for implementing risk treatment</w:t>
            </w:r>
            <w:r>
              <w:rPr>
                <w:rFonts w:cs="Arial"/>
                <w:sz w:val="20"/>
              </w:rPr>
              <w:t>.</w:t>
            </w:r>
            <w:r w:rsidR="00D734C2" w:rsidRPr="00D734C2">
              <w:rPr>
                <w:rFonts w:cs="Arial"/>
                <w:i/>
                <w:iCs/>
                <w:sz w:val="20"/>
              </w:rPr>
              <w:t xml:space="preserve"> (Document to be provided to RTO-HO</w:t>
            </w:r>
            <w:r w:rsidR="00D734C2">
              <w:rPr>
                <w:rFonts w:cs="Arial"/>
                <w:i/>
                <w:iCs/>
                <w:sz w:val="20"/>
              </w:rPr>
              <w:t>4</w:t>
            </w:r>
            <w:r w:rsidR="00D734C2" w:rsidRPr="00D734C2">
              <w:rPr>
                <w:rFonts w:cs="Arial"/>
                <w:i/>
                <w:iCs/>
                <w:sz w:val="20"/>
              </w:rPr>
              <w:t>)</w:t>
            </w:r>
          </w:p>
          <w:p w14:paraId="2B0F3FD7" w14:textId="02D09706" w:rsidR="00AF52C4" w:rsidRP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 w:rsidRPr="00AF52C4">
              <w:rPr>
                <w:rFonts w:cs="Arial"/>
                <w:sz w:val="20"/>
              </w:rPr>
              <w:t>Communicate risk management processes to relevant parties</w:t>
            </w:r>
            <w:r>
              <w:rPr>
                <w:rFonts w:cs="Arial"/>
                <w:sz w:val="20"/>
              </w:rPr>
              <w:t>.</w:t>
            </w:r>
          </w:p>
          <w:p w14:paraId="3841EB3F" w14:textId="5ED16F2A" w:rsidR="00AF52C4" w:rsidRP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 w:rsidRPr="00AF52C4">
              <w:rPr>
                <w:rFonts w:cs="Arial"/>
                <w:sz w:val="20"/>
              </w:rPr>
              <w:t>Implement action plan</w:t>
            </w:r>
            <w:r w:rsidR="00CC5A48">
              <w:rPr>
                <w:rFonts w:cs="Arial"/>
                <w:sz w:val="20"/>
              </w:rPr>
              <w:t xml:space="preserve"> sequencing activities</w:t>
            </w:r>
            <w:r w:rsidRPr="00AF52C4">
              <w:rPr>
                <w:rFonts w:cs="Arial"/>
                <w:sz w:val="20"/>
              </w:rPr>
              <w:t xml:space="preserve"> according to organisational policies and procedures</w:t>
            </w:r>
            <w:r>
              <w:rPr>
                <w:rFonts w:cs="Arial"/>
                <w:sz w:val="20"/>
              </w:rPr>
              <w:t>.</w:t>
            </w:r>
          </w:p>
          <w:p w14:paraId="4340B6F5" w14:textId="6A761028" w:rsidR="00AF52C4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 w:rsidRPr="00AF52C4">
              <w:rPr>
                <w:rFonts w:cs="Arial"/>
                <w:sz w:val="20"/>
              </w:rPr>
              <w:t xml:space="preserve">Monitor and evaluate </w:t>
            </w:r>
            <w:r>
              <w:rPr>
                <w:rFonts w:cs="Arial"/>
                <w:sz w:val="20"/>
              </w:rPr>
              <w:t xml:space="preserve">the action plan and </w:t>
            </w:r>
            <w:r w:rsidRPr="00AF52C4">
              <w:rPr>
                <w:rFonts w:cs="Arial"/>
                <w:sz w:val="20"/>
              </w:rPr>
              <w:t>risk management process</w:t>
            </w:r>
            <w:r w:rsidR="00CC5A48">
              <w:rPr>
                <w:rFonts w:cs="Arial"/>
                <w:sz w:val="20"/>
              </w:rPr>
              <w:t xml:space="preserve"> </w:t>
            </w:r>
            <w:r w:rsidR="00CC5A48" w:rsidRPr="00CC5A48">
              <w:rPr>
                <w:rFonts w:cs="Arial"/>
                <w:sz w:val="20"/>
              </w:rPr>
              <w:t>using digital technology and systems</w:t>
            </w:r>
            <w:r>
              <w:rPr>
                <w:rFonts w:cs="Arial"/>
                <w:sz w:val="20"/>
              </w:rPr>
              <w:t>.</w:t>
            </w:r>
            <w:r w:rsidR="00D734C2" w:rsidRPr="00D734C2">
              <w:rPr>
                <w:rFonts w:cs="Arial"/>
                <w:i/>
                <w:iCs/>
                <w:sz w:val="20"/>
              </w:rPr>
              <w:t xml:space="preserve"> (Document to be provided to RTO-HO</w:t>
            </w:r>
            <w:r w:rsidR="00D734C2">
              <w:rPr>
                <w:rFonts w:cs="Arial"/>
                <w:i/>
                <w:iCs/>
                <w:sz w:val="20"/>
              </w:rPr>
              <w:t>5</w:t>
            </w:r>
            <w:r w:rsidR="00D734C2" w:rsidRPr="00D734C2">
              <w:rPr>
                <w:rFonts w:cs="Arial"/>
                <w:i/>
                <w:iCs/>
                <w:sz w:val="20"/>
              </w:rPr>
              <w:t>)</w:t>
            </w:r>
          </w:p>
          <w:p w14:paraId="1D649920" w14:textId="2E315947" w:rsidR="00AF52C4" w:rsidRPr="00C518B5" w:rsidRDefault="00AF52C4" w:rsidP="004C6BC7">
            <w:pPr>
              <w:pStyle w:val="ListParagraph"/>
              <w:numPr>
                <w:ilvl w:val="1"/>
                <w:numId w:val="50"/>
              </w:numPr>
              <w:ind w:left="1167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Maintain documentation</w:t>
            </w:r>
            <w:r w:rsidR="00CC5A48">
              <w:rPr>
                <w:rFonts w:cs="Arial"/>
                <w:sz w:val="20"/>
              </w:rPr>
              <w:t xml:space="preserve"> according to workplace and legislated requirements</w:t>
            </w:r>
            <w:r>
              <w:rPr>
                <w:rFonts w:cs="Arial"/>
                <w:sz w:val="20"/>
              </w:rPr>
              <w:t>.</w:t>
            </w:r>
          </w:p>
          <w:p w14:paraId="5AD88611" w14:textId="77777777" w:rsidR="00FC083A" w:rsidRPr="00D734C2" w:rsidRDefault="00FC083A" w:rsidP="00A80ACC">
            <w:pPr>
              <w:jc w:val="left"/>
              <w:rPr>
                <w:rFonts w:cs="Arial"/>
                <w:sz w:val="16"/>
                <w:szCs w:val="16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58A287F1" w:rsidR="00FC083A" w:rsidRPr="000861CC" w:rsidRDefault="00AF52C4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Workplace, stakeholders, access to </w:t>
            </w:r>
            <w:r w:rsidRPr="00AF52C4">
              <w:rPr>
                <w:rFonts w:cs="Arial"/>
                <w:sz w:val="20"/>
              </w:rPr>
              <w:t>legislation, regulations, standards and codes relating to risk management</w:t>
            </w:r>
            <w:r>
              <w:rPr>
                <w:rFonts w:cs="Arial"/>
                <w:sz w:val="20"/>
              </w:rPr>
              <w:t xml:space="preserve">, </w:t>
            </w:r>
            <w:r w:rsidRPr="00AF52C4">
              <w:rPr>
                <w:rFonts w:cs="Arial"/>
                <w:sz w:val="20"/>
              </w:rPr>
              <w:t>workplace documentation and resources relating to risk management.</w:t>
            </w:r>
            <w:r w:rsidR="00752BC8">
              <w:rPr>
                <w:rFonts w:cs="Arial"/>
                <w:sz w:val="20"/>
              </w:rPr>
              <w:t xml:space="preserve"> Handouts 1, 2, 3, 4, and 5 provided.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F409F4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F409F4" w:rsidRPr="00696855" w:rsidRDefault="00F409F4" w:rsidP="00F409F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F409F4" w:rsidRPr="00DE6B06" w:rsidRDefault="00F409F4" w:rsidP="00F409F4">
            <w:pPr>
              <w:jc w:val="left"/>
              <w:rPr>
                <w:rFonts w:ascii="Arial" w:hAnsi="Arial" w:cs="Arial"/>
                <w:sz w:val="22"/>
              </w:rPr>
            </w:pPr>
            <w:permStart w:id="660497865" w:edGrp="everyone"/>
            <w:permEnd w:id="660497865"/>
          </w:p>
        </w:tc>
      </w:tr>
      <w:tr w:rsidR="00F409F4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F409F4" w:rsidRDefault="00F409F4" w:rsidP="00F409F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F409F4" w:rsidRPr="00696855" w:rsidRDefault="00F409F4" w:rsidP="00F409F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F409F4" w:rsidRPr="00DE6B06" w:rsidRDefault="00F409F4" w:rsidP="00F409F4">
            <w:pPr>
              <w:jc w:val="left"/>
              <w:rPr>
                <w:rFonts w:ascii="Arial" w:hAnsi="Arial" w:cs="Arial"/>
                <w:sz w:val="22"/>
              </w:rPr>
            </w:pPr>
            <w:permStart w:id="577848848" w:edGrp="everyone"/>
            <w:permEnd w:id="577848848"/>
          </w:p>
        </w:tc>
      </w:tr>
      <w:tr w:rsidR="00F409F4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F409F4" w:rsidRDefault="00F409F4" w:rsidP="00F409F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F409F4" w:rsidRPr="00DE6B06" w:rsidRDefault="00F409F4" w:rsidP="00F409F4">
            <w:pPr>
              <w:jc w:val="left"/>
              <w:rPr>
                <w:rFonts w:ascii="Arial" w:hAnsi="Arial" w:cs="Arial"/>
                <w:sz w:val="22"/>
              </w:rPr>
            </w:pPr>
            <w:permStart w:id="1779856844" w:edGrp="everyone"/>
            <w:permEnd w:id="1779856844"/>
          </w:p>
        </w:tc>
      </w:tr>
      <w:tr w:rsidR="00F409F4" w:rsidRPr="00683908" w14:paraId="1BEE3403" w14:textId="77777777" w:rsidTr="00752BC8">
        <w:trPr>
          <w:trHeight w:val="567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F409F4" w:rsidRPr="00696855" w:rsidRDefault="00F409F4" w:rsidP="00F409F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83757493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260754755"/>
            <w:showingPlcHdr/>
            <w:picture/>
          </w:sdtPr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2DBA5002" w:rsidR="00F409F4" w:rsidRPr="00DE6B06" w:rsidRDefault="00F409F4" w:rsidP="00F409F4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5F9C1718" wp14:editId="022EE0AB">
                      <wp:extent cx="3913549" cy="360000"/>
                      <wp:effectExtent l="0" t="0" r="0" b="2540"/>
                      <wp:docPr id="162814036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37574939" w:displacedByCustomXml="prev"/>
      </w:tr>
      <w:tr w:rsidR="00F409F4" w:rsidRPr="00683908" w14:paraId="6BD19315" w14:textId="77777777" w:rsidTr="00752BC8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F409F4" w:rsidRPr="00696855" w:rsidRDefault="00F409F4" w:rsidP="00F409F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455760749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5B8FF21A" w:rsidR="00F409F4" w:rsidRPr="00DE6B06" w:rsidRDefault="00F409F4" w:rsidP="00F409F4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95601692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455760749"/>
          </w:p>
        </w:tc>
      </w:tr>
    </w:tbl>
    <w:p w14:paraId="521FB641" w14:textId="77777777" w:rsidR="004C68EC" w:rsidRPr="00752BC8" w:rsidRDefault="004C68EC">
      <w:pPr>
        <w:rPr>
          <w:sz w:val="18"/>
          <w:szCs w:val="18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55"/>
        <w:gridCol w:w="1417"/>
      </w:tblGrid>
      <w:tr w:rsidR="00FC083A" w:rsidRPr="00683908" w14:paraId="387DBEB9" w14:textId="77777777" w:rsidTr="0095137D">
        <w:trPr>
          <w:tblHeader/>
        </w:trPr>
        <w:tc>
          <w:tcPr>
            <w:tcW w:w="7655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lastRenderedPageBreak/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95137D" w:rsidRPr="00683908" w14:paraId="0169FC31" w14:textId="77777777" w:rsidTr="0095137D">
        <w:trPr>
          <w:trHeight w:val="233"/>
          <w:tblHeader/>
        </w:trPr>
        <w:tc>
          <w:tcPr>
            <w:tcW w:w="7655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4B0A9680" w14:textId="77777777" w:rsidR="0095137D" w:rsidRPr="00696855" w:rsidRDefault="0095137D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7A7D4F79" w14:textId="77777777" w:rsidR="0095137D" w:rsidRDefault="0095137D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0DB55AD3" w14:textId="573029BB" w:rsidR="0095137D" w:rsidRPr="00696855" w:rsidRDefault="0095137D" w:rsidP="0095137D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414DCE8C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95137D" w:rsidRPr="0095137D">
              <w:rPr>
                <w:rFonts w:cs="Arial"/>
                <w:b/>
                <w:sz w:val="20"/>
              </w:rPr>
              <w:t>Establish risk context</w:t>
            </w:r>
          </w:p>
        </w:tc>
      </w:tr>
      <w:tr w:rsidR="00E47A2F" w:rsidRPr="00696855" w14:paraId="65B19E1E" w14:textId="77777777" w:rsidTr="007079B6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4612EE37" w14:textId="30723C60" w:rsidR="00E47A2F" w:rsidRPr="00931795" w:rsidRDefault="00E47A2F" w:rsidP="00E47A2F">
            <w:pPr>
              <w:pStyle w:val="331PASListTask1"/>
            </w:pPr>
            <w:bookmarkStart w:id="21" w:name="_Ref144798063"/>
            <w:r>
              <w:t>Systematically a</w:t>
            </w:r>
            <w:r w:rsidRPr="00BD518A">
              <w:t>nalyse information from political, economic, social, legal, technological and policy context to identify the scope and context of the risk management process.</w:t>
            </w:r>
            <w:r w:rsidRPr="00BD518A">
              <w:rPr>
                <w:i/>
                <w:iCs/>
              </w:rPr>
              <w:t>(Document to be provided to RTO-HO2)</w:t>
            </w:r>
            <w:bookmarkEnd w:id="21"/>
          </w:p>
        </w:tc>
        <w:permStart w:id="1737299938" w:edGrp="everyone" w:displacedByCustomXml="next"/>
        <w:sdt>
          <w:sdtPr>
            <w:rPr>
              <w:rFonts w:cs="Arial"/>
              <w:sz w:val="36"/>
              <w:szCs w:val="36"/>
            </w:rPr>
            <w:id w:val="16651939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5F4993BD" w14:textId="552541A0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37299938" w:displacedByCustomXml="prev"/>
      </w:tr>
      <w:tr w:rsidR="00E47A2F" w:rsidRPr="00696855" w14:paraId="3EBDCDF5" w14:textId="77777777" w:rsidTr="007079B6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6A0BD0B8" w14:textId="79081C6D" w:rsidR="00E47A2F" w:rsidRPr="00931795" w:rsidRDefault="00E47A2F" w:rsidP="00E47A2F">
            <w:pPr>
              <w:pStyle w:val="331PASListTask1"/>
            </w:pPr>
            <w:bookmarkStart w:id="22" w:name="_Ref144798066"/>
            <w:r w:rsidRPr="00BD518A">
              <w:t>Analyse information from stakeholder analysis to identify the scope and context of the risk management process.</w:t>
            </w:r>
            <w:r w:rsidRPr="00BD518A">
              <w:rPr>
                <w:i/>
                <w:iCs/>
              </w:rPr>
              <w:t xml:space="preserve"> (Document to be provided to RTO-HO1)</w:t>
            </w:r>
            <w:bookmarkEnd w:id="22"/>
          </w:p>
        </w:tc>
        <w:permStart w:id="699546054" w:edGrp="everyone" w:displacedByCustomXml="next"/>
        <w:sdt>
          <w:sdtPr>
            <w:rPr>
              <w:rFonts w:cs="Arial"/>
              <w:sz w:val="36"/>
              <w:szCs w:val="36"/>
            </w:rPr>
            <w:id w:val="5813415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62530B4B" w14:textId="536DAC48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99546054" w:displacedByCustomXml="prev"/>
      </w:tr>
      <w:tr w:rsidR="00E47A2F" w:rsidRPr="00696855" w14:paraId="2EF54375" w14:textId="77777777" w:rsidTr="007079B6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1292FA90" w14:textId="47377EA7" w:rsidR="00E47A2F" w:rsidRPr="00931795" w:rsidRDefault="00E47A2F" w:rsidP="00E47A2F">
            <w:pPr>
              <w:pStyle w:val="331PASListTask1"/>
            </w:pPr>
            <w:bookmarkStart w:id="23" w:name="_Ref144798377"/>
            <w:r w:rsidRPr="00BD518A">
              <w:t>Review strengths and weaknesses of current existing business arrangements.</w:t>
            </w:r>
            <w:r w:rsidRPr="00BD518A">
              <w:rPr>
                <w:i/>
                <w:iCs/>
              </w:rPr>
              <w:t xml:space="preserve"> (Document to be provided to RTO-HO2)</w:t>
            </w:r>
            <w:bookmarkEnd w:id="23"/>
          </w:p>
        </w:tc>
        <w:permStart w:id="248595533" w:edGrp="everyone" w:displacedByCustomXml="next"/>
        <w:sdt>
          <w:sdtPr>
            <w:rPr>
              <w:rFonts w:cs="Arial"/>
              <w:sz w:val="36"/>
              <w:szCs w:val="36"/>
            </w:rPr>
            <w:id w:val="16597322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2BA30F86" w14:textId="0E0A2F06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48595533" w:displacedByCustomXml="prev"/>
      </w:tr>
      <w:tr w:rsidR="00E47A2F" w:rsidRPr="00696855" w14:paraId="1D29E5EB" w14:textId="77777777" w:rsidTr="007079B6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019A3681" w14:textId="3702ACA7" w:rsidR="00E47A2F" w:rsidRPr="00931795" w:rsidRDefault="00E47A2F" w:rsidP="00E47A2F">
            <w:pPr>
              <w:pStyle w:val="331PASListTask1"/>
            </w:pPr>
            <w:bookmarkStart w:id="24" w:name="_Ref144798379"/>
            <w:r w:rsidRPr="00BD518A">
              <w:t>Document critical success factors, goals and objectives for area included in scope.</w:t>
            </w:r>
            <w:r w:rsidRPr="00BD518A">
              <w:rPr>
                <w:i/>
                <w:iCs/>
              </w:rPr>
              <w:t xml:space="preserve"> (Document to be provided to RTO-HO3)</w:t>
            </w:r>
            <w:bookmarkEnd w:id="24"/>
          </w:p>
        </w:tc>
        <w:permStart w:id="2005222734" w:edGrp="everyone" w:displacedByCustomXml="next"/>
        <w:sdt>
          <w:sdtPr>
            <w:rPr>
              <w:rFonts w:cs="Arial"/>
              <w:sz w:val="36"/>
              <w:szCs w:val="36"/>
            </w:rPr>
            <w:id w:val="1869880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1429A84A" w14:textId="6C72EBCF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05222734" w:displacedByCustomXml="prev"/>
      </w:tr>
      <w:tr w:rsidR="00E47A2F" w:rsidRPr="00696855" w14:paraId="42307A93" w14:textId="77777777" w:rsidTr="007079B6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6B662ED7" w14:textId="7CA6504A" w:rsidR="00E47A2F" w:rsidRPr="00931795" w:rsidRDefault="00E47A2F" w:rsidP="00E47A2F">
            <w:pPr>
              <w:pStyle w:val="331PASListTask1"/>
            </w:pPr>
            <w:bookmarkStart w:id="25" w:name="_Ref144798071"/>
            <w:r w:rsidRPr="00BD518A">
              <w:t>Evaluate organisational processes, procedures and determine risks that may apply to scope.</w:t>
            </w:r>
            <w:bookmarkEnd w:id="25"/>
          </w:p>
        </w:tc>
        <w:permStart w:id="277178665" w:edGrp="everyone" w:displacedByCustomXml="next"/>
        <w:sdt>
          <w:sdtPr>
            <w:rPr>
              <w:rFonts w:cs="Arial"/>
              <w:sz w:val="36"/>
              <w:szCs w:val="36"/>
            </w:rPr>
            <w:id w:val="530228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4A1FD4B8" w14:textId="70ACD625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77178665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17403EFF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95137D" w:rsidRPr="0095137D">
              <w:rPr>
                <w:rFonts w:cs="Arial"/>
                <w:b/>
                <w:sz w:val="20"/>
              </w:rPr>
              <w:t>Identify risks</w:t>
            </w:r>
          </w:p>
        </w:tc>
      </w:tr>
      <w:tr w:rsidR="00E47A2F" w:rsidRPr="00696855" w14:paraId="60E3723C" w14:textId="77777777" w:rsidTr="008B0875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1CDD5ED5" w14:textId="05A601A5" w:rsidR="00E47A2F" w:rsidRPr="00931795" w:rsidRDefault="00E47A2F" w:rsidP="00E47A2F">
            <w:pPr>
              <w:pStyle w:val="332PASListTask1"/>
            </w:pPr>
            <w:bookmarkStart w:id="26" w:name="_Ref144797698"/>
            <w:r w:rsidRPr="008C76B1">
              <w:t>Consult and communicate with stakeholders to identify risks that may apply to scope.</w:t>
            </w:r>
            <w:bookmarkEnd w:id="26"/>
          </w:p>
        </w:tc>
        <w:permStart w:id="948251725" w:edGrp="everyone" w:displacedByCustomXml="next"/>
        <w:sdt>
          <w:sdtPr>
            <w:rPr>
              <w:rFonts w:cs="Arial"/>
              <w:sz w:val="36"/>
              <w:szCs w:val="36"/>
            </w:rPr>
            <w:id w:val="13839088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738BD7CF" w14:textId="0DF07EEA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8251725" w:displacedByCustomXml="prev"/>
      </w:tr>
      <w:tr w:rsidR="00E47A2F" w:rsidRPr="00696855" w14:paraId="7854F013" w14:textId="77777777" w:rsidTr="008B0875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10A24F0D" w14:textId="4C99D7D4" w:rsidR="00E47A2F" w:rsidRPr="00931795" w:rsidRDefault="00E47A2F" w:rsidP="00E47A2F">
            <w:pPr>
              <w:pStyle w:val="332PASListTask1"/>
            </w:pPr>
            <w:bookmarkStart w:id="27" w:name="_Ref144798127"/>
            <w:r w:rsidRPr="008C76B1">
              <w:t>Research and document risks that apply to the scope, in consultation with relevant stakeholders.</w:t>
            </w:r>
            <w:r w:rsidRPr="008C76B1">
              <w:rPr>
                <w:i/>
                <w:iCs/>
              </w:rPr>
              <w:t xml:space="preserve"> (Document to be provided to RTO-HO3)</w:t>
            </w:r>
            <w:bookmarkEnd w:id="27"/>
          </w:p>
        </w:tc>
        <w:permStart w:id="710480574" w:edGrp="everyone" w:displacedByCustomXml="next"/>
        <w:sdt>
          <w:sdtPr>
            <w:rPr>
              <w:rFonts w:cs="Arial"/>
              <w:sz w:val="36"/>
              <w:szCs w:val="36"/>
            </w:rPr>
            <w:id w:val="-113232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3DBF64BD" w14:textId="476282BF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10480574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3430267D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95137D" w:rsidRPr="0095137D">
              <w:rPr>
                <w:rFonts w:cs="Arial"/>
                <w:b/>
                <w:sz w:val="20"/>
              </w:rPr>
              <w:t>Analyse risks</w:t>
            </w:r>
          </w:p>
        </w:tc>
      </w:tr>
      <w:tr w:rsidR="00E47A2F" w:rsidRPr="00696855" w14:paraId="688A7305" w14:textId="77777777" w:rsidTr="008A18A3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64490638" w14:textId="4418E393" w:rsidR="00E47A2F" w:rsidRPr="00931795" w:rsidRDefault="00E47A2F" w:rsidP="00E47A2F">
            <w:pPr>
              <w:pStyle w:val="333PASListTask1"/>
            </w:pPr>
            <w:bookmarkStart w:id="28" w:name="_Ref144799544"/>
            <w:r w:rsidRPr="00F34500">
              <w:t>Assess likelihood of identified risks occurring.</w:t>
            </w:r>
            <w:bookmarkEnd w:id="28"/>
          </w:p>
        </w:tc>
        <w:permStart w:id="1361143106" w:edGrp="everyone" w:displacedByCustomXml="next"/>
        <w:sdt>
          <w:sdtPr>
            <w:rPr>
              <w:rFonts w:cs="Arial"/>
              <w:sz w:val="36"/>
              <w:szCs w:val="36"/>
            </w:rPr>
            <w:id w:val="-1169173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608084AF" w14:textId="2331ED4E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61143106" w:displacedByCustomXml="prev"/>
      </w:tr>
      <w:tr w:rsidR="00E47A2F" w:rsidRPr="00696855" w14:paraId="50303B58" w14:textId="77777777" w:rsidTr="008A18A3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226B82D3" w14:textId="09DF53D3" w:rsidR="00E47A2F" w:rsidRPr="00931795" w:rsidRDefault="00E47A2F" w:rsidP="00E47A2F">
            <w:pPr>
              <w:pStyle w:val="333PASListTask1"/>
            </w:pPr>
            <w:bookmarkStart w:id="29" w:name="_Ref144799551"/>
            <w:r w:rsidRPr="00F34500">
              <w:t>Assess impact or consequence if risks occur.</w:t>
            </w:r>
            <w:bookmarkEnd w:id="29"/>
          </w:p>
        </w:tc>
        <w:permStart w:id="582566756" w:edGrp="everyone" w:displacedByCustomXml="next"/>
        <w:sdt>
          <w:sdtPr>
            <w:rPr>
              <w:rFonts w:cs="Arial"/>
              <w:sz w:val="36"/>
              <w:szCs w:val="36"/>
            </w:rPr>
            <w:id w:val="-16974620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1186A3BC" w14:textId="4C1D4EB1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82566756" w:displacedByCustomXml="prev"/>
      </w:tr>
      <w:tr w:rsidR="00E47A2F" w:rsidRPr="00696855" w14:paraId="3F7EF81F" w14:textId="77777777" w:rsidTr="008A18A3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6561701D" w14:textId="579F7BD3" w:rsidR="00E47A2F" w:rsidRPr="00931795" w:rsidRDefault="00E47A2F" w:rsidP="00E47A2F">
            <w:pPr>
              <w:pStyle w:val="333PASListTask1"/>
            </w:pPr>
            <w:bookmarkStart w:id="30" w:name="_Ref144797811"/>
            <w:r w:rsidRPr="00F34500">
              <w:t>Evaluate and prioritise risks for treatment in consultation with relevant stakeholders.</w:t>
            </w:r>
            <w:r w:rsidRPr="00F34500">
              <w:rPr>
                <w:i/>
                <w:iCs/>
              </w:rPr>
              <w:t xml:space="preserve"> (Document to be provided to RTO-HO3)</w:t>
            </w:r>
            <w:bookmarkEnd w:id="30"/>
          </w:p>
        </w:tc>
        <w:permStart w:id="609966446" w:edGrp="everyone" w:displacedByCustomXml="next"/>
        <w:sdt>
          <w:sdtPr>
            <w:rPr>
              <w:rFonts w:cs="Arial"/>
              <w:sz w:val="36"/>
              <w:szCs w:val="36"/>
            </w:rPr>
            <w:id w:val="918673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6616FDDF" w14:textId="727066E4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09966446" w:displacedByCustomXml="prev"/>
      </w:tr>
      <w:tr w:rsidR="00FC083A" w:rsidRPr="00696855" w14:paraId="5F76313C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6CD03EFA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="0095137D" w:rsidRPr="0095137D">
              <w:rPr>
                <w:rFonts w:cs="Arial"/>
                <w:b/>
                <w:sz w:val="20"/>
              </w:rPr>
              <w:t>Select and implement treatments</w:t>
            </w:r>
          </w:p>
        </w:tc>
      </w:tr>
      <w:tr w:rsidR="00E47A2F" w:rsidRPr="00696855" w14:paraId="3C482F5B" w14:textId="77777777" w:rsidTr="00375838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544BB21F" w14:textId="13D82559" w:rsidR="00E47A2F" w:rsidRPr="00931795" w:rsidRDefault="00E47A2F" w:rsidP="00E47A2F">
            <w:pPr>
              <w:pStyle w:val="334PASListTask1"/>
            </w:pPr>
            <w:bookmarkStart w:id="31" w:name="_Ref144798678"/>
            <w:r w:rsidRPr="009C4102">
              <w:t>Determine and select from options for treating risks.</w:t>
            </w:r>
            <w:bookmarkEnd w:id="31"/>
          </w:p>
        </w:tc>
        <w:permStart w:id="1458709274" w:edGrp="everyone" w:displacedByCustomXml="next"/>
        <w:sdt>
          <w:sdtPr>
            <w:rPr>
              <w:rFonts w:cs="Arial"/>
              <w:sz w:val="36"/>
              <w:szCs w:val="36"/>
            </w:rPr>
            <w:id w:val="12496948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76FD3B9B" w14:textId="57E5192A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58709274" w:displacedByCustomXml="prev"/>
      </w:tr>
      <w:tr w:rsidR="00E47A2F" w:rsidRPr="00696855" w14:paraId="5965B982" w14:textId="77777777" w:rsidTr="00375838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384D9B23" w14:textId="661D75EF" w:rsidR="00E47A2F" w:rsidRPr="00931795" w:rsidRDefault="00E47A2F" w:rsidP="00E47A2F">
            <w:pPr>
              <w:pStyle w:val="334PASListTask1"/>
            </w:pPr>
            <w:bookmarkStart w:id="32" w:name="_Ref144798680"/>
            <w:r w:rsidRPr="009C4102">
              <w:t>Develop an action plan for implementing risk treatment. (Document to be provided to RTO-HO4)</w:t>
            </w:r>
            <w:bookmarkEnd w:id="32"/>
          </w:p>
        </w:tc>
        <w:permStart w:id="320032716" w:edGrp="everyone" w:displacedByCustomXml="next"/>
        <w:sdt>
          <w:sdtPr>
            <w:rPr>
              <w:rFonts w:cs="Arial"/>
              <w:sz w:val="36"/>
              <w:szCs w:val="36"/>
            </w:rPr>
            <w:id w:val="3695051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144568D5" w14:textId="00B90A6A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20032716" w:displacedByCustomXml="prev"/>
      </w:tr>
      <w:tr w:rsidR="00E47A2F" w:rsidRPr="00696855" w14:paraId="2BE447BD" w14:textId="77777777" w:rsidTr="00375838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2E8A84D2" w14:textId="13425148" w:rsidR="00E47A2F" w:rsidRPr="00931795" w:rsidRDefault="00E47A2F" w:rsidP="00E47A2F">
            <w:pPr>
              <w:pStyle w:val="334PASListTask1"/>
            </w:pPr>
            <w:bookmarkStart w:id="33" w:name="_Ref144797817"/>
            <w:r w:rsidRPr="009C4102">
              <w:t>Communicate risk management processes to relevant parties.</w:t>
            </w:r>
            <w:bookmarkEnd w:id="33"/>
          </w:p>
        </w:tc>
        <w:permStart w:id="615609792" w:edGrp="everyone" w:displacedByCustomXml="next"/>
        <w:sdt>
          <w:sdtPr>
            <w:rPr>
              <w:rFonts w:cs="Arial"/>
              <w:sz w:val="36"/>
              <w:szCs w:val="36"/>
            </w:rPr>
            <w:id w:val="-1415466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131648E7" w14:textId="574F643F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15609792" w:displacedByCustomXml="prev"/>
      </w:tr>
      <w:tr w:rsidR="00E47A2F" w:rsidRPr="00696855" w14:paraId="754909CA" w14:textId="77777777" w:rsidTr="00375838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5FDD452D" w14:textId="35780C4C" w:rsidR="00E47A2F" w:rsidRPr="00CC5A48" w:rsidRDefault="00E47A2F" w:rsidP="00E47A2F">
            <w:pPr>
              <w:pStyle w:val="334PASListTask1"/>
            </w:pPr>
            <w:bookmarkStart w:id="34" w:name="_Ref144798097"/>
            <w:r w:rsidRPr="00CC5A48">
              <w:t>Implement action plan sequencing activities according to organisational policies and procedures.</w:t>
            </w:r>
            <w:bookmarkEnd w:id="34"/>
          </w:p>
        </w:tc>
        <w:permStart w:id="1558709586" w:edGrp="everyone" w:displacedByCustomXml="next"/>
        <w:sdt>
          <w:sdtPr>
            <w:rPr>
              <w:rFonts w:cs="Arial"/>
              <w:sz w:val="36"/>
              <w:szCs w:val="36"/>
            </w:rPr>
            <w:id w:val="9318599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46B3A836" w14:textId="0BCA48A3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58709586" w:displacedByCustomXml="prev"/>
      </w:tr>
      <w:tr w:rsidR="00E47A2F" w:rsidRPr="00696855" w14:paraId="09E8CF18" w14:textId="77777777" w:rsidTr="00375838">
        <w:trPr>
          <w:trHeight w:val="25"/>
        </w:trPr>
        <w:tc>
          <w:tcPr>
            <w:tcW w:w="7655" w:type="dxa"/>
            <w:tcBorders>
              <w:left w:val="single" w:sz="12" w:space="0" w:color="000000"/>
            </w:tcBorders>
          </w:tcPr>
          <w:p w14:paraId="0E0972FC" w14:textId="784ED97D" w:rsidR="00E47A2F" w:rsidRPr="00931795" w:rsidRDefault="00E47A2F" w:rsidP="00E47A2F">
            <w:pPr>
              <w:pStyle w:val="334PASListTask1"/>
            </w:pPr>
            <w:bookmarkStart w:id="35" w:name="_Ref144799599"/>
            <w:r w:rsidRPr="009C4102">
              <w:t>Monitor and evaluate the action plan and risk management process</w:t>
            </w:r>
            <w:r>
              <w:t xml:space="preserve"> using digital technology and systems</w:t>
            </w:r>
            <w:r w:rsidRPr="009C4102">
              <w:t>. (Document to be provided to RTO-HO5)</w:t>
            </w:r>
            <w:bookmarkEnd w:id="35"/>
          </w:p>
        </w:tc>
        <w:permStart w:id="53936380" w:edGrp="everyone" w:displacedByCustomXml="next"/>
        <w:sdt>
          <w:sdtPr>
            <w:rPr>
              <w:rFonts w:cs="Arial"/>
              <w:sz w:val="36"/>
              <w:szCs w:val="36"/>
            </w:rPr>
            <w:id w:val="-727606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right w:val="single" w:sz="12" w:space="0" w:color="000000"/>
                </w:tcBorders>
                <w:vAlign w:val="center"/>
              </w:tcPr>
              <w:p w14:paraId="1B8CF6E7" w14:textId="744C50DB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3936380" w:displacedByCustomXml="prev"/>
      </w:tr>
      <w:tr w:rsidR="00E47A2F" w:rsidRPr="00696855" w14:paraId="307050EC" w14:textId="77777777" w:rsidTr="00375838">
        <w:trPr>
          <w:trHeight w:val="25"/>
        </w:trPr>
        <w:tc>
          <w:tcPr>
            <w:tcW w:w="7655" w:type="dxa"/>
            <w:tcBorders>
              <w:left w:val="single" w:sz="12" w:space="0" w:color="000000"/>
              <w:bottom w:val="single" w:sz="12" w:space="0" w:color="auto"/>
            </w:tcBorders>
          </w:tcPr>
          <w:p w14:paraId="6167B17A" w14:textId="55582BC8" w:rsidR="00E47A2F" w:rsidRPr="00931795" w:rsidRDefault="00E47A2F" w:rsidP="00E47A2F">
            <w:pPr>
              <w:pStyle w:val="334PASListTask1"/>
            </w:pPr>
            <w:bookmarkStart w:id="36" w:name="_Ref144799731"/>
            <w:r w:rsidRPr="009C4102">
              <w:t>Maintain documentation.</w:t>
            </w:r>
            <w:bookmarkEnd w:id="36"/>
          </w:p>
        </w:tc>
        <w:permStart w:id="126558987" w:edGrp="everyone" w:displacedByCustomXml="next"/>
        <w:sdt>
          <w:sdtPr>
            <w:rPr>
              <w:rFonts w:cs="Arial"/>
              <w:sz w:val="36"/>
              <w:szCs w:val="36"/>
            </w:rPr>
            <w:id w:val="15695363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17" w:type="dxa"/>
                <w:tcBorders>
                  <w:bottom w:val="single" w:sz="12" w:space="0" w:color="auto"/>
                  <w:right w:val="single" w:sz="12" w:space="0" w:color="000000"/>
                </w:tcBorders>
                <w:vAlign w:val="center"/>
              </w:tcPr>
              <w:p w14:paraId="62108FFA" w14:textId="128542CB" w:rsidR="00E47A2F" w:rsidRPr="004E1BC5" w:rsidRDefault="00E47A2F" w:rsidP="00E47A2F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6558987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E47A2F" w:rsidRPr="00BA4D9F" w14:paraId="3EAE99D8" w14:textId="77777777" w:rsidTr="00586D27">
        <w:tc>
          <w:tcPr>
            <w:tcW w:w="9072" w:type="dxa"/>
          </w:tcPr>
          <w:p w14:paraId="6C7424A4" w14:textId="77777777" w:rsidR="00E47A2F" w:rsidRPr="00BA4D9F" w:rsidRDefault="00E47A2F" w:rsidP="00586D27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lastRenderedPageBreak/>
              <w:t>Observer comments:</w:t>
            </w:r>
          </w:p>
        </w:tc>
      </w:tr>
      <w:tr w:rsidR="00E47A2F" w:rsidRPr="00BA4D9F" w14:paraId="75E6E11C" w14:textId="77777777" w:rsidTr="00E47A2F">
        <w:trPr>
          <w:trHeight w:val="13301"/>
        </w:trPr>
        <w:tc>
          <w:tcPr>
            <w:tcW w:w="9072" w:type="dxa"/>
          </w:tcPr>
          <w:p w14:paraId="4B50CD75" w14:textId="77777777" w:rsidR="00E47A2F" w:rsidRPr="00314F34" w:rsidRDefault="00E47A2F" w:rsidP="00586D27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48793931" w:edGrp="everyone"/>
            <w:permEnd w:id="148793931"/>
          </w:p>
        </w:tc>
      </w:tr>
    </w:tbl>
    <w:p w14:paraId="1200A142" w14:textId="218E2ED1" w:rsidR="0039623A" w:rsidRPr="00E47A2F" w:rsidRDefault="0039623A" w:rsidP="00F409F4">
      <w:pPr>
        <w:jc w:val="left"/>
        <w:rPr>
          <w:rFonts w:ascii="Arial" w:hAnsi="Arial" w:cs="Arial"/>
          <w:sz w:val="20"/>
        </w:rPr>
      </w:pPr>
    </w:p>
    <w:sectPr w:rsidR="0039623A" w:rsidRPr="00E47A2F" w:rsidSect="00F409F4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11656330" w:rsidR="006E5B7D" w:rsidRPr="00830749" w:rsidRDefault="00302942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E7298">
          <w:rPr>
            <w:rFonts w:ascii="Arial" w:hAnsi="Arial" w:cs="Arial"/>
            <w:b/>
            <w:sz w:val="16"/>
            <w:szCs w:val="16"/>
          </w:rPr>
          <w:t>v1-0_15/01/2025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4069B10C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E7298" w:rsidRPr="003E7298">
          <w:rPr>
            <w:rFonts w:ascii="Arial" w:hAnsi="Arial" w:cs="Arial"/>
            <w:b/>
            <w:sz w:val="16"/>
            <w:szCs w:val="16"/>
          </w:rPr>
          <w:t>v1-0_15/01/2025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055AC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338286C6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E7298">
          <w:rPr>
            <w:rFonts w:ascii="Arial" w:hAnsi="Arial" w:cs="Arial"/>
            <w:b/>
            <w:sz w:val="16"/>
            <w:szCs w:val="16"/>
          </w:rPr>
          <w:t>v1-0_15/01/2025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02942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4D992D8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E7298">
          <w:rPr>
            <w:rFonts w:ascii="Arial" w:hAnsi="Arial" w:cs="Arial"/>
            <w:b/>
            <w:sz w:val="16"/>
            <w:szCs w:val="16"/>
          </w:rPr>
          <w:t>v1-0_15/01/2025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02942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3DB51F60" w:rsidR="006E5B7D" w:rsidRDefault="006F72E5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5137D">
          <w:rPr>
            <w:rFonts w:ascii="Arial" w:hAnsi="Arial" w:cs="Arial"/>
            <w:b/>
            <w:sz w:val="16"/>
            <w:szCs w:val="16"/>
          </w:rPr>
          <w:t>BSBOPS504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147EC">
          <w:rPr>
            <w:rFonts w:ascii="Arial" w:hAnsi="Arial" w:cs="Arial"/>
            <w:b/>
            <w:sz w:val="16"/>
            <w:szCs w:val="16"/>
          </w:rPr>
          <w:t>Manage business risk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0404A230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5137D" w:rsidRPr="0095137D">
          <w:rPr>
            <w:rFonts w:ascii="Arial" w:hAnsi="Arial" w:cs="Arial"/>
            <w:b/>
            <w:sz w:val="16"/>
            <w:szCs w:val="16"/>
          </w:rPr>
          <w:t>BSBOPS504</w:t>
        </w:r>
      </w:sdtContent>
    </w:sdt>
    <w:r w:rsidRPr="0095137D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147EC">
          <w:rPr>
            <w:rFonts w:ascii="Arial" w:hAnsi="Arial" w:cs="Arial"/>
            <w:b/>
            <w:sz w:val="16"/>
            <w:szCs w:val="16"/>
          </w:rPr>
          <w:t>Manage business risk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288C103F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5137D">
          <w:rPr>
            <w:rFonts w:ascii="Arial" w:hAnsi="Arial" w:cs="Arial"/>
            <w:b/>
            <w:sz w:val="16"/>
            <w:szCs w:val="16"/>
          </w:rPr>
          <w:t>BSBOPS504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5137D">
          <w:rPr>
            <w:rFonts w:ascii="Arial" w:hAnsi="Arial" w:cs="Arial"/>
            <w:b/>
            <w:sz w:val="16"/>
            <w:szCs w:val="16"/>
          </w:rPr>
          <w:t>Manage business risk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A4E56" w14:textId="40379567" w:rsidR="00752BC8" w:rsidRDefault="00752BC8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628106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BSBOPS504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91246877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Manage business risk</w:t>
        </w:r>
      </w:sdtContent>
    </w:sdt>
  </w:p>
  <w:p w14:paraId="3E8C0DE9" w14:textId="77777777" w:rsidR="00752BC8" w:rsidRPr="00830749" w:rsidRDefault="00752BC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02DB2552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5137D">
          <w:rPr>
            <w:rFonts w:ascii="Arial" w:hAnsi="Arial" w:cs="Arial"/>
            <w:b/>
            <w:sz w:val="16"/>
            <w:szCs w:val="16"/>
          </w:rPr>
          <w:t>BSBOPS504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147EC">
          <w:rPr>
            <w:rFonts w:ascii="Arial" w:hAnsi="Arial" w:cs="Arial"/>
            <w:b/>
            <w:sz w:val="16"/>
            <w:szCs w:val="16"/>
          </w:rPr>
          <w:t>Manage business risk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B61F4" w14:textId="77777777" w:rsidR="00F409F4" w:rsidRDefault="00F409F4" w:rsidP="00F409F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BSBOPS504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Manage business risk</w:t>
        </w:r>
      </w:sdtContent>
    </w:sdt>
  </w:p>
  <w:p w14:paraId="7C29A381" w14:textId="77777777" w:rsidR="00F409F4" w:rsidRPr="00830749" w:rsidRDefault="00F409F4" w:rsidP="00F409F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95E0" w14:textId="77777777" w:rsidR="00F409F4" w:rsidRPr="00F409F4" w:rsidRDefault="00F409F4" w:rsidP="00F409F4">
    <w:pPr>
      <w:pStyle w:val="Header"/>
      <w:rPr>
        <w:rFonts w:ascii="Arial" w:hAnsi="Arial" w:cs="Arial"/>
        <w:b/>
        <w:sz w:val="16"/>
        <w:szCs w:val="16"/>
      </w:rPr>
    </w:pPr>
    <w:r w:rsidRPr="00F409F4">
      <w:rPr>
        <w:rFonts w:ascii="Arial" w:hAnsi="Arial" w:cs="Arial"/>
        <w:b/>
        <w:sz w:val="16"/>
        <w:szCs w:val="16"/>
      </w:rPr>
      <w:ptab w:relativeTo="margin" w:alignment="right" w:leader="none"/>
    </w:r>
    <w:r w:rsidRPr="00F409F4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1531136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F409F4">
          <w:rPr>
            <w:rFonts w:ascii="Arial" w:hAnsi="Arial" w:cs="Arial"/>
            <w:b/>
            <w:sz w:val="16"/>
            <w:szCs w:val="16"/>
          </w:rPr>
          <w:t>BSBOPS504</w:t>
        </w:r>
      </w:sdtContent>
    </w:sdt>
    <w:r w:rsidRPr="00F409F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3100925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F409F4">
          <w:rPr>
            <w:rFonts w:ascii="Arial" w:hAnsi="Arial" w:cs="Arial"/>
            <w:b/>
            <w:sz w:val="16"/>
            <w:szCs w:val="16"/>
          </w:rPr>
          <w:t>Manage business risk</w:t>
        </w:r>
      </w:sdtContent>
    </w:sdt>
  </w:p>
  <w:p w14:paraId="55A76134" w14:textId="77777777" w:rsidR="00F409F4" w:rsidRPr="00F409F4" w:rsidRDefault="00F409F4" w:rsidP="00F409F4">
    <w:pPr>
      <w:pStyle w:val="Header"/>
      <w:pBdr>
        <w:bottom w:val="single" w:sz="4" w:space="1" w:color="auto"/>
      </w:pBdr>
      <w:rPr>
        <w:rFonts w:ascii="Arial" w:hAnsi="Arial" w:cs="Arial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A490E40"/>
    <w:multiLevelType w:val="hybridMultilevel"/>
    <w:tmpl w:val="36C2FFE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04343D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9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1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52D8C"/>
    <w:multiLevelType w:val="multilevel"/>
    <w:tmpl w:val="34701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D160F6"/>
    <w:multiLevelType w:val="hybridMultilevel"/>
    <w:tmpl w:val="2488BA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730103"/>
    <w:multiLevelType w:val="hybridMultilevel"/>
    <w:tmpl w:val="4BFED5BA"/>
    <w:lvl w:ilvl="0" w:tplc="C2E8C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3EFE599F"/>
    <w:multiLevelType w:val="hybridMultilevel"/>
    <w:tmpl w:val="C560733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4F5E15DD"/>
    <w:multiLevelType w:val="hybridMultilevel"/>
    <w:tmpl w:val="36C2FFE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823F94"/>
    <w:multiLevelType w:val="hybridMultilevel"/>
    <w:tmpl w:val="C560733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3211"/>
    <w:multiLevelType w:val="multilevel"/>
    <w:tmpl w:val="DECA69DA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E52FCE"/>
    <w:multiLevelType w:val="multilevel"/>
    <w:tmpl w:val="22D6C622"/>
    <w:lvl w:ilvl="0">
      <w:numFmt w:val="decimal"/>
      <w:lvlText w:val="5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3" w15:restartNumberingAfterBreak="0">
    <w:nsid w:val="63563423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4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5" w15:restartNumberingAfterBreak="0">
    <w:nsid w:val="678A5429"/>
    <w:multiLevelType w:val="hybridMultilevel"/>
    <w:tmpl w:val="973C5776"/>
    <w:lvl w:ilvl="0" w:tplc="B3601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3"/>
  </w:num>
  <w:num w:numId="2" w16cid:durableId="938607714">
    <w:abstractNumId w:val="24"/>
  </w:num>
  <w:num w:numId="3" w16cid:durableId="958145445">
    <w:abstractNumId w:val="10"/>
  </w:num>
  <w:num w:numId="4" w16cid:durableId="1196194321">
    <w:abstractNumId w:val="22"/>
  </w:num>
  <w:num w:numId="5" w16cid:durableId="1867134969">
    <w:abstractNumId w:val="21"/>
  </w:num>
  <w:num w:numId="6" w16cid:durableId="1025326758">
    <w:abstractNumId w:val="40"/>
  </w:num>
  <w:num w:numId="7" w16cid:durableId="1482577371">
    <w:abstractNumId w:val="5"/>
  </w:num>
  <w:num w:numId="8" w16cid:durableId="1085491312">
    <w:abstractNumId w:val="2"/>
  </w:num>
  <w:num w:numId="9" w16cid:durableId="1369525979">
    <w:abstractNumId w:val="20"/>
  </w:num>
  <w:num w:numId="10" w16cid:durableId="744459">
    <w:abstractNumId w:val="12"/>
  </w:num>
  <w:num w:numId="11" w16cid:durableId="255016049">
    <w:abstractNumId w:val="8"/>
  </w:num>
  <w:num w:numId="12" w16cid:durableId="926841987">
    <w:abstractNumId w:val="45"/>
  </w:num>
  <w:num w:numId="13" w16cid:durableId="1303079462">
    <w:abstractNumId w:val="30"/>
  </w:num>
  <w:num w:numId="14" w16cid:durableId="1959607258">
    <w:abstractNumId w:val="0"/>
  </w:num>
  <w:num w:numId="15" w16cid:durableId="788476904">
    <w:abstractNumId w:val="23"/>
  </w:num>
  <w:num w:numId="16" w16cid:durableId="738527274">
    <w:abstractNumId w:val="43"/>
  </w:num>
  <w:num w:numId="17" w16cid:durableId="347292598">
    <w:abstractNumId w:val="29"/>
  </w:num>
  <w:num w:numId="18" w16cid:durableId="775098443">
    <w:abstractNumId w:val="42"/>
  </w:num>
  <w:num w:numId="19" w16cid:durableId="246036738">
    <w:abstractNumId w:val="28"/>
  </w:num>
  <w:num w:numId="20" w16cid:durableId="1151870601">
    <w:abstractNumId w:val="44"/>
  </w:num>
  <w:num w:numId="21" w16cid:durableId="1397627776">
    <w:abstractNumId w:val="41"/>
  </w:num>
  <w:num w:numId="22" w16cid:durableId="792098474">
    <w:abstractNumId w:val="36"/>
  </w:num>
  <w:num w:numId="23" w16cid:durableId="1861820168">
    <w:abstractNumId w:val="9"/>
  </w:num>
  <w:num w:numId="24" w16cid:durableId="431824439">
    <w:abstractNumId w:val="7"/>
  </w:num>
  <w:num w:numId="25" w16cid:durableId="1970740571">
    <w:abstractNumId w:val="1"/>
  </w:num>
  <w:num w:numId="26" w16cid:durableId="260532433">
    <w:abstractNumId w:val="39"/>
  </w:num>
  <w:num w:numId="27" w16cid:durableId="519197551">
    <w:abstractNumId w:val="18"/>
  </w:num>
  <w:num w:numId="28" w16cid:durableId="459954404">
    <w:abstractNumId w:val="11"/>
  </w:num>
  <w:num w:numId="29" w16cid:durableId="1636257339">
    <w:abstractNumId w:val="31"/>
  </w:num>
  <w:num w:numId="30" w16cid:durableId="1630471673">
    <w:abstractNumId w:val="35"/>
  </w:num>
  <w:num w:numId="31" w16cid:durableId="755593141">
    <w:abstractNumId w:val="37"/>
  </w:num>
  <w:num w:numId="32" w16cid:durableId="927231511">
    <w:abstractNumId w:val="16"/>
  </w:num>
  <w:num w:numId="33" w16cid:durableId="1195267847">
    <w:abstractNumId w:val="3"/>
  </w:num>
  <w:num w:numId="34" w16cid:durableId="2001614847">
    <w:abstractNumId w:val="38"/>
  </w:num>
  <w:num w:numId="35" w16cid:durableId="2042709700">
    <w:abstractNumId w:val="34"/>
  </w:num>
  <w:num w:numId="36" w16cid:durableId="533734324">
    <w:abstractNumId w:val="17"/>
  </w:num>
  <w:num w:numId="37" w16cid:durableId="1978417871">
    <w:abstractNumId w:val="33"/>
  </w:num>
  <w:num w:numId="38" w16cid:durableId="1327366359">
    <w:abstractNumId w:val="27"/>
  </w:num>
  <w:num w:numId="39" w16cid:durableId="1818297837">
    <w:abstractNumId w:val="6"/>
  </w:num>
  <w:num w:numId="40" w16cid:durableId="324669778">
    <w:abstractNumId w:val="32"/>
  </w:num>
  <w:num w:numId="41" w16cid:durableId="134882590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958568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0637084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8473813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60353978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45595135">
    <w:abstractNumId w:val="26"/>
  </w:num>
  <w:num w:numId="47" w16cid:durableId="1923491614">
    <w:abstractNumId w:val="25"/>
  </w:num>
  <w:num w:numId="48" w16cid:durableId="1620181140">
    <w:abstractNumId w:val="19"/>
  </w:num>
  <w:num w:numId="49" w16cid:durableId="2032414217">
    <w:abstractNumId w:val="14"/>
  </w:num>
  <w:num w:numId="50" w16cid:durableId="708842234">
    <w:abstractNumId w:val="15"/>
  </w:num>
  <w:num w:numId="51" w16cid:durableId="1818833998">
    <w:abstractNumId w:val="4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fJExUyMEWW9W0vBVfDeL4tYs8XmUTN+3qgmqguLBL/pqrd5hBdRd9BfHERKrHDCMZizE7VqDffhECf4byGuAyQ==" w:salt="swYIr8ou76cPGvwT1eSJL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18F"/>
    <w:rsid w:val="00010AAE"/>
    <w:rsid w:val="00020BB6"/>
    <w:rsid w:val="00024F65"/>
    <w:rsid w:val="000256F0"/>
    <w:rsid w:val="00027B47"/>
    <w:rsid w:val="00033DFE"/>
    <w:rsid w:val="00035243"/>
    <w:rsid w:val="00041FA8"/>
    <w:rsid w:val="0004368E"/>
    <w:rsid w:val="00043AB3"/>
    <w:rsid w:val="000441E1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527A"/>
    <w:rsid w:val="000E680F"/>
    <w:rsid w:val="000E70A6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18AA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600A"/>
    <w:rsid w:val="001F276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536B"/>
    <w:rsid w:val="00257541"/>
    <w:rsid w:val="0025778A"/>
    <w:rsid w:val="00265A8F"/>
    <w:rsid w:val="002662E0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F360E"/>
    <w:rsid w:val="002F5400"/>
    <w:rsid w:val="00301207"/>
    <w:rsid w:val="00301C4E"/>
    <w:rsid w:val="00302942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77CAC"/>
    <w:rsid w:val="00390858"/>
    <w:rsid w:val="0039160D"/>
    <w:rsid w:val="0039623A"/>
    <w:rsid w:val="00396581"/>
    <w:rsid w:val="003B0094"/>
    <w:rsid w:val="003B0DC7"/>
    <w:rsid w:val="003B32E3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E7298"/>
    <w:rsid w:val="003F4120"/>
    <w:rsid w:val="003F4E60"/>
    <w:rsid w:val="00400774"/>
    <w:rsid w:val="00401C9F"/>
    <w:rsid w:val="00402AD2"/>
    <w:rsid w:val="00402F76"/>
    <w:rsid w:val="004055AC"/>
    <w:rsid w:val="00410BC8"/>
    <w:rsid w:val="00410EFE"/>
    <w:rsid w:val="00416046"/>
    <w:rsid w:val="004163B0"/>
    <w:rsid w:val="00417106"/>
    <w:rsid w:val="00420D74"/>
    <w:rsid w:val="00427AF6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433E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4A20"/>
    <w:rsid w:val="004C56C5"/>
    <w:rsid w:val="004C68EC"/>
    <w:rsid w:val="004C69B2"/>
    <w:rsid w:val="004C6B3F"/>
    <w:rsid w:val="004C6BC7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411E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567ED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0131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290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42A48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2E5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2BC8"/>
    <w:rsid w:val="00754C46"/>
    <w:rsid w:val="00757B27"/>
    <w:rsid w:val="00760942"/>
    <w:rsid w:val="00761876"/>
    <w:rsid w:val="00764294"/>
    <w:rsid w:val="007649A3"/>
    <w:rsid w:val="00765796"/>
    <w:rsid w:val="0076673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7F7EF1"/>
    <w:rsid w:val="008121F4"/>
    <w:rsid w:val="008133D3"/>
    <w:rsid w:val="00817A2D"/>
    <w:rsid w:val="00821FC6"/>
    <w:rsid w:val="00822480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E1368"/>
    <w:rsid w:val="008E619E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37D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3A0E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15369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8B8"/>
    <w:rsid w:val="00AD7FAE"/>
    <w:rsid w:val="00AE25FB"/>
    <w:rsid w:val="00AE2D04"/>
    <w:rsid w:val="00AE7E0E"/>
    <w:rsid w:val="00AF272A"/>
    <w:rsid w:val="00AF28A2"/>
    <w:rsid w:val="00AF41C0"/>
    <w:rsid w:val="00AF52C4"/>
    <w:rsid w:val="00AF5A03"/>
    <w:rsid w:val="00AF7DE7"/>
    <w:rsid w:val="00B001FD"/>
    <w:rsid w:val="00B01066"/>
    <w:rsid w:val="00B01E5D"/>
    <w:rsid w:val="00B02E73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54CE"/>
    <w:rsid w:val="00BA7D5F"/>
    <w:rsid w:val="00BB14F2"/>
    <w:rsid w:val="00BB3713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18B5"/>
    <w:rsid w:val="00C534DF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4B65"/>
    <w:rsid w:val="00CA78C3"/>
    <w:rsid w:val="00CB7163"/>
    <w:rsid w:val="00CB7187"/>
    <w:rsid w:val="00CC2593"/>
    <w:rsid w:val="00CC3D35"/>
    <w:rsid w:val="00CC5A48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47EC"/>
    <w:rsid w:val="00D157D2"/>
    <w:rsid w:val="00D20EA7"/>
    <w:rsid w:val="00D2261E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34C2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2E94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301E"/>
    <w:rsid w:val="00E14FDF"/>
    <w:rsid w:val="00E20A05"/>
    <w:rsid w:val="00E24558"/>
    <w:rsid w:val="00E264E3"/>
    <w:rsid w:val="00E26E31"/>
    <w:rsid w:val="00E3181C"/>
    <w:rsid w:val="00E36EDD"/>
    <w:rsid w:val="00E42AA6"/>
    <w:rsid w:val="00E42E04"/>
    <w:rsid w:val="00E441DD"/>
    <w:rsid w:val="00E47A2F"/>
    <w:rsid w:val="00E50AAD"/>
    <w:rsid w:val="00E51079"/>
    <w:rsid w:val="00E51C4F"/>
    <w:rsid w:val="00E548A5"/>
    <w:rsid w:val="00E572E5"/>
    <w:rsid w:val="00E6168D"/>
    <w:rsid w:val="00E62A2B"/>
    <w:rsid w:val="00E6730D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E6F7E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819"/>
    <w:rsid w:val="00F21DF2"/>
    <w:rsid w:val="00F22B42"/>
    <w:rsid w:val="00F23659"/>
    <w:rsid w:val="00F27641"/>
    <w:rsid w:val="00F30473"/>
    <w:rsid w:val="00F3545B"/>
    <w:rsid w:val="00F409F4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1B17"/>
    <w:rsid w:val="00F84056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A743E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36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E94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aliases w:val="List Paragraph1,Single bullet style,Bullets,Table numbering,Questions and numbered lists,List Paragraph 2,APA-Bullets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427AF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427AF6"/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1 Char,Single bullet style Char,Bullets Char,Table numbering Char,Questions and numbered lists Char,List Paragraph 2 Char,APA-Bullets Char"/>
    <w:link w:val="ListParagraph"/>
    <w:uiPriority w:val="34"/>
    <w:qFormat/>
    <w:locked/>
    <w:rsid w:val="00B02E73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30815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30815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304516C14BB4CA6834750C3A57B2A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259C72-F822-4448-8F63-A224A88F852D}"/>
      </w:docPartPr>
      <w:docPartBody>
        <w:p w:rsidR="00843E30" w:rsidRDefault="00843E30" w:rsidP="00843E30">
          <w:pPr>
            <w:pStyle w:val="F304516C14BB4CA6834750C3A57B2A9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72F314431C940909FE0DD400F950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B5FD5-DAFD-4CCE-8E68-1F814F7F2C85}"/>
      </w:docPartPr>
      <w:docPartBody>
        <w:p w:rsidR="00843E30" w:rsidRDefault="00843E30" w:rsidP="00843E30">
          <w:pPr>
            <w:pStyle w:val="072F314431C940909FE0DD400F950D10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E93382CB9B34B518C81E041B8EFD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EAC0-CE6F-4935-A29C-53CDC0D3E098}"/>
      </w:docPartPr>
      <w:docPartBody>
        <w:p w:rsidR="00843E30" w:rsidRDefault="00843E30" w:rsidP="00843E30">
          <w:pPr>
            <w:pStyle w:val="3E93382CB9B34B518C81E041B8EFD27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40FAB89C2E4143A9B26272760A4C43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22CB97-5219-4084-A28B-5349FF015A61}"/>
      </w:docPartPr>
      <w:docPartBody>
        <w:p w:rsidR="00843E30" w:rsidRDefault="00843E30" w:rsidP="00843E30">
          <w:pPr>
            <w:pStyle w:val="40FAB89C2E4143A9B26272760A4C43FC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9070CCA627E645E0B8B2CF07B489A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E2D5F0-E162-4A2B-83FB-9A7282C49E72}"/>
      </w:docPartPr>
      <w:docPartBody>
        <w:p w:rsidR="00843E30" w:rsidRDefault="00843E30" w:rsidP="00843E30">
          <w:pPr>
            <w:pStyle w:val="9070CCA627E645E0B8B2CF07B489A8BB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0815"/>
    <w:rsid w:val="00036030"/>
    <w:rsid w:val="000441E1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47433E"/>
    <w:rsid w:val="00530616"/>
    <w:rsid w:val="005D3BC9"/>
    <w:rsid w:val="006206DC"/>
    <w:rsid w:val="00645E48"/>
    <w:rsid w:val="00654A91"/>
    <w:rsid w:val="006A5ED9"/>
    <w:rsid w:val="00774377"/>
    <w:rsid w:val="00776B89"/>
    <w:rsid w:val="007B4ECB"/>
    <w:rsid w:val="007C130D"/>
    <w:rsid w:val="007E2E66"/>
    <w:rsid w:val="007F5DDF"/>
    <w:rsid w:val="00834F76"/>
    <w:rsid w:val="00843E30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4189F"/>
    <w:rsid w:val="00A8521E"/>
    <w:rsid w:val="00B06821"/>
    <w:rsid w:val="00B4136F"/>
    <w:rsid w:val="00B4478C"/>
    <w:rsid w:val="00B50BE1"/>
    <w:rsid w:val="00B50CCC"/>
    <w:rsid w:val="00B54662"/>
    <w:rsid w:val="00B92AE2"/>
    <w:rsid w:val="00BA54CE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43E30"/>
    <w:rPr>
      <w:color w:val="808080"/>
    </w:r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72EB2D731E32465583F6D58AD99C2DC5">
    <w:name w:val="72EB2D731E32465583F6D58AD99C2DC5"/>
    <w:rsid w:val="00E37314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F304516C14BB4CA6834750C3A57B2A91">
    <w:name w:val="F304516C14BB4CA6834750C3A57B2A91"/>
    <w:rsid w:val="00843E3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72F314431C940909FE0DD400F950D10">
    <w:name w:val="072F314431C940909FE0DD400F950D10"/>
    <w:rsid w:val="00843E3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E93382CB9B34B518C81E041B8EFD279">
    <w:name w:val="3E93382CB9B34B518C81E041B8EFD279"/>
    <w:rsid w:val="00843E3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0FAB89C2E4143A9B26272760A4C43FC">
    <w:name w:val="40FAB89C2E4143A9B26272760A4C43FC"/>
    <w:rsid w:val="00843E3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070CCA627E645E0B8B2CF07B489A8BB">
    <w:name w:val="9070CCA627E645E0B8B2CF07B489A8BB"/>
    <w:rsid w:val="00843E30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859</TotalTime>
  <Pages>21</Pages>
  <Words>2962</Words>
  <Characters>16890</Characters>
  <Application>Microsoft Office Word</Application>
  <DocSecurity>8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BSBOPS504</vt:lpstr>
    </vt:vector>
  </TitlesOfParts>
  <Company/>
  <LinksUpToDate>false</LinksUpToDate>
  <CharactersWithSpaces>19813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BSBOPS504</dc:title>
  <dc:subject>Manage business risk</dc:subject>
  <dc:creator>Author Name</dc:creator>
  <cp:lastModifiedBy>Jonathan Curro</cp:lastModifiedBy>
  <cp:revision>27</cp:revision>
  <cp:lastPrinted>2025-01-15T05:04:00Z</cp:lastPrinted>
  <dcterms:created xsi:type="dcterms:W3CDTF">2023-09-01T05:02:00Z</dcterms:created>
  <dcterms:modified xsi:type="dcterms:W3CDTF">2025-01-15T06:06:00Z</dcterms:modified>
  <cp:contentStatus>v1-0_15/01/2025</cp:contentStatus>
</cp:coreProperties>
</file>