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DD61C5" w:rsidRPr="00F849B0" w:rsidRDefault="00A81D20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A81D20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322A2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322A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FD1DB6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12506841" w:edGrp="everyone"/>
            <w:r>
              <w:rPr>
                <w:rFonts w:ascii="Arial" w:hAnsi="Arial" w:cs="Arial"/>
                <w:sz w:val="22"/>
                <w:szCs w:val="22"/>
              </w:rPr>
              <w:t>Chloe McGregor</w:t>
            </w:r>
            <w:permEnd w:id="1412506841"/>
          </w:p>
        </w:tc>
      </w:tr>
      <w:tr w:rsidR="00DD61C5" w:rsidRPr="00F849B0" w:rsidTr="00322A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322A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7732395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322A2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99C8DDD" wp14:editId="15FB3CBE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77323957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322A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51676563" w:edGrp="everyone"/>
            <w:permEnd w:id="1151676563"/>
          </w:p>
        </w:tc>
      </w:tr>
      <w:tr w:rsidR="00DD61C5" w:rsidRPr="00F849B0" w:rsidTr="00322A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322A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49772653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322A2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97726532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322A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322A2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247568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322A2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7247568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322A2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322A2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69031859" w:edGrp="everyone"/>
            <w:permEnd w:id="1869031859"/>
          </w:p>
        </w:tc>
        <w:tc>
          <w:tcPr>
            <w:tcW w:w="1272" w:type="dxa"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322A2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322A2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417990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D61C5" w:rsidRPr="00F849B0" w:rsidRDefault="00DD61C5" w:rsidP="00322A2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1799048" w:displacedByCustomXml="prev"/>
        <w:permStart w:id="257302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D61C5" w:rsidRPr="00F849B0" w:rsidRDefault="00DD61C5" w:rsidP="00322A2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730266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322A2B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322A2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322A2B">
        <w:trPr>
          <w:trHeight w:val="13602"/>
        </w:trPr>
        <w:tc>
          <w:tcPr>
            <w:tcW w:w="9016" w:type="dxa"/>
          </w:tcPr>
          <w:p w:rsidR="00DD61C5" w:rsidRPr="00F849B0" w:rsidRDefault="00DD61C5" w:rsidP="00322A2B">
            <w:pPr>
              <w:rPr>
                <w:rFonts w:ascii="Arial" w:hAnsi="Arial" w:cs="Arial"/>
                <w:szCs w:val="24"/>
              </w:rPr>
            </w:pPr>
            <w:permStart w:id="1174539469" w:edGrp="everyone"/>
            <w:permEnd w:id="1174539469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62371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2371930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863385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322A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33857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3642007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322A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42007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20461251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322A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61251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0862748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6274834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322A2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94688623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394688623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322A2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23040712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20230407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322A2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3386125" w:edGrp="everyone"/>
            <w:r>
              <w:rPr>
                <w:rFonts w:ascii="Arial" w:hAnsi="Arial" w:cs="Arial"/>
                <w:sz w:val="22"/>
                <w:szCs w:val="22"/>
              </w:rPr>
              <w:t>Sand and Gravel</w:t>
            </w:r>
            <w:permEnd w:id="743386125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322A2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9538143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2395381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322A2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22612797" w:edGrp="everyone"/>
            <w:r>
              <w:rPr>
                <w:rFonts w:ascii="Arial" w:hAnsi="Arial" w:cs="Arial"/>
                <w:sz w:val="22"/>
                <w:szCs w:val="22"/>
              </w:rPr>
              <w:t>Hardwire</w:t>
            </w:r>
            <w:permEnd w:id="522612797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322A2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6386609" w:edGrp="everyone"/>
            <w:r>
              <w:rPr>
                <w:rFonts w:ascii="Arial" w:hAnsi="Arial" w:cs="Arial"/>
                <w:sz w:val="22"/>
                <w:szCs w:val="22"/>
              </w:rPr>
              <w:t>Painter</w:t>
            </w:r>
            <w:permEnd w:id="9363866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2B" w:rsidRDefault="00322A2B" w:rsidP="00C56295">
            <w:pPr>
              <w:ind w:left="567" w:hanging="567"/>
            </w:pPr>
            <w:permStart w:id="989946300" w:edGrp="everyone"/>
            <w:r>
              <w:rPr>
                <w:rFonts w:ascii="Arial" w:hAnsi="Arial" w:cs="Arial"/>
                <w:sz w:val="22"/>
                <w:szCs w:val="22"/>
              </w:rPr>
              <w:t xml:space="preserve">The difference </w:t>
            </w:r>
            <w:r w:rsidRPr="00F849B0">
              <w:t>between employees and contractors and how they are influenced</w:t>
            </w:r>
          </w:p>
          <w:p w:rsidR="00322A2B" w:rsidRDefault="00322A2B" w:rsidP="00C56295">
            <w:pPr>
              <w:ind w:left="567" w:hanging="567"/>
            </w:pPr>
            <w:r w:rsidRPr="00F849B0">
              <w:t xml:space="preserve"> by scheduling</w:t>
            </w:r>
            <w:r>
              <w:t xml:space="preserve"> is that a builder can closely direct the work to be undertaken by an</w:t>
            </w:r>
          </w:p>
          <w:p w:rsidR="00C26CD9" w:rsidRDefault="00322A2B" w:rsidP="00C56295">
            <w:pPr>
              <w:ind w:left="567" w:hanging="567"/>
            </w:pPr>
            <w:r>
              <w:t xml:space="preserve"> employee and a contractor can decide what work they do, how it is to be carried out</w:t>
            </w:r>
          </w:p>
          <w:p w:rsidR="00C26CD9" w:rsidRPr="00F849B0" w:rsidRDefault="00322A2B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t>and the hours when the work is completed.</w:t>
            </w:r>
            <w:permEnd w:id="989946300"/>
          </w:p>
        </w:tc>
        <w:permStart w:id="1002261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2261119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2B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27357048" w:edGrp="everyone"/>
            <w:r w:rsidRPr="00322A2B">
              <w:rPr>
                <w:rFonts w:ascii="Arial" w:hAnsi="Arial" w:cs="Arial"/>
                <w:sz w:val="22"/>
                <w:szCs w:val="22"/>
              </w:rPr>
              <w:t>All necessary permits should have been obtained prior to scheduling labour</w:t>
            </w:r>
          </w:p>
          <w:p w:rsidR="00322A2B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2A2B">
              <w:rPr>
                <w:rFonts w:ascii="Arial" w:hAnsi="Arial" w:cs="Arial"/>
                <w:sz w:val="22"/>
                <w:szCs w:val="22"/>
              </w:rPr>
              <w:t>and materials. The main condition of approval that can affect scheduling is</w:t>
            </w:r>
          </w:p>
          <w:p w:rsidR="00322A2B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 xml:space="preserve"> the allowable working hours and working days, which varies between</w:t>
            </w:r>
          </w:p>
          <w:p w:rsidR="00322A2B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 xml:space="preserve"> councils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322A2B">
              <w:rPr>
                <w:rFonts w:ascii="Arial" w:hAnsi="Arial" w:cs="Arial"/>
                <w:sz w:val="22"/>
                <w:szCs w:val="22"/>
              </w:rPr>
              <w:t>If the local council stipulates that construction work be carried out</w:t>
            </w:r>
          </w:p>
          <w:p w:rsidR="00322A2B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 xml:space="preserve"> only in the hours between 7:00am and 6:00pm on weekdays and</w:t>
            </w:r>
          </w:p>
          <w:p w:rsidR="00780921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 xml:space="preserve"> Saturdays, your scheduling will have to be adjusted accordingly</w:t>
            </w:r>
          </w:p>
          <w:permEnd w:id="927357048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7580725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072558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2235036" w:edGrp="everyone"/>
            <w:r w:rsidRPr="00322A2B">
              <w:rPr>
                <w:rFonts w:ascii="Arial" w:hAnsi="Arial" w:cs="Arial"/>
                <w:sz w:val="22"/>
                <w:szCs w:val="22"/>
              </w:rPr>
              <w:t>There is a lot to consider within your schedule and so it is important to factor</w:t>
            </w:r>
          </w:p>
          <w:p w:rsid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322A2B">
              <w:rPr>
                <w:rFonts w:ascii="Arial" w:hAnsi="Arial" w:cs="Arial"/>
                <w:sz w:val="22"/>
                <w:szCs w:val="22"/>
              </w:rPr>
              <w:t>n the owners’ requirements for colour schemes and selections. Som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780921" w:rsidRPr="00F849B0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2A2B">
              <w:rPr>
                <w:rFonts w:ascii="Arial" w:hAnsi="Arial" w:cs="Arial"/>
                <w:sz w:val="22"/>
                <w:szCs w:val="22"/>
              </w:rPr>
              <w:t>colour requests may require a special order to be made.</w:t>
            </w:r>
            <w:r>
              <w:rPr>
                <w:rFonts w:ascii="Arial" w:hAnsi="Arial" w:cs="Arial"/>
                <w:sz w:val="22"/>
                <w:szCs w:val="22"/>
              </w:rPr>
              <w:t xml:space="preserve"> For example, colours of roods, tiles and carpets need to be included in schedules.</w:t>
            </w:r>
            <w:permEnd w:id="1892235036"/>
          </w:p>
        </w:tc>
        <w:permStart w:id="21288192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8819232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t>True or False (Tick your response): If a project is in a heritage protected area, the council may specify the colours that should be used.</w:t>
      </w:r>
      <w:bookmarkEnd w:id="6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94999917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A81D20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22A2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94999917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15961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5961314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12316191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A81D20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316191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7629021" w:edGrp="everyone"/>
            <w:r>
              <w:rPr>
                <w:rFonts w:ascii="Arial" w:hAnsi="Arial" w:cs="Arial"/>
                <w:sz w:val="22"/>
                <w:szCs w:val="22"/>
              </w:rPr>
              <w:t xml:space="preserve">When building and ordering schedules, you need to keep in mind your local </w:t>
            </w:r>
          </w:p>
          <w:p w:rsidR="00780921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Council requirements regarding working hours and days. From Monday to</w:t>
            </w:r>
          </w:p>
          <w:p w:rsidR="00322A2B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Saturday, works can be completed from 6.30AM to 6.30PM, on Sunday and</w:t>
            </w:r>
          </w:p>
          <w:p w:rsidR="00780921" w:rsidRPr="00F849B0" w:rsidRDefault="00322A2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Public Holidays, no works can be completed.</w:t>
            </w:r>
            <w:permEnd w:id="937629021"/>
          </w:p>
        </w:tc>
        <w:permStart w:id="19976256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7625612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2059826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9826563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09157896" w:edGrp="everyone"/>
            <w:r w:rsidRPr="00322A2B">
              <w:rPr>
                <w:rFonts w:ascii="Arial" w:hAnsi="Arial" w:cs="Arial"/>
                <w:sz w:val="22"/>
                <w:szCs w:val="22"/>
              </w:rPr>
              <w:t xml:space="preserve">Product </w:t>
            </w:r>
          </w:p>
          <w:p w:rsidR="00322A2B" w:rsidRP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>specifications</w:t>
            </w:r>
          </w:p>
          <w:permEnd w:id="409157896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21201093" w:edGrp="everyone"/>
            <w:r w:rsidRPr="00322A2B">
              <w:rPr>
                <w:rFonts w:ascii="Arial" w:hAnsi="Arial" w:cs="Arial"/>
                <w:sz w:val="22"/>
                <w:szCs w:val="22"/>
              </w:rPr>
              <w:t xml:space="preserve">Include items such as whitegoods, electrical goods, </w:t>
            </w:r>
          </w:p>
          <w:p w:rsidR="00322A2B" w:rsidRP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>lights and switch types</w:t>
            </w:r>
          </w:p>
          <w:permEnd w:id="1021201093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95807142" w:edGrp="everyone"/>
            <w:r w:rsidRPr="00322A2B">
              <w:rPr>
                <w:rFonts w:ascii="Arial" w:hAnsi="Arial" w:cs="Arial"/>
                <w:sz w:val="22"/>
                <w:szCs w:val="22"/>
              </w:rPr>
              <w:t>Floor and wa</w:t>
            </w:r>
            <w:r>
              <w:rPr>
                <w:rFonts w:ascii="Arial" w:hAnsi="Arial" w:cs="Arial"/>
                <w:sz w:val="22"/>
                <w:szCs w:val="22"/>
              </w:rPr>
              <w:t>ll</w:t>
            </w:r>
          </w:p>
          <w:p w:rsid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>Covering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2A2B" w:rsidRP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>specifications</w:t>
            </w:r>
          </w:p>
          <w:permEnd w:id="1395807142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94900320" w:edGrp="everyone"/>
            <w:r w:rsidRPr="00322A2B">
              <w:rPr>
                <w:rFonts w:ascii="Arial" w:hAnsi="Arial" w:cs="Arial"/>
                <w:sz w:val="22"/>
                <w:szCs w:val="22"/>
              </w:rPr>
              <w:t>Include details of the type and colour of material</w:t>
            </w:r>
          </w:p>
          <w:p w:rsidR="00322A2B" w:rsidRP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22A2B">
              <w:rPr>
                <w:rFonts w:ascii="Arial" w:hAnsi="Arial" w:cs="Arial"/>
                <w:sz w:val="22"/>
                <w:szCs w:val="22"/>
              </w:rPr>
              <w:t xml:space="preserve"> used for floors and walls</w:t>
            </w:r>
          </w:p>
          <w:permEnd w:id="1494900320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2A2B" w:rsidRP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25503014" w:edGrp="everyone"/>
            <w:r w:rsidRPr="00322A2B">
              <w:rPr>
                <w:rFonts w:ascii="Arial" w:hAnsi="Arial" w:cs="Arial"/>
                <w:sz w:val="22"/>
                <w:szCs w:val="22"/>
              </w:rPr>
              <w:t>Plans</w:t>
            </w:r>
          </w:p>
          <w:permEnd w:id="1725503014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2A2B" w:rsidRPr="00322A2B" w:rsidRDefault="00322A2B" w:rsidP="00322A2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5836131" w:edGrp="everyone"/>
            <w:r w:rsidRPr="00322A2B">
              <w:rPr>
                <w:rFonts w:ascii="Arial" w:hAnsi="Arial" w:cs="Arial"/>
                <w:sz w:val="22"/>
                <w:szCs w:val="22"/>
              </w:rPr>
              <w:t>Plans for the building from a bird’s eye view</w:t>
            </w:r>
          </w:p>
          <w:permEnd w:id="2085836131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12" w:rsidRDefault="0013531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6483623" w:edGrp="everyone"/>
            <w:r>
              <w:rPr>
                <w:rFonts w:ascii="Arial" w:hAnsi="Arial" w:cs="Arial"/>
                <w:sz w:val="22"/>
                <w:szCs w:val="22"/>
              </w:rPr>
              <w:t xml:space="preserve">A builder must make sure if a variation is made to a contract, they, make </w:t>
            </w:r>
          </w:p>
          <w:p w:rsidR="00135312" w:rsidRDefault="0013531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changes to their schedule accordingly, notify major supplies and make </w:t>
            </w:r>
          </w:p>
          <w:p w:rsidR="00780921" w:rsidRPr="00F849B0" w:rsidRDefault="0013531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changes to their call forward sheet.  </w:t>
            </w:r>
            <w:permEnd w:id="896483623"/>
          </w:p>
        </w:tc>
        <w:permStart w:id="15270213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702135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4993502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350229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Default="0013531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5305447" w:edGrp="everyone"/>
            <w:r>
              <w:rPr>
                <w:rFonts w:ascii="Arial" w:hAnsi="Arial" w:cs="Arial"/>
                <w:sz w:val="22"/>
                <w:szCs w:val="22"/>
              </w:rPr>
              <w:t xml:space="preserve">Changing electrical items, for </w:t>
            </w:r>
          </w:p>
          <w:p w:rsidR="009B7A16" w:rsidRDefault="0013531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Example, adding more fans, lights</w:t>
            </w:r>
          </w:p>
          <w:p w:rsidR="009B7A16" w:rsidRPr="006060D2" w:rsidRDefault="0013531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 air-conditioning etc. </w:t>
            </w:r>
            <w:permEnd w:id="1385305447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13531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33591380" w:edGrp="everyone"/>
            <w:r>
              <w:rPr>
                <w:rFonts w:ascii="Arial" w:hAnsi="Arial" w:cs="Arial"/>
                <w:sz w:val="22"/>
                <w:szCs w:val="22"/>
              </w:rPr>
              <w:t xml:space="preserve">Will add an extension of time, have to let trades know and order extra items, cancel others. </w:t>
            </w:r>
            <w:permEnd w:id="18335913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13531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69257189" w:edGrp="everyone"/>
            <w:r>
              <w:rPr>
                <w:rFonts w:ascii="Arial" w:hAnsi="Arial" w:cs="Arial"/>
                <w:sz w:val="22"/>
                <w:szCs w:val="22"/>
              </w:rPr>
              <w:t xml:space="preserve">Changing tapware </w:t>
            </w:r>
            <w:permEnd w:id="1969257189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13531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83717626" w:edGrp="everyone"/>
            <w:r>
              <w:rPr>
                <w:rFonts w:ascii="Arial" w:hAnsi="Arial" w:cs="Arial"/>
                <w:sz w:val="22"/>
                <w:szCs w:val="22"/>
              </w:rPr>
              <w:t>Will add an extension of time, have to let trades know and order extra items, cancel others.</w:t>
            </w:r>
            <w:permEnd w:id="1083717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8587855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8785516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312" w:rsidRDefault="00135312" w:rsidP="0013531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41602361" w:edGrp="everyone"/>
            <w:r w:rsidRPr="00135312">
              <w:rPr>
                <w:rFonts w:ascii="Arial" w:hAnsi="Arial" w:cs="Arial"/>
                <w:sz w:val="22"/>
                <w:szCs w:val="22"/>
              </w:rPr>
              <w:t>If rock is discovered when the</w:t>
            </w:r>
          </w:p>
          <w:p w:rsidR="00135312" w:rsidRPr="00135312" w:rsidRDefault="00135312" w:rsidP="0013531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35312">
              <w:rPr>
                <w:rFonts w:ascii="Arial" w:hAnsi="Arial" w:cs="Arial"/>
                <w:sz w:val="22"/>
                <w:szCs w:val="22"/>
              </w:rPr>
              <w:t xml:space="preserve"> footings are being excavated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135312" w:rsidRPr="00135312" w:rsidRDefault="00135312" w:rsidP="0013531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35312">
              <w:rPr>
                <w:rFonts w:ascii="Arial" w:hAnsi="Arial" w:cs="Arial"/>
                <w:sz w:val="22"/>
                <w:szCs w:val="22"/>
              </w:rPr>
              <w:t>.</w:t>
            </w:r>
          </w:p>
          <w:permEnd w:id="1341602361"/>
          <w:p w:rsidR="0074378D" w:rsidRPr="001373B4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5312" w:rsidRDefault="00135312" w:rsidP="0013531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1990756" w:edGrp="everyone"/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135312">
              <w:rPr>
                <w:rFonts w:ascii="Arial" w:hAnsi="Arial" w:cs="Arial"/>
                <w:sz w:val="22"/>
                <w:szCs w:val="22"/>
              </w:rPr>
              <w:t>t will increase the cost of excavation</w:t>
            </w:r>
          </w:p>
          <w:p w:rsidR="0074378D" w:rsidRPr="001373B4" w:rsidRDefault="00135312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35312">
              <w:rPr>
                <w:rFonts w:ascii="Arial" w:hAnsi="Arial" w:cs="Arial"/>
                <w:sz w:val="22"/>
                <w:szCs w:val="22"/>
              </w:rPr>
              <w:t xml:space="preserve">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5312">
              <w:rPr>
                <w:rFonts w:ascii="Arial" w:hAnsi="Arial" w:cs="Arial"/>
                <w:sz w:val="22"/>
                <w:szCs w:val="22"/>
              </w:rPr>
              <w:t>may delay progress.</w:t>
            </w:r>
            <w:permEnd w:id="17819907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135312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3709825" w:edGrp="everyone"/>
            <w:r>
              <w:rPr>
                <w:rFonts w:ascii="Arial" w:hAnsi="Arial" w:cs="Arial"/>
                <w:sz w:val="22"/>
                <w:szCs w:val="22"/>
              </w:rPr>
              <w:t xml:space="preserve">Cut and Fill, if more fill is required </w:t>
            </w:r>
            <w:permEnd w:id="163709825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5312" w:rsidRDefault="00135312" w:rsidP="0013531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29737596" w:edGrp="everyone"/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135312">
              <w:rPr>
                <w:rFonts w:ascii="Arial" w:hAnsi="Arial" w:cs="Arial"/>
                <w:sz w:val="22"/>
                <w:szCs w:val="22"/>
              </w:rPr>
              <w:t>t will increase the cost of excavation</w:t>
            </w:r>
          </w:p>
          <w:p w:rsidR="0074378D" w:rsidRPr="001373B4" w:rsidRDefault="00135312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35312">
              <w:rPr>
                <w:rFonts w:ascii="Arial" w:hAnsi="Arial" w:cs="Arial"/>
                <w:sz w:val="22"/>
                <w:szCs w:val="22"/>
              </w:rPr>
              <w:t xml:space="preserve">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5312">
              <w:rPr>
                <w:rFonts w:ascii="Arial" w:hAnsi="Arial" w:cs="Arial"/>
                <w:sz w:val="22"/>
                <w:szCs w:val="22"/>
              </w:rPr>
              <w:t>may delay progress</w:t>
            </w:r>
            <w:permEnd w:id="6297375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8248825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4882589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13531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0571933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57057193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13531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75924618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07592461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13531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6330900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6663309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13531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9147542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2291475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13531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85298815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9852988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12" w:rsidRDefault="0013531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103034" w:edGrp="everyone"/>
            <w:r w:rsidRPr="00135312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</w:t>
            </w:r>
          </w:p>
          <w:p w:rsidR="00587FF5" w:rsidRDefault="00135312" w:rsidP="00587FF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35312">
              <w:rPr>
                <w:rFonts w:ascii="Arial" w:hAnsi="Arial" w:cs="Arial"/>
                <w:sz w:val="22"/>
                <w:szCs w:val="22"/>
              </w:rPr>
              <w:t xml:space="preserve"> existing plans and specifications. Overlay drawings are generally </w:t>
            </w:r>
            <w:r w:rsidR="00587FF5" w:rsidRPr="00135312">
              <w:rPr>
                <w:rFonts w:ascii="Arial" w:hAnsi="Arial" w:cs="Arial"/>
                <w:sz w:val="22"/>
                <w:szCs w:val="22"/>
              </w:rPr>
              <w:t>designed</w:t>
            </w:r>
          </w:p>
          <w:p w:rsidR="00587FF5" w:rsidRDefault="00135312" w:rsidP="00587FF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35312">
              <w:rPr>
                <w:rFonts w:ascii="Arial" w:hAnsi="Arial" w:cs="Arial"/>
                <w:sz w:val="22"/>
                <w:szCs w:val="22"/>
              </w:rPr>
              <w:t>to</w:t>
            </w:r>
            <w:r w:rsidR="00587FF5" w:rsidRPr="00587FF5">
              <w:rPr>
                <w:rFonts w:asciiTheme="minorHAnsi" w:eastAsiaTheme="minorEastAsia" w:hAnsi="Arial" w:cstheme="minorBidi"/>
                <w:color w:val="000000" w:themeColor="text1"/>
                <w:kern w:val="24"/>
                <w:szCs w:val="24"/>
                <w:lang w:eastAsia="en-AU"/>
              </w:rPr>
              <w:t xml:space="preserve"> </w:t>
            </w:r>
            <w:r w:rsidR="00587FF5">
              <w:rPr>
                <w:rFonts w:ascii="Arial" w:hAnsi="Arial" w:cs="Arial"/>
                <w:sz w:val="22"/>
                <w:szCs w:val="22"/>
              </w:rPr>
              <w:t>p</w:t>
            </w:r>
            <w:r w:rsidR="00587FF5" w:rsidRPr="00587FF5">
              <w:rPr>
                <w:rFonts w:ascii="Arial" w:hAnsi="Arial" w:cs="Arial"/>
                <w:sz w:val="22"/>
                <w:szCs w:val="22"/>
              </w:rPr>
              <w:t>rovide more visual clarity about a building process</w:t>
            </w:r>
            <w:r w:rsidR="00587FF5">
              <w:rPr>
                <w:rFonts w:ascii="Arial" w:hAnsi="Arial" w:cs="Arial"/>
                <w:sz w:val="22"/>
                <w:szCs w:val="22"/>
              </w:rPr>
              <w:t>. They also</w:t>
            </w:r>
          </w:p>
          <w:p w:rsidR="00587FF5" w:rsidRDefault="00587FF5" w:rsidP="00587FF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587FF5">
              <w:rPr>
                <w:rFonts w:ascii="Arial" w:hAnsi="Arial" w:cs="Arial"/>
                <w:sz w:val="22"/>
                <w:szCs w:val="22"/>
              </w:rPr>
              <w:t>rovide advice if there have been changes that require subsequent</w:t>
            </w:r>
          </w:p>
          <w:p w:rsidR="0065458D" w:rsidRPr="00F849B0" w:rsidRDefault="00587FF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587FF5">
              <w:rPr>
                <w:rFonts w:ascii="Arial" w:hAnsi="Arial" w:cs="Arial"/>
                <w:sz w:val="22"/>
                <w:szCs w:val="22"/>
              </w:rPr>
              <w:t xml:space="preserve"> engineering redesign/specialist changes </w:t>
            </w:r>
            <w:permEnd w:id="42103034"/>
          </w:p>
        </w:tc>
        <w:permStart w:id="1825722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5722902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365890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5890597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47247875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A81D20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87FF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7247875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62576896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A81D20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87FF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2576896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3171312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A81D20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87FF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171312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62263231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A81D20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87FF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2263231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Default="0093720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48027627" w:edGrp="everyone"/>
            <w:r>
              <w:rPr>
                <w:rFonts w:ascii="Arial" w:hAnsi="Arial" w:cs="Arial"/>
                <w:sz w:val="22"/>
                <w:szCs w:val="22"/>
              </w:rPr>
              <w:t xml:space="preserve">Three details that should be included on a work order and reflected on the </w:t>
            </w:r>
          </w:p>
          <w:p w:rsidR="00582ADB" w:rsidRPr="00F849B0" w:rsidRDefault="0093720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 schedule is, work, time period and agreed rates.</w:t>
            </w:r>
            <w:permEnd w:id="1448027627"/>
          </w:p>
        </w:tc>
        <w:permStart w:id="6795543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9554381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FD1DB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19758115" w:edGrp="everyone"/>
            <w:r>
              <w:rPr>
                <w:rFonts w:ascii="Arial" w:hAnsi="Arial" w:cs="Arial"/>
                <w:sz w:val="22"/>
                <w:szCs w:val="22"/>
              </w:rPr>
              <w:t>Nine details that have to be included on the purchase orders are: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Order date and delivery time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Product description </w:t>
            </w:r>
          </w:p>
          <w:p w:rsid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:rsidR="00FD1DB6" w:rsidRPr="00FD1DB6" w:rsidRDefault="00FD1DB6" w:rsidP="00FD1DB6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cost order</w:t>
            </w:r>
          </w:p>
          <w:permEnd w:id="919758115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2540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40309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B6" w:rsidRDefault="00FD1DB6" w:rsidP="00FD1DB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68953419" w:edGrp="everyone"/>
            <w:r w:rsidRPr="00FD1DB6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 and</w:t>
            </w:r>
          </w:p>
          <w:p w:rsidR="00FD1DB6" w:rsidRDefault="00FD1DB6" w:rsidP="00FD1DB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D1DB6">
              <w:rPr>
                <w:rFonts w:ascii="Arial" w:hAnsi="Arial" w:cs="Arial"/>
                <w:sz w:val="22"/>
                <w:szCs w:val="22"/>
              </w:rPr>
              <w:t xml:space="preserve"> when they should be ordered.  This tool allows site personnel to schedule</w:t>
            </w:r>
          </w:p>
          <w:p w:rsidR="00FD1DB6" w:rsidRPr="00FD1DB6" w:rsidRDefault="00FD1DB6" w:rsidP="00FD1DB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D1DB6">
              <w:rPr>
                <w:rFonts w:ascii="Arial" w:hAnsi="Arial" w:cs="Arial"/>
                <w:sz w:val="22"/>
                <w:szCs w:val="22"/>
              </w:rPr>
              <w:t xml:space="preserve"> and coordinate activities that are to be undertaken on-site. </w:t>
            </w:r>
          </w:p>
          <w:permEnd w:id="768953419"/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400246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0246722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6640681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1DB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6640681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20470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0470369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49512578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9512578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56" w:rsidRDefault="00FD1DB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1865694" w:edGrp="everyone"/>
            <w:r>
              <w:rPr>
                <w:rFonts w:ascii="Arial" w:hAnsi="Arial" w:cs="Arial"/>
                <w:sz w:val="22"/>
                <w:szCs w:val="22"/>
              </w:rPr>
              <w:t>Two approved plans needed to be included with the site documents are</w:t>
            </w:r>
          </w:p>
          <w:p w:rsidR="005E0556" w:rsidRPr="00F849B0" w:rsidRDefault="00FD1DB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plumbing approval and stamped bracing/foundation engineering. </w:t>
            </w:r>
            <w:permEnd w:id="1531865694"/>
          </w:p>
        </w:tc>
        <w:permStart w:id="20244854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4485483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237414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7414250" w:displacedByCustomXml="prev"/>
      </w:tr>
      <w:tr w:rsidR="007560DA" w:rsidRPr="00F849B0" w:rsidTr="00322A2B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313671770" w:edGrp="everyone"/>
            <w:permEnd w:id="131367177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322A2B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83813050" w:edGrp="everyone"/>
            <w:permEnd w:id="68381305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322A2B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05759942" w:edGrp="everyone"/>
            <w:permEnd w:id="50575994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322A2B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6913870" w:edGrp="everyone"/>
            <w:permEnd w:id="8691387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322A2B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53562404" w:edGrp="everyone"/>
            <w:permEnd w:id="8535624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673070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3070167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18528131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191852813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13631460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71363146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8145407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1681454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579314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9314822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4176920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54417692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424290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6142429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47095502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24709550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6957581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1169575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D1DB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5755856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96575585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332669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2669440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44540144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44540144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895881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1DB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895881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124133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124133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5403048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0304878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63954137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1DB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3954137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384886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84886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83933170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393317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05338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5338087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83982049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A81D20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1DB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3982049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66391107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A81D20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6391107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29891130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A81D20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9891130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t>The following graph is a visual representation of the difference in each month.</w:t>
      </w:r>
      <w:bookmarkEnd w:id="27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4060865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6086536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09913377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9913377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64823395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A81D20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1DB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4823395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17342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7342245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6911349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A81D20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911349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7125293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A81D20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1DB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125293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1D20" w:rsidRPr="00D6721A" w:rsidRDefault="00A81D20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A81D20" w:rsidRPr="00D6721A" w:rsidRDefault="00A81D20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A81D20" w:rsidRPr="00D6721A" w:rsidRDefault="00A81D20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A81D20" w:rsidRPr="00D6721A" w:rsidRDefault="00A81D20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A81D20" w:rsidRDefault="00A81D20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A81D20" w:rsidRPr="00D6721A" w:rsidRDefault="00A81D20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A81D20" w:rsidRPr="00D6721A" w:rsidRDefault="00A81D20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A81D20" w:rsidRPr="00D6721A" w:rsidRDefault="00A81D20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A81D20" w:rsidRPr="00D6721A" w:rsidRDefault="00A81D20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A81D20" w:rsidRPr="00D6721A" w:rsidRDefault="00A81D20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A81D20" w:rsidRPr="00D6721A" w:rsidRDefault="00A81D20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A81D20" w:rsidRDefault="00A81D20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A81D20" w:rsidRPr="00D6721A" w:rsidRDefault="00A81D20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A81D20" w:rsidRPr="00D6721A" w:rsidRDefault="00A81D20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lastRenderedPageBreak/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742293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293256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5375663" w:edGrp="everyone"/>
            <w:r>
              <w:rPr>
                <w:rFonts w:ascii="Arial" w:hAnsi="Arial" w:cs="Arial"/>
                <w:sz w:val="22"/>
                <w:szCs w:val="22"/>
              </w:rPr>
              <w:t>Wall frames</w:t>
            </w:r>
            <w:permEnd w:id="165375663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5906701" w:edGrp="everyone"/>
            <w:r>
              <w:rPr>
                <w:rFonts w:ascii="Arial" w:hAnsi="Arial" w:cs="Arial"/>
                <w:sz w:val="22"/>
                <w:szCs w:val="22"/>
              </w:rPr>
              <w:t>3 months</w:t>
            </w:r>
            <w:permEnd w:id="195906701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2654161" w:edGrp="everyone"/>
            <w:r>
              <w:rPr>
                <w:rFonts w:ascii="Arial" w:hAnsi="Arial" w:cs="Arial"/>
                <w:sz w:val="22"/>
                <w:szCs w:val="22"/>
              </w:rPr>
              <w:t>1/10/2019</w:t>
            </w:r>
            <w:permEnd w:id="81265416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6233070" w:edGrp="everyone"/>
            <w:r>
              <w:rPr>
                <w:rFonts w:ascii="Arial" w:hAnsi="Arial" w:cs="Arial"/>
                <w:sz w:val="22"/>
                <w:szCs w:val="22"/>
              </w:rPr>
              <w:t>1/07/2019</w:t>
            </w:r>
            <w:permEnd w:id="1356233070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54422019" w:edGrp="everyone"/>
            <w:r>
              <w:rPr>
                <w:rFonts w:ascii="Arial" w:hAnsi="Arial" w:cs="Arial"/>
                <w:sz w:val="22"/>
                <w:szCs w:val="22"/>
              </w:rPr>
              <w:t>Deliver frames/</w:t>
            </w:r>
          </w:p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Trusses onsite</w:t>
            </w:r>
          </w:p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site</w:t>
            </w:r>
          </w:p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Supervisor is </w:t>
            </w:r>
          </w:p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</w:t>
            </w:r>
            <w:permEnd w:id="85442201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4065824" w:edGrp="everyone"/>
            <w:r>
              <w:rPr>
                <w:rFonts w:ascii="Arial" w:hAnsi="Arial" w:cs="Arial"/>
                <w:sz w:val="22"/>
                <w:szCs w:val="22"/>
              </w:rPr>
              <w:t>Brick veneers</w:t>
            </w:r>
            <w:permEnd w:id="89406582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8080232" w:edGrp="everyone"/>
            <w:r>
              <w:rPr>
                <w:rFonts w:ascii="Arial" w:hAnsi="Arial" w:cs="Arial"/>
                <w:sz w:val="22"/>
                <w:szCs w:val="22"/>
              </w:rPr>
              <w:t>1 month</w:t>
            </w:r>
            <w:permEnd w:id="122808023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74703959" w:edGrp="everyone"/>
            <w:r>
              <w:rPr>
                <w:rFonts w:ascii="Arial" w:hAnsi="Arial" w:cs="Arial"/>
                <w:sz w:val="22"/>
                <w:szCs w:val="22"/>
              </w:rPr>
              <w:t>20/10/2019</w:t>
            </w:r>
            <w:permEnd w:id="2074703959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06804271" w:edGrp="everyone"/>
            <w:r>
              <w:rPr>
                <w:rFonts w:ascii="Arial" w:hAnsi="Arial" w:cs="Arial"/>
                <w:sz w:val="22"/>
                <w:szCs w:val="22"/>
              </w:rPr>
              <w:t>20/09/2019</w:t>
            </w:r>
            <w:permEnd w:id="2106804271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8116545" w:edGrp="everyone"/>
            <w:r>
              <w:rPr>
                <w:rFonts w:ascii="Arial" w:hAnsi="Arial" w:cs="Arial"/>
                <w:sz w:val="22"/>
                <w:szCs w:val="22"/>
              </w:rPr>
              <w:t xml:space="preserve">Ensure the </w:t>
            </w:r>
          </w:p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Slab, frame</w:t>
            </w:r>
          </w:p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 roof has</w:t>
            </w:r>
          </w:p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Been </w:t>
            </w:r>
          </w:p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completed</w:t>
            </w:r>
            <w:permEnd w:id="33811654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51148882" w:edGrp="everyone"/>
            <w:r>
              <w:rPr>
                <w:rFonts w:ascii="Arial" w:hAnsi="Arial" w:cs="Arial"/>
                <w:sz w:val="22"/>
                <w:szCs w:val="22"/>
              </w:rPr>
              <w:t>Tiles for roof</w:t>
            </w:r>
            <w:permEnd w:id="185114888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97990358" w:edGrp="everyone"/>
            <w:r>
              <w:rPr>
                <w:rFonts w:ascii="Arial" w:hAnsi="Arial" w:cs="Arial"/>
                <w:sz w:val="22"/>
                <w:szCs w:val="22"/>
              </w:rPr>
              <w:t>1 month</w:t>
            </w:r>
            <w:permEnd w:id="179799035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07419993" w:edGrp="everyone"/>
            <w:r>
              <w:rPr>
                <w:rFonts w:ascii="Arial" w:hAnsi="Arial" w:cs="Arial"/>
                <w:sz w:val="22"/>
                <w:szCs w:val="22"/>
              </w:rPr>
              <w:t>01/10/2019</w:t>
            </w:r>
            <w:permEnd w:id="1707419993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9066295" w:edGrp="everyone"/>
            <w:r>
              <w:rPr>
                <w:rFonts w:ascii="Arial" w:hAnsi="Arial" w:cs="Arial"/>
                <w:sz w:val="22"/>
                <w:szCs w:val="22"/>
              </w:rPr>
              <w:t>01/09/2019</w:t>
            </w:r>
            <w:permEnd w:id="939066295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1912873" w:edGrp="everyone"/>
            <w:r>
              <w:rPr>
                <w:rFonts w:ascii="Arial" w:hAnsi="Arial" w:cs="Arial"/>
                <w:sz w:val="22"/>
                <w:szCs w:val="22"/>
              </w:rPr>
              <w:t>Ensure frame</w:t>
            </w:r>
          </w:p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completed</w:t>
            </w:r>
            <w:permEnd w:id="141191287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2695466" w:edGrp="everyone"/>
            <w:r>
              <w:rPr>
                <w:rFonts w:ascii="Arial" w:hAnsi="Arial" w:cs="Arial"/>
                <w:sz w:val="22"/>
                <w:szCs w:val="22"/>
              </w:rPr>
              <w:t>Landscaping</w:t>
            </w:r>
            <w:permEnd w:id="1892695466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51399763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1751399763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69369948" w:edGrp="everyone"/>
            <w:r>
              <w:rPr>
                <w:rFonts w:ascii="Arial" w:hAnsi="Arial" w:cs="Arial"/>
                <w:sz w:val="22"/>
                <w:szCs w:val="22"/>
              </w:rPr>
              <w:t>1/11/2019</w:t>
            </w:r>
            <w:permEnd w:id="1269369948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69077479" w:edGrp="everyone"/>
            <w:r>
              <w:rPr>
                <w:rFonts w:ascii="Arial" w:hAnsi="Arial" w:cs="Arial"/>
                <w:sz w:val="22"/>
                <w:szCs w:val="22"/>
              </w:rPr>
              <w:t>20/10/2019</w:t>
            </w:r>
            <w:permEnd w:id="669077479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1676206" w:edGrp="everyone"/>
            <w:r>
              <w:rPr>
                <w:rFonts w:ascii="Arial" w:hAnsi="Arial" w:cs="Arial"/>
                <w:sz w:val="22"/>
                <w:szCs w:val="22"/>
              </w:rPr>
              <w:t>Termite prote-</w:t>
            </w:r>
          </w:p>
          <w:p w:rsidR="00BC18A3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ction to be </w:t>
            </w:r>
          </w:p>
          <w:p w:rsidR="00BC18A3" w:rsidRPr="000B5C06" w:rsidRDefault="00D91521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completed</w:t>
            </w:r>
            <w:permEnd w:id="115167620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833906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3906061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36684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8767791" w:edGrp="everyone"/>
            <w:r>
              <w:rPr>
                <w:rFonts w:ascii="Arial" w:hAnsi="Arial" w:cs="Arial"/>
                <w:sz w:val="22"/>
                <w:szCs w:val="22"/>
              </w:rPr>
              <w:t xml:space="preserve">Send plans </w:t>
            </w:r>
            <w:bookmarkStart w:id="31" w:name="_GoBack"/>
            <w:bookmarkEnd w:id="31"/>
            <w:r>
              <w:rPr>
                <w:rFonts w:ascii="Arial" w:hAnsi="Arial" w:cs="Arial"/>
                <w:sz w:val="22"/>
                <w:szCs w:val="22"/>
              </w:rPr>
              <w:t>to supplier</w:t>
            </w:r>
            <w:permEnd w:id="338767791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36684" w:rsidRDefault="00D36684" w:rsidP="00D3668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4792191" w:edGrp="everyone"/>
            <w:r>
              <w:rPr>
                <w:rFonts w:ascii="Arial" w:hAnsi="Arial" w:cs="Arial"/>
                <w:sz w:val="22"/>
                <w:szCs w:val="22"/>
              </w:rPr>
              <w:t xml:space="preserve">Make sure any structural </w:t>
            </w:r>
          </w:p>
          <w:p w:rsidR="00BC18A3" w:rsidRPr="00810A44" w:rsidRDefault="00D36684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Changes are forwarded</w:t>
            </w:r>
            <w:permEnd w:id="201479219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36684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0004096" w:edGrp="everyone"/>
            <w:r>
              <w:rPr>
                <w:rFonts w:ascii="Arial" w:hAnsi="Arial" w:cs="Arial"/>
                <w:sz w:val="22"/>
                <w:szCs w:val="22"/>
              </w:rPr>
              <w:t>Send plans to supplier</w:t>
            </w:r>
            <w:permEnd w:id="720004096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36684" w:rsidRDefault="00D36684" w:rsidP="00D3668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7270740" w:edGrp="everyone"/>
            <w:r>
              <w:rPr>
                <w:rFonts w:ascii="Arial" w:hAnsi="Arial" w:cs="Arial"/>
                <w:sz w:val="22"/>
                <w:szCs w:val="22"/>
              </w:rPr>
              <w:t xml:space="preserve">Make sure any structural </w:t>
            </w:r>
          </w:p>
          <w:p w:rsidR="00BC18A3" w:rsidRPr="00810A44" w:rsidRDefault="00D36684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Changes are forwarded</w:t>
            </w:r>
            <w:permEnd w:id="138727074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A81D20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6149981" w:edGrp="everyone"/>
            <w:r>
              <w:rPr>
                <w:rFonts w:ascii="Arial" w:hAnsi="Arial" w:cs="Arial"/>
                <w:sz w:val="22"/>
                <w:szCs w:val="22"/>
              </w:rPr>
              <w:t>Send plans and windows to supplier</w:t>
            </w:r>
            <w:permEnd w:id="103614998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Default="00A81D20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20996372" w:edGrp="everyone"/>
            <w:r>
              <w:rPr>
                <w:rFonts w:ascii="Arial" w:hAnsi="Arial" w:cs="Arial"/>
                <w:sz w:val="22"/>
                <w:szCs w:val="22"/>
              </w:rPr>
              <w:t xml:space="preserve">Make sure any </w:t>
            </w:r>
            <w:r w:rsidR="00D36684">
              <w:rPr>
                <w:rFonts w:ascii="Arial" w:hAnsi="Arial" w:cs="Arial"/>
                <w:sz w:val="22"/>
                <w:szCs w:val="22"/>
              </w:rPr>
              <w:t xml:space="preserve">structural </w:t>
            </w:r>
          </w:p>
          <w:p w:rsidR="00BC18A3" w:rsidRPr="00810A44" w:rsidRDefault="00A81D20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Changes are forwarded</w:t>
            </w:r>
            <w:permEnd w:id="32099637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21" w:rsidRDefault="00D91521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94148014" w:edGrp="everyone"/>
            <w:r>
              <w:rPr>
                <w:rFonts w:ascii="Arial" w:hAnsi="Arial" w:cs="Arial"/>
                <w:sz w:val="22"/>
                <w:szCs w:val="22"/>
              </w:rPr>
              <w:t>The builder will than have to send a variation to upgrade the foundation</w:t>
            </w:r>
          </w:p>
          <w:p w:rsidR="00D91521" w:rsidRDefault="00D91521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suit the soil type. If highly reactive soil, the slab will need to be</w:t>
            </w:r>
          </w:p>
          <w:p w:rsidR="00D6721A" w:rsidRPr="00F849B0" w:rsidRDefault="00D91521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built up, cost more due to more concrete, swivel joints etc.  </w:t>
            </w:r>
            <w:permEnd w:id="1294148014"/>
          </w:p>
        </w:tc>
        <w:permStart w:id="1935636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5636123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93F" w:rsidRDefault="001E593F" w:rsidP="00A67754">
      <w:r>
        <w:separator/>
      </w:r>
    </w:p>
  </w:endnote>
  <w:endnote w:type="continuationSeparator" w:id="0">
    <w:p w:rsidR="001E593F" w:rsidRDefault="001E593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D20" w:rsidRPr="00830749" w:rsidRDefault="00A81D20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81D20" w:rsidRPr="00E3768E" w:rsidRDefault="00A81D20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B2A1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D20" w:rsidRPr="00830749" w:rsidRDefault="00A81D20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81D20" w:rsidRPr="00E3768E" w:rsidRDefault="00A81D20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B2A1C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93F" w:rsidRDefault="001E593F" w:rsidP="00A67754">
      <w:r>
        <w:separator/>
      </w:r>
    </w:p>
  </w:footnote>
  <w:footnote w:type="continuationSeparator" w:id="0">
    <w:p w:rsidR="001E593F" w:rsidRDefault="001E593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D20" w:rsidRDefault="00A81D20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A81D20" w:rsidRPr="00830749" w:rsidRDefault="00A81D20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D20" w:rsidRDefault="00A81D20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A81D20" w:rsidRPr="00830749" w:rsidRDefault="00A81D20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B6035"/>
    <w:multiLevelType w:val="hybridMultilevel"/>
    <w:tmpl w:val="5A44532C"/>
    <w:lvl w:ilvl="0" w:tplc="295E89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C021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EE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A005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B49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6C1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261E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62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6A60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08266E"/>
    <w:multiLevelType w:val="hybridMultilevel"/>
    <w:tmpl w:val="D1A2B990"/>
    <w:lvl w:ilvl="0" w:tplc="4EE873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6960CB"/>
    <w:multiLevelType w:val="hybridMultilevel"/>
    <w:tmpl w:val="12A23E90"/>
    <w:lvl w:ilvl="0" w:tplc="6C824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5215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0EC1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46B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631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1A36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CA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901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A6C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A07F1"/>
    <w:multiLevelType w:val="hybridMultilevel"/>
    <w:tmpl w:val="751E6B3A"/>
    <w:lvl w:ilvl="0" w:tplc="A0EE4A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C81B19"/>
    <w:multiLevelType w:val="hybridMultilevel"/>
    <w:tmpl w:val="0ABE5EF0"/>
    <w:lvl w:ilvl="0" w:tplc="A0F2E5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641DE2"/>
    <w:multiLevelType w:val="hybridMultilevel"/>
    <w:tmpl w:val="590EFB96"/>
    <w:lvl w:ilvl="0" w:tplc="3F60C99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4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A60172D"/>
    <w:multiLevelType w:val="hybridMultilevel"/>
    <w:tmpl w:val="B14AD97C"/>
    <w:lvl w:ilvl="0" w:tplc="FA30C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CCC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D258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ACE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987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F01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E0D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429D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A6F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7CB32A1F"/>
    <w:multiLevelType w:val="hybridMultilevel"/>
    <w:tmpl w:val="41469BE4"/>
    <w:lvl w:ilvl="0" w:tplc="110C4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EA669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A5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580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6E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CE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E7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C60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089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E4747E9"/>
    <w:multiLevelType w:val="hybridMultilevel"/>
    <w:tmpl w:val="DA1C281C"/>
    <w:lvl w:ilvl="0" w:tplc="25AEE7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C02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BA7A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1C5B1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04D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766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92F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64A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447E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8"/>
  </w:num>
  <w:num w:numId="3">
    <w:abstractNumId w:val="17"/>
  </w:num>
  <w:num w:numId="4">
    <w:abstractNumId w:val="31"/>
  </w:num>
  <w:num w:numId="5">
    <w:abstractNumId w:val="6"/>
  </w:num>
  <w:num w:numId="6">
    <w:abstractNumId w:val="19"/>
  </w:num>
  <w:num w:numId="7">
    <w:abstractNumId w:val="26"/>
  </w:num>
  <w:num w:numId="8">
    <w:abstractNumId w:val="16"/>
  </w:num>
  <w:num w:numId="9">
    <w:abstractNumId w:val="18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37"/>
  </w:num>
  <w:num w:numId="16">
    <w:abstractNumId w:val="30"/>
  </w:num>
  <w:num w:numId="17">
    <w:abstractNumId w:val="21"/>
  </w:num>
  <w:num w:numId="18">
    <w:abstractNumId w:val="5"/>
  </w:num>
  <w:num w:numId="19">
    <w:abstractNumId w:val="1"/>
  </w:num>
  <w:num w:numId="20">
    <w:abstractNumId w:val="10"/>
  </w:num>
  <w:num w:numId="21">
    <w:abstractNumId w:val="36"/>
  </w:num>
  <w:num w:numId="22">
    <w:abstractNumId w:val="25"/>
  </w:num>
  <w:num w:numId="23">
    <w:abstractNumId w:val="24"/>
  </w:num>
  <w:num w:numId="24">
    <w:abstractNumId w:val="35"/>
  </w:num>
  <w:num w:numId="25">
    <w:abstractNumId w:val="28"/>
  </w:num>
  <w:num w:numId="26">
    <w:abstractNumId w:val="34"/>
  </w:num>
  <w:num w:numId="27">
    <w:abstractNumId w:val="13"/>
  </w:num>
  <w:num w:numId="28">
    <w:abstractNumId w:val="23"/>
  </w:num>
  <w:num w:numId="29">
    <w:abstractNumId w:val="22"/>
  </w:num>
  <w:num w:numId="30">
    <w:abstractNumId w:val="0"/>
  </w:num>
  <w:num w:numId="31">
    <w:abstractNumId w:val="15"/>
  </w:num>
  <w:num w:numId="32">
    <w:abstractNumId w:val="29"/>
  </w:num>
  <w:num w:numId="33">
    <w:abstractNumId w:val="40"/>
  </w:num>
  <w:num w:numId="34">
    <w:abstractNumId w:val="3"/>
  </w:num>
  <w:num w:numId="35">
    <w:abstractNumId w:val="38"/>
  </w:num>
  <w:num w:numId="36">
    <w:abstractNumId w:val="39"/>
  </w:num>
  <w:num w:numId="37">
    <w:abstractNumId w:val="14"/>
  </w:num>
  <w:num w:numId="38">
    <w:abstractNumId w:val="32"/>
  </w:num>
  <w:num w:numId="39">
    <w:abstractNumId w:val="20"/>
  </w:num>
  <w:num w:numId="40">
    <w:abstractNumId w:val="33"/>
  </w:num>
  <w:num w:numId="41">
    <w:abstractNumId w:val="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5312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E593F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2A1C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2A2B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0482B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87FF5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3720F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D7C1D"/>
    <w:rsid w:val="009E08FC"/>
    <w:rsid w:val="009E33A9"/>
    <w:rsid w:val="009E3CED"/>
    <w:rsid w:val="009E4376"/>
    <w:rsid w:val="009E78AF"/>
    <w:rsid w:val="009F34EB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D20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36684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474B"/>
    <w:rsid w:val="00D9152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1DB6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FA6D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1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59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8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82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854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465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63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870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31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918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044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511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4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0556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848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59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9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6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372B3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34B3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24FA786-48FF-433B-B9D4-DFECC811F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</TotalTime>
  <Pages>14</Pages>
  <Words>1833</Words>
  <Characters>10450</Characters>
  <Application>Microsoft Office Word</Application>
  <DocSecurity>8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AdminFC</cp:lastModifiedBy>
  <cp:revision>2</cp:revision>
  <cp:lastPrinted>2018-11-21T05:11:00Z</cp:lastPrinted>
  <dcterms:created xsi:type="dcterms:W3CDTF">2019-09-02T05:29:00Z</dcterms:created>
  <dcterms:modified xsi:type="dcterms:W3CDTF">2019-09-02T05:29:00Z</dcterms:modified>
  <cp:contentStatus>v1-2_22/11/2018</cp:contentStatus>
</cp:coreProperties>
</file>