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21D7EF23" w14:textId="77777777" w:rsidR="00DD61C5" w:rsidRPr="00F849B0" w:rsidRDefault="00C5526E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14:paraId="73FDDA64" w14:textId="77777777" w:rsidR="00DD61C5" w:rsidRPr="00F849B0" w:rsidRDefault="00C5526E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14:paraId="6CB035DF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F0F9C7B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14:paraId="6D7380AD" w14:textId="77777777" w:rsidTr="0040576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4F2E6E2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059061E5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F082FFD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4825AD50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876BCF0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2E3B2C17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2F172D39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272EA665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43B23D7E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27EDEB95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031C6CFB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48D7DAC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7DF6B296" w14:textId="77777777" w:rsidTr="0040576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31B1AEE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1E51F82" w14:textId="50019F8D" w:rsidR="00DD61C5" w:rsidRPr="00F849B0" w:rsidRDefault="00405768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8432622" w:edGrp="everyone"/>
            <w:r>
              <w:rPr>
                <w:rFonts w:ascii="Arial" w:hAnsi="Arial" w:cs="Arial"/>
                <w:sz w:val="22"/>
                <w:szCs w:val="22"/>
              </w:rPr>
              <w:t>Chang Qian</w:t>
            </w:r>
            <w:permEnd w:id="68432622"/>
          </w:p>
        </w:tc>
      </w:tr>
      <w:tr w:rsidR="00DD61C5" w:rsidRPr="00F849B0" w14:paraId="6C74B62A" w14:textId="77777777" w:rsidTr="0040576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C2E2823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1C6CC77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29EAD8D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1F63BEE2" w14:textId="77777777" w:rsidTr="0040576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7D4F16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1582188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64FD322" w14:textId="77777777" w:rsidR="00DD61C5" w:rsidRPr="00F849B0" w:rsidRDefault="00DD61C5" w:rsidP="0040576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E492D44" wp14:editId="00972BCF">
                      <wp:extent cx="1078852" cy="428625"/>
                      <wp:effectExtent l="0" t="0" r="762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8852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15821887" w:displacedByCustomXml="prev"/>
      </w:tr>
    </w:tbl>
    <w:p w14:paraId="509E9D6C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00A1059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624F192D" w14:textId="77777777" w:rsidTr="0040576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22178C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FEE4162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51341231" w:edGrp="everyone"/>
            <w:permEnd w:id="1951341231"/>
          </w:p>
        </w:tc>
      </w:tr>
      <w:tr w:rsidR="00DD61C5" w:rsidRPr="00F849B0" w14:paraId="44D53FA4" w14:textId="77777777" w:rsidTr="0040576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F85C59E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9FAF1F4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B20CFEB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42F4A449" w14:textId="77777777" w:rsidTr="0040576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F7452E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6034966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025BDF2" w14:textId="77777777" w:rsidR="00DD61C5" w:rsidRPr="00F849B0" w:rsidRDefault="00DD61C5" w:rsidP="0040576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1306011" wp14:editId="67E2656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60349661" w:displacedByCustomXml="next"/>
          </w:sdtContent>
        </w:sdt>
      </w:tr>
    </w:tbl>
    <w:p w14:paraId="3E4F6747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0739E018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15979FA7" w14:textId="77777777" w:rsidTr="0040576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256AF44" w14:textId="77777777" w:rsidR="00DD61C5" w:rsidRPr="00F849B0" w:rsidRDefault="00DD61C5" w:rsidP="0040576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72889103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28EA688" w14:textId="77777777" w:rsidR="00DD61C5" w:rsidRPr="00F849B0" w:rsidRDefault="00DD61C5" w:rsidP="0040576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672889103"/>
    </w:tbl>
    <w:p w14:paraId="74D480E3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17617FA6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126ACE76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14:paraId="4487D895" w14:textId="77777777" w:rsidTr="0040576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267F3F77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7AB26D5A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2A1A0D95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14:paraId="44A8BA90" w14:textId="77777777" w:rsidTr="0040576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A8CA299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14:paraId="70469295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11577656" w:edGrp="everyone"/>
            <w:permEnd w:id="511577656"/>
          </w:p>
        </w:tc>
        <w:tc>
          <w:tcPr>
            <w:tcW w:w="1272" w:type="dxa"/>
            <w:vAlign w:val="center"/>
          </w:tcPr>
          <w:p w14:paraId="5E725783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63942051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14:paraId="7D5BAD5F" w14:textId="77777777" w:rsidTr="0040576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809F8D0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519AF683" w14:textId="77777777" w:rsidR="00DD61C5" w:rsidRPr="00F849B0" w:rsidRDefault="00DD61C5" w:rsidP="0040576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74392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40EFED36" w14:textId="77777777" w:rsidR="00DD61C5" w:rsidRPr="00F849B0" w:rsidRDefault="00DD61C5" w:rsidP="0040576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439256" w:displacedByCustomXml="prev"/>
        <w:permStart w:id="2050236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4F6C007D" w14:textId="77777777" w:rsidR="00DD61C5" w:rsidRPr="00F849B0" w:rsidRDefault="00DD61C5" w:rsidP="0040576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023619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14:paraId="2F3E2CEB" w14:textId="77777777" w:rsidTr="00405768">
        <w:tc>
          <w:tcPr>
            <w:tcW w:w="9016" w:type="dxa"/>
            <w:shd w:val="clear" w:color="auto" w:fill="D9D9D9" w:themeFill="background1" w:themeFillShade="D9"/>
          </w:tcPr>
          <w:p w14:paraId="41172047" w14:textId="77777777" w:rsidR="00DD61C5" w:rsidRPr="00F849B0" w:rsidRDefault="00DD61C5" w:rsidP="00405768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14:paraId="6F74CCC3" w14:textId="77777777" w:rsidTr="00405768">
        <w:trPr>
          <w:trHeight w:val="13602"/>
        </w:trPr>
        <w:tc>
          <w:tcPr>
            <w:tcW w:w="9016" w:type="dxa"/>
          </w:tcPr>
          <w:p w14:paraId="7F4E0723" w14:textId="77777777" w:rsidR="00DD61C5" w:rsidRPr="00F849B0" w:rsidRDefault="00DD61C5" w:rsidP="00405768">
            <w:pPr>
              <w:rPr>
                <w:rFonts w:ascii="Arial" w:hAnsi="Arial" w:cs="Arial"/>
                <w:szCs w:val="24"/>
              </w:rPr>
            </w:pPr>
            <w:permStart w:id="1296503310" w:edGrp="everyone"/>
            <w:permEnd w:id="1296503310"/>
          </w:p>
        </w:tc>
      </w:tr>
    </w:tbl>
    <w:bookmarkEnd w:id="0"/>
    <w:p w14:paraId="6EE04933" w14:textId="77777777"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14:paraId="2D652D2E" w14:textId="77777777"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14:paraId="0FC3C858" w14:textId="77777777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D82F6BC" w14:textId="77777777"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40468A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DEF778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394670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4C8A08B" w14:textId="77777777"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4670026" w:displacedByCustomXml="prev"/>
      </w:tr>
      <w:tr w:rsidR="002C29E1" w:rsidRPr="00F849B0" w14:paraId="35A83A1C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E99542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4787774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0FF524" w14:textId="6FA4B0A1" w:rsidR="002C29E1" w:rsidRPr="00F849B0" w:rsidRDefault="00405768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7877743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3C630F" w14:textId="77777777"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B10F64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6DD2BD9E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CA024A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4416612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C69A9E" w14:textId="39F3A3FC" w:rsidR="002C29E1" w:rsidRPr="00F849B0" w:rsidRDefault="00405768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416612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2648B0" w14:textId="77777777"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BF3EA3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03543C3E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C13E66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5199135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83AD64" w14:textId="0E9B9E9F" w:rsidR="002C29E1" w:rsidRPr="00F849B0" w:rsidRDefault="00405768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199135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9FA31B" w14:textId="77777777"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410B1D" w14:textId="77777777" w:rsidR="002C29E1" w:rsidRPr="00F849B0" w:rsidRDefault="002C29E1" w:rsidP="002C29E1">
            <w:pPr>
              <w:ind w:left="993" w:hanging="993"/>
            </w:pPr>
          </w:p>
        </w:tc>
      </w:tr>
    </w:tbl>
    <w:p w14:paraId="5197CECB" w14:textId="77777777"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14:paraId="47E52B66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DBEB6E1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14:paraId="587AB2DF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14:paraId="2A531ACC" w14:textId="77777777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62D0CBF" w14:textId="77777777"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4EDF44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1D8127D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299389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94A16A1" w14:textId="77777777"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9389630" w:displacedByCustomXml="prev"/>
      </w:tr>
      <w:tr w:rsidR="00780921" w:rsidRPr="00F849B0" w14:paraId="36029B1A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37C4C6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B067" w14:textId="0FDBF070" w:rsidR="00780921" w:rsidRPr="00A477AB" w:rsidRDefault="00405768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98875034" w:edGrp="everyone"/>
            <w:r>
              <w:rPr>
                <w:rFonts w:ascii="Arial" w:hAnsi="Arial" w:cs="Arial"/>
                <w:sz w:val="22"/>
                <w:szCs w:val="22"/>
              </w:rPr>
              <w:t>Steel supplier</w:t>
            </w:r>
            <w:permEnd w:id="199887503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703C67" w14:textId="4EC8B39F" w:rsidR="00780921" w:rsidRPr="00A477AB" w:rsidRDefault="00A275B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5051497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permEnd w:id="13550514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CA2538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0C629C98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051268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9FF114" w14:textId="67C159EB" w:rsidR="00780921" w:rsidRPr="00A477AB" w:rsidRDefault="00405768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26734472" w:edGrp="everyone"/>
            <w:r>
              <w:rPr>
                <w:rFonts w:ascii="Arial" w:hAnsi="Arial" w:cs="Arial"/>
                <w:sz w:val="22"/>
                <w:szCs w:val="22"/>
              </w:rPr>
              <w:t>Plant supplier</w:t>
            </w:r>
            <w:permEnd w:id="1426734472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F0692E" w14:textId="6C14F4A9" w:rsidR="00780921" w:rsidRPr="00A477AB" w:rsidRDefault="00A275B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13390228" w:edGrp="everyone"/>
            <w:r>
              <w:rPr>
                <w:rFonts w:ascii="Arial" w:hAnsi="Arial" w:cs="Arial"/>
                <w:sz w:val="22"/>
                <w:szCs w:val="22"/>
              </w:rPr>
              <w:t>Formworker</w:t>
            </w:r>
            <w:permEnd w:id="10133902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FFC62E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232D9478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1E2A71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64F05DF" w14:textId="6DCEB11A" w:rsidR="00780921" w:rsidRPr="00A477AB" w:rsidRDefault="00657C7E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03155370" w:edGrp="everyone"/>
            <w:r>
              <w:rPr>
                <w:rFonts w:ascii="Arial" w:hAnsi="Arial" w:cs="Arial"/>
                <w:sz w:val="22"/>
                <w:szCs w:val="22"/>
              </w:rPr>
              <w:t>Concrete supplier</w:t>
            </w:r>
            <w:permEnd w:id="903155370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A1072A" w14:textId="7DDEFF17" w:rsidR="00780921" w:rsidRPr="00A477AB" w:rsidRDefault="00657C7E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89915085" w:edGrp="everyone"/>
            <w:r>
              <w:rPr>
                <w:rFonts w:ascii="Arial" w:hAnsi="Arial" w:cs="Arial"/>
                <w:sz w:val="22"/>
                <w:szCs w:val="22"/>
              </w:rPr>
              <w:t xml:space="preserve">Piling </w:t>
            </w:r>
            <w:permEnd w:id="13899150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9CB736" w14:textId="77777777" w:rsidR="00780921" w:rsidRPr="00F849B0" w:rsidRDefault="00780921" w:rsidP="00C26CD9">
            <w:pPr>
              <w:ind w:left="993" w:hanging="993"/>
            </w:pPr>
          </w:p>
        </w:tc>
      </w:tr>
    </w:tbl>
    <w:p w14:paraId="26A59131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8BFD739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2B0780E" w14:textId="77777777"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14:paraId="36FA7C77" w14:textId="77777777"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14:paraId="5DA2B6F8" w14:textId="77777777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85B0BB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107A" w14:textId="77777777" w:rsidR="00B042D9" w:rsidRDefault="00657C7E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46753857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657C7E">
              <w:rPr>
                <w:rFonts w:ascii="Arial" w:hAnsi="Arial" w:cs="Arial"/>
                <w:sz w:val="22"/>
                <w:szCs w:val="22"/>
              </w:rPr>
              <w:t xml:space="preserve"> contractor is someone who runs their own business and provides services</w:t>
            </w:r>
          </w:p>
          <w:p w14:paraId="13066453" w14:textId="77777777" w:rsidR="00B042D9" w:rsidRDefault="00657C7E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57C7E">
              <w:rPr>
                <w:rFonts w:ascii="Arial" w:hAnsi="Arial" w:cs="Arial"/>
                <w:sz w:val="22"/>
                <w:szCs w:val="22"/>
              </w:rPr>
              <w:t>to other businesses or individuals. An employee works in and is part of a</w:t>
            </w:r>
          </w:p>
          <w:p w14:paraId="1DD9C50F" w14:textId="5B136B40" w:rsidR="00C26CD9" w:rsidRPr="00F849B0" w:rsidRDefault="00657C7E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57C7E">
              <w:rPr>
                <w:rFonts w:ascii="Arial" w:hAnsi="Arial" w:cs="Arial"/>
                <w:sz w:val="22"/>
                <w:szCs w:val="22"/>
              </w:rPr>
              <w:t>business</w:t>
            </w:r>
            <w:permEnd w:id="846753857"/>
          </w:p>
        </w:tc>
        <w:permStart w:id="19848531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669A318" w14:textId="77777777"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4853136" w:displacedByCustomXml="prev"/>
      </w:tr>
    </w:tbl>
    <w:p w14:paraId="46522D79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9A74B94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020B57B1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14:paraId="082FDC7F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0DBC485B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2ABAA6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39DB" w14:textId="751BC968" w:rsidR="00780921" w:rsidRPr="00F849B0" w:rsidRDefault="0022374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41287456" w:edGrp="everyone"/>
            <w:r>
              <w:rPr>
                <w:rFonts w:ascii="Arial" w:hAnsi="Arial" w:cs="Arial"/>
                <w:sz w:val="22"/>
                <w:szCs w:val="22"/>
              </w:rPr>
              <w:t>Local Water Supplier</w:t>
            </w:r>
            <w:permEnd w:id="1341287456"/>
          </w:p>
        </w:tc>
        <w:permStart w:id="13551734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8833CB1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5173407" w:displacedByCustomXml="prev"/>
      </w:tr>
    </w:tbl>
    <w:p w14:paraId="0B307206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5C93150A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19AF7B4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14:paraId="011D6A6B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7BF4D3B2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883CEC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48F1" w14:textId="77777777" w:rsidR="00B042D9" w:rsidRDefault="0022374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45030746" w:edGrp="everyone"/>
            <w:r w:rsidRPr="0022374F">
              <w:rPr>
                <w:rFonts w:ascii="Arial" w:hAnsi="Arial" w:cs="Arial"/>
                <w:sz w:val="22"/>
                <w:szCs w:val="22"/>
              </w:rPr>
              <w:t>There is a lot to consider within your schedule and so it is important to factor</w:t>
            </w:r>
          </w:p>
          <w:p w14:paraId="5A461118" w14:textId="77777777" w:rsidR="00B042D9" w:rsidRDefault="0022374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22374F">
              <w:rPr>
                <w:rFonts w:ascii="Arial" w:hAnsi="Arial" w:cs="Arial"/>
                <w:sz w:val="22"/>
                <w:szCs w:val="22"/>
              </w:rPr>
              <w:t>in the owners’ requirements for colour schemes and selections. Some</w:t>
            </w:r>
          </w:p>
          <w:p w14:paraId="65961076" w14:textId="07DD9266" w:rsidR="00780921" w:rsidRPr="00F849B0" w:rsidRDefault="0022374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22374F">
              <w:rPr>
                <w:rFonts w:ascii="Arial" w:hAnsi="Arial" w:cs="Arial"/>
                <w:sz w:val="22"/>
                <w:szCs w:val="22"/>
              </w:rPr>
              <w:t>colour requests may require a special order to be made.</w:t>
            </w:r>
            <w:permEnd w:id="1545030746"/>
          </w:p>
        </w:tc>
        <w:permStart w:id="1505960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902654B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5960433" w:displacedByCustomXml="prev"/>
      </w:tr>
    </w:tbl>
    <w:p w14:paraId="7A6A519E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BCA0146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lastRenderedPageBreak/>
        <w:t>True or False (Tick your response): If a project is in a heritage protected area, the council may specify the colours that should be used.</w:t>
      </w:r>
      <w:bookmarkEnd w:id="6"/>
    </w:p>
    <w:p w14:paraId="6F9FC367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14:paraId="171C5230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18329D" w14:textId="77777777"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1502818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5A95F7" w14:textId="1E99E118" w:rsidR="00F849B0" w:rsidRPr="00DD7A44" w:rsidRDefault="00C5526E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2374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01502818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37F1E8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482E91" w14:textId="77777777"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62284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92F4FFC" w14:textId="77777777"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2284359" w:displacedByCustomXml="prev"/>
      </w:tr>
      <w:tr w:rsidR="00F849B0" w:rsidRPr="00F849B0" w14:paraId="2048559F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89B489" w14:textId="77777777" w:rsidR="00F849B0" w:rsidRPr="00F849B0" w:rsidRDefault="00F849B0" w:rsidP="00F849B0">
            <w:pPr>
              <w:ind w:left="993" w:hanging="993"/>
              <w:jc w:val="center"/>
            </w:pPr>
          </w:p>
        </w:tc>
        <w:permStart w:id="129454921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DFAEFB" w14:textId="77777777" w:rsidR="00F849B0" w:rsidRPr="00DD7A44" w:rsidRDefault="00C5526E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29454921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48AA67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BDF562" w14:textId="77777777"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D7B5A6A" w14:textId="77777777" w:rsidR="00F849B0" w:rsidRPr="00F849B0" w:rsidRDefault="00F849B0" w:rsidP="00F849B0">
            <w:pPr>
              <w:ind w:left="993" w:hanging="993"/>
            </w:pPr>
          </w:p>
        </w:tc>
      </w:tr>
    </w:tbl>
    <w:p w14:paraId="120988AF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12CD65D6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6CC8886C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14:paraId="64269496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14:paraId="18305952" w14:textId="77777777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1F3A59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9BBD" w14:textId="77777777" w:rsidR="0022374F" w:rsidRDefault="0022374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96101698" w:edGrp="everyone"/>
            <w:r w:rsidRPr="0022374F">
              <w:rPr>
                <w:rFonts w:ascii="Arial" w:hAnsi="Arial" w:cs="Arial"/>
                <w:sz w:val="22"/>
                <w:szCs w:val="22"/>
              </w:rPr>
              <w:t>All potentially noisy work in the city centre must be carried out between 7am</w:t>
            </w:r>
          </w:p>
          <w:p w14:paraId="0BC6484C" w14:textId="77777777" w:rsidR="0022374F" w:rsidRDefault="0022374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22374F">
              <w:rPr>
                <w:rFonts w:ascii="Arial" w:hAnsi="Arial" w:cs="Arial"/>
                <w:sz w:val="22"/>
                <w:szCs w:val="22"/>
              </w:rPr>
              <w:t>and 7pm on weekdays and 7am and 5pm on Saturdays. Construction in all</w:t>
            </w:r>
          </w:p>
          <w:p w14:paraId="0D1E85ED" w14:textId="77777777" w:rsidR="0022374F" w:rsidRDefault="0022374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22374F">
              <w:rPr>
                <w:rFonts w:ascii="Arial" w:hAnsi="Arial" w:cs="Arial"/>
                <w:sz w:val="22"/>
                <w:szCs w:val="22"/>
              </w:rPr>
              <w:t>other parts of the local area must take place between 7.30am and 5.30pm</w:t>
            </w:r>
          </w:p>
          <w:p w14:paraId="5ECB36D6" w14:textId="77777777" w:rsidR="00780921" w:rsidRDefault="0022374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22374F">
              <w:rPr>
                <w:rFonts w:ascii="Arial" w:hAnsi="Arial" w:cs="Arial"/>
                <w:sz w:val="22"/>
                <w:szCs w:val="22"/>
              </w:rPr>
              <w:t>Monday to Friday and 7.30am to 3.30pm on Saturday</w:t>
            </w:r>
          </w:p>
          <w:p w14:paraId="440E4BD6" w14:textId="20E9C3B9" w:rsidR="00780921" w:rsidRPr="00F849B0" w:rsidRDefault="00B042D9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requirements may affect on programme and labour cost</w:t>
            </w:r>
            <w:permEnd w:id="1796101698"/>
          </w:p>
        </w:tc>
        <w:permStart w:id="10943204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38032F8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4320449" w:displacedByCustomXml="prev"/>
      </w:tr>
    </w:tbl>
    <w:p w14:paraId="11DF50C5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F2A4EF6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55241273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14:paraId="63E4B2DF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14:paraId="074BCD1C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7AF00D5" w14:textId="77777777"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BFD3D4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D2E4DCC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20371302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46B6698" w14:textId="77777777"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7130251" w:displacedByCustomXml="prev"/>
      </w:tr>
      <w:tr w:rsidR="00780921" w:rsidRPr="00F849B0" w14:paraId="69CF4FAB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085044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F0CF" w14:textId="176B0ABB" w:rsidR="00780921" w:rsidRPr="00503301" w:rsidRDefault="00B042D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6695993" w:edGrp="everyone"/>
            <w:r>
              <w:rPr>
                <w:rFonts w:ascii="Arial" w:hAnsi="Arial" w:cs="Arial"/>
                <w:sz w:val="22"/>
                <w:szCs w:val="22"/>
              </w:rPr>
              <w:t>Plan</w:t>
            </w:r>
            <w:permEnd w:id="76695993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520034" w14:textId="38A0205E" w:rsidR="00780921" w:rsidRPr="00503301" w:rsidRDefault="00B042D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71781670" w:edGrp="everyone"/>
            <w:r w:rsidRPr="00B042D9">
              <w:rPr>
                <w:rFonts w:ascii="Arial" w:hAnsi="Arial" w:cs="Arial"/>
                <w:sz w:val="22"/>
                <w:szCs w:val="22"/>
              </w:rPr>
              <w:t>Plans for the building from a bird’s eye view</w:t>
            </w:r>
            <w:permEnd w:id="7717816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DEB4EA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5D122FDE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304B15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BD370D" w14:textId="584952AB" w:rsidR="00780921" w:rsidRPr="00503301" w:rsidRDefault="00B042D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13769017" w:edGrp="everyone"/>
            <w:r>
              <w:rPr>
                <w:rFonts w:ascii="Arial" w:hAnsi="Arial" w:cs="Arial"/>
                <w:sz w:val="22"/>
                <w:szCs w:val="22"/>
              </w:rPr>
              <w:t>Elevation</w:t>
            </w:r>
            <w:permEnd w:id="513769017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7054AD" w14:textId="77777777" w:rsidR="00B042D9" w:rsidRDefault="00B042D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08289660" w:edGrp="everyone"/>
            <w:r w:rsidRPr="00B042D9">
              <w:rPr>
                <w:rFonts w:ascii="Arial" w:hAnsi="Arial" w:cs="Arial"/>
                <w:sz w:val="22"/>
                <w:szCs w:val="22"/>
              </w:rPr>
              <w:t>Drawings of the building showing what it looks like</w:t>
            </w:r>
          </w:p>
          <w:p w14:paraId="29F5C012" w14:textId="291CB59F" w:rsidR="00780921" w:rsidRPr="00503301" w:rsidRDefault="00B042D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B042D9">
              <w:rPr>
                <w:rFonts w:ascii="Arial" w:hAnsi="Arial" w:cs="Arial"/>
                <w:sz w:val="22"/>
                <w:szCs w:val="22"/>
              </w:rPr>
              <w:t>from north, south, east and west</w:t>
            </w:r>
            <w:permEnd w:id="4082896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D63DEB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298F6FE9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C34D23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20A4F2" w14:textId="77777777" w:rsidR="00B042D9" w:rsidRDefault="00B042D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29646145" w:edGrp="everyone"/>
            <w:r w:rsidRPr="00B042D9">
              <w:rPr>
                <w:rFonts w:ascii="Arial" w:hAnsi="Arial" w:cs="Arial"/>
                <w:sz w:val="22"/>
                <w:szCs w:val="22"/>
              </w:rPr>
              <w:t>Material</w:t>
            </w:r>
          </w:p>
          <w:p w14:paraId="68730A5C" w14:textId="048E535C" w:rsidR="00780921" w:rsidRPr="00503301" w:rsidRDefault="00B042D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B042D9">
              <w:rPr>
                <w:rFonts w:ascii="Arial" w:hAnsi="Arial" w:cs="Arial"/>
                <w:sz w:val="22"/>
                <w:szCs w:val="22"/>
              </w:rPr>
              <w:t>specifications</w:t>
            </w:r>
            <w:permEnd w:id="1729646145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69AD18" w14:textId="77777777" w:rsidR="00B042D9" w:rsidRDefault="00B042D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20117418" w:edGrp="everyone"/>
            <w:r w:rsidRPr="00B042D9">
              <w:rPr>
                <w:rFonts w:ascii="Arial" w:hAnsi="Arial" w:cs="Arial"/>
                <w:sz w:val="22"/>
                <w:szCs w:val="22"/>
              </w:rPr>
              <w:t>Include details of the type, strength and size of</w:t>
            </w:r>
          </w:p>
          <w:p w14:paraId="206152AD" w14:textId="4DFE78B6" w:rsidR="00780921" w:rsidRPr="00503301" w:rsidRDefault="00B042D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B042D9">
              <w:rPr>
                <w:rFonts w:ascii="Arial" w:hAnsi="Arial" w:cs="Arial"/>
                <w:sz w:val="22"/>
                <w:szCs w:val="22"/>
              </w:rPr>
              <w:t>material to be used</w:t>
            </w:r>
            <w:permEnd w:id="5201174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AD75DD" w14:textId="77777777" w:rsidR="00780921" w:rsidRPr="00F849B0" w:rsidRDefault="00780921" w:rsidP="00780921">
            <w:pPr>
              <w:ind w:left="993" w:hanging="993"/>
            </w:pPr>
          </w:p>
        </w:tc>
      </w:tr>
    </w:tbl>
    <w:p w14:paraId="7EC50233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6F26672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lastRenderedPageBreak/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14:paraId="7C51106E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780921" w:rsidRPr="00F849B0" w14:paraId="125C6A03" w14:textId="77777777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F0572D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</w:tr>
    </w:tbl>
    <w:p w14:paraId="00C9F193" w14:textId="77777777" w:rsidR="00AC3B50" w:rsidRPr="00AC3B50" w:rsidRDefault="00AC3B50" w:rsidP="00AC3B50">
      <w:pPr>
        <w:ind w:left="567" w:hanging="567"/>
        <w:rPr>
          <w:rFonts w:ascii="Arial" w:hAnsi="Arial" w:cs="Arial"/>
          <w:sz w:val="22"/>
          <w:szCs w:val="22"/>
        </w:rPr>
      </w:pPr>
      <w:permStart w:id="1326187464" w:edGrp="everyone"/>
      <w:r w:rsidRPr="00AC3B50">
        <w:rPr>
          <w:rFonts w:ascii="Arial" w:hAnsi="Arial" w:cs="Arial"/>
          <w:sz w:val="22"/>
          <w:szCs w:val="22"/>
        </w:rPr>
        <w:t>Make changes to your schedule accordingly</w:t>
      </w:r>
    </w:p>
    <w:p w14:paraId="5E453751" w14:textId="77777777" w:rsidR="00AC3B50" w:rsidRPr="00AC3B50" w:rsidRDefault="00AC3B50" w:rsidP="00AC3B50">
      <w:pPr>
        <w:ind w:left="567" w:hanging="567"/>
        <w:rPr>
          <w:rFonts w:ascii="Arial" w:hAnsi="Arial" w:cs="Arial"/>
          <w:sz w:val="22"/>
          <w:szCs w:val="22"/>
        </w:rPr>
      </w:pPr>
      <w:r w:rsidRPr="00AC3B50">
        <w:rPr>
          <w:rFonts w:ascii="Arial" w:hAnsi="Arial" w:cs="Arial"/>
          <w:sz w:val="22"/>
          <w:szCs w:val="22"/>
        </w:rPr>
        <w:t>Notify your major suppliers</w:t>
      </w:r>
    </w:p>
    <w:p w14:paraId="7FBAA8C2" w14:textId="206810FF" w:rsidR="00AC3B50" w:rsidRPr="00F849B0" w:rsidRDefault="00AC3B50">
      <w:pPr>
        <w:ind w:left="567" w:hanging="567"/>
        <w:rPr>
          <w:rFonts w:ascii="Arial" w:hAnsi="Arial" w:cs="Arial"/>
          <w:sz w:val="22"/>
          <w:szCs w:val="22"/>
        </w:rPr>
      </w:pPr>
      <w:r w:rsidRPr="00AC3B50">
        <w:rPr>
          <w:rFonts w:ascii="Arial" w:hAnsi="Arial" w:cs="Arial"/>
          <w:sz w:val="22"/>
          <w:szCs w:val="22"/>
        </w:rPr>
        <w:t>Make changes to your call forward sheet</w:t>
      </w:r>
      <w:permEnd w:id="1326187464"/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33"/>
        <w:gridCol w:w="639"/>
      </w:tblGrid>
      <w:tr w:rsidR="00780921" w:rsidRPr="00F849B0" w14:paraId="7E9FC95B" w14:textId="77777777" w:rsidTr="00AC42E2">
        <w:trPr>
          <w:trHeight w:val="1361"/>
        </w:trPr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4612" w14:textId="50E6A26D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342222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E85E986" w14:textId="77777777"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222285" w:displacedByCustomXml="prev"/>
      </w:tr>
    </w:tbl>
    <w:p w14:paraId="7E5BAEA2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E4769E0" w14:textId="77777777"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14:paraId="34B574F1" w14:textId="77777777"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14:paraId="30540EBA" w14:textId="77777777"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14:paraId="15CF7545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3C5D2DC" w14:textId="77777777"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36FADD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342F24A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528828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A55BA0F" w14:textId="77777777"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8828560" w:displacedByCustomXml="prev"/>
      </w:tr>
      <w:tr w:rsidR="009B7A16" w:rsidRPr="00F849B0" w14:paraId="5EB450D6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D284CC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70CE" w14:textId="7A941290" w:rsidR="009B7A16" w:rsidRPr="006060D2" w:rsidRDefault="00AC3B50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73516689" w:edGrp="everyone"/>
            <w:r>
              <w:rPr>
                <w:rFonts w:ascii="Arial" w:hAnsi="Arial" w:cs="Arial"/>
                <w:sz w:val="22"/>
                <w:szCs w:val="22"/>
              </w:rPr>
              <w:t>Design change</w:t>
            </w:r>
            <w:r w:rsidR="00A275B7">
              <w:rPr>
                <w:rFonts w:ascii="Arial" w:hAnsi="Arial" w:cs="Arial"/>
                <w:sz w:val="22"/>
                <w:szCs w:val="22"/>
              </w:rPr>
              <w:t>s</w:t>
            </w:r>
            <w:permEnd w:id="1273516689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61C925" w14:textId="207E05A6" w:rsidR="00AC3B50" w:rsidRDefault="00AC3B50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25289929" w:edGrp="everyone"/>
            <w:r>
              <w:rPr>
                <w:rFonts w:ascii="Arial" w:hAnsi="Arial" w:cs="Arial"/>
                <w:sz w:val="22"/>
                <w:szCs w:val="22"/>
              </w:rPr>
              <w:t>Material may be changed,</w:t>
            </w:r>
          </w:p>
          <w:p w14:paraId="56C49318" w14:textId="77777777" w:rsidR="00AC3B50" w:rsidRDefault="00AC3B50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Addition scope may required, or </w:t>
            </w:r>
          </w:p>
          <w:p w14:paraId="1DAB7531" w14:textId="5A311F94" w:rsidR="00AC3B50" w:rsidRDefault="00AC3B50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scope may be reduced</w:t>
            </w:r>
          </w:p>
          <w:permEnd w:id="1325289929"/>
          <w:p w14:paraId="5D1D81D9" w14:textId="7A7F633A" w:rsidR="009B7A16" w:rsidRPr="006060D2" w:rsidRDefault="009B7A1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0B5B24" w14:textId="77777777"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14:paraId="1BCEDCEB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8E1D00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FB5B1F" w14:textId="6FC8572A" w:rsidR="009B7A16" w:rsidRPr="006060D2" w:rsidRDefault="00AC3B50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44387663" w:edGrp="everyone"/>
            <w:r>
              <w:rPr>
                <w:rFonts w:ascii="Arial" w:hAnsi="Arial" w:cs="Arial"/>
                <w:sz w:val="22"/>
                <w:szCs w:val="22"/>
              </w:rPr>
              <w:t>Programme acceleration</w:t>
            </w:r>
            <w:permEnd w:id="944387663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EDCAD2" w14:textId="77777777" w:rsidR="009B7A16" w:rsidRDefault="00AC3B50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34270881" w:edGrp="everyone"/>
            <w:r>
              <w:rPr>
                <w:rFonts w:ascii="Arial" w:hAnsi="Arial" w:cs="Arial"/>
                <w:sz w:val="22"/>
                <w:szCs w:val="22"/>
              </w:rPr>
              <w:t>Additional labour/shift is required,</w:t>
            </w:r>
          </w:p>
          <w:p w14:paraId="49E39119" w14:textId="17903AEB" w:rsidR="009B7A16" w:rsidRPr="006060D2" w:rsidRDefault="00AC3B50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Additional cost will occur</w:t>
            </w:r>
            <w:permEnd w:id="15342708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4247F2" w14:textId="77777777" w:rsidR="009B7A16" w:rsidRPr="00F849B0" w:rsidRDefault="009B7A16" w:rsidP="00780921">
            <w:pPr>
              <w:ind w:left="993" w:hanging="993"/>
            </w:pPr>
          </w:p>
        </w:tc>
      </w:tr>
    </w:tbl>
    <w:p w14:paraId="69FDDA37" w14:textId="77777777"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AA96EAF" w14:textId="77777777"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14:paraId="61080F55" w14:textId="77777777"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14:paraId="0D410EF7" w14:textId="77777777"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14:paraId="04BB5FE1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E7E077" w14:textId="77777777"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9AFAB0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1901A63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2852989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05129BF" w14:textId="77777777"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5298943" w:displacedByCustomXml="prev"/>
      </w:tr>
      <w:tr w:rsidR="0074378D" w:rsidRPr="00F849B0" w14:paraId="563A88B7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59E5E6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57402" w14:textId="6E300925" w:rsidR="0074378D" w:rsidRPr="001373B4" w:rsidRDefault="005D05DE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7374016" w:edGrp="everyone"/>
            <w:r>
              <w:rPr>
                <w:rFonts w:ascii="Arial" w:hAnsi="Arial" w:cs="Arial"/>
                <w:sz w:val="22"/>
                <w:szCs w:val="22"/>
              </w:rPr>
              <w:t>Discovery made in excavation</w:t>
            </w:r>
            <w:permEnd w:id="67374016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234E31" w14:textId="77777777" w:rsidR="005D05DE" w:rsidRDefault="005D05DE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88055368" w:edGrp="everyone"/>
            <w:r>
              <w:rPr>
                <w:rFonts w:ascii="Arial" w:hAnsi="Arial" w:cs="Arial"/>
                <w:sz w:val="22"/>
                <w:szCs w:val="22"/>
              </w:rPr>
              <w:t>More time required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14:paraId="29D7D56A" w14:textId="77777777" w:rsidR="005D05DE" w:rsidRDefault="005D05DE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Additional authority approval may be </w:t>
            </w:r>
          </w:p>
          <w:p w14:paraId="79D04731" w14:textId="2CFABAAA" w:rsidR="0074378D" w:rsidRPr="001373B4" w:rsidRDefault="005D05DE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required</w:t>
            </w:r>
            <w:permEnd w:id="3880553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48142B" w14:textId="77777777"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14:paraId="372DE7AB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9BBF2E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02145D" w14:textId="34FCBB78" w:rsidR="0074378D" w:rsidRPr="001373B4" w:rsidRDefault="005D05DE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44296609" w:edGrp="everyone"/>
            <w:r>
              <w:rPr>
                <w:rFonts w:ascii="Arial" w:hAnsi="Arial" w:cs="Arial"/>
                <w:sz w:val="22"/>
                <w:szCs w:val="22"/>
              </w:rPr>
              <w:t>Weather</w:t>
            </w:r>
            <w:permEnd w:id="744296609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D406A7" w14:textId="25F6BEF0" w:rsidR="0074378D" w:rsidRPr="001373B4" w:rsidRDefault="005D05DE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60745947" w:edGrp="everyone"/>
            <w:r>
              <w:rPr>
                <w:rFonts w:ascii="Arial" w:hAnsi="Arial" w:cs="Arial"/>
                <w:sz w:val="22"/>
                <w:szCs w:val="22"/>
              </w:rPr>
              <w:t>More time required</w:t>
            </w:r>
            <w:permEnd w:id="15607459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1030D2" w14:textId="77777777" w:rsidR="0074378D" w:rsidRPr="00F849B0" w:rsidRDefault="0074378D" w:rsidP="00780921">
            <w:pPr>
              <w:ind w:left="993" w:hanging="993"/>
            </w:pPr>
          </w:p>
        </w:tc>
      </w:tr>
    </w:tbl>
    <w:p w14:paraId="771D5CDD" w14:textId="77777777"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C809102" w14:textId="77777777"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3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3"/>
    </w:p>
    <w:p w14:paraId="2B47C3FB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14:paraId="66FA3B76" w14:textId="77777777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B364E3E" w14:textId="77777777"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64AD76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A5F7B55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13703793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C0B4245" w14:textId="77777777"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0379324" w:displacedByCustomXml="prev"/>
      </w:tr>
      <w:tr w:rsidR="007A1D58" w:rsidRPr="00F849B0" w14:paraId="7C6FD01B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C81B60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EEDE" w14:textId="23939E6F" w:rsidR="007A1D58" w:rsidRPr="00C14AC3" w:rsidRDefault="00D8003E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58612444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05861244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AE8EF1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AE9AA7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3FA592C2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8F9B09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B9297" w14:textId="4C8BD69F" w:rsidR="007A1D58" w:rsidRPr="00C14AC3" w:rsidRDefault="00D8003E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076055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17076055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73A164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0360CD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40D0B38E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FBE0BC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E97858" w14:textId="5135791E" w:rsidR="007A1D58" w:rsidRPr="00C14AC3" w:rsidRDefault="00D8003E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06040026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50604002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BA9EF5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7118C9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605AA94F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8534F1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4CB9AD" w14:textId="180E53FD" w:rsidR="007A1D58" w:rsidRPr="00C14AC3" w:rsidRDefault="00D8003E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781620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4378162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7BD733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FB7F98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53F52D4B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1E134B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D6E4AF" w14:textId="0F3BE0C5" w:rsidR="007A1D58" w:rsidRPr="00C14AC3" w:rsidRDefault="00D8003E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22646081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1226460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0FEF81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641137" w14:textId="77777777" w:rsidR="007A1D58" w:rsidRPr="00F849B0" w:rsidRDefault="007A1D58" w:rsidP="007A1D58">
            <w:pPr>
              <w:ind w:left="993" w:hanging="993"/>
            </w:pPr>
          </w:p>
        </w:tc>
      </w:tr>
    </w:tbl>
    <w:p w14:paraId="7FD76691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14:paraId="0586D518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20A9BC7B" w14:textId="77777777"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4" w:name="_Ref530577300"/>
      <w:r w:rsidRPr="00F849B0">
        <w:rPr>
          <w:rFonts w:ascii="Arial" w:hAnsi="Arial"/>
          <w:b/>
        </w:rPr>
        <w:t>What is an ‘overlay drawing’?</w:t>
      </w:r>
      <w:bookmarkEnd w:id="14"/>
    </w:p>
    <w:p w14:paraId="2AB08E74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14:paraId="511B5535" w14:textId="77777777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55D4D3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D745" w14:textId="77777777" w:rsidR="00D8003E" w:rsidRDefault="00D8003E" w:rsidP="00D800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58047113" w:edGrp="everyone"/>
            <w:r w:rsidRPr="00D8003E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</w:t>
            </w:r>
          </w:p>
          <w:p w14:paraId="7E460748" w14:textId="22F501F8" w:rsidR="00D8003E" w:rsidRPr="00D8003E" w:rsidRDefault="00D8003E" w:rsidP="00D800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8003E">
              <w:rPr>
                <w:rFonts w:ascii="Arial" w:hAnsi="Arial" w:cs="Arial"/>
                <w:sz w:val="22"/>
                <w:szCs w:val="22"/>
              </w:rPr>
              <w:t xml:space="preserve">existing plans and specifications.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D8003E">
              <w:rPr>
                <w:rFonts w:ascii="Arial" w:hAnsi="Arial" w:cs="Arial"/>
                <w:sz w:val="22"/>
                <w:szCs w:val="22"/>
              </w:rPr>
              <w:t xml:space="preserve"> are generally designed to:</w:t>
            </w:r>
          </w:p>
          <w:p w14:paraId="5F924B2B" w14:textId="5D2E9D9F" w:rsidR="00D8003E" w:rsidRPr="00D8003E" w:rsidRDefault="00D8003E" w:rsidP="00D8003E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D8003E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14:paraId="08C45AA1" w14:textId="480BDDE3" w:rsidR="00D8003E" w:rsidRPr="00D8003E" w:rsidRDefault="00D8003E" w:rsidP="00D8003E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D8003E">
              <w:rPr>
                <w:rFonts w:ascii="Arial" w:hAnsi="Arial" w:cs="Arial"/>
                <w:sz w:val="22"/>
                <w:szCs w:val="22"/>
              </w:rPr>
              <w:t>Provide advice if there have been changes that require subsequent</w:t>
            </w:r>
          </w:p>
          <w:p w14:paraId="41D296F1" w14:textId="6F546067" w:rsidR="0065458D" w:rsidRPr="00F849B0" w:rsidRDefault="00D8003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8003E">
              <w:rPr>
                <w:rFonts w:ascii="Arial" w:hAnsi="Arial" w:cs="Arial"/>
                <w:sz w:val="22"/>
                <w:szCs w:val="22"/>
              </w:rPr>
              <w:t>engineering redesign/specialist changes (e.g.  from architects, soil experts)</w:t>
            </w:r>
            <w:permEnd w:id="1258047113"/>
          </w:p>
        </w:tc>
        <w:permStart w:id="5104218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6F571CB" w14:textId="77777777"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0421823" w:displacedByCustomXml="prev"/>
      </w:tr>
    </w:tbl>
    <w:p w14:paraId="20A0B1A4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FCB9CD2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14BFFA0" w14:textId="77777777"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5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5"/>
    </w:p>
    <w:p w14:paraId="6B9A8712" w14:textId="77777777"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14:paraId="4EC9FCC2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23CB799" w14:textId="77777777"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5C3E61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3D1C1E5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9540788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1081994" w14:textId="77777777"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4078897" w:displacedByCustomXml="prev"/>
      </w:tr>
      <w:tr w:rsidR="006B4243" w:rsidRPr="00F849B0" w14:paraId="560F3143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F28EF2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23655907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A60B" w14:textId="6C754022" w:rsidR="006B4243" w:rsidRPr="00DD7A44" w:rsidRDefault="00C5526E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8003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23655907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88BC74" w14:textId="77777777"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B27A6B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3B7963C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E1C1BE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0564529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246CE" w14:textId="6C054775" w:rsidR="006B4243" w:rsidRPr="00DD7A44" w:rsidRDefault="00C5526E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8003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0564529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F309D4" w14:textId="77777777"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CCDE4F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72BEAD33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F686EA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38200944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297E0" w14:textId="3ADC567D" w:rsidR="006B4243" w:rsidRPr="00DD7A44" w:rsidRDefault="00C5526E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8003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8200944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A9302F" w14:textId="77777777"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AA63AD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179BB1A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077710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7512655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6C43" w14:textId="07D82607" w:rsidR="006B4243" w:rsidRPr="00DD7A44" w:rsidRDefault="00C5526E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8003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512655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99432B" w14:textId="77777777"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B2BA23" w14:textId="77777777" w:rsidR="006B4243" w:rsidRPr="00F849B0" w:rsidRDefault="006B4243" w:rsidP="006B4243">
            <w:pPr>
              <w:ind w:left="993" w:hanging="993"/>
            </w:pPr>
          </w:p>
        </w:tc>
      </w:tr>
    </w:tbl>
    <w:p w14:paraId="4AFBEEF9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3E0B97FB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14:paraId="5DD243A3" w14:textId="77777777"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6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6"/>
    </w:p>
    <w:p w14:paraId="66799AAE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14:paraId="26B01E86" w14:textId="77777777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2FF693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8CF3" w14:textId="50D29D3C" w:rsidR="00C5526E" w:rsidRPr="00C5526E" w:rsidRDefault="00C5526E" w:rsidP="00C5526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70693404" w:edGrp="everyone"/>
            <w:r>
              <w:rPr>
                <w:rFonts w:ascii="Arial" w:hAnsi="Arial" w:cs="Arial"/>
                <w:sz w:val="22"/>
                <w:szCs w:val="22"/>
              </w:rPr>
              <w:t>Scope</w:t>
            </w:r>
          </w:p>
          <w:p w14:paraId="28A836AC" w14:textId="77777777" w:rsidR="00C5526E" w:rsidRPr="00C5526E" w:rsidRDefault="00C5526E" w:rsidP="00C5526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5526E">
              <w:rPr>
                <w:rFonts w:ascii="Arial" w:hAnsi="Arial" w:cs="Arial"/>
                <w:sz w:val="22"/>
                <w:szCs w:val="22"/>
              </w:rPr>
              <w:t xml:space="preserve">Time period </w:t>
            </w:r>
          </w:p>
          <w:p w14:paraId="65135EC9" w14:textId="584629A4" w:rsidR="00582ADB" w:rsidRPr="00F849B0" w:rsidRDefault="00C5526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5526E">
              <w:rPr>
                <w:rFonts w:ascii="Arial" w:hAnsi="Arial" w:cs="Arial"/>
                <w:sz w:val="22"/>
                <w:szCs w:val="22"/>
              </w:rPr>
              <w:t>Agreed rates</w:t>
            </w:r>
            <w:permEnd w:id="470693404"/>
          </w:p>
        </w:tc>
        <w:permStart w:id="3863553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32828C0" w14:textId="77777777"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6355335" w:displacedByCustomXml="prev"/>
      </w:tr>
    </w:tbl>
    <w:p w14:paraId="4D8FCD2D" w14:textId="77777777"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0BF10AA" w14:textId="77777777"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5CEF1103" w14:textId="77777777"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7"/>
    </w:p>
    <w:p w14:paraId="5A6C9653" w14:textId="77777777"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14:paraId="6CD174D9" w14:textId="77777777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CFE01F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D59E" w14:textId="2097E168" w:rsidR="007C00FB" w:rsidRDefault="00C5526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65871784" w:edGrp="everyone"/>
            <w:r w:rsidRPr="00C5526E"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14:paraId="7DAF0534" w14:textId="30E4B5B7" w:rsidR="00C5526E" w:rsidRDefault="00C5526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5526E"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14:paraId="511BF7CF" w14:textId="1270BA6F" w:rsidR="00C5526E" w:rsidRDefault="00C5526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5526E"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14:paraId="09ACDC7D" w14:textId="082B0FB4" w:rsidR="00C5526E" w:rsidRDefault="00C5526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5526E"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14:paraId="770612FA" w14:textId="220B82AA" w:rsidR="00C5526E" w:rsidRDefault="00C5526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5526E"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14:paraId="2EA07373" w14:textId="1E38EEA9" w:rsidR="00C5526E" w:rsidRDefault="00C5526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5526E"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14:paraId="092886FD" w14:textId="3CE54391" w:rsidR="00C5526E" w:rsidRDefault="00C5526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5526E"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ermEnd w:id="965871784"/>
          <w:p w14:paraId="4BD5C34D" w14:textId="6A60D0B0"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407956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2B24A18" w14:textId="77777777"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0795608" w:displacedByCustomXml="prev"/>
      </w:tr>
    </w:tbl>
    <w:p w14:paraId="3A7CABE2" w14:textId="77777777"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BDACB1A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14:paraId="73AE81A7" w14:textId="77777777"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490182"/>
      <w:r w:rsidRPr="00F849B0">
        <w:rPr>
          <w:rFonts w:ascii="Arial" w:hAnsi="Arial"/>
          <w:b/>
        </w:rPr>
        <w:t>What is a ‘call forward sheet’?</w:t>
      </w:r>
      <w:bookmarkEnd w:id="18"/>
    </w:p>
    <w:p w14:paraId="08B0E260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14:paraId="36888D95" w14:textId="77777777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E93659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E115" w14:textId="77777777" w:rsidR="00C5526E" w:rsidRDefault="00C5526E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09512044" w:edGrp="everyone"/>
            <w:r w:rsidRPr="00C5526E">
              <w:rPr>
                <w:rFonts w:ascii="Arial" w:hAnsi="Arial" w:cs="Arial"/>
                <w:sz w:val="22"/>
                <w:szCs w:val="22"/>
              </w:rPr>
              <w:t xml:space="preserve">A call forward sheet is a sheet used to track when materials are needed and </w:t>
            </w:r>
          </w:p>
          <w:p w14:paraId="7D0B82B5" w14:textId="77777777" w:rsidR="00C5526E" w:rsidRDefault="00C5526E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5526E">
              <w:rPr>
                <w:rFonts w:ascii="Arial" w:hAnsi="Arial" w:cs="Arial"/>
                <w:sz w:val="22"/>
                <w:szCs w:val="22"/>
              </w:rPr>
              <w:t xml:space="preserve">when they should be ordered.  This tool allows site personnel to schedule </w:t>
            </w:r>
          </w:p>
          <w:p w14:paraId="01D6B406" w14:textId="7A0A6D2E" w:rsidR="007A1D58" w:rsidRPr="00F849B0" w:rsidRDefault="00C5526E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C5526E">
              <w:rPr>
                <w:rFonts w:ascii="Arial" w:hAnsi="Arial" w:cs="Arial"/>
                <w:sz w:val="22"/>
                <w:szCs w:val="22"/>
              </w:rPr>
              <w:t>and coordinate activities that are to be undertaken on-site</w:t>
            </w:r>
            <w:permEnd w:id="709512044"/>
          </w:p>
        </w:tc>
        <w:permStart w:id="5834200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4C50CCB" w14:textId="77777777"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3420046" w:displacedByCustomXml="prev"/>
      </w:tr>
    </w:tbl>
    <w:p w14:paraId="2FAC62B3" w14:textId="77777777"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3533124" w14:textId="77777777"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14:paraId="2990E9D4" w14:textId="77777777"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19" w:name="_Ref530635574"/>
      <w:r w:rsidRPr="00F849B0">
        <w:t>True or False (Tick your response): A builder would usually complete all the purchase orders before preparing a call forward sheet.</w:t>
      </w:r>
      <w:bookmarkEnd w:id="19"/>
    </w:p>
    <w:p w14:paraId="376722E4" w14:textId="77777777"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14:paraId="760FFAD6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B24A24" w14:textId="77777777"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3285803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D2FB3A" w14:textId="16FD17A0" w:rsidR="00167948" w:rsidRPr="00DD7A44" w:rsidRDefault="00C5526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C1D4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3285803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FCCA18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E1D574" w14:textId="77777777"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20483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AC6C212" w14:textId="77777777"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0483214" w:displacedByCustomXml="prev"/>
      </w:tr>
      <w:tr w:rsidR="00167948" w:rsidRPr="00F849B0" w14:paraId="4A7EBFCD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16DCD3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34310052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2278E0" w14:textId="3512ACE6" w:rsidR="00167948" w:rsidRPr="00DD7A44" w:rsidRDefault="00C5526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C1D4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4310052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83E444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D8FC11" w14:textId="77777777"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84AD94A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7B910618" w14:textId="77777777"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14:paraId="05A3B2C5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14:paraId="740DE058" w14:textId="77777777"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0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0"/>
    </w:p>
    <w:p w14:paraId="53647353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14:paraId="75A471F5" w14:textId="77777777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A90B99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BB42" w14:textId="0504ADDC" w:rsidR="005E0556" w:rsidRPr="00F849B0" w:rsidRDefault="007C1D4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86781865" w:edGrp="everyone"/>
            <w:r>
              <w:rPr>
                <w:rFonts w:ascii="Arial" w:hAnsi="Arial" w:cs="Arial"/>
                <w:sz w:val="22"/>
                <w:szCs w:val="22"/>
              </w:rPr>
              <w:t>Architectural plans, land survey</w:t>
            </w:r>
            <w:permEnd w:id="1886781865"/>
          </w:p>
        </w:tc>
        <w:permStart w:id="14256830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D2A22D" w14:textId="77777777"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5683044" w:displacedByCustomXml="prev"/>
      </w:tr>
    </w:tbl>
    <w:p w14:paraId="40B4CD7F" w14:textId="77777777"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33C66F6" w14:textId="77777777"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6F46E5CC" w14:textId="77777777"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1" w:name="_Ref495585603"/>
      <w:r w:rsidRPr="00F849B0">
        <w:lastRenderedPageBreak/>
        <w:t>Match the site files and definitions below by writing the appropriate letter next to each number in the centre column.</w:t>
      </w:r>
      <w:bookmarkEnd w:id="21"/>
    </w:p>
    <w:p w14:paraId="0DEABBD2" w14:textId="77777777"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14:paraId="1B6197CB" w14:textId="77777777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13432BF" w14:textId="77777777"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A8B797E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3C0A1C7" w14:textId="77777777"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00B2DC6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7778057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7E80701" w14:textId="77777777"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7805704" w:displacedByCustomXml="prev"/>
      </w:tr>
      <w:tr w:rsidR="007560DA" w:rsidRPr="00F849B0" w14:paraId="5B3814FA" w14:textId="77777777" w:rsidTr="0040576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0905EA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349A35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C9F92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77528658" w14:textId="3C4A33ED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41506011" w:edGrp="everyone"/>
            <w:r w:rsidR="005D2635">
              <w:rPr>
                <w:rFonts w:ascii="Arial" w:hAnsi="Arial" w:cs="Arial"/>
                <w:sz w:val="22"/>
                <w:szCs w:val="22"/>
              </w:rPr>
              <w:t>B</w:t>
            </w:r>
            <w:permEnd w:id="94150601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C3CC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3D40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46BFC7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697D4D3D" w14:textId="77777777" w:rsidTr="0040576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8992F0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D6CC0A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5E8714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170F63D" w14:textId="791B0679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684801735" w:edGrp="everyone"/>
            <w:r w:rsidR="005D2635">
              <w:rPr>
                <w:rFonts w:ascii="Arial" w:hAnsi="Arial" w:cs="Arial"/>
                <w:sz w:val="22"/>
                <w:szCs w:val="22"/>
              </w:rPr>
              <w:t>E</w:t>
            </w:r>
            <w:permEnd w:id="168480173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35241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78E7D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420316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412BFA19" w14:textId="77777777" w:rsidTr="0040576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090CE2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3FE6EA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B8A43F3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25D89CF" w14:textId="479939CA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81642547" w:edGrp="everyone"/>
            <w:r w:rsidR="005D2635">
              <w:rPr>
                <w:rFonts w:ascii="Arial" w:hAnsi="Arial" w:cs="Arial"/>
                <w:sz w:val="22"/>
                <w:szCs w:val="22"/>
              </w:rPr>
              <w:t>A</w:t>
            </w:r>
            <w:permEnd w:id="48164254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A8F2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2CDE" w14:textId="77777777"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48427F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778690BB" w14:textId="77777777" w:rsidTr="0040576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266394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6FE15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E32E4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2C2FE56" w14:textId="369A1E9E"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96568834" w:edGrp="everyone"/>
            <w:r w:rsidR="005D2635">
              <w:rPr>
                <w:rFonts w:ascii="Arial" w:hAnsi="Arial" w:cs="Arial"/>
                <w:sz w:val="22"/>
                <w:szCs w:val="22"/>
              </w:rPr>
              <w:t>D</w:t>
            </w:r>
            <w:permEnd w:id="4965688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1B36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BBA9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902274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432E54AD" w14:textId="77777777" w:rsidTr="0040576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6B58EA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3EA99A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FD534F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071E549" w14:textId="2187A471"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972314620" w:edGrp="everyone"/>
            <w:r w:rsidR="005D2635">
              <w:rPr>
                <w:rFonts w:ascii="Arial" w:hAnsi="Arial" w:cs="Arial"/>
                <w:sz w:val="22"/>
                <w:szCs w:val="22"/>
              </w:rPr>
              <w:t>C</w:t>
            </w:r>
            <w:permEnd w:id="197231462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131D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8011A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DEF373" w14:textId="77777777" w:rsidR="007560DA" w:rsidRPr="00F849B0" w:rsidRDefault="007560DA" w:rsidP="007560DA">
            <w:pPr>
              <w:ind w:left="993" w:hanging="993"/>
            </w:pPr>
          </w:p>
        </w:tc>
      </w:tr>
    </w:tbl>
    <w:p w14:paraId="637338C7" w14:textId="77777777"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14:paraId="56561284" w14:textId="77777777"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F114531" w14:textId="77777777"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2" w:name="_Ref530635990"/>
      <w:r w:rsidRPr="00F849B0">
        <w:t>In the table below, estimates for labour and actual costs for each trade are listed. Calculate the cost difference for each trade.</w:t>
      </w:r>
      <w:bookmarkEnd w:id="22"/>
    </w:p>
    <w:p w14:paraId="14985094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14:paraId="2CFA84F7" w14:textId="77777777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580732" w14:textId="77777777"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18E34D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3D4EE85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ACF2D60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90C732C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348396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DAB3AC5" w14:textId="77777777"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8396469" w:displacedByCustomXml="prev"/>
      </w:tr>
      <w:tr w:rsidR="00616393" w:rsidRPr="00F849B0" w14:paraId="3678BFBD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CBB2B4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54FF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530778E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F674FE9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97188DE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9C83CA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0FA5D086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6089F4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3CBD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4BC1C7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F9CDA2C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F6A94C4" w14:textId="77777777"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D9E152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62330F4B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3D4DF7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D9CB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840B2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AC98CF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6EF52B" w14:textId="5B54D285" w:rsidR="00616393" w:rsidRPr="00C73911" w:rsidRDefault="005D263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86384277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78638427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C066C3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5E02D785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DEA2E3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1BB4DC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F61FF5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34D126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485BCD" w14:textId="16F94E67" w:rsidR="00616393" w:rsidRPr="00C73911" w:rsidRDefault="005D263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4406400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7440640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F67567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056BB237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12E0C2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454B58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832C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70E4E5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09EE8C" w14:textId="6199D407" w:rsidR="00616393" w:rsidRPr="00C73911" w:rsidRDefault="005D263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28146410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182814641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114407" w14:textId="77777777" w:rsidR="00616393" w:rsidRPr="00F849B0" w:rsidRDefault="00616393" w:rsidP="00473716">
            <w:pPr>
              <w:ind w:left="993" w:hanging="993"/>
            </w:pPr>
          </w:p>
        </w:tc>
      </w:tr>
    </w:tbl>
    <w:p w14:paraId="0FA08A27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14:paraId="1CE0A70D" w14:textId="77777777"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1756FFE" w14:textId="77777777"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3"/>
    </w:p>
    <w:p w14:paraId="41564E0C" w14:textId="77777777"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14:paraId="454D6C6E" w14:textId="77777777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6FCF60E" w14:textId="77777777"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784CCE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F274CE3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1BD4FF7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6B1BD15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9401369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AF75F7" w14:textId="77777777"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0136981" w:displacedByCustomXml="prev"/>
      </w:tr>
      <w:tr w:rsidR="009C2551" w:rsidRPr="00F849B0" w14:paraId="5618445C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45A0C9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1D4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F0E19F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B06E53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294F3BC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72AF8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E3CC26A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036D36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B11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74B98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FDF331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676A68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69D5D2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A2FDA6D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FB3048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77F07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516C9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C072E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055778" w14:textId="6C0679E2" w:rsidR="009C2551" w:rsidRPr="00C73911" w:rsidRDefault="005D263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33241461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103324146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F975FA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885DF7A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DB62EF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6F54C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03A1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DBE6E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369E62" w14:textId="64679012" w:rsidR="009C2551" w:rsidRPr="00C73911" w:rsidRDefault="005D263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6424248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38642424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670DB5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5ADBD91F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DB159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D7827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B4F5C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46D339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22276C" w14:textId="05823D3E" w:rsidR="009C2551" w:rsidRPr="00C73911" w:rsidRDefault="005D263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8761822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86876182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4F1B6C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550238E3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2560C4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FE0544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1CAED0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6B225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129B4A" w14:textId="03C3736D" w:rsidR="009C2551" w:rsidRPr="00C73911" w:rsidRDefault="005D263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50390605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55039060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DC1443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552B4D08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4D418B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D84C9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FFD1B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1D398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3537BA" w14:textId="2BB8EFC4" w:rsidR="009C2551" w:rsidRPr="00C73911" w:rsidRDefault="005D263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96650425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139665042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A7B72E" w14:textId="77777777" w:rsidR="009C2551" w:rsidRPr="00F849B0" w:rsidRDefault="009C2551" w:rsidP="00473716">
            <w:pPr>
              <w:ind w:left="993" w:hanging="993"/>
            </w:pPr>
          </w:p>
        </w:tc>
      </w:tr>
    </w:tbl>
    <w:p w14:paraId="79370657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EFB4106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4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4"/>
    </w:p>
    <w:p w14:paraId="17FA621E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1449EE2A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B92D1B1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83675D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E214290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7848944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D0357BE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4894448" w:displacedByCustomXml="prev"/>
      </w:tr>
      <w:tr w:rsidR="00167948" w:rsidRPr="00F849B0" w14:paraId="4990EC1E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428870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14434907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91FF4" w14:textId="77777777" w:rsidR="00167948" w:rsidRPr="00DD7A44" w:rsidRDefault="00C5526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4434907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CBC9CD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09A878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007489C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BF23B9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61239038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A4E77" w14:textId="23624E94" w:rsidR="00167948" w:rsidRPr="00DD7A44" w:rsidRDefault="00C5526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550C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1239038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311867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81F3D8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248AEA4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D73945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8371197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BD99" w14:textId="77777777" w:rsidR="00167948" w:rsidRPr="00DD7A44" w:rsidRDefault="00C5526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371197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C25808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B80B00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004B43A6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26EE935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3F56F0B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14:paraId="09B1EA97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37E62677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981646C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F6343D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73EDA0E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563570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1403962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6357088" w:displacedByCustomXml="prev"/>
      </w:tr>
      <w:tr w:rsidR="00167948" w:rsidRPr="00F849B0" w14:paraId="55591DA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5E701C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27259789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A396" w14:textId="3E295A17" w:rsidR="00167948" w:rsidRPr="00DD7A44" w:rsidRDefault="00C5526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550C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27259789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37AEB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FF89E0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79A72B1F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D29FB9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7734820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6E2C" w14:textId="77777777" w:rsidR="00167948" w:rsidRPr="00DD7A44" w:rsidRDefault="00C5526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734820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FD7263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1A2918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02325D1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2E4750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50563932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29611" w14:textId="77777777" w:rsidR="00167948" w:rsidRPr="00DD7A44" w:rsidRDefault="00C5526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0563932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F3C106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40DB84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61298122" w14:textId="77777777"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14:paraId="104BF064" w14:textId="77777777"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C51DA2F" w14:textId="77777777"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62"/>
      <w:r w:rsidRPr="00F849B0">
        <w:t>You are given the following table containing the costs for each month of the project.</w:t>
      </w:r>
      <w:bookmarkEnd w:id="26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14:paraId="1FDE8EF2" w14:textId="77777777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7B2C1D34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66955D0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720E0B90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14:paraId="372A285C" w14:textId="77777777" w:rsidTr="00B43F84">
        <w:trPr>
          <w:jc w:val="center"/>
        </w:trPr>
        <w:tc>
          <w:tcPr>
            <w:tcW w:w="1271" w:type="dxa"/>
          </w:tcPr>
          <w:p w14:paraId="381EA8A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14:paraId="0B3957E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14:paraId="31EEF49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14:paraId="525D829E" w14:textId="77777777" w:rsidTr="00B43F84">
        <w:trPr>
          <w:jc w:val="center"/>
        </w:trPr>
        <w:tc>
          <w:tcPr>
            <w:tcW w:w="1271" w:type="dxa"/>
          </w:tcPr>
          <w:p w14:paraId="675B33A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14:paraId="30D96C8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14:paraId="20254F3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14:paraId="2A200E4B" w14:textId="77777777" w:rsidTr="00B43F84">
        <w:trPr>
          <w:jc w:val="center"/>
        </w:trPr>
        <w:tc>
          <w:tcPr>
            <w:tcW w:w="1271" w:type="dxa"/>
          </w:tcPr>
          <w:p w14:paraId="6868CEB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14:paraId="17CF7B8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14:paraId="0DC3C31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14:paraId="68AF7091" w14:textId="77777777" w:rsidTr="00B43F84">
        <w:trPr>
          <w:jc w:val="center"/>
        </w:trPr>
        <w:tc>
          <w:tcPr>
            <w:tcW w:w="1271" w:type="dxa"/>
          </w:tcPr>
          <w:p w14:paraId="2AD10AE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14:paraId="309CB1A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14:paraId="0657930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14:paraId="4716A546" w14:textId="77777777" w:rsidTr="00B43F84">
        <w:trPr>
          <w:jc w:val="center"/>
        </w:trPr>
        <w:tc>
          <w:tcPr>
            <w:tcW w:w="1271" w:type="dxa"/>
          </w:tcPr>
          <w:p w14:paraId="2D7E5766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14:paraId="62EBAD0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14:paraId="065A08F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14:paraId="55DEC0DB" w14:textId="77777777" w:rsidTr="00B43F84">
        <w:trPr>
          <w:jc w:val="center"/>
        </w:trPr>
        <w:tc>
          <w:tcPr>
            <w:tcW w:w="1271" w:type="dxa"/>
          </w:tcPr>
          <w:p w14:paraId="4ACF5B7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14:paraId="0FF42FA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14:paraId="25D4201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14:paraId="336B5262" w14:textId="77777777" w:rsidTr="00B43F84">
        <w:trPr>
          <w:jc w:val="center"/>
        </w:trPr>
        <w:tc>
          <w:tcPr>
            <w:tcW w:w="1271" w:type="dxa"/>
          </w:tcPr>
          <w:p w14:paraId="5D99707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14:paraId="627D70E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14:paraId="01624E8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14:paraId="780B73D3" w14:textId="77777777" w:rsidTr="00B43F84">
        <w:trPr>
          <w:jc w:val="center"/>
        </w:trPr>
        <w:tc>
          <w:tcPr>
            <w:tcW w:w="1271" w:type="dxa"/>
          </w:tcPr>
          <w:p w14:paraId="37443C1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14:paraId="4FC11B9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14:paraId="3E4BABD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14:paraId="6A674C01" w14:textId="77777777"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14:paraId="17DBA100" w14:textId="77777777"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14:paraId="334A7B29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BC4049" w14:textId="77777777"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FB0EB4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6FF597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3590993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2D98C5" w14:textId="77777777"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9099399" w:displacedByCustomXml="prev"/>
      </w:tr>
      <w:tr w:rsidR="00FE54EE" w:rsidRPr="00F849B0" w14:paraId="52B1F8B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639335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53368254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44C0" w14:textId="77777777" w:rsidR="00FE54EE" w:rsidRPr="00DD7A44" w:rsidRDefault="00C5526E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3368254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415430" w14:textId="77777777"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47987F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47E18EFE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9F16EB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15718577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DCB5" w14:textId="7897C63C" w:rsidR="00FE54EE" w:rsidRPr="00DD7A44" w:rsidRDefault="00C5526E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550C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5718577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A5F375" w14:textId="77777777"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7991F6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787E505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37789F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210359565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3723" w14:textId="77777777" w:rsidR="00FE54EE" w:rsidRPr="00DD7A44" w:rsidRDefault="00C5526E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10359565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1F2F94" w14:textId="77777777"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710FF7" w14:textId="77777777" w:rsidR="00FE54EE" w:rsidRPr="00F849B0" w:rsidRDefault="00FE54EE" w:rsidP="00FE54EE">
            <w:pPr>
              <w:ind w:left="993" w:hanging="993"/>
            </w:pPr>
          </w:p>
        </w:tc>
      </w:tr>
    </w:tbl>
    <w:p w14:paraId="20DD231A" w14:textId="77777777"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14:paraId="5E985BE8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3"/>
      <w:r w:rsidRPr="00F849B0">
        <w:lastRenderedPageBreak/>
        <w:t>The following graph is a visual representation of the difference in each month.</w:t>
      </w:r>
      <w:bookmarkEnd w:id="27"/>
      <w:r w:rsidRPr="00F849B0">
        <w:t xml:space="preserve"> </w:t>
      </w:r>
    </w:p>
    <w:p w14:paraId="160ACDB8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3594316" wp14:editId="426F89F2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2B7AD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14:paraId="2CCD4BA7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065FC781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DC1D68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9611385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C36AF02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4177539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8E4A376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7753919" w:displacedByCustomXml="prev"/>
      </w:tr>
      <w:tr w:rsidR="00167948" w:rsidRPr="00F849B0" w14:paraId="405A89D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7546FA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9787827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B79D" w14:textId="2CF1C008" w:rsidR="00167948" w:rsidRPr="00DD7A44" w:rsidRDefault="00C5526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550C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787827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00F73A" w14:textId="77777777"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1922D8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0035E3B8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66E0FC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201242551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20242" w14:textId="77777777" w:rsidR="00167948" w:rsidRPr="00DD7A44" w:rsidRDefault="00C5526E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01242551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AD683B" w14:textId="77777777"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847980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2E6DB082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41193A94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7FE90F56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4"/>
      <w:r w:rsidRPr="00F849B0">
        <w:t>The following graph is a visual representation of the accumulated difference across the project.</w:t>
      </w:r>
      <w:bookmarkEnd w:id="28"/>
      <w:r w:rsidRPr="00F849B0">
        <w:t xml:space="preserve"> </w:t>
      </w:r>
    </w:p>
    <w:p w14:paraId="2AFE52B3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4C0BD291" wp14:editId="7C99F3B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76BA0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14:paraId="0CA8C7B9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2A824CA1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202BB94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E2FF85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717A98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3210359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478D4A4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1035938" w:displacedByCustomXml="prev"/>
      </w:tr>
      <w:tr w:rsidR="00B509CF" w:rsidRPr="00F849B0" w14:paraId="69013600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C2870A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101328444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8092" w14:textId="77777777" w:rsidR="00B509CF" w:rsidRPr="00DD7A44" w:rsidRDefault="00C5526E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1328444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283722" w14:textId="77777777"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D7E1E1" w14:textId="77777777"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14:paraId="3121F478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817FDB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179281873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D6F0" w14:textId="45F6AA8C" w:rsidR="00B509CF" w:rsidRPr="00DD7A44" w:rsidRDefault="00C5526E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02C0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9281873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CA20E" w14:textId="77777777"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71F070" w14:textId="77777777" w:rsidR="00B509CF" w:rsidRPr="00F849B0" w:rsidRDefault="00B509CF" w:rsidP="00B509CF">
            <w:pPr>
              <w:ind w:left="993" w:hanging="993"/>
            </w:pPr>
          </w:p>
        </w:tc>
      </w:tr>
    </w:tbl>
    <w:p w14:paraId="7EAC7C20" w14:textId="77777777"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14:paraId="3A22E457" w14:textId="77777777"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14:paraId="679EBC3D" w14:textId="77777777"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14:paraId="4FA859CF" w14:textId="77777777"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 wp14:anchorId="3927BB07" wp14:editId="443EC5A6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458C5B" w14:textId="77777777" w:rsidR="00C5526E" w:rsidRPr="00D6721A" w:rsidRDefault="00C5526E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14:paraId="13267CDE" w14:textId="77777777" w:rsidR="00C5526E" w:rsidRPr="00D6721A" w:rsidRDefault="00C5526E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4691033A" w14:textId="77777777" w:rsidR="00C5526E" w:rsidRPr="00D6721A" w:rsidRDefault="00C5526E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14:paraId="443592D9" w14:textId="77777777" w:rsidR="00C5526E" w:rsidRPr="00D6721A" w:rsidRDefault="00C5526E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14:paraId="564F734F" w14:textId="77777777" w:rsidR="00C5526E" w:rsidRPr="00D6721A" w:rsidRDefault="00C5526E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14:paraId="41078DCB" w14:textId="77777777" w:rsidR="00C5526E" w:rsidRPr="00D6721A" w:rsidRDefault="00C5526E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14:paraId="59D77465" w14:textId="77777777" w:rsidR="00C5526E" w:rsidRPr="00D6721A" w:rsidRDefault="00C5526E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14:paraId="399923C1" w14:textId="77777777" w:rsidR="00C5526E" w:rsidRPr="00D6721A" w:rsidRDefault="00C5526E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14:paraId="42FD6D84" w14:textId="77777777" w:rsidR="00C5526E" w:rsidRPr="00D6721A" w:rsidRDefault="00C5526E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14:paraId="0F5F48F5" w14:textId="77777777" w:rsidR="00C5526E" w:rsidRPr="00D6721A" w:rsidRDefault="00C5526E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14:paraId="557E96F9" w14:textId="77777777" w:rsidR="00C5526E" w:rsidRPr="00D6721A" w:rsidRDefault="00C5526E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14:paraId="7472C298" w14:textId="77777777" w:rsidR="00C5526E" w:rsidRPr="00D6721A" w:rsidRDefault="00C5526E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14:paraId="71A02FE3" w14:textId="77777777" w:rsidR="00C5526E" w:rsidRPr="00D6721A" w:rsidRDefault="00C5526E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14:paraId="2959FC3F" w14:textId="77777777" w:rsidR="00C5526E" w:rsidRDefault="00C5526E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C2EBC33" w14:textId="77777777" w:rsidR="00C5526E" w:rsidRPr="00D6721A" w:rsidRDefault="00C5526E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14:paraId="27F6DD06" w14:textId="77777777" w:rsidR="00C5526E" w:rsidRPr="00D6721A" w:rsidRDefault="00C5526E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27BB07"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14:paraId="7C458C5B" w14:textId="77777777" w:rsidR="00C5526E" w:rsidRPr="00D6721A" w:rsidRDefault="00C5526E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14:paraId="13267CDE" w14:textId="77777777" w:rsidR="00C5526E" w:rsidRPr="00D6721A" w:rsidRDefault="00C5526E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4691033A" w14:textId="77777777" w:rsidR="00C5526E" w:rsidRPr="00D6721A" w:rsidRDefault="00C5526E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14:paraId="443592D9" w14:textId="77777777" w:rsidR="00C5526E" w:rsidRPr="00D6721A" w:rsidRDefault="00C5526E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14:paraId="564F734F" w14:textId="77777777" w:rsidR="00C5526E" w:rsidRPr="00D6721A" w:rsidRDefault="00C5526E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14:paraId="41078DCB" w14:textId="77777777" w:rsidR="00C5526E" w:rsidRPr="00D6721A" w:rsidRDefault="00C5526E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14:paraId="59D77465" w14:textId="77777777" w:rsidR="00C5526E" w:rsidRPr="00D6721A" w:rsidRDefault="00C5526E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14:paraId="399923C1" w14:textId="77777777" w:rsidR="00C5526E" w:rsidRPr="00D6721A" w:rsidRDefault="00C5526E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14:paraId="42FD6D84" w14:textId="77777777" w:rsidR="00C5526E" w:rsidRPr="00D6721A" w:rsidRDefault="00C5526E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14:paraId="0F5F48F5" w14:textId="77777777" w:rsidR="00C5526E" w:rsidRPr="00D6721A" w:rsidRDefault="00C5526E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14:paraId="557E96F9" w14:textId="77777777" w:rsidR="00C5526E" w:rsidRPr="00D6721A" w:rsidRDefault="00C5526E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14:paraId="7472C298" w14:textId="77777777" w:rsidR="00C5526E" w:rsidRPr="00D6721A" w:rsidRDefault="00C5526E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14:paraId="71A02FE3" w14:textId="77777777" w:rsidR="00C5526E" w:rsidRPr="00D6721A" w:rsidRDefault="00C5526E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14:paraId="2959FC3F" w14:textId="77777777" w:rsidR="00C5526E" w:rsidRDefault="00C5526E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C2EBC33" w14:textId="77777777" w:rsidR="00C5526E" w:rsidRPr="00D6721A" w:rsidRDefault="00C5526E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14:paraId="27F6DD06" w14:textId="77777777" w:rsidR="00C5526E" w:rsidRPr="00D6721A" w:rsidRDefault="00C5526E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088A3863" w14:textId="77777777"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14:paraId="39A1EDCE" w14:textId="77777777"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37313D6F" wp14:editId="770E93C7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2CC863" w14:textId="77777777"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9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29"/>
    </w:p>
    <w:p w14:paraId="15103B8F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14:paraId="0F376333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C99C44" w14:textId="77777777"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37CA2D7" w14:textId="77777777"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F7FC62F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E2B5C4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B63FEFD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63A0123" w14:textId="77777777"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9507713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A4A4B4B" w14:textId="77777777"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0771389" w:displacedByCustomXml="prev"/>
      </w:tr>
      <w:tr w:rsidR="00BC18A3" w:rsidRPr="00F849B0" w14:paraId="05C0E8BB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E5652E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84C2" w14:textId="38602D8C" w:rsidR="00BC18A3" w:rsidRPr="000B5C06" w:rsidRDefault="00424DA7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15128584" w:edGrp="everyone"/>
            <w:r w:rsidRPr="00D6721A">
              <w:rPr>
                <w:color w:val="000000" w:themeColor="text1"/>
                <w:szCs w:val="24"/>
              </w:rPr>
              <w:t>brick veneer</w:t>
            </w:r>
            <w:permEnd w:id="515128584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75CC14B" w14:textId="335970A5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50159239" w:edGrp="everyone"/>
            <w:r>
              <w:rPr>
                <w:rFonts w:ascii="Arial" w:hAnsi="Arial" w:cs="Arial"/>
                <w:sz w:val="22"/>
                <w:szCs w:val="22"/>
              </w:rPr>
              <w:t>X weeks</w:t>
            </w:r>
            <w:permEnd w:id="250159239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C704AA4" w14:textId="4B06EAB8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72843440" w:edGrp="everyone"/>
            <w:r>
              <w:rPr>
                <w:rFonts w:ascii="Arial" w:hAnsi="Arial" w:cs="Arial"/>
                <w:sz w:val="22"/>
                <w:szCs w:val="22"/>
              </w:rPr>
              <w:t>Xx/xx/xx</w:t>
            </w:r>
            <w:permEnd w:id="1172843440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AEC3ABD" w14:textId="693337AD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01538122" w:edGrp="everyone"/>
            <w:r>
              <w:rPr>
                <w:rFonts w:ascii="Arial" w:hAnsi="Arial" w:cs="Arial"/>
                <w:sz w:val="22"/>
                <w:szCs w:val="22"/>
              </w:rPr>
              <w:t>Xx/xx/xx</w:t>
            </w:r>
            <w:permEnd w:id="1901538122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396313D" w14:textId="53D783A8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33701723" w:edGrp="everyone"/>
            <w:r>
              <w:rPr>
                <w:rFonts w:ascii="Arial" w:hAnsi="Arial" w:cs="Arial"/>
                <w:sz w:val="22"/>
                <w:szCs w:val="22"/>
              </w:rPr>
              <w:t>NA</w:t>
            </w:r>
            <w:permEnd w:id="153370172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EBBD11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415E341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AD003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ECE4" w14:textId="7B776028" w:rsidR="00BC18A3" w:rsidRPr="000B5C06" w:rsidRDefault="00424DA7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5672753" w:edGrp="everyone"/>
            <w:r>
              <w:rPr>
                <w:rFonts w:ascii="Arial" w:hAnsi="Arial" w:cs="Arial"/>
                <w:sz w:val="22"/>
                <w:szCs w:val="22"/>
              </w:rPr>
              <w:t>Slab concrete</w:t>
            </w:r>
            <w:permEnd w:id="935672753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1A58F11" w14:textId="6A310B4B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89169460" w:edGrp="everyone"/>
            <w:r>
              <w:rPr>
                <w:rFonts w:ascii="Arial" w:hAnsi="Arial" w:cs="Arial"/>
                <w:sz w:val="22"/>
                <w:szCs w:val="22"/>
              </w:rPr>
              <w:t>X weeks</w:t>
            </w:r>
            <w:permEnd w:id="389169460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76E4769" w14:textId="076D6DB8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67440558" w:edGrp="everyone"/>
            <w:r>
              <w:rPr>
                <w:rFonts w:ascii="Arial" w:hAnsi="Arial" w:cs="Arial"/>
                <w:sz w:val="22"/>
                <w:szCs w:val="22"/>
              </w:rPr>
              <w:t>Xx/</w:t>
            </w:r>
            <w:r>
              <w:rPr>
                <w:rFonts w:ascii="Arial" w:hAnsi="Arial" w:cs="Arial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x/xx</w:t>
            </w:r>
            <w:permEnd w:id="867440558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CB63E85" w14:textId="6C1E5A6C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20574118" w:edGrp="everyone"/>
            <w:r>
              <w:rPr>
                <w:rFonts w:ascii="Arial" w:hAnsi="Arial" w:cs="Arial"/>
                <w:sz w:val="22"/>
                <w:szCs w:val="22"/>
              </w:rPr>
              <w:t>Xx/xx/xx</w:t>
            </w:r>
            <w:permEnd w:id="1420574118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68930B5" w14:textId="28CBCEE9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20866706" w:edGrp="everyone"/>
            <w:r>
              <w:rPr>
                <w:rFonts w:ascii="Arial" w:hAnsi="Arial" w:cs="Arial"/>
                <w:sz w:val="22"/>
                <w:szCs w:val="22"/>
              </w:rPr>
              <w:t>NA</w:t>
            </w:r>
            <w:permEnd w:id="112086670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1E7907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AAC9CDB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BBE2B1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9558" w14:textId="393D26E8" w:rsidR="00BC18A3" w:rsidRPr="000B5C06" w:rsidRDefault="00424DA7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41748100" w:edGrp="everyone"/>
            <w:r>
              <w:rPr>
                <w:rFonts w:ascii="Arial" w:hAnsi="Arial" w:cs="Arial"/>
                <w:sz w:val="22"/>
                <w:szCs w:val="22"/>
              </w:rPr>
              <w:t>Floor tiles</w:t>
            </w:r>
            <w:permEnd w:id="641748100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11F9CE" w14:textId="4505E7E1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69854226" w:edGrp="everyone"/>
            <w:r>
              <w:rPr>
                <w:rFonts w:ascii="Arial" w:hAnsi="Arial" w:cs="Arial"/>
                <w:sz w:val="22"/>
                <w:szCs w:val="22"/>
              </w:rPr>
              <w:t>X weeks</w:t>
            </w:r>
            <w:permEnd w:id="1569854226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A92D74" w14:textId="0C64AB26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0246179" w:edGrp="everyone"/>
            <w:r>
              <w:rPr>
                <w:rFonts w:ascii="Arial" w:hAnsi="Arial" w:cs="Arial"/>
                <w:sz w:val="22"/>
                <w:szCs w:val="22"/>
              </w:rPr>
              <w:t>Xx/</w:t>
            </w:r>
            <w:r>
              <w:rPr>
                <w:rFonts w:ascii="Arial" w:hAnsi="Arial" w:cs="Arial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x/xx</w:t>
            </w:r>
            <w:permEnd w:id="130246179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41835F" w14:textId="10DBEC36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65515566" w:edGrp="everyone"/>
            <w:r>
              <w:rPr>
                <w:rFonts w:ascii="Arial" w:hAnsi="Arial" w:cs="Arial"/>
                <w:sz w:val="22"/>
                <w:szCs w:val="22"/>
              </w:rPr>
              <w:t>Xx/xx/xx</w:t>
            </w:r>
            <w:permEnd w:id="265515566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59B13F" w14:textId="03768292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68118421" w:edGrp="everyone"/>
            <w:r>
              <w:rPr>
                <w:rFonts w:ascii="Arial" w:hAnsi="Arial" w:cs="Arial"/>
                <w:sz w:val="22"/>
                <w:szCs w:val="22"/>
              </w:rPr>
              <w:t>NA</w:t>
            </w:r>
            <w:permEnd w:id="96811842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F1A0A5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6CB2F284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0A38E8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35E15A" w14:textId="40CFAE06" w:rsidR="00BC18A3" w:rsidRPr="000B5C06" w:rsidRDefault="004729A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66521845" w:edGrp="everyone"/>
            <w:r w:rsidRPr="00D6721A">
              <w:rPr>
                <w:color w:val="000000" w:themeColor="text1"/>
                <w:szCs w:val="24"/>
              </w:rPr>
              <w:t>cement tiled roof</w:t>
            </w:r>
            <w:permEnd w:id="1366521845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133CC9" w14:textId="34093065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19550076" w:edGrp="everyone"/>
            <w:r>
              <w:rPr>
                <w:rFonts w:ascii="Arial" w:hAnsi="Arial" w:cs="Arial"/>
                <w:sz w:val="22"/>
                <w:szCs w:val="22"/>
              </w:rPr>
              <w:t>X weeks</w:t>
            </w:r>
            <w:permEnd w:id="1919550076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FA949" w14:textId="4E0B2E79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96741227" w:edGrp="everyone"/>
            <w:r>
              <w:rPr>
                <w:rFonts w:ascii="Arial" w:hAnsi="Arial" w:cs="Arial"/>
                <w:sz w:val="22"/>
                <w:szCs w:val="22"/>
              </w:rPr>
              <w:t>Xx/xx/xx</w:t>
            </w:r>
            <w:permEnd w:id="1796741227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DE2D30" w14:textId="41ED4B10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23212523" w:edGrp="everyone"/>
            <w:r>
              <w:rPr>
                <w:rFonts w:ascii="Arial" w:hAnsi="Arial" w:cs="Arial"/>
                <w:sz w:val="22"/>
                <w:szCs w:val="22"/>
              </w:rPr>
              <w:t>Xx/xx/xx</w:t>
            </w:r>
            <w:permEnd w:id="823212523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7851D8" w14:textId="7100F940" w:rsidR="00BC18A3" w:rsidRPr="000B5C06" w:rsidRDefault="00E20CE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13271320" w:edGrp="everyone"/>
            <w:r>
              <w:rPr>
                <w:rFonts w:ascii="Arial" w:hAnsi="Arial" w:cs="Arial"/>
                <w:sz w:val="22"/>
                <w:szCs w:val="22"/>
              </w:rPr>
              <w:t>NA</w:t>
            </w:r>
            <w:bookmarkStart w:id="30" w:name="_GoBack"/>
            <w:bookmarkEnd w:id="30"/>
            <w:permEnd w:id="41327132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E8A948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280E971C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14:paraId="52C7C90A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5578637E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14:paraId="068DB0F8" w14:textId="77777777"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14:paraId="212139D5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CAC58E" w14:textId="77777777"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09998C" w14:textId="77777777"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547C34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52DC9E8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13358913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8A79C3B" w14:textId="77777777"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5891310" w:displacedByCustomXml="prev"/>
      </w:tr>
      <w:tr w:rsidR="00BC18A3" w:rsidRPr="00F849B0" w14:paraId="57E4FB06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B47547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D08D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48E10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99450398" w:edGrp="everyone"/>
            <w:permEnd w:id="299450398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5AAB150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48158307" w:edGrp="everyone"/>
            <w:permEnd w:id="1248158307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61180F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2ACFAE82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7EED8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AE713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A2FC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00265918" w:edGrp="everyone"/>
            <w:permEnd w:id="1500265918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C8C8AA5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58558020" w:edGrp="everyone"/>
            <w:permEnd w:id="25855802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AFA166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5CF2FAE5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666CA4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D15C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5A9C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54362750" w:edGrp="everyone"/>
            <w:permEnd w:id="1754362750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CF089D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62495121" w:edGrp="everyone"/>
            <w:permEnd w:id="26249512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8A2D26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70901933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6323BCF3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lastRenderedPageBreak/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14:paraId="6D14A731" w14:textId="77777777"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14:paraId="2CE9FAC6" w14:textId="77777777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5EF8BD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F686" w14:textId="77777777" w:rsidR="00D6721A" w:rsidRDefault="001B4423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67086958" w:edGrp="everyone"/>
            <w:r>
              <w:rPr>
                <w:rFonts w:ascii="Arial" w:hAnsi="Arial" w:cs="Arial"/>
                <w:sz w:val="22"/>
                <w:szCs w:val="22"/>
              </w:rPr>
              <w:t>Dear representative,</w:t>
            </w:r>
          </w:p>
          <w:p w14:paraId="22DD01B8" w14:textId="77777777"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11E88F02" w14:textId="7739D6F2" w:rsidR="001B4423" w:rsidRDefault="001B4423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We have found the soil is </w:t>
            </w:r>
            <w:r w:rsidRPr="001B4423">
              <w:rPr>
                <w:rFonts w:ascii="Arial" w:hAnsi="Arial" w:cs="Arial"/>
                <w:sz w:val="22"/>
                <w:szCs w:val="22"/>
              </w:rPr>
              <w:t>unsuitable for supporting the foundation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during </w:t>
            </w:r>
          </w:p>
          <w:p w14:paraId="57E5EBE4" w14:textId="77777777" w:rsidR="00737AA5" w:rsidRDefault="001B4423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B4423">
              <w:rPr>
                <w:rFonts w:ascii="Arial" w:hAnsi="Arial" w:cs="Arial"/>
                <w:sz w:val="22"/>
                <w:szCs w:val="22"/>
              </w:rPr>
              <w:t>excavating one corner of the project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37AA5">
              <w:rPr>
                <w:rFonts w:ascii="Arial" w:hAnsi="Arial" w:cs="Arial"/>
                <w:sz w:val="22"/>
                <w:szCs w:val="22"/>
              </w:rPr>
              <w:t>Refer to [regulation name and clause]</w:t>
            </w:r>
          </w:p>
          <w:p w14:paraId="6667A662" w14:textId="47A710EE" w:rsidR="001C0EBA" w:rsidRDefault="001C0EBA" w:rsidP="00737AA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Thus, we would like to request a variation on this job, with options below:</w:t>
            </w:r>
          </w:p>
          <w:p w14:paraId="51335C88" w14:textId="77777777" w:rsidR="001C0EBA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09A7D21F" w14:textId="77777777" w:rsidR="001C0EBA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 A: [Scope] [estimated additional cost] [estimated addition time]</w:t>
            </w:r>
          </w:p>
          <w:p w14:paraId="28F561A7" w14:textId="7F44349B" w:rsidR="001C0EBA" w:rsidRDefault="001C0EBA" w:rsidP="001C0EBA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PLAN </w:t>
            </w:r>
            <w:r>
              <w:rPr>
                <w:rFonts w:ascii="Arial" w:hAnsi="Arial" w:cs="Arial"/>
                <w:sz w:val="22"/>
                <w:szCs w:val="22"/>
              </w:rPr>
              <w:t>B</w:t>
            </w:r>
            <w:r>
              <w:rPr>
                <w:rFonts w:ascii="Arial" w:hAnsi="Arial" w:cs="Arial"/>
                <w:sz w:val="22"/>
                <w:szCs w:val="22"/>
              </w:rPr>
              <w:t>: [Scope] [estimated additional cost] [estimated addition time]</w:t>
            </w:r>
          </w:p>
          <w:p w14:paraId="078F6BEE" w14:textId="77777777" w:rsidR="001C0EBA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19DB4F4A" w14:textId="77777777" w:rsidR="001C0EBA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Please provide your direction if you would like to move forward with any</w:t>
            </w:r>
          </w:p>
          <w:p w14:paraId="66AF4C91" w14:textId="77777777" w:rsidR="001C0EBA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option above, or advise any alternative method so we can provide you a</w:t>
            </w:r>
          </w:p>
          <w:p w14:paraId="6EEE0A3D" w14:textId="5F833074" w:rsidR="001C0EBA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quote. We remain </w:t>
            </w:r>
            <w:r w:rsidRPr="001C0EBA">
              <w:rPr>
                <w:rFonts w:ascii="Arial" w:hAnsi="Arial" w:cs="Arial"/>
                <w:sz w:val="22"/>
                <w:szCs w:val="22"/>
              </w:rPr>
              <w:t>available for discussion and clarification</w:t>
            </w:r>
            <w:r>
              <w:rPr>
                <w:rFonts w:ascii="Arial" w:hAnsi="Arial" w:cs="Arial"/>
                <w:sz w:val="22"/>
                <w:szCs w:val="22"/>
              </w:rPr>
              <w:t>, please feel free</w:t>
            </w:r>
          </w:p>
          <w:p w14:paraId="46E6AD54" w14:textId="3BFE2820" w:rsidR="001C0EBA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contact us if you have any question.</w:t>
            </w:r>
          </w:p>
          <w:p w14:paraId="205626DF" w14:textId="2E9699FD" w:rsidR="001C0EBA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629E4617" w14:textId="06B4A9FE" w:rsidR="001C0EBA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Regards</w:t>
            </w:r>
          </w:p>
          <w:p w14:paraId="074F3229" w14:textId="53AA7576" w:rsidR="001C0EBA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XXX</w:t>
            </w:r>
          </w:p>
          <w:p w14:paraId="727940E6" w14:textId="3622C50B" w:rsidR="00D6721A" w:rsidRPr="00F849B0" w:rsidRDefault="001C0EB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67086958"/>
          </w:p>
        </w:tc>
        <w:permStart w:id="12484887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0BBBA61" w14:textId="77777777"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8488767" w:displacedByCustomXml="prev"/>
      </w:tr>
    </w:tbl>
    <w:p w14:paraId="2746481C" w14:textId="77777777"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C9961D" w14:textId="77777777" w:rsidR="001F7170" w:rsidRDefault="001F7170" w:rsidP="00A67754">
      <w:r>
        <w:separator/>
      </w:r>
    </w:p>
  </w:endnote>
  <w:endnote w:type="continuationSeparator" w:id="0">
    <w:p w14:paraId="61B17138" w14:textId="77777777" w:rsidR="001F7170" w:rsidRDefault="001F717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85E87" w14:textId="77777777" w:rsidR="00C5526E" w:rsidRPr="00830749" w:rsidRDefault="00C5526E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C6F2D53" w14:textId="4906D8D4" w:rsidR="00C5526E" w:rsidRPr="00E3768E" w:rsidRDefault="00C5526E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20CE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7C41C" w14:textId="77777777" w:rsidR="00C5526E" w:rsidRPr="00830749" w:rsidRDefault="00C5526E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5AB3D51" w14:textId="3392D654" w:rsidR="00C5526E" w:rsidRPr="00E3768E" w:rsidRDefault="00C5526E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20CE2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54596" w14:textId="77777777" w:rsidR="001F7170" w:rsidRDefault="001F7170" w:rsidP="00A67754">
      <w:r>
        <w:separator/>
      </w:r>
    </w:p>
  </w:footnote>
  <w:footnote w:type="continuationSeparator" w:id="0">
    <w:p w14:paraId="34B21929" w14:textId="77777777" w:rsidR="001F7170" w:rsidRDefault="001F717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7B58C" w14:textId="77777777" w:rsidR="00C5526E" w:rsidRDefault="00C5526E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61CBCE3" w14:textId="77777777" w:rsidR="00C5526E" w:rsidRPr="00830749" w:rsidRDefault="00C5526E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851F9" w14:textId="77777777" w:rsidR="00C5526E" w:rsidRDefault="00C5526E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19ADADED" w14:textId="77777777" w:rsidR="00C5526E" w:rsidRPr="00830749" w:rsidRDefault="00C5526E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602053"/>
    <w:multiLevelType w:val="hybridMultilevel"/>
    <w:tmpl w:val="D132EFF2"/>
    <w:lvl w:ilvl="0" w:tplc="7D08111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2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1"/>
  </w:num>
  <w:num w:numId="22">
    <w:abstractNumId w:val="21"/>
  </w:num>
  <w:num w:numId="23">
    <w:abstractNumId w:val="20"/>
  </w:num>
  <w:num w:numId="24">
    <w:abstractNumId w:val="30"/>
  </w:num>
  <w:num w:numId="25">
    <w:abstractNumId w:val="24"/>
  </w:num>
  <w:num w:numId="26">
    <w:abstractNumId w:val="29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 w:numId="33">
    <w:abstractNumId w:val="2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207A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B4423"/>
    <w:rsid w:val="001C0776"/>
    <w:rsid w:val="001C0B34"/>
    <w:rsid w:val="001C0EBA"/>
    <w:rsid w:val="001C4084"/>
    <w:rsid w:val="001C637F"/>
    <w:rsid w:val="001D01D1"/>
    <w:rsid w:val="001E05E8"/>
    <w:rsid w:val="001F2AD0"/>
    <w:rsid w:val="001F3555"/>
    <w:rsid w:val="001F6FA5"/>
    <w:rsid w:val="001F7170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2374F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05768"/>
    <w:rsid w:val="00410BC8"/>
    <w:rsid w:val="00410EFE"/>
    <w:rsid w:val="004163B0"/>
    <w:rsid w:val="00417106"/>
    <w:rsid w:val="00420D74"/>
    <w:rsid w:val="00424DA7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29AE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5DE"/>
    <w:rsid w:val="005D0D43"/>
    <w:rsid w:val="005D2635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57C7E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7AA5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43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0C4"/>
    <w:rsid w:val="00855F97"/>
    <w:rsid w:val="00860AFB"/>
    <w:rsid w:val="00872A11"/>
    <w:rsid w:val="008744AB"/>
    <w:rsid w:val="008748CE"/>
    <w:rsid w:val="00882B9D"/>
    <w:rsid w:val="00882C85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356C"/>
    <w:rsid w:val="00A07F94"/>
    <w:rsid w:val="00A2147E"/>
    <w:rsid w:val="00A25844"/>
    <w:rsid w:val="00A25B81"/>
    <w:rsid w:val="00A2624A"/>
    <w:rsid w:val="00A265D7"/>
    <w:rsid w:val="00A275B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571E1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3B50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2D9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26E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721A"/>
    <w:rsid w:val="00D74F43"/>
    <w:rsid w:val="00D762CD"/>
    <w:rsid w:val="00D8003E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0CE2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2C0C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6CD26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5E75EF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EC659E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AD6CB1A-0301-4E6E-9151-09244E625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2010</TotalTime>
  <Pages>14</Pages>
  <Words>1667</Words>
  <Characters>9507</Characters>
  <Application>Microsoft Office Word</Application>
  <DocSecurity>8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Chang Qian</cp:lastModifiedBy>
  <cp:revision>91</cp:revision>
  <cp:lastPrinted>2018-11-21T05:11:00Z</cp:lastPrinted>
  <dcterms:created xsi:type="dcterms:W3CDTF">2015-02-26T05:16:00Z</dcterms:created>
  <dcterms:modified xsi:type="dcterms:W3CDTF">2019-06-18T03:51:00Z</dcterms:modified>
  <cp:contentStatus>v1-2_22/11/2018</cp:contentStatus>
</cp:coreProperties>
</file>