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1652802"/>
    <w:p w14:paraId="78FFDCEA" w14:textId="77777777" w:rsidR="008128FA" w:rsidRPr="00DD7A44" w:rsidRDefault="00CA258B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C7648"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14:paraId="0ACB02C2" w14:textId="77777777" w:rsidR="008128FA" w:rsidRPr="00DD7A44" w:rsidRDefault="00CA258B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C7648">
            <w:rPr>
              <w:szCs w:val="32"/>
            </w:rPr>
            <w:t>Prepare simple building sketches and drawings</w:t>
          </w:r>
        </w:sdtContent>
      </w:sdt>
    </w:p>
    <w:p w14:paraId="293588CC" w14:textId="77777777"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5CDB60E" w14:textId="77777777"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128FA" w:rsidRPr="00DD7A44" w14:paraId="3356D0E3" w14:textId="77777777" w:rsidTr="009865A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3FCDF68D" w14:textId="77777777" w:rsidR="008128FA" w:rsidRPr="00DD7A44" w:rsidRDefault="008128FA" w:rsidP="009865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5B78534A" w14:textId="77777777" w:rsidR="008128FA" w:rsidRPr="00DD7A44" w:rsidRDefault="008128FA" w:rsidP="009865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2203672" w14:textId="77777777"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18D570DC" w14:textId="77777777"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4F57594D" w14:textId="77777777"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6509AD59" w14:textId="77777777"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3F4C0906" w14:textId="77777777"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6302EEEA" w14:textId="77777777"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029468A5" w14:textId="77777777"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127F290F" w14:textId="77777777"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249853EE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14:paraId="02D8A589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14:paraId="78BFB37E" w14:textId="77777777" w:rsidTr="009865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C53249A" w14:textId="77777777" w:rsidR="008128FA" w:rsidRPr="00DD7A44" w:rsidRDefault="008128FA" w:rsidP="009865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CB00BC1" w14:textId="5DD76976" w:rsidR="008128FA" w:rsidRPr="00DD7A44" w:rsidRDefault="001C7648" w:rsidP="009865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08642456" w:edGrp="everyone"/>
            <w:r>
              <w:rPr>
                <w:rFonts w:ascii="Arial" w:hAnsi="Arial" w:cs="Arial"/>
                <w:sz w:val="22"/>
                <w:szCs w:val="22"/>
              </w:rPr>
              <w:t>Henry Erratt</w:t>
            </w:r>
            <w:permEnd w:id="408642456"/>
          </w:p>
        </w:tc>
      </w:tr>
      <w:tr w:rsidR="008128FA" w:rsidRPr="00DD7A44" w14:paraId="3B878AB0" w14:textId="77777777" w:rsidTr="009865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D55D471" w14:textId="77777777" w:rsidR="008128FA" w:rsidRPr="00DD7A44" w:rsidRDefault="008128FA" w:rsidP="009865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0C3F401" w14:textId="77777777" w:rsidR="008128FA" w:rsidRPr="00DD7A44" w:rsidRDefault="008128FA" w:rsidP="009865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8749511" w14:textId="77777777" w:rsidR="008128FA" w:rsidRPr="00DD7A44" w:rsidRDefault="008128FA" w:rsidP="009865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14:paraId="7B35589C" w14:textId="77777777" w:rsidTr="009865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9E04FC9" w14:textId="77777777" w:rsidR="008128FA" w:rsidRPr="00DD7A44" w:rsidRDefault="008128FA" w:rsidP="009865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429261807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D61C7A9" w14:textId="7B1A3668" w:rsidR="008128FA" w:rsidRPr="00DD7A44" w:rsidRDefault="001C7648" w:rsidP="009865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4E81C41" wp14:editId="2F40F00D">
                      <wp:extent cx="1906270" cy="1284660"/>
                      <wp:effectExtent l="0" t="0" r="0" b="0"/>
                      <wp:docPr id="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6270" cy="1284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29261807" w:displacedByCustomXml="prev"/>
      </w:tr>
    </w:tbl>
    <w:p w14:paraId="48955E0B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14:paraId="2545B220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14:paraId="4E5E0A1C" w14:textId="77777777" w:rsidTr="009865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DCF3F33" w14:textId="77777777" w:rsidR="008128FA" w:rsidRPr="00DD7A44" w:rsidRDefault="008128FA" w:rsidP="009865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2B895F8" w14:textId="77777777" w:rsidR="008128FA" w:rsidRPr="00DD7A44" w:rsidRDefault="008128FA" w:rsidP="009865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31763522" w:edGrp="everyone"/>
            <w:permEnd w:id="1831763522"/>
          </w:p>
        </w:tc>
      </w:tr>
      <w:tr w:rsidR="008128FA" w:rsidRPr="00DD7A44" w14:paraId="347F70B8" w14:textId="77777777" w:rsidTr="009865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8B6A4CC" w14:textId="77777777" w:rsidR="008128FA" w:rsidRPr="00DD7A44" w:rsidRDefault="008128FA" w:rsidP="009865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61DCEAAB" w14:textId="77777777" w:rsidR="008128FA" w:rsidRPr="00DD7A44" w:rsidRDefault="008128FA" w:rsidP="009865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32383AD" w14:textId="77777777" w:rsidR="008128FA" w:rsidRPr="00DD7A44" w:rsidRDefault="008128FA" w:rsidP="009865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14:paraId="09E98D6F" w14:textId="77777777" w:rsidTr="009865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81419D7" w14:textId="77777777" w:rsidR="008128FA" w:rsidRPr="00DD7A44" w:rsidRDefault="008128FA" w:rsidP="009865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37074714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62FFC29" w14:textId="77777777" w:rsidR="008128FA" w:rsidRPr="00DD7A44" w:rsidRDefault="008128FA" w:rsidP="009865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551FA7" wp14:editId="7CAC102C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70747144" w:displacedByCustomXml="next"/>
          </w:sdtContent>
        </w:sdt>
      </w:tr>
    </w:tbl>
    <w:p w14:paraId="5FE39B50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14:paraId="39CA2A8C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14:paraId="429CDDAF" w14:textId="77777777" w:rsidTr="009865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BCF1893" w14:textId="77777777" w:rsidR="008128FA" w:rsidRPr="00DD7A44" w:rsidRDefault="008128FA" w:rsidP="009865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62693659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2EE7F77" w14:textId="77777777" w:rsidR="008128FA" w:rsidRPr="00DD7A44" w:rsidRDefault="008128FA" w:rsidP="009865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362693659"/>
    </w:tbl>
    <w:p w14:paraId="16F15A51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14:paraId="4422A3CD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14:paraId="7FF2C929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128FA" w:rsidRPr="00DD7A44" w14:paraId="09482A6D" w14:textId="77777777" w:rsidTr="009865A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201C13FF" w14:textId="77777777" w:rsidR="008128FA" w:rsidRPr="00DD7A44" w:rsidRDefault="008128FA" w:rsidP="009865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7037D8E7" w14:textId="77777777" w:rsidR="008128FA" w:rsidRPr="00DD7A44" w:rsidRDefault="008128FA" w:rsidP="009865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298909C2" w14:textId="77777777" w:rsidR="008128FA" w:rsidRPr="00DD7A44" w:rsidRDefault="008128FA" w:rsidP="009865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14:paraId="0AB70D9B" w14:textId="77777777" w:rsidTr="009865A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30904DFF" w14:textId="77777777" w:rsidR="008128FA" w:rsidRPr="00173155" w:rsidRDefault="00173155" w:rsidP="009865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lastRenderedPageBreak/>
              <w:t>23</w:t>
            </w:r>
          </w:p>
        </w:tc>
        <w:tc>
          <w:tcPr>
            <w:tcW w:w="2559" w:type="dxa"/>
            <w:vMerge w:val="restart"/>
            <w:vAlign w:val="center"/>
          </w:tcPr>
          <w:p w14:paraId="2B0D0488" w14:textId="77777777" w:rsidR="008128FA" w:rsidRPr="00DD7A44" w:rsidRDefault="008128FA" w:rsidP="009865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42711837" w:edGrp="everyone"/>
            <w:permEnd w:id="1442711837"/>
          </w:p>
        </w:tc>
        <w:tc>
          <w:tcPr>
            <w:tcW w:w="1272" w:type="dxa"/>
            <w:vAlign w:val="center"/>
          </w:tcPr>
          <w:p w14:paraId="2D73A787" w14:textId="77777777" w:rsidR="008128FA" w:rsidRPr="00DD7A44" w:rsidRDefault="008128FA" w:rsidP="009865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48EEC2E1" w14:textId="77777777" w:rsidR="008128FA" w:rsidRPr="00DD7A44" w:rsidRDefault="008128FA" w:rsidP="009865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14:paraId="4AB36B7E" w14:textId="77777777" w:rsidTr="009865A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2B919AF2" w14:textId="77777777" w:rsidR="008128FA" w:rsidRPr="00DD7A44" w:rsidRDefault="008128FA" w:rsidP="009865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0BF21321" w14:textId="77777777" w:rsidR="008128FA" w:rsidRPr="00DD7A44" w:rsidRDefault="008128FA" w:rsidP="009865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3038411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60D48AF7" w14:textId="77777777" w:rsidR="008128FA" w:rsidRPr="00DD7A44" w:rsidRDefault="008128FA" w:rsidP="009865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3841176" w:displacedByCustomXml="prev"/>
        <w:permStart w:id="15427851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54E4057D" w14:textId="77777777" w:rsidR="008128FA" w:rsidRPr="00DD7A44" w:rsidRDefault="008128FA" w:rsidP="009865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278514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28FA" w:rsidRPr="00DD7A44" w14:paraId="202E0979" w14:textId="77777777" w:rsidTr="009865A3">
        <w:tc>
          <w:tcPr>
            <w:tcW w:w="9016" w:type="dxa"/>
            <w:shd w:val="clear" w:color="auto" w:fill="D9D9D9" w:themeFill="background1" w:themeFillShade="D9"/>
          </w:tcPr>
          <w:p w14:paraId="602FADDE" w14:textId="77777777" w:rsidR="008128FA" w:rsidRPr="00DD7A44" w:rsidRDefault="008128FA" w:rsidP="009865A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128FA" w:rsidRPr="00DD7A44" w14:paraId="02E96CC8" w14:textId="77777777" w:rsidTr="009865A3">
        <w:trPr>
          <w:trHeight w:val="13602"/>
        </w:trPr>
        <w:tc>
          <w:tcPr>
            <w:tcW w:w="9016" w:type="dxa"/>
          </w:tcPr>
          <w:p w14:paraId="212E290C" w14:textId="77777777" w:rsidR="008128FA" w:rsidRPr="00DD7A44" w:rsidRDefault="008128FA" w:rsidP="009865A3">
            <w:pPr>
              <w:rPr>
                <w:rFonts w:ascii="Arial" w:hAnsi="Arial" w:cs="Arial"/>
                <w:szCs w:val="24"/>
              </w:rPr>
            </w:pPr>
            <w:permStart w:id="1080767118" w:edGrp="everyone"/>
            <w:permEnd w:id="1080767118"/>
          </w:p>
        </w:tc>
      </w:tr>
    </w:tbl>
    <w:bookmarkEnd w:id="0"/>
    <w:p w14:paraId="4FFEE9B4" w14:textId="77777777" w:rsidR="003C48D1" w:rsidRPr="00830749" w:rsidRDefault="003C48D1" w:rsidP="003C48D1">
      <w:pPr>
        <w:pStyle w:val="11CSTCPLQuestionBullet"/>
        <w:ind w:left="709" w:hanging="709"/>
      </w:pPr>
      <w:r>
        <w:lastRenderedPageBreak/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14:paraId="01588F50" w14:textId="77777777"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B55F8" w14:paraId="3DA8A65D" w14:textId="77777777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D7EB047" w14:textId="77777777"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03D60D2" w14:textId="77777777"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DB8331B" w14:textId="77777777"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10514619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E8D4BFA" w14:textId="77777777"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1461953" w:displacedByCustomXml="prev"/>
      </w:tr>
      <w:tr w:rsidR="00173155" w14:paraId="0C9CA1D8" w14:textId="77777777" w:rsidTr="009865A3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031109" w14:textId="77777777"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2B1322E" w14:textId="77777777" w:rsidR="00173155" w:rsidRPr="00DD7A44" w:rsidRDefault="009865A3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60640613" w:edGrp="everyone"/>
            <w:r w:rsidRPr="009865A3">
              <w:rPr>
                <w:rFonts w:ascii="Arial" w:hAnsi="Arial" w:cs="Arial"/>
                <w:bCs/>
                <w:sz w:val="22"/>
                <w:szCs w:val="22"/>
                <w:lang w:val="en-US"/>
              </w:rPr>
              <w:t>Sectional</w:t>
            </w:r>
            <w:r w:rsidRPr="009865A3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9865A3">
              <w:rPr>
                <w:rFonts w:ascii="Arial" w:hAnsi="Arial" w:cs="Arial"/>
                <w:bCs/>
                <w:sz w:val="22"/>
                <w:szCs w:val="22"/>
                <w:lang w:val="en-US"/>
              </w:rPr>
              <w:t>views</w:t>
            </w:r>
            <w:r w:rsidRPr="009865A3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:</w:t>
            </w:r>
            <w:permEnd w:id="1060640613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2DED31F" w14:textId="77777777" w:rsidR="00173155" w:rsidRDefault="009865A3" w:rsidP="009865A3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  <w:permStart w:id="2016704542" w:edGrp="everyone"/>
            <w:r>
              <w:rPr>
                <w:rFonts w:ascii="Arial" w:hAnsi="Arial" w:cs="Arial"/>
                <w:sz w:val="22"/>
                <w:szCs w:val="22"/>
              </w:rPr>
              <w:br/>
              <w:t>-  can show greater details of structural parts</w:t>
            </w:r>
          </w:p>
          <w:p w14:paraId="49561FE2" w14:textId="77777777" w:rsidR="009865A3" w:rsidRDefault="009865A3" w:rsidP="009865A3">
            <w:pPr>
              <w:pStyle w:val="ListParagraph"/>
              <w:numPr>
                <w:ilvl w:val="0"/>
                <w:numId w:val="34"/>
              </w:num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Build/ assembly of structural parts.</w:t>
            </w:r>
          </w:p>
          <w:p w14:paraId="0811EFDB" w14:textId="77777777" w:rsidR="009865A3" w:rsidRDefault="009865A3" w:rsidP="009865A3">
            <w:pPr>
              <w:pStyle w:val="ListParagraph"/>
              <w:numPr>
                <w:ilvl w:val="0"/>
                <w:numId w:val="34"/>
              </w:num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Types of materials internally</w:t>
            </w:r>
          </w:p>
          <w:p w14:paraId="332B545D" w14:textId="77777777" w:rsidR="009865A3" w:rsidRPr="009865A3" w:rsidRDefault="005E2BB6" w:rsidP="009865A3">
            <w:pPr>
              <w:pStyle w:val="ListParagraph"/>
              <w:numPr>
                <w:ilvl w:val="0"/>
                <w:numId w:val="34"/>
              </w:num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RLs of internal parts</w:t>
            </w:r>
          </w:p>
          <w:permEnd w:id="2016704542"/>
          <w:p w14:paraId="20504948" w14:textId="77777777"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180C4C" w14:textId="77777777" w:rsidR="00173155" w:rsidRDefault="00173155" w:rsidP="00173155">
            <w:pPr>
              <w:ind w:left="993" w:hanging="993"/>
            </w:pPr>
          </w:p>
        </w:tc>
      </w:tr>
      <w:tr w:rsidR="00173155" w14:paraId="7155019D" w14:textId="77777777" w:rsidTr="009865A3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F993F6" w14:textId="77777777"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4AE42EC" w14:textId="77777777" w:rsidR="00173155" w:rsidRPr="00DD7A44" w:rsidRDefault="009865A3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90264799" w:edGrp="everyone"/>
            <w:r w:rsidRPr="009865A3">
              <w:rPr>
                <w:rFonts w:ascii="Arial" w:hAnsi="Arial" w:cs="Arial"/>
                <w:sz w:val="22"/>
                <w:szCs w:val="22"/>
              </w:rPr>
              <w:t>Land boundaries, contours and footprint of building</w:t>
            </w:r>
            <w:permEnd w:id="1890264799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C4A29A2" w14:textId="77777777" w:rsidR="009865A3" w:rsidRDefault="009865A3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43959558" w:edGrp="everyone"/>
            <w:r>
              <w:rPr>
                <w:rFonts w:ascii="Arial" w:hAnsi="Arial" w:cs="Arial"/>
                <w:sz w:val="22"/>
                <w:szCs w:val="22"/>
              </w:rPr>
              <w:t>Shows;</w:t>
            </w:r>
          </w:p>
          <w:p w14:paraId="042BF3C9" w14:textId="77777777" w:rsidR="00173155" w:rsidRDefault="009865A3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Boundaries</w:t>
            </w:r>
          </w:p>
          <w:p w14:paraId="253427E2" w14:textId="77777777" w:rsidR="00173155" w:rsidRDefault="009865A3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critical adjoining parts</w:t>
            </w:r>
            <w:r w:rsidR="005E2BB6">
              <w:rPr>
                <w:rFonts w:ascii="Arial" w:hAnsi="Arial" w:cs="Arial"/>
                <w:sz w:val="22"/>
                <w:szCs w:val="22"/>
              </w:rPr>
              <w:t xml:space="preserve"> of surrounding properties</w:t>
            </w:r>
          </w:p>
          <w:p w14:paraId="5CEAD5FA" w14:textId="77777777" w:rsidR="005E2BB6" w:rsidRDefault="005E2BB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levels on the site</w:t>
            </w:r>
          </w:p>
          <w:p w14:paraId="381FBF99" w14:textId="77777777" w:rsidR="005E2BB6" w:rsidRDefault="005E2BB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Position of the building or structure on the land</w:t>
            </w:r>
          </w:p>
          <w:permEnd w:id="1343959558"/>
          <w:p w14:paraId="35061A03" w14:textId="77777777"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20BF3B" w14:textId="77777777" w:rsidR="00173155" w:rsidRDefault="00173155" w:rsidP="00173155">
            <w:pPr>
              <w:ind w:left="993" w:hanging="993"/>
            </w:pPr>
          </w:p>
        </w:tc>
      </w:tr>
      <w:tr w:rsidR="00173155" w14:paraId="4CB6D0F1" w14:textId="77777777" w:rsidTr="009865A3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2BD34D" w14:textId="77777777"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D562722" w14:textId="77777777" w:rsidR="00173155" w:rsidRPr="00DD7A44" w:rsidRDefault="009865A3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04548476" w:edGrp="everyone"/>
            <w:r w:rsidRPr="009865A3">
              <w:rPr>
                <w:rFonts w:ascii="Arial" w:hAnsi="Arial" w:cs="Arial"/>
                <w:sz w:val="22"/>
                <w:szCs w:val="22"/>
              </w:rPr>
              <w:t>Floor plan</w:t>
            </w:r>
            <w:permEnd w:id="804548476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D282E59" w14:textId="77777777" w:rsidR="00173155" w:rsidRDefault="009865A3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01500216" w:edGrp="everyone"/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9865A3">
              <w:rPr>
                <w:rFonts w:ascii="Arial" w:hAnsi="Arial" w:cs="Arial"/>
                <w:sz w:val="22"/>
                <w:szCs w:val="22"/>
              </w:rPr>
              <w:t>Shows the layout/arrangement of rooms and other parts of a house interior</w:t>
            </w:r>
            <w:r>
              <w:rPr>
                <w:rFonts w:ascii="Arial" w:hAnsi="Arial" w:cs="Arial"/>
                <w:sz w:val="22"/>
                <w:szCs w:val="22"/>
              </w:rPr>
              <w:br/>
              <w:t>-Dimension of rooms</w:t>
            </w:r>
          </w:p>
          <w:p w14:paraId="1986F4DC" w14:textId="77777777" w:rsidR="009865A3" w:rsidRDefault="009865A3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Location of doors for access and egress.</w:t>
            </w:r>
          </w:p>
          <w:p w14:paraId="696C5E4E" w14:textId="77777777" w:rsidR="009865A3" w:rsidRDefault="009865A3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Orientation of structure with respect to North</w:t>
            </w:r>
          </w:p>
          <w:permEnd w:id="2101500216"/>
          <w:p w14:paraId="7D6AD3FD" w14:textId="77777777"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538235" w14:textId="77777777" w:rsidR="00173155" w:rsidRDefault="00173155" w:rsidP="00173155">
            <w:pPr>
              <w:ind w:left="993" w:hanging="993"/>
            </w:pPr>
          </w:p>
        </w:tc>
      </w:tr>
    </w:tbl>
    <w:p w14:paraId="1C7A9567" w14:textId="77777777" w:rsidR="003C48D1" w:rsidRDefault="003C48D1" w:rsidP="003C48D1">
      <w:pPr>
        <w:rPr>
          <w:rFonts w:ascii="Arial" w:hAnsi="Arial" w:cs="Arial"/>
          <w:sz w:val="22"/>
          <w:szCs w:val="22"/>
        </w:rPr>
      </w:pPr>
    </w:p>
    <w:p w14:paraId="25C260D1" w14:textId="77777777" w:rsidR="00065769" w:rsidRDefault="00065769" w:rsidP="00065769">
      <w:pPr>
        <w:rPr>
          <w:rFonts w:ascii="Arial" w:hAnsi="Arial" w:cs="Arial"/>
          <w:sz w:val="22"/>
          <w:szCs w:val="22"/>
        </w:rPr>
      </w:pPr>
    </w:p>
    <w:p w14:paraId="2D0907F2" w14:textId="77777777" w:rsidR="00065769" w:rsidRPr="00830749" w:rsidRDefault="00065769" w:rsidP="00065769">
      <w:pPr>
        <w:pStyle w:val="11CSTCPLQuestionBullet"/>
        <w:ind w:left="709" w:hanging="709"/>
      </w:pPr>
      <w:bookmarkStart w:id="2" w:name="_Ref1652804"/>
      <w:r>
        <w:t>Name two (2) advantages of a three-dimensional sketch/drawing.</w:t>
      </w:r>
      <w:bookmarkEnd w:id="2"/>
      <w:r>
        <w:t xml:space="preserve"> </w:t>
      </w:r>
    </w:p>
    <w:p w14:paraId="4E829678" w14:textId="77777777"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14:paraId="0A388C3B" w14:textId="77777777" w:rsidTr="009865A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D36558" w14:textId="77777777" w:rsidR="00AE027A" w:rsidRPr="00DD7A44" w:rsidRDefault="00AE027A" w:rsidP="009865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9C17" w14:textId="77777777" w:rsidR="00AE027A" w:rsidRPr="00DD7A44" w:rsidRDefault="005E2BB6" w:rsidP="009865A3">
            <w:pPr>
              <w:rPr>
                <w:rFonts w:ascii="Arial" w:hAnsi="Arial" w:cs="Arial"/>
                <w:sz w:val="22"/>
                <w:szCs w:val="22"/>
              </w:rPr>
            </w:pPr>
            <w:permStart w:id="2093291907" w:edGrp="everyone"/>
            <w:r w:rsidRPr="005E2BB6">
              <w:rPr>
                <w:rFonts w:ascii="Arial" w:hAnsi="Arial" w:cs="Arial"/>
                <w:sz w:val="22"/>
                <w:szCs w:val="22"/>
              </w:rPr>
              <w:t>3D drawings/sketches provide a more realistic picture of a space, but require more time to develop. However, there are a number of software programs available to assist with their development.</w:t>
            </w:r>
            <w:permEnd w:id="2093291907"/>
          </w:p>
        </w:tc>
        <w:permStart w:id="15375684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0E7DDE5" w14:textId="77777777"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7568433" w:displacedByCustomXml="prev"/>
      </w:tr>
    </w:tbl>
    <w:p w14:paraId="366870F3" w14:textId="77777777" w:rsidR="00065769" w:rsidRDefault="00065769" w:rsidP="00065769">
      <w:pPr>
        <w:rPr>
          <w:rFonts w:ascii="Arial" w:hAnsi="Arial" w:cs="Arial"/>
          <w:sz w:val="22"/>
          <w:szCs w:val="22"/>
        </w:rPr>
      </w:pPr>
    </w:p>
    <w:p w14:paraId="5FC1F8FC" w14:textId="77777777" w:rsidR="008D6919" w:rsidRDefault="008D6919" w:rsidP="003B55F8">
      <w:pPr>
        <w:rPr>
          <w:rFonts w:ascii="Arial" w:hAnsi="Arial" w:cs="Arial"/>
          <w:sz w:val="22"/>
          <w:szCs w:val="22"/>
        </w:rPr>
      </w:pPr>
    </w:p>
    <w:p w14:paraId="2F79CC2A" w14:textId="77777777" w:rsidR="003B55F8" w:rsidRPr="00830749" w:rsidRDefault="003B55F8" w:rsidP="003B55F8">
      <w:pPr>
        <w:pStyle w:val="11CSTCPLQuestionBullet"/>
        <w:ind w:left="709" w:hanging="709"/>
      </w:pPr>
      <w:bookmarkStart w:id="3" w:name="_Ref1652809"/>
      <w:r>
        <w:t>Name one (1) individual you might contact to establish the scope and standard of the job being undertaken.</w:t>
      </w:r>
      <w:bookmarkEnd w:id="3"/>
      <w:r>
        <w:t xml:space="preserve"> </w:t>
      </w:r>
    </w:p>
    <w:p w14:paraId="6E9A4152" w14:textId="77777777"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14:paraId="063D731C" w14:textId="77777777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C8CD5E" w14:textId="77777777" w:rsidR="001E47BF" w:rsidRPr="00DD7A44" w:rsidRDefault="001E47BF" w:rsidP="009865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5C3F" w14:textId="77777777" w:rsidR="001E47BF" w:rsidRPr="00DD7A44" w:rsidRDefault="005E2BB6" w:rsidP="009865A3">
            <w:pPr>
              <w:rPr>
                <w:rFonts w:ascii="Arial" w:hAnsi="Arial" w:cs="Arial"/>
                <w:sz w:val="22"/>
                <w:szCs w:val="22"/>
              </w:rPr>
            </w:pPr>
            <w:permStart w:id="1694588185" w:edGrp="everyone"/>
            <w:r>
              <w:rPr>
                <w:rFonts w:ascii="Arial" w:hAnsi="Arial" w:cs="Arial"/>
                <w:sz w:val="22"/>
                <w:szCs w:val="22"/>
              </w:rPr>
              <w:t>Client</w:t>
            </w:r>
            <w:permEnd w:id="1694588185"/>
          </w:p>
        </w:tc>
        <w:permStart w:id="19846406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F8ED991" w14:textId="77777777"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4640683" w:displacedByCustomXml="prev"/>
      </w:tr>
    </w:tbl>
    <w:p w14:paraId="7E75AE11" w14:textId="77777777" w:rsidR="00CE5FBE" w:rsidRDefault="00CE5FBE" w:rsidP="00CE5FBE">
      <w:pPr>
        <w:rPr>
          <w:rFonts w:ascii="Arial" w:hAnsi="Arial" w:cs="Arial"/>
          <w:sz w:val="22"/>
          <w:szCs w:val="22"/>
        </w:rPr>
      </w:pPr>
    </w:p>
    <w:p w14:paraId="03A3CB86" w14:textId="77777777" w:rsidR="00065769" w:rsidRDefault="00065769" w:rsidP="00CE5FBE">
      <w:pPr>
        <w:rPr>
          <w:rFonts w:ascii="Arial" w:hAnsi="Arial" w:cs="Arial"/>
          <w:sz w:val="22"/>
          <w:szCs w:val="22"/>
        </w:rPr>
      </w:pPr>
    </w:p>
    <w:p w14:paraId="3DC38535" w14:textId="77777777" w:rsidR="00CE5FBE" w:rsidRPr="00830749" w:rsidRDefault="00CE5FBE" w:rsidP="00CE5FBE">
      <w:pPr>
        <w:pStyle w:val="11CSTCPLQuestionBullet"/>
        <w:ind w:left="709" w:hanging="709"/>
      </w:pPr>
      <w:bookmarkStart w:id="4" w:name="_Ref1652872"/>
      <w:r>
        <w:lastRenderedPageBreak/>
        <w:t>You need to inspect the relevant area to take measurements for your drawings/sketches. Identify two (2) safety requirements you would need to observe on site.</w:t>
      </w:r>
      <w:bookmarkEnd w:id="4"/>
      <w:r>
        <w:t xml:space="preserve"> </w:t>
      </w:r>
    </w:p>
    <w:p w14:paraId="10DA1E92" w14:textId="77777777"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14:paraId="29683723" w14:textId="77777777" w:rsidTr="009865A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D37220" w14:textId="77777777" w:rsidR="00AE027A" w:rsidRPr="00DD7A44" w:rsidRDefault="00AE027A" w:rsidP="009865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FA1C" w14:textId="77777777" w:rsidR="00AE027A" w:rsidRDefault="005E2BB6" w:rsidP="009865A3">
            <w:pPr>
              <w:rPr>
                <w:rFonts w:ascii="Arial" w:hAnsi="Arial" w:cs="Arial"/>
                <w:sz w:val="22"/>
                <w:szCs w:val="22"/>
              </w:rPr>
            </w:pPr>
            <w:permStart w:id="1819612860" w:edGrp="everyone"/>
            <w:r>
              <w:rPr>
                <w:rFonts w:ascii="Arial" w:hAnsi="Arial" w:cs="Arial"/>
                <w:sz w:val="22"/>
                <w:szCs w:val="22"/>
              </w:rPr>
              <w:t>Site induction</w:t>
            </w:r>
          </w:p>
          <w:p w14:paraId="4500DEC3" w14:textId="77777777" w:rsidR="00AE027A" w:rsidRPr="00DD7A44" w:rsidRDefault="005E2BB6" w:rsidP="009865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Appropriate PPE</w:t>
            </w:r>
            <w:permEnd w:id="1819612860"/>
          </w:p>
        </w:tc>
        <w:permStart w:id="4325444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D6EA978" w14:textId="77777777"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2544452" w:displacedByCustomXml="prev"/>
      </w:tr>
    </w:tbl>
    <w:p w14:paraId="1E180BB0" w14:textId="77777777" w:rsidR="00CE5FBE" w:rsidRDefault="00CE5FBE" w:rsidP="00CE5FBE">
      <w:pPr>
        <w:rPr>
          <w:rFonts w:ascii="Arial" w:hAnsi="Arial" w:cs="Arial"/>
          <w:sz w:val="22"/>
          <w:szCs w:val="22"/>
        </w:rPr>
      </w:pPr>
    </w:p>
    <w:p w14:paraId="1B852DD7" w14:textId="77777777" w:rsidR="00CE5FBE" w:rsidRDefault="00CE5FBE" w:rsidP="00CE5FBE">
      <w:pPr>
        <w:rPr>
          <w:rFonts w:ascii="Arial" w:hAnsi="Arial" w:cs="Arial"/>
          <w:sz w:val="22"/>
          <w:szCs w:val="22"/>
        </w:rPr>
      </w:pPr>
    </w:p>
    <w:p w14:paraId="5F3C4ED8" w14:textId="77777777" w:rsidR="00CE5FBE" w:rsidRPr="00830749" w:rsidRDefault="00CE5FBE" w:rsidP="00CE5FBE">
      <w:pPr>
        <w:pStyle w:val="11CSTCPLQuestionBullet"/>
        <w:ind w:left="709" w:hanging="709"/>
      </w:pPr>
      <w:bookmarkStart w:id="5" w:name="_Ref1629720"/>
      <w:r>
        <w:t>Identify two (2) types of tools/equipment you would use when inspecting the area to take measurements.</w:t>
      </w:r>
      <w:bookmarkEnd w:id="5"/>
      <w:r>
        <w:t xml:space="preserve"> </w:t>
      </w:r>
    </w:p>
    <w:p w14:paraId="27A9A816" w14:textId="77777777"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14:paraId="2BF29FF6" w14:textId="77777777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A211E2" w14:textId="77777777" w:rsidR="005F5B88" w:rsidRPr="00DD7A44" w:rsidRDefault="005F5B88" w:rsidP="009865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4E64B" w14:textId="77777777" w:rsidR="005F5B88" w:rsidRDefault="005E2BB6" w:rsidP="009865A3">
            <w:pPr>
              <w:rPr>
                <w:rFonts w:ascii="Arial" w:hAnsi="Arial" w:cs="Arial"/>
                <w:sz w:val="22"/>
                <w:szCs w:val="22"/>
              </w:rPr>
            </w:pPr>
            <w:permStart w:id="2086805442" w:edGrp="everyone"/>
            <w:r>
              <w:rPr>
                <w:rFonts w:ascii="Arial" w:hAnsi="Arial" w:cs="Arial"/>
                <w:sz w:val="22"/>
                <w:szCs w:val="22"/>
              </w:rPr>
              <w:t>Camera</w:t>
            </w:r>
          </w:p>
          <w:p w14:paraId="015380E6" w14:textId="77777777" w:rsidR="005F5B88" w:rsidRPr="00DD7A44" w:rsidRDefault="005E2BB6" w:rsidP="009865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Tape Measure</w:t>
            </w:r>
            <w:permEnd w:id="2086805442"/>
          </w:p>
        </w:tc>
        <w:permStart w:id="2422216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B84AD20" w14:textId="77777777"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2221619" w:displacedByCustomXml="prev"/>
      </w:tr>
    </w:tbl>
    <w:p w14:paraId="15EF5EA3" w14:textId="77777777" w:rsidR="00CE5FBE" w:rsidRDefault="00CE5FBE" w:rsidP="00CE5FBE">
      <w:pPr>
        <w:rPr>
          <w:rFonts w:ascii="Arial" w:hAnsi="Arial" w:cs="Arial"/>
          <w:sz w:val="22"/>
          <w:szCs w:val="22"/>
        </w:rPr>
      </w:pPr>
    </w:p>
    <w:p w14:paraId="1B0E4485" w14:textId="77777777" w:rsidR="003B55F8" w:rsidRDefault="003B55F8" w:rsidP="003C48D1">
      <w:pPr>
        <w:rPr>
          <w:rFonts w:ascii="Arial" w:hAnsi="Arial" w:cs="Arial"/>
          <w:sz w:val="22"/>
          <w:szCs w:val="22"/>
        </w:rPr>
      </w:pPr>
    </w:p>
    <w:p w14:paraId="0D6769BA" w14:textId="77777777" w:rsidR="003C48D1" w:rsidRPr="00830749" w:rsidRDefault="003C48D1" w:rsidP="003C48D1">
      <w:pPr>
        <w:pStyle w:val="11CSTCPLQuestionBullet"/>
        <w:ind w:left="709" w:hanging="709"/>
      </w:pPr>
      <w:bookmarkStart w:id="6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6"/>
      <w:r>
        <w:t xml:space="preserve"> </w:t>
      </w:r>
    </w:p>
    <w:p w14:paraId="534FBC04" w14:textId="77777777"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14:paraId="2AA8E207" w14:textId="77777777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ECCF2E" w14:textId="77777777" w:rsidR="005F5B88" w:rsidRPr="00DD7A44" w:rsidRDefault="005F5B88" w:rsidP="009865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D67F" w14:textId="77777777" w:rsidR="005F5B88" w:rsidRDefault="005E2BB6" w:rsidP="009865A3">
            <w:pPr>
              <w:rPr>
                <w:rFonts w:ascii="Arial" w:hAnsi="Arial" w:cs="Arial"/>
                <w:sz w:val="22"/>
                <w:szCs w:val="22"/>
              </w:rPr>
            </w:pPr>
            <w:permStart w:id="1988890627" w:edGrp="everyone"/>
            <w:r>
              <w:rPr>
                <w:rFonts w:ascii="Arial" w:hAnsi="Arial" w:cs="Arial"/>
                <w:sz w:val="22"/>
                <w:szCs w:val="22"/>
              </w:rPr>
              <w:t>Ruler</w:t>
            </w:r>
          </w:p>
          <w:p w14:paraId="2F35CE95" w14:textId="77777777" w:rsidR="005F5B88" w:rsidRPr="00DD7A44" w:rsidRDefault="005E2BB6" w:rsidP="009865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Tape Measure</w:t>
            </w:r>
            <w:permEnd w:id="1988890627"/>
          </w:p>
        </w:tc>
        <w:permStart w:id="9493726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E42FB20" w14:textId="77777777"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9372606" w:displacedByCustomXml="prev"/>
      </w:tr>
    </w:tbl>
    <w:p w14:paraId="2BF3F37F" w14:textId="77777777" w:rsidR="003C48D1" w:rsidRDefault="003C48D1" w:rsidP="003C48D1">
      <w:pPr>
        <w:rPr>
          <w:rFonts w:ascii="Arial" w:hAnsi="Arial" w:cs="Arial"/>
          <w:sz w:val="22"/>
          <w:szCs w:val="22"/>
        </w:rPr>
      </w:pPr>
    </w:p>
    <w:p w14:paraId="48D11784" w14:textId="77777777"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14:paraId="18800EA1" w14:textId="77777777" w:rsidR="00CE5FBE" w:rsidRPr="00830749" w:rsidRDefault="00CE5FBE" w:rsidP="00CE5FBE">
      <w:pPr>
        <w:pStyle w:val="11CSTCPLQuestionBullet"/>
        <w:ind w:left="709" w:hanging="709"/>
      </w:pPr>
      <w:bookmarkStart w:id="7" w:name="_Ref415490119"/>
      <w:r>
        <w:t>What action should be taken if any of the tools/equipment i</w:t>
      </w:r>
      <w:r w:rsidR="0097128F">
        <w:t xml:space="preserve">dentified in </w:t>
      </w:r>
      <w:r>
        <w:fldChar w:fldCharType="begin"/>
      </w:r>
      <w:r>
        <w:instrText xml:space="preserve"> REF _Ref1629720 \r \h </w:instrText>
      </w:r>
      <w:r>
        <w:fldChar w:fldCharType="separate"/>
      </w:r>
      <w:r w:rsidR="006D44D1">
        <w:t xml:space="preserve">Q5.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_Ref1629725 \r \h </w:instrText>
      </w:r>
      <w:r>
        <w:fldChar w:fldCharType="separate"/>
      </w:r>
      <w:r w:rsidR="006D44D1">
        <w:t xml:space="preserve">Q6. </w:t>
      </w:r>
      <w:r>
        <w:fldChar w:fldCharType="end"/>
      </w:r>
      <w:r>
        <w:t>are found to be defective? Tick your response.</w:t>
      </w:r>
      <w:bookmarkEnd w:id="7"/>
    </w:p>
    <w:p w14:paraId="03BDEAA4" w14:textId="77777777"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E5FBE" w14:paraId="14794CD5" w14:textId="77777777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7DF593D" w14:textId="77777777"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E6F53D3" w14:textId="77777777"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FEF9740" w14:textId="77777777"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202793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58A44AC" w14:textId="77777777"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0279371" w:displacedByCustomXml="prev"/>
      </w:tr>
      <w:tr w:rsidR="00EE5D68" w14:paraId="0713D734" w14:textId="77777777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8552C3" w14:textId="77777777"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7223112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C4ABF9" w14:textId="77777777"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2231127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0664F2" w14:textId="77777777"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5B6A90" w14:textId="77777777" w:rsidR="00EE5D68" w:rsidRDefault="00EE5D68" w:rsidP="00EE5D68">
            <w:pPr>
              <w:ind w:left="993" w:hanging="993"/>
            </w:pPr>
          </w:p>
        </w:tc>
      </w:tr>
      <w:tr w:rsidR="00EE5D68" w14:paraId="03AAE545" w14:textId="77777777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33A4E8" w14:textId="77777777"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8187430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4A28E8" w14:textId="77777777"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187430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1010D8" w14:textId="77777777"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62E9AA" w14:textId="77777777" w:rsidR="00EE5D68" w:rsidRDefault="00EE5D68" w:rsidP="00EE5D68">
            <w:pPr>
              <w:ind w:left="993" w:hanging="993"/>
            </w:pPr>
          </w:p>
        </w:tc>
      </w:tr>
      <w:tr w:rsidR="00EE5D68" w14:paraId="2B2308CA" w14:textId="77777777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2A389F" w14:textId="77777777"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6743799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1290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4CAFA36" w14:textId="77777777" w:rsidR="00EE5D68" w:rsidRPr="00827129" w:rsidRDefault="005E2BB6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7437998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EDCA46" w14:textId="77777777"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75C568" w14:textId="77777777" w:rsidR="00EE5D68" w:rsidRDefault="00EE5D68" w:rsidP="00EE5D68">
            <w:pPr>
              <w:ind w:left="993" w:hanging="993"/>
            </w:pPr>
          </w:p>
        </w:tc>
      </w:tr>
      <w:tr w:rsidR="00EE5D68" w14:paraId="7C619CC9" w14:textId="77777777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14F755" w14:textId="77777777"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5775261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16182CD" w14:textId="77777777"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775261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E39CF4" w14:textId="77777777"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093C79" w14:textId="77777777" w:rsidR="00EE5D68" w:rsidRDefault="00EE5D68" w:rsidP="00EE5D68">
            <w:pPr>
              <w:ind w:left="993" w:hanging="993"/>
            </w:pPr>
          </w:p>
        </w:tc>
      </w:tr>
    </w:tbl>
    <w:p w14:paraId="47C8B904" w14:textId="77777777"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14:paraId="7A6E9ACD" w14:textId="77777777"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14:paraId="0035AE33" w14:textId="77777777" w:rsidR="001D6E88" w:rsidRPr="00412C28" w:rsidRDefault="001D6E88" w:rsidP="001D6E88">
      <w:pPr>
        <w:pStyle w:val="11CSTCPLQuestionBullet"/>
        <w:ind w:left="709" w:hanging="709"/>
      </w:pPr>
      <w:bookmarkStart w:id="8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8"/>
    </w:p>
    <w:p w14:paraId="26689A98" w14:textId="77777777"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C5AD8" w:rsidRPr="00412C28" w14:paraId="302E574A" w14:textId="77777777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5FF7850" w14:textId="77777777"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558667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40804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4B754AE" w14:textId="77777777" w:rsidR="00DC5AD8" w:rsidRPr="00827129" w:rsidRDefault="005E2BB6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5586678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3852DC" w14:textId="77777777"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CF6583" w14:textId="77777777"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724043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6763724" w14:textId="77777777"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2404355" w:displacedByCustomXml="prev"/>
      </w:tr>
      <w:tr w:rsidR="00DC5AD8" w:rsidRPr="00412C28" w14:paraId="7F882A17" w14:textId="77777777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D78B6B" w14:textId="77777777"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14170426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40C8A65" w14:textId="77777777"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1704267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262EB8" w14:textId="77777777"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DAFD37" w14:textId="77777777"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33125E9" w14:textId="77777777" w:rsidR="00DC5AD8" w:rsidRPr="00412C28" w:rsidRDefault="00DC5AD8" w:rsidP="00DC5AD8">
            <w:pPr>
              <w:ind w:left="993" w:hanging="993"/>
            </w:pPr>
          </w:p>
        </w:tc>
      </w:tr>
    </w:tbl>
    <w:p w14:paraId="25C3BB61" w14:textId="77777777" w:rsidR="00775345" w:rsidRDefault="00775345" w:rsidP="00775345">
      <w:pPr>
        <w:rPr>
          <w:rFonts w:ascii="Arial" w:hAnsi="Arial" w:cs="Arial"/>
          <w:sz w:val="22"/>
          <w:szCs w:val="22"/>
        </w:rPr>
      </w:pPr>
    </w:p>
    <w:p w14:paraId="60F83800" w14:textId="77777777" w:rsidR="00775345" w:rsidRPr="00830749" w:rsidRDefault="00775345" w:rsidP="00775345">
      <w:pPr>
        <w:pStyle w:val="11CSTCPLQuestionBullet"/>
        <w:ind w:left="709" w:hanging="709"/>
      </w:pPr>
      <w:bookmarkStart w:id="9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9"/>
      <w:r>
        <w:t xml:space="preserve"> </w:t>
      </w:r>
    </w:p>
    <w:p w14:paraId="2D8947F2" w14:textId="77777777"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14:paraId="2AF21673" w14:textId="77777777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99D0A1" w14:textId="77777777" w:rsidR="00AE027A" w:rsidRPr="00DD7A44" w:rsidRDefault="00AE027A" w:rsidP="009865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56F6D" w14:textId="77777777" w:rsidR="005E2BB6" w:rsidRPr="005E2BB6" w:rsidRDefault="005E2BB6" w:rsidP="005E2BB6">
            <w:pPr>
              <w:rPr>
                <w:rFonts w:ascii="Arial" w:hAnsi="Arial" w:cs="Arial"/>
                <w:sz w:val="22"/>
                <w:szCs w:val="22"/>
              </w:rPr>
            </w:pPr>
            <w:permStart w:id="1091252798" w:edGrp="everyone"/>
            <w:r w:rsidRPr="005E2BB6">
              <w:rPr>
                <w:rFonts w:ascii="Arial" w:hAnsi="Arial" w:cs="Arial"/>
                <w:sz w:val="22"/>
                <w:szCs w:val="22"/>
              </w:rPr>
              <w:t>Buildings are drawn in proportion to the actual measurement of the object which is known as the scale of the drawing.</w:t>
            </w:r>
          </w:p>
          <w:permEnd w:id="1091252798"/>
          <w:p w14:paraId="5DF0989D" w14:textId="77777777" w:rsidR="00AE027A" w:rsidRPr="00DD7A44" w:rsidRDefault="00AE027A" w:rsidP="009865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678854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21BAE13" w14:textId="77777777"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7885463" w:displacedByCustomXml="prev"/>
      </w:tr>
    </w:tbl>
    <w:p w14:paraId="245403E2" w14:textId="77777777" w:rsidR="00775345" w:rsidRDefault="00775345" w:rsidP="00775345">
      <w:pPr>
        <w:rPr>
          <w:rFonts w:ascii="Arial" w:hAnsi="Arial" w:cs="Arial"/>
          <w:sz w:val="22"/>
          <w:szCs w:val="22"/>
        </w:rPr>
      </w:pPr>
    </w:p>
    <w:p w14:paraId="4625C13B" w14:textId="77777777" w:rsidR="00A52BE3" w:rsidRDefault="00A52BE3" w:rsidP="00A52BE3">
      <w:pPr>
        <w:rPr>
          <w:rFonts w:ascii="Arial" w:hAnsi="Arial" w:cs="Arial"/>
          <w:sz w:val="22"/>
          <w:szCs w:val="22"/>
        </w:rPr>
      </w:pPr>
    </w:p>
    <w:p w14:paraId="3172BCE4" w14:textId="77777777" w:rsidR="00A52BE3" w:rsidRPr="00830749" w:rsidRDefault="00A52BE3" w:rsidP="00A52BE3">
      <w:pPr>
        <w:pStyle w:val="11CSTCPLQuestionBullet"/>
        <w:ind w:left="709" w:hanging="709"/>
      </w:pPr>
      <w:bookmarkStart w:id="10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0"/>
    </w:p>
    <w:p w14:paraId="19C5431C" w14:textId="77777777"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14:paraId="5107B184" w14:textId="77777777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AC3934" w14:textId="77777777" w:rsidR="00AE027A" w:rsidRPr="00DD7A44" w:rsidRDefault="00AE027A" w:rsidP="009865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B43ED" w14:textId="77777777" w:rsidR="00AE027A" w:rsidRPr="00DD7A44" w:rsidRDefault="00EE2480" w:rsidP="009865A3">
            <w:pPr>
              <w:rPr>
                <w:rFonts w:ascii="Arial" w:hAnsi="Arial" w:cs="Arial"/>
                <w:sz w:val="22"/>
                <w:szCs w:val="22"/>
              </w:rPr>
            </w:pPr>
            <w:permStart w:id="1934851313" w:edGrp="everyone"/>
            <w:r>
              <w:rPr>
                <w:rFonts w:ascii="Arial" w:hAnsi="Arial" w:cs="Arial"/>
                <w:sz w:val="22"/>
                <w:szCs w:val="22"/>
              </w:rPr>
              <w:t>2.4m x 1000 /100 = 24mm</w:t>
            </w:r>
            <w:permEnd w:id="1934851313"/>
          </w:p>
        </w:tc>
        <w:permStart w:id="9966197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A09B23E" w14:textId="77777777"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6619725" w:displacedByCustomXml="prev"/>
      </w:tr>
    </w:tbl>
    <w:p w14:paraId="2F31E940" w14:textId="77777777" w:rsidR="00A52BE3" w:rsidRDefault="00A52BE3" w:rsidP="00A52BE3">
      <w:pPr>
        <w:rPr>
          <w:rFonts w:ascii="Arial" w:hAnsi="Arial" w:cs="Arial"/>
          <w:sz w:val="22"/>
          <w:szCs w:val="22"/>
        </w:rPr>
      </w:pPr>
    </w:p>
    <w:p w14:paraId="28CDFCFD" w14:textId="77777777" w:rsidR="00D4413C" w:rsidRDefault="00D4413C" w:rsidP="00D4413C">
      <w:pPr>
        <w:rPr>
          <w:rFonts w:ascii="Arial" w:hAnsi="Arial" w:cs="Arial"/>
          <w:sz w:val="22"/>
          <w:szCs w:val="22"/>
        </w:rPr>
      </w:pPr>
    </w:p>
    <w:p w14:paraId="016F4D5B" w14:textId="77777777" w:rsidR="00D4413C" w:rsidRPr="00830749" w:rsidRDefault="00D4413C" w:rsidP="00D4413C">
      <w:pPr>
        <w:pStyle w:val="11CSTCPLQuestionBullet"/>
        <w:ind w:left="709" w:hanging="709"/>
      </w:pPr>
      <w:bookmarkStart w:id="11" w:name="_Ref1653143"/>
      <w:r>
        <w:t>Explain the purpose of a key or legend on sketches/drawings.</w:t>
      </w:r>
      <w:bookmarkEnd w:id="11"/>
      <w:r>
        <w:t xml:space="preserve"> </w:t>
      </w:r>
    </w:p>
    <w:p w14:paraId="25F74E90" w14:textId="77777777"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14:paraId="76E9EAF6" w14:textId="77777777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8DAE20" w14:textId="77777777" w:rsidR="00AE027A" w:rsidRPr="00DD7A44" w:rsidRDefault="00AE027A" w:rsidP="009865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DCF5D" w14:textId="77777777" w:rsidR="00AE027A" w:rsidRPr="00DD7A44" w:rsidRDefault="00EE2480" w:rsidP="009865A3">
            <w:pPr>
              <w:rPr>
                <w:rFonts w:ascii="Arial" w:hAnsi="Arial" w:cs="Arial"/>
                <w:sz w:val="22"/>
                <w:szCs w:val="22"/>
              </w:rPr>
            </w:pPr>
            <w:permStart w:id="565903800" w:edGrp="everyone"/>
            <w:r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Pr="00EE2480">
              <w:rPr>
                <w:rFonts w:ascii="Arial" w:hAnsi="Arial" w:cs="Arial"/>
                <w:sz w:val="22"/>
                <w:szCs w:val="22"/>
              </w:rPr>
              <w:t>symbols and abbreviations used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E2480">
              <w:rPr>
                <w:rFonts w:ascii="Arial" w:hAnsi="Arial" w:cs="Arial"/>
                <w:sz w:val="22"/>
                <w:szCs w:val="22"/>
              </w:rPr>
              <w:t>have more than one meaning, a key or legend should be included with any sketches/drawings developed</w:t>
            </w:r>
            <w:r>
              <w:rPr>
                <w:rFonts w:ascii="Arial" w:hAnsi="Arial" w:cs="Arial"/>
                <w:sz w:val="22"/>
                <w:szCs w:val="22"/>
              </w:rPr>
              <w:t xml:space="preserve"> to outline the meaning</w:t>
            </w:r>
            <w:permEnd w:id="565903800"/>
          </w:p>
        </w:tc>
        <w:permStart w:id="19178741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AE8FACB" w14:textId="77777777"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7874106" w:displacedByCustomXml="prev"/>
      </w:tr>
    </w:tbl>
    <w:p w14:paraId="06E7E42E" w14:textId="77777777" w:rsidR="00D4413C" w:rsidRDefault="00D4413C" w:rsidP="00D4413C">
      <w:pPr>
        <w:rPr>
          <w:rFonts w:ascii="Arial" w:hAnsi="Arial" w:cs="Arial"/>
          <w:sz w:val="22"/>
          <w:szCs w:val="22"/>
        </w:rPr>
      </w:pPr>
    </w:p>
    <w:p w14:paraId="09297DE0" w14:textId="77777777"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14:paraId="17CEA097" w14:textId="77777777" w:rsidR="00D4413C" w:rsidRPr="00830749" w:rsidRDefault="00D4413C" w:rsidP="00D4413C">
      <w:pPr>
        <w:pStyle w:val="11CSTCPLQuestionBullet"/>
        <w:ind w:left="709" w:hanging="709"/>
      </w:pPr>
      <w:bookmarkStart w:id="12" w:name="_Ref1653145"/>
      <w:r>
        <w:t xml:space="preserve">Which of the following are true about drawing contours? </w:t>
      </w:r>
      <w:r>
        <w:br/>
        <w:t>Tick all that apply.</w:t>
      </w:r>
      <w:bookmarkEnd w:id="12"/>
    </w:p>
    <w:p w14:paraId="6CF38CC1" w14:textId="77777777"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4413C" w14:paraId="5D3206F0" w14:textId="77777777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66BC864" w14:textId="77777777"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FF37CF7" w14:textId="77777777"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B0E0B5D" w14:textId="77777777"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701201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4D6BD89" w14:textId="77777777"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0120117" w:displacedByCustomXml="prev"/>
      </w:tr>
      <w:tr w:rsidR="00D03F1B" w14:paraId="5AEF8902" w14:textId="77777777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40FAAE" w14:textId="77777777"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8270160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262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DDC8B7" w14:textId="77777777" w:rsidR="00D03F1B" w:rsidRPr="00827129" w:rsidRDefault="00EE2480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2701608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69F6B7" w14:textId="77777777"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2A82FA" w14:textId="77777777" w:rsidR="00D03F1B" w:rsidRDefault="00D03F1B" w:rsidP="00D03F1B">
            <w:pPr>
              <w:ind w:left="993" w:hanging="993"/>
            </w:pPr>
          </w:p>
        </w:tc>
      </w:tr>
      <w:tr w:rsidR="00D03F1B" w14:paraId="6607AF85" w14:textId="77777777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6809EA" w14:textId="77777777"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5429857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5116F8" w14:textId="77777777"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4298579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EB1471" w14:textId="77777777"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7BFF8E" w14:textId="77777777" w:rsidR="00D03F1B" w:rsidRDefault="00D03F1B" w:rsidP="00D03F1B">
            <w:pPr>
              <w:ind w:left="993" w:hanging="993"/>
            </w:pPr>
          </w:p>
        </w:tc>
      </w:tr>
      <w:tr w:rsidR="00D03F1B" w14:paraId="4E6FEF04" w14:textId="77777777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E55F5A" w14:textId="77777777"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2574399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67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87D7F6" w14:textId="77777777" w:rsidR="00D03F1B" w:rsidRPr="00827129" w:rsidRDefault="00EE2480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743994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74D128" w14:textId="77777777"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88CEBC" w14:textId="77777777" w:rsidR="00D03F1B" w:rsidRDefault="00D03F1B" w:rsidP="00D03F1B">
            <w:pPr>
              <w:ind w:left="993" w:hanging="993"/>
            </w:pPr>
          </w:p>
        </w:tc>
      </w:tr>
      <w:tr w:rsidR="00D03F1B" w14:paraId="680851D4" w14:textId="77777777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315BCC" w14:textId="77777777"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8509537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58148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B9B77CC" w14:textId="77777777" w:rsidR="00D03F1B" w:rsidRPr="00827129" w:rsidRDefault="00EE2480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5095371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4FD362" w14:textId="77777777"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6D1D43" w14:textId="77777777" w:rsidR="00D03F1B" w:rsidRDefault="00D03F1B" w:rsidP="00D03F1B">
            <w:pPr>
              <w:ind w:left="993" w:hanging="993"/>
            </w:pPr>
          </w:p>
        </w:tc>
      </w:tr>
      <w:tr w:rsidR="00D03F1B" w14:paraId="06CD6BBE" w14:textId="77777777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381E97" w14:textId="77777777"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9698023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1035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FA41E6" w14:textId="77777777"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980237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BEF37D" w14:textId="77777777"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8FE193" w14:textId="77777777" w:rsidR="00D03F1B" w:rsidRDefault="00D03F1B" w:rsidP="00D03F1B">
            <w:pPr>
              <w:ind w:left="993" w:hanging="993"/>
            </w:pPr>
          </w:p>
        </w:tc>
      </w:tr>
    </w:tbl>
    <w:p w14:paraId="11AB195D" w14:textId="77777777"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14:paraId="6BF8C73F" w14:textId="77777777" w:rsidR="008D6919" w:rsidRPr="00830749" w:rsidRDefault="008D6919" w:rsidP="008D6919">
      <w:pPr>
        <w:pStyle w:val="11CSTCPLQuestionBullet"/>
        <w:ind w:left="709" w:hanging="709"/>
      </w:pPr>
      <w:bookmarkStart w:id="13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3"/>
    </w:p>
    <w:p w14:paraId="42009A26" w14:textId="77777777"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8D6919" w14:paraId="211A446C" w14:textId="77777777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C266AC3" w14:textId="77777777"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58DA9534" w14:textId="77777777"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549AC7FA" w14:textId="77777777"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2669287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0F6A4BA" w14:textId="77777777"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6928721" w:displacedByCustomXml="prev"/>
      </w:tr>
      <w:tr w:rsidR="00462DAA" w14:paraId="29FD5E71" w14:textId="77777777" w:rsidTr="009865A3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BF9657" w14:textId="77777777"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BF7366F" w14:textId="77777777" w:rsidR="00462DAA" w:rsidRPr="00DD7A44" w:rsidRDefault="00462DAA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26823877" w:edGrp="everyone"/>
            <w:permEnd w:id="1726823877"/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5F02E52" w14:textId="77777777" w:rsidR="00462DAA" w:rsidRPr="00DD7A44" w:rsidRDefault="00462DAA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79474012" w:edGrp="everyone"/>
            <w:permEnd w:id="19794740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2DCC24" w14:textId="77777777" w:rsidR="00462DAA" w:rsidRDefault="00462DAA" w:rsidP="00462DAA">
            <w:pPr>
              <w:ind w:left="993" w:hanging="993"/>
            </w:pPr>
          </w:p>
        </w:tc>
      </w:tr>
    </w:tbl>
    <w:p w14:paraId="781CD4F6" w14:textId="77777777" w:rsidR="008D6919" w:rsidRDefault="008D6919" w:rsidP="008D6919">
      <w:pPr>
        <w:rPr>
          <w:rFonts w:ascii="Arial" w:hAnsi="Arial" w:cs="Arial"/>
          <w:sz w:val="22"/>
          <w:szCs w:val="22"/>
        </w:rPr>
      </w:pPr>
    </w:p>
    <w:p w14:paraId="0522DF40" w14:textId="77777777" w:rsidR="008D6919" w:rsidRDefault="008D6919" w:rsidP="008D6919">
      <w:pPr>
        <w:rPr>
          <w:rFonts w:ascii="Arial" w:hAnsi="Arial" w:cs="Arial"/>
          <w:sz w:val="22"/>
          <w:szCs w:val="22"/>
        </w:rPr>
      </w:pPr>
    </w:p>
    <w:p w14:paraId="25DB53B9" w14:textId="77777777" w:rsidR="008D6919" w:rsidRPr="00830749" w:rsidRDefault="008D6919" w:rsidP="008D6919">
      <w:pPr>
        <w:pStyle w:val="11CSTCPLQuestionBullet"/>
        <w:ind w:left="709" w:hanging="709"/>
      </w:pPr>
      <w:bookmarkStart w:id="14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4"/>
    </w:p>
    <w:p w14:paraId="6A279FE5" w14:textId="77777777"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14:paraId="24D86AB8" w14:textId="77777777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2DFD2B" w14:textId="77777777" w:rsidR="001E47BF" w:rsidRPr="00DD7A44" w:rsidRDefault="001E47BF" w:rsidP="009865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2074" w14:textId="77777777" w:rsidR="001E47BF" w:rsidRPr="00DD7A44" w:rsidRDefault="001E47BF" w:rsidP="009865A3">
            <w:pPr>
              <w:rPr>
                <w:rFonts w:ascii="Arial" w:hAnsi="Arial" w:cs="Arial"/>
                <w:sz w:val="22"/>
                <w:szCs w:val="22"/>
              </w:rPr>
            </w:pPr>
            <w:permStart w:id="1106912780" w:edGrp="everyone"/>
            <w:permEnd w:id="1106912780"/>
          </w:p>
        </w:tc>
        <w:permStart w:id="20017412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B27E711" w14:textId="77777777"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1741282" w:displacedByCustomXml="prev"/>
      </w:tr>
    </w:tbl>
    <w:p w14:paraId="1D82CBC5" w14:textId="77777777" w:rsidR="008D6919" w:rsidRDefault="008D6919" w:rsidP="008D6919">
      <w:pPr>
        <w:rPr>
          <w:rFonts w:ascii="Arial" w:hAnsi="Arial" w:cs="Arial"/>
          <w:sz w:val="22"/>
          <w:szCs w:val="22"/>
        </w:rPr>
      </w:pPr>
    </w:p>
    <w:p w14:paraId="3DCFFD83" w14:textId="77777777"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14:paraId="6F3D6639" w14:textId="77777777" w:rsidR="008D6919" w:rsidRPr="00830749" w:rsidRDefault="008D6919" w:rsidP="008D6919">
      <w:pPr>
        <w:pStyle w:val="11CSTCPLQuestionBullet"/>
        <w:ind w:left="709" w:hanging="709"/>
      </w:pPr>
      <w:bookmarkStart w:id="15" w:name="_Ref427733304"/>
      <w:r>
        <w:t>Sketch the following standard design symbols.</w:t>
      </w:r>
      <w:bookmarkEnd w:id="15"/>
    </w:p>
    <w:p w14:paraId="21879E88" w14:textId="77777777"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D6919" w14:paraId="3351BD37" w14:textId="77777777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AD98AC4" w14:textId="77777777"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6AD665B" w14:textId="77777777"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53C934A" w14:textId="77777777"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13685271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FEB5CBD" w14:textId="77777777"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8527180" w:displacedByCustomXml="prev"/>
      </w:tr>
      <w:tr w:rsidR="00E3291B" w14:paraId="0D410B08" w14:textId="77777777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D4B8E0" w14:textId="77777777"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557AC" w14:textId="77777777"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274334139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485476617"/>
            <w:picture/>
          </w:sdtPr>
          <w:sdtEndPr/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14:paraId="05C1235A" w14:textId="77777777" w:rsidR="00E3291B" w:rsidRPr="00603DF3" w:rsidRDefault="00EE2480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EE248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t xml:space="preserve"> </w:t>
                </w:r>
                <w:r w:rsidRPr="00EE248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F56543" wp14:editId="343AB027">
                      <wp:extent cx="723900" cy="869620"/>
                      <wp:effectExtent l="0" t="0" r="0" b="6985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4314" cy="8701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74334139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75DA35" w14:textId="77777777" w:rsidR="00E3291B" w:rsidRDefault="00E3291B" w:rsidP="00E3291B">
            <w:pPr>
              <w:ind w:left="993" w:hanging="993"/>
            </w:pPr>
          </w:p>
        </w:tc>
      </w:tr>
      <w:tr w:rsidR="00E3291B" w14:paraId="150080E6" w14:textId="77777777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50FB57" w14:textId="77777777"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C6EC62" w14:textId="77777777"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557939407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151995994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14:paraId="7E6732C8" w14:textId="77777777" w:rsidR="00E3291B" w:rsidRPr="00603DF3" w:rsidRDefault="00EE2480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EE248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t xml:space="preserve"> </w:t>
                </w:r>
                <w:r w:rsidRPr="00EE248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A84A8E6" wp14:editId="5E506C80">
                      <wp:extent cx="1300163" cy="778847"/>
                      <wp:effectExtent l="0" t="0" r="0" b="254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06880" cy="7828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57939407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1411EC" w14:textId="77777777" w:rsidR="00E3291B" w:rsidRDefault="00E3291B" w:rsidP="00E3291B">
            <w:pPr>
              <w:ind w:left="993" w:hanging="993"/>
            </w:pPr>
          </w:p>
        </w:tc>
      </w:tr>
      <w:tr w:rsidR="00E3291B" w14:paraId="2E7DCFBB" w14:textId="77777777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5DBC30" w14:textId="77777777"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0965F6" w14:textId="77777777"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1077235368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2564245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14:paraId="3599771E" w14:textId="77777777" w:rsidR="00E3291B" w:rsidRPr="00603DF3" w:rsidRDefault="00EE2480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EE248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t xml:space="preserve"> </w:t>
                </w:r>
                <w:r w:rsidRPr="00EE248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E5F4862" wp14:editId="3868C84B">
                      <wp:extent cx="1354360" cy="666750"/>
                      <wp:effectExtent l="0" t="0" r="0" b="0"/>
                      <wp:docPr id="5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flipV="1">
                                <a:off x="0" y="0"/>
                                <a:ext cx="1361055" cy="6700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77235368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7B9130" w14:textId="77777777" w:rsidR="00E3291B" w:rsidRDefault="00E3291B" w:rsidP="00E3291B">
            <w:pPr>
              <w:ind w:left="993" w:hanging="993"/>
            </w:pPr>
          </w:p>
        </w:tc>
      </w:tr>
      <w:tr w:rsidR="00E3291B" w14:paraId="075D8074" w14:textId="77777777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9704FD" w14:textId="77777777"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A71F65" w14:textId="77777777"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1825857528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332660983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14:paraId="356C5C74" w14:textId="77777777" w:rsidR="00E3291B" w:rsidRPr="00603DF3" w:rsidRDefault="002A15FB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A15F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t xml:space="preserve"> </w:t>
                </w:r>
                <w:r w:rsidRPr="002A15F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6D8C648" wp14:editId="653B743F">
                      <wp:extent cx="833437" cy="937258"/>
                      <wp:effectExtent l="0" t="0" r="5080" b="0"/>
                      <wp:docPr id="6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6395" cy="9405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25857528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23A429" w14:textId="77777777" w:rsidR="00E3291B" w:rsidRDefault="00E3291B" w:rsidP="00E3291B">
            <w:pPr>
              <w:ind w:left="993" w:hanging="993"/>
            </w:pPr>
          </w:p>
        </w:tc>
      </w:tr>
    </w:tbl>
    <w:p w14:paraId="2915A787" w14:textId="77777777" w:rsidR="008D6919" w:rsidRDefault="008D6919" w:rsidP="008D6919">
      <w:pPr>
        <w:jc w:val="left"/>
      </w:pPr>
    </w:p>
    <w:p w14:paraId="3EC8A129" w14:textId="77777777" w:rsidR="00316C8D" w:rsidRDefault="00316C8D">
      <w:pPr>
        <w:jc w:val="left"/>
      </w:pPr>
      <w:r>
        <w:br w:type="page"/>
      </w:r>
    </w:p>
    <w:p w14:paraId="31DB87CC" w14:textId="77777777" w:rsidR="00787E7F" w:rsidRPr="00830749" w:rsidRDefault="00787E7F" w:rsidP="00787E7F">
      <w:pPr>
        <w:pStyle w:val="11CSTCPLQuestionBullet"/>
        <w:ind w:left="709" w:hanging="709"/>
      </w:pPr>
      <w:bookmarkStart w:id="16" w:name="_Ref427219196"/>
      <w:r>
        <w:lastRenderedPageBreak/>
        <w:t>Explain the meaning of the abbreviations in the table below.</w:t>
      </w:r>
      <w:bookmarkEnd w:id="16"/>
    </w:p>
    <w:p w14:paraId="4DF57826" w14:textId="77777777"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787E7F" w14:paraId="5F83B679" w14:textId="77777777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0F17E1" w14:textId="77777777"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713F6EB" w14:textId="77777777"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3F46997" w14:textId="77777777"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2810917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283A5FE" w14:textId="77777777"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1091764" w:displacedByCustomXml="prev"/>
      </w:tr>
      <w:tr w:rsidR="00787E7F" w14:paraId="1EB74D9B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FC1872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42BB1D" w14:textId="77777777"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10F803" w14:textId="77777777" w:rsidR="00787E7F" w:rsidRPr="00191592" w:rsidRDefault="002A15FB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293227154" w:edGrp="everyone"/>
            <w:r>
              <w:rPr>
                <w:rFonts w:ascii="Arial" w:hAnsi="Arial" w:cs="Arial"/>
                <w:sz w:val="22"/>
                <w:szCs w:val="22"/>
              </w:rPr>
              <w:t>Brick</w:t>
            </w:r>
            <w:permEnd w:id="2932271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0778F0" w14:textId="77777777" w:rsidR="00787E7F" w:rsidRDefault="00787E7F" w:rsidP="006D44D1">
            <w:pPr>
              <w:ind w:left="993" w:hanging="993"/>
            </w:pPr>
          </w:p>
        </w:tc>
      </w:tr>
      <w:tr w:rsidR="00787E7F" w14:paraId="141E169F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28F28B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EDCA63" w14:textId="77777777"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7A1699" w14:textId="77777777" w:rsidR="00787E7F" w:rsidRPr="00191592" w:rsidRDefault="002A15FB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894115699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8941156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C1D53B" w14:textId="77777777" w:rsidR="00787E7F" w:rsidRDefault="00787E7F" w:rsidP="006D44D1">
            <w:pPr>
              <w:ind w:left="993" w:hanging="993"/>
            </w:pPr>
          </w:p>
        </w:tc>
      </w:tr>
      <w:tr w:rsidR="00787E7F" w14:paraId="2B5D7062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569199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1C917E" w14:textId="77777777"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0672BA" w14:textId="77777777" w:rsidR="00787E7F" w:rsidRPr="00191592" w:rsidRDefault="002A15FB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343817270" w:edGrp="everyone"/>
            <w:r>
              <w:rPr>
                <w:rFonts w:ascii="Arial" w:hAnsi="Arial" w:cs="Arial"/>
                <w:sz w:val="22"/>
                <w:szCs w:val="22"/>
              </w:rPr>
              <w:t>Damp Proof</w:t>
            </w:r>
            <w:permEnd w:id="3438172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6C2F40" w14:textId="77777777" w:rsidR="00787E7F" w:rsidRDefault="00787E7F" w:rsidP="006D44D1">
            <w:pPr>
              <w:ind w:left="993" w:hanging="993"/>
            </w:pPr>
          </w:p>
        </w:tc>
      </w:tr>
      <w:tr w:rsidR="00787E7F" w14:paraId="6D8365E7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AD3A0A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9874B1" w14:textId="77777777"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C162B9" w14:textId="77777777" w:rsidR="00787E7F" w:rsidRPr="00191592" w:rsidRDefault="002A15FB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901874357" w:edGrp="everyone"/>
            <w:r>
              <w:rPr>
                <w:rFonts w:ascii="Arial" w:hAnsi="Arial" w:cs="Arial"/>
                <w:sz w:val="22"/>
                <w:szCs w:val="22"/>
              </w:rPr>
              <w:t>Insulation</w:t>
            </w:r>
            <w:permEnd w:id="19018743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F5246F" w14:textId="77777777" w:rsidR="00787E7F" w:rsidRDefault="00787E7F" w:rsidP="006D44D1">
            <w:pPr>
              <w:ind w:left="993" w:hanging="993"/>
            </w:pPr>
          </w:p>
        </w:tc>
      </w:tr>
      <w:tr w:rsidR="00787E7F" w14:paraId="09E07D10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E935DE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C475AA" w14:textId="77777777"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E2E9CD" w14:textId="77777777" w:rsidR="00787E7F" w:rsidRPr="00191592" w:rsidRDefault="002A15FB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784292333" w:edGrp="everyone"/>
            <w:r>
              <w:rPr>
                <w:rFonts w:ascii="Arial" w:hAnsi="Arial" w:cs="Arial"/>
                <w:sz w:val="22"/>
                <w:szCs w:val="22"/>
              </w:rPr>
              <w:t>Kitchen</w:t>
            </w:r>
            <w:permEnd w:id="17842923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303EA8" w14:textId="77777777" w:rsidR="00787E7F" w:rsidRDefault="00787E7F" w:rsidP="006D44D1">
            <w:pPr>
              <w:ind w:left="993" w:hanging="993"/>
            </w:pPr>
          </w:p>
        </w:tc>
      </w:tr>
      <w:tr w:rsidR="00787E7F" w14:paraId="1BFDDE11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2A93FA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07B8408" w14:textId="77777777"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85192C" w14:textId="77777777" w:rsidR="00787E7F" w:rsidRPr="00191592" w:rsidRDefault="002A15FB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794587460" w:edGrp="everyone"/>
            <w:r>
              <w:rPr>
                <w:rFonts w:ascii="Arial" w:hAnsi="Arial" w:cs="Arial"/>
                <w:sz w:val="22"/>
                <w:szCs w:val="22"/>
              </w:rPr>
              <w:t>Main Switch Board</w:t>
            </w:r>
            <w:permEnd w:id="17945874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2386FA" w14:textId="77777777" w:rsidR="00787E7F" w:rsidRDefault="00787E7F" w:rsidP="006D44D1">
            <w:pPr>
              <w:ind w:left="993" w:hanging="993"/>
            </w:pPr>
          </w:p>
        </w:tc>
      </w:tr>
      <w:tr w:rsidR="00787E7F" w14:paraId="252BF6F1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3D0352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B55621" w14:textId="77777777"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B5F4DA" w14:textId="77777777" w:rsidR="00787E7F" w:rsidRPr="00191592" w:rsidRDefault="002A15FB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424235714" w:edGrp="everyone"/>
            <w:r>
              <w:rPr>
                <w:rFonts w:ascii="Arial" w:hAnsi="Arial" w:cs="Arial"/>
                <w:sz w:val="22"/>
                <w:szCs w:val="22"/>
              </w:rPr>
              <w:t>Plasterboard</w:t>
            </w:r>
            <w:permEnd w:id="4242357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7EFFE5" w14:textId="77777777" w:rsidR="00787E7F" w:rsidRDefault="00787E7F" w:rsidP="006D44D1">
            <w:pPr>
              <w:ind w:left="993" w:hanging="993"/>
            </w:pPr>
          </w:p>
        </w:tc>
      </w:tr>
      <w:tr w:rsidR="00787E7F" w14:paraId="6DC80512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AD53F8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7B1174" w14:textId="77777777"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599079" w14:textId="77777777" w:rsidR="00787E7F" w:rsidRPr="00191592" w:rsidRDefault="002A15FB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901532207" w:edGrp="everyone"/>
            <w:r>
              <w:rPr>
                <w:rFonts w:ascii="Arial" w:hAnsi="Arial" w:cs="Arial"/>
                <w:sz w:val="22"/>
                <w:szCs w:val="22"/>
              </w:rPr>
              <w:t>Rain Water Tank</w:t>
            </w:r>
            <w:permEnd w:id="9015322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0812DA" w14:textId="77777777" w:rsidR="00787E7F" w:rsidRDefault="00787E7F" w:rsidP="006D44D1">
            <w:pPr>
              <w:ind w:left="993" w:hanging="993"/>
            </w:pPr>
          </w:p>
        </w:tc>
      </w:tr>
      <w:tr w:rsidR="00787E7F" w14:paraId="417C0010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776625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9674C7" w14:textId="77777777"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0AE03E" w14:textId="77777777" w:rsidR="00787E7F" w:rsidRPr="00191592" w:rsidRDefault="002A15FB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175396755" w:edGrp="everyone"/>
            <w:r>
              <w:rPr>
                <w:rFonts w:ascii="Arial" w:hAnsi="Arial" w:cs="Arial"/>
                <w:sz w:val="22"/>
                <w:szCs w:val="22"/>
              </w:rPr>
              <w:t>Shower</w:t>
            </w:r>
            <w:permEnd w:id="11753967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497E37" w14:textId="77777777" w:rsidR="00787E7F" w:rsidRDefault="00787E7F" w:rsidP="006D44D1">
            <w:pPr>
              <w:ind w:left="993" w:hanging="993"/>
            </w:pPr>
          </w:p>
        </w:tc>
      </w:tr>
      <w:tr w:rsidR="00787E7F" w14:paraId="4937F8A9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1B37DC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3AC8CB" w14:textId="77777777"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35CD5D" w14:textId="77777777" w:rsidR="00787E7F" w:rsidRPr="00191592" w:rsidRDefault="002A15FB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46823765" w:edGrp="everyone"/>
            <w:r>
              <w:rPr>
                <w:rFonts w:ascii="Arial" w:hAnsi="Arial" w:cs="Arial"/>
                <w:sz w:val="22"/>
                <w:szCs w:val="22"/>
              </w:rPr>
              <w:t>Telephone</w:t>
            </w:r>
            <w:permEnd w:id="468237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145CC7" w14:textId="77777777" w:rsidR="00787E7F" w:rsidRDefault="00787E7F" w:rsidP="006D44D1">
            <w:pPr>
              <w:ind w:left="993" w:hanging="993"/>
            </w:pPr>
          </w:p>
        </w:tc>
      </w:tr>
      <w:tr w:rsidR="00787E7F" w14:paraId="1CCED7F2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4B5858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C88DF7D" w14:textId="77777777"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F2AF1B" w14:textId="77777777" w:rsidR="00787E7F" w:rsidRPr="00191592" w:rsidRDefault="002A15FB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677074452" w:edGrp="everyone"/>
            <w:r>
              <w:rPr>
                <w:rFonts w:ascii="Arial" w:hAnsi="Arial" w:cs="Arial"/>
                <w:sz w:val="22"/>
                <w:szCs w:val="22"/>
              </w:rPr>
              <w:t>Water Closet</w:t>
            </w:r>
            <w:permEnd w:id="16770744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34708E" w14:textId="77777777" w:rsidR="00787E7F" w:rsidRDefault="00787E7F" w:rsidP="006D44D1">
            <w:pPr>
              <w:ind w:left="993" w:hanging="993"/>
            </w:pPr>
          </w:p>
        </w:tc>
      </w:tr>
    </w:tbl>
    <w:p w14:paraId="463F2905" w14:textId="77777777"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14:paraId="001570F3" w14:textId="77777777"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14:paraId="519ABC5E" w14:textId="77777777" w:rsidR="00F338AB" w:rsidRPr="00412C28" w:rsidRDefault="00F338AB" w:rsidP="00F338AB">
      <w:pPr>
        <w:pStyle w:val="11CSTCPLQuestionBullet"/>
        <w:ind w:left="709" w:hanging="709"/>
      </w:pPr>
      <w:bookmarkStart w:id="17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portions that have been in contact with the cutting plane.</w:t>
      </w:r>
      <w:bookmarkEnd w:id="17"/>
      <w:r>
        <w:t xml:space="preserve"> </w:t>
      </w:r>
    </w:p>
    <w:p w14:paraId="383954CA" w14:textId="77777777"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14:paraId="0A76AD6A" w14:textId="77777777"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4E788A7" wp14:editId="31723A7F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 wp14:anchorId="063AED16" wp14:editId="1DA61B64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781CB" w14:textId="77777777" w:rsidR="00EF3473" w:rsidRDefault="00EF3473" w:rsidP="00EF3473">
      <w:pPr>
        <w:jc w:val="right"/>
        <w:rPr>
          <w:rFonts w:cs="Arial"/>
          <w:sz w:val="16"/>
          <w:szCs w:val="16"/>
        </w:rPr>
      </w:pPr>
    </w:p>
    <w:p w14:paraId="1D6B0AC3" w14:textId="77777777"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14:paraId="2E888F4B" w14:textId="77777777"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783F" w:rsidRPr="00412C28" w14:paraId="66ED803D" w14:textId="77777777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7EDE96B" w14:textId="77777777"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489961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52358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D20780E" w14:textId="77777777" w:rsidR="006C783F" w:rsidRPr="00827129" w:rsidRDefault="006C783F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4899615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AA5DD2" w14:textId="77777777"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DE059F" w14:textId="77777777"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886731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38A97C7" w14:textId="77777777"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8673132" w:displacedByCustomXml="prev"/>
      </w:tr>
      <w:tr w:rsidR="006C783F" w:rsidRPr="00412C28" w14:paraId="4805CC81" w14:textId="77777777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5D80EC" w14:textId="77777777"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19588139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E27B2A0" w14:textId="77777777" w:rsidR="006C783F" w:rsidRPr="00827129" w:rsidRDefault="002A15FB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5881390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FC9C9C" w14:textId="77777777"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10E981" w14:textId="77777777"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CDAFC18" w14:textId="77777777" w:rsidR="006C783F" w:rsidRPr="00412C28" w:rsidRDefault="006C783F" w:rsidP="006C783F">
            <w:pPr>
              <w:ind w:left="993" w:hanging="993"/>
            </w:pPr>
          </w:p>
        </w:tc>
      </w:tr>
    </w:tbl>
    <w:p w14:paraId="21835C03" w14:textId="77777777" w:rsidR="00943EA7" w:rsidRDefault="00943EA7" w:rsidP="00943EA7">
      <w:pPr>
        <w:rPr>
          <w:rFonts w:ascii="Arial" w:hAnsi="Arial" w:cs="Arial"/>
          <w:sz w:val="22"/>
          <w:szCs w:val="22"/>
        </w:rPr>
      </w:pPr>
    </w:p>
    <w:p w14:paraId="476DAF30" w14:textId="77777777" w:rsidR="00943EA7" w:rsidRPr="00830749" w:rsidRDefault="00943EA7" w:rsidP="00943EA7">
      <w:pPr>
        <w:pStyle w:val="11CSTCPLQuestionBullet"/>
        <w:ind w:left="709" w:hanging="709"/>
      </w:pPr>
      <w:bookmarkStart w:id="18" w:name="_Ref1653558"/>
      <w:r>
        <w:rPr>
          <w:rFonts w:eastAsiaTheme="minorEastAsia"/>
          <w:kern w:val="24"/>
        </w:rPr>
        <w:lastRenderedPageBreak/>
        <w:t>Explain the use of hatching lines for sectional drawings.</w:t>
      </w:r>
      <w:bookmarkEnd w:id="18"/>
    </w:p>
    <w:p w14:paraId="55E6A4F2" w14:textId="77777777"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BC9" w:rsidRPr="00DD7A44" w14:paraId="6D94F780" w14:textId="77777777" w:rsidTr="009865A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52AFF5" w14:textId="77777777" w:rsidR="00B50BC9" w:rsidRPr="00DD7A44" w:rsidRDefault="00B50BC9" w:rsidP="009865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0DE3" w14:textId="77777777" w:rsidR="00B50BC9" w:rsidRPr="00DD7A44" w:rsidRDefault="002A15FB" w:rsidP="009865A3">
            <w:pPr>
              <w:rPr>
                <w:rFonts w:ascii="Arial" w:hAnsi="Arial" w:cs="Arial"/>
                <w:sz w:val="22"/>
                <w:szCs w:val="22"/>
              </w:rPr>
            </w:pPr>
            <w:permStart w:id="566170351" w:edGrp="everyone"/>
            <w:r>
              <w:rPr>
                <w:rFonts w:ascii="Arial" w:hAnsi="Arial" w:cs="Arial"/>
                <w:sz w:val="22"/>
                <w:szCs w:val="22"/>
              </w:rPr>
              <w:t>Hatching Lines indicate the sections that have been cut by the section view</w:t>
            </w:r>
            <w:permEnd w:id="566170351"/>
          </w:p>
        </w:tc>
        <w:permStart w:id="260361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D62AD09" w14:textId="77777777" w:rsidR="00B50BC9" w:rsidRPr="00DD7A44" w:rsidRDefault="00B50BC9" w:rsidP="009865A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036191" w:displacedByCustomXml="prev"/>
      </w:tr>
    </w:tbl>
    <w:p w14:paraId="06E7E36A" w14:textId="77777777" w:rsidR="00943EA7" w:rsidRDefault="00943EA7" w:rsidP="00943EA7">
      <w:pPr>
        <w:rPr>
          <w:rFonts w:ascii="Arial" w:hAnsi="Arial" w:cs="Arial"/>
          <w:sz w:val="22"/>
          <w:szCs w:val="22"/>
        </w:rPr>
      </w:pPr>
    </w:p>
    <w:p w14:paraId="090BFB01" w14:textId="77777777"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14:paraId="2BA91042" w14:textId="77777777" w:rsidR="00EF3473" w:rsidRPr="00412C28" w:rsidRDefault="00EF3473" w:rsidP="00EF3473">
      <w:pPr>
        <w:pStyle w:val="11CSTCPLQuestionBullet"/>
        <w:ind w:left="709" w:hanging="709"/>
      </w:pPr>
      <w:bookmarkStart w:id="19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19"/>
    </w:p>
    <w:p w14:paraId="0FE184FA" w14:textId="77777777"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B50BC9" w:rsidRPr="00412C28" w14:paraId="7A181F6D" w14:textId="77777777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B72BDB" w14:textId="77777777"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741999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25954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31A63DF" w14:textId="77777777" w:rsidR="00B50BC9" w:rsidRPr="00827129" w:rsidRDefault="00B50BC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7419998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7650C2" w14:textId="77777777"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04E7CA" w14:textId="77777777"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582768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B3CE488" w14:textId="77777777"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8276890" w:displacedByCustomXml="prev"/>
      </w:tr>
      <w:tr w:rsidR="00B50BC9" w:rsidRPr="00412C28" w14:paraId="2B0E8580" w14:textId="77777777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7A99A1" w14:textId="77777777"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8297522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C6460E0" w14:textId="77777777" w:rsidR="00B50BC9" w:rsidRPr="00827129" w:rsidRDefault="002A15FB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2975229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E52B5E" w14:textId="77777777"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BDA59D" w14:textId="77777777"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9876A87" w14:textId="77777777" w:rsidR="00B50BC9" w:rsidRPr="00412C28" w:rsidRDefault="00B50BC9" w:rsidP="00B50BC9">
            <w:pPr>
              <w:ind w:left="993" w:hanging="993"/>
            </w:pPr>
          </w:p>
        </w:tc>
      </w:tr>
    </w:tbl>
    <w:p w14:paraId="67244BC6" w14:textId="77777777"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14:paraId="767BE7AF" w14:textId="77777777"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14:paraId="0A740EFA" w14:textId="77777777" w:rsidR="0097128F" w:rsidRPr="00830749" w:rsidRDefault="0097128F" w:rsidP="0097128F">
      <w:pPr>
        <w:pStyle w:val="11CSTCPLQuestionBullet"/>
        <w:ind w:left="709" w:hanging="709"/>
      </w:pPr>
      <w:bookmarkStart w:id="20" w:name="_Ref1653501"/>
      <w:r>
        <w:t>Which of the following information should be included in the title block for a sketch/drawing? Tick all that apply.</w:t>
      </w:r>
      <w:bookmarkEnd w:id="20"/>
    </w:p>
    <w:p w14:paraId="216F3D9A" w14:textId="77777777"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128F" w14:paraId="55D8E2CE" w14:textId="77777777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9AF9F0" w14:textId="77777777"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B73407C" w14:textId="77777777"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F7D95C8" w14:textId="77777777"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358766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FE81777" w14:textId="77777777"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5876682" w:displacedByCustomXml="prev"/>
      </w:tr>
      <w:tr w:rsidR="00B71011" w14:paraId="61E0F695" w14:textId="77777777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81E9F9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3277524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91567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FA004D" w14:textId="77777777" w:rsidR="00B71011" w:rsidRPr="00827129" w:rsidRDefault="002A15F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2775242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EA53C6" w14:textId="77777777"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9CCFE8" w14:textId="77777777" w:rsidR="00B71011" w:rsidRDefault="00B71011" w:rsidP="00B71011">
            <w:pPr>
              <w:ind w:left="993" w:hanging="993"/>
            </w:pPr>
          </w:p>
        </w:tc>
      </w:tr>
      <w:tr w:rsidR="00B71011" w14:paraId="047DD74C" w14:textId="77777777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60A359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0626950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28144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C67526B" w14:textId="77777777" w:rsidR="00B71011" w:rsidRPr="00827129" w:rsidRDefault="002A15F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6269508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D1987C" w14:textId="77777777"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D376B6" w14:textId="77777777" w:rsidR="00B71011" w:rsidRDefault="00B71011" w:rsidP="00B71011">
            <w:pPr>
              <w:ind w:left="993" w:hanging="993"/>
            </w:pPr>
          </w:p>
        </w:tc>
      </w:tr>
      <w:tr w:rsidR="00B71011" w14:paraId="6FE72119" w14:textId="77777777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B93468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20795351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52167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1C63A7" w14:textId="77777777" w:rsidR="00B71011" w:rsidRPr="00827129" w:rsidRDefault="002A15F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7953512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27F0C3" w14:textId="77777777"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4C1C51" w14:textId="77777777" w:rsidR="00B71011" w:rsidRDefault="00B71011" w:rsidP="00B71011">
            <w:pPr>
              <w:ind w:left="993" w:hanging="993"/>
            </w:pPr>
          </w:p>
        </w:tc>
      </w:tr>
      <w:tr w:rsidR="00B71011" w14:paraId="283AE270" w14:textId="77777777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EDAC7A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8356046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36813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FE897C" w14:textId="77777777" w:rsidR="00B71011" w:rsidRPr="00827129" w:rsidRDefault="002A15F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3560466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ED0043" w14:textId="77777777"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2FD63E" w14:textId="77777777" w:rsidR="00B71011" w:rsidRDefault="00B71011" w:rsidP="00B71011">
            <w:pPr>
              <w:ind w:left="993" w:hanging="993"/>
            </w:pPr>
          </w:p>
        </w:tc>
      </w:tr>
      <w:tr w:rsidR="00B71011" w14:paraId="7744E7C9" w14:textId="77777777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0DBB53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5514403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917185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D85ACA" w14:textId="77777777" w:rsidR="00B71011" w:rsidRPr="00827129" w:rsidRDefault="002A15F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5144037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1F9FC6" w14:textId="77777777"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411EBB" w14:textId="77777777" w:rsidR="00B71011" w:rsidRDefault="00B71011" w:rsidP="00B71011">
            <w:pPr>
              <w:ind w:left="993" w:hanging="993"/>
            </w:pPr>
          </w:p>
        </w:tc>
      </w:tr>
      <w:tr w:rsidR="00B71011" w14:paraId="61331CD5" w14:textId="77777777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7D13E4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5041830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36626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E70CDB2" w14:textId="77777777" w:rsidR="00B71011" w:rsidRPr="00827129" w:rsidRDefault="002A15F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041830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900487" w14:textId="77777777"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0A60E0" w14:textId="77777777" w:rsidR="00B71011" w:rsidRDefault="00B71011" w:rsidP="00B71011">
            <w:pPr>
              <w:ind w:left="993" w:hanging="993"/>
            </w:pPr>
          </w:p>
        </w:tc>
      </w:tr>
      <w:tr w:rsidR="00B71011" w14:paraId="0DEC6FF3" w14:textId="77777777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E5FEB6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20588344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8232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692BBD" w14:textId="77777777" w:rsidR="00B71011" w:rsidRPr="00827129" w:rsidRDefault="002A15F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5883440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BFBE29" w14:textId="77777777"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EF21B2" w14:textId="77777777" w:rsidR="00B71011" w:rsidRDefault="00B71011" w:rsidP="00B71011">
            <w:pPr>
              <w:ind w:left="993" w:hanging="993"/>
            </w:pPr>
          </w:p>
        </w:tc>
      </w:tr>
      <w:tr w:rsidR="00B71011" w14:paraId="44503900" w14:textId="77777777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8F7F4A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5238707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573808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1314B3" w14:textId="77777777" w:rsidR="00B71011" w:rsidRPr="00827129" w:rsidRDefault="002A15F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38707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0DD032" w14:textId="77777777"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F8FEB5" w14:textId="77777777" w:rsidR="00B71011" w:rsidRDefault="00B71011" w:rsidP="00B71011">
            <w:pPr>
              <w:ind w:left="993" w:hanging="993"/>
            </w:pPr>
          </w:p>
        </w:tc>
      </w:tr>
      <w:tr w:rsidR="00B71011" w14:paraId="788374F4" w14:textId="77777777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A78745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9982547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35147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D4CD7" w14:textId="77777777" w:rsidR="00B71011" w:rsidRPr="00827129" w:rsidRDefault="002A15F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9825474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79A7BA" w14:textId="77777777"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245951" w14:textId="77777777" w:rsidR="00B71011" w:rsidRDefault="00B71011" w:rsidP="00B71011">
            <w:pPr>
              <w:ind w:left="993" w:hanging="993"/>
            </w:pPr>
          </w:p>
        </w:tc>
      </w:tr>
    </w:tbl>
    <w:p w14:paraId="662AB07F" w14:textId="77777777"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14:paraId="0EC1DBB8" w14:textId="77777777"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14:paraId="3E16E4AE" w14:textId="77777777" w:rsidR="00BE0350" w:rsidRPr="00412C28" w:rsidRDefault="00BE0350" w:rsidP="00BE0350">
      <w:pPr>
        <w:pStyle w:val="11CSTCPLQuestionBullet"/>
        <w:ind w:left="709" w:hanging="709"/>
      </w:pPr>
      <w:bookmarkStart w:id="21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1"/>
    </w:p>
    <w:p w14:paraId="0F4FC1F4" w14:textId="77777777"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B6B0B" w:rsidRPr="00412C28" w14:paraId="22A270CE" w14:textId="77777777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1D05FD9" w14:textId="77777777"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064680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1157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1F9AFC5" w14:textId="77777777" w:rsidR="006B6B0B" w:rsidRPr="00827129" w:rsidRDefault="002A15F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0646806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D8EB4A" w14:textId="77777777"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C754BD" w14:textId="77777777"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334591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80AD538" w14:textId="77777777"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3459143" w:displacedByCustomXml="prev"/>
      </w:tr>
      <w:tr w:rsidR="006B6B0B" w:rsidRPr="00412C28" w14:paraId="3B49243A" w14:textId="77777777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CE4FCC" w14:textId="77777777"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13285006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1D83175" w14:textId="77777777"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2850067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EE2201" w14:textId="77777777"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9B6BA9" w14:textId="77777777"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C7E106D" w14:textId="77777777" w:rsidR="006B6B0B" w:rsidRPr="00412C28" w:rsidRDefault="006B6B0B" w:rsidP="006B6B0B">
            <w:pPr>
              <w:ind w:left="993" w:hanging="993"/>
            </w:pPr>
          </w:p>
        </w:tc>
      </w:tr>
    </w:tbl>
    <w:p w14:paraId="7FFF9E02" w14:textId="77777777"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14:paraId="0C5DA3DF" w14:textId="77777777" w:rsidR="006B4B7A" w:rsidRPr="00830749" w:rsidRDefault="006B4B7A" w:rsidP="006B4B7A">
      <w:pPr>
        <w:pStyle w:val="11CSTCPLQuestionBullet"/>
        <w:ind w:left="709" w:hanging="709"/>
      </w:pPr>
      <w:bookmarkStart w:id="22" w:name="_Ref1653930"/>
      <w:r>
        <w:rPr>
          <w:rFonts w:eastAsiaTheme="minorEastAsia"/>
          <w:kern w:val="24"/>
        </w:rPr>
        <w:lastRenderedPageBreak/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2"/>
    </w:p>
    <w:p w14:paraId="7F646046" w14:textId="77777777"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7255" w:rsidRPr="00DD7A44" w14:paraId="3CC95DAA" w14:textId="77777777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CE5B75" w14:textId="77777777" w:rsidR="001B7255" w:rsidRPr="00DD7A44" w:rsidRDefault="001B7255" w:rsidP="009865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856D" w14:textId="77777777" w:rsidR="001B7255" w:rsidRPr="00DD7A44" w:rsidRDefault="002A15FB" w:rsidP="009865A3">
            <w:pPr>
              <w:rPr>
                <w:rFonts w:ascii="Arial" w:hAnsi="Arial" w:cs="Arial"/>
                <w:sz w:val="22"/>
                <w:szCs w:val="22"/>
              </w:rPr>
            </w:pPr>
            <w:permStart w:id="937904941" w:edGrp="everyone"/>
            <w:r>
              <w:rPr>
                <w:rFonts w:ascii="Arial" w:hAnsi="Arial" w:cs="Arial"/>
                <w:sz w:val="22"/>
                <w:szCs w:val="22"/>
              </w:rPr>
              <w:t xml:space="preserve">To allow for the drawings to be kept up to date as easily as possible. This will ensure that when using drawing from the repository </w:t>
            </w:r>
            <w:r w:rsidR="00BF2B30">
              <w:rPr>
                <w:rFonts w:ascii="Arial" w:hAnsi="Arial" w:cs="Arial"/>
                <w:sz w:val="22"/>
                <w:szCs w:val="22"/>
              </w:rPr>
              <w:t>they will be the latest.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937904941"/>
          </w:p>
        </w:tc>
        <w:permStart w:id="7749656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2E66BFB" w14:textId="77777777" w:rsidR="001B7255" w:rsidRPr="00DD7A44" w:rsidRDefault="001B7255" w:rsidP="009865A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4965699" w:displacedByCustomXml="prev"/>
      </w:tr>
    </w:tbl>
    <w:p w14:paraId="141B28AA" w14:textId="77777777" w:rsidR="006B4B7A" w:rsidRDefault="006B4B7A" w:rsidP="006B4B7A">
      <w:pPr>
        <w:rPr>
          <w:rFonts w:ascii="Arial" w:hAnsi="Arial" w:cs="Arial"/>
          <w:sz w:val="22"/>
          <w:szCs w:val="22"/>
        </w:rPr>
      </w:pPr>
    </w:p>
    <w:p w14:paraId="70F3B66E" w14:textId="77777777" w:rsidR="00100076" w:rsidRDefault="00100076" w:rsidP="00100076">
      <w:pPr>
        <w:rPr>
          <w:rFonts w:ascii="Arial" w:hAnsi="Arial" w:cs="Arial"/>
          <w:sz w:val="22"/>
          <w:szCs w:val="22"/>
        </w:rPr>
      </w:pPr>
    </w:p>
    <w:p w14:paraId="50AA8E66" w14:textId="77777777" w:rsidR="00100076" w:rsidRPr="00830749" w:rsidRDefault="00100076" w:rsidP="00100076">
      <w:pPr>
        <w:pStyle w:val="11CSTCPLQuestionBullet"/>
        <w:ind w:left="709" w:hanging="709"/>
      </w:pPr>
      <w:bookmarkStart w:id="23" w:name="_Ref355889"/>
      <w:bookmarkStart w:id="24" w:name="_Ref1653905"/>
      <w:r>
        <w:t>Name the Regulation and identify the section that outlines the requirement for structure designers to produce a safety report.</w:t>
      </w:r>
      <w:bookmarkEnd w:id="23"/>
      <w:r>
        <w:t xml:space="preserve"> </w:t>
      </w:r>
      <w:r>
        <w:br/>
        <w:t>Briefly describe the requirements.</w:t>
      </w:r>
      <w:bookmarkEnd w:id="24"/>
      <w:r>
        <w:t xml:space="preserve"> </w:t>
      </w:r>
    </w:p>
    <w:p w14:paraId="3A25C362" w14:textId="77777777"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100076" w14:paraId="4EA2E3E9" w14:textId="77777777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5C568C2" w14:textId="77777777"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150B25F" w14:textId="77777777"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FD79C75" w14:textId="77777777"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6557190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D9A2C50" w14:textId="77777777"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5719066" w:displacedByCustomXml="prev"/>
      </w:tr>
      <w:tr w:rsidR="00100076" w14:paraId="7CEEBB3A" w14:textId="77777777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0E3C62" w14:textId="77777777"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F542A" w14:textId="77777777" w:rsidR="00100076" w:rsidRPr="001B7255" w:rsidRDefault="00100076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990338759" w:edGrp="everyone"/>
            <w:permEnd w:id="99033875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BCC3ED" w14:textId="77777777" w:rsidR="00100076" w:rsidRPr="001B7255" w:rsidRDefault="00100076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704459806" w:edGrp="everyone"/>
            <w:permEnd w:id="7044598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B50788" w14:textId="77777777" w:rsidR="00100076" w:rsidRDefault="00100076" w:rsidP="006D44D1">
            <w:pPr>
              <w:ind w:left="993" w:hanging="993"/>
            </w:pPr>
          </w:p>
        </w:tc>
      </w:tr>
    </w:tbl>
    <w:p w14:paraId="6D91A391" w14:textId="77777777"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6B2884" w14:textId="77777777" w:rsidR="00CA258B" w:rsidRDefault="00CA258B" w:rsidP="00A67754">
      <w:r>
        <w:separator/>
      </w:r>
    </w:p>
  </w:endnote>
  <w:endnote w:type="continuationSeparator" w:id="0">
    <w:p w14:paraId="59E69ECC" w14:textId="77777777" w:rsidR="00CA258B" w:rsidRDefault="00CA258B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7284A9" w14:textId="77777777" w:rsidR="009865A3" w:rsidRPr="00830749" w:rsidRDefault="009865A3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B58062F" w14:textId="11629E5D" w:rsidR="009865A3" w:rsidRPr="00830749" w:rsidRDefault="00CA258B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EndPr/>
          <w:sdtContent>
            <w:r w:rsidR="009865A3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865A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865A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865A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865A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="009865A3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865A3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865A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865A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9865A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C764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9865A3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9865A3">
      <w:rPr>
        <w:rFonts w:ascii="Arial" w:hAnsi="Arial" w:cs="Arial"/>
        <w:b/>
        <w:sz w:val="16"/>
        <w:szCs w:val="16"/>
      </w:rPr>
      <w:ptab w:relativeTo="margin" w:alignment="right" w:leader="none"/>
    </w:r>
    <w:r w:rsidR="009865A3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865A3">
          <w:rPr>
            <w:rFonts w:ascii="Arial" w:hAnsi="Arial" w:cs="Arial"/>
            <w:b/>
            <w:sz w:val="16"/>
            <w:szCs w:val="16"/>
          </w:rPr>
          <w:t>v1-1_22/02/2019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89E75" w14:textId="77777777" w:rsidR="009865A3" w:rsidRPr="00830749" w:rsidRDefault="009865A3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6B3A893" w14:textId="57F7ED92" w:rsidR="009865A3" w:rsidRPr="00830749" w:rsidRDefault="009865A3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v1-1_22/02/2019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C7648">
          <w:rPr>
            <w:rFonts w:ascii="Arial" w:hAnsi="Arial" w:cs="Arial"/>
            <w:b/>
            <w:bCs/>
            <w:noProof/>
            <w:sz w:val="16"/>
            <w:szCs w:val="16"/>
          </w:rPr>
          <w:t>10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FF40AF" w14:textId="77777777" w:rsidR="00CA258B" w:rsidRDefault="00CA258B" w:rsidP="00A67754">
      <w:r>
        <w:separator/>
      </w:r>
    </w:p>
  </w:footnote>
  <w:footnote w:type="continuationSeparator" w:id="0">
    <w:p w14:paraId="6D195292" w14:textId="77777777" w:rsidR="00CA258B" w:rsidRDefault="00CA258B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74F197" w14:textId="77777777" w:rsidR="009865A3" w:rsidRDefault="009865A3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3764F6FD" w14:textId="77777777" w:rsidR="009865A3" w:rsidRPr="00830749" w:rsidRDefault="009865A3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4DC404" w14:textId="77777777" w:rsidR="009865A3" w:rsidRDefault="009865A3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296594DD" w14:textId="77777777" w:rsidR="009865A3" w:rsidRPr="00830749" w:rsidRDefault="009865A3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E5963"/>
    <w:multiLevelType w:val="hybridMultilevel"/>
    <w:tmpl w:val="F5F2FA6E"/>
    <w:lvl w:ilvl="0" w:tplc="BF48C5A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B99246C"/>
    <w:multiLevelType w:val="hybridMultilevel"/>
    <w:tmpl w:val="EF1CC2B4"/>
    <w:lvl w:ilvl="0" w:tplc="FE128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EE44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BEE0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7205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F822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6A9E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0E8E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B2B0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101E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0F1419"/>
    <w:multiLevelType w:val="hybridMultilevel"/>
    <w:tmpl w:val="4C5831BA"/>
    <w:lvl w:ilvl="0" w:tplc="F482C02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5"/>
  </w:num>
  <w:num w:numId="2">
    <w:abstractNumId w:val="10"/>
  </w:num>
  <w:num w:numId="3">
    <w:abstractNumId w:val="18"/>
  </w:num>
  <w:num w:numId="4">
    <w:abstractNumId w:val="26"/>
  </w:num>
  <w:num w:numId="5">
    <w:abstractNumId w:val="7"/>
  </w:num>
  <w:num w:numId="6">
    <w:abstractNumId w:val="20"/>
  </w:num>
  <w:num w:numId="7">
    <w:abstractNumId w:val="23"/>
  </w:num>
  <w:num w:numId="8">
    <w:abstractNumId w:val="17"/>
  </w:num>
  <w:num w:numId="9">
    <w:abstractNumId w:val="22"/>
  </w:num>
  <w:num w:numId="10">
    <w:abstractNumId w:val="15"/>
  </w:num>
  <w:num w:numId="11">
    <w:abstractNumId w:val="3"/>
  </w:num>
  <w:num w:numId="12">
    <w:abstractNumId w:val="12"/>
  </w:num>
  <w:num w:numId="13">
    <w:abstractNumId w:val="31"/>
  </w:num>
  <w:num w:numId="14">
    <w:abstractNumId w:val="1"/>
  </w:num>
  <w:num w:numId="15">
    <w:abstractNumId w:val="0"/>
  </w:num>
  <w:num w:numId="16">
    <w:abstractNumId w:val="13"/>
  </w:num>
  <w:num w:numId="17">
    <w:abstractNumId w:val="8"/>
  </w:num>
  <w:num w:numId="18">
    <w:abstractNumId w:val="24"/>
  </w:num>
  <w:num w:numId="19">
    <w:abstractNumId w:val="14"/>
  </w:num>
  <w:num w:numId="20">
    <w:abstractNumId w:val="30"/>
  </w:num>
  <w:num w:numId="21">
    <w:abstractNumId w:val="25"/>
  </w:num>
  <w:num w:numId="22">
    <w:abstractNumId w:val="29"/>
  </w:num>
  <w:num w:numId="23">
    <w:abstractNumId w:val="27"/>
  </w:num>
  <w:num w:numId="24">
    <w:abstractNumId w:val="32"/>
  </w:num>
  <w:num w:numId="25">
    <w:abstractNumId w:val="6"/>
  </w:num>
  <w:num w:numId="26">
    <w:abstractNumId w:val="21"/>
  </w:num>
  <w:num w:numId="27">
    <w:abstractNumId w:val="28"/>
  </w:num>
  <w:num w:numId="28">
    <w:abstractNumId w:val="19"/>
  </w:num>
  <w:num w:numId="29">
    <w:abstractNumId w:val="16"/>
  </w:num>
  <w:num w:numId="30">
    <w:abstractNumId w:val="33"/>
  </w:num>
  <w:num w:numId="31">
    <w:abstractNumId w:val="9"/>
  </w:num>
  <w:num w:numId="32">
    <w:abstractNumId w:val="4"/>
  </w:num>
  <w:num w:numId="33">
    <w:abstractNumId w:val="2"/>
  </w:num>
  <w:num w:numId="34">
    <w:abstractNumId w:val="1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attachedTemplate r:id="rId1"/>
  <w:documentProtection w:edit="readOnly" w:enforcement="1" w:cryptProviderType="rsaAES" w:cryptAlgorithmClass="hash" w:cryptAlgorithmType="typeAny" w:cryptAlgorithmSid="14" w:cryptSpinCount="100000" w:hash="3hX5tYjWwCrrDJA0zH84uhW+0EMhUFuK/WdZw1VjEZRq7feCfwJXjOAwi5awQqCJQK1aYwRUkrJkG2NQzBCr8Q==" w:salt="nT5cYUQ/CH5LEz+LkaPLH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5769"/>
    <w:rsid w:val="000672EE"/>
    <w:rsid w:val="00074457"/>
    <w:rsid w:val="00076AD6"/>
    <w:rsid w:val="0008468E"/>
    <w:rsid w:val="00085F76"/>
    <w:rsid w:val="00090D03"/>
    <w:rsid w:val="00091491"/>
    <w:rsid w:val="000A2303"/>
    <w:rsid w:val="000A3892"/>
    <w:rsid w:val="000A6153"/>
    <w:rsid w:val="000A7B07"/>
    <w:rsid w:val="000B346C"/>
    <w:rsid w:val="000B7B64"/>
    <w:rsid w:val="000C0E0A"/>
    <w:rsid w:val="000C233D"/>
    <w:rsid w:val="000C4F46"/>
    <w:rsid w:val="000C6FB4"/>
    <w:rsid w:val="000D3673"/>
    <w:rsid w:val="000E680F"/>
    <w:rsid w:val="000F0FCA"/>
    <w:rsid w:val="000F1A95"/>
    <w:rsid w:val="00100076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6E7F"/>
    <w:rsid w:val="001709EB"/>
    <w:rsid w:val="00173155"/>
    <w:rsid w:val="00175F6C"/>
    <w:rsid w:val="001806F4"/>
    <w:rsid w:val="00181E17"/>
    <w:rsid w:val="00184237"/>
    <w:rsid w:val="0018673D"/>
    <w:rsid w:val="00187D1C"/>
    <w:rsid w:val="00191592"/>
    <w:rsid w:val="00191E86"/>
    <w:rsid w:val="0019250A"/>
    <w:rsid w:val="00192E34"/>
    <w:rsid w:val="001A77CF"/>
    <w:rsid w:val="001B09BC"/>
    <w:rsid w:val="001B4113"/>
    <w:rsid w:val="001B7255"/>
    <w:rsid w:val="001C0776"/>
    <w:rsid w:val="001C0B34"/>
    <w:rsid w:val="001C4084"/>
    <w:rsid w:val="001C7648"/>
    <w:rsid w:val="001D01D1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485"/>
    <w:rsid w:val="00294162"/>
    <w:rsid w:val="00294E35"/>
    <w:rsid w:val="002A15FB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6C8D"/>
    <w:rsid w:val="00317391"/>
    <w:rsid w:val="00324DB2"/>
    <w:rsid w:val="003259FD"/>
    <w:rsid w:val="00326BB7"/>
    <w:rsid w:val="00327E27"/>
    <w:rsid w:val="00335F76"/>
    <w:rsid w:val="0033666D"/>
    <w:rsid w:val="00336763"/>
    <w:rsid w:val="00336AF7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661AD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5F8"/>
    <w:rsid w:val="003B5C02"/>
    <w:rsid w:val="003C065D"/>
    <w:rsid w:val="003C173C"/>
    <w:rsid w:val="003C33FB"/>
    <w:rsid w:val="003C48D1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53E"/>
    <w:rsid w:val="00435D5B"/>
    <w:rsid w:val="00440055"/>
    <w:rsid w:val="004403AD"/>
    <w:rsid w:val="00441641"/>
    <w:rsid w:val="00454B97"/>
    <w:rsid w:val="004559DC"/>
    <w:rsid w:val="0045658D"/>
    <w:rsid w:val="004575AD"/>
    <w:rsid w:val="004624D6"/>
    <w:rsid w:val="00462DAA"/>
    <w:rsid w:val="0046338F"/>
    <w:rsid w:val="004657D2"/>
    <w:rsid w:val="00466598"/>
    <w:rsid w:val="004676B1"/>
    <w:rsid w:val="00467952"/>
    <w:rsid w:val="004758D5"/>
    <w:rsid w:val="004768EA"/>
    <w:rsid w:val="00482720"/>
    <w:rsid w:val="004A3499"/>
    <w:rsid w:val="004B0BF6"/>
    <w:rsid w:val="004B1F2B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29F3"/>
    <w:rsid w:val="005334E1"/>
    <w:rsid w:val="005362A7"/>
    <w:rsid w:val="00536B74"/>
    <w:rsid w:val="00536CB1"/>
    <w:rsid w:val="00543100"/>
    <w:rsid w:val="00544F28"/>
    <w:rsid w:val="0055155C"/>
    <w:rsid w:val="00555130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B7B6D"/>
    <w:rsid w:val="005C02C7"/>
    <w:rsid w:val="005C1FB7"/>
    <w:rsid w:val="005C20EC"/>
    <w:rsid w:val="005C48AD"/>
    <w:rsid w:val="005D0D43"/>
    <w:rsid w:val="005D6DBE"/>
    <w:rsid w:val="005E15BC"/>
    <w:rsid w:val="005E26ED"/>
    <w:rsid w:val="005E2B40"/>
    <w:rsid w:val="005E2BB6"/>
    <w:rsid w:val="005E2C83"/>
    <w:rsid w:val="005E4FE4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6AF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2CC"/>
    <w:rsid w:val="006A4B98"/>
    <w:rsid w:val="006A4E12"/>
    <w:rsid w:val="006A6387"/>
    <w:rsid w:val="006B065A"/>
    <w:rsid w:val="006B1FC9"/>
    <w:rsid w:val="006B2FB9"/>
    <w:rsid w:val="006B4B7A"/>
    <w:rsid w:val="006B5A1A"/>
    <w:rsid w:val="006B6115"/>
    <w:rsid w:val="006B6B0B"/>
    <w:rsid w:val="006B7ABE"/>
    <w:rsid w:val="006B7CFD"/>
    <w:rsid w:val="006C212E"/>
    <w:rsid w:val="006C26ED"/>
    <w:rsid w:val="006C6CC1"/>
    <w:rsid w:val="006C7661"/>
    <w:rsid w:val="006C783F"/>
    <w:rsid w:val="006D44D1"/>
    <w:rsid w:val="006D4794"/>
    <w:rsid w:val="006E0BDE"/>
    <w:rsid w:val="006F1570"/>
    <w:rsid w:val="006F1E14"/>
    <w:rsid w:val="006F5046"/>
    <w:rsid w:val="006F5FB5"/>
    <w:rsid w:val="006F78F8"/>
    <w:rsid w:val="006F7D66"/>
    <w:rsid w:val="00701068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345"/>
    <w:rsid w:val="00775598"/>
    <w:rsid w:val="007830B6"/>
    <w:rsid w:val="00787E7F"/>
    <w:rsid w:val="0079354E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28FA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0C3"/>
    <w:rsid w:val="00847C7B"/>
    <w:rsid w:val="00855F97"/>
    <w:rsid w:val="00860AFB"/>
    <w:rsid w:val="00872A11"/>
    <w:rsid w:val="008748CE"/>
    <w:rsid w:val="00874A41"/>
    <w:rsid w:val="00882B9D"/>
    <w:rsid w:val="008868DF"/>
    <w:rsid w:val="008A082C"/>
    <w:rsid w:val="008A257C"/>
    <w:rsid w:val="008A3A99"/>
    <w:rsid w:val="008B39C9"/>
    <w:rsid w:val="008C48F6"/>
    <w:rsid w:val="008D53C6"/>
    <w:rsid w:val="008D6919"/>
    <w:rsid w:val="008D6E9C"/>
    <w:rsid w:val="008F0BA8"/>
    <w:rsid w:val="008F464C"/>
    <w:rsid w:val="00901593"/>
    <w:rsid w:val="009025D4"/>
    <w:rsid w:val="00903123"/>
    <w:rsid w:val="009055FD"/>
    <w:rsid w:val="009056E2"/>
    <w:rsid w:val="0090629E"/>
    <w:rsid w:val="00906690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28F"/>
    <w:rsid w:val="00971AC8"/>
    <w:rsid w:val="0098186A"/>
    <w:rsid w:val="009865A3"/>
    <w:rsid w:val="00986974"/>
    <w:rsid w:val="00986BC7"/>
    <w:rsid w:val="00993997"/>
    <w:rsid w:val="00996BEA"/>
    <w:rsid w:val="00997D1A"/>
    <w:rsid w:val="009A34C4"/>
    <w:rsid w:val="009A4937"/>
    <w:rsid w:val="009A4B47"/>
    <w:rsid w:val="009B750D"/>
    <w:rsid w:val="009C7106"/>
    <w:rsid w:val="009C7961"/>
    <w:rsid w:val="009D1E85"/>
    <w:rsid w:val="009D22C4"/>
    <w:rsid w:val="009E08FC"/>
    <w:rsid w:val="009E14C5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BE3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2A11"/>
    <w:rsid w:val="00AB5511"/>
    <w:rsid w:val="00AB5FF9"/>
    <w:rsid w:val="00AC6BE2"/>
    <w:rsid w:val="00AC79B9"/>
    <w:rsid w:val="00AD05AB"/>
    <w:rsid w:val="00AD147B"/>
    <w:rsid w:val="00AD2C30"/>
    <w:rsid w:val="00AD390C"/>
    <w:rsid w:val="00AD7FAE"/>
    <w:rsid w:val="00AE027A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6740"/>
    <w:rsid w:val="00B9778C"/>
    <w:rsid w:val="00BA235F"/>
    <w:rsid w:val="00BA45C3"/>
    <w:rsid w:val="00BA7D5F"/>
    <w:rsid w:val="00BB11BC"/>
    <w:rsid w:val="00BC4E1A"/>
    <w:rsid w:val="00BD2445"/>
    <w:rsid w:val="00BD4B75"/>
    <w:rsid w:val="00BD5D83"/>
    <w:rsid w:val="00BE0350"/>
    <w:rsid w:val="00BE1F60"/>
    <w:rsid w:val="00BE5659"/>
    <w:rsid w:val="00BF15FF"/>
    <w:rsid w:val="00BF2B30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17B08"/>
    <w:rsid w:val="00C208EE"/>
    <w:rsid w:val="00C21B79"/>
    <w:rsid w:val="00C25494"/>
    <w:rsid w:val="00C2568A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258B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5FBE"/>
    <w:rsid w:val="00CE77FE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21B0"/>
    <w:rsid w:val="00D52AE9"/>
    <w:rsid w:val="00D612CD"/>
    <w:rsid w:val="00D63ABD"/>
    <w:rsid w:val="00D730DF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91B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272"/>
    <w:rsid w:val="00E97117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D7123"/>
    <w:rsid w:val="00EE0EDC"/>
    <w:rsid w:val="00EE235C"/>
    <w:rsid w:val="00EE2480"/>
    <w:rsid w:val="00EE2576"/>
    <w:rsid w:val="00EE272B"/>
    <w:rsid w:val="00EE346C"/>
    <w:rsid w:val="00EE4CDC"/>
    <w:rsid w:val="00EE5D68"/>
    <w:rsid w:val="00EF2F06"/>
    <w:rsid w:val="00EF3473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38AB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519217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8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95603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092E18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092E18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1B035DD23F44F288A0A8B1D19D5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C156-EA8D-4E74-A41C-DBBD7893AD32}"/>
      </w:docPartPr>
      <w:docPartBody>
        <w:p w:rsidR="00092E18" w:rsidRDefault="00F82630" w:rsidP="00F82630">
          <w:pPr>
            <w:pStyle w:val="61B035DD23F44F288A0A8B1D19D5928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92E18"/>
    <w:rsid w:val="001125F5"/>
    <w:rsid w:val="00160AF1"/>
    <w:rsid w:val="001E678A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52674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573AB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68A7F-C647-4C28-851B-128D0730F7B7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990409F-397F-4E26-846F-C3A5FABE9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4676</TotalTime>
  <Pages>10</Pages>
  <Words>1030</Words>
  <Characters>5874</Characters>
  <Application>Microsoft Office Word</Application>
  <DocSecurity>8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Michelle Curro</dc:creator>
  <cp:lastModifiedBy>Henry Erratt</cp:lastModifiedBy>
  <cp:revision>1</cp:revision>
  <cp:lastPrinted>2019-02-21T04:44:00Z</cp:lastPrinted>
  <dcterms:created xsi:type="dcterms:W3CDTF">2015-02-26T05:16:00Z</dcterms:created>
  <dcterms:modified xsi:type="dcterms:W3CDTF">2019-11-29T00:39:00Z</dcterms:modified>
  <cp:contentStatus>v1-1_22/02/2019</cp:contentStatus>
</cp:coreProperties>
</file>