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DD61C5" w:rsidRPr="00F849B0" w:rsidRDefault="001F7CAD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1F7CAD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:rsidTr="001F7CAD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2D5A19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28605408" w:edGrp="everyone"/>
            <w:r>
              <w:rPr>
                <w:rFonts w:ascii="Arial" w:hAnsi="Arial" w:cs="Arial"/>
                <w:sz w:val="22"/>
                <w:szCs w:val="22"/>
              </w:rPr>
              <w:t>Karl Kain</w:t>
            </w:r>
            <w:permEnd w:id="928605408"/>
          </w:p>
        </w:tc>
      </w:tr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4971038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1F7CA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99C8DDD" wp14:editId="15FB3CBE">
                      <wp:extent cx="1295400" cy="428625"/>
                      <wp:effectExtent l="0" t="0" r="0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540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49710386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46735701" w:edGrp="everyone"/>
            <w:permEnd w:id="1746735701"/>
          </w:p>
        </w:tc>
      </w:tr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5625409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1F7CA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55F640" wp14:editId="16D4DC0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56254099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1F7CA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1F7CA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77729396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3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2D5A19" w:rsidP="001F7CA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20/03/2019</w:t>
                </w:r>
              </w:p>
            </w:tc>
          </w:sdtContent>
        </w:sdt>
      </w:tr>
      <w:permEnd w:id="1377729396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:rsidTr="001F7CA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1F7CA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65762974" w:edGrp="everyone"/>
            <w:permEnd w:id="2065762974"/>
          </w:p>
        </w:tc>
        <w:tc>
          <w:tcPr>
            <w:tcW w:w="1272" w:type="dxa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1F7CA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1F7CA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45226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D61C5" w:rsidRPr="00F849B0" w:rsidRDefault="00DD61C5" w:rsidP="001F7CA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522669" w:displacedByCustomXml="prev"/>
        <w:permStart w:id="20859714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D61C5" w:rsidRPr="00F849B0" w:rsidRDefault="00DD61C5" w:rsidP="001F7CA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597142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:rsidTr="001F7CAD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1F7CAD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1F7CAD">
        <w:trPr>
          <w:trHeight w:val="13602"/>
        </w:trPr>
        <w:tc>
          <w:tcPr>
            <w:tcW w:w="9016" w:type="dxa"/>
          </w:tcPr>
          <w:p w:rsidR="00DD61C5" w:rsidRPr="00F849B0" w:rsidRDefault="00DD61C5" w:rsidP="001F7CAD">
            <w:pPr>
              <w:rPr>
                <w:rFonts w:ascii="Arial" w:hAnsi="Arial" w:cs="Arial"/>
                <w:szCs w:val="24"/>
              </w:rPr>
            </w:pPr>
            <w:permStart w:id="246243791" w:edGrp="everyone"/>
            <w:permEnd w:id="246243791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989538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9538971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2842579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2D5A19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42579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1360150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2D5A19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60150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5739749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2D5A19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39749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20092336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9233692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1F7CAD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98703137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1698703137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05160606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Concretors</w:t>
            </w:r>
            <w:permEnd w:id="505160606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0982974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Steell</w:t>
            </w:r>
            <w:permEnd w:id="1350982974"/>
            <w:proofErr w:type="spellEnd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5713732" w:edGrp="everyone"/>
            <w:r>
              <w:rPr>
                <w:rFonts w:ascii="Arial" w:hAnsi="Arial" w:cs="Arial"/>
                <w:sz w:val="22"/>
                <w:szCs w:val="22"/>
              </w:rPr>
              <w:t>Steel Fixers</w:t>
            </w:r>
            <w:permEnd w:id="20157137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52116726" w:edGrp="everyone"/>
            <w:r>
              <w:rPr>
                <w:rFonts w:ascii="Arial" w:hAnsi="Arial" w:cs="Arial"/>
                <w:sz w:val="22"/>
                <w:szCs w:val="22"/>
              </w:rPr>
              <w:t>Cabinets and Vanity’s</w:t>
            </w:r>
            <w:permEnd w:id="1052116726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A021A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95219955" w:edGrp="everyone"/>
            <w:r>
              <w:rPr>
                <w:rFonts w:ascii="Arial" w:hAnsi="Arial" w:cs="Arial"/>
                <w:sz w:val="22"/>
                <w:szCs w:val="22"/>
              </w:rPr>
              <w:t>Cabinet Makers</w:t>
            </w:r>
            <w:permEnd w:id="15952199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A1F" w:rsidRPr="00F16A1F" w:rsidRDefault="00F16A1F" w:rsidP="00F16A1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04943571" w:edGrp="everyone"/>
            <w:r w:rsidRPr="00F16A1F">
              <w:rPr>
                <w:rFonts w:ascii="Arial" w:hAnsi="Arial" w:cs="Arial"/>
                <w:sz w:val="22"/>
                <w:szCs w:val="22"/>
              </w:rPr>
              <w:t>A builder can closely direct the work to be undertaken by an employee</w:t>
            </w:r>
          </w:p>
          <w:p w:rsidR="00F16A1F" w:rsidRDefault="00F16A1F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C26CD9" w:rsidRPr="00F849B0" w:rsidRDefault="00F16A1F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16A1F">
              <w:rPr>
                <w:rFonts w:ascii="Arial" w:hAnsi="Arial" w:cs="Arial"/>
                <w:sz w:val="22"/>
                <w:szCs w:val="22"/>
              </w:rPr>
              <w:t>A contractor can decide what work they do, how it is to be carried out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16A1F">
              <w:rPr>
                <w:rFonts w:ascii="Arial" w:hAnsi="Arial" w:cs="Arial"/>
                <w:sz w:val="22"/>
                <w:szCs w:val="22"/>
              </w:rPr>
              <w:t>the hours when the work is to be completed</w:t>
            </w:r>
            <w:permEnd w:id="2004943571"/>
          </w:p>
        </w:tc>
        <w:permStart w:id="11019368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1936818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66" w:rsidRDefault="00F16A1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05055073" w:edGrp="everyone"/>
            <w:r>
              <w:rPr>
                <w:rFonts w:ascii="Arial" w:hAnsi="Arial" w:cs="Arial"/>
                <w:sz w:val="22"/>
                <w:szCs w:val="22"/>
              </w:rPr>
              <w:t>Local Council</w:t>
            </w:r>
          </w:p>
          <w:p w:rsidR="00780921" w:rsidRPr="00F849B0" w:rsidRDefault="00670A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QBCC</w:t>
            </w:r>
            <w:r w:rsidR="00F16A1F">
              <w:rPr>
                <w:rFonts w:ascii="Arial" w:hAnsi="Arial" w:cs="Arial"/>
                <w:sz w:val="22"/>
                <w:szCs w:val="22"/>
              </w:rPr>
              <w:t>l</w:t>
            </w:r>
            <w:permEnd w:id="605055073"/>
            <w:proofErr w:type="spellEnd"/>
          </w:p>
        </w:tc>
        <w:permStart w:id="15641083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4108341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670A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75086514" w:edGrp="everyone"/>
            <w:r w:rsidRPr="00670A66">
              <w:rPr>
                <w:rFonts w:ascii="Arial" w:hAnsi="Arial" w:cs="Arial"/>
                <w:sz w:val="22"/>
                <w:szCs w:val="22"/>
              </w:rPr>
              <w:t>Some colour requests may require a special order to be made.</w:t>
            </w:r>
          </w:p>
          <w:p w:rsidR="00780921" w:rsidRPr="00F849B0" w:rsidRDefault="00670A6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Stops Variations down the track on colour choices of tiles or carpet and there’ve been ordered and colour is wrong.</w:t>
            </w:r>
            <w:r w:rsidR="005077A3" w:rsidRPr="005077A3">
              <w:t xml:space="preserve"> </w:t>
            </w:r>
            <w:r w:rsidR="005077A3" w:rsidRPr="005077A3">
              <w:rPr>
                <w:rFonts w:ascii="Arial" w:hAnsi="Arial" w:cs="Arial"/>
                <w:sz w:val="22"/>
                <w:szCs w:val="22"/>
              </w:rPr>
              <w:t>(to minimise cost and time delays)</w:t>
            </w:r>
            <w:r w:rsidR="005077A3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75086514"/>
          </w:p>
        </w:tc>
        <w:permStart w:id="769987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9987165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6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5861952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1F7CAD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5077A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5861952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302358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0235814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28142841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1F7CAD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8142841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5077A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9049294" w:edGrp="everyone"/>
            <w:r w:rsidRPr="005077A3">
              <w:rPr>
                <w:rFonts w:ascii="Arial" w:hAnsi="Arial" w:cs="Arial"/>
                <w:sz w:val="22"/>
                <w:szCs w:val="22"/>
              </w:rPr>
              <w:t xml:space="preserve">If the local council stipulates that construction work be carried out only in the hours between </w:t>
            </w:r>
            <w:r>
              <w:rPr>
                <w:rFonts w:ascii="Arial" w:hAnsi="Arial" w:cs="Arial"/>
                <w:sz w:val="22"/>
                <w:szCs w:val="22"/>
              </w:rPr>
              <w:t>6:30</w:t>
            </w:r>
            <w:r w:rsidRPr="005077A3">
              <w:rPr>
                <w:rFonts w:ascii="Arial" w:hAnsi="Arial" w:cs="Arial"/>
                <w:sz w:val="22"/>
                <w:szCs w:val="22"/>
              </w:rPr>
              <w:t>am and 6: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5077A3">
              <w:rPr>
                <w:rFonts w:ascii="Arial" w:hAnsi="Arial" w:cs="Arial"/>
                <w:sz w:val="22"/>
                <w:szCs w:val="22"/>
              </w:rPr>
              <w:t>0pm on weekdays and Saturdays, your scheduling will have to be adjusted accordingly.</w:t>
            </w:r>
            <w:permEnd w:id="369049294"/>
          </w:p>
        </w:tc>
        <w:permStart w:id="6526994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2699425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222251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2251129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5387048" w:edGrp="everyone"/>
            <w:permEnd w:id="2085387048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11644112" w:edGrp="everyone"/>
            <w:permEnd w:id="12116441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43236009" w:edGrp="everyone"/>
            <w:permEnd w:id="443236009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42596902" w:edGrp="everyone"/>
            <w:permEnd w:id="15425969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27793805" w:edGrp="everyone"/>
            <w:permEnd w:id="1727793805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130457" w:edGrp="everyone"/>
            <w:permEnd w:id="1321304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lastRenderedPageBreak/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18935050" w:edGrp="everyone"/>
            <w:r w:rsidRPr="009B727A">
              <w:rPr>
                <w:rFonts w:ascii="Arial" w:hAnsi="Arial" w:cs="Arial"/>
                <w:sz w:val="22"/>
                <w:szCs w:val="22"/>
              </w:rPr>
              <w:t>Put it in writing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B727A">
              <w:rPr>
                <w:rFonts w:ascii="Arial" w:hAnsi="Arial" w:cs="Arial"/>
                <w:sz w:val="22"/>
                <w:szCs w:val="22"/>
              </w:rPr>
              <w:t>Client/subbies must agree to before commencement of work</w:t>
            </w:r>
          </w:p>
          <w:p w:rsidR="009B727A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9B727A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9B727A">
              <w:rPr>
                <w:rFonts w:ascii="Arial" w:hAnsi="Arial" w:cs="Arial"/>
                <w:sz w:val="22"/>
                <w:szCs w:val="22"/>
              </w:rPr>
              <w:t>Only exception for not putting it in writing is if it is not practical to produce a document before work commences (but it then MUST be done within 24 hours)</w:t>
            </w:r>
          </w:p>
          <w:p w:rsidR="009B727A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9B727A" w:rsidRDefault="009B727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9B727A">
              <w:rPr>
                <w:rFonts w:ascii="Arial" w:hAnsi="Arial" w:cs="Arial"/>
                <w:sz w:val="22"/>
                <w:szCs w:val="22"/>
              </w:rPr>
              <w:t xml:space="preserve">All subsequent documentation must be completed by the client/subbies </w:t>
            </w:r>
            <w:proofErr w:type="gramStart"/>
            <w:r w:rsidRPr="009B727A">
              <w:rPr>
                <w:rFonts w:ascii="Arial" w:hAnsi="Arial" w:cs="Arial"/>
                <w:sz w:val="22"/>
                <w:szCs w:val="22"/>
              </w:rPr>
              <w:t>within  5</w:t>
            </w:r>
            <w:proofErr w:type="gramEnd"/>
            <w:r w:rsidRPr="009B727A">
              <w:rPr>
                <w:rFonts w:ascii="Arial" w:hAnsi="Arial" w:cs="Arial"/>
                <w:sz w:val="22"/>
                <w:szCs w:val="22"/>
              </w:rPr>
              <w:t xml:space="preserve"> business days of when the variation was agreed to</w:t>
            </w:r>
          </w:p>
          <w:permEnd w:id="518935050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9554116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5411614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420831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0831021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9B727A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5778760" w:edGrp="everyone"/>
            <w:r w:rsidRPr="009B727A">
              <w:rPr>
                <w:rFonts w:ascii="Arial" w:hAnsi="Arial" w:cs="Arial"/>
                <w:sz w:val="22"/>
                <w:szCs w:val="22"/>
              </w:rPr>
              <w:t>Redesigning kitchens and kitchen layouts</w:t>
            </w:r>
            <w:permEnd w:id="125778760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9B727A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1446732" w:edGrp="everyone"/>
            <w:r>
              <w:rPr>
                <w:rFonts w:ascii="Arial" w:hAnsi="Arial" w:cs="Arial"/>
                <w:sz w:val="22"/>
                <w:szCs w:val="22"/>
              </w:rPr>
              <w:t xml:space="preserve">Could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effect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schedule cause kitchen cabinets were order for a certain colour and layout, Now Client wants a different layout and new colour to match</w:t>
            </w:r>
            <w:permEnd w:id="1414467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9B727A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9289063" w:edGrp="everyone"/>
            <w:r w:rsidRPr="009B727A">
              <w:rPr>
                <w:rFonts w:ascii="Arial" w:hAnsi="Arial" w:cs="Arial"/>
                <w:sz w:val="22"/>
                <w:szCs w:val="22"/>
              </w:rPr>
              <w:t>White goods, stoves, baths, showers, vanities, wardrobe fit outs</w:t>
            </w:r>
            <w:permEnd w:id="1359289063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9B727A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8037047" w:edGrp="everyone"/>
            <w:r>
              <w:rPr>
                <w:rFonts w:ascii="Arial" w:hAnsi="Arial" w:cs="Arial"/>
                <w:sz w:val="22"/>
                <w:szCs w:val="22"/>
              </w:rPr>
              <w:t xml:space="preserve">All white goods and so forth are all in stock to which was originally ordered. Client was different White goods and they are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outa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stock and have 2 weeks restocking Delay,</w:t>
            </w:r>
            <w:permEnd w:id="18080370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491396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1396781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1E64EC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40943901" w:edGrp="everyone"/>
            <w:r>
              <w:rPr>
                <w:rFonts w:ascii="Arial" w:hAnsi="Arial" w:cs="Arial"/>
                <w:sz w:val="22"/>
                <w:szCs w:val="22"/>
              </w:rPr>
              <w:t>Fountain and earth moving</w:t>
            </w:r>
            <w:permEnd w:id="640943901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1E64EC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14886732" w:edGrp="everyone"/>
            <w:r w:rsidRPr="001E64EC">
              <w:rPr>
                <w:rFonts w:ascii="Arial" w:hAnsi="Arial" w:cs="Arial"/>
                <w:sz w:val="22"/>
                <w:szCs w:val="22"/>
              </w:rPr>
              <w:t>If rock is discovered when the footings are being excavated, it will increase the cost of excavation and may delay progress.</w:t>
            </w:r>
            <w:r>
              <w:rPr>
                <w:rFonts w:ascii="Arial" w:hAnsi="Arial" w:cs="Arial"/>
                <w:sz w:val="22"/>
                <w:szCs w:val="22"/>
              </w:rPr>
              <w:t xml:space="preserve"> Even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soil test provided little rock and Dig was scheduled for 1 week with no rock. With a provision or variation if rock was found</w:t>
            </w:r>
            <w:permEnd w:id="15148867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7934EF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1452114" w:edGrp="everyone"/>
            <w:r>
              <w:rPr>
                <w:rFonts w:ascii="Arial" w:hAnsi="Arial" w:cs="Arial"/>
                <w:sz w:val="22"/>
                <w:szCs w:val="22"/>
              </w:rPr>
              <w:t xml:space="preserve">Renovation of </w:t>
            </w:r>
            <w:r w:rsidR="00EA7D4C">
              <w:rPr>
                <w:rFonts w:ascii="Arial" w:hAnsi="Arial" w:cs="Arial"/>
                <w:sz w:val="22"/>
                <w:szCs w:val="22"/>
              </w:rPr>
              <w:t>house</w:t>
            </w:r>
            <w:permEnd w:id="189145211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EA7D4C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43759765" w:edGrp="everyone"/>
            <w:r>
              <w:rPr>
                <w:rFonts w:ascii="Arial" w:hAnsi="Arial" w:cs="Arial"/>
                <w:sz w:val="22"/>
                <w:szCs w:val="22"/>
              </w:rPr>
              <w:t xml:space="preserve">Builder has signed up a client to renovate garage to in close it into games room, Contract stated reasonable cost to close it in, with provision of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unsee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damage by water or termites. Builder finds water damage in ceiling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termite damage in walls on demo. Added extra few days to schedule an additional cost of materials. </w:t>
            </w:r>
            <w:permEnd w:id="12437597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071592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1592179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5D62EF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6354288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96354288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460CD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71957776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77195777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460CD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6985860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8569858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460CD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05164042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9051640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460CD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7106360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371063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CD2" w:rsidRPr="00460CD2" w:rsidRDefault="00460CD2" w:rsidP="00460C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09311795" w:edGrp="everyone"/>
            <w:r w:rsidRPr="00460CD2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specifications. Overlay drawings are generally designed to:</w:t>
            </w:r>
          </w:p>
          <w:p w:rsidR="00460CD2" w:rsidRPr="00460CD2" w:rsidRDefault="00460CD2" w:rsidP="00460C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460CD2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:rsidR="0065458D" w:rsidRPr="00F849B0" w:rsidRDefault="00460CD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460CD2">
              <w:rPr>
                <w:rFonts w:ascii="Arial" w:hAnsi="Arial" w:cs="Arial"/>
                <w:sz w:val="22"/>
                <w:szCs w:val="22"/>
              </w:rPr>
              <w:t>Provide advice if there have been changes that require subsequent engineering redesign/specialist changes (e.g.  from architects, soil experts)</w:t>
            </w:r>
            <w:permEnd w:id="1709311795"/>
          </w:p>
        </w:tc>
        <w:permStart w:id="5095070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9507072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687795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8779527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73153392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1F7CAD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60CD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3153392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41481541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1F7CAD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60CD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1481541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77426680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1F7CAD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60CD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7426680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59384881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1F7CAD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460CD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9384881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D7F" w:rsidRPr="00AC3D7F" w:rsidRDefault="00AC3D7F" w:rsidP="00AC3D7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12817657" w:edGrp="everyone"/>
            <w:r w:rsidRPr="00AC3D7F">
              <w:rPr>
                <w:rFonts w:ascii="Arial" w:hAnsi="Arial" w:cs="Arial"/>
                <w:sz w:val="22"/>
                <w:szCs w:val="22"/>
              </w:rPr>
              <w:t>The Work Order provides the instructions and specific work to be carried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C3D7F">
              <w:rPr>
                <w:rFonts w:ascii="Arial" w:hAnsi="Arial" w:cs="Arial"/>
                <w:sz w:val="22"/>
                <w:szCs w:val="22"/>
              </w:rPr>
              <w:t>out.  They outline:</w:t>
            </w:r>
          </w:p>
          <w:p w:rsidR="00AC3D7F" w:rsidRPr="00AC3D7F" w:rsidRDefault="00AC3D7F" w:rsidP="00AC3D7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C3D7F">
              <w:rPr>
                <w:rFonts w:ascii="Arial" w:hAnsi="Arial" w:cs="Arial"/>
                <w:sz w:val="22"/>
                <w:szCs w:val="22"/>
              </w:rPr>
              <w:t>Work</w:t>
            </w:r>
          </w:p>
          <w:p w:rsidR="00AC3D7F" w:rsidRPr="00AC3D7F" w:rsidRDefault="00AC3D7F" w:rsidP="00AC3D7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C3D7F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:rsidR="00582ADB" w:rsidRPr="00F849B0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C3D7F">
              <w:rPr>
                <w:rFonts w:ascii="Arial" w:hAnsi="Arial" w:cs="Arial"/>
                <w:sz w:val="22"/>
                <w:szCs w:val="22"/>
              </w:rPr>
              <w:t>Agreed rates</w:t>
            </w:r>
            <w:permEnd w:id="1912817657"/>
          </w:p>
        </w:tc>
        <w:permStart w:id="10380286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8028611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7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FB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3274385" w:edGrp="everyone"/>
            <w:r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AC3D7F"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</w:t>
            </w:r>
            <w:r w:rsidRPr="00AC3D7F"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</w:t>
            </w:r>
            <w:r w:rsidRPr="00AC3D7F"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 </w:t>
            </w:r>
            <w:r w:rsidRPr="00AC3D7F"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r w:rsidRPr="00AC3D7F"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 </w:t>
            </w:r>
            <w:r w:rsidRPr="00AC3D7F"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 </w:t>
            </w:r>
            <w:r w:rsidRPr="00AC3D7F"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 </w:t>
            </w:r>
            <w:r w:rsidRPr="00AC3D7F"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:rsidR="00AC3D7F" w:rsidRDefault="00AC3D7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9 </w:t>
            </w:r>
            <w:r w:rsidRPr="00AC3D7F"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ermEnd w:id="363274385"/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6964073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6407303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D58" w:rsidRPr="00F849B0" w:rsidRDefault="00C21649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6737525" w:edGrp="everyone"/>
            <w:r w:rsidRPr="00C21649">
              <w:rPr>
                <w:rFonts w:ascii="Arial" w:hAnsi="Arial" w:cs="Arial"/>
                <w:sz w:val="22"/>
                <w:szCs w:val="22"/>
              </w:rPr>
              <w:t>A call forward sheet is a sheet used to track when materials are needed and when they should be ordered.  This tool allows site personnel to schedule and coordinate activities that are to be undertaken on-site.</w:t>
            </w:r>
            <w:permEnd w:id="816737525"/>
          </w:p>
        </w:tc>
        <w:permStart w:id="1246442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6442217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85345773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B0851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85345773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01129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1129284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92820854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2820854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5979254" w:edGrp="everyone"/>
            <w:r w:rsidRPr="006B0851">
              <w:rPr>
                <w:rFonts w:ascii="Arial" w:hAnsi="Arial" w:cs="Arial"/>
                <w:sz w:val="22"/>
                <w:szCs w:val="22"/>
              </w:rPr>
              <w:t>Variations and Purchase Orders/Quotes</w:t>
            </w: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Variations should be put in writing</w:t>
            </w:r>
          </w:p>
          <w:p w:rsidR="005E0556" w:rsidRDefault="006B085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Quotes ensure that correct amounts are charged</w:t>
            </w:r>
          </w:p>
          <w:p w:rsidR="006B0851" w:rsidRDefault="006B085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Building Contract and related documents</w:t>
            </w: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Contract allows builder to check what is included in the contract price, making it easier to settle any disputes and assess variations</w:t>
            </w:r>
          </w:p>
          <w:p w:rsid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Specifications provide detail on most aspects of the construction process</w:t>
            </w:r>
          </w:p>
          <w:p w:rsid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Approved documents and permits</w:t>
            </w: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lastRenderedPageBreak/>
              <w:t>Plans (e.g. architectural, land survey, service locations)</w:t>
            </w:r>
          </w:p>
          <w:p w:rsidR="006B0851" w:rsidRP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Reports (e.g. engineering, geotechnical)</w:t>
            </w:r>
          </w:p>
          <w:p w:rsidR="006B0851" w:rsidRDefault="006B0851" w:rsidP="006B085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6B0851">
              <w:rPr>
                <w:rFonts w:ascii="Arial" w:hAnsi="Arial" w:cs="Arial"/>
                <w:sz w:val="22"/>
                <w:szCs w:val="22"/>
              </w:rPr>
              <w:t>Stamped permit plans</w:t>
            </w:r>
          </w:p>
          <w:permEnd w:id="1385979254"/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348133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8133524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lastRenderedPageBreak/>
        <w:t>Match the site files and definitions below by writing the appropriate letter next to each number in the centre column.</w:t>
      </w:r>
      <w:bookmarkEnd w:id="21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9189047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8904722" w:displacedByCustomXml="prev"/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68285968" w:edGrp="everyone"/>
            <w:r w:rsidR="00311E6B">
              <w:rPr>
                <w:rFonts w:ascii="Arial" w:hAnsi="Arial" w:cs="Arial"/>
                <w:sz w:val="22"/>
                <w:szCs w:val="22"/>
              </w:rPr>
              <w:t>b</w:t>
            </w:r>
            <w:permEnd w:id="46828596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87322813" w:edGrp="everyone"/>
            <w:r w:rsidR="00332B18">
              <w:rPr>
                <w:rFonts w:ascii="Arial" w:hAnsi="Arial" w:cs="Arial"/>
                <w:sz w:val="22"/>
                <w:szCs w:val="22"/>
              </w:rPr>
              <w:t>e</w:t>
            </w:r>
            <w:permEnd w:id="178732281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71915191" w:edGrp="everyone"/>
            <w:r w:rsidR="00332B18">
              <w:rPr>
                <w:rFonts w:ascii="Arial" w:hAnsi="Arial" w:cs="Arial"/>
                <w:sz w:val="22"/>
                <w:szCs w:val="22"/>
              </w:rPr>
              <w:t>a</w:t>
            </w:r>
            <w:permEnd w:id="107191519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03046275" w:edGrp="everyone"/>
            <w:r w:rsidR="00332B18">
              <w:rPr>
                <w:rFonts w:ascii="Arial" w:hAnsi="Arial" w:cs="Arial"/>
                <w:sz w:val="22"/>
                <w:szCs w:val="22"/>
              </w:rPr>
              <w:t>d</w:t>
            </w:r>
            <w:permEnd w:id="20304627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1F7C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82091771" w:edGrp="everyone"/>
            <w:r w:rsidR="00332B18">
              <w:rPr>
                <w:rFonts w:ascii="Arial" w:hAnsi="Arial" w:cs="Arial"/>
                <w:sz w:val="22"/>
                <w:szCs w:val="22"/>
              </w:rPr>
              <w:t>c</w:t>
            </w:r>
            <w:permEnd w:id="18209177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666266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6266541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03131831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60313183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11991438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41199143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1073374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2107337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274753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4753946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34126567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23412656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92616158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89261615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89853748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78985374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28564144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52856414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332B1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2218136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111221813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6624704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2470458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52297947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52297947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74955249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32B1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4955249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10025278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10025278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836444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3644432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64057689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4057689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19034079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903407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58793071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8793071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060604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0604524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27513720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1F7CAD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27513720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91311950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1F7CAD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1311950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4550421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1F7CAD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550421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lastRenderedPageBreak/>
        <w:t>The following graph is a visual representation of the difference in each month.</w:t>
      </w:r>
      <w:bookmarkEnd w:id="27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5698EE2" wp14:editId="2F8B700E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294537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4537560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76031800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6031800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8038343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1F7CAD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038343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128CC13" wp14:editId="652808E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236649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3664980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63912492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1F7CAD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3912492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85965481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1F7CAD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E601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5965481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FE601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FE601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62EF" w:rsidRPr="00D6721A" w:rsidRDefault="005D62EF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:rsidR="005D62EF" w:rsidRPr="00D6721A" w:rsidRDefault="005D62EF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5D62EF" w:rsidRPr="00D6721A" w:rsidRDefault="005D62EF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:rsidR="005D62EF" w:rsidRPr="00D6721A" w:rsidRDefault="005D62EF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:rsidR="005D62EF" w:rsidRDefault="005D62EF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5D62EF" w:rsidRPr="00D6721A" w:rsidRDefault="005D62EF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:rsidR="005D62EF" w:rsidRPr="00D6721A" w:rsidRDefault="005D62EF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5D62EF" w:rsidRPr="00D6721A" w:rsidRDefault="005D62EF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5D62EF" w:rsidRPr="00D6721A" w:rsidRDefault="005D62EF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5D62EF" w:rsidRPr="00D6721A" w:rsidRDefault="005D62EF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5D62EF" w:rsidRPr="00D6721A" w:rsidRDefault="005D62EF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5D62EF" w:rsidRDefault="005D62EF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5D62EF" w:rsidRPr="00D6721A" w:rsidRDefault="005D62EF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5D62EF" w:rsidRPr="00D6721A" w:rsidRDefault="005D62EF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021F6DFB" wp14:editId="0ACAF5F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234164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16455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B767A4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15513987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1115513987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426860" w:edGrp="everyone"/>
            <w:r>
              <w:rPr>
                <w:rFonts w:ascii="Arial" w:hAnsi="Arial" w:cs="Arial"/>
                <w:sz w:val="22"/>
                <w:szCs w:val="22"/>
              </w:rPr>
              <w:t>3 weeks</w:t>
            </w:r>
            <w:permEnd w:id="81426860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1340141" w:edGrp="everyone"/>
            <w:r>
              <w:rPr>
                <w:rFonts w:ascii="Arial" w:hAnsi="Arial" w:cs="Arial"/>
                <w:sz w:val="22"/>
                <w:szCs w:val="22"/>
              </w:rPr>
              <w:t>1/3/19</w:t>
            </w:r>
            <w:permEnd w:id="1801340141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96128867" w:edGrp="everyone"/>
            <w:r>
              <w:rPr>
                <w:rFonts w:ascii="Arial" w:hAnsi="Arial" w:cs="Arial"/>
                <w:sz w:val="22"/>
                <w:szCs w:val="22"/>
              </w:rPr>
              <w:t>25/2/19</w:t>
            </w:r>
            <w:permEnd w:id="1396128867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64808943" w:edGrp="everyone"/>
            <w:r>
              <w:rPr>
                <w:rFonts w:ascii="Arial" w:hAnsi="Arial" w:cs="Arial"/>
                <w:sz w:val="22"/>
                <w:szCs w:val="22"/>
              </w:rPr>
              <w:t>Concrete pump set up for 715am start</w:t>
            </w:r>
            <w:permEnd w:id="146480894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96266180" w:edGrp="everyone"/>
            <w:r>
              <w:rPr>
                <w:rFonts w:ascii="Arial" w:hAnsi="Arial" w:cs="Arial"/>
                <w:sz w:val="22"/>
                <w:szCs w:val="22"/>
              </w:rPr>
              <w:t>Wall Frames and Roof Trusses</w:t>
            </w:r>
            <w:permEnd w:id="1496266180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85296992" w:edGrp="everyone"/>
            <w:r>
              <w:rPr>
                <w:rFonts w:ascii="Arial" w:hAnsi="Arial" w:cs="Arial"/>
                <w:sz w:val="22"/>
                <w:szCs w:val="22"/>
              </w:rPr>
              <w:t>5 weeks</w:t>
            </w:r>
            <w:permEnd w:id="118529699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56865648" w:edGrp="everyone"/>
            <w:r>
              <w:rPr>
                <w:rFonts w:ascii="Arial" w:hAnsi="Arial" w:cs="Arial"/>
                <w:sz w:val="22"/>
                <w:szCs w:val="22"/>
              </w:rPr>
              <w:t>5/4/19</w:t>
            </w:r>
            <w:permEnd w:id="1456865648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30981800" w:edGrp="everyone"/>
            <w:r>
              <w:rPr>
                <w:rFonts w:ascii="Arial" w:hAnsi="Arial" w:cs="Arial"/>
                <w:sz w:val="22"/>
                <w:szCs w:val="22"/>
              </w:rPr>
              <w:t>26/2/19</w:t>
            </w:r>
            <w:permEnd w:id="530981800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5473813" w:edGrp="everyone"/>
            <w:r>
              <w:rPr>
                <w:rFonts w:ascii="Arial" w:hAnsi="Arial" w:cs="Arial"/>
                <w:sz w:val="22"/>
                <w:szCs w:val="22"/>
              </w:rPr>
              <w:t xml:space="preserve">1130am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Franner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unload.</w:t>
            </w:r>
            <w:permEnd w:id="20547381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19078406" w:edGrp="everyone"/>
            <w:r>
              <w:rPr>
                <w:rFonts w:ascii="Arial" w:hAnsi="Arial" w:cs="Arial"/>
                <w:sz w:val="22"/>
                <w:szCs w:val="22"/>
              </w:rPr>
              <w:t>Cement tiles</w:t>
            </w:r>
            <w:permEnd w:id="919078406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6220928" w:edGrp="everyone"/>
            <w:r>
              <w:rPr>
                <w:rFonts w:ascii="Arial" w:hAnsi="Arial" w:cs="Arial"/>
                <w:sz w:val="22"/>
                <w:szCs w:val="22"/>
              </w:rPr>
              <w:t>6weeks</w:t>
            </w:r>
            <w:permEnd w:id="166220928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09891805" w:edGrp="everyone"/>
            <w:r>
              <w:rPr>
                <w:rFonts w:ascii="Arial" w:hAnsi="Arial" w:cs="Arial"/>
                <w:sz w:val="22"/>
                <w:szCs w:val="22"/>
              </w:rPr>
              <w:t>12/4/19</w:t>
            </w:r>
            <w:permEnd w:id="609891805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74722044" w:edGrp="everyone"/>
            <w:r>
              <w:rPr>
                <w:rFonts w:ascii="Arial" w:hAnsi="Arial" w:cs="Arial"/>
                <w:sz w:val="22"/>
                <w:szCs w:val="22"/>
              </w:rPr>
              <w:t>26/2/19</w:t>
            </w:r>
            <w:permEnd w:id="1574722044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66303112" w:edGrp="everyone"/>
            <w:r>
              <w:rPr>
                <w:rFonts w:ascii="Arial" w:hAnsi="Arial" w:cs="Arial"/>
                <w:sz w:val="22"/>
                <w:szCs w:val="22"/>
              </w:rPr>
              <w:t xml:space="preserve">9am delivery set, with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Palfinger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unload on truck</w:t>
            </w:r>
            <w:permEnd w:id="56630311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66086661" w:edGrp="everyone"/>
            <w:r>
              <w:rPr>
                <w:rFonts w:ascii="Arial" w:hAnsi="Arial" w:cs="Arial"/>
                <w:sz w:val="22"/>
                <w:szCs w:val="22"/>
              </w:rPr>
              <w:t>Landscaping,</w:t>
            </w:r>
          </w:p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Flowers,trees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turf</w:t>
            </w:r>
            <w:permEnd w:id="1066086661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C268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53178043" w:edGrp="everyone"/>
            <w:r>
              <w:rPr>
                <w:rFonts w:ascii="Arial" w:hAnsi="Arial" w:cs="Arial"/>
                <w:sz w:val="22"/>
                <w:szCs w:val="22"/>
              </w:rPr>
              <w:t>6 Months</w:t>
            </w:r>
            <w:permEnd w:id="853178043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2371013" w:edGrp="everyone"/>
            <w:r>
              <w:rPr>
                <w:rFonts w:ascii="Arial" w:hAnsi="Arial" w:cs="Arial"/>
                <w:sz w:val="22"/>
                <w:szCs w:val="22"/>
              </w:rPr>
              <w:t>1/9/19</w:t>
            </w:r>
            <w:permEnd w:id="2042371013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49071974" w:edGrp="everyone"/>
            <w:r>
              <w:rPr>
                <w:rFonts w:ascii="Arial" w:hAnsi="Arial" w:cs="Arial"/>
                <w:sz w:val="22"/>
                <w:szCs w:val="22"/>
              </w:rPr>
              <w:t>15/8/19</w:t>
            </w:r>
            <w:permEnd w:id="1949071974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26537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03673537" w:edGrp="everyone"/>
            <w:r>
              <w:rPr>
                <w:rFonts w:ascii="Arial" w:hAnsi="Arial" w:cs="Arial"/>
                <w:sz w:val="22"/>
                <w:szCs w:val="22"/>
              </w:rPr>
              <w:t>700am unload with own fork lift</w:t>
            </w:r>
            <w:permEnd w:id="803673537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0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92953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953225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2860492" w:edGrp="everyone"/>
            <w:r>
              <w:rPr>
                <w:rFonts w:ascii="Arial" w:hAnsi="Arial" w:cs="Arial"/>
                <w:sz w:val="22"/>
                <w:szCs w:val="22"/>
              </w:rPr>
              <w:t>Send supplier that won the tender, Purchase order and set delivery date.</w:t>
            </w:r>
            <w:permEnd w:id="1002860492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58238276" w:edGrp="everyone"/>
            <w:r>
              <w:rPr>
                <w:rFonts w:ascii="Arial" w:hAnsi="Arial" w:cs="Arial"/>
                <w:sz w:val="22"/>
                <w:szCs w:val="22"/>
              </w:rPr>
              <w:t xml:space="preserve">Is it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self unload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truck</w:t>
            </w:r>
            <w:proofErr w:type="gramEnd"/>
          </w:p>
          <w:p w:rsidR="00BC18A3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Does it need fork lift or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franner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unload</w:t>
            </w:r>
            <w:proofErr w:type="gramEnd"/>
          </w:p>
          <w:p w:rsidR="00D8029D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 right colour or texture delivered</w:t>
            </w:r>
          </w:p>
          <w:permEnd w:id="358238276"/>
          <w:p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4401601" w:edGrp="everyone"/>
            <w:r w:rsidRPr="00D8029D">
              <w:rPr>
                <w:rFonts w:ascii="Arial" w:hAnsi="Arial" w:cs="Arial"/>
                <w:sz w:val="22"/>
                <w:szCs w:val="22"/>
              </w:rPr>
              <w:t>Send supplier that won the tender, Purchase order and set delivery date.</w:t>
            </w:r>
            <w:permEnd w:id="2014401601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90553681" w:edGrp="everyone"/>
            <w:r>
              <w:rPr>
                <w:rFonts w:ascii="Arial" w:hAnsi="Arial" w:cs="Arial"/>
                <w:sz w:val="22"/>
                <w:szCs w:val="22"/>
              </w:rPr>
              <w:t>Is crane booked in for same few days the frame is been installed.</w:t>
            </w:r>
            <w:permEnd w:id="29055368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68562634" w:edGrp="everyone"/>
            <w:r w:rsidRPr="00D8029D">
              <w:rPr>
                <w:rFonts w:ascii="Arial" w:hAnsi="Arial" w:cs="Arial"/>
                <w:sz w:val="22"/>
                <w:szCs w:val="22"/>
              </w:rPr>
              <w:t>Send supplier that won the tender, Purchase order and set delivery date.</w:t>
            </w:r>
            <w:permEnd w:id="1868562634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04889092" w:edGrp="everyone"/>
            <w:r>
              <w:rPr>
                <w:rFonts w:ascii="Arial" w:hAnsi="Arial" w:cs="Arial"/>
                <w:sz w:val="22"/>
                <w:szCs w:val="22"/>
              </w:rPr>
              <w:t>Did builder measure the glass, or window supplier come out and take proper measurements.</w:t>
            </w:r>
          </w:p>
          <w:p w:rsidR="00BC18A3" w:rsidRPr="00810A44" w:rsidRDefault="00D8029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How long does windows take to make up an be delivered.</w:t>
            </w:r>
            <w:bookmarkStart w:id="31" w:name="_GoBack"/>
            <w:bookmarkEnd w:id="31"/>
            <w:permEnd w:id="130488909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18913378" w:edGrp="everyone"/>
            <w:permEnd w:id="418913378"/>
          </w:p>
        </w:tc>
        <w:permStart w:id="5062724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6272476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DD9" w:rsidRDefault="00CD2DD9" w:rsidP="00A67754">
      <w:r>
        <w:separator/>
      </w:r>
    </w:p>
  </w:endnote>
  <w:endnote w:type="continuationSeparator" w:id="0">
    <w:p w:rsidR="00CD2DD9" w:rsidRDefault="00CD2DD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2EF" w:rsidRPr="00830749" w:rsidRDefault="005D62EF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D62EF" w:rsidRPr="00E3768E" w:rsidRDefault="005D62EF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8029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2EF" w:rsidRPr="00830749" w:rsidRDefault="005D62EF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D62EF" w:rsidRPr="00E3768E" w:rsidRDefault="005D62EF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8029D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DD9" w:rsidRDefault="00CD2DD9" w:rsidP="00A67754">
      <w:r>
        <w:separator/>
      </w:r>
    </w:p>
  </w:footnote>
  <w:footnote w:type="continuationSeparator" w:id="0">
    <w:p w:rsidR="00CD2DD9" w:rsidRDefault="00CD2DD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2EF" w:rsidRDefault="005D62EF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5D62EF" w:rsidRPr="00830749" w:rsidRDefault="005D62EF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2EF" w:rsidRDefault="005D62EF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5D62EF" w:rsidRPr="00830749" w:rsidRDefault="005D62EF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1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0"/>
  </w:num>
  <w:num w:numId="22">
    <w:abstractNumId w:val="21"/>
  </w:num>
  <w:num w:numId="23">
    <w:abstractNumId w:val="20"/>
  </w:num>
  <w:num w:numId="24">
    <w:abstractNumId w:val="29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E64EC"/>
    <w:rsid w:val="001F2AD0"/>
    <w:rsid w:val="001F3555"/>
    <w:rsid w:val="001F6FA5"/>
    <w:rsid w:val="001F7CAD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37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2D5A19"/>
    <w:rsid w:val="00301207"/>
    <w:rsid w:val="00301C4E"/>
    <w:rsid w:val="00304897"/>
    <w:rsid w:val="003050B6"/>
    <w:rsid w:val="00311E5D"/>
    <w:rsid w:val="00311E6B"/>
    <w:rsid w:val="00314915"/>
    <w:rsid w:val="00315805"/>
    <w:rsid w:val="00315AAA"/>
    <w:rsid w:val="00317391"/>
    <w:rsid w:val="00324DB2"/>
    <w:rsid w:val="003259FD"/>
    <w:rsid w:val="00326BB7"/>
    <w:rsid w:val="00327E27"/>
    <w:rsid w:val="00332B18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12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0CD2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077A3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4122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2EF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0A66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0851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63A4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34EF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27A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21A3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3D7F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767A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4999"/>
    <w:rsid w:val="00BE5659"/>
    <w:rsid w:val="00BF15FF"/>
    <w:rsid w:val="00BF51EE"/>
    <w:rsid w:val="00BF721E"/>
    <w:rsid w:val="00BF7956"/>
    <w:rsid w:val="00C02070"/>
    <w:rsid w:val="00C02A9F"/>
    <w:rsid w:val="00C05340"/>
    <w:rsid w:val="00C06AD4"/>
    <w:rsid w:val="00C0790A"/>
    <w:rsid w:val="00C116AB"/>
    <w:rsid w:val="00C145EE"/>
    <w:rsid w:val="00C1477C"/>
    <w:rsid w:val="00C14AC3"/>
    <w:rsid w:val="00C17076"/>
    <w:rsid w:val="00C21649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676D0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2DD9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8029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2685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A7D4C"/>
    <w:rsid w:val="00EB0AA2"/>
    <w:rsid w:val="00EB100E"/>
    <w:rsid w:val="00EB2F5E"/>
    <w:rsid w:val="00EB7E28"/>
    <w:rsid w:val="00EB7F48"/>
    <w:rsid w:val="00EC73A1"/>
    <w:rsid w:val="00EE0EDC"/>
    <w:rsid w:val="00EE1C35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6A1F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33FB"/>
    <w:rsid w:val="00FE54EE"/>
    <w:rsid w:val="00FE6010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359A10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23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53582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926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6869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286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4365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6064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295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2554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3397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66A1C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EB0C597-31C3-40BC-9D9D-244C49237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33171</TotalTime>
  <Pages>15</Pages>
  <Words>1865</Words>
  <Characters>10636</Characters>
  <Application>Microsoft Office Word</Application>
  <DocSecurity>8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Shelley</cp:lastModifiedBy>
  <cp:revision>19</cp:revision>
  <cp:lastPrinted>2019-04-05T03:57:00Z</cp:lastPrinted>
  <dcterms:created xsi:type="dcterms:W3CDTF">2019-03-18T09:52:00Z</dcterms:created>
  <dcterms:modified xsi:type="dcterms:W3CDTF">2019-04-10T10:45:00Z</dcterms:modified>
  <cp:contentStatus>v1-2_22/11/2018</cp:contentStatus>
</cp:coreProperties>
</file>