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2F1BEFFE" w:rsidR="006D7E60" w:rsidRPr="00F540A5" w:rsidRDefault="00217427" w:rsidP="00DB6CDD">
            <w:pPr>
              <w:ind w:right="390"/>
              <w:jc w:val="left"/>
              <w:rPr>
                <w:rFonts w:ascii="Arial" w:hAnsi="Arial" w:cs="Arial"/>
                <w:sz w:val="20"/>
              </w:rPr>
            </w:pPr>
            <w:permStart w:id="1832728375" w:edGrp="everyone"/>
            <w:r>
              <w:rPr>
                <w:rFonts w:ascii="Arial" w:hAnsi="Arial" w:cs="Arial"/>
                <w:sz w:val="20"/>
              </w:rPr>
              <w:t xml:space="preserve">Mathew Pomerenke </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75E11EB" w:rsidR="00750D30" w:rsidRPr="00750D30" w:rsidRDefault="00217427" w:rsidP="008B3F47">
            <w:pPr>
              <w:ind w:right="390"/>
              <w:jc w:val="left"/>
              <w:rPr>
                <w:rFonts w:ascii="Arial" w:hAnsi="Arial" w:cs="Arial"/>
                <w:sz w:val="20"/>
              </w:rPr>
            </w:pPr>
            <w:permStart w:id="58662233" w:edGrp="everyone"/>
            <w:r>
              <w:rPr>
                <w:rFonts w:ascii="Arial" w:hAnsi="Arial" w:cs="Arial"/>
                <w:sz w:val="20"/>
              </w:rPr>
              <w:t xml:space="preserve">Mathew Pomerenke </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6A36A4B6" w:rsidR="00B115D7" w:rsidRPr="001C4084" w:rsidRDefault="00941241" w:rsidP="00677444">
            <w:pPr>
              <w:rPr>
                <w:rFonts w:ascii="Arial" w:hAnsi="Arial" w:cs="Arial"/>
                <w:sz w:val="22"/>
                <w:szCs w:val="22"/>
              </w:rPr>
            </w:pPr>
            <w:permStart w:id="154078061" w:edGrp="everyone"/>
            <w:r>
              <w:rPr>
                <w:rFonts w:ascii="Arial" w:hAnsi="Arial" w:cs="Arial"/>
                <w:sz w:val="22"/>
                <w:szCs w:val="22"/>
              </w:rPr>
              <w:t xml:space="preserve">Project requirements, constraints objectives of all sorts </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0850420A" w:rsidR="007F4E9B" w:rsidRPr="001C4084" w:rsidRDefault="00941241" w:rsidP="00223967">
            <w:pPr>
              <w:rPr>
                <w:rFonts w:ascii="Arial" w:hAnsi="Arial" w:cs="Arial"/>
                <w:sz w:val="22"/>
                <w:szCs w:val="22"/>
              </w:rPr>
            </w:pPr>
            <w:permStart w:id="177090616" w:edGrp="everyone"/>
            <w:r>
              <w:rPr>
                <w:rFonts w:ascii="Arial" w:hAnsi="Arial" w:cs="Arial"/>
                <w:sz w:val="22"/>
                <w:szCs w:val="22"/>
              </w:rPr>
              <w:t xml:space="preserve">Interest , influence and participation </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48DB3EEC" w14:textId="77777777" w:rsidR="007F4E9B" w:rsidRDefault="00941241" w:rsidP="00223967">
            <w:pPr>
              <w:rPr>
                <w:rFonts w:ascii="Arial" w:hAnsi="Arial" w:cs="Arial"/>
                <w:sz w:val="22"/>
                <w:szCs w:val="22"/>
              </w:rPr>
            </w:pPr>
            <w:permStart w:id="76900265" w:edGrp="everyone"/>
            <w:r>
              <w:rPr>
                <w:rFonts w:ascii="Arial" w:hAnsi="Arial" w:cs="Arial"/>
                <w:sz w:val="22"/>
                <w:szCs w:val="22"/>
              </w:rPr>
              <w:t>Project managers, executives, project sponsors, customers, works and users</w:t>
            </w:r>
          </w:p>
          <w:p w14:paraId="771153A7" w14:textId="77777777" w:rsidR="007F4E9B" w:rsidRDefault="007F4E9B" w:rsidP="00223967">
            <w:pPr>
              <w:rPr>
                <w:rFonts w:ascii="Arial" w:hAnsi="Arial" w:cs="Arial"/>
                <w:sz w:val="22"/>
                <w:szCs w:val="22"/>
              </w:rPr>
            </w:pPr>
          </w:p>
          <w:p w14:paraId="44CFAF6E" w14:textId="3B82B2EB" w:rsidR="00941241" w:rsidRDefault="00941241" w:rsidP="00223967">
            <w:pPr>
              <w:rPr>
                <w:rFonts w:ascii="Arial" w:hAnsi="Arial" w:cs="Arial"/>
                <w:sz w:val="22"/>
                <w:szCs w:val="22"/>
              </w:rPr>
            </w:pPr>
            <w:r>
              <w:rPr>
                <w:rFonts w:ascii="Arial" w:hAnsi="Arial" w:cs="Arial"/>
                <w:sz w:val="22"/>
                <w:szCs w:val="22"/>
              </w:rPr>
              <w:t xml:space="preserve">Prioritise levels of interest and input related to stakeholders and workout to involve them in the project </w:t>
            </w:r>
          </w:p>
          <w:permEnd w:id="76900265"/>
          <w:p w14:paraId="41E32480" w14:textId="75D9AD75" w:rsidR="007F4E9B" w:rsidRPr="001C4084" w:rsidRDefault="007F4E9B" w:rsidP="00223967">
            <w:pPr>
              <w:rPr>
                <w:rFonts w:ascii="Arial" w:hAnsi="Arial" w:cs="Arial"/>
                <w:sz w:val="22"/>
                <w:szCs w:val="22"/>
              </w:rPr>
            </w:pPr>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05D3D790" w:rsidR="007F4E9B" w:rsidRPr="001C4084" w:rsidRDefault="00941241" w:rsidP="00223967">
            <w:pPr>
              <w:rPr>
                <w:rFonts w:ascii="Arial" w:hAnsi="Arial" w:cs="Arial"/>
                <w:sz w:val="22"/>
                <w:szCs w:val="22"/>
              </w:rPr>
            </w:pPr>
            <w:permStart w:id="1251882085" w:edGrp="everyone"/>
            <w:r>
              <w:rPr>
                <w:rFonts w:ascii="Arial" w:hAnsi="Arial" w:cs="Arial"/>
                <w:sz w:val="22"/>
                <w:szCs w:val="22"/>
              </w:rPr>
              <w:t xml:space="preserve">Money time and staff </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7410BCC9" w:rsidR="007F4E9B" w:rsidRPr="001C4084" w:rsidRDefault="0042369B" w:rsidP="00223967">
            <w:pPr>
              <w:rPr>
                <w:rFonts w:ascii="Arial" w:hAnsi="Arial" w:cs="Arial"/>
                <w:sz w:val="22"/>
                <w:szCs w:val="22"/>
              </w:rPr>
            </w:pPr>
            <w:permStart w:id="1989351184" w:edGrp="everyone"/>
            <w:r>
              <w:rPr>
                <w:rFonts w:ascii="Arial" w:hAnsi="Arial" w:cs="Arial"/>
                <w:sz w:val="22"/>
                <w:szCs w:val="22"/>
              </w:rPr>
              <w:t xml:space="preserve">Keep align with the organisations vision and goals of the project  </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16363222" w:rsidR="0091426E" w:rsidRPr="001C4084" w:rsidRDefault="0042369B" w:rsidP="00223967">
            <w:pPr>
              <w:rPr>
                <w:rFonts w:ascii="Arial" w:hAnsi="Arial" w:cs="Arial"/>
                <w:sz w:val="22"/>
                <w:szCs w:val="22"/>
              </w:rPr>
            </w:pPr>
            <w:permStart w:id="1724874332" w:edGrp="everyone"/>
            <w:r>
              <w:rPr>
                <w:rFonts w:ascii="Arial" w:hAnsi="Arial" w:cs="Arial"/>
                <w:sz w:val="22"/>
                <w:szCs w:val="22"/>
              </w:rPr>
              <w:t>It helps to break down the content of work and costing into component parts</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6BAAD401" w:rsidR="00A9790B" w:rsidRPr="001C4084" w:rsidRDefault="001611D1" w:rsidP="00223967">
            <w:pPr>
              <w:rPr>
                <w:rFonts w:ascii="Arial" w:hAnsi="Arial" w:cs="Arial"/>
                <w:sz w:val="22"/>
                <w:szCs w:val="22"/>
              </w:rPr>
            </w:pPr>
            <w:permStart w:id="1572304432" w:edGrp="everyone"/>
            <w:r>
              <w:rPr>
                <w:rFonts w:ascii="Arial" w:hAnsi="Arial" w:cs="Arial"/>
                <w:sz w:val="22"/>
                <w:szCs w:val="22"/>
              </w:rPr>
              <w:t xml:space="preserve">Verify the resource required, availability and how much access you have to the resource </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4D768807" w:rsidR="00A9790B" w:rsidRPr="001C4084" w:rsidRDefault="00606AB4" w:rsidP="00223967">
            <w:pPr>
              <w:rPr>
                <w:rFonts w:ascii="Arial" w:hAnsi="Arial" w:cs="Arial"/>
                <w:sz w:val="22"/>
                <w:szCs w:val="22"/>
              </w:rPr>
            </w:pPr>
            <w:permStart w:id="1421281812" w:edGrp="everyone"/>
            <w:r>
              <w:rPr>
                <w:rFonts w:ascii="Arial" w:hAnsi="Arial" w:cs="Arial"/>
                <w:sz w:val="22"/>
                <w:szCs w:val="22"/>
              </w:rPr>
              <w:t xml:space="preserve">Identify and assess the strengths and weaknesses of an organization capabilities </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4B282B6E" w:rsidR="005B38F8" w:rsidRPr="0082204C" w:rsidRDefault="007159E3"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 xml:space="preserve">Adhere to work health and safety, regulations and relevant codes of practice </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4831E1C7" w:rsidR="005B38F8" w:rsidRPr="0082204C" w:rsidRDefault="007159E3"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 xml:space="preserve">Work safe </w:t>
            </w:r>
            <w:proofErr w:type="spellStart"/>
            <w:r>
              <w:rPr>
                <w:rFonts w:ascii="Arial" w:hAnsi="Arial" w:cs="Arial"/>
                <w:color w:val="1F497D" w:themeColor="text2"/>
                <w:sz w:val="22"/>
                <w:szCs w:val="18"/>
              </w:rPr>
              <w:t>qld</w:t>
            </w:r>
            <w:permEnd w:id="772227590"/>
            <w:proofErr w:type="spellEnd"/>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1764EF31" w:rsidR="005B38F8" w:rsidRPr="0082204C" w:rsidRDefault="00123DB2"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 xml:space="preserve">Environmental policy </w:t>
            </w:r>
            <w:permEnd w:id="1654357569"/>
          </w:p>
        </w:tc>
        <w:tc>
          <w:tcPr>
            <w:tcW w:w="1701" w:type="pct"/>
            <w:tcBorders>
              <w:left w:val="single" w:sz="8" w:space="0" w:color="auto"/>
              <w:right w:val="single" w:sz="12" w:space="0" w:color="auto"/>
            </w:tcBorders>
            <w:shd w:val="clear" w:color="auto" w:fill="auto"/>
            <w:vAlign w:val="center"/>
          </w:tcPr>
          <w:p w14:paraId="54AE37FA" w14:textId="298BCF27" w:rsidR="005B38F8" w:rsidRPr="0082204C" w:rsidRDefault="00123DB2"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Compliance requirements include permits licenses assessments and reporting</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0FB2C303" w:rsidR="005B38F8" w:rsidRPr="0082204C" w:rsidRDefault="00123DB2"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 xml:space="preserve">Minimum employment standards, modern awards and enterprise agreements </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6877D3EA" w:rsidR="00EE4FE3" w:rsidRPr="0082204C" w:rsidRDefault="00123DB2"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 xml:space="preserve">Development approvals impact assessments building codes and standards </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0A8D0694" w14:textId="77777777" w:rsidR="00A9790B" w:rsidRDefault="00606AB4" w:rsidP="00223967">
            <w:pPr>
              <w:rPr>
                <w:rFonts w:ascii="Arial" w:hAnsi="Arial" w:cs="Arial"/>
                <w:sz w:val="22"/>
                <w:szCs w:val="22"/>
              </w:rPr>
            </w:pPr>
            <w:permStart w:id="599603007" w:edGrp="everyone"/>
            <w:r>
              <w:rPr>
                <w:rFonts w:ascii="Arial" w:hAnsi="Arial" w:cs="Arial"/>
                <w:sz w:val="22"/>
                <w:szCs w:val="22"/>
              </w:rPr>
              <w:t xml:space="preserve">Risk assessment </w:t>
            </w:r>
          </w:p>
          <w:p w14:paraId="065D9788" w14:textId="77777777" w:rsidR="00A9790B" w:rsidRDefault="00A9790B" w:rsidP="00223967">
            <w:pPr>
              <w:rPr>
                <w:rFonts w:ascii="Arial" w:hAnsi="Arial" w:cs="Arial"/>
                <w:sz w:val="22"/>
                <w:szCs w:val="22"/>
              </w:rPr>
            </w:pPr>
          </w:p>
          <w:p w14:paraId="22074CEB" w14:textId="77777777" w:rsidR="00A9790B" w:rsidRDefault="00A9790B" w:rsidP="00223967">
            <w:pPr>
              <w:rPr>
                <w:rFonts w:ascii="Arial" w:hAnsi="Arial" w:cs="Arial"/>
                <w:sz w:val="22"/>
                <w:szCs w:val="22"/>
              </w:rPr>
            </w:pPr>
          </w:p>
          <w:p w14:paraId="6BF36D48" w14:textId="77777777" w:rsidR="00A9790B" w:rsidRDefault="00A9790B" w:rsidP="00223967">
            <w:pPr>
              <w:rPr>
                <w:rFonts w:ascii="Arial" w:hAnsi="Arial" w:cs="Arial"/>
                <w:sz w:val="22"/>
                <w:szCs w:val="22"/>
              </w:rPr>
            </w:pPr>
          </w:p>
          <w:p w14:paraId="42442C6B" w14:textId="77777777" w:rsidR="00A9790B" w:rsidRDefault="00A9790B" w:rsidP="00223967">
            <w:pPr>
              <w:rPr>
                <w:rFonts w:ascii="Arial" w:hAnsi="Arial" w:cs="Arial"/>
                <w:sz w:val="22"/>
                <w:szCs w:val="22"/>
              </w:rPr>
            </w:pPr>
          </w:p>
          <w:p w14:paraId="70B8A0D1" w14:textId="77777777" w:rsidR="00A9790B" w:rsidRDefault="00A9790B" w:rsidP="00223967">
            <w:pPr>
              <w:rPr>
                <w:rFonts w:ascii="Arial" w:hAnsi="Arial" w:cs="Arial"/>
                <w:sz w:val="22"/>
                <w:szCs w:val="22"/>
              </w:rPr>
            </w:pPr>
          </w:p>
          <w:p w14:paraId="3CFFF2A6" w14:textId="77777777" w:rsidR="00A9790B" w:rsidRDefault="00A9790B" w:rsidP="00223967">
            <w:pPr>
              <w:rPr>
                <w:rFonts w:ascii="Arial" w:hAnsi="Arial" w:cs="Arial"/>
                <w:sz w:val="22"/>
                <w:szCs w:val="22"/>
              </w:rPr>
            </w:pPr>
          </w:p>
          <w:p w14:paraId="7B77A04C" w14:textId="77777777" w:rsidR="00A9790B" w:rsidRDefault="00A9790B" w:rsidP="00223967">
            <w:pPr>
              <w:rPr>
                <w:rFonts w:ascii="Arial" w:hAnsi="Arial" w:cs="Arial"/>
                <w:sz w:val="22"/>
                <w:szCs w:val="22"/>
              </w:rPr>
            </w:pPr>
          </w:p>
          <w:p w14:paraId="33E912C2" w14:textId="77777777" w:rsidR="00A9790B" w:rsidRDefault="00A9790B" w:rsidP="00223967">
            <w:pPr>
              <w:rPr>
                <w:rFonts w:ascii="Arial" w:hAnsi="Arial" w:cs="Arial"/>
                <w:sz w:val="22"/>
                <w:szCs w:val="22"/>
              </w:rPr>
            </w:pPr>
          </w:p>
          <w:p w14:paraId="73F57AFC" w14:textId="77777777" w:rsidR="00A9790B" w:rsidRDefault="00A9790B" w:rsidP="00223967">
            <w:pPr>
              <w:rPr>
                <w:rFonts w:ascii="Arial" w:hAnsi="Arial" w:cs="Arial"/>
                <w:sz w:val="22"/>
                <w:szCs w:val="22"/>
              </w:rPr>
            </w:pPr>
          </w:p>
          <w:p w14:paraId="36FC5F70" w14:textId="77777777" w:rsidR="00A9790B" w:rsidRDefault="00606AB4" w:rsidP="00223967">
            <w:pPr>
              <w:rPr>
                <w:rFonts w:ascii="Arial" w:hAnsi="Arial" w:cs="Arial"/>
                <w:sz w:val="22"/>
                <w:szCs w:val="22"/>
              </w:rPr>
            </w:pPr>
            <w:r>
              <w:rPr>
                <w:rFonts w:ascii="Arial" w:hAnsi="Arial" w:cs="Arial"/>
                <w:sz w:val="22"/>
                <w:szCs w:val="22"/>
              </w:rPr>
              <w:t xml:space="preserve">Training and education </w:t>
            </w:r>
          </w:p>
          <w:p w14:paraId="375A9ED3" w14:textId="77777777" w:rsidR="00A9790B" w:rsidRDefault="00A9790B" w:rsidP="00223967">
            <w:pPr>
              <w:rPr>
                <w:rFonts w:ascii="Arial" w:hAnsi="Arial" w:cs="Arial"/>
                <w:sz w:val="22"/>
                <w:szCs w:val="22"/>
              </w:rPr>
            </w:pPr>
          </w:p>
          <w:p w14:paraId="4FF23B54" w14:textId="77777777" w:rsidR="00A9790B" w:rsidRDefault="00A9790B" w:rsidP="00223967">
            <w:pPr>
              <w:rPr>
                <w:rFonts w:ascii="Arial" w:hAnsi="Arial" w:cs="Arial"/>
                <w:sz w:val="22"/>
                <w:szCs w:val="22"/>
              </w:rPr>
            </w:pPr>
          </w:p>
          <w:p w14:paraId="5A7AEEEF" w14:textId="77777777" w:rsidR="00A9790B" w:rsidRDefault="00A9790B" w:rsidP="00223967">
            <w:pPr>
              <w:rPr>
                <w:rFonts w:ascii="Arial" w:hAnsi="Arial" w:cs="Arial"/>
                <w:sz w:val="22"/>
                <w:szCs w:val="22"/>
              </w:rPr>
            </w:pPr>
          </w:p>
          <w:p w14:paraId="1738FE2B" w14:textId="77777777" w:rsidR="00A9790B" w:rsidRDefault="00A9790B" w:rsidP="00223967">
            <w:pPr>
              <w:rPr>
                <w:rFonts w:ascii="Arial" w:hAnsi="Arial" w:cs="Arial"/>
                <w:sz w:val="22"/>
                <w:szCs w:val="22"/>
              </w:rPr>
            </w:pPr>
          </w:p>
          <w:p w14:paraId="1C0755E4" w14:textId="77777777" w:rsidR="00A9790B" w:rsidRDefault="00A9790B" w:rsidP="00223967">
            <w:pPr>
              <w:rPr>
                <w:rFonts w:ascii="Arial" w:hAnsi="Arial" w:cs="Arial"/>
                <w:sz w:val="22"/>
                <w:szCs w:val="22"/>
              </w:rPr>
            </w:pPr>
          </w:p>
          <w:p w14:paraId="497B8F25" w14:textId="77777777" w:rsidR="00A9790B" w:rsidRDefault="00A9790B" w:rsidP="00223967">
            <w:pPr>
              <w:rPr>
                <w:rFonts w:ascii="Arial" w:hAnsi="Arial" w:cs="Arial"/>
                <w:sz w:val="22"/>
                <w:szCs w:val="22"/>
              </w:rPr>
            </w:pPr>
          </w:p>
          <w:p w14:paraId="455DCAB8" w14:textId="77777777" w:rsidR="00A9790B" w:rsidRDefault="00A9790B" w:rsidP="00223967">
            <w:pPr>
              <w:rPr>
                <w:rFonts w:ascii="Arial" w:hAnsi="Arial" w:cs="Arial"/>
                <w:sz w:val="22"/>
                <w:szCs w:val="22"/>
              </w:rPr>
            </w:pPr>
          </w:p>
          <w:p w14:paraId="2EEAD9E1" w14:textId="5ABE5A7F" w:rsidR="00A9790B" w:rsidRPr="001C4084" w:rsidRDefault="00606AB4" w:rsidP="00223967">
            <w:pPr>
              <w:rPr>
                <w:rFonts w:ascii="Arial" w:hAnsi="Arial" w:cs="Arial"/>
                <w:sz w:val="22"/>
                <w:szCs w:val="22"/>
              </w:rPr>
            </w:pPr>
            <w:r>
              <w:rPr>
                <w:rFonts w:ascii="Arial" w:hAnsi="Arial" w:cs="Arial"/>
                <w:sz w:val="22"/>
                <w:szCs w:val="22"/>
              </w:rPr>
              <w:t xml:space="preserve">Monitoring and review </w:t>
            </w:r>
            <w:permEnd w:id="599603007"/>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2EDA7E" w14:textId="77777777" w:rsidR="007F4E9B" w:rsidRDefault="00AA43ED" w:rsidP="00223967">
            <w:pPr>
              <w:rPr>
                <w:rFonts w:ascii="Arial" w:hAnsi="Arial" w:cs="Arial"/>
                <w:sz w:val="22"/>
                <w:szCs w:val="22"/>
              </w:rPr>
            </w:pPr>
            <w:permStart w:id="1172704348" w:edGrp="everyone"/>
            <w:r>
              <w:rPr>
                <w:rFonts w:ascii="Arial" w:hAnsi="Arial" w:cs="Arial"/>
                <w:sz w:val="22"/>
                <w:szCs w:val="22"/>
              </w:rPr>
              <w:t xml:space="preserve">Risk identification </w:t>
            </w:r>
          </w:p>
          <w:p w14:paraId="3F37E30C" w14:textId="77777777" w:rsidR="007F4E9B" w:rsidRDefault="00AA43ED" w:rsidP="00223967">
            <w:pPr>
              <w:rPr>
                <w:rFonts w:ascii="Arial" w:hAnsi="Arial" w:cs="Arial"/>
                <w:sz w:val="22"/>
                <w:szCs w:val="22"/>
              </w:rPr>
            </w:pPr>
            <w:r>
              <w:rPr>
                <w:rFonts w:ascii="Arial" w:hAnsi="Arial" w:cs="Arial"/>
                <w:sz w:val="22"/>
                <w:szCs w:val="22"/>
              </w:rPr>
              <w:t xml:space="preserve">Risk description </w:t>
            </w:r>
          </w:p>
          <w:p w14:paraId="6ABFA242" w14:textId="67272D3E" w:rsidR="007F4E9B" w:rsidRDefault="00AA43ED" w:rsidP="00223967">
            <w:pPr>
              <w:rPr>
                <w:rFonts w:ascii="Arial" w:hAnsi="Arial" w:cs="Arial"/>
                <w:sz w:val="22"/>
                <w:szCs w:val="22"/>
              </w:rPr>
            </w:pPr>
            <w:r>
              <w:rPr>
                <w:rFonts w:ascii="Arial" w:hAnsi="Arial" w:cs="Arial"/>
                <w:sz w:val="22"/>
                <w:szCs w:val="22"/>
              </w:rPr>
              <w:t xml:space="preserve">Risk probability </w:t>
            </w:r>
          </w:p>
          <w:p w14:paraId="4FFA0F29" w14:textId="77777777" w:rsidR="007F4E9B" w:rsidRDefault="00AA43ED" w:rsidP="00223967">
            <w:pPr>
              <w:rPr>
                <w:rFonts w:ascii="Arial" w:hAnsi="Arial" w:cs="Arial"/>
                <w:sz w:val="22"/>
                <w:szCs w:val="22"/>
              </w:rPr>
            </w:pPr>
            <w:r>
              <w:rPr>
                <w:rFonts w:ascii="Arial" w:hAnsi="Arial" w:cs="Arial"/>
                <w:sz w:val="22"/>
                <w:szCs w:val="22"/>
              </w:rPr>
              <w:t>Risk impact</w:t>
            </w:r>
          </w:p>
          <w:p w14:paraId="075A639B" w14:textId="77777777" w:rsidR="007F4E9B" w:rsidRDefault="00AA43ED" w:rsidP="00223967">
            <w:pPr>
              <w:rPr>
                <w:rFonts w:ascii="Arial" w:hAnsi="Arial" w:cs="Arial"/>
                <w:sz w:val="22"/>
                <w:szCs w:val="22"/>
              </w:rPr>
            </w:pPr>
            <w:r>
              <w:rPr>
                <w:rFonts w:ascii="Arial" w:hAnsi="Arial" w:cs="Arial"/>
                <w:sz w:val="22"/>
                <w:szCs w:val="22"/>
              </w:rPr>
              <w:t>Risk mitigation plan</w:t>
            </w:r>
          </w:p>
          <w:p w14:paraId="6B2E5A01" w14:textId="77777777" w:rsidR="007F4E9B" w:rsidRDefault="00AA43ED" w:rsidP="00223967">
            <w:pPr>
              <w:rPr>
                <w:rFonts w:ascii="Arial" w:hAnsi="Arial" w:cs="Arial"/>
                <w:sz w:val="22"/>
                <w:szCs w:val="22"/>
              </w:rPr>
            </w:pPr>
            <w:r>
              <w:rPr>
                <w:rFonts w:ascii="Arial" w:hAnsi="Arial" w:cs="Arial"/>
                <w:sz w:val="22"/>
                <w:szCs w:val="22"/>
              </w:rPr>
              <w:t xml:space="preserve">Risk owner </w:t>
            </w:r>
          </w:p>
          <w:p w14:paraId="63783760" w14:textId="0DF159C1" w:rsidR="007F4E9B" w:rsidRPr="001C4084" w:rsidRDefault="00AA43ED" w:rsidP="00223967">
            <w:pPr>
              <w:rPr>
                <w:rFonts w:ascii="Arial" w:hAnsi="Arial" w:cs="Arial"/>
                <w:sz w:val="22"/>
                <w:szCs w:val="22"/>
              </w:rPr>
            </w:pPr>
            <w:r>
              <w:rPr>
                <w:rFonts w:ascii="Arial" w:hAnsi="Arial" w:cs="Arial"/>
                <w:sz w:val="22"/>
                <w:szCs w:val="22"/>
              </w:rPr>
              <w:t xml:space="preserve">Risk status  </w:t>
            </w:r>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C223664" w14:textId="3D04011C" w:rsidR="005261C7" w:rsidRPr="001C4084" w:rsidRDefault="00AA43ED" w:rsidP="00223967">
            <w:pPr>
              <w:rPr>
                <w:rFonts w:ascii="Arial" w:hAnsi="Arial" w:cs="Arial"/>
                <w:sz w:val="22"/>
                <w:szCs w:val="22"/>
              </w:rPr>
            </w:pPr>
            <w:permStart w:id="444294134" w:edGrp="everyone"/>
            <w:r>
              <w:rPr>
                <w:rFonts w:ascii="Arial" w:hAnsi="Arial" w:cs="Arial"/>
                <w:sz w:val="22"/>
                <w:szCs w:val="22"/>
              </w:rPr>
              <w:t xml:space="preserve">Define the project scope ,Identify resources, Estimate costs ,Create a budget, Develop a timeline, Create a schedule and monitor and adjust if needed  </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50693711" w:rsidR="005261C7" w:rsidRPr="001C4084" w:rsidRDefault="005B7720" w:rsidP="00223967">
            <w:pPr>
              <w:rPr>
                <w:rFonts w:ascii="Arial" w:hAnsi="Arial" w:cs="Arial"/>
                <w:sz w:val="22"/>
                <w:szCs w:val="22"/>
              </w:rPr>
            </w:pPr>
            <w:permStart w:id="234230137" w:edGrp="everyone"/>
            <w:r>
              <w:rPr>
                <w:rFonts w:ascii="Arial" w:hAnsi="Arial" w:cs="Arial"/>
                <w:sz w:val="22"/>
                <w:szCs w:val="22"/>
              </w:rPr>
              <w:t xml:space="preserve">Dot </w:t>
            </w:r>
            <w:r w:rsidR="00AA43ED">
              <w:rPr>
                <w:rFonts w:ascii="Arial" w:hAnsi="Arial" w:cs="Arial"/>
                <w:sz w:val="22"/>
                <w:szCs w:val="22"/>
              </w:rPr>
              <w:t>your I’s and cross your t’s, gather any information</w:t>
            </w:r>
            <w:r>
              <w:rPr>
                <w:rFonts w:ascii="Arial" w:hAnsi="Arial" w:cs="Arial"/>
                <w:sz w:val="22"/>
                <w:szCs w:val="22"/>
              </w:rPr>
              <w:t xml:space="preserve"> relevant to the budget anticipated any questions the stakeholders might have and be confident in your answers  </w:t>
            </w:r>
            <w:r w:rsidR="00AA43ED">
              <w:rPr>
                <w:rFonts w:ascii="Arial" w:hAnsi="Arial" w:cs="Arial"/>
                <w:sz w:val="22"/>
                <w:szCs w:val="22"/>
              </w:rPr>
              <w:t xml:space="preserve">  </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627C51D3" w:rsidR="005261C7" w:rsidRPr="001C4084" w:rsidRDefault="005B7720" w:rsidP="00223967">
            <w:pPr>
              <w:rPr>
                <w:rFonts w:ascii="Arial" w:hAnsi="Arial" w:cs="Arial"/>
                <w:sz w:val="22"/>
                <w:szCs w:val="22"/>
              </w:rPr>
            </w:pPr>
            <w:permStart w:id="1017786318" w:edGrp="everyone"/>
            <w:r>
              <w:rPr>
                <w:rFonts w:ascii="Arial" w:hAnsi="Arial" w:cs="Arial"/>
                <w:sz w:val="22"/>
                <w:szCs w:val="22"/>
              </w:rPr>
              <w:t xml:space="preserve">Brainstorming is a suitable tool to use when gathering ideas for planning and achieving deliverables. </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213A6505" w:rsidR="00DD374A" w:rsidRPr="001C4084" w:rsidRDefault="005B7720" w:rsidP="00223967">
            <w:pPr>
              <w:rPr>
                <w:rFonts w:ascii="Arial" w:hAnsi="Arial" w:cs="Arial"/>
                <w:sz w:val="22"/>
                <w:szCs w:val="22"/>
              </w:rPr>
            </w:pPr>
            <w:permStart w:id="1486817952" w:edGrp="everyone"/>
            <w:r>
              <w:rPr>
                <w:rFonts w:ascii="Arial" w:hAnsi="Arial" w:cs="Arial"/>
                <w:sz w:val="22"/>
                <w:szCs w:val="22"/>
              </w:rPr>
              <w:t>is a process that ensures that products or services meet certain standards of quality</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291C2F04" w:rsidR="00DD374A" w:rsidRPr="001C4084" w:rsidRDefault="005B7720" w:rsidP="00223967">
            <w:pPr>
              <w:rPr>
                <w:rFonts w:ascii="Arial" w:hAnsi="Arial" w:cs="Arial"/>
                <w:sz w:val="22"/>
                <w:szCs w:val="22"/>
              </w:rPr>
            </w:pPr>
            <w:permStart w:id="242512443" w:edGrp="everyone"/>
            <w:r>
              <w:rPr>
                <w:rFonts w:ascii="Arial" w:hAnsi="Arial" w:cs="Arial"/>
                <w:sz w:val="22"/>
                <w:szCs w:val="22"/>
              </w:rPr>
              <w:t xml:space="preserve">Its purpose is to outline the organizations strategy for managing its workforce. it includes goals, objectives and action plans </w:t>
            </w:r>
            <w:proofErr w:type="spellStart"/>
            <w:r>
              <w:rPr>
                <w:rFonts w:ascii="Arial" w:hAnsi="Arial" w:cs="Arial"/>
                <w:sz w:val="22"/>
                <w:szCs w:val="22"/>
              </w:rPr>
              <w:t>fro</w:t>
            </w:r>
            <w:proofErr w:type="spellEnd"/>
            <w:r>
              <w:rPr>
                <w:rFonts w:ascii="Arial" w:hAnsi="Arial" w:cs="Arial"/>
                <w:sz w:val="22"/>
                <w:szCs w:val="22"/>
              </w:rPr>
              <w:t xml:space="preserve"> recruiting, training, developing and retaining employees </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56DD11D6" w:rsidR="00B115D7" w:rsidRPr="0082204C" w:rsidRDefault="00B479EB"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Clarify desired outcome</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791B903E" w:rsidR="00B115D7" w:rsidRPr="0082204C" w:rsidRDefault="00B479EB"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 xml:space="preserve">Define boundaries and deliverables </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39A695AE" w:rsidR="00B115D7" w:rsidRPr="0082204C" w:rsidRDefault="00B479EB"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Track progress ensure alignment and communication </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66FFC858" w:rsidR="00B115D7" w:rsidRPr="0082204C" w:rsidRDefault="00720163"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 xml:space="preserve">Breakdown into small manageable components </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38E238F8" w:rsidR="00B115D7" w:rsidRPr="0082204C" w:rsidRDefault="00720163"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 xml:space="preserve">To plan and control financials </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3AC754C0" w:rsidR="00BD2155" w:rsidRPr="0082204C" w:rsidRDefault="00720163"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 xml:space="preserve">Ensure organization has the right people with the right skills in the right place </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3D31BFBC" w:rsidR="00BD2155" w:rsidRPr="0082204C" w:rsidRDefault="00720163"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 xml:space="preserve">To identify and reduce the negative impact of potential risks on and organisation </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318B7F76" w:rsidR="00BD2155" w:rsidRPr="0082204C" w:rsidRDefault="00720163"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 xml:space="preserve">Outlines how to share information </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06BB7B36" w:rsidR="00BD2155" w:rsidRPr="0082204C" w:rsidRDefault="00720163"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 xml:space="preserve">To ensure project success by proactively identifying, engaging, and managing stakeholders </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3C4AA97E" w:rsidR="00B115D7" w:rsidRPr="0082204C" w:rsidRDefault="00720163"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To systematically guide and manage organisational changes and ensuring smooth transition.</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6EF50EFE" w:rsidR="0059026D" w:rsidRPr="001C4084" w:rsidRDefault="005B7720" w:rsidP="00223967">
            <w:pPr>
              <w:rPr>
                <w:rFonts w:ascii="Arial" w:hAnsi="Arial" w:cs="Arial"/>
                <w:sz w:val="22"/>
                <w:szCs w:val="22"/>
              </w:rPr>
            </w:pPr>
            <w:permStart w:id="609161030" w:edGrp="everyone"/>
            <w:r>
              <w:rPr>
                <w:rFonts w:ascii="Arial" w:hAnsi="Arial" w:cs="Arial"/>
                <w:sz w:val="22"/>
                <w:szCs w:val="22"/>
              </w:rPr>
              <w:t>Formal request, presentation, negotiation, risk assessment, stakeholder management.</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56F92BC" w14:textId="77777777" w:rsidR="0059026D" w:rsidRDefault="007C5B01" w:rsidP="00223967">
            <w:pPr>
              <w:rPr>
                <w:rFonts w:ascii="Arial" w:hAnsi="Arial" w:cs="Arial"/>
                <w:sz w:val="22"/>
                <w:szCs w:val="22"/>
              </w:rPr>
            </w:pPr>
            <w:permStart w:id="1416367536" w:edGrp="everyone"/>
            <w:r>
              <w:rPr>
                <w:rFonts w:ascii="Arial" w:hAnsi="Arial" w:cs="Arial"/>
                <w:sz w:val="22"/>
                <w:szCs w:val="22"/>
              </w:rPr>
              <w:t xml:space="preserve">Project manager </w:t>
            </w:r>
          </w:p>
          <w:p w14:paraId="7B50DCCA" w14:textId="77777777" w:rsidR="0059026D" w:rsidRDefault="007C5B01" w:rsidP="00223967">
            <w:pPr>
              <w:rPr>
                <w:rFonts w:ascii="Arial" w:hAnsi="Arial" w:cs="Arial"/>
                <w:sz w:val="22"/>
                <w:szCs w:val="22"/>
              </w:rPr>
            </w:pPr>
            <w:r>
              <w:rPr>
                <w:rFonts w:ascii="Arial" w:hAnsi="Arial" w:cs="Arial"/>
                <w:sz w:val="22"/>
                <w:szCs w:val="22"/>
              </w:rPr>
              <w:t xml:space="preserve">Supervisors </w:t>
            </w:r>
          </w:p>
          <w:p w14:paraId="2C13420D" w14:textId="1166AB0D" w:rsidR="0059026D" w:rsidRPr="001C4084" w:rsidRDefault="007C5B01" w:rsidP="00223967">
            <w:pPr>
              <w:rPr>
                <w:rFonts w:ascii="Arial" w:hAnsi="Arial" w:cs="Arial"/>
                <w:sz w:val="22"/>
                <w:szCs w:val="22"/>
              </w:rPr>
            </w:pPr>
            <w:r>
              <w:rPr>
                <w:rFonts w:ascii="Arial" w:hAnsi="Arial" w:cs="Arial"/>
                <w:sz w:val="22"/>
                <w:szCs w:val="22"/>
              </w:rPr>
              <w:t xml:space="preserve">Team members </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64C3B44E" w:rsidR="0059026D" w:rsidRPr="001C4084" w:rsidRDefault="007C5B01" w:rsidP="00223967">
            <w:pPr>
              <w:rPr>
                <w:rFonts w:ascii="Arial" w:hAnsi="Arial" w:cs="Arial"/>
                <w:sz w:val="22"/>
                <w:szCs w:val="22"/>
              </w:rPr>
            </w:pPr>
            <w:permStart w:id="1856573967" w:edGrp="everyone"/>
            <w:r>
              <w:rPr>
                <w:rFonts w:ascii="Arial" w:hAnsi="Arial" w:cs="Arial"/>
                <w:sz w:val="22"/>
                <w:szCs w:val="22"/>
              </w:rPr>
              <w:t xml:space="preserve">Meetings, emails </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6F98E8DC" w:rsidR="008B2EFF" w:rsidRPr="0082204C" w:rsidRDefault="007C5B01" w:rsidP="00CB70C9">
            <w:pPr>
              <w:jc w:val="left"/>
              <w:rPr>
                <w:rFonts w:ascii="Arial" w:hAnsi="Arial" w:cs="Arial"/>
                <w:color w:val="1F497D" w:themeColor="text2"/>
                <w:sz w:val="22"/>
                <w:szCs w:val="18"/>
              </w:rPr>
            </w:pPr>
            <w:permStart w:id="457908036" w:edGrp="everyone"/>
            <w:r>
              <w:rPr>
                <w:rFonts w:ascii="Arial" w:hAnsi="Arial" w:cs="Arial"/>
                <w:color w:val="1F497D" w:themeColor="text2"/>
                <w:sz w:val="22"/>
                <w:szCs w:val="18"/>
              </w:rPr>
              <w:t xml:space="preserve">Process of controlling, storage, use and disposal of documents </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2CD6AECD" w:rsidR="008B2EFF" w:rsidRPr="0082204C" w:rsidRDefault="007C5B01" w:rsidP="00CB70C9">
            <w:pPr>
              <w:jc w:val="left"/>
              <w:rPr>
                <w:rFonts w:ascii="Arial" w:hAnsi="Arial" w:cs="Arial"/>
                <w:color w:val="1F497D" w:themeColor="text2"/>
                <w:sz w:val="22"/>
                <w:szCs w:val="18"/>
              </w:rPr>
            </w:pPr>
            <w:permStart w:id="1165763177" w:edGrp="everyone"/>
            <w:r>
              <w:rPr>
                <w:rFonts w:ascii="Arial" w:hAnsi="Arial" w:cs="Arial"/>
                <w:color w:val="1F497D" w:themeColor="text2"/>
                <w:sz w:val="22"/>
                <w:szCs w:val="18"/>
              </w:rPr>
              <w:t>Practice used to Maintain records</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1068A0A0" w:rsidR="0059026D" w:rsidRPr="001C4084" w:rsidRDefault="005F1860" w:rsidP="00223967">
            <w:pPr>
              <w:rPr>
                <w:rFonts w:ascii="Arial" w:hAnsi="Arial" w:cs="Arial"/>
                <w:sz w:val="22"/>
                <w:szCs w:val="22"/>
              </w:rPr>
            </w:pPr>
            <w:permStart w:id="1857761492" w:edGrp="everyone"/>
            <w:r>
              <w:rPr>
                <w:rFonts w:ascii="Arial" w:hAnsi="Arial" w:cs="Arial"/>
                <w:sz w:val="22"/>
                <w:szCs w:val="22"/>
              </w:rPr>
              <w:t xml:space="preserve">Establish a centralized platform, create a clear structure, utilize version control, implement access control, encourage regular backups and provide training and support </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5F1860">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5F1860">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16C19C8F" w14:textId="77777777" w:rsidR="005F1860" w:rsidRPr="005F1860" w:rsidRDefault="005F1860" w:rsidP="005F1860">
            <w:pPr>
              <w:pStyle w:val="38PASBenchmark"/>
              <w:rPr>
                <w:rFonts w:ascii="Arial" w:hAnsi="Arial"/>
                <w:vanish w:val="0"/>
                <w:sz w:val="22"/>
                <w:szCs w:val="18"/>
              </w:rPr>
            </w:pPr>
            <w:permStart w:id="349396007" w:edGrp="everyone"/>
            <w:r w:rsidRPr="005F1860">
              <w:rPr>
                <w:rFonts w:ascii="Arial" w:hAnsi="Arial"/>
                <w:vanish w:val="0"/>
                <w:sz w:val="22"/>
                <w:szCs w:val="18"/>
              </w:rPr>
              <w:t>discussion of hazard mitigation and safe work practices such as allocation of time for daily pre-start meetings, toolbox meetings, site and company induction. Exclusion zones and the purpose for barriers and signage.</w:t>
            </w:r>
          </w:p>
          <w:p w14:paraId="3C5BC075" w14:textId="5000D56E" w:rsidR="005F1860" w:rsidRPr="005F1860" w:rsidRDefault="005F1860" w:rsidP="005F1860">
            <w:pPr>
              <w:pStyle w:val="38PASBenchmark"/>
              <w:rPr>
                <w:rFonts w:ascii="Arial" w:hAnsi="Arial"/>
                <w:vanish w:val="0"/>
                <w:sz w:val="22"/>
                <w:szCs w:val="18"/>
              </w:rPr>
            </w:pPr>
            <w:r w:rsidRPr="005F1860">
              <w:rPr>
                <w:rFonts w:ascii="Arial" w:hAnsi="Arial"/>
                <w:vanish w:val="0"/>
                <w:sz w:val="22"/>
                <w:szCs w:val="18"/>
              </w:rPr>
              <w:t>document development, availability, training for new and existing workers related to safe work practices, emergency procedures and responsibilities, manual handling.</w:t>
            </w:r>
          </w:p>
          <w:permEnd w:id="349396007"/>
          <w:p w14:paraId="0D6667D3" w14:textId="4B08C03E"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29E15ADE" w:rsidR="00C114A9" w:rsidRPr="001C4084" w:rsidRDefault="005F1860" w:rsidP="00223967">
            <w:pPr>
              <w:rPr>
                <w:rFonts w:ascii="Arial" w:hAnsi="Arial" w:cs="Arial"/>
                <w:sz w:val="22"/>
                <w:szCs w:val="22"/>
              </w:rPr>
            </w:pPr>
            <w:permStart w:id="1700531586" w:edGrp="everyone"/>
            <w:r w:rsidRPr="005F1860">
              <w:rPr>
                <w:rFonts w:ascii="Arial" w:hAnsi="Arial" w:cs="Arial"/>
                <w:sz w:val="22"/>
                <w:szCs w:val="22"/>
              </w:rPr>
              <w:t>A weekly status report is the perfect opportunity to give stakeholders a heads up about what’s coming down the project pipeline.</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D345F90" w14:textId="77777777" w:rsidR="00C114A9" w:rsidRDefault="00A23E36" w:rsidP="00223967">
            <w:pPr>
              <w:rPr>
                <w:rFonts w:ascii="Arial" w:hAnsi="Arial" w:cs="Arial"/>
                <w:sz w:val="22"/>
                <w:szCs w:val="22"/>
              </w:rPr>
            </w:pPr>
            <w:permStart w:id="179063996" w:edGrp="everyone"/>
            <w:r>
              <w:rPr>
                <w:rFonts w:ascii="Arial" w:hAnsi="Arial" w:cs="Arial"/>
                <w:sz w:val="22"/>
                <w:szCs w:val="22"/>
              </w:rPr>
              <w:t xml:space="preserve">Evaluate your project </w:t>
            </w:r>
          </w:p>
          <w:p w14:paraId="48B4B8F5" w14:textId="77777777" w:rsidR="00C114A9" w:rsidRDefault="00A23E36" w:rsidP="00223967">
            <w:pPr>
              <w:rPr>
                <w:rFonts w:ascii="Arial" w:hAnsi="Arial" w:cs="Arial"/>
                <w:sz w:val="22"/>
                <w:szCs w:val="22"/>
              </w:rPr>
            </w:pPr>
            <w:r>
              <w:rPr>
                <w:rFonts w:ascii="Arial" w:hAnsi="Arial" w:cs="Arial"/>
                <w:sz w:val="22"/>
                <w:szCs w:val="22"/>
              </w:rPr>
              <w:t xml:space="preserve">Complete paperwork </w:t>
            </w:r>
          </w:p>
          <w:p w14:paraId="5185FCA6" w14:textId="77777777" w:rsidR="00C114A9" w:rsidRDefault="00A23E36" w:rsidP="00223967">
            <w:pPr>
              <w:rPr>
                <w:rFonts w:ascii="Arial" w:hAnsi="Arial" w:cs="Arial"/>
                <w:sz w:val="22"/>
                <w:szCs w:val="22"/>
              </w:rPr>
            </w:pPr>
            <w:r>
              <w:rPr>
                <w:rFonts w:ascii="Arial" w:hAnsi="Arial" w:cs="Arial"/>
                <w:sz w:val="22"/>
                <w:szCs w:val="22"/>
              </w:rPr>
              <w:t xml:space="preserve">Release resources </w:t>
            </w:r>
          </w:p>
          <w:p w14:paraId="013D8F6D" w14:textId="77777777" w:rsidR="00C114A9" w:rsidRDefault="00A23E36" w:rsidP="00223967">
            <w:pPr>
              <w:rPr>
                <w:rFonts w:ascii="Arial" w:hAnsi="Arial" w:cs="Arial"/>
                <w:sz w:val="22"/>
                <w:szCs w:val="22"/>
              </w:rPr>
            </w:pPr>
            <w:r>
              <w:rPr>
                <w:rFonts w:ascii="Arial" w:hAnsi="Arial" w:cs="Arial"/>
                <w:sz w:val="22"/>
                <w:szCs w:val="22"/>
              </w:rPr>
              <w:t xml:space="preserve">Write a project closure report </w:t>
            </w:r>
          </w:p>
          <w:p w14:paraId="70A21CFD" w14:textId="77777777" w:rsidR="00C114A9" w:rsidRDefault="00A23E36" w:rsidP="00223967">
            <w:pPr>
              <w:rPr>
                <w:rFonts w:ascii="Arial" w:hAnsi="Arial" w:cs="Arial"/>
                <w:sz w:val="22"/>
                <w:szCs w:val="22"/>
              </w:rPr>
            </w:pPr>
            <w:r>
              <w:rPr>
                <w:rFonts w:ascii="Arial" w:hAnsi="Arial" w:cs="Arial"/>
                <w:sz w:val="22"/>
                <w:szCs w:val="22"/>
              </w:rPr>
              <w:t xml:space="preserve">Conduct a project closeout meeting </w:t>
            </w:r>
          </w:p>
          <w:p w14:paraId="671F3AE7" w14:textId="7F75FB6F" w:rsidR="00C114A9" w:rsidRPr="001C4084" w:rsidRDefault="00A23E36" w:rsidP="00223967">
            <w:pPr>
              <w:rPr>
                <w:rFonts w:ascii="Arial" w:hAnsi="Arial" w:cs="Arial"/>
                <w:sz w:val="22"/>
                <w:szCs w:val="22"/>
              </w:rPr>
            </w:pPr>
            <w:r>
              <w:rPr>
                <w:rFonts w:ascii="Arial" w:hAnsi="Arial" w:cs="Arial"/>
                <w:sz w:val="22"/>
                <w:szCs w:val="22"/>
              </w:rPr>
              <w:t xml:space="preserve">Archive documents </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5C8BE2E6" w:rsidR="00C114A9" w:rsidRPr="001C4084" w:rsidRDefault="005A2DDE" w:rsidP="00223967">
            <w:pPr>
              <w:rPr>
                <w:rFonts w:ascii="Arial" w:hAnsi="Arial" w:cs="Arial"/>
                <w:sz w:val="22"/>
                <w:szCs w:val="22"/>
              </w:rPr>
            </w:pPr>
            <w:permStart w:id="727279693" w:edGrp="everyone"/>
            <w:r>
              <w:rPr>
                <w:rFonts w:ascii="Arial" w:hAnsi="Arial" w:cs="Arial"/>
                <w:sz w:val="22"/>
                <w:szCs w:val="22"/>
              </w:rPr>
              <w:t xml:space="preserve">To ensure that the project is being managed within the allocated resources, to track progress, to control costs. To make informed decisions, to demonstrate accountability and promote transparency </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7BDBD06F" w:rsidR="00C114A9" w:rsidRPr="001C4084" w:rsidRDefault="005A2DDE" w:rsidP="00223967">
            <w:pPr>
              <w:rPr>
                <w:rFonts w:ascii="Arial" w:hAnsi="Arial" w:cs="Arial"/>
                <w:sz w:val="22"/>
                <w:szCs w:val="22"/>
              </w:rPr>
            </w:pPr>
            <w:permStart w:id="1708685188" w:edGrp="everyone"/>
            <w:r>
              <w:rPr>
                <w:rFonts w:ascii="Arial" w:hAnsi="Arial" w:cs="Arial"/>
                <w:sz w:val="22"/>
                <w:szCs w:val="22"/>
              </w:rPr>
              <w:t xml:space="preserve">Project closure documentation, formal acceptance </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0BB0C3A6" w14:textId="77777777" w:rsidR="00B479EB" w:rsidRDefault="00B479EB" w:rsidP="00223967">
            <w:pPr>
              <w:rPr>
                <w:rFonts w:ascii="Arial" w:hAnsi="Arial" w:cs="Arial"/>
                <w:sz w:val="22"/>
                <w:szCs w:val="22"/>
              </w:rPr>
            </w:pPr>
            <w:permStart w:id="1301445808" w:edGrp="everyone"/>
            <w:r>
              <w:rPr>
                <w:rFonts w:ascii="Arial" w:hAnsi="Arial" w:cs="Arial"/>
                <w:sz w:val="22"/>
                <w:szCs w:val="22"/>
              </w:rPr>
              <w:t>Conduct a survey</w:t>
            </w:r>
          </w:p>
          <w:p w14:paraId="34BFAAB6" w14:textId="77777777" w:rsidR="00B479EB" w:rsidRDefault="00B479EB" w:rsidP="00223967">
            <w:pPr>
              <w:rPr>
                <w:rFonts w:ascii="Arial" w:hAnsi="Arial" w:cs="Arial"/>
                <w:sz w:val="22"/>
                <w:szCs w:val="22"/>
              </w:rPr>
            </w:pPr>
          </w:p>
          <w:p w14:paraId="2EAC521F" w14:textId="77777777" w:rsidR="00B479EB" w:rsidRDefault="00B479EB" w:rsidP="00223967">
            <w:pPr>
              <w:rPr>
                <w:rFonts w:ascii="Arial" w:hAnsi="Arial" w:cs="Arial"/>
                <w:sz w:val="22"/>
                <w:szCs w:val="22"/>
              </w:rPr>
            </w:pPr>
          </w:p>
          <w:p w14:paraId="126D3B07" w14:textId="77777777" w:rsidR="00B479EB" w:rsidRDefault="00B479EB" w:rsidP="00223967">
            <w:pPr>
              <w:rPr>
                <w:rFonts w:ascii="Arial" w:hAnsi="Arial" w:cs="Arial"/>
                <w:sz w:val="22"/>
                <w:szCs w:val="22"/>
              </w:rPr>
            </w:pPr>
          </w:p>
          <w:p w14:paraId="1EAD18A6" w14:textId="77777777" w:rsidR="00B479EB" w:rsidRDefault="00B479EB" w:rsidP="00223967">
            <w:pPr>
              <w:rPr>
                <w:rFonts w:ascii="Arial" w:hAnsi="Arial" w:cs="Arial"/>
                <w:sz w:val="22"/>
                <w:szCs w:val="22"/>
              </w:rPr>
            </w:pPr>
          </w:p>
          <w:p w14:paraId="578D436F" w14:textId="77777777" w:rsidR="00B479EB" w:rsidRDefault="00B479EB" w:rsidP="00223967">
            <w:pPr>
              <w:rPr>
                <w:rFonts w:ascii="Arial" w:hAnsi="Arial" w:cs="Arial"/>
                <w:sz w:val="22"/>
                <w:szCs w:val="22"/>
              </w:rPr>
            </w:pPr>
          </w:p>
          <w:p w14:paraId="5D88A1C9" w14:textId="77777777" w:rsidR="00B479EB" w:rsidRDefault="00B479EB" w:rsidP="00223967">
            <w:pPr>
              <w:rPr>
                <w:rFonts w:ascii="Arial" w:hAnsi="Arial" w:cs="Arial"/>
                <w:sz w:val="22"/>
                <w:szCs w:val="22"/>
              </w:rPr>
            </w:pPr>
          </w:p>
          <w:p w14:paraId="4C5AE0F3" w14:textId="77777777" w:rsidR="00B479EB" w:rsidRDefault="00B479EB" w:rsidP="00223967">
            <w:pPr>
              <w:rPr>
                <w:rFonts w:ascii="Arial" w:hAnsi="Arial" w:cs="Arial"/>
                <w:sz w:val="22"/>
                <w:szCs w:val="22"/>
              </w:rPr>
            </w:pPr>
          </w:p>
          <w:p w14:paraId="79134A2F" w14:textId="77777777" w:rsidR="00B479EB" w:rsidRDefault="00B479EB" w:rsidP="00223967">
            <w:pPr>
              <w:rPr>
                <w:rFonts w:ascii="Arial" w:hAnsi="Arial" w:cs="Arial"/>
                <w:sz w:val="22"/>
                <w:szCs w:val="22"/>
              </w:rPr>
            </w:pPr>
          </w:p>
          <w:p w14:paraId="6F35C99F" w14:textId="77777777" w:rsidR="00B479EB" w:rsidRDefault="00B479EB" w:rsidP="00223967">
            <w:pPr>
              <w:rPr>
                <w:rFonts w:ascii="Arial" w:hAnsi="Arial" w:cs="Arial"/>
                <w:sz w:val="22"/>
                <w:szCs w:val="22"/>
              </w:rPr>
            </w:pPr>
          </w:p>
          <w:p w14:paraId="6D088787" w14:textId="77777777" w:rsidR="00B479EB" w:rsidRDefault="00B479EB" w:rsidP="00223967">
            <w:pPr>
              <w:rPr>
                <w:rFonts w:ascii="Arial" w:hAnsi="Arial" w:cs="Arial"/>
                <w:sz w:val="22"/>
                <w:szCs w:val="22"/>
              </w:rPr>
            </w:pPr>
          </w:p>
          <w:p w14:paraId="1473F534" w14:textId="5AC0B1DD" w:rsidR="005C57AB" w:rsidRPr="001C4084" w:rsidRDefault="00B479EB" w:rsidP="00223967">
            <w:pPr>
              <w:rPr>
                <w:rFonts w:ascii="Arial" w:hAnsi="Arial" w:cs="Arial"/>
                <w:sz w:val="22"/>
                <w:szCs w:val="22"/>
              </w:rPr>
            </w:pPr>
            <w:r>
              <w:rPr>
                <w:rFonts w:ascii="Arial" w:hAnsi="Arial" w:cs="Arial"/>
                <w:sz w:val="22"/>
                <w:szCs w:val="22"/>
              </w:rPr>
              <w:t xml:space="preserve">hold a meeting  </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3E11707B" w:rsidR="005B4B55" w:rsidRPr="001C4084" w:rsidRDefault="00B479EB" w:rsidP="00223967">
            <w:pPr>
              <w:rPr>
                <w:rFonts w:ascii="Arial" w:hAnsi="Arial" w:cs="Arial"/>
                <w:sz w:val="22"/>
                <w:szCs w:val="22"/>
              </w:rPr>
            </w:pPr>
            <w:permStart w:id="368844254" w:edGrp="everyone"/>
            <w:r>
              <w:rPr>
                <w:rFonts w:ascii="Arial" w:hAnsi="Arial" w:cs="Arial"/>
                <w:sz w:val="22"/>
                <w:szCs w:val="22"/>
              </w:rPr>
              <w:t xml:space="preserve">Establish an easy archive system that the documentation can easily be retrieved for future projects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E68332D" w:rsidR="00750D30" w:rsidRPr="00750D30" w:rsidRDefault="00B479EB" w:rsidP="008B3F47">
            <w:pPr>
              <w:ind w:right="390"/>
              <w:jc w:val="left"/>
              <w:rPr>
                <w:rFonts w:ascii="Arial" w:hAnsi="Arial" w:cs="Arial"/>
                <w:sz w:val="20"/>
              </w:rPr>
            </w:pPr>
            <w:permStart w:id="685659145" w:edGrp="everyone"/>
            <w:r>
              <w:rPr>
                <w:rFonts w:ascii="Arial" w:hAnsi="Arial" w:cs="Arial"/>
                <w:sz w:val="20"/>
              </w:rPr>
              <w:t xml:space="preserve">Mathew Pomerenke </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FC0D9" w14:textId="77777777" w:rsidR="00812E0E" w:rsidRDefault="00812E0E" w:rsidP="00A67754">
      <w:r>
        <w:separator/>
      </w:r>
    </w:p>
    <w:p w14:paraId="17B64BA1" w14:textId="77777777" w:rsidR="00812E0E" w:rsidRDefault="00812E0E"/>
    <w:p w14:paraId="478030A3" w14:textId="77777777" w:rsidR="00812E0E" w:rsidRDefault="00812E0E"/>
  </w:endnote>
  <w:endnote w:type="continuationSeparator" w:id="0">
    <w:p w14:paraId="15989883" w14:textId="77777777" w:rsidR="00812E0E" w:rsidRDefault="00812E0E" w:rsidP="00A67754">
      <w:r>
        <w:continuationSeparator/>
      </w:r>
    </w:p>
    <w:p w14:paraId="1A1FA2B9" w14:textId="77777777" w:rsidR="00812E0E" w:rsidRDefault="00812E0E"/>
    <w:p w14:paraId="4AB25179" w14:textId="77777777" w:rsidR="00812E0E" w:rsidRDefault="00812E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657BDE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21B57">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946E89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1B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C030D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1B57">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A8D7A6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1B5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D60AB" w14:textId="77777777" w:rsidR="00812E0E" w:rsidRDefault="00812E0E" w:rsidP="00A67754">
      <w:r>
        <w:separator/>
      </w:r>
    </w:p>
    <w:p w14:paraId="75924414" w14:textId="77777777" w:rsidR="00812E0E" w:rsidRDefault="00812E0E"/>
    <w:p w14:paraId="074AA9CE" w14:textId="77777777" w:rsidR="00812E0E" w:rsidRDefault="00812E0E"/>
  </w:footnote>
  <w:footnote w:type="continuationSeparator" w:id="0">
    <w:p w14:paraId="630D71F0" w14:textId="77777777" w:rsidR="00812E0E" w:rsidRDefault="00812E0E" w:rsidP="00A67754">
      <w:r>
        <w:continuationSeparator/>
      </w:r>
    </w:p>
    <w:p w14:paraId="15D8E692" w14:textId="77777777" w:rsidR="00812E0E" w:rsidRDefault="00812E0E"/>
    <w:p w14:paraId="3D123579" w14:textId="77777777" w:rsidR="00812E0E" w:rsidRDefault="00812E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8"/>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4"/>
  </w:num>
  <w:num w:numId="13" w16cid:durableId="1444227832">
    <w:abstractNumId w:val="16"/>
  </w:num>
  <w:num w:numId="14" w16cid:durableId="790899876">
    <w:abstractNumId w:val="0"/>
  </w:num>
  <w:num w:numId="15" w16cid:durableId="728070674">
    <w:abstractNumId w:val="12"/>
  </w:num>
  <w:num w:numId="16" w16cid:durableId="620107931">
    <w:abstractNumId w:val="21"/>
  </w:num>
  <w:num w:numId="17" w16cid:durableId="1437746148">
    <w:abstractNumId w:val="15"/>
  </w:num>
  <w:num w:numId="18" w16cid:durableId="507989159">
    <w:abstractNumId w:val="20"/>
  </w:num>
  <w:num w:numId="19" w16cid:durableId="541594014">
    <w:abstractNumId w:val="14"/>
  </w:num>
  <w:num w:numId="20" w16cid:durableId="194657534">
    <w:abstractNumId w:val="22"/>
  </w:num>
  <w:num w:numId="21" w16cid:durableId="76363146">
    <w:abstractNumId w:val="19"/>
  </w:num>
  <w:num w:numId="22" w16cid:durableId="1032724135">
    <w:abstractNumId w:val="8"/>
  </w:num>
  <w:num w:numId="23" w16cid:durableId="16062342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3"/>
  </w:num>
  <w:num w:numId="33" w16cid:durableId="583412610">
    <w:abstractNumId w:val="17"/>
  </w:num>
  <w:num w:numId="34" w16cid:durableId="158761516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3DB2"/>
    <w:rsid w:val="0012562F"/>
    <w:rsid w:val="001266C6"/>
    <w:rsid w:val="00126C85"/>
    <w:rsid w:val="00132977"/>
    <w:rsid w:val="00133A08"/>
    <w:rsid w:val="00136E8C"/>
    <w:rsid w:val="001457FC"/>
    <w:rsid w:val="00152592"/>
    <w:rsid w:val="001528CF"/>
    <w:rsid w:val="0015424C"/>
    <w:rsid w:val="00154A40"/>
    <w:rsid w:val="00154DAE"/>
    <w:rsid w:val="0015733E"/>
    <w:rsid w:val="001577A4"/>
    <w:rsid w:val="001578F8"/>
    <w:rsid w:val="001611D1"/>
    <w:rsid w:val="00162AE6"/>
    <w:rsid w:val="00166E7F"/>
    <w:rsid w:val="001709EB"/>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17427"/>
    <w:rsid w:val="00220F44"/>
    <w:rsid w:val="0022264D"/>
    <w:rsid w:val="00222B64"/>
    <w:rsid w:val="00233402"/>
    <w:rsid w:val="002337BA"/>
    <w:rsid w:val="002342BE"/>
    <w:rsid w:val="00252300"/>
    <w:rsid w:val="00252494"/>
    <w:rsid w:val="00257541"/>
    <w:rsid w:val="0025778A"/>
    <w:rsid w:val="002642EB"/>
    <w:rsid w:val="00265A8F"/>
    <w:rsid w:val="0026676B"/>
    <w:rsid w:val="00267C62"/>
    <w:rsid w:val="00271B12"/>
    <w:rsid w:val="0027392A"/>
    <w:rsid w:val="00273F39"/>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4A27"/>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2369B"/>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5ED"/>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026D"/>
    <w:rsid w:val="005948F5"/>
    <w:rsid w:val="005A2DDE"/>
    <w:rsid w:val="005A435B"/>
    <w:rsid w:val="005B3783"/>
    <w:rsid w:val="005B38F8"/>
    <w:rsid w:val="005B3D52"/>
    <w:rsid w:val="005B424E"/>
    <w:rsid w:val="005B4B38"/>
    <w:rsid w:val="005B4B55"/>
    <w:rsid w:val="005B4F95"/>
    <w:rsid w:val="005B7523"/>
    <w:rsid w:val="005B7720"/>
    <w:rsid w:val="005C1FB7"/>
    <w:rsid w:val="005C20EC"/>
    <w:rsid w:val="005C48AD"/>
    <w:rsid w:val="005C57AB"/>
    <w:rsid w:val="005D0D43"/>
    <w:rsid w:val="005D4C50"/>
    <w:rsid w:val="005D6DBE"/>
    <w:rsid w:val="005E26ED"/>
    <w:rsid w:val="005E2B40"/>
    <w:rsid w:val="005E2C83"/>
    <w:rsid w:val="005F1860"/>
    <w:rsid w:val="005F3093"/>
    <w:rsid w:val="005F48A3"/>
    <w:rsid w:val="005F55E6"/>
    <w:rsid w:val="005F56A8"/>
    <w:rsid w:val="00601B14"/>
    <w:rsid w:val="00601C41"/>
    <w:rsid w:val="00602BB0"/>
    <w:rsid w:val="00603400"/>
    <w:rsid w:val="006040AF"/>
    <w:rsid w:val="00606AB4"/>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159E3"/>
    <w:rsid w:val="00720163"/>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849F8"/>
    <w:rsid w:val="00791658"/>
    <w:rsid w:val="007956AF"/>
    <w:rsid w:val="00795D87"/>
    <w:rsid w:val="007A1BB4"/>
    <w:rsid w:val="007A5008"/>
    <w:rsid w:val="007B48B1"/>
    <w:rsid w:val="007C1D61"/>
    <w:rsid w:val="007C4FE0"/>
    <w:rsid w:val="007C52E8"/>
    <w:rsid w:val="007C5B01"/>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2E0E"/>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1241"/>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06DA"/>
    <w:rsid w:val="009D1E85"/>
    <w:rsid w:val="009E08FC"/>
    <w:rsid w:val="009E3CED"/>
    <w:rsid w:val="009E4376"/>
    <w:rsid w:val="009E78AF"/>
    <w:rsid w:val="009F34EB"/>
    <w:rsid w:val="00A05BF0"/>
    <w:rsid w:val="00A06C7D"/>
    <w:rsid w:val="00A07F94"/>
    <w:rsid w:val="00A20486"/>
    <w:rsid w:val="00A2147E"/>
    <w:rsid w:val="00A23E3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43E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DFA"/>
    <w:rsid w:val="00B36E1C"/>
    <w:rsid w:val="00B370F6"/>
    <w:rsid w:val="00B37A11"/>
    <w:rsid w:val="00B44885"/>
    <w:rsid w:val="00B45123"/>
    <w:rsid w:val="00B46CA0"/>
    <w:rsid w:val="00B479EB"/>
    <w:rsid w:val="00B50D23"/>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838"/>
    <w:rsid w:val="00D26665"/>
    <w:rsid w:val="00D323A9"/>
    <w:rsid w:val="00D342DF"/>
    <w:rsid w:val="00D36EF8"/>
    <w:rsid w:val="00D402D1"/>
    <w:rsid w:val="00D40CAE"/>
    <w:rsid w:val="00D41220"/>
    <w:rsid w:val="00D438AB"/>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07AE"/>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55F6"/>
    <w:rsid w:val="00036030"/>
    <w:rsid w:val="000C5A9E"/>
    <w:rsid w:val="00106BC6"/>
    <w:rsid w:val="001125F5"/>
    <w:rsid w:val="00122786"/>
    <w:rsid w:val="00152532"/>
    <w:rsid w:val="00155DCA"/>
    <w:rsid w:val="00181DB6"/>
    <w:rsid w:val="001E4222"/>
    <w:rsid w:val="001F2D33"/>
    <w:rsid w:val="00216485"/>
    <w:rsid w:val="00217293"/>
    <w:rsid w:val="00221067"/>
    <w:rsid w:val="00247826"/>
    <w:rsid w:val="0026412C"/>
    <w:rsid w:val="00273F39"/>
    <w:rsid w:val="0029640A"/>
    <w:rsid w:val="002A67A7"/>
    <w:rsid w:val="002B4A27"/>
    <w:rsid w:val="003D7AF8"/>
    <w:rsid w:val="00530616"/>
    <w:rsid w:val="005D3BC9"/>
    <w:rsid w:val="006048AA"/>
    <w:rsid w:val="006206DC"/>
    <w:rsid w:val="00645E48"/>
    <w:rsid w:val="00654A91"/>
    <w:rsid w:val="00682E8D"/>
    <w:rsid w:val="006A5ED9"/>
    <w:rsid w:val="00776B89"/>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AA4BA7"/>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ED07AE"/>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435</TotalTime>
  <Pages>1</Pages>
  <Words>3381</Words>
  <Characters>19273</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Mathew Pomerenke</cp:lastModifiedBy>
  <cp:revision>7</cp:revision>
  <cp:lastPrinted>2022-05-09T02:21:00Z</cp:lastPrinted>
  <dcterms:created xsi:type="dcterms:W3CDTF">2025-03-10T04:59:00Z</dcterms:created>
  <dcterms:modified xsi:type="dcterms:W3CDTF">2025-03-14T06:44:00Z</dcterms:modified>
  <cp:contentStatus>v1-0_09/02/2022</cp:contentStatus>
</cp:coreProperties>
</file>