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9151FF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9151FF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9151F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9151FF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50879072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1750879072"/>
          </w:p>
        </w:tc>
      </w:tr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81173496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9151FF" w:rsidP="009151F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9151FF">
                  <w:rPr>
                    <w:noProof/>
                  </w:rPr>
                  <w:drawing>
                    <wp:inline distT="0" distB="0" distL="0" distR="0" wp14:anchorId="329ED4C2" wp14:editId="4243931E">
                      <wp:extent cx="1072966" cy="654288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1453" cy="65946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81173496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89809814" w:edGrp="everyone"/>
            <w:permEnd w:id="889809814"/>
          </w:p>
        </w:tc>
      </w:tr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1486169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9151F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14861696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9151F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9151F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9664215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9151F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196642150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9151F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9151F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9151F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7361326" w:edGrp="everyone"/>
            <w:permEnd w:id="427361326"/>
          </w:p>
        </w:tc>
        <w:tc>
          <w:tcPr>
            <w:tcW w:w="1272" w:type="dxa"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9151F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9151F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293420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9151F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9342032" w:displacedByCustomXml="prev"/>
        <w:permStart w:id="1930958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9151F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095883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9151FF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9151F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9151FF">
        <w:trPr>
          <w:trHeight w:val="13602"/>
        </w:trPr>
        <w:tc>
          <w:tcPr>
            <w:tcW w:w="9016" w:type="dxa"/>
          </w:tcPr>
          <w:p w:rsidR="00162BE7" w:rsidRPr="00DD7A44" w:rsidRDefault="00162BE7" w:rsidP="009151FF">
            <w:pPr>
              <w:rPr>
                <w:rFonts w:ascii="Arial" w:hAnsi="Arial" w:cs="Arial"/>
                <w:szCs w:val="24"/>
              </w:rPr>
            </w:pPr>
            <w:permStart w:id="77552058" w:edGrp="everyone"/>
            <w:permEnd w:id="77552058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878537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8537869" w:displacedByCustomXml="prev"/>
      </w:tr>
      <w:tr w:rsidR="00037D85" w:rsidTr="009151F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94095663" w:edGrp="everyone"/>
            <w:r w:rsidR="009151FF">
              <w:rPr>
                <w:rFonts w:ascii="Arial" w:hAnsi="Arial" w:cs="Arial"/>
                <w:sz w:val="22"/>
                <w:szCs w:val="22"/>
              </w:rPr>
              <w:t>A</w:t>
            </w:r>
            <w:permEnd w:id="199409566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9151F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41655377" w:edGrp="everyone"/>
            <w:r w:rsidR="009151FF">
              <w:rPr>
                <w:rFonts w:ascii="Arial" w:hAnsi="Arial" w:cs="Arial"/>
                <w:sz w:val="22"/>
                <w:szCs w:val="22"/>
              </w:rPr>
              <w:t>B</w:t>
            </w:r>
            <w:permEnd w:id="184165537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9151F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67081757" w:edGrp="everyone"/>
            <w:r w:rsidR="009151FF">
              <w:rPr>
                <w:rFonts w:ascii="Arial" w:hAnsi="Arial" w:cs="Arial"/>
                <w:sz w:val="22"/>
                <w:szCs w:val="22"/>
              </w:rPr>
              <w:t>C</w:t>
            </w:r>
            <w:permEnd w:id="186708175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27452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7452915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9257792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57792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8322632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22632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1147971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9151FF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47971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9151FF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9151F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9151FF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9151FF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9151FF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9151FF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9151F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C92974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078215958" w:edGrp="everyone"/>
            <w:r>
              <w:rPr>
                <w:rFonts w:ascii="Arial" w:hAnsi="Arial" w:cs="Arial"/>
                <w:sz w:val="22"/>
                <w:szCs w:val="22"/>
              </w:rPr>
              <w:t>Volume 2 Part 3.1.3.5</w:t>
            </w:r>
            <w:permEnd w:id="207821595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C92974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778220082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17782200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9151FF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C92974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253844135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253844135"/>
          </w:p>
        </w:tc>
        <w:permStart w:id="185555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555980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5787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787478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20405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04050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757665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9297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57665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854309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54309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224015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24015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941940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41940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C92974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078076129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078076129"/>
          </w:p>
        </w:tc>
        <w:permStart w:id="1568426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426200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9151F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151FF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583570698" w:edGrp="everyone"/>
            <w:r>
              <w:rPr>
                <w:rFonts w:ascii="Arial" w:hAnsi="Arial" w:cs="Arial"/>
                <w:sz w:val="22"/>
                <w:szCs w:val="22"/>
              </w:rPr>
              <w:t>150x50 F7 OREGON</w:t>
            </w:r>
            <w:permEnd w:id="1583570698"/>
          </w:p>
        </w:tc>
        <w:permStart w:id="245834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5834270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77004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7004027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075847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9151F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758477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388026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9151F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88026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37734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77347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9151FF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59794150" w:edGrp="everyone"/>
            <w:r>
              <w:rPr>
                <w:rFonts w:ascii="Arial" w:hAnsi="Arial" w:cs="Arial"/>
                <w:sz w:val="22"/>
                <w:szCs w:val="22"/>
              </w:rPr>
              <w:t xml:space="preserve">Carpenter, Landscaper, Surveyors, Painters, Concreter </w:t>
            </w:r>
            <w:permEnd w:id="159794150"/>
          </w:p>
        </w:tc>
        <w:permStart w:id="1562475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2475587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151F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C110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933475317" w:edGrp="everyone"/>
            <w:r>
              <w:rPr>
                <w:rFonts w:ascii="Arial" w:hAnsi="Arial" w:cs="Arial"/>
                <w:sz w:val="22"/>
                <w:szCs w:val="22"/>
              </w:rPr>
              <w:t>Concrete Agitator Truck, Cranes, Work Utes, Drills, Hammers, Nail Gun etc</w:t>
            </w:r>
            <w:permEnd w:id="1933475317"/>
          </w:p>
        </w:tc>
        <w:permStart w:id="468082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8082941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C92974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278963968" w:edGrp="everyone"/>
            <w:r>
              <w:rPr>
                <w:rFonts w:ascii="Arial" w:hAnsi="Arial" w:cs="Arial"/>
                <w:sz w:val="22"/>
                <w:szCs w:val="22"/>
              </w:rPr>
              <w:t>Volume 2, Part 3.5.4.2</w:t>
            </w:r>
            <w:permEnd w:id="1278963968"/>
          </w:p>
        </w:tc>
        <w:permStart w:id="13181419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8141914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C92974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313942095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313942095"/>
          </w:p>
        </w:tc>
        <w:permStart w:id="73751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751851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9151F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C110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258307763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258307763"/>
          </w:p>
        </w:tc>
        <w:permStart w:id="1176924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6924779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9151F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C110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396245258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C92974">
              <w:rPr>
                <w:rFonts w:ascii="Arial" w:hAnsi="Arial" w:cs="Arial"/>
                <w:sz w:val="22"/>
                <w:szCs w:val="22"/>
              </w:rPr>
              <w:t>79</w:t>
            </w:r>
            <w:permEnd w:id="1396245258"/>
          </w:p>
        </w:tc>
        <w:permStart w:id="272375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375973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71933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193323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07591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759151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117844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178447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383598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835989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10924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0924622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81213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12131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C110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988258035" w:edGrp="everyone"/>
            <w:r w:rsidRPr="00C11035">
              <w:rPr>
                <w:rFonts w:ascii="Arial" w:hAnsi="Arial" w:cs="Arial"/>
                <w:sz w:val="22"/>
                <w:szCs w:val="22"/>
              </w:rPr>
              <w:t>Costs associated with running the building business (as opposed to costs associated with the site project) are called company overheads. For example: staff feeds (e.g. office administration staff)</w:t>
            </w:r>
            <w:permEnd w:id="1988258035"/>
          </w:p>
        </w:tc>
        <w:permStart w:id="1153062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3062498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660113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0113684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1035" w:rsidRPr="00C11035" w:rsidRDefault="00C11035" w:rsidP="00C11035">
            <w:pPr>
              <w:jc w:val="left"/>
              <w:rPr>
                <w:rFonts w:ascii="Arial" w:hAnsi="Arial" w:cs="Arial"/>
                <w:sz w:val="22"/>
              </w:rPr>
            </w:pPr>
            <w:permStart w:id="1213739349" w:edGrp="everyone"/>
            <w:r w:rsidRPr="00C11035">
              <w:rPr>
                <w:rFonts w:ascii="Arial" w:hAnsi="Arial" w:cs="Arial"/>
                <w:sz w:val="22"/>
              </w:rPr>
              <w:t>A sub-contractor can quote for labour on an hourly basis for a particular job without specifying the time to complete the job. This charge covers the overheads and profit in running their business.</w:t>
            </w:r>
          </w:p>
          <w:permEnd w:id="1213739349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11035" w:rsidRPr="00C11035" w:rsidRDefault="00C11035" w:rsidP="00C11035">
            <w:pPr>
              <w:jc w:val="left"/>
              <w:rPr>
                <w:rFonts w:ascii="Arial" w:hAnsi="Arial" w:cs="Arial"/>
                <w:sz w:val="22"/>
              </w:rPr>
            </w:pPr>
            <w:permStart w:id="1268650797" w:edGrp="everyone"/>
            <w:r>
              <w:rPr>
                <w:rFonts w:ascii="Arial" w:hAnsi="Arial" w:cs="Arial"/>
                <w:sz w:val="22"/>
              </w:rPr>
              <w:t>L</w:t>
            </w:r>
            <w:r w:rsidRPr="00C11035">
              <w:rPr>
                <w:rFonts w:ascii="Arial" w:hAnsi="Arial" w:cs="Arial"/>
                <w:sz w:val="22"/>
              </w:rPr>
              <w:t>abour can be quoted as part of the cost of construction</w:t>
            </w:r>
            <w:r w:rsidRPr="00C11035">
              <w:rPr>
                <w:rFonts w:asciiTheme="minorHAnsi" w:eastAsiaTheme="minorEastAsia" w:hAnsi="Arial" w:cstheme="minorBidi"/>
                <w:color w:val="000000" w:themeColor="text1"/>
                <w:kern w:val="24"/>
                <w:sz w:val="23"/>
                <w:szCs w:val="23"/>
                <w:lang w:eastAsia="en-AU"/>
              </w:rPr>
              <w:t xml:space="preserve"> </w:t>
            </w:r>
            <w:r>
              <w:rPr>
                <w:rFonts w:asciiTheme="minorHAnsi" w:eastAsiaTheme="minorEastAsia" w:hAnsi="Arial" w:cstheme="minorBidi"/>
                <w:color w:val="000000" w:themeColor="text1"/>
                <w:kern w:val="24"/>
                <w:sz w:val="23"/>
                <w:szCs w:val="23"/>
              </w:rPr>
              <w:t>p</w:t>
            </w:r>
            <w:r w:rsidRPr="00C11035">
              <w:rPr>
                <w:rFonts w:ascii="Arial" w:hAnsi="Arial" w:cs="Arial"/>
                <w:sz w:val="22"/>
              </w:rPr>
              <w:t>er unit</w:t>
            </w:r>
            <w:r>
              <w:rPr>
                <w:rFonts w:ascii="Arial" w:hAnsi="Arial" w:cs="Arial"/>
                <w:sz w:val="22"/>
              </w:rPr>
              <w:t xml:space="preserve">. For examples, the </w:t>
            </w:r>
            <w:r w:rsidRPr="00C11035">
              <w:rPr>
                <w:rFonts w:ascii="Arial" w:hAnsi="Arial" w:cs="Arial"/>
                <w:sz w:val="22"/>
              </w:rPr>
              <w:t>installation of doors is usually quoted per unit</w:t>
            </w:r>
          </w:p>
          <w:permEnd w:id="1268650797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1103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48591061" w:edGrp="everyone"/>
            <w:r>
              <w:rPr>
                <w:rFonts w:ascii="Arial" w:hAnsi="Arial" w:cs="Arial"/>
                <w:sz w:val="22"/>
              </w:rPr>
              <w:t>T</w:t>
            </w:r>
            <w:r w:rsidRPr="00C11035">
              <w:rPr>
                <w:rFonts w:ascii="Arial" w:hAnsi="Arial" w:cs="Arial"/>
                <w:sz w:val="22"/>
              </w:rPr>
              <w:t>he cost of building walls to a specified height such as 2400 mm may be quoted per lineal metre of wall length</w:t>
            </w:r>
            <w:permEnd w:id="10485910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69793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9793835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540078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400785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826563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26563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798706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98706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17794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7794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95495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1103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54954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2043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2043787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84175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41757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351495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1495661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00000" w:rsidRPr="00E43EB2" w:rsidRDefault="00147C32" w:rsidP="00E43EB2">
            <w:pPr>
              <w:jc w:val="left"/>
              <w:rPr>
                <w:rFonts w:ascii="Arial" w:hAnsi="Arial" w:cs="Arial"/>
                <w:sz w:val="22"/>
              </w:rPr>
            </w:pPr>
            <w:permStart w:id="1206477818" w:edGrp="everyone"/>
            <w:r w:rsidRPr="00E43EB2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206477818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43EB2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080664185" w:edGrp="everyone"/>
            <w:r w:rsidRPr="00E43EB2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20806641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43EB2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94701921" w:edGrp="everyone"/>
            <w:r w:rsidRPr="00E43EB2">
              <w:rPr>
                <w:rFonts w:ascii="Arial" w:hAnsi="Arial" w:cs="Arial"/>
                <w:sz w:val="22"/>
              </w:rPr>
              <w:t>Suppliers should be able to deliverythe right goods and on time</w:t>
            </w:r>
            <w:permEnd w:id="947019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00000" w:rsidRPr="00E43EB2" w:rsidRDefault="00147C32" w:rsidP="00E43EB2">
            <w:pPr>
              <w:jc w:val="left"/>
              <w:rPr>
                <w:rFonts w:ascii="Arial" w:hAnsi="Arial" w:cs="Arial"/>
                <w:sz w:val="22"/>
              </w:rPr>
            </w:pPr>
            <w:permStart w:id="659506291" w:edGrp="everyone"/>
            <w:r w:rsidRPr="00E43EB2">
              <w:rPr>
                <w:rFonts w:ascii="Arial" w:hAnsi="Arial" w:cs="Arial"/>
                <w:sz w:val="22"/>
              </w:rPr>
              <w:t xml:space="preserve">Look for experienced suppliers who have been in business a long time. This illustrates financial stability. </w:t>
            </w:r>
          </w:p>
          <w:permEnd w:id="659506291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43EB2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55751208" w:edGrp="everyone"/>
            <w:r w:rsidRPr="00E43EB2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occurring.</w:t>
            </w:r>
            <w:permEnd w:id="12557512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189814705" w:edGrp="everyone"/>
            <w:r>
              <w:rPr>
                <w:rFonts w:ascii="Arial" w:hAnsi="Arial" w:cs="Arial"/>
                <w:sz w:val="22"/>
                <w:szCs w:val="22"/>
              </w:rPr>
              <w:t>6x2 =12</w:t>
            </w:r>
          </w:p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(2.5+.5)x2= 5.1</w:t>
            </w:r>
          </w:p>
          <w:p w:rsidR="00EB646E" w:rsidRPr="00DD7A44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Total= </w:t>
            </w:r>
            <w:r w:rsidR="008B2D2A">
              <w:rPr>
                <w:rFonts w:ascii="Arial" w:hAnsi="Arial" w:cs="Arial"/>
                <w:sz w:val="22"/>
                <w:szCs w:val="22"/>
              </w:rPr>
              <w:t>17.1</w:t>
            </w:r>
            <w:r w:rsidR="00E43EB2">
              <w:rPr>
                <w:rFonts w:ascii="Arial" w:hAnsi="Arial" w:cs="Arial"/>
                <w:sz w:val="22"/>
                <w:szCs w:val="22"/>
              </w:rPr>
              <w:t xml:space="preserve">m </w:t>
            </w:r>
            <w:permEnd w:id="1189814705"/>
          </w:p>
        </w:tc>
        <w:permStart w:id="1234792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792877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9151F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589794994" w:edGrp="everyone"/>
            <w:r>
              <w:rPr>
                <w:rFonts w:ascii="Arial" w:hAnsi="Arial" w:cs="Arial"/>
                <w:sz w:val="22"/>
                <w:szCs w:val="22"/>
              </w:rPr>
              <w:t>17.1x2.5</w:t>
            </w:r>
          </w:p>
          <w:p w:rsidR="00EB646E" w:rsidRPr="00DD7A44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Total= </w:t>
            </w:r>
            <w:r w:rsidR="00E43EB2">
              <w:rPr>
                <w:rFonts w:ascii="Arial" w:hAnsi="Arial" w:cs="Arial"/>
                <w:sz w:val="22"/>
                <w:szCs w:val="22"/>
              </w:rPr>
              <w:t>$</w:t>
            </w:r>
            <w:r w:rsidR="005A2941">
              <w:rPr>
                <w:rFonts w:ascii="Arial" w:hAnsi="Arial" w:cs="Arial"/>
                <w:sz w:val="22"/>
                <w:szCs w:val="22"/>
              </w:rPr>
              <w:t>42.75</w:t>
            </w:r>
            <w:permEnd w:id="1589794994"/>
          </w:p>
        </w:tc>
        <w:permStart w:id="1592793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279358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808256439" w:edGrp="everyone"/>
            <w:r>
              <w:rPr>
                <w:rFonts w:ascii="Arial" w:hAnsi="Arial" w:cs="Arial"/>
                <w:sz w:val="22"/>
                <w:szCs w:val="22"/>
              </w:rPr>
              <w:t>6x2.5x0.15</w:t>
            </w:r>
          </w:p>
          <w:p w:rsidR="000D0F37" w:rsidRPr="00DD7A44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Total= </w:t>
            </w:r>
            <w:r w:rsidR="00E43EB2">
              <w:rPr>
                <w:rFonts w:ascii="Arial" w:hAnsi="Arial" w:cs="Arial"/>
                <w:sz w:val="22"/>
                <w:szCs w:val="22"/>
              </w:rPr>
              <w:t>2.25m3</w:t>
            </w:r>
            <w:permEnd w:id="808256439"/>
          </w:p>
        </w:tc>
        <w:permStart w:id="142082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08244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137537606" w:edGrp="everyone"/>
            <w:r>
              <w:rPr>
                <w:rFonts w:ascii="Arial" w:hAnsi="Arial" w:cs="Arial"/>
                <w:sz w:val="22"/>
                <w:szCs w:val="22"/>
              </w:rPr>
              <w:t>2.25x50x1.1</w:t>
            </w:r>
          </w:p>
          <w:p w:rsidR="000D0F37" w:rsidRPr="00DD7A44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Total= </w:t>
            </w:r>
            <w:r w:rsidR="00E43EB2">
              <w:rPr>
                <w:rFonts w:ascii="Arial" w:hAnsi="Arial" w:cs="Arial"/>
                <w:sz w:val="22"/>
                <w:szCs w:val="22"/>
              </w:rPr>
              <w:t>$1</w:t>
            </w:r>
            <w:r w:rsidR="005A2941">
              <w:rPr>
                <w:rFonts w:ascii="Arial" w:hAnsi="Arial" w:cs="Arial"/>
                <w:sz w:val="22"/>
                <w:szCs w:val="22"/>
              </w:rPr>
              <w:t>23.75</w:t>
            </w:r>
            <w:permEnd w:id="1137537606"/>
          </w:p>
        </w:tc>
        <w:permStart w:id="1923706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3706586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636765869" w:edGrp="everyone"/>
            <w:r>
              <w:rPr>
                <w:rFonts w:ascii="Arial" w:hAnsi="Arial" w:cs="Arial"/>
                <w:sz w:val="22"/>
                <w:szCs w:val="22"/>
              </w:rPr>
              <w:t>6.5x49.5</w:t>
            </w:r>
          </w:p>
          <w:p w:rsidR="000D0F37" w:rsidRPr="00DD7A44" w:rsidRDefault="00E43EB2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$321.75</w:t>
            </w:r>
            <w:permEnd w:id="636765869"/>
          </w:p>
        </w:tc>
        <w:permStart w:id="91107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10744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35" w:rsidRDefault="006C7735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911423395" w:edGrp="everyone"/>
            <w:r>
              <w:rPr>
                <w:rFonts w:ascii="Arial" w:hAnsi="Arial" w:cs="Arial"/>
                <w:sz w:val="22"/>
                <w:szCs w:val="22"/>
              </w:rPr>
              <w:t>321.75+123.75+42.75</w:t>
            </w:r>
            <w:bookmarkStart w:id="32" w:name="_GoBack"/>
            <w:bookmarkEnd w:id="32"/>
          </w:p>
          <w:p w:rsidR="000D0F37" w:rsidRPr="00DD7A44" w:rsidRDefault="005A2941" w:rsidP="00915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E43EB2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88.25</w:t>
            </w:r>
            <w:permEnd w:id="911423395"/>
          </w:p>
        </w:tc>
        <w:permStart w:id="59519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519422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456021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6021034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E43EB2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328955938" w:edGrp="everyone"/>
            <w:r>
              <w:rPr>
                <w:rFonts w:ascii="Arial" w:hAnsi="Arial" w:cs="Arial"/>
                <w:sz w:val="22"/>
              </w:rPr>
              <w:t>2</w:t>
            </w:r>
            <w:r w:rsidR="005A2941">
              <w:rPr>
                <w:rFonts w:ascii="Arial" w:hAnsi="Arial" w:cs="Arial"/>
                <w:sz w:val="22"/>
              </w:rPr>
              <w:t>6</w:t>
            </w:r>
            <w:permEnd w:id="13289559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57BDC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010645493" w:edGrp="everyone"/>
            <w:r>
              <w:rPr>
                <w:rFonts w:ascii="Arial" w:hAnsi="Arial" w:cs="Arial"/>
                <w:sz w:val="22"/>
              </w:rPr>
              <w:t>1</w:t>
            </w:r>
            <w:permEnd w:id="201064549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57BDC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140156294" w:edGrp="everyone"/>
            <w:r>
              <w:rPr>
                <w:rFonts w:ascii="Arial" w:hAnsi="Arial" w:cs="Arial"/>
                <w:sz w:val="22"/>
              </w:rPr>
              <w:t>1</w:t>
            </w:r>
            <w:permEnd w:id="11401562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A2941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660688131" w:edGrp="everyone"/>
            <w:r>
              <w:rPr>
                <w:rFonts w:ascii="Arial" w:hAnsi="Arial" w:cs="Arial"/>
                <w:sz w:val="22"/>
              </w:rPr>
              <w:t>3</w:t>
            </w:r>
            <w:permEnd w:id="6606881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4F012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007449514" w:edGrp="everyone"/>
            <w:r>
              <w:rPr>
                <w:rFonts w:ascii="Arial" w:hAnsi="Arial" w:cs="Arial"/>
                <w:sz w:val="22"/>
              </w:rPr>
              <w:t>2</w:t>
            </w:r>
            <w:permEnd w:id="10074495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15206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5206512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F012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43047218" w:edGrp="everyone"/>
            <w:r>
              <w:rPr>
                <w:rFonts w:ascii="Arial" w:hAnsi="Arial" w:cs="Arial"/>
                <w:sz w:val="22"/>
              </w:rPr>
              <w:t>1</w:t>
            </w:r>
            <w:r w:rsidR="005A2941">
              <w:rPr>
                <w:rFonts w:ascii="Arial" w:hAnsi="Arial" w:cs="Arial"/>
                <w:sz w:val="22"/>
              </w:rPr>
              <w:t>274</w:t>
            </w:r>
            <w:permEnd w:id="44304721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F012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06477956" w:edGrp="everyone"/>
            <w:r>
              <w:rPr>
                <w:rFonts w:ascii="Arial" w:hAnsi="Arial" w:cs="Arial"/>
                <w:sz w:val="22"/>
              </w:rPr>
              <w:t>59</w:t>
            </w:r>
            <w:permEnd w:id="210647795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F012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796871324" w:edGrp="everyone"/>
            <w:r>
              <w:rPr>
                <w:rFonts w:ascii="Arial" w:hAnsi="Arial" w:cs="Arial"/>
                <w:sz w:val="22"/>
              </w:rPr>
              <w:t>82</w:t>
            </w:r>
            <w:permEnd w:id="17968713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A294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682262483" w:edGrp="everyone"/>
            <w:r>
              <w:rPr>
                <w:rFonts w:ascii="Arial" w:hAnsi="Arial" w:cs="Arial"/>
                <w:sz w:val="22"/>
              </w:rPr>
              <w:t>87</w:t>
            </w:r>
            <w:permEnd w:id="6822624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F012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26045788" w:edGrp="everyone"/>
            <w:r>
              <w:rPr>
                <w:rFonts w:ascii="Arial" w:hAnsi="Arial" w:cs="Arial"/>
                <w:sz w:val="22"/>
              </w:rPr>
              <w:t>78</w:t>
            </w:r>
            <w:permEnd w:id="2260457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4F012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866798957" w:edGrp="everyone"/>
            <w:r>
              <w:rPr>
                <w:rFonts w:ascii="Arial" w:hAnsi="Arial" w:cs="Arial"/>
                <w:sz w:val="22"/>
              </w:rPr>
              <w:t>1</w:t>
            </w:r>
            <w:r w:rsidR="005A2941">
              <w:rPr>
                <w:rFonts w:ascii="Arial" w:hAnsi="Arial" w:cs="Arial"/>
                <w:sz w:val="22"/>
              </w:rPr>
              <w:t>580</w:t>
            </w:r>
            <w:permEnd w:id="18667989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9151F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4F0129" w:rsidP="009151FF">
            <w:pPr>
              <w:rPr>
                <w:rFonts w:ascii="Arial" w:hAnsi="Arial" w:cs="Arial"/>
                <w:sz w:val="22"/>
                <w:szCs w:val="22"/>
              </w:rPr>
            </w:pPr>
            <w:permStart w:id="1555457663" w:edGrp="everyone"/>
            <w:r>
              <w:rPr>
                <w:rFonts w:ascii="Arial" w:hAnsi="Arial" w:cs="Arial"/>
                <w:sz w:val="22"/>
                <w:szCs w:val="22"/>
              </w:rPr>
              <w:t>Work Cover Qld</w:t>
            </w:r>
            <w:r w:rsidR="005A2941">
              <w:rPr>
                <w:rFonts w:ascii="Arial" w:hAnsi="Arial" w:cs="Arial"/>
                <w:sz w:val="22"/>
                <w:szCs w:val="22"/>
              </w:rPr>
              <w:t>, Safework NSW</w:t>
            </w:r>
            <w:permEnd w:id="1555457663"/>
          </w:p>
        </w:tc>
        <w:permStart w:id="1078025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8025460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62416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416719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0237162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37162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423200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23200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415878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15878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641798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41798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9151F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4F0129" w:rsidRDefault="004F0129" w:rsidP="004F012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permStart w:id="495847337" w:edGrp="everyone"/>
            <w:r w:rsidRPr="004F0129">
              <w:rPr>
                <w:rFonts w:ascii="Arial" w:hAnsi="Arial" w:cs="Arial"/>
                <w:sz w:val="22"/>
                <w:szCs w:val="22"/>
              </w:rPr>
              <w:t>Development approvals and permits,</w:t>
            </w:r>
          </w:p>
          <w:p w:rsidR="00000000" w:rsidRDefault="00147C32" w:rsidP="004F012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4F0129">
              <w:rPr>
                <w:rFonts w:ascii="Arial" w:hAnsi="Arial" w:cs="Arial"/>
                <w:sz w:val="22"/>
                <w:szCs w:val="22"/>
              </w:rPr>
              <w:t>Works regarding heritage places</w:t>
            </w:r>
          </w:p>
          <w:p w:rsidR="00000000" w:rsidRPr="004F0129" w:rsidRDefault="00147C32" w:rsidP="004F012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4F0129">
              <w:rPr>
                <w:rFonts w:ascii="Arial" w:hAnsi="Arial" w:cs="Arial"/>
                <w:sz w:val="22"/>
                <w:szCs w:val="22"/>
              </w:rPr>
              <w:t>Protection for trees and wildlife</w:t>
            </w:r>
          </w:p>
          <w:p w:rsidR="00000000" w:rsidRPr="004F0129" w:rsidRDefault="00147C32" w:rsidP="004F012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4F0129">
              <w:rPr>
                <w:rFonts w:ascii="Arial" w:hAnsi="Arial" w:cs="Arial"/>
                <w:sz w:val="22"/>
                <w:szCs w:val="22"/>
              </w:rPr>
              <w:t>Removal of asbestos</w:t>
            </w:r>
          </w:p>
          <w:p w:rsidR="004F0129" w:rsidRPr="004F0129" w:rsidRDefault="00147C32" w:rsidP="004F012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4F0129">
              <w:rPr>
                <w:rFonts w:ascii="Arial" w:hAnsi="Arial" w:cs="Arial"/>
                <w:sz w:val="22"/>
                <w:szCs w:val="22"/>
              </w:rPr>
              <w:t>Use of public land</w:t>
            </w:r>
          </w:p>
          <w:permEnd w:id="495847337"/>
          <w:p w:rsidR="002E3F66" w:rsidRPr="00DD7A44" w:rsidRDefault="002E3F66" w:rsidP="009151F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215595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9151F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1559588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9151F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9151F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9151F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9151F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01093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1093447" w:displacedByCustomXml="prev"/>
      </w:tr>
      <w:tr w:rsidR="00F924BC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165640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165640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032981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32981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98982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89825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04588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4F012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04588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760519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6051985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5089741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089741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6309313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931330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4F0129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472318232" w:edGrp="everyone"/>
            <w:r>
              <w:rPr>
                <w:rFonts w:ascii="Arial" w:hAnsi="Arial" w:cs="Arial"/>
                <w:sz w:val="22"/>
              </w:rPr>
              <w:t>Rent/ Lease</w:t>
            </w:r>
            <w:permEnd w:id="4723182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A294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592866201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15928662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A294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074142170" w:edGrp="everyone"/>
            <w:r>
              <w:rPr>
                <w:rFonts w:ascii="Arial" w:hAnsi="Arial" w:cs="Arial"/>
                <w:sz w:val="22"/>
              </w:rPr>
              <w:t>Parking fees</w:t>
            </w:r>
            <w:permEnd w:id="10741421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A294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611744026" w:edGrp="everyone"/>
            <w:r>
              <w:rPr>
                <w:rFonts w:ascii="Arial" w:hAnsi="Arial" w:cs="Arial"/>
                <w:sz w:val="22"/>
              </w:rPr>
              <w:t>Taxes, Debts</w:t>
            </w:r>
            <w:permEnd w:id="6117440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1FF" w:rsidRPr="00F924BC" w:rsidRDefault="007B5B9C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42981614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</w:t>
                            </w:r>
                            <w:permEnd w:id="4298161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9151FF" w:rsidRPr="00F924BC" w:rsidRDefault="007B5B9C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429816140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</w:t>
                      </w:r>
                      <w:permEnd w:id="42981614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1FF" w:rsidRPr="00F924BC" w:rsidRDefault="007B5B9C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96207096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96207096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9151FF" w:rsidRPr="00F924BC" w:rsidRDefault="007B5B9C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962070966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96207096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1FF" w:rsidRPr="00F924BC" w:rsidRDefault="007B5B9C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14387514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1438751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9151FF" w:rsidRPr="00F924BC" w:rsidRDefault="007B5B9C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143875140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14387514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1FF" w:rsidRPr="00F924BC" w:rsidRDefault="007B5B9C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71457328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71457328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9151FF" w:rsidRPr="00F924BC" w:rsidRDefault="007B5B9C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714573289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71457328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1FF" w:rsidRPr="00F924BC" w:rsidRDefault="007B5B9C" w:rsidP="007B5B9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44029113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</w:t>
                            </w:r>
                            <w:permEnd w:id="44029113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9151FF" w:rsidRPr="00F924BC" w:rsidRDefault="007B5B9C" w:rsidP="007B5B9C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permStart w:id="440291133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</w:t>
                      </w:r>
                      <w:permEnd w:id="440291133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9151F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2728555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855504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9151F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9151F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9151F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9151F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500247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0024739" w:displacedByCustomXml="prev"/>
      </w:tr>
      <w:tr w:rsidR="00D6567F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0709644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B5B9C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09644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138109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B5B9C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38109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319148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B5B9C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319148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9151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20445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B5B9C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04458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C32" w:rsidRDefault="00147C32" w:rsidP="00A67754">
      <w:r>
        <w:separator/>
      </w:r>
    </w:p>
  </w:endnote>
  <w:endnote w:type="continuationSeparator" w:id="0">
    <w:p w:rsidR="00147C32" w:rsidRDefault="00147C3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1FF" w:rsidRPr="00830749" w:rsidRDefault="009151FF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9151FF" w:rsidRPr="00830749" w:rsidRDefault="009151FF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661E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1FF" w:rsidRPr="00830749" w:rsidRDefault="009151F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151FF" w:rsidRPr="00830749" w:rsidRDefault="009151F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661EF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C32" w:rsidRDefault="00147C32" w:rsidP="00A67754">
      <w:r>
        <w:separator/>
      </w:r>
    </w:p>
  </w:footnote>
  <w:footnote w:type="continuationSeparator" w:id="0">
    <w:p w:rsidR="00147C32" w:rsidRDefault="00147C3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1FF" w:rsidRDefault="009151F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9151FF" w:rsidRPr="00830749" w:rsidRDefault="009151F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1FF" w:rsidRDefault="009151F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9151FF" w:rsidRPr="00830749" w:rsidRDefault="009151F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BFB2033"/>
    <w:multiLevelType w:val="hybridMultilevel"/>
    <w:tmpl w:val="ED3E28B2"/>
    <w:lvl w:ilvl="0" w:tplc="B7527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421F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DEE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161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A5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EA8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B24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3812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7C1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9825E1"/>
    <w:multiLevelType w:val="hybridMultilevel"/>
    <w:tmpl w:val="A190C1F4"/>
    <w:lvl w:ilvl="0" w:tplc="22B60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0C08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4C2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64B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FE4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50A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787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64C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DCCD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806B9A"/>
    <w:multiLevelType w:val="hybridMultilevel"/>
    <w:tmpl w:val="A2B0ED42"/>
    <w:lvl w:ilvl="0" w:tplc="D6F62144">
      <w:start w:val="3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C12AF9"/>
    <w:multiLevelType w:val="hybridMultilevel"/>
    <w:tmpl w:val="AC1AE9E0"/>
    <w:lvl w:ilvl="0" w:tplc="F50EB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12BD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9CC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961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1C4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F4D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341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E66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B8F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E076DD"/>
    <w:multiLevelType w:val="hybridMultilevel"/>
    <w:tmpl w:val="732605E4"/>
    <w:lvl w:ilvl="0" w:tplc="9D0AF556">
      <w:start w:val="3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3CB942A9"/>
    <w:multiLevelType w:val="hybridMultilevel"/>
    <w:tmpl w:val="00924CCC"/>
    <w:lvl w:ilvl="0" w:tplc="C682E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1C09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E3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62A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DAE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C57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2A2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0A5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769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DE7CD2"/>
    <w:multiLevelType w:val="hybridMultilevel"/>
    <w:tmpl w:val="93664898"/>
    <w:lvl w:ilvl="0" w:tplc="3EB2B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AE7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A5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20E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29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58E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5A9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ED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E38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6100DC"/>
    <w:multiLevelType w:val="hybridMultilevel"/>
    <w:tmpl w:val="5672DFCC"/>
    <w:lvl w:ilvl="0" w:tplc="56AC7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14D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E5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877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EEE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187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C67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24D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527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8"/>
  </w:num>
  <w:num w:numId="4">
    <w:abstractNumId w:val="40"/>
  </w:num>
  <w:num w:numId="5">
    <w:abstractNumId w:val="5"/>
  </w:num>
  <w:num w:numId="6">
    <w:abstractNumId w:val="22"/>
  </w:num>
  <w:num w:numId="7">
    <w:abstractNumId w:val="33"/>
  </w:num>
  <w:num w:numId="8">
    <w:abstractNumId w:val="17"/>
  </w:num>
  <w:num w:numId="9">
    <w:abstractNumId w:val="19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34"/>
  </w:num>
  <w:num w:numId="15">
    <w:abstractNumId w:val="48"/>
  </w:num>
  <w:num w:numId="16">
    <w:abstractNumId w:val="39"/>
  </w:num>
  <w:num w:numId="17">
    <w:abstractNumId w:val="24"/>
  </w:num>
  <w:num w:numId="18">
    <w:abstractNumId w:val="4"/>
  </w:num>
  <w:num w:numId="19">
    <w:abstractNumId w:val="1"/>
  </w:num>
  <w:num w:numId="20">
    <w:abstractNumId w:val="9"/>
  </w:num>
  <w:num w:numId="21">
    <w:abstractNumId w:val="47"/>
  </w:num>
  <w:num w:numId="22">
    <w:abstractNumId w:val="32"/>
  </w:num>
  <w:num w:numId="23">
    <w:abstractNumId w:val="31"/>
  </w:num>
  <w:num w:numId="24">
    <w:abstractNumId w:val="46"/>
  </w:num>
  <w:num w:numId="25">
    <w:abstractNumId w:val="37"/>
  </w:num>
  <w:num w:numId="26">
    <w:abstractNumId w:val="45"/>
  </w:num>
  <w:num w:numId="27">
    <w:abstractNumId w:val="14"/>
  </w:num>
  <w:num w:numId="28">
    <w:abstractNumId w:val="30"/>
  </w:num>
  <w:num w:numId="29">
    <w:abstractNumId w:val="26"/>
  </w:num>
  <w:num w:numId="30">
    <w:abstractNumId w:val="0"/>
  </w:num>
  <w:num w:numId="31">
    <w:abstractNumId w:val="15"/>
  </w:num>
  <w:num w:numId="32">
    <w:abstractNumId w:val="38"/>
  </w:num>
  <w:num w:numId="33">
    <w:abstractNumId w:val="49"/>
  </w:num>
  <w:num w:numId="34">
    <w:abstractNumId w:val="28"/>
  </w:num>
  <w:num w:numId="35">
    <w:abstractNumId w:val="10"/>
  </w:num>
  <w:num w:numId="36">
    <w:abstractNumId w:val="29"/>
  </w:num>
  <w:num w:numId="37">
    <w:abstractNumId w:val="43"/>
  </w:num>
  <w:num w:numId="38">
    <w:abstractNumId w:val="36"/>
  </w:num>
  <w:num w:numId="39">
    <w:abstractNumId w:val="44"/>
  </w:num>
  <w:num w:numId="40">
    <w:abstractNumId w:val="41"/>
  </w:num>
  <w:num w:numId="41">
    <w:abstractNumId w:val="6"/>
  </w:num>
  <w:num w:numId="42">
    <w:abstractNumId w:val="35"/>
  </w:num>
  <w:num w:numId="43">
    <w:abstractNumId w:val="25"/>
  </w:num>
  <w:num w:numId="44">
    <w:abstractNumId w:val="13"/>
  </w:num>
  <w:num w:numId="45">
    <w:abstractNumId w:val="20"/>
  </w:num>
  <w:num w:numId="46">
    <w:abstractNumId w:val="42"/>
  </w:num>
  <w:num w:numId="47">
    <w:abstractNumId w:val="23"/>
  </w:num>
  <w:num w:numId="48">
    <w:abstractNumId w:val="27"/>
  </w:num>
  <w:num w:numId="49">
    <w:abstractNumId w:val="21"/>
  </w:num>
  <w:num w:numId="50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47C32"/>
    <w:rsid w:val="00152592"/>
    <w:rsid w:val="001525FC"/>
    <w:rsid w:val="00154A40"/>
    <w:rsid w:val="00154DAE"/>
    <w:rsid w:val="001578F8"/>
    <w:rsid w:val="00162BE7"/>
    <w:rsid w:val="001661EF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57BDC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129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2941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34DD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C7735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B5B9C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2D2A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51FF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035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2974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3EB2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2E5C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1103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60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5840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3626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3350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735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7829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A3F54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4C6A74A-68CF-4022-AC61-98D4F4D8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17</Pages>
  <Words>1501</Words>
  <Characters>8561</Characters>
  <Application>Microsoft Office Word</Application>
  <DocSecurity>8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Ante Begic</cp:lastModifiedBy>
  <cp:revision>2</cp:revision>
  <cp:lastPrinted>2019-03-08T04:29:00Z</cp:lastPrinted>
  <dcterms:created xsi:type="dcterms:W3CDTF">2019-05-21T04:32:00Z</dcterms:created>
  <dcterms:modified xsi:type="dcterms:W3CDTF">2019-05-21T04:32:00Z</dcterms:modified>
  <cp:contentStatus>v1-3_02/05/2019</cp:contentStatus>
</cp:coreProperties>
</file>