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14:paraId="08EE2F7E" w14:textId="77777777" w:rsidR="00DD61C5" w:rsidRPr="00F849B0" w:rsidRDefault="00CC2524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FA1B7D05AB5468C99A58E3B77E56E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D61C5" w:rsidRPr="00F849B0">
            <w:rPr>
              <w:szCs w:val="32"/>
            </w:rPr>
            <w:t>CPCCBC4005A</w:t>
          </w:r>
        </w:sdtContent>
      </w:sdt>
      <w:r w:rsidR="00DD61C5" w:rsidRPr="00F849B0">
        <w:rPr>
          <w:szCs w:val="32"/>
        </w:rPr>
        <w:t xml:space="preserve"> </w:t>
      </w:r>
    </w:p>
    <w:p w14:paraId="34A0B237" w14:textId="77777777" w:rsidR="00DD61C5" w:rsidRPr="00F849B0" w:rsidRDefault="00CC2524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9D6976AB1CAA4A63913D073D105FCD9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D61C5" w:rsidRPr="00F849B0">
            <w:rPr>
              <w:szCs w:val="32"/>
            </w:rPr>
            <w:t>Produce labour and material schedules for ordering</w:t>
          </w:r>
        </w:sdtContent>
      </w:sdt>
    </w:p>
    <w:p w14:paraId="13E1BFB9" w14:textId="77777777"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5684EA95" w14:textId="77777777"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D61C5" w:rsidRPr="00F849B0" w14:paraId="6ED2BD7C" w14:textId="77777777" w:rsidTr="00B11B3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44282FD1" w14:textId="77777777" w:rsidR="00DD61C5" w:rsidRPr="00F849B0" w:rsidRDefault="00DD61C5" w:rsidP="00B11B3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849B0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54BF4F06" w14:textId="77777777" w:rsidR="00DD61C5" w:rsidRPr="00F849B0" w:rsidRDefault="00DD61C5" w:rsidP="00B11B3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4A477AD0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333F4B0A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849B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1E2E916E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7B8DF7C8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1067B729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75EA4AFA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384B43AB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3A6FD1DC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25BC32B6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3FF242EA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1A99A254" w14:textId="77777777" w:rsidTr="00B11B3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BFDD9D5" w14:textId="77777777" w:rsidR="00DD61C5" w:rsidRPr="00F849B0" w:rsidRDefault="00DD61C5" w:rsidP="00B11B3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49A9D83" w14:textId="77777777" w:rsidR="00DD61C5" w:rsidRPr="00F849B0" w:rsidRDefault="00B11B36" w:rsidP="00B11B3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20202603" w:edGrp="everyone"/>
            <w:r>
              <w:rPr>
                <w:rFonts w:ascii="Arial" w:hAnsi="Arial" w:cs="Arial"/>
                <w:sz w:val="22"/>
                <w:szCs w:val="22"/>
              </w:rPr>
              <w:t>Tim Plenderleith</w:t>
            </w:r>
            <w:permEnd w:id="720202603"/>
          </w:p>
        </w:tc>
      </w:tr>
      <w:tr w:rsidR="00DD61C5" w:rsidRPr="00F849B0" w14:paraId="05615ABC" w14:textId="77777777" w:rsidTr="00B11B3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2F52E09" w14:textId="77777777" w:rsidR="00DD61C5" w:rsidRPr="00F849B0" w:rsidRDefault="00DD61C5" w:rsidP="00B11B3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62F3C79D" w14:textId="77777777" w:rsidR="00DD61C5" w:rsidRPr="00F849B0" w:rsidRDefault="00DD61C5" w:rsidP="00B11B3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D3DC2A7" w14:textId="77777777" w:rsidR="00DD61C5" w:rsidRPr="00F849B0" w:rsidRDefault="00DD61C5" w:rsidP="00B11B3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14:paraId="3AD480C0" w14:textId="77777777" w:rsidTr="00B11B3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2E29E84" w14:textId="77777777" w:rsidR="00DD61C5" w:rsidRPr="00F849B0" w:rsidRDefault="00DD61C5" w:rsidP="00B11B3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37615053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AE7D49E" w14:textId="77777777" w:rsidR="00DD61C5" w:rsidRPr="00F849B0" w:rsidRDefault="00DD61C5" w:rsidP="00B11B3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FC967F6" wp14:editId="6E99984B">
                      <wp:extent cx="2066925" cy="427990"/>
                      <wp:effectExtent l="0" t="0" r="9525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73783" cy="4294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76150536" w:displacedByCustomXml="prev"/>
      </w:tr>
    </w:tbl>
    <w:p w14:paraId="055C1DF2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39F57860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65CD57DB" w14:textId="77777777" w:rsidTr="00B11B3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917BBD7" w14:textId="77777777" w:rsidR="00DD61C5" w:rsidRPr="00F849B0" w:rsidRDefault="00DD61C5" w:rsidP="00B11B3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E8DED17" w14:textId="77777777" w:rsidR="00DD61C5" w:rsidRPr="00F849B0" w:rsidRDefault="00DD61C5" w:rsidP="00B11B3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097414333" w:edGrp="everyone"/>
            <w:permEnd w:id="2097414333"/>
          </w:p>
        </w:tc>
      </w:tr>
      <w:tr w:rsidR="00DD61C5" w:rsidRPr="00F849B0" w14:paraId="34254AD7" w14:textId="77777777" w:rsidTr="00B11B3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1B057DC" w14:textId="77777777" w:rsidR="00DD61C5" w:rsidRPr="00F849B0" w:rsidRDefault="00DD61C5" w:rsidP="00B11B3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35274A98" w14:textId="77777777" w:rsidR="00DD61C5" w:rsidRPr="00F849B0" w:rsidRDefault="00DD61C5" w:rsidP="00B11B3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F65817C" w14:textId="77777777" w:rsidR="00DD61C5" w:rsidRPr="00F849B0" w:rsidRDefault="00DD61C5" w:rsidP="00B11B3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14:paraId="001DAC33" w14:textId="77777777" w:rsidTr="00B11B3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5B4D6F3" w14:textId="77777777" w:rsidR="00DD61C5" w:rsidRPr="00F849B0" w:rsidRDefault="00DD61C5" w:rsidP="00B11B3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40348562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5A6EEA2" w14:textId="77777777" w:rsidR="00DD61C5" w:rsidRPr="00F849B0" w:rsidRDefault="00DD61C5" w:rsidP="00B11B3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0357211" wp14:editId="5D65BD22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403485624" w:displacedByCustomXml="next"/>
          </w:sdtContent>
        </w:sdt>
      </w:tr>
    </w:tbl>
    <w:p w14:paraId="0D63D0DC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49504178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549BFD85" w14:textId="77777777" w:rsidTr="00B11B3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6EC6D9F" w14:textId="77777777" w:rsidR="00DD61C5" w:rsidRPr="00F849B0" w:rsidRDefault="00DD61C5" w:rsidP="00B11B3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86085772" w:edGrp="everyone" w:colFirst="1" w:colLast="1"/>
            <w:r w:rsidRPr="00F849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236591DB9B843BAAC7C2E3303C0ACF0"/>
            </w:placeholder>
            <w:date w:fullDate="2019-06-18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7362E53" w14:textId="77777777" w:rsidR="00DD61C5" w:rsidRPr="00F849B0" w:rsidRDefault="00B11B36" w:rsidP="00B11B3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18/06/2019</w:t>
                </w:r>
              </w:p>
            </w:tc>
          </w:sdtContent>
        </w:sdt>
      </w:tr>
      <w:permEnd w:id="1886085772"/>
    </w:tbl>
    <w:p w14:paraId="7F59A936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2DBD6AEA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56BB54DE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D61C5" w:rsidRPr="00F849B0" w14:paraId="6EB924A6" w14:textId="77777777" w:rsidTr="00B11B3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6BB3BBE3" w14:textId="77777777" w:rsidR="00DD61C5" w:rsidRPr="00F849B0" w:rsidRDefault="00DD61C5" w:rsidP="00B11B3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693BDB3D" w14:textId="77777777" w:rsidR="00DD61C5" w:rsidRPr="00F849B0" w:rsidRDefault="00DD61C5" w:rsidP="00B11B3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3856A307" w14:textId="77777777" w:rsidR="00DD61C5" w:rsidRPr="00F849B0" w:rsidRDefault="00DD61C5" w:rsidP="00B11B3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D61C5" w:rsidRPr="00F849B0" w14:paraId="1CF7CADC" w14:textId="77777777" w:rsidTr="00B11B3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4FBFDDBA" w14:textId="77777777" w:rsidR="00DD61C5" w:rsidRPr="00F849B0" w:rsidRDefault="00DD61C5" w:rsidP="00B11B3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14:paraId="0EAA184B" w14:textId="77777777" w:rsidR="00DD61C5" w:rsidRPr="00F849B0" w:rsidRDefault="00DD61C5" w:rsidP="00B11B3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79052017" w:edGrp="everyone"/>
            <w:permEnd w:id="1879052017"/>
          </w:p>
        </w:tc>
        <w:tc>
          <w:tcPr>
            <w:tcW w:w="1272" w:type="dxa"/>
            <w:vAlign w:val="center"/>
          </w:tcPr>
          <w:p w14:paraId="2E72A20E" w14:textId="77777777" w:rsidR="00DD61C5" w:rsidRPr="00F849B0" w:rsidRDefault="00DD61C5" w:rsidP="00B11B3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7EBFBE63" w14:textId="77777777" w:rsidR="00DD61C5" w:rsidRPr="00F849B0" w:rsidRDefault="00DD61C5" w:rsidP="00B11B3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D61C5" w:rsidRPr="00F849B0" w14:paraId="7075FD6C" w14:textId="77777777" w:rsidTr="00B11B3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692E2D2A" w14:textId="77777777" w:rsidR="00DD61C5" w:rsidRPr="00F849B0" w:rsidRDefault="00DD61C5" w:rsidP="00B11B3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2B879CE5" w14:textId="77777777" w:rsidR="00DD61C5" w:rsidRPr="00F849B0" w:rsidRDefault="00DD61C5" w:rsidP="00B11B3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249354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0C9AC19B" w14:textId="77777777" w:rsidR="00DD61C5" w:rsidRPr="00F849B0" w:rsidRDefault="00DD61C5" w:rsidP="00B11B3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4935426" w:displacedByCustomXml="prev"/>
        <w:permStart w:id="5400904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28020491" w14:textId="77777777" w:rsidR="00DD61C5" w:rsidRPr="00F849B0" w:rsidRDefault="00DD61C5" w:rsidP="00B11B3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009043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61C5" w:rsidRPr="00F849B0" w14:paraId="749178D8" w14:textId="77777777" w:rsidTr="00B11B36">
        <w:tc>
          <w:tcPr>
            <w:tcW w:w="9016" w:type="dxa"/>
            <w:shd w:val="clear" w:color="auto" w:fill="D9D9D9" w:themeFill="background1" w:themeFillShade="D9"/>
          </w:tcPr>
          <w:p w14:paraId="798814C3" w14:textId="77777777" w:rsidR="00DD61C5" w:rsidRPr="00F849B0" w:rsidRDefault="00DD61C5" w:rsidP="00B11B3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849B0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61C5" w:rsidRPr="00F849B0" w14:paraId="28318F95" w14:textId="77777777" w:rsidTr="00B11B36">
        <w:trPr>
          <w:trHeight w:val="13602"/>
        </w:trPr>
        <w:tc>
          <w:tcPr>
            <w:tcW w:w="9016" w:type="dxa"/>
          </w:tcPr>
          <w:p w14:paraId="0BD5E7FD" w14:textId="77777777" w:rsidR="00DD61C5" w:rsidRPr="00F849B0" w:rsidRDefault="00DD61C5" w:rsidP="00B11B36">
            <w:pPr>
              <w:rPr>
                <w:rFonts w:ascii="Arial" w:hAnsi="Arial" w:cs="Arial"/>
                <w:szCs w:val="24"/>
              </w:rPr>
            </w:pPr>
            <w:permStart w:id="168037172" w:edGrp="everyone"/>
            <w:permEnd w:id="168037172"/>
          </w:p>
        </w:tc>
      </w:tr>
    </w:tbl>
    <w:bookmarkEnd w:id="0"/>
    <w:p w14:paraId="105E033A" w14:textId="77777777" w:rsidR="00334357" w:rsidRPr="00F849B0" w:rsidRDefault="00334357" w:rsidP="00334357">
      <w:pPr>
        <w:pStyle w:val="11CSTCPLQuestionBullet"/>
        <w:numPr>
          <w:ilvl w:val="0"/>
          <w:numId w:val="13"/>
        </w:numPr>
        <w:ind w:left="709" w:hanging="709"/>
      </w:pPr>
      <w:r w:rsidRPr="00F849B0">
        <w:lastRenderedPageBreak/>
        <w:t>Which of the following contractual requirements will influence orders and labour and material schedules? Tick all that apply.</w:t>
      </w:r>
      <w:bookmarkEnd w:id="1"/>
    </w:p>
    <w:p w14:paraId="01AE6F1D" w14:textId="77777777" w:rsidR="00334357" w:rsidRPr="00F849B0" w:rsidRDefault="00334357" w:rsidP="0033435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34357" w:rsidRPr="00F849B0" w14:paraId="5FE8BF94" w14:textId="77777777" w:rsidTr="007A1D5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BE95100" w14:textId="77777777" w:rsidR="00334357" w:rsidRPr="00F849B0" w:rsidRDefault="00334357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0D53FF2" w14:textId="77777777"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0031AAD" w14:textId="77777777"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9886255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7354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223510A" w14:textId="77777777" w:rsidR="00334357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8625514" w:displacedByCustomXml="prev"/>
      </w:tr>
      <w:tr w:rsidR="002C29E1" w:rsidRPr="00F849B0" w14:paraId="2260ED86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0A6D86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4748831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18A8F0" w14:textId="77777777" w:rsidR="002C29E1" w:rsidRPr="00F849B0" w:rsidRDefault="00B11B36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7488315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15D163" w14:textId="77777777" w:rsidR="002C29E1" w:rsidRPr="00F849B0" w:rsidRDefault="002C29E1" w:rsidP="002C29E1">
            <w:pPr>
              <w:jc w:val="center"/>
            </w:pPr>
            <w:r w:rsidRPr="00F849B0">
              <w:t>Commencement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0E8069" w14:textId="77777777"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14:paraId="213BA7B7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84FC0D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19836677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602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C67EC7" w14:textId="77777777" w:rsidR="002C29E1" w:rsidRPr="00F849B0" w:rsidRDefault="00B11B36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8366775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FA5C1A" w14:textId="77777777" w:rsidR="002C29E1" w:rsidRPr="00F849B0" w:rsidRDefault="002C29E1" w:rsidP="002C29E1">
            <w:pPr>
              <w:jc w:val="center"/>
            </w:pPr>
            <w:r w:rsidRPr="00F849B0">
              <w:t>Completion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AC3A0C" w14:textId="77777777"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14:paraId="6AB370CD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9DEAA8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18934126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78418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3FD3F9" w14:textId="77777777" w:rsidR="002C29E1" w:rsidRPr="00F849B0" w:rsidRDefault="00B11B36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9341265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B3BFFE" w14:textId="77777777" w:rsidR="002C29E1" w:rsidRPr="00F849B0" w:rsidRDefault="002C29E1" w:rsidP="002C29E1">
            <w:pPr>
              <w:jc w:val="center"/>
            </w:pPr>
            <w:r w:rsidRPr="00F849B0">
              <w:t>Contract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D92027" w14:textId="77777777" w:rsidR="002C29E1" w:rsidRPr="00F849B0" w:rsidRDefault="002C29E1" w:rsidP="002C29E1">
            <w:pPr>
              <w:ind w:left="993" w:hanging="993"/>
            </w:pPr>
          </w:p>
        </w:tc>
      </w:tr>
    </w:tbl>
    <w:p w14:paraId="00FB5366" w14:textId="77777777" w:rsidR="00334357" w:rsidRPr="00F849B0" w:rsidRDefault="00334357" w:rsidP="00334357">
      <w:pPr>
        <w:ind w:left="567" w:hanging="567"/>
        <w:rPr>
          <w:rFonts w:ascii="Arial" w:hAnsi="Arial" w:cs="Arial"/>
          <w:sz w:val="22"/>
          <w:szCs w:val="22"/>
        </w:rPr>
      </w:pPr>
    </w:p>
    <w:p w14:paraId="44BB2B40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B76FCC2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" w:name="_Ref425159148"/>
      <w:r w:rsidRPr="00F849B0">
        <w:rPr>
          <w:rFonts w:ascii="Arial" w:hAnsi="Arial"/>
          <w:b/>
        </w:rPr>
        <w:t>Identify three (3) suppliers and three (3) contractors that you may need to work with when undertaking a building project.</w:t>
      </w:r>
      <w:bookmarkEnd w:id="2"/>
    </w:p>
    <w:p w14:paraId="7ECB80DB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80921" w:rsidRPr="00F849B0" w14:paraId="41AD9F54" w14:textId="77777777" w:rsidTr="00C26CD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01B3E5A" w14:textId="77777777" w:rsidR="00780921" w:rsidRPr="00F849B0" w:rsidRDefault="00780921" w:rsidP="00C26CD9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033F903" w14:textId="77777777"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Suppliers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4E4944C" w14:textId="77777777"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Contractors</w:t>
            </w:r>
          </w:p>
        </w:tc>
        <w:permStart w:id="16272726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1347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01A07E4" w14:textId="77777777" w:rsidR="0078092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7272654" w:displacedByCustomXml="prev"/>
      </w:tr>
      <w:tr w:rsidR="00780921" w:rsidRPr="00F849B0" w14:paraId="4D4229C2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C629C4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0C49" w14:textId="77777777" w:rsidR="00780921" w:rsidRPr="00A477AB" w:rsidRDefault="00B11B36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39407552" w:edGrp="everyone"/>
            <w:r>
              <w:rPr>
                <w:rFonts w:ascii="Arial" w:hAnsi="Arial" w:cs="Arial"/>
                <w:sz w:val="22"/>
                <w:szCs w:val="22"/>
              </w:rPr>
              <w:t>Concrete</w:t>
            </w:r>
            <w:permEnd w:id="1539407552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0D1C51" w14:textId="77777777" w:rsidR="00780921" w:rsidRPr="00A477AB" w:rsidRDefault="00B11B36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89503147" w:edGrp="everyone"/>
            <w:r>
              <w:rPr>
                <w:rFonts w:ascii="Arial" w:hAnsi="Arial" w:cs="Arial"/>
                <w:sz w:val="22"/>
                <w:szCs w:val="22"/>
              </w:rPr>
              <w:t>Formworker</w:t>
            </w:r>
            <w:permEnd w:id="4895031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043A6C" w14:textId="77777777"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14:paraId="05EC9D27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48E039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CCEE85C" w14:textId="77777777" w:rsidR="00780921" w:rsidRPr="00A477AB" w:rsidRDefault="00B11B36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99654303" w:edGrp="everyone"/>
            <w:r>
              <w:rPr>
                <w:rFonts w:ascii="Arial" w:hAnsi="Arial" w:cs="Arial"/>
                <w:sz w:val="22"/>
                <w:szCs w:val="22"/>
              </w:rPr>
              <w:t>Labour</w:t>
            </w:r>
            <w:permEnd w:id="1899654303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B502CA" w14:textId="77777777" w:rsidR="00780921" w:rsidRPr="00A477AB" w:rsidRDefault="00B11B36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33009212" w:edGrp="everyone"/>
            <w:r>
              <w:rPr>
                <w:rFonts w:ascii="Arial" w:hAnsi="Arial" w:cs="Arial"/>
                <w:sz w:val="22"/>
                <w:szCs w:val="22"/>
              </w:rPr>
              <w:t>Plumber</w:t>
            </w:r>
            <w:permEnd w:id="5330092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38D268" w14:textId="77777777"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14:paraId="431B40D5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558B93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9D87F43" w14:textId="203DE922" w:rsidR="00780921" w:rsidRPr="00A477AB" w:rsidRDefault="00B11B36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31356847" w:edGrp="everyone"/>
            <w:r>
              <w:rPr>
                <w:rFonts w:ascii="Arial" w:hAnsi="Arial" w:cs="Arial"/>
                <w:sz w:val="22"/>
                <w:szCs w:val="22"/>
              </w:rPr>
              <w:t>Steel</w:t>
            </w:r>
            <w:permEnd w:id="2031356847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9706A7" w14:textId="77777777" w:rsidR="00780921" w:rsidRPr="00A477AB" w:rsidRDefault="00B11B36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29205093" w:edGrp="everyone"/>
            <w:r>
              <w:rPr>
                <w:rFonts w:ascii="Arial" w:hAnsi="Arial" w:cs="Arial"/>
                <w:sz w:val="22"/>
                <w:szCs w:val="22"/>
              </w:rPr>
              <w:t>Carpenter</w:t>
            </w:r>
            <w:permEnd w:id="20292050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E7224A" w14:textId="77777777" w:rsidR="00780921" w:rsidRPr="00F849B0" w:rsidRDefault="00780921" w:rsidP="00C26CD9">
            <w:pPr>
              <w:ind w:left="993" w:hanging="993"/>
            </w:pPr>
          </w:p>
        </w:tc>
      </w:tr>
    </w:tbl>
    <w:p w14:paraId="0792FDF4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D253390" w14:textId="77777777"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737DE74" w14:textId="77777777" w:rsidR="00C26CD9" w:rsidRPr="00F849B0" w:rsidRDefault="00C26CD9" w:rsidP="00C26CD9">
      <w:pPr>
        <w:pStyle w:val="11CSTCPLQuestionBullet"/>
        <w:numPr>
          <w:ilvl w:val="0"/>
          <w:numId w:val="13"/>
        </w:numPr>
        <w:ind w:left="709" w:hanging="709"/>
      </w:pPr>
      <w:bookmarkStart w:id="3" w:name="_Ref530638037"/>
      <w:r w:rsidRPr="00F849B0">
        <w:t>Explain the difference between employees and contractors and how they are influenced by scheduling.</w:t>
      </w:r>
      <w:bookmarkEnd w:id="3"/>
    </w:p>
    <w:p w14:paraId="055DB208" w14:textId="77777777" w:rsidR="00C26CD9" w:rsidRPr="00F849B0" w:rsidRDefault="00C26CD9" w:rsidP="00C26CD9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26CD9" w:rsidRPr="00F849B0" w14:paraId="790D9453" w14:textId="77777777" w:rsidTr="00CE555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837E9F" w14:textId="77777777" w:rsidR="00C26CD9" w:rsidRPr="00F849B0" w:rsidRDefault="00C26CD9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D8FED" w14:textId="77777777" w:rsidR="00B11B36" w:rsidRDefault="00B11B36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47566593" w:edGrp="everyone"/>
            <w:r>
              <w:rPr>
                <w:rFonts w:ascii="Arial" w:hAnsi="Arial" w:cs="Arial"/>
                <w:sz w:val="22"/>
                <w:szCs w:val="22"/>
              </w:rPr>
              <w:t>Employees are engaged by the company directly, whereas contractors are</w:t>
            </w:r>
          </w:p>
          <w:p w14:paraId="10A73BCF" w14:textId="77777777" w:rsidR="00B11B36" w:rsidRDefault="00B11B36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other businesses engaged to complete works. Employees work on a</w:t>
            </w:r>
          </w:p>
          <w:p w14:paraId="7AAE3D53" w14:textId="77777777" w:rsidR="00B11B36" w:rsidRDefault="00B11B36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schedule as directed by their employer, whereas contractors may decide</w:t>
            </w:r>
          </w:p>
          <w:p w14:paraId="0973A426" w14:textId="77777777" w:rsidR="00C26CD9" w:rsidRDefault="00B11B36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their hours. </w:t>
            </w:r>
          </w:p>
          <w:p w14:paraId="346CF72F" w14:textId="77777777" w:rsidR="00C26CD9" w:rsidRDefault="00C26CD9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ermEnd w:id="2047566593"/>
          <w:p w14:paraId="53539473" w14:textId="77777777" w:rsidR="00C26CD9" w:rsidRPr="00F849B0" w:rsidRDefault="00C26CD9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3866141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68801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872D977" w14:textId="77777777" w:rsidR="00C26CD9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6614156" w:displacedByCustomXml="prev"/>
      </w:tr>
    </w:tbl>
    <w:p w14:paraId="19003C26" w14:textId="77777777"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9104B5B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4127BBD3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" w:name="_Ref530484357"/>
      <w:r w:rsidRPr="00F849B0">
        <w:rPr>
          <w:rFonts w:ascii="Arial" w:hAnsi="Arial"/>
          <w:b/>
        </w:rPr>
        <w:t xml:space="preserve">Identify </w:t>
      </w:r>
      <w:r w:rsidR="00C26CD9" w:rsidRPr="00F849B0">
        <w:rPr>
          <w:rFonts w:ascii="Arial" w:hAnsi="Arial"/>
          <w:b/>
        </w:rPr>
        <w:t>one (1)</w:t>
      </w:r>
      <w:r w:rsidRPr="00F849B0">
        <w:rPr>
          <w:rFonts w:ascii="Arial" w:hAnsi="Arial"/>
          <w:b/>
        </w:rPr>
        <w:t xml:space="preserve"> local government</w:t>
      </w:r>
      <w:r w:rsidR="00C26CD9" w:rsidRPr="00F849B0">
        <w:rPr>
          <w:rFonts w:ascii="Arial" w:hAnsi="Arial"/>
          <w:b/>
        </w:rPr>
        <w:t xml:space="preserve"> authority and one (1)</w:t>
      </w:r>
      <w:r w:rsidRPr="00F849B0">
        <w:rPr>
          <w:rFonts w:ascii="Arial" w:hAnsi="Arial"/>
          <w:b/>
        </w:rPr>
        <w:t xml:space="preserve"> regulatory bod</w:t>
      </w:r>
      <w:r w:rsidR="00C26CD9" w:rsidRPr="00F849B0">
        <w:rPr>
          <w:rFonts w:ascii="Arial" w:hAnsi="Arial"/>
          <w:b/>
        </w:rPr>
        <w:t>y</w:t>
      </w:r>
      <w:r w:rsidRPr="00F849B0">
        <w:rPr>
          <w:rFonts w:ascii="Arial" w:hAnsi="Arial"/>
          <w:b/>
        </w:rPr>
        <w:t xml:space="preserve"> that must be considered when producing schedules.</w:t>
      </w:r>
      <w:bookmarkEnd w:id="4"/>
    </w:p>
    <w:p w14:paraId="2C5D585B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3CC8818D" w14:textId="77777777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137892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546E4" w14:textId="77777777" w:rsidR="00780921" w:rsidRDefault="00B4537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81334874" w:edGrp="everyone"/>
            <w:r>
              <w:rPr>
                <w:rFonts w:ascii="Arial" w:hAnsi="Arial" w:cs="Arial"/>
                <w:sz w:val="22"/>
                <w:szCs w:val="22"/>
              </w:rPr>
              <w:t>Council</w:t>
            </w:r>
          </w:p>
          <w:p w14:paraId="477D681A" w14:textId="7546159D" w:rsidR="00780921" w:rsidRPr="00F849B0" w:rsidRDefault="00B4537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Building </w:t>
            </w:r>
            <w:r w:rsidR="00D66036">
              <w:rPr>
                <w:rFonts w:ascii="Arial" w:hAnsi="Arial" w:cs="Arial"/>
                <w:sz w:val="22"/>
                <w:szCs w:val="22"/>
              </w:rPr>
              <w:t>Commission</w:t>
            </w:r>
            <w:permEnd w:id="1581334874"/>
          </w:p>
        </w:tc>
        <w:permStart w:id="6890613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9292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10F8E07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9061389" w:displacedByCustomXml="prev"/>
      </w:tr>
    </w:tbl>
    <w:p w14:paraId="731EE459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032B1A47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79BD7A8" w14:textId="77777777"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5" w:name="_Ref530484824"/>
      <w:r w:rsidRPr="00F849B0">
        <w:t>Why should colour selections be included on the schedules?</w:t>
      </w:r>
      <w:bookmarkEnd w:id="5"/>
    </w:p>
    <w:p w14:paraId="20AD14EA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6CE2E3A9" w14:textId="77777777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080710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3B12C" w14:textId="77777777" w:rsidR="00B4537B" w:rsidRDefault="00B4537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69308985" w:edGrp="everyone"/>
            <w:r>
              <w:rPr>
                <w:rFonts w:ascii="Arial" w:hAnsi="Arial" w:cs="Arial"/>
                <w:sz w:val="22"/>
                <w:szCs w:val="22"/>
              </w:rPr>
              <w:t>It is important to factor in requirements, special orders with long lead times</w:t>
            </w:r>
          </w:p>
          <w:p w14:paraId="1EB0E650" w14:textId="77777777" w:rsidR="00780921" w:rsidRPr="00F849B0" w:rsidRDefault="00B4537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may be required. </w:t>
            </w:r>
            <w:permEnd w:id="369308985"/>
          </w:p>
        </w:tc>
        <w:permStart w:id="8018502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120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3805253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1850289" w:displacedByCustomXml="prev"/>
      </w:tr>
    </w:tbl>
    <w:p w14:paraId="5744BC5C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2FAF9E8" w14:textId="77777777"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6" w:name="_Ref530488884"/>
      <w:r w:rsidRPr="00F849B0">
        <w:t>True or False (Tick your response): If a project is in a heritage protected area, the council may specify the colours that should be used.</w:t>
      </w:r>
      <w:bookmarkEnd w:id="6"/>
    </w:p>
    <w:p w14:paraId="7151DCA5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849B0" w:rsidRPr="00F849B0" w14:paraId="7DBBFC8A" w14:textId="77777777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C8A9BF4" w14:textId="77777777" w:rsidR="00F849B0" w:rsidRPr="00F849B0" w:rsidRDefault="00F849B0" w:rsidP="00F849B0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67451778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8DD3B5" w14:textId="77777777" w:rsidR="00F849B0" w:rsidRPr="00DD7A44" w:rsidRDefault="00CC2524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4537B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967451778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FF882C" w14:textId="77777777" w:rsidR="00F849B0" w:rsidRPr="00F849B0" w:rsidRDefault="00F849B0" w:rsidP="00F849B0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17A30C" w14:textId="77777777" w:rsidR="00F849B0" w:rsidRPr="00F849B0" w:rsidRDefault="00F849B0" w:rsidP="00F849B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505667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984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2D703DD" w14:textId="77777777" w:rsidR="00F849B0" w:rsidRPr="00F849B0" w:rsidRDefault="00F849B0" w:rsidP="00F849B0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0566721" w:displacedByCustomXml="prev"/>
      </w:tr>
      <w:tr w:rsidR="00F849B0" w:rsidRPr="00F849B0" w14:paraId="48D1BE74" w14:textId="77777777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FD4305F" w14:textId="77777777" w:rsidR="00F849B0" w:rsidRPr="00F849B0" w:rsidRDefault="00F849B0" w:rsidP="00F849B0">
            <w:pPr>
              <w:ind w:left="993" w:hanging="993"/>
              <w:jc w:val="center"/>
            </w:pPr>
          </w:p>
        </w:tc>
        <w:permStart w:id="1522102675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507843" w14:textId="77777777" w:rsidR="00F849B0" w:rsidRPr="00DD7A44" w:rsidRDefault="00CC2524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904436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49B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522102675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2294AD" w14:textId="77777777" w:rsidR="00F849B0" w:rsidRPr="00F849B0" w:rsidRDefault="00F849B0" w:rsidP="00F849B0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AEB83E" w14:textId="77777777" w:rsidR="00F849B0" w:rsidRPr="00F849B0" w:rsidRDefault="00F849B0" w:rsidP="00F849B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ADF050E" w14:textId="77777777" w:rsidR="00F849B0" w:rsidRPr="00F849B0" w:rsidRDefault="00F849B0" w:rsidP="00F849B0">
            <w:pPr>
              <w:ind w:left="993" w:hanging="993"/>
            </w:pPr>
          </w:p>
        </w:tc>
      </w:tr>
    </w:tbl>
    <w:p w14:paraId="31845636" w14:textId="77777777"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14:paraId="3CEC28F0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4AEB586D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7" w:name="_Ref530576818"/>
      <w:r w:rsidRPr="00F849B0">
        <w:rPr>
          <w:rFonts w:ascii="Arial" w:hAnsi="Arial"/>
          <w:b/>
        </w:rPr>
        <w:t>Identify your local council’s requirements regarding working hours and days. Explain how these requirements may affect your schedules.</w:t>
      </w:r>
      <w:bookmarkEnd w:id="7"/>
      <w:r w:rsidRPr="00F849B0">
        <w:rPr>
          <w:rFonts w:ascii="Arial" w:hAnsi="Arial"/>
          <w:b/>
        </w:rPr>
        <w:t xml:space="preserve"> </w:t>
      </w:r>
    </w:p>
    <w:p w14:paraId="41AC3440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567"/>
      </w:tblGrid>
      <w:tr w:rsidR="00780921" w:rsidRPr="00F849B0" w14:paraId="69BA3C98" w14:textId="77777777" w:rsidTr="00503301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5D4F40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EF1D" w14:textId="77777777" w:rsidR="001F7F55" w:rsidRDefault="001F7F55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88924386" w:edGrp="everyone"/>
            <w:r w:rsidRPr="001F7F55">
              <w:rPr>
                <w:rFonts w:ascii="Arial" w:hAnsi="Arial" w:cs="Arial"/>
                <w:sz w:val="22"/>
                <w:szCs w:val="22"/>
              </w:rPr>
              <w:t xml:space="preserve">Construction in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1F7F55">
              <w:rPr>
                <w:rFonts w:ascii="Arial" w:hAnsi="Arial" w:cs="Arial"/>
                <w:sz w:val="22"/>
                <w:szCs w:val="22"/>
              </w:rPr>
              <w:t>local area must take place between</w:t>
            </w:r>
          </w:p>
          <w:p w14:paraId="12A31377" w14:textId="77777777" w:rsidR="001F7F55" w:rsidRDefault="001F7F55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F7F55">
              <w:rPr>
                <w:rFonts w:ascii="Arial" w:hAnsi="Arial" w:cs="Arial"/>
                <w:sz w:val="22"/>
                <w:szCs w:val="22"/>
              </w:rPr>
              <w:t>7.30am and 5.30pm Monday to Friday and 7.30am to 3.30pm on Saturday</w:t>
            </w:r>
          </w:p>
          <w:p w14:paraId="152E6D3D" w14:textId="77777777" w:rsidR="00780921" w:rsidRPr="00F849B0" w:rsidRDefault="001F7F55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(Sydney Council)</w:t>
            </w:r>
            <w:permEnd w:id="588924386"/>
          </w:p>
        </w:tc>
        <w:permStart w:id="12351204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351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12168B2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5120494" w:displacedByCustomXml="prev"/>
      </w:tr>
    </w:tbl>
    <w:p w14:paraId="28B37B72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893914B" w14:textId="77777777"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14:paraId="2039ABA9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8" w:name="_Ref425158650"/>
      <w:bookmarkStart w:id="9" w:name="_Ref530483834"/>
      <w:r w:rsidRPr="00F849B0">
        <w:rPr>
          <w:rFonts w:ascii="Arial" w:hAnsi="Arial"/>
          <w:b/>
        </w:rPr>
        <w:t>Identify three (3) common drawings/specifications commonly used in the industry. Explain what information is provided by each document and how this</w:t>
      </w:r>
      <w:bookmarkEnd w:id="8"/>
      <w:r w:rsidRPr="00F849B0">
        <w:rPr>
          <w:rFonts w:ascii="Arial" w:hAnsi="Arial"/>
          <w:b/>
        </w:rPr>
        <w:t xml:space="preserve"> influences labour and material schedules for ordering.</w:t>
      </w:r>
      <w:bookmarkEnd w:id="9"/>
    </w:p>
    <w:p w14:paraId="5F7B3BD3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80921" w:rsidRPr="00F849B0" w14:paraId="6BCA5C0A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5B2E7CB" w14:textId="77777777" w:rsidR="00780921" w:rsidRPr="00F849B0" w:rsidRDefault="00780921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B731DEE" w14:textId="77777777"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Drawing/Specification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A4FFC5D" w14:textId="77777777"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Information provided for labour and material schedules</w:t>
            </w:r>
          </w:p>
        </w:tc>
        <w:permStart w:id="14494031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892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99171DF" w14:textId="77777777" w:rsidR="00780921" w:rsidRPr="00F849B0" w:rsidRDefault="00C77DB6" w:rsidP="000601C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9403139" w:displacedByCustomXml="prev"/>
      </w:tr>
      <w:tr w:rsidR="00780921" w:rsidRPr="00F849B0" w14:paraId="43A2CA27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39D847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B0451" w14:textId="77777777" w:rsidR="00780921" w:rsidRPr="00503301" w:rsidRDefault="001F7F55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59327345" w:edGrp="everyone"/>
            <w:r>
              <w:rPr>
                <w:rFonts w:ascii="Arial" w:hAnsi="Arial" w:cs="Arial"/>
                <w:sz w:val="22"/>
                <w:szCs w:val="22"/>
              </w:rPr>
              <w:t>Plans</w:t>
            </w:r>
            <w:permEnd w:id="1659327345"/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51802C" w14:textId="77777777" w:rsidR="001F7F55" w:rsidRDefault="001F7F55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02665320" w:edGrp="everyone"/>
            <w:r w:rsidRPr="001F7F55">
              <w:rPr>
                <w:rFonts w:ascii="Arial" w:hAnsi="Arial" w:cs="Arial"/>
                <w:sz w:val="22"/>
                <w:szCs w:val="22"/>
              </w:rPr>
              <w:t>Plans for the building from a bird’s eye view</w:t>
            </w:r>
            <w:r>
              <w:rPr>
                <w:rFonts w:ascii="Arial" w:hAnsi="Arial" w:cs="Arial"/>
                <w:sz w:val="22"/>
                <w:szCs w:val="22"/>
              </w:rPr>
              <w:t>. Plans</w:t>
            </w:r>
          </w:p>
          <w:p w14:paraId="01AF15A5" w14:textId="77777777" w:rsidR="00780921" w:rsidRPr="00503301" w:rsidRDefault="001F7F55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may give you information on quantities required. </w:t>
            </w:r>
            <w:permEnd w:id="5026653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DDFF95" w14:textId="77777777"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14:paraId="459F8271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320E89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6648BD7" w14:textId="77777777" w:rsidR="001F7F55" w:rsidRDefault="001F7F55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15835995" w:edGrp="everyone"/>
            <w:r w:rsidRPr="001F7F55">
              <w:rPr>
                <w:rFonts w:ascii="Arial" w:hAnsi="Arial" w:cs="Arial"/>
                <w:sz w:val="22"/>
                <w:szCs w:val="22"/>
              </w:rPr>
              <w:t>Material</w:t>
            </w:r>
          </w:p>
          <w:p w14:paraId="4A558A6D" w14:textId="77777777" w:rsidR="00780921" w:rsidRPr="00503301" w:rsidRDefault="001F7F55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F7F55">
              <w:rPr>
                <w:rFonts w:ascii="Arial" w:hAnsi="Arial" w:cs="Arial"/>
                <w:sz w:val="22"/>
                <w:szCs w:val="22"/>
              </w:rPr>
              <w:t>specifications</w:t>
            </w:r>
            <w:permEnd w:id="2115835995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AC50D6" w14:textId="77777777" w:rsidR="001F7F55" w:rsidRDefault="001F7F55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1754907" w:edGrp="everyone"/>
            <w:r w:rsidRPr="001F7F55">
              <w:rPr>
                <w:rFonts w:ascii="Arial" w:hAnsi="Arial" w:cs="Arial"/>
                <w:sz w:val="22"/>
                <w:szCs w:val="22"/>
              </w:rPr>
              <w:t>Include details of the type, strength and size of</w:t>
            </w:r>
          </w:p>
          <w:p w14:paraId="43A60865" w14:textId="77777777" w:rsidR="001F7F55" w:rsidRDefault="001F7F55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F7F55">
              <w:rPr>
                <w:rFonts w:ascii="Arial" w:hAnsi="Arial" w:cs="Arial"/>
                <w:sz w:val="22"/>
                <w:szCs w:val="22"/>
              </w:rPr>
              <w:t>material to be used</w:t>
            </w:r>
            <w:r>
              <w:rPr>
                <w:rFonts w:ascii="Arial" w:hAnsi="Arial" w:cs="Arial"/>
                <w:sz w:val="22"/>
                <w:szCs w:val="22"/>
              </w:rPr>
              <w:t>. Tells you what materials will be</w:t>
            </w:r>
          </w:p>
          <w:p w14:paraId="539CDEAF" w14:textId="77777777" w:rsidR="001F7F55" w:rsidRDefault="001F7F55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required, therefore you can plan your orders and</w:t>
            </w:r>
          </w:p>
          <w:p w14:paraId="4417D12A" w14:textId="77777777" w:rsidR="00780921" w:rsidRPr="00503301" w:rsidRDefault="001F7F55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adjust the programme accordingly. </w:t>
            </w:r>
            <w:permEnd w:id="817549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C0202F" w14:textId="77777777"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14:paraId="0C050024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5BFAF3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AB70435" w14:textId="77777777" w:rsidR="001F7F55" w:rsidRDefault="001F7F55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19071532" w:edGrp="everyone"/>
            <w:r w:rsidRPr="001F7F55">
              <w:rPr>
                <w:rFonts w:ascii="Arial" w:hAnsi="Arial" w:cs="Arial"/>
                <w:sz w:val="22"/>
                <w:szCs w:val="22"/>
              </w:rPr>
              <w:t>Colour</w:t>
            </w:r>
          </w:p>
          <w:p w14:paraId="6A294D7A" w14:textId="77777777" w:rsidR="00780921" w:rsidRPr="00503301" w:rsidRDefault="001F7F55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F7F55">
              <w:rPr>
                <w:rFonts w:ascii="Arial" w:hAnsi="Arial" w:cs="Arial"/>
                <w:sz w:val="22"/>
                <w:szCs w:val="22"/>
              </w:rPr>
              <w:t>specifications</w:t>
            </w:r>
            <w:permEnd w:id="1619071532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8E348F" w14:textId="77777777" w:rsidR="001F7F55" w:rsidRDefault="001F7F55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51353992" w:edGrp="everyone"/>
            <w:r w:rsidRPr="001F7F55">
              <w:rPr>
                <w:rFonts w:ascii="Arial" w:hAnsi="Arial" w:cs="Arial"/>
                <w:sz w:val="22"/>
                <w:szCs w:val="22"/>
              </w:rPr>
              <w:t>Include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F7F55">
              <w:rPr>
                <w:rFonts w:ascii="Arial" w:hAnsi="Arial" w:cs="Arial"/>
                <w:sz w:val="22"/>
                <w:szCs w:val="22"/>
              </w:rPr>
              <w:t xml:space="preserve"> the colour selection for internal and</w:t>
            </w:r>
          </w:p>
          <w:p w14:paraId="638339B9" w14:textId="77777777" w:rsidR="00780921" w:rsidRPr="00503301" w:rsidRDefault="001F7F55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F7F55">
              <w:rPr>
                <w:rFonts w:ascii="Arial" w:hAnsi="Arial" w:cs="Arial"/>
                <w:sz w:val="22"/>
                <w:szCs w:val="22"/>
              </w:rPr>
              <w:t xml:space="preserve">external areas. </w:t>
            </w:r>
            <w:permEnd w:id="13513539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4A5E00" w14:textId="77777777" w:rsidR="00780921" w:rsidRPr="00F849B0" w:rsidRDefault="00780921" w:rsidP="00780921">
            <w:pPr>
              <w:ind w:left="993" w:hanging="993"/>
            </w:pPr>
          </w:p>
        </w:tc>
      </w:tr>
    </w:tbl>
    <w:p w14:paraId="36E32C43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425CF3F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0" w:name="_Ref530577044"/>
      <w:r w:rsidRPr="00F849B0">
        <w:rPr>
          <w:rFonts w:ascii="Arial" w:hAnsi="Arial"/>
          <w:b/>
        </w:rPr>
        <w:t xml:space="preserve">What three (3) things should a builder do when variations are made to a </w:t>
      </w:r>
      <w:r w:rsidR="00A25844" w:rsidRPr="00F849B0">
        <w:rPr>
          <w:rFonts w:ascii="Arial" w:hAnsi="Arial"/>
          <w:b/>
        </w:rPr>
        <w:t xml:space="preserve">contract for a </w:t>
      </w:r>
      <w:r w:rsidRPr="00F849B0">
        <w:rPr>
          <w:rFonts w:ascii="Arial" w:hAnsi="Arial"/>
          <w:b/>
        </w:rPr>
        <w:t>project?</w:t>
      </w:r>
      <w:bookmarkEnd w:id="10"/>
    </w:p>
    <w:p w14:paraId="798C739B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5903F1ED" w14:textId="77777777" w:rsidTr="00AC42E2">
        <w:trPr>
          <w:trHeight w:val="13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3C0BB4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BEC0" w14:textId="77777777" w:rsidR="001F7F55" w:rsidRPr="001F7F55" w:rsidRDefault="001F7F55" w:rsidP="001F7F5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7009540" w:edGrp="everyone"/>
            <w:r w:rsidRPr="001F7F55">
              <w:rPr>
                <w:rFonts w:ascii="Arial" w:hAnsi="Arial" w:cs="Arial"/>
                <w:sz w:val="22"/>
                <w:szCs w:val="22"/>
              </w:rPr>
              <w:t>Make changes to your schedule accordingly</w:t>
            </w:r>
          </w:p>
          <w:p w14:paraId="133794BC" w14:textId="77777777" w:rsidR="001F7F55" w:rsidRPr="001F7F55" w:rsidRDefault="001F7F55" w:rsidP="001F7F5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F7F55">
              <w:rPr>
                <w:rFonts w:ascii="Arial" w:hAnsi="Arial" w:cs="Arial"/>
                <w:sz w:val="22"/>
                <w:szCs w:val="22"/>
              </w:rPr>
              <w:t>Notify your major suppliers</w:t>
            </w:r>
          </w:p>
          <w:p w14:paraId="5651A0A0" w14:textId="77777777" w:rsidR="00780921" w:rsidRPr="00F849B0" w:rsidRDefault="001F7F55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F7F55">
              <w:rPr>
                <w:rFonts w:ascii="Arial" w:hAnsi="Arial" w:cs="Arial"/>
                <w:sz w:val="22"/>
                <w:szCs w:val="22"/>
              </w:rPr>
              <w:t>Make changes to your call forward sheet</w:t>
            </w:r>
            <w:permEnd w:id="217009540"/>
          </w:p>
        </w:tc>
        <w:permStart w:id="9987847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338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48BFA09" w14:textId="77777777" w:rsidR="00780921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8784745" w:displacedByCustomXml="prev"/>
      </w:tr>
    </w:tbl>
    <w:p w14:paraId="0764F5F4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73C57D9" w14:textId="77777777" w:rsidR="00780921" w:rsidRPr="00F849B0" w:rsidRDefault="00780921">
      <w:pPr>
        <w:jc w:val="left"/>
        <w:rPr>
          <w:rFonts w:ascii="Arial" w:hAnsi="Arial" w:cs="Arial"/>
          <w:sz w:val="22"/>
          <w:szCs w:val="22"/>
        </w:rPr>
      </w:pPr>
    </w:p>
    <w:p w14:paraId="7103013C" w14:textId="77777777" w:rsidR="009B7A16" w:rsidRPr="00F849B0" w:rsidRDefault="009B7A16" w:rsidP="009B7A1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1" w:name="_Ref530577045"/>
      <w:r w:rsidRPr="00F849B0">
        <w:rPr>
          <w:rFonts w:ascii="Arial" w:hAnsi="Arial"/>
          <w:b/>
        </w:rPr>
        <w:t>Identify two (2) variations that may be raised by the client and explain how it would affect the schedules.</w:t>
      </w:r>
      <w:bookmarkEnd w:id="11"/>
    </w:p>
    <w:p w14:paraId="1B536019" w14:textId="77777777" w:rsidR="009B7A16" w:rsidRPr="00F849B0" w:rsidRDefault="009B7A16" w:rsidP="009B7A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9B7A16" w:rsidRPr="00F849B0" w14:paraId="7C25D102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89A57F3" w14:textId="77777777" w:rsidR="009B7A16" w:rsidRPr="00F849B0" w:rsidRDefault="009B7A16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2D0050" w14:textId="77777777"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D71BA47" w14:textId="77777777"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11840483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17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F041EFF" w14:textId="77777777" w:rsidR="009B7A16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4048325" w:displacedByCustomXml="prev"/>
      </w:tr>
      <w:tr w:rsidR="009B7A16" w:rsidRPr="00F849B0" w14:paraId="7D4BD3AC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D038A8" w14:textId="77777777"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A537B" w14:textId="77777777" w:rsidR="009B7A16" w:rsidRPr="006060D2" w:rsidRDefault="001F7F55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5831344" w:edGrp="everyone"/>
            <w:r w:rsidRPr="001F7F55">
              <w:rPr>
                <w:rFonts w:ascii="Arial" w:hAnsi="Arial" w:cs="Arial"/>
                <w:sz w:val="22"/>
                <w:szCs w:val="22"/>
              </w:rPr>
              <w:t>Changes to room sizes</w:t>
            </w:r>
            <w:permEnd w:id="215831344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017657" w14:textId="77777777" w:rsidR="001F7F55" w:rsidRDefault="001F7F55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52705045" w:edGrp="everyone"/>
            <w:r>
              <w:rPr>
                <w:rFonts w:ascii="Arial" w:hAnsi="Arial" w:cs="Arial"/>
                <w:sz w:val="22"/>
                <w:szCs w:val="22"/>
              </w:rPr>
              <w:t>Additional time may be required to</w:t>
            </w:r>
          </w:p>
          <w:p w14:paraId="2825CD96" w14:textId="77777777" w:rsidR="001F7F55" w:rsidRDefault="001F7F55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construct. Orders may need to be</w:t>
            </w:r>
          </w:p>
          <w:p w14:paraId="4D4CAF22" w14:textId="77777777" w:rsidR="009B7A16" w:rsidRPr="006060D2" w:rsidRDefault="001F7F55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changed. </w:t>
            </w:r>
            <w:permEnd w:id="17527050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E79BAC" w14:textId="77777777" w:rsidR="009B7A16" w:rsidRPr="00F849B0" w:rsidRDefault="009B7A16" w:rsidP="00780921">
            <w:pPr>
              <w:ind w:left="993" w:hanging="993"/>
            </w:pPr>
          </w:p>
        </w:tc>
      </w:tr>
      <w:tr w:rsidR="009B7A16" w:rsidRPr="00F849B0" w14:paraId="3440DD0B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04648B" w14:textId="77777777"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0921A77" w14:textId="77777777" w:rsidR="009B7A16" w:rsidRPr="006060D2" w:rsidRDefault="001F7F55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10405278" w:edGrp="everyone"/>
            <w:r w:rsidRPr="001F7F55">
              <w:rPr>
                <w:rFonts w:ascii="Arial" w:hAnsi="Arial" w:cs="Arial"/>
                <w:sz w:val="22"/>
                <w:szCs w:val="22"/>
              </w:rPr>
              <w:t>Style of doors and windows</w:t>
            </w:r>
            <w:permEnd w:id="1410405278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0E0546" w14:textId="77777777" w:rsidR="001F7F55" w:rsidRDefault="001F7F55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30556088" w:edGrp="everyone"/>
            <w:r>
              <w:rPr>
                <w:rFonts w:ascii="Arial" w:hAnsi="Arial" w:cs="Arial"/>
                <w:sz w:val="22"/>
                <w:szCs w:val="22"/>
              </w:rPr>
              <w:t>Orders will need to be changed to</w:t>
            </w:r>
          </w:p>
          <w:p w14:paraId="34ED1131" w14:textId="77777777" w:rsidR="009B7A16" w:rsidRPr="006060D2" w:rsidRDefault="001F7F55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reflect the changes. </w:t>
            </w:r>
            <w:permEnd w:id="8305560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B96413" w14:textId="77777777" w:rsidR="009B7A16" w:rsidRPr="00F849B0" w:rsidRDefault="009B7A16" w:rsidP="00780921">
            <w:pPr>
              <w:ind w:left="993" w:hanging="993"/>
            </w:pPr>
          </w:p>
        </w:tc>
      </w:tr>
    </w:tbl>
    <w:p w14:paraId="376CD0AA" w14:textId="77777777" w:rsidR="00DF1337" w:rsidRPr="00F849B0" w:rsidRDefault="00DF1337" w:rsidP="00DF1337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648DEDE6" w14:textId="77777777" w:rsidR="0074378D" w:rsidRPr="00F849B0" w:rsidRDefault="0074378D" w:rsidP="0074378D">
      <w:pPr>
        <w:jc w:val="left"/>
        <w:rPr>
          <w:rFonts w:ascii="Arial" w:hAnsi="Arial" w:cs="Arial"/>
          <w:sz w:val="22"/>
          <w:szCs w:val="22"/>
        </w:rPr>
      </w:pPr>
    </w:p>
    <w:p w14:paraId="33EC7483" w14:textId="77777777" w:rsidR="0074378D" w:rsidRPr="00F849B0" w:rsidRDefault="0074378D" w:rsidP="007437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2" w:name="_Ref530577046"/>
      <w:r w:rsidRPr="00F849B0">
        <w:rPr>
          <w:rFonts w:ascii="Arial" w:hAnsi="Arial"/>
          <w:b/>
        </w:rPr>
        <w:t xml:space="preserve">Identify two (2) variations that may be raised by the </w:t>
      </w:r>
      <w:r w:rsidR="00DE5A28">
        <w:rPr>
          <w:rFonts w:ascii="Arial" w:hAnsi="Arial"/>
          <w:b/>
        </w:rPr>
        <w:t>builder</w:t>
      </w:r>
      <w:r w:rsidRPr="00F849B0">
        <w:rPr>
          <w:rFonts w:ascii="Arial" w:hAnsi="Arial"/>
          <w:b/>
        </w:rPr>
        <w:t xml:space="preserve"> and explain how it would affect the schedules.</w:t>
      </w:r>
      <w:bookmarkEnd w:id="12"/>
    </w:p>
    <w:p w14:paraId="113E84E8" w14:textId="77777777" w:rsidR="0074378D" w:rsidRPr="00F849B0" w:rsidRDefault="0074378D" w:rsidP="007437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4378D" w:rsidRPr="00F849B0" w14:paraId="7EC5D0F5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67D7E6B" w14:textId="77777777" w:rsidR="0074378D" w:rsidRPr="00F849B0" w:rsidRDefault="0074378D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76782F2" w14:textId="77777777"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91760F9" w14:textId="77777777"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14700658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5737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0EFE8E1" w14:textId="77777777" w:rsidR="007437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0065826" w:displacedByCustomXml="prev"/>
      </w:tr>
      <w:tr w:rsidR="0074378D" w:rsidRPr="00F849B0" w14:paraId="24C93ED6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EE4350" w14:textId="77777777"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914BA" w14:textId="77777777" w:rsidR="0074378D" w:rsidRDefault="001C0764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21292925" w:edGrp="everyone"/>
            <w:r>
              <w:rPr>
                <w:rFonts w:ascii="Arial" w:hAnsi="Arial" w:cs="Arial"/>
                <w:sz w:val="22"/>
                <w:szCs w:val="22"/>
              </w:rPr>
              <w:t>Extension of time for weather</w:t>
            </w:r>
          </w:p>
          <w:p w14:paraId="2BBCF40B" w14:textId="77777777" w:rsidR="001C0764" w:rsidRDefault="001C0764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ermEnd w:id="521292925"/>
          <w:p w14:paraId="0AEB26FC" w14:textId="77777777" w:rsidR="0074378D" w:rsidRPr="001373B4" w:rsidRDefault="0074378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4354FB" w14:textId="77777777" w:rsidR="001C0764" w:rsidRDefault="001C0764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57137194" w:edGrp="everyone"/>
            <w:r>
              <w:rPr>
                <w:rFonts w:ascii="Arial" w:hAnsi="Arial" w:cs="Arial"/>
                <w:sz w:val="22"/>
                <w:szCs w:val="22"/>
              </w:rPr>
              <w:t>Completion date will be pushed</w:t>
            </w:r>
          </w:p>
          <w:p w14:paraId="04200D4F" w14:textId="77777777" w:rsidR="0074378D" w:rsidRDefault="001C0764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Back</w:t>
            </w:r>
          </w:p>
          <w:p w14:paraId="5CAB475F" w14:textId="77777777" w:rsidR="0074378D" w:rsidRDefault="0074378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31DDDFC7" w14:textId="77777777" w:rsidR="0074378D" w:rsidRPr="001373B4" w:rsidRDefault="001C0764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4571371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DEAE16" w14:textId="77777777" w:rsidR="0074378D" w:rsidRPr="00F849B0" w:rsidRDefault="0074378D" w:rsidP="00780921">
            <w:pPr>
              <w:ind w:left="993" w:hanging="993"/>
            </w:pPr>
          </w:p>
        </w:tc>
      </w:tr>
      <w:tr w:rsidR="0074378D" w:rsidRPr="00F849B0" w14:paraId="109907A4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7C5E19" w14:textId="77777777"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932D46D" w14:textId="77777777" w:rsidR="001C0764" w:rsidRPr="001C0764" w:rsidRDefault="001C0764" w:rsidP="001C076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78755589" w:edGrp="everyone"/>
            <w:r w:rsidRPr="001C0764">
              <w:rPr>
                <w:rFonts w:ascii="Arial" w:hAnsi="Arial" w:cs="Arial"/>
                <w:sz w:val="22"/>
                <w:szCs w:val="22"/>
              </w:rPr>
              <w:t>Additional costs for unforeseen</w:t>
            </w:r>
          </w:p>
          <w:p w14:paraId="0E0C304B" w14:textId="77777777" w:rsidR="0074378D" w:rsidRPr="001373B4" w:rsidRDefault="001C0764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C0764">
              <w:rPr>
                <w:rFonts w:ascii="Arial" w:hAnsi="Arial" w:cs="Arial"/>
                <w:sz w:val="22"/>
                <w:szCs w:val="22"/>
              </w:rPr>
              <w:t>items</w:t>
            </w:r>
            <w:permEnd w:id="1278755589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A566CC" w14:textId="77777777" w:rsidR="001C0764" w:rsidRPr="001C0764" w:rsidRDefault="001C0764" w:rsidP="001C076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87392915" w:edGrp="everyone"/>
            <w:r w:rsidRPr="001C0764">
              <w:rPr>
                <w:rFonts w:ascii="Arial" w:hAnsi="Arial" w:cs="Arial"/>
                <w:sz w:val="22"/>
                <w:szCs w:val="22"/>
              </w:rPr>
              <w:t>Additional time may be required if</w:t>
            </w:r>
          </w:p>
          <w:p w14:paraId="58654067" w14:textId="77777777" w:rsidR="0074378D" w:rsidRPr="001373B4" w:rsidRDefault="001C0764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C0764">
              <w:rPr>
                <w:rFonts w:ascii="Arial" w:hAnsi="Arial" w:cs="Arial"/>
                <w:sz w:val="22"/>
                <w:szCs w:val="22"/>
              </w:rPr>
              <w:t>new orders are required.</w:t>
            </w:r>
            <w:permEnd w:id="19873929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649446" w14:textId="77777777" w:rsidR="0074378D" w:rsidRPr="00F849B0" w:rsidRDefault="0074378D" w:rsidP="00780921">
            <w:pPr>
              <w:ind w:left="993" w:hanging="993"/>
            </w:pPr>
          </w:p>
        </w:tc>
      </w:tr>
    </w:tbl>
    <w:p w14:paraId="59C6D99F" w14:textId="77777777" w:rsidR="007A1D58" w:rsidRPr="00F849B0" w:rsidRDefault="007A1D58" w:rsidP="007A1D58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C9787B2" w14:textId="77777777" w:rsidR="007A1D58" w:rsidRPr="00F849B0" w:rsidRDefault="007A1D58" w:rsidP="007A1D58">
      <w:pPr>
        <w:pStyle w:val="11CSTCPLQuestionBullet"/>
        <w:numPr>
          <w:ilvl w:val="0"/>
          <w:numId w:val="13"/>
        </w:numPr>
        <w:ind w:left="709" w:hanging="709"/>
      </w:pPr>
      <w:bookmarkStart w:id="13" w:name="_Ref530490108"/>
      <w:r w:rsidRPr="00F849B0">
        <w:t>Order the following steps from 1 to 5 to outline how a builder should select a supplier</w:t>
      </w:r>
      <w:r w:rsidR="00B456A7" w:rsidRPr="00F849B0">
        <w:t>/contractor</w:t>
      </w:r>
      <w:r w:rsidRPr="00F849B0">
        <w:t>.</w:t>
      </w:r>
      <w:bookmarkEnd w:id="13"/>
    </w:p>
    <w:p w14:paraId="1C3D96D3" w14:textId="77777777"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7A1D58" w:rsidRPr="00F849B0" w14:paraId="77B36C15" w14:textId="77777777" w:rsidTr="007A1D5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1CFEA5B" w14:textId="77777777" w:rsidR="007A1D58" w:rsidRPr="00F849B0" w:rsidRDefault="007A1D58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05E6666" w14:textId="77777777"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08B1984" w14:textId="77777777"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Steps</w:t>
            </w:r>
          </w:p>
        </w:tc>
        <w:permStart w:id="1544841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6931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35ED237" w14:textId="77777777" w:rsidR="007A1D5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484126" w:displacedByCustomXml="prev"/>
      </w:tr>
      <w:tr w:rsidR="007A1D58" w:rsidRPr="00F849B0" w14:paraId="7B05DACD" w14:textId="77777777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46553E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10FDA" w14:textId="77777777" w:rsidR="007A1D58" w:rsidRPr="00C14AC3" w:rsidRDefault="001C0764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25041649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52504164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D0A005B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seek quotes from suppliers</w:t>
            </w:r>
            <w:r w:rsidR="00B456A7" w:rsidRPr="00F849B0">
              <w:rPr>
                <w:color w:val="000000" w:themeColor="text1"/>
              </w:rPr>
              <w:t>/contractors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BC5496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03E497D1" w14:textId="77777777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A7E249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0CF15" w14:textId="7C321434" w:rsidR="007A1D58" w:rsidRPr="00C14AC3" w:rsidRDefault="00D66036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00406368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600406368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3513D4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note supplier</w:t>
            </w:r>
            <w:r w:rsidR="00B456A7" w:rsidRPr="00F849B0">
              <w:rPr>
                <w:color w:val="000000" w:themeColor="text1"/>
              </w:rPr>
              <w:t>/contractor</w:t>
            </w:r>
            <w:r w:rsidRPr="00F849B0">
              <w:rPr>
                <w:color w:val="000000" w:themeColor="text1"/>
              </w:rPr>
              <w:t xml:space="preserve"> details and ordering times on schedule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464C29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1664C75B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A0D502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C18B4BE" w14:textId="77777777" w:rsidR="007A1D58" w:rsidRPr="00C14AC3" w:rsidRDefault="001C0764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3359972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20335997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DAE983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accept a tender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3D369C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5048C0B5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40A8E1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9B89C4" w14:textId="77777777" w:rsidR="007A1D58" w:rsidRPr="00C14AC3" w:rsidRDefault="001C0764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5831990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2583199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010FBA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Suppliers</w:t>
            </w:r>
            <w:r w:rsidR="00B456A7" w:rsidRPr="00F849B0">
              <w:rPr>
                <w:color w:val="000000" w:themeColor="text1"/>
              </w:rPr>
              <w:t>/Contractors</w:t>
            </w:r>
            <w:r w:rsidRPr="00F849B0">
              <w:rPr>
                <w:color w:val="000000" w:themeColor="text1"/>
              </w:rPr>
              <w:t xml:space="preserve"> tender prices back to the 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C51F26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675DD33C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15B9AC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680ADC2" w14:textId="417AC024" w:rsidR="007A1D58" w:rsidRPr="00C14AC3" w:rsidRDefault="00D66036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65912404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126591240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96E71B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Parties to sign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2CEBC6" w14:textId="77777777" w:rsidR="007A1D58" w:rsidRPr="00F849B0" w:rsidRDefault="007A1D58" w:rsidP="007A1D58">
            <w:pPr>
              <w:ind w:left="993" w:hanging="993"/>
            </w:pPr>
          </w:p>
        </w:tc>
      </w:tr>
    </w:tbl>
    <w:p w14:paraId="157D8981" w14:textId="77777777"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p w14:paraId="0C10D223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14:paraId="7C5A4BFF" w14:textId="77777777" w:rsidR="0065458D" w:rsidRPr="00F849B0" w:rsidRDefault="0065458D" w:rsidP="006545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4" w:name="_Ref530577300"/>
      <w:r w:rsidRPr="00F849B0">
        <w:rPr>
          <w:rFonts w:ascii="Arial" w:hAnsi="Arial"/>
          <w:b/>
        </w:rPr>
        <w:t>What is an ‘overlay drawing’?</w:t>
      </w:r>
      <w:bookmarkEnd w:id="14"/>
    </w:p>
    <w:p w14:paraId="2F227A30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458D" w:rsidRPr="00F849B0" w14:paraId="30929FE6" w14:textId="77777777" w:rsidTr="00C14AC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B6435A" w14:textId="77777777" w:rsidR="0065458D" w:rsidRPr="00F849B0" w:rsidRDefault="0065458D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2AB36" w14:textId="77777777" w:rsidR="001C0764" w:rsidRDefault="001C0764" w:rsidP="001C076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36665791" w:edGrp="everyone"/>
            <w:r w:rsidRPr="001C0764">
              <w:rPr>
                <w:rFonts w:ascii="Arial" w:hAnsi="Arial" w:cs="Arial"/>
                <w:sz w:val="22"/>
                <w:szCs w:val="22"/>
              </w:rPr>
              <w:t>Overlay drawings are drawings that show further detail on top of any</w:t>
            </w:r>
          </w:p>
          <w:p w14:paraId="0FAF1674" w14:textId="77777777" w:rsidR="001C0764" w:rsidRDefault="001C0764" w:rsidP="001C076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C0764">
              <w:rPr>
                <w:rFonts w:ascii="Arial" w:hAnsi="Arial" w:cs="Arial"/>
                <w:sz w:val="22"/>
                <w:szCs w:val="22"/>
              </w:rPr>
              <w:t>existing plans and specifications. Overlay drawings are generally designed</w:t>
            </w:r>
          </w:p>
          <w:p w14:paraId="4AFD1FD4" w14:textId="77777777" w:rsidR="001C0764" w:rsidRPr="001C0764" w:rsidRDefault="001C0764" w:rsidP="001C076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C0764">
              <w:rPr>
                <w:rFonts w:ascii="Arial" w:hAnsi="Arial" w:cs="Arial"/>
                <w:sz w:val="22"/>
                <w:szCs w:val="22"/>
              </w:rPr>
              <w:t>to:</w:t>
            </w:r>
          </w:p>
          <w:p w14:paraId="6BBAF0FD" w14:textId="77777777" w:rsidR="001C0764" w:rsidRPr="001C0764" w:rsidRDefault="001C0764" w:rsidP="001C076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C0764">
              <w:rPr>
                <w:rFonts w:ascii="Arial" w:hAnsi="Arial" w:cs="Arial"/>
                <w:sz w:val="22"/>
                <w:szCs w:val="22"/>
              </w:rPr>
              <w:t>Provide more visual clarity about a building process</w:t>
            </w:r>
          </w:p>
          <w:p w14:paraId="7DBC061A" w14:textId="77777777" w:rsidR="001C0764" w:rsidRDefault="001C0764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C0764">
              <w:rPr>
                <w:rFonts w:ascii="Arial" w:hAnsi="Arial" w:cs="Arial"/>
                <w:sz w:val="22"/>
                <w:szCs w:val="22"/>
              </w:rPr>
              <w:t>Provide advice if there have been changes that require subsequent</w:t>
            </w:r>
          </w:p>
          <w:p w14:paraId="31431EBD" w14:textId="77777777" w:rsidR="0065458D" w:rsidRPr="00F849B0" w:rsidRDefault="001C0764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1C0764">
              <w:rPr>
                <w:rFonts w:ascii="Arial" w:hAnsi="Arial" w:cs="Arial"/>
                <w:sz w:val="22"/>
                <w:szCs w:val="22"/>
              </w:rPr>
              <w:t>engineering redesign/specialist changes (e.g.  from architects, soil experts)</w:t>
            </w:r>
            <w:permEnd w:id="1736665791"/>
          </w:p>
        </w:tc>
        <w:permStart w:id="10526649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41494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6FF05E8" w14:textId="77777777" w:rsidR="0065458D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2664980" w:displacedByCustomXml="prev"/>
      </w:tr>
    </w:tbl>
    <w:p w14:paraId="040D15E5" w14:textId="77777777"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50DB5C8" w14:textId="77777777"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A0366FC" w14:textId="77777777" w:rsidR="0065458D" w:rsidRPr="00F849B0" w:rsidRDefault="0065458D" w:rsidP="0065458D">
      <w:pPr>
        <w:pStyle w:val="11CSTCPLQuestionBullet"/>
        <w:numPr>
          <w:ilvl w:val="0"/>
          <w:numId w:val="13"/>
        </w:numPr>
        <w:ind w:left="709" w:hanging="709"/>
      </w:pPr>
      <w:bookmarkStart w:id="15" w:name="_Ref530577354"/>
      <w:r w:rsidRPr="00F849B0">
        <w:t xml:space="preserve">Which of the following individuals may sketch overlay drawings? </w:t>
      </w:r>
      <w:r w:rsidRPr="00F849B0">
        <w:br/>
        <w:t>Tick all that apply.</w:t>
      </w:r>
      <w:bookmarkEnd w:id="15"/>
    </w:p>
    <w:p w14:paraId="6F92CDA0" w14:textId="77777777" w:rsidR="0065458D" w:rsidRPr="00F849B0" w:rsidRDefault="0065458D" w:rsidP="006545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5458D" w:rsidRPr="00F849B0" w14:paraId="2E6B7DFF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DE76B88" w14:textId="77777777" w:rsidR="0065458D" w:rsidRPr="00F849B0" w:rsidRDefault="0065458D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2153CB6" w14:textId="77777777"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3C6F924" w14:textId="77777777"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5873754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3010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350D0EA" w14:textId="77777777" w:rsidR="006545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7375487" w:displacedByCustomXml="prev"/>
      </w:tr>
      <w:tr w:rsidR="006B4243" w:rsidRPr="00F849B0" w14:paraId="2C9F6FDD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CD6312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305241204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E95AA" w14:textId="77777777" w:rsidR="006B4243" w:rsidRPr="00DD7A44" w:rsidRDefault="00CC2524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547889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076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305241204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A0526E" w14:textId="77777777" w:rsidR="006B4243" w:rsidRPr="00F849B0" w:rsidRDefault="006B4243" w:rsidP="006B4243">
            <w:pPr>
              <w:jc w:val="center"/>
            </w:pPr>
            <w:r w:rsidRPr="00F849B0">
              <w:t>Architects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871E39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3C49C764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932E33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77774653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04E37" w14:textId="77777777" w:rsidR="006B4243" w:rsidRPr="00DD7A44" w:rsidRDefault="00CC2524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109300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076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77774653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A57F35" w14:textId="77777777" w:rsidR="006B4243" w:rsidRPr="00F849B0" w:rsidRDefault="006B4243" w:rsidP="006B4243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0DC4F5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10BB6B40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732B34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72746670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D6EF6" w14:textId="77777777" w:rsidR="006B4243" w:rsidRPr="00DD7A44" w:rsidRDefault="00CC2524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578019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076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72746670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A6C3FC" w14:textId="77777777" w:rsidR="006B4243" w:rsidRPr="00F849B0" w:rsidRDefault="006B4243" w:rsidP="006B4243">
            <w:pPr>
              <w:jc w:val="center"/>
            </w:pPr>
            <w:r w:rsidRPr="00F849B0">
              <w:t>Draftsmen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B9749D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09E65291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0E4348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74449695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7CA25" w14:textId="77777777" w:rsidR="006B4243" w:rsidRPr="00DD7A44" w:rsidRDefault="00CC2524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5668427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076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74449695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52AEA1" w14:textId="77777777" w:rsidR="006B4243" w:rsidRPr="00F849B0" w:rsidRDefault="006B4243" w:rsidP="006B4243">
            <w:pPr>
              <w:jc w:val="center"/>
            </w:pPr>
            <w:r w:rsidRPr="00F849B0">
              <w:t>Engineers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023CE0" w14:textId="77777777" w:rsidR="006B4243" w:rsidRPr="00F849B0" w:rsidRDefault="006B4243" w:rsidP="006B4243">
            <w:pPr>
              <w:ind w:left="993" w:hanging="993"/>
            </w:pPr>
          </w:p>
        </w:tc>
      </w:tr>
    </w:tbl>
    <w:p w14:paraId="63FA3B72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14:paraId="11C77C27" w14:textId="77777777"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p w14:paraId="2CF2A1B0" w14:textId="77777777" w:rsidR="00582ADB" w:rsidRPr="00F849B0" w:rsidRDefault="00582ADB" w:rsidP="00582AD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6" w:name="_Ref530577363"/>
      <w:r w:rsidRPr="00F849B0">
        <w:rPr>
          <w:rFonts w:ascii="Arial" w:hAnsi="Arial"/>
          <w:b/>
        </w:rPr>
        <w:t>Identify three (3) details that should be included on a work order</w:t>
      </w:r>
      <w:r w:rsidR="007C00FB" w:rsidRPr="00F849B0">
        <w:rPr>
          <w:rFonts w:ascii="Arial" w:hAnsi="Arial"/>
          <w:b/>
        </w:rPr>
        <w:t xml:space="preserve"> and reflected on the labour schedule</w:t>
      </w:r>
      <w:r w:rsidRPr="00F849B0">
        <w:rPr>
          <w:rFonts w:ascii="Arial" w:hAnsi="Arial"/>
          <w:b/>
        </w:rPr>
        <w:t>.</w:t>
      </w:r>
      <w:bookmarkEnd w:id="16"/>
    </w:p>
    <w:p w14:paraId="73319548" w14:textId="77777777"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82ADB" w:rsidRPr="00F849B0" w14:paraId="76F7E401" w14:textId="77777777" w:rsidTr="007560D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38DBC6" w14:textId="77777777" w:rsidR="00582ADB" w:rsidRPr="00F849B0" w:rsidRDefault="00582AD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1512" w14:textId="77777777" w:rsidR="00E454CF" w:rsidRPr="00E454CF" w:rsidRDefault="00E454CF" w:rsidP="00E454CF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60744512" w:edGrp="everyone"/>
            <w:r w:rsidRPr="00E454CF">
              <w:rPr>
                <w:rFonts w:ascii="Arial" w:hAnsi="Arial" w:cs="Arial"/>
                <w:sz w:val="22"/>
                <w:szCs w:val="22"/>
              </w:rPr>
              <w:t>Work</w:t>
            </w:r>
          </w:p>
          <w:p w14:paraId="24B91AB9" w14:textId="77777777" w:rsidR="00E454CF" w:rsidRPr="00E454CF" w:rsidRDefault="00E454CF" w:rsidP="00E454CF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E454CF">
              <w:rPr>
                <w:rFonts w:ascii="Arial" w:hAnsi="Arial" w:cs="Arial"/>
                <w:sz w:val="22"/>
                <w:szCs w:val="22"/>
              </w:rPr>
              <w:t xml:space="preserve">Time period </w:t>
            </w:r>
          </w:p>
          <w:p w14:paraId="6C42F41C" w14:textId="77777777" w:rsidR="00582ADB" w:rsidRPr="00F849B0" w:rsidRDefault="00E454C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E454CF">
              <w:rPr>
                <w:rFonts w:ascii="Arial" w:hAnsi="Arial" w:cs="Arial"/>
                <w:sz w:val="22"/>
                <w:szCs w:val="22"/>
              </w:rPr>
              <w:t>Agreed rates</w:t>
            </w:r>
            <w:permEnd w:id="660744512"/>
          </w:p>
        </w:tc>
        <w:permStart w:id="17904520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33510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F9BCC42" w14:textId="77777777" w:rsidR="00582AD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0452039" w:displacedByCustomXml="prev"/>
      </w:tr>
    </w:tbl>
    <w:p w14:paraId="1EF2E703" w14:textId="77777777" w:rsidR="00582ADB" w:rsidRPr="00F849B0" w:rsidRDefault="00582ADB" w:rsidP="00582ADB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67952040" w14:textId="77777777" w:rsidR="007C00FB" w:rsidRPr="00F849B0" w:rsidRDefault="007C00FB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14:paraId="5F032000" w14:textId="77777777" w:rsidR="007C00FB" w:rsidRPr="00F849B0" w:rsidRDefault="007C00FB" w:rsidP="007C00F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7" w:name="_Ref530635543"/>
      <w:r w:rsidRPr="00F849B0">
        <w:rPr>
          <w:rFonts w:ascii="Arial" w:hAnsi="Arial"/>
          <w:b/>
        </w:rPr>
        <w:lastRenderedPageBreak/>
        <w:t>Identify nine (9) details that should be included on a purchase order.</w:t>
      </w:r>
      <w:bookmarkEnd w:id="17"/>
    </w:p>
    <w:p w14:paraId="15EF774B" w14:textId="77777777" w:rsidR="007C00FB" w:rsidRPr="00F849B0" w:rsidRDefault="007C00FB" w:rsidP="007C00F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C00FB" w:rsidRPr="00F849B0" w14:paraId="12A31336" w14:textId="77777777" w:rsidTr="00DB60B1">
        <w:trPr>
          <w:trHeight w:val="43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C0432D" w14:textId="77777777" w:rsidR="007C00FB" w:rsidRPr="00F849B0" w:rsidRDefault="007C00F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E166" w14:textId="77777777" w:rsidR="007C00FB" w:rsidRDefault="00E454C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92472304" w:edGrp="everyone"/>
            <w:r>
              <w:rPr>
                <w:rFonts w:ascii="Arial" w:hAnsi="Arial" w:cs="Arial"/>
                <w:sz w:val="22"/>
                <w:szCs w:val="22"/>
              </w:rPr>
              <w:t>Order date and delivery date</w:t>
            </w:r>
          </w:p>
          <w:p w14:paraId="6B1CEDE7" w14:textId="77777777" w:rsidR="007C00FB" w:rsidRDefault="00E454C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Purchase Order number</w:t>
            </w:r>
          </w:p>
          <w:p w14:paraId="4FDFADAE" w14:textId="77777777" w:rsidR="007C00FB" w:rsidRDefault="00E454C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Supplier details</w:t>
            </w:r>
          </w:p>
          <w:p w14:paraId="5316C24D" w14:textId="77777777" w:rsidR="007C00FB" w:rsidRDefault="00E454C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Delivery details</w:t>
            </w:r>
          </w:p>
          <w:p w14:paraId="2B28F8DD" w14:textId="77777777" w:rsidR="007C00FB" w:rsidRDefault="00E454C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Supplier contact info</w:t>
            </w:r>
          </w:p>
          <w:p w14:paraId="5DDFF78C" w14:textId="77777777" w:rsidR="007C00FB" w:rsidRDefault="00E454C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Manager info</w:t>
            </w:r>
          </w:p>
          <w:p w14:paraId="742897B6" w14:textId="77777777" w:rsidR="007C00FB" w:rsidRDefault="00E454C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Product description</w:t>
            </w:r>
          </w:p>
          <w:p w14:paraId="545129DC" w14:textId="77777777" w:rsidR="007C00FB" w:rsidRDefault="00E454C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Terms and conditions</w:t>
            </w:r>
          </w:p>
          <w:p w14:paraId="48BFC9CB" w14:textId="77777777" w:rsidR="007C00FB" w:rsidRPr="00F849B0" w:rsidRDefault="00E454CF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cost</w:t>
            </w:r>
            <w:permEnd w:id="892472304"/>
          </w:p>
        </w:tc>
        <w:permStart w:id="12609801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20161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0AD47AB" w14:textId="77777777" w:rsidR="007C00F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0980139" w:displacedByCustomXml="prev"/>
      </w:tr>
    </w:tbl>
    <w:p w14:paraId="1524B8EA" w14:textId="77777777" w:rsidR="007C00FB" w:rsidRPr="00F849B0" w:rsidRDefault="007C00FB" w:rsidP="007C00FB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CD6B420" w14:textId="77777777"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p w14:paraId="13C8F9EB" w14:textId="77777777" w:rsidR="007A1D58" w:rsidRPr="00F849B0" w:rsidRDefault="007A1D58" w:rsidP="007A1D58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530490182"/>
      <w:r w:rsidRPr="00F849B0">
        <w:rPr>
          <w:rFonts w:ascii="Arial" w:hAnsi="Arial"/>
          <w:b/>
        </w:rPr>
        <w:t>What is a ‘call forward sheet’?</w:t>
      </w:r>
      <w:bookmarkEnd w:id="18"/>
    </w:p>
    <w:p w14:paraId="202876B4" w14:textId="77777777"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A1D58" w:rsidRPr="00F849B0" w14:paraId="791AA38B" w14:textId="77777777" w:rsidTr="00347C2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5E920F" w14:textId="77777777" w:rsidR="007A1D58" w:rsidRPr="00F849B0" w:rsidRDefault="007A1D58" w:rsidP="007A1D58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62BE9" w14:textId="77777777" w:rsidR="00E454CF" w:rsidRDefault="00E454CF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82063650" w:edGrp="everyone"/>
            <w:r w:rsidRPr="00E454CF">
              <w:rPr>
                <w:rFonts w:ascii="Arial" w:hAnsi="Arial" w:cs="Arial"/>
                <w:sz w:val="22"/>
                <w:szCs w:val="22"/>
              </w:rPr>
              <w:t>A call forward sheet is a sheet used to track when materials are needed and</w:t>
            </w:r>
          </w:p>
          <w:p w14:paraId="1B9F30AF" w14:textId="77777777" w:rsidR="00E454CF" w:rsidRDefault="00E454CF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E454CF">
              <w:rPr>
                <w:rFonts w:ascii="Arial" w:hAnsi="Arial" w:cs="Arial"/>
                <w:sz w:val="22"/>
                <w:szCs w:val="22"/>
              </w:rPr>
              <w:t>when they should be ordered.  This tool allows site personnel to schedule</w:t>
            </w:r>
          </w:p>
          <w:p w14:paraId="451B7567" w14:textId="77777777" w:rsidR="007A1D58" w:rsidRPr="00F849B0" w:rsidRDefault="00E454CF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E454CF">
              <w:rPr>
                <w:rFonts w:ascii="Arial" w:hAnsi="Arial" w:cs="Arial"/>
                <w:sz w:val="22"/>
                <w:szCs w:val="22"/>
              </w:rPr>
              <w:t>and coordinate activities that are to be undertaken on-site.</w:t>
            </w:r>
            <w:permEnd w:id="1882063650"/>
          </w:p>
        </w:tc>
        <w:permStart w:id="8734761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05124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973C35D" w14:textId="77777777" w:rsidR="007A1D58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3476186" w:displacedByCustomXml="prev"/>
      </w:tr>
    </w:tbl>
    <w:p w14:paraId="0E0106C2" w14:textId="77777777" w:rsidR="007A1D58" w:rsidRPr="00F849B0" w:rsidRDefault="007A1D58" w:rsidP="007A1D58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86CEC4F" w14:textId="77777777" w:rsidR="000913A9" w:rsidRPr="00F849B0" w:rsidRDefault="000913A9" w:rsidP="000913A9">
      <w:pPr>
        <w:ind w:right="-24"/>
        <w:rPr>
          <w:rFonts w:ascii="Arial" w:hAnsi="Arial" w:cs="Arial"/>
          <w:sz w:val="22"/>
          <w:szCs w:val="22"/>
        </w:rPr>
      </w:pPr>
    </w:p>
    <w:p w14:paraId="65B27680" w14:textId="77777777" w:rsidR="000913A9" w:rsidRPr="00F849B0" w:rsidRDefault="000913A9" w:rsidP="000913A9">
      <w:pPr>
        <w:pStyle w:val="11CSTCPLQuestionBullet"/>
        <w:numPr>
          <w:ilvl w:val="0"/>
          <w:numId w:val="13"/>
        </w:numPr>
        <w:ind w:left="709" w:hanging="709"/>
      </w:pPr>
      <w:bookmarkStart w:id="19" w:name="_Ref530635574"/>
      <w:r w:rsidRPr="00F849B0">
        <w:t>True or False (Tick your response): A builder would usually complete all the purchase orders before preparing a call forward sheet.</w:t>
      </w:r>
      <w:bookmarkEnd w:id="19"/>
    </w:p>
    <w:p w14:paraId="0A790A9C" w14:textId="77777777" w:rsidR="000913A9" w:rsidRPr="00F849B0" w:rsidRDefault="000913A9" w:rsidP="000913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67948" w:rsidRPr="00F849B0" w14:paraId="1F3681A7" w14:textId="77777777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098AAAF" w14:textId="77777777" w:rsidR="00167948" w:rsidRPr="00F849B0" w:rsidRDefault="00167948" w:rsidP="0016794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80356453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D8D543" w14:textId="77777777" w:rsidR="00167948" w:rsidRPr="00DD7A44" w:rsidRDefault="00CC2524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465396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454CF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480356453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7A5571" w14:textId="77777777" w:rsidR="00167948" w:rsidRPr="00F849B0" w:rsidRDefault="00167948" w:rsidP="00167948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2C8B51" w14:textId="77777777" w:rsidR="00167948" w:rsidRPr="00F849B0" w:rsidRDefault="00167948" w:rsidP="0016794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058433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344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FE99643" w14:textId="77777777" w:rsidR="00167948" w:rsidRPr="00F849B0" w:rsidRDefault="00167948" w:rsidP="00167948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5843306" w:displacedByCustomXml="prev"/>
      </w:tr>
      <w:tr w:rsidR="00167948" w:rsidRPr="00F849B0" w14:paraId="7FDC1F7A" w14:textId="77777777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189A12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238498342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DB5313" w14:textId="77777777" w:rsidR="00167948" w:rsidRPr="00DD7A44" w:rsidRDefault="00CC2524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46544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38498342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0EABA8" w14:textId="77777777" w:rsidR="00167948" w:rsidRPr="00F849B0" w:rsidRDefault="00167948" w:rsidP="00167948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DC4F3C" w14:textId="77777777" w:rsidR="00167948" w:rsidRPr="00F849B0" w:rsidRDefault="00167948" w:rsidP="0016794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3D8665E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3AB08AC6" w14:textId="77777777" w:rsidR="000913A9" w:rsidRPr="00F849B0" w:rsidRDefault="000913A9" w:rsidP="000913A9">
      <w:pPr>
        <w:jc w:val="left"/>
        <w:rPr>
          <w:rFonts w:ascii="Arial" w:hAnsi="Arial" w:cs="Arial"/>
          <w:sz w:val="22"/>
          <w:szCs w:val="22"/>
        </w:rPr>
      </w:pPr>
    </w:p>
    <w:p w14:paraId="21C8A6B9" w14:textId="77777777"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p w14:paraId="29B0C40D" w14:textId="77777777" w:rsidR="005E0556" w:rsidRPr="00F849B0" w:rsidRDefault="005E0556" w:rsidP="005E055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0" w:name="_Ref530635589"/>
      <w:r w:rsidRPr="00F849B0">
        <w:rPr>
          <w:rFonts w:ascii="Arial" w:hAnsi="Arial"/>
          <w:b/>
        </w:rPr>
        <w:t>Identify two (2) approved plans that should be included with the site documents.</w:t>
      </w:r>
      <w:bookmarkEnd w:id="20"/>
    </w:p>
    <w:p w14:paraId="7D5DED14" w14:textId="77777777"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E0556" w:rsidRPr="00F849B0" w14:paraId="477ECC1A" w14:textId="77777777" w:rsidTr="006966FA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5D079D" w14:textId="77777777" w:rsidR="005E0556" w:rsidRPr="00F849B0" w:rsidRDefault="005E0556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C283" w14:textId="77777777" w:rsidR="005E0556" w:rsidRPr="00F849B0" w:rsidRDefault="001B2409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22382474" w:edGrp="everyone"/>
            <w:r w:rsidRPr="001B2409">
              <w:rPr>
                <w:rFonts w:ascii="Arial" w:hAnsi="Arial" w:cs="Arial"/>
                <w:sz w:val="22"/>
                <w:szCs w:val="22"/>
              </w:rPr>
              <w:t>architectural, land survey</w:t>
            </w:r>
            <w:permEnd w:id="1222382474"/>
          </w:p>
        </w:tc>
        <w:permStart w:id="11483923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95212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6A80970" w14:textId="77777777" w:rsidR="005E0556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8392393" w:displacedByCustomXml="prev"/>
      </w:tr>
    </w:tbl>
    <w:p w14:paraId="6668E70C" w14:textId="77777777" w:rsidR="005E0556" w:rsidRPr="00F849B0" w:rsidRDefault="005E0556" w:rsidP="005E0556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61749CE3" w14:textId="77777777" w:rsidR="003F1E48" w:rsidRPr="00F849B0" w:rsidRDefault="003F1E48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14:paraId="51B38F06" w14:textId="77777777" w:rsidR="003F1E48" w:rsidRPr="00F849B0" w:rsidRDefault="003F1E48" w:rsidP="003F1E48">
      <w:pPr>
        <w:pStyle w:val="11CSTCPLQuestionBullet"/>
        <w:numPr>
          <w:ilvl w:val="0"/>
          <w:numId w:val="13"/>
        </w:numPr>
        <w:ind w:left="709" w:hanging="709"/>
      </w:pPr>
      <w:bookmarkStart w:id="21" w:name="_Ref495585603"/>
      <w:r w:rsidRPr="00F849B0">
        <w:lastRenderedPageBreak/>
        <w:t>Match the site files and definitions below by writing the appropriate letter next to each number in the centre column.</w:t>
      </w:r>
      <w:bookmarkEnd w:id="21"/>
    </w:p>
    <w:p w14:paraId="7082BBDC" w14:textId="77777777" w:rsidR="003F1E48" w:rsidRPr="00F849B0" w:rsidRDefault="003F1E48" w:rsidP="003F1E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F1E48" w:rsidRPr="00F849B0" w14:paraId="133705E9" w14:textId="77777777" w:rsidTr="0047371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6DC93A" w14:textId="77777777" w:rsidR="003F1E48" w:rsidRPr="00F849B0" w:rsidRDefault="003F1E48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8CD9BE6" w14:textId="77777777"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Document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2E29A9F" w14:textId="77777777" w:rsidR="003F1E48" w:rsidRPr="00F849B0" w:rsidRDefault="003F1E48" w:rsidP="0047371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F849B0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A52BE51" w14:textId="77777777"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Definition</w:t>
            </w:r>
          </w:p>
        </w:tc>
        <w:permStart w:id="19912500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5751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35C33AB" w14:textId="77777777" w:rsidR="003F1E4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1250093" w:displacedByCustomXml="prev"/>
      </w:tr>
      <w:tr w:rsidR="007560DA" w:rsidRPr="00F849B0" w14:paraId="612CDC87" w14:textId="77777777" w:rsidTr="00B11B3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EA6681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6B38CD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6F1DC9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Permits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0D69809" w14:textId="77777777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409817600" w:edGrp="everyone"/>
            <w:r w:rsidR="001147C7">
              <w:rPr>
                <w:rFonts w:ascii="Arial" w:hAnsi="Arial" w:cs="Arial"/>
                <w:sz w:val="22"/>
                <w:szCs w:val="22"/>
              </w:rPr>
              <w:t>B</w:t>
            </w:r>
            <w:permEnd w:id="409817600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38050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5E3E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May include engineering data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6260EB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1875270F" w14:textId="77777777" w:rsidTr="00B11B3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1519FC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192A472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1BBA9B2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Quotes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3769C3F1" w14:textId="77777777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958021143" w:edGrp="everyone"/>
            <w:r w:rsidR="001147C7">
              <w:rPr>
                <w:rFonts w:ascii="Arial" w:hAnsi="Arial" w:cs="Arial"/>
                <w:sz w:val="22"/>
                <w:szCs w:val="22"/>
              </w:rPr>
              <w:t>E</w:t>
            </w:r>
            <w:permEnd w:id="95802114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C9D1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4BE3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Council inspectors may issue a stop work notice until these documents are produced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293223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2EC2D74C" w14:textId="77777777" w:rsidTr="00B11B3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6822B8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308D67D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197DF6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Reports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2E020648" w14:textId="77777777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28077702" w:edGrp="everyone"/>
            <w:r w:rsidR="001147C7">
              <w:rPr>
                <w:rFonts w:ascii="Arial" w:hAnsi="Arial" w:cs="Arial"/>
                <w:sz w:val="22"/>
                <w:szCs w:val="22"/>
              </w:rPr>
              <w:t>A</w:t>
            </w:r>
            <w:permEnd w:id="12807770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7CFAD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6D952" w14:textId="77777777" w:rsidR="007560DA" w:rsidRPr="00F849B0" w:rsidRDefault="007560DA" w:rsidP="007560DA">
            <w:pPr>
              <w:ind w:left="13" w:right="82" w:hanging="13"/>
              <w:jc w:val="center"/>
            </w:pPr>
            <w:r w:rsidRPr="00F849B0">
              <w:t>Changes requested using a standard form in writing. Need to be signed by both builder and client.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EBDE7A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358F6C8B" w14:textId="77777777" w:rsidTr="00B11B3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CA4485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B367DB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AA3DF40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BB877E9" w14:textId="77777777" w:rsidR="007560DA" w:rsidRPr="00DD7A44" w:rsidRDefault="007560DA" w:rsidP="007560DA">
            <w:pPr>
              <w:ind w:left="161" w:right="82" w:hanging="161"/>
              <w:jc w:val="left"/>
            </w:pPr>
            <w:r>
              <w:t>4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226718334" w:edGrp="everyone"/>
            <w:r w:rsidR="001147C7">
              <w:rPr>
                <w:rFonts w:ascii="Arial" w:hAnsi="Arial" w:cs="Arial"/>
                <w:sz w:val="22"/>
                <w:szCs w:val="22"/>
              </w:rPr>
              <w:t>D</w:t>
            </w:r>
            <w:permEnd w:id="22671833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D186F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F3EA8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 xml:space="preserve">List the materials to be used, fittings and fixtures to be installed, and types of finishing required.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136ED2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6219E9A9" w14:textId="77777777" w:rsidTr="00B11B3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43ECCE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AE092A5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466AECB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Variations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424C561F" w14:textId="77777777" w:rsidR="007560DA" w:rsidRPr="00DD7A44" w:rsidRDefault="007560DA" w:rsidP="007560DA">
            <w:pPr>
              <w:ind w:left="161" w:right="82" w:hanging="161"/>
              <w:jc w:val="left"/>
            </w:pPr>
            <w:r>
              <w:t>5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497923120" w:edGrp="everyone"/>
            <w:r w:rsidR="001147C7">
              <w:rPr>
                <w:rFonts w:ascii="Arial" w:hAnsi="Arial" w:cs="Arial"/>
                <w:sz w:val="22"/>
                <w:szCs w:val="22"/>
              </w:rPr>
              <w:t>C</w:t>
            </w:r>
            <w:permEnd w:id="149792312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0BBD5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28251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Used to ensure purchase orders are developed using the correct price.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CE3025" w14:textId="77777777" w:rsidR="007560DA" w:rsidRPr="00F849B0" w:rsidRDefault="007560DA" w:rsidP="007560DA">
            <w:pPr>
              <w:ind w:left="993" w:hanging="993"/>
            </w:pPr>
          </w:p>
        </w:tc>
      </w:tr>
    </w:tbl>
    <w:p w14:paraId="1725D9A7" w14:textId="77777777" w:rsidR="003F1E48" w:rsidRPr="00F849B0" w:rsidRDefault="003F1E48" w:rsidP="003F1E48">
      <w:pPr>
        <w:jc w:val="left"/>
        <w:rPr>
          <w:rFonts w:ascii="Arial" w:hAnsi="Arial"/>
          <w:b/>
          <w:sz w:val="20"/>
        </w:rPr>
      </w:pPr>
    </w:p>
    <w:p w14:paraId="221BACAB" w14:textId="77777777" w:rsidR="00616393" w:rsidRPr="00F849B0" w:rsidRDefault="00616393" w:rsidP="00616393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ABBDD29" w14:textId="77777777" w:rsidR="00616393" w:rsidRPr="00F849B0" w:rsidRDefault="00616393" w:rsidP="00616393">
      <w:pPr>
        <w:pStyle w:val="11CSTCPLQuestionBullet"/>
        <w:numPr>
          <w:ilvl w:val="0"/>
          <w:numId w:val="13"/>
        </w:numPr>
        <w:ind w:left="709" w:hanging="709"/>
      </w:pPr>
      <w:bookmarkStart w:id="22" w:name="_Ref530635990"/>
      <w:r w:rsidRPr="00F849B0">
        <w:t>In the table below, estimates for labour and actual costs for each trade are listed. Calculate the cost difference for each trade.</w:t>
      </w:r>
      <w:bookmarkEnd w:id="22"/>
    </w:p>
    <w:p w14:paraId="34203AD9" w14:textId="77777777"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616393" w:rsidRPr="00F849B0" w14:paraId="2230E50E" w14:textId="77777777" w:rsidTr="00A846CF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37E5F36" w14:textId="77777777" w:rsidR="00616393" w:rsidRPr="00F849B0" w:rsidRDefault="00616393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217864A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Trade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B879F65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Estimate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CFACFB7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CFF7A25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7864325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24549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FFDAF09" w14:textId="77777777" w:rsidR="0061639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6432500" w:displacedByCustomXml="prev"/>
      </w:tr>
      <w:tr w:rsidR="00616393" w:rsidRPr="00F849B0" w14:paraId="5AA95B25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D01C6F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F99B3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Carpentry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7185DE5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10,000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CD6C307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8,500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604BD28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-1,500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D98AA9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62039819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1A8DE8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D399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Electrical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C3C7804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6D4E65B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4,250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095EDAD" w14:textId="77777777" w:rsidR="00616393" w:rsidRPr="00F849B0" w:rsidRDefault="00A846CF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1,250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CBDDAB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0D514D8E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EEF304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DBB90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Painting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417EB9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A738FB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3,900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41AA63" w14:textId="77777777" w:rsidR="00616393" w:rsidRPr="00C73911" w:rsidRDefault="00693EAF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07886501" w:edGrp="everyone"/>
            <w:r>
              <w:rPr>
                <w:rFonts w:ascii="Arial" w:hAnsi="Arial" w:cs="Arial"/>
                <w:sz w:val="22"/>
                <w:szCs w:val="22"/>
              </w:rPr>
              <w:t>-100</w:t>
            </w:r>
            <w:permEnd w:id="80788650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324A17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41092427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18FFC1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18474F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Plumbing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748462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07768C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5BB59F" w14:textId="77777777" w:rsidR="00616393" w:rsidRPr="00C73911" w:rsidRDefault="00693EAF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32962468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permEnd w:id="43296246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5369A7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776C049E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BCC902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780739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Tiler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BA0A13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2131C1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4,750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7E6B18" w14:textId="77777777" w:rsidR="00616393" w:rsidRPr="00C73911" w:rsidRDefault="00693EAF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90082256" w:edGrp="everyone"/>
            <w:r>
              <w:rPr>
                <w:rFonts w:ascii="Arial" w:hAnsi="Arial" w:cs="Arial"/>
                <w:sz w:val="22"/>
                <w:szCs w:val="22"/>
              </w:rPr>
              <w:t>250</w:t>
            </w:r>
            <w:permEnd w:id="129008225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DF311C" w14:textId="77777777" w:rsidR="00616393" w:rsidRPr="00F849B0" w:rsidRDefault="00616393" w:rsidP="00473716">
            <w:pPr>
              <w:ind w:left="993" w:hanging="993"/>
            </w:pPr>
          </w:p>
        </w:tc>
      </w:tr>
    </w:tbl>
    <w:p w14:paraId="05FA0E93" w14:textId="77777777"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p w14:paraId="650DC38A" w14:textId="77777777" w:rsidR="009C2551" w:rsidRPr="00F849B0" w:rsidRDefault="009C2551" w:rsidP="009C2551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5C13706E" w14:textId="77777777" w:rsidR="009C2551" w:rsidRPr="00F849B0" w:rsidRDefault="009C2551" w:rsidP="009C2551">
      <w:pPr>
        <w:pStyle w:val="11CSTCPLQuestionBullet"/>
        <w:numPr>
          <w:ilvl w:val="0"/>
          <w:numId w:val="13"/>
        </w:numPr>
        <w:ind w:left="709" w:hanging="709"/>
      </w:pPr>
      <w:bookmarkStart w:id="23" w:name="_Ref530635991"/>
      <w:r w:rsidRPr="00F849B0">
        <w:t>In the table below, the Prime Cost (PC) sums from</w:t>
      </w:r>
      <w:r w:rsidR="00616393" w:rsidRPr="00F849B0">
        <w:t xml:space="preserve"> a</w:t>
      </w:r>
      <w:r w:rsidRPr="00F849B0">
        <w:t xml:space="preserve"> contract and actual costs for items are listed. Calculate the cost difference for each item.</w:t>
      </w:r>
      <w:bookmarkEnd w:id="23"/>
    </w:p>
    <w:p w14:paraId="70CD09FE" w14:textId="77777777" w:rsidR="009C2551" w:rsidRPr="00F849B0" w:rsidRDefault="009C2551" w:rsidP="009C255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9C2551" w:rsidRPr="00F849B0" w14:paraId="174643BB" w14:textId="77777777" w:rsidTr="00670231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50553E8" w14:textId="77777777" w:rsidR="009C2551" w:rsidRPr="00F849B0" w:rsidRDefault="009C255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8709DDC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Item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364CBB3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PC sum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CE77681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6BA22F5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8019798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9919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DDBE0A8" w14:textId="77777777" w:rsidR="009C255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1979800" w:displacedByCustomXml="prev"/>
      </w:tr>
      <w:tr w:rsidR="009C2551" w:rsidRPr="00F849B0" w14:paraId="7BCA8C89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A12755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F63F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Basin taps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DE986DB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2E773B4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130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44E627D" w14:textId="77777777"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30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24FB53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0003983F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7E5C2E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326A8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Oven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0EBB9E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408C43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51EDE2" w14:textId="77777777"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-1000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1FE792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1F59A7B1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F451F3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F89F6F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Rangehood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0949EB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657D69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F88F218" w14:textId="77777777" w:rsidR="009C2551" w:rsidRPr="00C73911" w:rsidRDefault="001B2409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61895330" w:edGrp="everyone"/>
            <w:r>
              <w:rPr>
                <w:rFonts w:ascii="Arial" w:hAnsi="Arial" w:cs="Arial"/>
                <w:sz w:val="22"/>
                <w:szCs w:val="22"/>
              </w:rPr>
              <w:t>400</w:t>
            </w:r>
            <w:permEnd w:id="196189533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BC7176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42C32DF4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82F376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3C2DE9E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bases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E32AB0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E9933C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265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C20A7C" w14:textId="77777777" w:rsidR="009C2551" w:rsidRPr="00C73911" w:rsidRDefault="001B2409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3362836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7336283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191EE6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6E1B3CC5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C6BFA8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B37DF3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screen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F3BF06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F42AAA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157B60" w14:textId="77777777" w:rsidR="009C2551" w:rsidRPr="00C73911" w:rsidRDefault="001B2409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52570943" w:edGrp="everyone"/>
            <w:r>
              <w:rPr>
                <w:rFonts w:ascii="Arial" w:hAnsi="Arial" w:cs="Arial"/>
                <w:sz w:val="22"/>
                <w:szCs w:val="22"/>
              </w:rPr>
              <w:t>-50</w:t>
            </w:r>
            <w:permEnd w:id="155257094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2ACD84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63436549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F744E2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1A5A8F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taps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10EC3B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43437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120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7FF044" w14:textId="77777777" w:rsidR="009C2551" w:rsidRPr="00C73911" w:rsidRDefault="001B2409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43427108" w:edGrp="everyone"/>
            <w:r>
              <w:rPr>
                <w:rFonts w:ascii="Arial" w:hAnsi="Arial" w:cs="Arial"/>
                <w:sz w:val="22"/>
                <w:szCs w:val="22"/>
              </w:rPr>
              <w:t>-30</w:t>
            </w:r>
            <w:permEnd w:id="184342710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31457C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08B3EC7B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91870D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8F6B5EC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Stove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ADDB0C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B9640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1,200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3F465E" w14:textId="77777777" w:rsidR="009C2551" w:rsidRPr="00C73911" w:rsidRDefault="001B2409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29273981" w:edGrp="everyone"/>
            <w:r>
              <w:rPr>
                <w:rFonts w:ascii="Arial" w:hAnsi="Arial" w:cs="Arial"/>
                <w:sz w:val="22"/>
                <w:szCs w:val="22"/>
              </w:rPr>
              <w:t>300</w:t>
            </w:r>
            <w:permEnd w:id="22927398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7B7E94" w14:textId="77777777" w:rsidR="009C2551" w:rsidRPr="00F849B0" w:rsidRDefault="009C2551" w:rsidP="00473716">
            <w:pPr>
              <w:ind w:left="993" w:hanging="993"/>
            </w:pPr>
          </w:p>
        </w:tc>
      </w:tr>
    </w:tbl>
    <w:p w14:paraId="7983CFB2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0C3D587" w14:textId="77777777"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4" w:name="_Ref530636949"/>
      <w:r w:rsidRPr="00F849B0">
        <w:t xml:space="preserve">Where the actual costs are higher than the estimated costs due to a client variation,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4"/>
    </w:p>
    <w:p w14:paraId="03E36B3F" w14:textId="77777777"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14:paraId="5A64F284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6960323" w14:textId="77777777"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0338D9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AA89C3A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2194950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1064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17E03D0" w14:textId="77777777"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9495000" w:displacedByCustomXml="prev"/>
      </w:tr>
      <w:tr w:rsidR="00167948" w:rsidRPr="00F849B0" w14:paraId="126B2494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B89562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451829886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7B754" w14:textId="77777777" w:rsidR="00167948" w:rsidRPr="00DD7A44" w:rsidRDefault="00CC2524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02410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451829886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50EC8E" w14:textId="77777777"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8FD1A9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30503703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66EFB3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203720453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666C5" w14:textId="77777777" w:rsidR="00167948" w:rsidRPr="00DD7A44" w:rsidRDefault="00CC2524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8901303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A6739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03720453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A144A6" w14:textId="77777777"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D346CE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51A1C8C5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5B3054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32986162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9CFE0" w14:textId="77777777" w:rsidR="00167948" w:rsidRPr="00DD7A44" w:rsidRDefault="00CC2524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760769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32986162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88712F" w14:textId="77777777"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6AE360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46A000D0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34BFDD6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555BF28" w14:textId="77777777"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5" w:name="_Ref530636951"/>
      <w:r w:rsidRPr="00F849B0">
        <w:t xml:space="preserve">Where the actual costs are higher than the estimated costs due to price increases of materials,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5"/>
    </w:p>
    <w:p w14:paraId="15930ECB" w14:textId="77777777"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14:paraId="1D0A74E8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5AB4123" w14:textId="77777777"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EEA8D1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FCF303E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2686369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51744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A7A9DF5" w14:textId="77777777"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8636964" w:displacedByCustomXml="prev"/>
      </w:tr>
      <w:tr w:rsidR="00167948" w:rsidRPr="00F849B0" w14:paraId="0508291A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33A4E6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77628265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9E360" w14:textId="77777777" w:rsidR="00167948" w:rsidRPr="00DD7A44" w:rsidRDefault="00CC2524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99153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A6739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77628265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A488DB" w14:textId="77777777"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230F21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1867C426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1D8232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16000667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87108" w14:textId="77777777" w:rsidR="00167948" w:rsidRPr="00DD7A44" w:rsidRDefault="00CC2524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522160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16000667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B53AF0" w14:textId="77777777"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A2ECEB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2886F852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DC91F0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66573846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77D81" w14:textId="77777777" w:rsidR="00167948" w:rsidRPr="00DD7A44" w:rsidRDefault="00CC2524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82052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66573846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F68520" w14:textId="77777777"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5DC624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5CF11FD4" w14:textId="77777777" w:rsidR="00670231" w:rsidRPr="00F849B0" w:rsidRDefault="00670231" w:rsidP="00670231">
      <w:pPr>
        <w:ind w:left="567" w:hanging="567"/>
        <w:rPr>
          <w:rFonts w:ascii="Arial" w:hAnsi="Arial" w:cs="Arial"/>
          <w:sz w:val="22"/>
          <w:szCs w:val="22"/>
        </w:rPr>
      </w:pPr>
    </w:p>
    <w:p w14:paraId="295EFF87" w14:textId="77777777" w:rsidR="00E7203A" w:rsidRPr="00F849B0" w:rsidRDefault="00E7203A" w:rsidP="00E7203A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C7DAD05" w14:textId="77777777" w:rsidR="00E7203A" w:rsidRPr="00F849B0" w:rsidRDefault="00E7203A" w:rsidP="00E7203A">
      <w:pPr>
        <w:pStyle w:val="11CSTCPLQuestionBullet"/>
        <w:numPr>
          <w:ilvl w:val="0"/>
          <w:numId w:val="13"/>
        </w:numPr>
        <w:ind w:left="709" w:hanging="709"/>
      </w:pPr>
      <w:bookmarkStart w:id="26" w:name="_Ref530636962"/>
      <w:r w:rsidRPr="00F849B0">
        <w:t>You are given the following table containing the costs for each month of the project.</w:t>
      </w:r>
      <w:bookmarkEnd w:id="26"/>
      <w:r w:rsidRPr="00F849B0">
        <w:t xml:space="preserve"> </w:t>
      </w:r>
      <w:r w:rsidRPr="00F849B0"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1560"/>
      </w:tblGrid>
      <w:tr w:rsidR="00B43F84" w:rsidRPr="00F849B0" w14:paraId="74195FB3" w14:textId="77777777" w:rsidTr="00B43F84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3C635D87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Month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4B07CD2C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Estimated cost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0556F59E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Actual cost</w:t>
            </w:r>
          </w:p>
        </w:tc>
      </w:tr>
      <w:tr w:rsidR="00B43F84" w:rsidRPr="00F849B0" w14:paraId="797C5AC2" w14:textId="77777777" w:rsidTr="00B43F84">
        <w:trPr>
          <w:jc w:val="center"/>
        </w:trPr>
        <w:tc>
          <w:tcPr>
            <w:tcW w:w="1271" w:type="dxa"/>
          </w:tcPr>
          <w:p w14:paraId="0C7943CD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March</w:t>
            </w:r>
          </w:p>
        </w:tc>
        <w:tc>
          <w:tcPr>
            <w:tcW w:w="1559" w:type="dxa"/>
          </w:tcPr>
          <w:p w14:paraId="232AC6FF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$36,450</w:t>
            </w:r>
          </w:p>
        </w:tc>
        <w:tc>
          <w:tcPr>
            <w:tcW w:w="1560" w:type="dxa"/>
          </w:tcPr>
          <w:p w14:paraId="3B20EEF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$38,980</w:t>
            </w:r>
          </w:p>
        </w:tc>
      </w:tr>
      <w:tr w:rsidR="00B43F84" w:rsidRPr="00F849B0" w14:paraId="1891DE1A" w14:textId="77777777" w:rsidTr="00B43F84">
        <w:trPr>
          <w:jc w:val="center"/>
        </w:trPr>
        <w:tc>
          <w:tcPr>
            <w:tcW w:w="1271" w:type="dxa"/>
          </w:tcPr>
          <w:p w14:paraId="32B2CD4C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April</w:t>
            </w:r>
          </w:p>
        </w:tc>
        <w:tc>
          <w:tcPr>
            <w:tcW w:w="1559" w:type="dxa"/>
          </w:tcPr>
          <w:p w14:paraId="107AAA2A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$65,560</w:t>
            </w:r>
          </w:p>
        </w:tc>
        <w:tc>
          <w:tcPr>
            <w:tcW w:w="1560" w:type="dxa"/>
          </w:tcPr>
          <w:p w14:paraId="4CDEC0A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$62,350</w:t>
            </w:r>
          </w:p>
        </w:tc>
      </w:tr>
      <w:tr w:rsidR="00B43F84" w:rsidRPr="00F849B0" w14:paraId="10803026" w14:textId="77777777" w:rsidTr="00B43F84">
        <w:trPr>
          <w:jc w:val="center"/>
        </w:trPr>
        <w:tc>
          <w:tcPr>
            <w:tcW w:w="1271" w:type="dxa"/>
          </w:tcPr>
          <w:p w14:paraId="2F02429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May</w:t>
            </w:r>
          </w:p>
        </w:tc>
        <w:tc>
          <w:tcPr>
            <w:tcW w:w="1559" w:type="dxa"/>
          </w:tcPr>
          <w:p w14:paraId="04C18F13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$62,450</w:t>
            </w:r>
          </w:p>
        </w:tc>
        <w:tc>
          <w:tcPr>
            <w:tcW w:w="1560" w:type="dxa"/>
          </w:tcPr>
          <w:p w14:paraId="109A74D1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$64,960</w:t>
            </w:r>
          </w:p>
        </w:tc>
      </w:tr>
      <w:tr w:rsidR="00B43F84" w:rsidRPr="00F849B0" w14:paraId="068A4400" w14:textId="77777777" w:rsidTr="00B43F84">
        <w:trPr>
          <w:jc w:val="center"/>
        </w:trPr>
        <w:tc>
          <w:tcPr>
            <w:tcW w:w="1271" w:type="dxa"/>
          </w:tcPr>
          <w:p w14:paraId="20C3DA74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June</w:t>
            </w:r>
          </w:p>
        </w:tc>
        <w:tc>
          <w:tcPr>
            <w:tcW w:w="1559" w:type="dxa"/>
          </w:tcPr>
          <w:p w14:paraId="14A053E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$61,340</w:t>
            </w:r>
          </w:p>
        </w:tc>
        <w:tc>
          <w:tcPr>
            <w:tcW w:w="1560" w:type="dxa"/>
          </w:tcPr>
          <w:p w14:paraId="65BFB4DC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$61,050</w:t>
            </w:r>
          </w:p>
        </w:tc>
      </w:tr>
      <w:tr w:rsidR="00B43F84" w:rsidRPr="00F849B0" w14:paraId="600B8B78" w14:textId="77777777" w:rsidTr="00B43F84">
        <w:trPr>
          <w:jc w:val="center"/>
        </w:trPr>
        <w:tc>
          <w:tcPr>
            <w:tcW w:w="1271" w:type="dxa"/>
          </w:tcPr>
          <w:p w14:paraId="015F72F2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July</w:t>
            </w:r>
          </w:p>
        </w:tc>
        <w:tc>
          <w:tcPr>
            <w:tcW w:w="1559" w:type="dxa"/>
          </w:tcPr>
          <w:p w14:paraId="45C95135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$40,590</w:t>
            </w:r>
          </w:p>
        </w:tc>
        <w:tc>
          <w:tcPr>
            <w:tcW w:w="1560" w:type="dxa"/>
          </w:tcPr>
          <w:p w14:paraId="573D26EF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$38,990</w:t>
            </w:r>
          </w:p>
        </w:tc>
      </w:tr>
      <w:tr w:rsidR="00B43F84" w:rsidRPr="00F849B0" w14:paraId="0131611C" w14:textId="77777777" w:rsidTr="00B43F84">
        <w:trPr>
          <w:jc w:val="center"/>
        </w:trPr>
        <w:tc>
          <w:tcPr>
            <w:tcW w:w="1271" w:type="dxa"/>
          </w:tcPr>
          <w:p w14:paraId="35F262F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August</w:t>
            </w:r>
          </w:p>
        </w:tc>
        <w:tc>
          <w:tcPr>
            <w:tcW w:w="1559" w:type="dxa"/>
          </w:tcPr>
          <w:p w14:paraId="2ECB9EE9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$42,650</w:t>
            </w:r>
          </w:p>
        </w:tc>
        <w:tc>
          <w:tcPr>
            <w:tcW w:w="1560" w:type="dxa"/>
          </w:tcPr>
          <w:p w14:paraId="549C09D0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$42,550</w:t>
            </w:r>
          </w:p>
        </w:tc>
      </w:tr>
      <w:tr w:rsidR="00B43F84" w:rsidRPr="00F849B0" w14:paraId="70F832CE" w14:textId="77777777" w:rsidTr="00B43F84">
        <w:trPr>
          <w:jc w:val="center"/>
        </w:trPr>
        <w:tc>
          <w:tcPr>
            <w:tcW w:w="1271" w:type="dxa"/>
          </w:tcPr>
          <w:p w14:paraId="5E671BE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September</w:t>
            </w:r>
          </w:p>
        </w:tc>
        <w:tc>
          <w:tcPr>
            <w:tcW w:w="1559" w:type="dxa"/>
          </w:tcPr>
          <w:p w14:paraId="34A6579E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$35,780</w:t>
            </w:r>
          </w:p>
        </w:tc>
        <w:tc>
          <w:tcPr>
            <w:tcW w:w="1560" w:type="dxa"/>
          </w:tcPr>
          <w:p w14:paraId="6C7C2083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$34,750</w:t>
            </w:r>
          </w:p>
        </w:tc>
      </w:tr>
      <w:tr w:rsidR="00B43F84" w:rsidRPr="00F849B0" w14:paraId="28480A98" w14:textId="77777777" w:rsidTr="00B43F84">
        <w:trPr>
          <w:jc w:val="center"/>
        </w:trPr>
        <w:tc>
          <w:tcPr>
            <w:tcW w:w="1271" w:type="dxa"/>
          </w:tcPr>
          <w:p w14:paraId="7CC1F45B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Total</w:t>
            </w:r>
          </w:p>
        </w:tc>
        <w:tc>
          <w:tcPr>
            <w:tcW w:w="1559" w:type="dxa"/>
          </w:tcPr>
          <w:p w14:paraId="37C83A13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$344,820</w:t>
            </w:r>
          </w:p>
        </w:tc>
        <w:tc>
          <w:tcPr>
            <w:tcW w:w="1560" w:type="dxa"/>
          </w:tcPr>
          <w:p w14:paraId="1768BDDA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$343,630</w:t>
            </w:r>
          </w:p>
        </w:tc>
      </w:tr>
    </w:tbl>
    <w:p w14:paraId="6ECB3E1C" w14:textId="77777777" w:rsidR="00E7203A" w:rsidRPr="00F849B0" w:rsidRDefault="00E7203A" w:rsidP="00E7203A">
      <w:pPr>
        <w:pStyle w:val="11CSTCPLQuestionBullet"/>
        <w:numPr>
          <w:ilvl w:val="0"/>
          <w:numId w:val="0"/>
        </w:numPr>
        <w:ind w:left="709"/>
      </w:pPr>
      <w:r w:rsidRPr="00F849B0">
        <w:br/>
        <w:t>Using the information in this table, how would you find out in which month the builder actually spent the most? Tick your response.</w:t>
      </w:r>
    </w:p>
    <w:p w14:paraId="061AB0A9" w14:textId="77777777" w:rsidR="00E7203A" w:rsidRPr="00F849B0" w:rsidRDefault="00E7203A" w:rsidP="00E7203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7203A" w:rsidRPr="00F849B0" w14:paraId="339D1A77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8F7F9DE" w14:textId="77777777" w:rsidR="00E7203A" w:rsidRPr="00F849B0" w:rsidRDefault="00E7203A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C399582" w14:textId="77777777"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8299096" w14:textId="77777777"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3239237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82692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D9CCE24" w14:textId="77777777" w:rsidR="00E7203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3923772" w:displacedByCustomXml="prev"/>
      </w:tr>
      <w:tr w:rsidR="00FE54EE" w:rsidRPr="00F849B0" w14:paraId="580F1502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0D038D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734408494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DF42A" w14:textId="77777777" w:rsidR="00FE54EE" w:rsidRPr="00DD7A44" w:rsidRDefault="00CC2524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902837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734408494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9CD516" w14:textId="77777777" w:rsidR="00FE54EE" w:rsidRPr="00F849B0" w:rsidRDefault="00FE54EE" w:rsidP="00FE54EE">
            <w:pPr>
              <w:jc w:val="center"/>
            </w:pPr>
            <w:r w:rsidRPr="00F849B0">
              <w:t>Plot both the estimated and actual costs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A7810F" w14:textId="77777777"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14:paraId="0AC84EAD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A5D19B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169085977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70604" w14:textId="77777777" w:rsidR="00FE54EE" w:rsidRPr="00DD7A44" w:rsidRDefault="00CC2524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1708460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43DFF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69085977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5EB811" w14:textId="77777777" w:rsidR="00FE54EE" w:rsidRPr="00F849B0" w:rsidRDefault="00FE54EE" w:rsidP="00FE54EE">
            <w:pPr>
              <w:jc w:val="center"/>
            </w:pPr>
            <w:r w:rsidRPr="00F849B0">
              <w:t>Plot the actual cost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C8649B" w14:textId="77777777"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14:paraId="4D636BFE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7EF773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96869666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7BDE2" w14:textId="77777777" w:rsidR="00FE54EE" w:rsidRPr="00DD7A44" w:rsidRDefault="00CC2524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4752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6869666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6C6F67" w14:textId="77777777" w:rsidR="00FE54EE" w:rsidRPr="00F849B0" w:rsidRDefault="00FE54EE" w:rsidP="00FE54EE">
            <w:pPr>
              <w:jc w:val="center"/>
            </w:pPr>
            <w:r w:rsidRPr="00F849B0">
              <w:t>Work out the difference between the estimated and actual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FA9643" w14:textId="77777777" w:rsidR="00FE54EE" w:rsidRPr="00F849B0" w:rsidRDefault="00FE54EE" w:rsidP="00FE54EE">
            <w:pPr>
              <w:ind w:left="993" w:hanging="993"/>
            </w:pPr>
          </w:p>
        </w:tc>
      </w:tr>
    </w:tbl>
    <w:p w14:paraId="7A32DF70" w14:textId="77777777" w:rsidR="00E7203A" w:rsidRPr="00F849B0" w:rsidRDefault="00E7203A" w:rsidP="00E7203A">
      <w:pPr>
        <w:ind w:left="567" w:hanging="567"/>
        <w:rPr>
          <w:rFonts w:ascii="Arial" w:hAnsi="Arial" w:cs="Arial"/>
          <w:sz w:val="22"/>
          <w:szCs w:val="22"/>
        </w:rPr>
      </w:pPr>
    </w:p>
    <w:p w14:paraId="0CB2C8AC" w14:textId="77777777"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7" w:name="_Ref530636963"/>
      <w:r w:rsidRPr="00F849B0">
        <w:lastRenderedPageBreak/>
        <w:t>The following graph is a visual representation of the difference in each month.</w:t>
      </w:r>
      <w:bookmarkEnd w:id="27"/>
      <w:r w:rsidRPr="00F849B0">
        <w:t xml:space="preserve"> </w:t>
      </w:r>
    </w:p>
    <w:p w14:paraId="41C92110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23159BB8" wp14:editId="0F039792">
            <wp:extent cx="4352925" cy="219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1279" cy="22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062D97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>By looking at this graph can you see if the overall project was overestimated or underestimated? Tick your response.</w:t>
      </w:r>
    </w:p>
    <w:p w14:paraId="740FDE55" w14:textId="77777777"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14:paraId="2D2EC582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FD152F9" w14:textId="77777777"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C68EA1B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FE9EADF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2631012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9900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BE4376A" w14:textId="77777777"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3101203" w:displacedByCustomXml="prev"/>
      </w:tr>
      <w:tr w:rsidR="00167948" w:rsidRPr="00F849B0" w14:paraId="07CB47A7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5BEA8F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2084918854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26417" w14:textId="77777777" w:rsidR="00167948" w:rsidRPr="00DD7A44" w:rsidRDefault="00CC2524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746335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084918854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068ECF" w14:textId="77777777" w:rsidR="00167948" w:rsidRPr="00F849B0" w:rsidRDefault="00167948" w:rsidP="00167948">
            <w:pPr>
              <w:jc w:val="center"/>
            </w:pPr>
            <w:r w:rsidRPr="00F849B0">
              <w:t>No, you cannot see this directly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A18DD7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50828F29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887D47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47253150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ADBB1" w14:textId="77777777" w:rsidR="00167948" w:rsidRPr="00DD7A44" w:rsidRDefault="00CC2524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4168390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43DFF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47253150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0AF967" w14:textId="77777777" w:rsidR="00167948" w:rsidRPr="00F849B0" w:rsidRDefault="00167948" w:rsidP="00167948">
            <w:pPr>
              <w:jc w:val="center"/>
            </w:pPr>
            <w:r w:rsidRPr="00F849B0">
              <w:t>Yes, you can see this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0ED809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3BBAF315" w14:textId="77777777"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14:paraId="0E0C48A5" w14:textId="77777777"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14:paraId="084B9785" w14:textId="77777777"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8" w:name="_Ref530636964"/>
      <w:r w:rsidRPr="00F849B0">
        <w:t>The following graph is a visual representation of the accumulated difference across the project.</w:t>
      </w:r>
      <w:bookmarkEnd w:id="28"/>
      <w:r w:rsidRPr="00F849B0">
        <w:t xml:space="preserve"> </w:t>
      </w:r>
    </w:p>
    <w:p w14:paraId="570077EC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17DA7895" wp14:editId="3350BCFA">
            <wp:extent cx="4376358" cy="2197147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23557" cy="222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571D3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 xml:space="preserve">Overall, was the project overestimated or underestimated? </w:t>
      </w:r>
      <w:r w:rsidRPr="00F849B0">
        <w:br/>
        <w:t>Tick your response.</w:t>
      </w:r>
    </w:p>
    <w:p w14:paraId="13EC845F" w14:textId="77777777"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14:paraId="598EFAD6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39EE662" w14:textId="77777777"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1F92E72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F77942B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3435163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63256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97C1DC5" w14:textId="77777777"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3516364" w:displacedByCustomXml="prev"/>
      </w:tr>
      <w:tr w:rsidR="00B509CF" w:rsidRPr="00F849B0" w14:paraId="2A49C846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39CFA3" w14:textId="77777777" w:rsidR="00B509CF" w:rsidRPr="00F849B0" w:rsidRDefault="00B509CF" w:rsidP="00B509CF">
            <w:pPr>
              <w:ind w:left="993" w:hanging="993"/>
              <w:jc w:val="center"/>
            </w:pPr>
          </w:p>
        </w:tc>
        <w:permStart w:id="170821106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F8FA3" w14:textId="77777777" w:rsidR="00B509CF" w:rsidRPr="00DD7A44" w:rsidRDefault="00CC2524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64269642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43DFF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70821106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961783" w14:textId="77777777" w:rsidR="00B509CF" w:rsidRPr="00F849B0" w:rsidRDefault="00B509CF" w:rsidP="00B509CF">
            <w:pPr>
              <w:jc w:val="center"/>
            </w:pPr>
            <w:r w:rsidRPr="00F849B0">
              <w:t>Overestimated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10D861" w14:textId="77777777" w:rsidR="00B509CF" w:rsidRPr="00F849B0" w:rsidRDefault="00B509CF" w:rsidP="00B509CF">
            <w:pPr>
              <w:ind w:left="993" w:hanging="993"/>
            </w:pPr>
          </w:p>
        </w:tc>
      </w:tr>
      <w:tr w:rsidR="00B509CF" w:rsidRPr="00F849B0" w14:paraId="1C7FB0CA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94E065" w14:textId="77777777" w:rsidR="00B509CF" w:rsidRPr="00F849B0" w:rsidRDefault="00B509CF" w:rsidP="00B509CF">
            <w:pPr>
              <w:ind w:left="993" w:hanging="993"/>
              <w:jc w:val="center"/>
            </w:pPr>
          </w:p>
        </w:tc>
        <w:permStart w:id="155623640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18105" w14:textId="77777777" w:rsidR="00B509CF" w:rsidRPr="00DD7A44" w:rsidRDefault="00CC2524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618304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09CF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55623640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6F8040" w14:textId="77777777" w:rsidR="00B509CF" w:rsidRPr="00F849B0" w:rsidRDefault="00B509CF" w:rsidP="00B509CF">
            <w:pPr>
              <w:jc w:val="center"/>
            </w:pPr>
            <w:r w:rsidRPr="00F849B0">
              <w:t>Underestimated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97CC27" w14:textId="77777777" w:rsidR="00B509CF" w:rsidRPr="00F849B0" w:rsidRDefault="00B509CF" w:rsidP="00B509CF">
            <w:pPr>
              <w:ind w:left="993" w:hanging="993"/>
            </w:pPr>
          </w:p>
        </w:tc>
      </w:tr>
    </w:tbl>
    <w:p w14:paraId="69ADE6D5" w14:textId="77777777" w:rsidR="00C26CD9" w:rsidRPr="00AB4ED0" w:rsidRDefault="00C26CD9" w:rsidP="00C26CD9">
      <w:pPr>
        <w:ind w:left="567" w:hanging="567"/>
        <w:rPr>
          <w:rFonts w:ascii="Arial" w:hAnsi="Arial" w:cs="Arial"/>
          <w:sz w:val="10"/>
          <w:szCs w:val="2"/>
        </w:rPr>
      </w:pPr>
    </w:p>
    <w:p w14:paraId="4F7D7516" w14:textId="77777777" w:rsidR="00795980" w:rsidRPr="00F849B0" w:rsidRDefault="00795980" w:rsidP="00795980">
      <w:pPr>
        <w:jc w:val="left"/>
        <w:rPr>
          <w:rFonts w:ascii="Arial" w:hAnsi="Arial"/>
          <w:b/>
          <w:i/>
        </w:rPr>
      </w:pPr>
      <w:r w:rsidRPr="00F849B0">
        <w:rPr>
          <w:rFonts w:ascii="Arial" w:hAnsi="Arial"/>
          <w:b/>
          <w:i/>
        </w:rPr>
        <w:lastRenderedPageBreak/>
        <w:t xml:space="preserve">Refer to the following </w:t>
      </w:r>
      <w:r w:rsidR="00D6721A" w:rsidRPr="00F849B0">
        <w:rPr>
          <w:rFonts w:ascii="Arial" w:hAnsi="Arial"/>
          <w:b/>
          <w:i/>
        </w:rPr>
        <w:t xml:space="preserve">scenario and house plan </w:t>
      </w:r>
      <w:r w:rsidRPr="00F849B0">
        <w:rPr>
          <w:rFonts w:ascii="Arial" w:hAnsi="Arial"/>
          <w:b/>
          <w:i/>
        </w:rPr>
        <w:t xml:space="preserve">to respond to </w:t>
      </w:r>
      <w:r w:rsidR="00D6721A" w:rsidRPr="00F849B0">
        <w:rPr>
          <w:rFonts w:ascii="Arial" w:hAnsi="Arial"/>
          <w:b/>
          <w:i/>
        </w:rPr>
        <w:fldChar w:fldCharType="begin"/>
      </w:r>
      <w:r w:rsidR="00D6721A" w:rsidRPr="00F849B0">
        <w:rPr>
          <w:rFonts w:ascii="Arial" w:hAnsi="Arial"/>
          <w:b/>
          <w:i/>
        </w:rPr>
        <w:instrText xml:space="preserve"> REF _Ref530639450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D6721A" w:rsidRPr="00F849B0">
        <w:rPr>
          <w:rFonts w:ascii="Arial" w:hAnsi="Arial"/>
          <w:b/>
          <w:i/>
        </w:rPr>
      </w:r>
      <w:r w:rsidR="00D6721A" w:rsidRPr="00F849B0">
        <w:rPr>
          <w:rFonts w:ascii="Arial" w:hAnsi="Arial"/>
          <w:b/>
          <w:i/>
        </w:rPr>
        <w:fldChar w:fldCharType="separate"/>
      </w:r>
      <w:r w:rsidR="00D6721A" w:rsidRPr="00F849B0">
        <w:rPr>
          <w:rFonts w:ascii="Arial" w:hAnsi="Arial"/>
          <w:b/>
          <w:i/>
        </w:rPr>
        <w:t xml:space="preserve">Q28. </w:t>
      </w:r>
      <w:r w:rsidR="00D6721A" w:rsidRPr="00F849B0">
        <w:rPr>
          <w:rFonts w:ascii="Arial" w:hAnsi="Arial"/>
          <w:b/>
          <w:i/>
        </w:rPr>
        <w:fldChar w:fldCharType="end"/>
      </w:r>
      <w:r w:rsidR="00D6721A" w:rsidRPr="00F849B0">
        <w:rPr>
          <w:rFonts w:ascii="Arial" w:hAnsi="Arial"/>
          <w:b/>
          <w:i/>
        </w:rPr>
        <w:t xml:space="preserve">to </w:t>
      </w:r>
      <w:r w:rsidR="008C4E2D" w:rsidRPr="00F849B0">
        <w:rPr>
          <w:rFonts w:ascii="Arial" w:hAnsi="Arial"/>
          <w:b/>
          <w:i/>
        </w:rPr>
        <w:fldChar w:fldCharType="begin"/>
      </w:r>
      <w:r w:rsidR="008C4E2D" w:rsidRPr="00F849B0">
        <w:rPr>
          <w:rFonts w:ascii="Arial" w:hAnsi="Arial"/>
          <w:b/>
          <w:i/>
        </w:rPr>
        <w:instrText xml:space="preserve"> REF _Ref530640532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8C4E2D" w:rsidRPr="00F849B0">
        <w:rPr>
          <w:rFonts w:ascii="Arial" w:hAnsi="Arial"/>
          <w:b/>
          <w:i/>
        </w:rPr>
      </w:r>
      <w:r w:rsidR="008C4E2D" w:rsidRPr="00F849B0">
        <w:rPr>
          <w:rFonts w:ascii="Arial" w:hAnsi="Arial"/>
          <w:b/>
          <w:i/>
        </w:rPr>
        <w:fldChar w:fldCharType="separate"/>
      </w:r>
      <w:r w:rsidR="008C4E2D" w:rsidRPr="00F849B0">
        <w:rPr>
          <w:rFonts w:ascii="Arial" w:hAnsi="Arial"/>
          <w:b/>
          <w:i/>
        </w:rPr>
        <w:t xml:space="preserve">Q30. </w:t>
      </w:r>
      <w:r w:rsidR="008C4E2D" w:rsidRPr="00F849B0">
        <w:rPr>
          <w:rFonts w:ascii="Arial" w:hAnsi="Arial"/>
          <w:b/>
          <w:i/>
        </w:rPr>
        <w:fldChar w:fldCharType="end"/>
      </w:r>
    </w:p>
    <w:p w14:paraId="1B01A290" w14:textId="77777777" w:rsidR="00C26CD9" w:rsidRPr="0052355C" w:rsidRDefault="00C26CD9" w:rsidP="00795980">
      <w:pPr>
        <w:jc w:val="left"/>
        <w:rPr>
          <w:rFonts w:ascii="Arial" w:hAnsi="Arial"/>
          <w:b/>
          <w:sz w:val="20"/>
        </w:rPr>
      </w:pPr>
    </w:p>
    <w:p w14:paraId="28C6326D" w14:textId="77777777" w:rsidR="00795980" w:rsidRPr="00F849B0" w:rsidRDefault="00795980" w:rsidP="00795980">
      <w:pPr>
        <w:jc w:val="left"/>
        <w:rPr>
          <w:rFonts w:ascii="Arial" w:hAnsi="Arial"/>
          <w:b/>
        </w:rPr>
      </w:pPr>
      <w:r w:rsidRPr="00F849B0">
        <w:rPr>
          <w:rFonts w:ascii="Arial" w:hAnsi="Arial"/>
          <w:b/>
          <w:noProof/>
          <w:lang w:eastAsia="en-AU"/>
        </w:rPr>
        <mc:AlternateContent>
          <mc:Choice Requires="wps">
            <w:drawing>
              <wp:inline distT="0" distB="0" distL="0" distR="0" wp14:anchorId="3B6E9C49" wp14:editId="1D6E71B7">
                <wp:extent cx="5745708" cy="2934268"/>
                <wp:effectExtent l="0" t="0" r="26670" b="19050"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708" cy="29342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C389FC" w14:textId="77777777" w:rsidR="00B11B36" w:rsidRPr="00D6721A" w:rsidRDefault="00B11B36" w:rsidP="00D672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6721A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SCENARIO</w:t>
                            </w:r>
                          </w:p>
                          <w:p w14:paraId="609172A5" w14:textId="77777777" w:rsidR="00B11B36" w:rsidRPr="00D6721A" w:rsidRDefault="00B11B36" w:rsidP="00D6721A">
                            <w:pPr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14:paraId="46E80593" w14:textId="77777777" w:rsidR="00B11B36" w:rsidRPr="00D6721A" w:rsidRDefault="00B11B36" w:rsidP="00D6721A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 xml:space="preserve">You are a 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>site supervisor of a small residential project</w:t>
                            </w: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>, as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 xml:space="preserve"> outlined below:</w:t>
                            </w:r>
                          </w:p>
                          <w:p w14:paraId="4E2AA5E1" w14:textId="77777777" w:rsidR="00B11B36" w:rsidRPr="00D6721A" w:rsidRDefault="00B11B36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is to be constructed using brick veneer.</w:t>
                            </w:r>
                          </w:p>
                          <w:p w14:paraId="552A7B88" w14:textId="77777777" w:rsidR="00B11B36" w:rsidRPr="00D6721A" w:rsidRDefault="00B11B36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has a floor area of 133 square metres including garage.</w:t>
                            </w:r>
                          </w:p>
                          <w:p w14:paraId="59D20598" w14:textId="77777777" w:rsidR="00B11B36" w:rsidRPr="00D6721A" w:rsidRDefault="00B11B36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concrete slab floor with garage floor is incorporated.</w:t>
                            </w:r>
                          </w:p>
                          <w:p w14:paraId="692D755A" w14:textId="77777777" w:rsidR="00B11B36" w:rsidRPr="00D6721A" w:rsidRDefault="00B11B36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be constructed using hand built wall frame and prefabricated roof trusses.</w:t>
                            </w:r>
                          </w:p>
                          <w:p w14:paraId="0FFBF56F" w14:textId="77777777" w:rsidR="00B11B36" w:rsidRPr="00D6721A" w:rsidRDefault="00B11B36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have a cement tiled roof and powder coated aluminium windows in timber reveals.</w:t>
                            </w:r>
                          </w:p>
                          <w:p w14:paraId="500360D7" w14:textId="77777777" w:rsidR="00B11B36" w:rsidRPr="00D6721A" w:rsidRDefault="00B11B36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driveway and landscaping are to be provided.</w:t>
                            </w:r>
                          </w:p>
                          <w:p w14:paraId="2CA6F6D1" w14:textId="77777777" w:rsidR="00B11B36" w:rsidRPr="00D6721A" w:rsidRDefault="00B11B36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Services are available directly in front of the site.</w:t>
                            </w:r>
                          </w:p>
                          <w:p w14:paraId="1C577A2F" w14:textId="77777777" w:rsidR="00B11B36" w:rsidRPr="00D6721A" w:rsidRDefault="00B11B36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site is almost flat and will only need a scrape with minimal excavation.</w:t>
                            </w:r>
                          </w:p>
                          <w:p w14:paraId="62F710C6" w14:textId="77777777" w:rsidR="00B11B36" w:rsidRPr="00D6721A" w:rsidRDefault="00B11B36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contract period is 120 days.</w:t>
                            </w:r>
                          </w:p>
                          <w:p w14:paraId="3B4B6282" w14:textId="77777777" w:rsidR="00B11B36" w:rsidRPr="00D6721A" w:rsidRDefault="00B11B36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total job has been pre-costed at $136,500.</w:t>
                            </w:r>
                          </w:p>
                          <w:p w14:paraId="560EE240" w14:textId="77777777" w:rsidR="00B11B36" w:rsidRDefault="00B11B36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40AA6F7" w14:textId="77777777" w:rsidR="00B11B36" w:rsidRPr="00D6721A" w:rsidRDefault="00B11B36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Note:</w:t>
                            </w: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are not required to estimate the quantity required.</w:t>
                            </w:r>
                          </w:p>
                          <w:p w14:paraId="77B412EA" w14:textId="77777777" w:rsidR="00B11B36" w:rsidRPr="00D6721A" w:rsidRDefault="00B11B36" w:rsidP="00795980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6E9C49" id="Rectangle 47" o:spid="_x0000_s1026" style="width:452.4pt;height:23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" fillcolor="#f2f2f2 [3052]" strokecolor="black [3213]" strokeweight="2pt">
                <v:textbox>
                  <w:txbxContent>
                    <w:p w14:paraId="58C389FC" w14:textId="77777777" w:rsidR="00B11B36" w:rsidRPr="00D6721A" w:rsidRDefault="00B11B36" w:rsidP="00D6721A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D6721A">
                        <w:rPr>
                          <w:b/>
                          <w:color w:val="000000" w:themeColor="text1"/>
                          <w:szCs w:val="24"/>
                        </w:rPr>
                        <w:t>SCENARIO</w:t>
                      </w:r>
                    </w:p>
                    <w:p w14:paraId="609172A5" w14:textId="77777777" w:rsidR="00B11B36" w:rsidRPr="00D6721A" w:rsidRDefault="00B11B36" w:rsidP="00D6721A">
                      <w:pPr>
                        <w:rPr>
                          <w:b/>
                          <w:color w:val="000000" w:themeColor="text1"/>
                          <w:szCs w:val="24"/>
                        </w:rPr>
                      </w:pPr>
                    </w:p>
                    <w:p w14:paraId="46E80593" w14:textId="77777777" w:rsidR="00B11B36" w:rsidRPr="00D6721A" w:rsidRDefault="00B11B36" w:rsidP="00D6721A">
                      <w:pPr>
                        <w:rPr>
                          <w:color w:val="000000" w:themeColor="text1"/>
                          <w:szCs w:val="24"/>
                        </w:rPr>
                      </w:pPr>
                      <w:r>
                        <w:rPr>
                          <w:color w:val="000000" w:themeColor="text1"/>
                          <w:szCs w:val="24"/>
                        </w:rPr>
                        <w:t xml:space="preserve">You are a 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>site supervisor of a small residential project</w:t>
                      </w:r>
                      <w:r>
                        <w:rPr>
                          <w:color w:val="000000" w:themeColor="text1"/>
                          <w:szCs w:val="24"/>
                        </w:rPr>
                        <w:t>, as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 xml:space="preserve"> outlined below:</w:t>
                      </w:r>
                    </w:p>
                    <w:p w14:paraId="4E2AA5E1" w14:textId="77777777" w:rsidR="00B11B36" w:rsidRPr="00D6721A" w:rsidRDefault="00B11B36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is to be constructed using brick veneer.</w:t>
                      </w:r>
                    </w:p>
                    <w:p w14:paraId="552A7B88" w14:textId="77777777" w:rsidR="00B11B36" w:rsidRPr="00D6721A" w:rsidRDefault="00B11B36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has a floor area of 133 square metres including garage.</w:t>
                      </w:r>
                    </w:p>
                    <w:p w14:paraId="59D20598" w14:textId="77777777" w:rsidR="00B11B36" w:rsidRPr="00D6721A" w:rsidRDefault="00B11B36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concrete slab floor with garage floor is incorporated.</w:t>
                      </w:r>
                    </w:p>
                    <w:p w14:paraId="692D755A" w14:textId="77777777" w:rsidR="00B11B36" w:rsidRPr="00D6721A" w:rsidRDefault="00B11B36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be constructed using hand built wall frame and prefabricated roof trusses.</w:t>
                      </w:r>
                    </w:p>
                    <w:p w14:paraId="0FFBF56F" w14:textId="77777777" w:rsidR="00B11B36" w:rsidRPr="00D6721A" w:rsidRDefault="00B11B36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have a cement tiled roof and powder coated aluminium windows in timber reveals.</w:t>
                      </w:r>
                    </w:p>
                    <w:p w14:paraId="500360D7" w14:textId="77777777" w:rsidR="00B11B36" w:rsidRPr="00D6721A" w:rsidRDefault="00B11B36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driveway and landscaping are to be provided.</w:t>
                      </w:r>
                    </w:p>
                    <w:p w14:paraId="2CA6F6D1" w14:textId="77777777" w:rsidR="00B11B36" w:rsidRPr="00D6721A" w:rsidRDefault="00B11B36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Services are available directly in front of the site.</w:t>
                      </w:r>
                    </w:p>
                    <w:p w14:paraId="1C577A2F" w14:textId="77777777" w:rsidR="00B11B36" w:rsidRPr="00D6721A" w:rsidRDefault="00B11B36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site is almost flat and will only need a scrape with minimal excavation.</w:t>
                      </w:r>
                    </w:p>
                    <w:p w14:paraId="62F710C6" w14:textId="77777777" w:rsidR="00B11B36" w:rsidRPr="00D6721A" w:rsidRDefault="00B11B36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contract period is 120 days.</w:t>
                      </w:r>
                    </w:p>
                    <w:p w14:paraId="3B4B6282" w14:textId="77777777" w:rsidR="00B11B36" w:rsidRPr="00D6721A" w:rsidRDefault="00B11B36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total job has been pre-costed at $136,500.</w:t>
                      </w:r>
                    </w:p>
                    <w:p w14:paraId="560EE240" w14:textId="77777777" w:rsidR="00B11B36" w:rsidRDefault="00B11B36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40AA6F7" w14:textId="77777777" w:rsidR="00B11B36" w:rsidRPr="00D6721A" w:rsidRDefault="00B11B36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Note:</w:t>
                      </w: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 xml:space="preserve"> You are not required to estimate the quantity required.</w:t>
                      </w:r>
                    </w:p>
                    <w:p w14:paraId="77B412EA" w14:textId="77777777" w:rsidR="00B11B36" w:rsidRPr="00D6721A" w:rsidRDefault="00B11B36" w:rsidP="00795980">
                      <w:pPr>
                        <w:jc w:val="center"/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56893758" w14:textId="77777777" w:rsidR="00795980" w:rsidRPr="0052355C" w:rsidRDefault="00795980" w:rsidP="00795980">
      <w:pPr>
        <w:jc w:val="left"/>
        <w:rPr>
          <w:rFonts w:ascii="Arial" w:hAnsi="Arial"/>
          <w:b/>
          <w:sz w:val="20"/>
        </w:rPr>
      </w:pPr>
    </w:p>
    <w:p w14:paraId="691D0A33" w14:textId="77777777" w:rsidR="00D6721A" w:rsidRPr="00F849B0" w:rsidRDefault="00D6721A" w:rsidP="00795980">
      <w:pPr>
        <w:jc w:val="left"/>
        <w:rPr>
          <w:rFonts w:ascii="Arial" w:hAnsi="Arial"/>
          <w:b/>
        </w:rPr>
      </w:pPr>
      <w:r w:rsidRPr="00F849B0">
        <w:rPr>
          <w:noProof/>
          <w:lang w:eastAsia="en-AU"/>
        </w:rPr>
        <w:drawing>
          <wp:inline distT="0" distB="0" distL="0" distR="0" wp14:anchorId="310D411D" wp14:editId="6487C1E3">
            <wp:extent cx="5731510" cy="5293609"/>
            <wp:effectExtent l="0" t="0" r="2540" b="2540"/>
            <wp:docPr id="54" name="Picture 54" descr="Plan of a house  single storey 3-bedroom residence with ga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 of a house  single storey 3-bedroom residence with gar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3234" r="2980" b="4376"/>
                    <a:stretch/>
                  </pic:blipFill>
                  <pic:spPr bwMode="auto">
                    <a:xfrm>
                      <a:off x="0" y="0"/>
                      <a:ext cx="5731510" cy="52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1D4190" w14:textId="77777777" w:rsidR="00795980" w:rsidRPr="00F849B0" w:rsidRDefault="00D6721A" w:rsidP="00795980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9" w:name="_Ref530639450"/>
      <w:r w:rsidRPr="00F849B0">
        <w:rPr>
          <w:rFonts w:ascii="Arial" w:hAnsi="Arial"/>
          <w:b/>
        </w:rPr>
        <w:lastRenderedPageBreak/>
        <w:t>Using the list of materials prepared, find the following information for four (4) materials of your choice</w:t>
      </w:r>
      <w:r w:rsidR="00795980" w:rsidRPr="00F849B0">
        <w:rPr>
          <w:rFonts w:ascii="Arial" w:hAnsi="Arial"/>
          <w:b/>
        </w:rPr>
        <w:t>:</w:t>
      </w:r>
      <w:bookmarkEnd w:id="29"/>
    </w:p>
    <w:p w14:paraId="6F68EE87" w14:textId="77777777"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1417"/>
        <w:gridCol w:w="1417"/>
        <w:gridCol w:w="1275"/>
        <w:gridCol w:w="1701"/>
        <w:gridCol w:w="682"/>
      </w:tblGrid>
      <w:tr w:rsidR="00D6721A" w:rsidRPr="00F849B0" w14:paraId="5F73C92E" w14:textId="77777777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7939A3E" w14:textId="77777777" w:rsidR="00D6721A" w:rsidRPr="00F849B0" w:rsidRDefault="00D6721A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4911742" w14:textId="77777777" w:rsidR="00D6721A" w:rsidRPr="00F849B0" w:rsidRDefault="00D6721A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D363DE8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Lead-in time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4F1BB96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Delivery date</w:t>
            </w:r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8B615DA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Order date</w:t>
            </w:r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C71140E" w14:textId="77777777" w:rsidR="00D6721A" w:rsidRPr="00F849B0" w:rsidRDefault="00BC18A3" w:rsidP="00BC18A3">
            <w:pPr>
              <w:keepNext/>
              <w:ind w:right="82"/>
              <w:jc w:val="center"/>
            </w:pPr>
            <w:r w:rsidRPr="00F849B0">
              <w:t>Delivery requirements/ special considerations</w:t>
            </w:r>
          </w:p>
        </w:tc>
        <w:permStart w:id="12405322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965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91B17FB" w14:textId="77777777" w:rsidR="00D6721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0532296" w:displacedByCustomXml="prev"/>
      </w:tr>
      <w:tr w:rsidR="00BC18A3" w:rsidRPr="00F849B0" w14:paraId="6907AAD9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F9D11C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8127D" w14:textId="34AA33A2" w:rsidR="00BC18A3" w:rsidRPr="000B5C06" w:rsidRDefault="00D6603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12351178" w:edGrp="everyone"/>
            <w:r>
              <w:rPr>
                <w:rFonts w:ascii="Arial" w:hAnsi="Arial" w:cs="Arial"/>
                <w:sz w:val="22"/>
                <w:szCs w:val="22"/>
              </w:rPr>
              <w:t>Brick Veneer</w:t>
            </w:r>
            <w:permEnd w:id="1012351178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D4A0DDF" w14:textId="349E0526" w:rsidR="00BC18A3" w:rsidRPr="000B5C06" w:rsidRDefault="00D6603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58050446" w:edGrp="everyone"/>
            <w:r>
              <w:rPr>
                <w:rFonts w:ascii="Arial" w:hAnsi="Arial" w:cs="Arial"/>
                <w:sz w:val="22"/>
                <w:szCs w:val="22"/>
              </w:rPr>
              <w:t>2 Weeks</w:t>
            </w:r>
            <w:permEnd w:id="658050446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D02C9EC" w14:textId="4DB5F54D" w:rsidR="00BC18A3" w:rsidRPr="000B5C06" w:rsidRDefault="00D6603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619839" w:edGrp="everyone"/>
            <w:r>
              <w:rPr>
                <w:rFonts w:ascii="Arial" w:hAnsi="Arial" w:cs="Arial"/>
                <w:sz w:val="22"/>
                <w:szCs w:val="22"/>
              </w:rPr>
              <w:t>20/08/19</w:t>
            </w:r>
            <w:permEnd w:id="6619839"/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F095F7E" w14:textId="387B8F87" w:rsidR="00BC18A3" w:rsidRPr="000B5C06" w:rsidRDefault="00D6603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17618846" w:edGrp="everyone"/>
            <w:r>
              <w:rPr>
                <w:rFonts w:ascii="Arial" w:hAnsi="Arial" w:cs="Arial"/>
                <w:sz w:val="22"/>
                <w:szCs w:val="22"/>
              </w:rPr>
              <w:t>06/08/19</w:t>
            </w:r>
            <w:permEnd w:id="2117618846"/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5A128E2" w14:textId="5E6BA602" w:rsidR="00BC18A3" w:rsidRPr="000B5C06" w:rsidRDefault="00D6603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60055277" w:edGrp="everyone"/>
            <w:r>
              <w:rPr>
                <w:rFonts w:ascii="Arial" w:hAnsi="Arial" w:cs="Arial"/>
                <w:sz w:val="22"/>
                <w:szCs w:val="22"/>
              </w:rPr>
              <w:t>N/A</w:t>
            </w:r>
            <w:permEnd w:id="360055277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AA4436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7A422C72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3241DD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59EDE" w14:textId="6A59E5D5" w:rsidR="00BC18A3" w:rsidRPr="000B5C06" w:rsidRDefault="00D6603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82542642" w:edGrp="everyone"/>
            <w:r>
              <w:rPr>
                <w:rFonts w:ascii="Arial" w:hAnsi="Arial" w:cs="Arial"/>
                <w:sz w:val="22"/>
                <w:szCs w:val="22"/>
              </w:rPr>
              <w:t>Slab Concrete</w:t>
            </w:r>
            <w:permEnd w:id="2082542642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57C6D7D" w14:textId="34454B3F" w:rsidR="00BC18A3" w:rsidRPr="000B5C06" w:rsidRDefault="00D6603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81745864" w:edGrp="everyone"/>
            <w:r>
              <w:rPr>
                <w:rFonts w:ascii="Arial" w:hAnsi="Arial" w:cs="Arial"/>
                <w:sz w:val="22"/>
                <w:szCs w:val="22"/>
              </w:rPr>
              <w:t>3 Weeks</w:t>
            </w:r>
            <w:permEnd w:id="881745864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18108C9" w14:textId="6BA39095" w:rsidR="00BC18A3" w:rsidRPr="000B5C06" w:rsidRDefault="00D6603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31233952" w:edGrp="everyone"/>
            <w:r>
              <w:rPr>
                <w:rFonts w:ascii="Arial" w:hAnsi="Arial" w:cs="Arial"/>
                <w:sz w:val="22"/>
                <w:szCs w:val="22"/>
              </w:rPr>
              <w:t>20/08/19</w:t>
            </w:r>
            <w:permEnd w:id="231233952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E3ADF96" w14:textId="3D975722" w:rsidR="00BC18A3" w:rsidRPr="000B5C06" w:rsidRDefault="00D6603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58476249" w:edGrp="everyone"/>
            <w:r>
              <w:rPr>
                <w:rFonts w:ascii="Arial" w:hAnsi="Arial" w:cs="Arial"/>
                <w:sz w:val="22"/>
                <w:szCs w:val="22"/>
              </w:rPr>
              <w:t>30/07/19</w:t>
            </w:r>
            <w:permEnd w:id="1558476249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3A04BCA" w14:textId="64ED0C6A" w:rsidR="00BC18A3" w:rsidRPr="000B5C06" w:rsidRDefault="00D6603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55040884" w:edGrp="everyone"/>
            <w:r>
              <w:rPr>
                <w:rFonts w:ascii="Arial" w:hAnsi="Arial" w:cs="Arial"/>
                <w:sz w:val="22"/>
                <w:szCs w:val="22"/>
              </w:rPr>
              <w:t>N/A</w:t>
            </w:r>
            <w:permEnd w:id="2055040884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887D77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7B0DA101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B01908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D3F6B" w14:textId="48CF8C36" w:rsidR="00BC18A3" w:rsidRPr="000B5C06" w:rsidRDefault="00D6603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24033555" w:edGrp="everyone"/>
            <w:r>
              <w:rPr>
                <w:rFonts w:ascii="Arial" w:hAnsi="Arial" w:cs="Arial"/>
                <w:sz w:val="22"/>
                <w:szCs w:val="22"/>
              </w:rPr>
              <w:t>Floor Tiles</w:t>
            </w:r>
            <w:permEnd w:id="324033555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36BAD9" w14:textId="76620D22" w:rsidR="00BC18A3" w:rsidRPr="000B5C06" w:rsidRDefault="00D6603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73156857" w:edGrp="everyone"/>
            <w:r>
              <w:rPr>
                <w:rFonts w:ascii="Arial" w:hAnsi="Arial" w:cs="Arial"/>
                <w:sz w:val="22"/>
                <w:szCs w:val="22"/>
              </w:rPr>
              <w:t>4 Weeks</w:t>
            </w:r>
            <w:permEnd w:id="1873156857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AADB8B" w14:textId="598495A3" w:rsidR="00BC18A3" w:rsidRPr="000B5C06" w:rsidRDefault="00D6603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04181614" w:edGrp="everyone"/>
            <w:r>
              <w:rPr>
                <w:rFonts w:ascii="Arial" w:hAnsi="Arial" w:cs="Arial"/>
                <w:sz w:val="22"/>
                <w:szCs w:val="22"/>
              </w:rPr>
              <w:t>20/08/19</w:t>
            </w:r>
            <w:permEnd w:id="1104181614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B52C9F" w14:textId="1FF5B618" w:rsidR="00BC18A3" w:rsidRPr="000B5C06" w:rsidRDefault="00D6603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37439600" w:edGrp="everyone"/>
            <w:r>
              <w:rPr>
                <w:rFonts w:ascii="Arial" w:hAnsi="Arial" w:cs="Arial"/>
                <w:sz w:val="22"/>
                <w:szCs w:val="22"/>
              </w:rPr>
              <w:t>23/07/19</w:t>
            </w:r>
            <w:permEnd w:id="1537439600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7DDAC0" w14:textId="7F0E13D7" w:rsidR="00BC18A3" w:rsidRPr="000B5C06" w:rsidRDefault="00D6603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75492756" w:edGrp="everyone"/>
            <w:r>
              <w:rPr>
                <w:rFonts w:ascii="Arial" w:hAnsi="Arial" w:cs="Arial"/>
                <w:sz w:val="22"/>
                <w:szCs w:val="22"/>
              </w:rPr>
              <w:t>N/A</w:t>
            </w:r>
            <w:permEnd w:id="1475492756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3DF5DC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425EFEE0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E6AA63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0236EA8" w14:textId="64150653" w:rsidR="00BC18A3" w:rsidRPr="000B5C06" w:rsidRDefault="00D6603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35297382" w:edGrp="everyone"/>
            <w:r>
              <w:rPr>
                <w:rFonts w:ascii="Arial" w:hAnsi="Arial" w:cs="Arial"/>
                <w:sz w:val="22"/>
                <w:szCs w:val="22"/>
              </w:rPr>
              <w:t>Cement Tiled Roof</w:t>
            </w:r>
            <w:permEnd w:id="2035297382"/>
          </w:p>
        </w:tc>
        <w:tc>
          <w:tcPr>
            <w:tcW w:w="77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5902F0" w14:textId="11FC7731" w:rsidR="00BC18A3" w:rsidRPr="000B5C06" w:rsidRDefault="00D6603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82569501" w:edGrp="everyone"/>
            <w:r>
              <w:rPr>
                <w:rFonts w:ascii="Arial" w:hAnsi="Arial" w:cs="Arial"/>
                <w:sz w:val="22"/>
                <w:szCs w:val="22"/>
              </w:rPr>
              <w:t>5 Weeks</w:t>
            </w:r>
            <w:permEnd w:id="1382569501"/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D29E36" w14:textId="1F6146EF" w:rsidR="00BC18A3" w:rsidRPr="000B5C06" w:rsidRDefault="00D6603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93282366" w:edGrp="everyone"/>
            <w:r>
              <w:rPr>
                <w:rFonts w:ascii="Arial" w:hAnsi="Arial" w:cs="Arial"/>
                <w:sz w:val="22"/>
                <w:szCs w:val="22"/>
              </w:rPr>
              <w:t>20/08/19</w:t>
            </w:r>
            <w:permEnd w:id="1093282366"/>
          </w:p>
        </w:tc>
        <w:tc>
          <w:tcPr>
            <w:tcW w:w="6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0C3C1B" w14:textId="4FACD5D9" w:rsidR="00BC18A3" w:rsidRPr="000B5C06" w:rsidRDefault="00D6603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87380849" w:edGrp="everyone"/>
            <w:r>
              <w:rPr>
                <w:rFonts w:ascii="Arial" w:hAnsi="Arial" w:cs="Arial"/>
                <w:sz w:val="22"/>
                <w:szCs w:val="22"/>
              </w:rPr>
              <w:t>16/07/19</w:t>
            </w:r>
            <w:permEnd w:id="1087380849"/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6AC462" w14:textId="6A483F3B" w:rsidR="00BC18A3" w:rsidRPr="000B5C06" w:rsidRDefault="00D6603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80464086" w:edGrp="everyone"/>
            <w:r>
              <w:rPr>
                <w:rFonts w:ascii="Arial" w:hAnsi="Arial" w:cs="Arial"/>
                <w:sz w:val="22"/>
                <w:szCs w:val="22"/>
              </w:rPr>
              <w:t>N/A</w:t>
            </w:r>
            <w:permEnd w:id="580464086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FC9EA5" w14:textId="77777777" w:rsidR="00BC18A3" w:rsidRPr="00F849B0" w:rsidRDefault="00BC18A3" w:rsidP="00BC18A3">
            <w:pPr>
              <w:ind w:left="993" w:hanging="993"/>
            </w:pPr>
          </w:p>
        </w:tc>
      </w:tr>
    </w:tbl>
    <w:p w14:paraId="5164B688" w14:textId="77777777"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p w14:paraId="1FBB7379" w14:textId="77777777" w:rsidR="00D6721A" w:rsidRPr="00F849B0" w:rsidRDefault="00D6721A" w:rsidP="00D6721A">
      <w:pPr>
        <w:jc w:val="left"/>
        <w:rPr>
          <w:rFonts w:ascii="Arial" w:hAnsi="Arial"/>
          <w:b/>
        </w:rPr>
      </w:pPr>
    </w:p>
    <w:p w14:paraId="7549AA4B" w14:textId="77777777"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0" w:name="_Ref530641000"/>
      <w:r w:rsidRPr="00F849B0">
        <w:rPr>
          <w:rFonts w:ascii="Arial" w:hAnsi="Arial"/>
          <w:b/>
        </w:rPr>
        <w:t>Describe the process of ordering the following materials for your project. Be sure to consider the things that need to be considered</w:t>
      </w:r>
      <w:r w:rsidR="00D6721A" w:rsidRPr="00F849B0">
        <w:rPr>
          <w:rFonts w:ascii="Arial" w:hAnsi="Arial"/>
          <w:b/>
        </w:rPr>
        <w:t>:</w:t>
      </w:r>
      <w:bookmarkEnd w:id="30"/>
    </w:p>
    <w:p w14:paraId="2616E813" w14:textId="77777777" w:rsidR="00BC18A3" w:rsidRPr="00F849B0" w:rsidRDefault="00BC18A3" w:rsidP="00BC18A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2833"/>
        <w:gridCol w:w="2977"/>
        <w:gridCol w:w="682"/>
      </w:tblGrid>
      <w:tr w:rsidR="00BC18A3" w:rsidRPr="00F849B0" w14:paraId="357A7D31" w14:textId="77777777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7D1D8DF" w14:textId="77777777" w:rsidR="00BC18A3" w:rsidRPr="00F849B0" w:rsidRDefault="00BC18A3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879D727" w14:textId="77777777" w:rsidR="00BC18A3" w:rsidRPr="00F849B0" w:rsidRDefault="00BC18A3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3FBB79" w14:textId="77777777"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Ordering process</w:t>
            </w: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907F5A9" w14:textId="77777777"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Considerations</w:t>
            </w:r>
          </w:p>
        </w:tc>
        <w:permStart w:id="9635982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7797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1683308" w14:textId="77777777" w:rsidR="00BC18A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3598282" w:displacedByCustomXml="prev"/>
      </w:tr>
      <w:tr w:rsidR="00BC18A3" w:rsidRPr="00F849B0" w14:paraId="3BB17726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219EFD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D0FC0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External cladding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2094B" w14:textId="77777777" w:rsidR="00BC18A3" w:rsidRPr="00810A44" w:rsidRDefault="00BC18A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37105756" w:edGrp="everyone"/>
            <w:permEnd w:id="1437105756"/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F1B8C91" w14:textId="77777777" w:rsidR="00BC18A3" w:rsidRPr="00810A44" w:rsidRDefault="00BC18A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71611632" w:edGrp="everyone"/>
            <w:permEnd w:id="117161163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EC5624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5A805F4D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34BF01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046CE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Wall frame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92494" w14:textId="77777777" w:rsidR="00BC18A3" w:rsidRPr="00810A44" w:rsidRDefault="00BC18A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65569313" w:edGrp="everyone"/>
            <w:permEnd w:id="1965569313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1FD1024" w14:textId="77777777" w:rsidR="00BC18A3" w:rsidRPr="00810A44" w:rsidRDefault="00BC18A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04700868" w:edGrp="everyone"/>
            <w:permEnd w:id="2004700868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610EC4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6BE191D6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D4EE9C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27DC9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Windows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05AD1" w14:textId="77777777" w:rsidR="00BC18A3" w:rsidRPr="00810A44" w:rsidRDefault="00BC18A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97538412" w:edGrp="everyone"/>
            <w:permEnd w:id="1797538412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18D2C0" w14:textId="77777777" w:rsidR="00BC18A3" w:rsidRPr="00810A44" w:rsidRDefault="00BC18A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90639228" w:edGrp="everyone"/>
            <w:permEnd w:id="890639228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59ECE3" w14:textId="77777777" w:rsidR="00BC18A3" w:rsidRPr="00F849B0" w:rsidRDefault="00BC18A3" w:rsidP="00BC18A3">
            <w:pPr>
              <w:ind w:left="993" w:hanging="993"/>
            </w:pPr>
          </w:p>
        </w:tc>
      </w:tr>
    </w:tbl>
    <w:p w14:paraId="47A4A29F" w14:textId="77777777" w:rsidR="00D6721A" w:rsidRPr="00F849B0" w:rsidRDefault="00D6721A" w:rsidP="00D6721A">
      <w:pPr>
        <w:jc w:val="left"/>
        <w:rPr>
          <w:rFonts w:ascii="Arial" w:hAnsi="Arial"/>
          <w:b/>
        </w:rPr>
      </w:pPr>
    </w:p>
    <w:p w14:paraId="11FF8C8D" w14:textId="77777777"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1" w:name="_Ref530640532"/>
      <w:r w:rsidRPr="00F849B0">
        <w:rPr>
          <w:rFonts w:ascii="Arial" w:hAnsi="Arial"/>
          <w:b/>
        </w:rPr>
        <w:lastRenderedPageBreak/>
        <w:t xml:space="preserve">While excavating one corner of the project, you find the soil below is unsuitable for supporting the foundation. </w:t>
      </w:r>
      <w:r w:rsidR="008C4E2D" w:rsidRPr="00F849B0">
        <w:rPr>
          <w:rFonts w:ascii="Arial" w:hAnsi="Arial"/>
          <w:b/>
        </w:rPr>
        <w:t>Refer to the relevant Building Regulator and c</w:t>
      </w:r>
      <w:r w:rsidRPr="00F849B0">
        <w:rPr>
          <w:rFonts w:ascii="Arial" w:hAnsi="Arial"/>
          <w:b/>
        </w:rPr>
        <w:t>omplete the</w:t>
      </w:r>
      <w:r w:rsidR="008C4E2D" w:rsidRPr="00F849B0">
        <w:rPr>
          <w:rFonts w:ascii="Arial" w:hAnsi="Arial"/>
          <w:b/>
        </w:rPr>
        <w:t xml:space="preserve">ir standard </w:t>
      </w:r>
      <w:r w:rsidRPr="00F849B0">
        <w:rPr>
          <w:rFonts w:ascii="Arial" w:hAnsi="Arial"/>
          <w:b/>
        </w:rPr>
        <w:t>builder variation request documentation to be presented to the client.</w:t>
      </w:r>
      <w:bookmarkEnd w:id="31"/>
      <w:r w:rsidRPr="00F849B0">
        <w:rPr>
          <w:rFonts w:ascii="Arial" w:hAnsi="Arial"/>
          <w:b/>
        </w:rPr>
        <w:t xml:space="preserve"> </w:t>
      </w:r>
    </w:p>
    <w:p w14:paraId="13BFA816" w14:textId="77777777" w:rsidR="00D6721A" w:rsidRPr="00F849B0" w:rsidRDefault="00D6721A" w:rsidP="00D6721A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721A" w:rsidRPr="00F849B0" w14:paraId="1D8AD667" w14:textId="77777777" w:rsidTr="00F26E0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A00393" w14:textId="77777777" w:rsidR="00D6721A" w:rsidRPr="00F849B0" w:rsidRDefault="00D6721A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79B7" w14:textId="77777777" w:rsidR="00D66036" w:rsidRPr="00D66036" w:rsidRDefault="00D66036" w:rsidP="00D6603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22238398" w:edGrp="everyone"/>
            <w:r w:rsidRPr="00D66036">
              <w:rPr>
                <w:rFonts w:ascii="Arial" w:hAnsi="Arial" w:cs="Arial"/>
                <w:sz w:val="22"/>
                <w:szCs w:val="22"/>
              </w:rPr>
              <w:t>Dear representative,</w:t>
            </w:r>
          </w:p>
          <w:p w14:paraId="50A85565" w14:textId="77777777" w:rsidR="00D66036" w:rsidRPr="00D66036" w:rsidRDefault="00D66036" w:rsidP="00D6603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64E0DD87" w14:textId="77777777" w:rsidR="00D66036" w:rsidRPr="00D66036" w:rsidRDefault="00D66036" w:rsidP="00D6603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D66036">
              <w:rPr>
                <w:rFonts w:ascii="Arial" w:hAnsi="Arial" w:cs="Arial"/>
                <w:sz w:val="22"/>
                <w:szCs w:val="22"/>
              </w:rPr>
              <w:t xml:space="preserve">We have found the soil is unsuitable for supporting the foundation during </w:t>
            </w:r>
          </w:p>
          <w:p w14:paraId="219F7C15" w14:textId="77777777" w:rsidR="00D66036" w:rsidRPr="00D66036" w:rsidRDefault="00D66036" w:rsidP="00D6603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D66036">
              <w:rPr>
                <w:rFonts w:ascii="Arial" w:hAnsi="Arial" w:cs="Arial"/>
                <w:sz w:val="22"/>
                <w:szCs w:val="22"/>
              </w:rPr>
              <w:t>excavating one corner of the project. Refer to [regulation name and clause]</w:t>
            </w:r>
          </w:p>
          <w:p w14:paraId="7E67E4A7" w14:textId="77777777" w:rsidR="00D66036" w:rsidRPr="00D66036" w:rsidRDefault="00D66036" w:rsidP="00D6603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D66036">
              <w:rPr>
                <w:rFonts w:ascii="Arial" w:hAnsi="Arial" w:cs="Arial"/>
                <w:sz w:val="22"/>
                <w:szCs w:val="22"/>
              </w:rPr>
              <w:t>Thus, we would like to request a variation on this job, with options below:</w:t>
            </w:r>
          </w:p>
          <w:p w14:paraId="72BBCF41" w14:textId="77777777" w:rsidR="00D66036" w:rsidRPr="00D66036" w:rsidRDefault="00D66036" w:rsidP="00D6603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2A0AE2BB" w14:textId="77777777" w:rsidR="00D66036" w:rsidRPr="00D66036" w:rsidRDefault="00D66036" w:rsidP="00D6603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D66036">
              <w:rPr>
                <w:rFonts w:ascii="Arial" w:hAnsi="Arial" w:cs="Arial"/>
                <w:sz w:val="22"/>
                <w:szCs w:val="22"/>
              </w:rPr>
              <w:t>PLAN A: [Scope] [estimated additional cost] [estimated addition time]</w:t>
            </w:r>
          </w:p>
          <w:p w14:paraId="7EA8EBFB" w14:textId="77777777" w:rsidR="00D66036" w:rsidRPr="00D66036" w:rsidRDefault="00D66036" w:rsidP="00D6603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D66036">
              <w:rPr>
                <w:rFonts w:ascii="Arial" w:hAnsi="Arial" w:cs="Arial"/>
                <w:sz w:val="22"/>
                <w:szCs w:val="22"/>
              </w:rPr>
              <w:t>PLAN B: [Scope] [estimated additional cost] [estimated addition time]</w:t>
            </w:r>
          </w:p>
          <w:p w14:paraId="31720A66" w14:textId="77777777" w:rsidR="00D66036" w:rsidRPr="00D66036" w:rsidRDefault="00D66036" w:rsidP="00D6603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7F05BB99" w14:textId="77777777" w:rsidR="00D66036" w:rsidRPr="00D66036" w:rsidRDefault="00D66036" w:rsidP="00D6603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D66036">
              <w:rPr>
                <w:rFonts w:ascii="Arial" w:hAnsi="Arial" w:cs="Arial"/>
                <w:sz w:val="22"/>
                <w:szCs w:val="22"/>
              </w:rPr>
              <w:t>Please provide your direction if you would like to move forward with any</w:t>
            </w:r>
          </w:p>
          <w:p w14:paraId="19FAE6E7" w14:textId="77777777" w:rsidR="00D66036" w:rsidRPr="00D66036" w:rsidRDefault="00D66036" w:rsidP="00D6603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D66036">
              <w:rPr>
                <w:rFonts w:ascii="Arial" w:hAnsi="Arial" w:cs="Arial"/>
                <w:sz w:val="22"/>
                <w:szCs w:val="22"/>
              </w:rPr>
              <w:t>option above, or advise any alternative method so we can provide you a</w:t>
            </w:r>
          </w:p>
          <w:p w14:paraId="4978EB62" w14:textId="77777777" w:rsidR="00D66036" w:rsidRPr="00D66036" w:rsidRDefault="00D66036" w:rsidP="00D6603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D66036">
              <w:rPr>
                <w:rFonts w:ascii="Arial" w:hAnsi="Arial" w:cs="Arial"/>
                <w:sz w:val="22"/>
                <w:szCs w:val="22"/>
              </w:rPr>
              <w:t xml:space="preserve"> quote. We remain available for discussion and clarification, please feel free</w:t>
            </w:r>
          </w:p>
          <w:p w14:paraId="3EEAE2AC" w14:textId="77777777" w:rsidR="00D66036" w:rsidRPr="00D66036" w:rsidRDefault="00D66036" w:rsidP="00D6603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D66036">
              <w:rPr>
                <w:rFonts w:ascii="Arial" w:hAnsi="Arial" w:cs="Arial"/>
                <w:sz w:val="22"/>
                <w:szCs w:val="22"/>
              </w:rPr>
              <w:t>to contact us if you have any question.</w:t>
            </w:r>
          </w:p>
          <w:p w14:paraId="5406B2AE" w14:textId="77777777" w:rsidR="00D66036" w:rsidRPr="00D66036" w:rsidRDefault="00D66036" w:rsidP="00D6603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2001A105" w14:textId="77777777" w:rsidR="00D66036" w:rsidRPr="00D66036" w:rsidRDefault="00D66036" w:rsidP="00D6603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D66036">
              <w:rPr>
                <w:rFonts w:ascii="Arial" w:hAnsi="Arial" w:cs="Arial"/>
                <w:sz w:val="22"/>
                <w:szCs w:val="22"/>
              </w:rPr>
              <w:t>Regards</w:t>
            </w:r>
          </w:p>
          <w:p w14:paraId="27B5DEFE" w14:textId="798AEE31" w:rsidR="00D6721A" w:rsidRPr="00F849B0" w:rsidRDefault="00D66036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D66036">
              <w:rPr>
                <w:rFonts w:ascii="Arial" w:hAnsi="Arial" w:cs="Arial"/>
                <w:sz w:val="22"/>
                <w:szCs w:val="22"/>
              </w:rPr>
              <w:t>XXX</w:t>
            </w:r>
            <w:permEnd w:id="822238398"/>
          </w:p>
        </w:tc>
        <w:permStart w:id="11845223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08933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387FC8" w14:textId="77777777" w:rsidR="00D6721A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4522304" w:displacedByCustomXml="prev"/>
      </w:tr>
    </w:tbl>
    <w:p w14:paraId="724FF07A" w14:textId="77777777" w:rsidR="00D6721A" w:rsidRPr="00496DEF" w:rsidRDefault="00D6721A" w:rsidP="00DD61C5">
      <w:pPr>
        <w:ind w:left="567" w:right="-24" w:hanging="567"/>
        <w:rPr>
          <w:rFonts w:ascii="Arial" w:hAnsi="Arial" w:cs="Arial"/>
          <w:sz w:val="22"/>
          <w:szCs w:val="22"/>
        </w:rPr>
      </w:pPr>
      <w:bookmarkStart w:id="32" w:name="_GoBack"/>
      <w:bookmarkEnd w:id="32"/>
    </w:p>
    <w:sectPr w:rsidR="00D6721A" w:rsidRPr="00496DEF" w:rsidSect="00DD61C5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604B3D" w14:textId="77777777" w:rsidR="00CC2524" w:rsidRDefault="00CC2524" w:rsidP="00A67754">
      <w:r>
        <w:separator/>
      </w:r>
    </w:p>
  </w:endnote>
  <w:endnote w:type="continuationSeparator" w:id="0">
    <w:p w14:paraId="3BA152BA" w14:textId="77777777" w:rsidR="00CC2524" w:rsidRDefault="00CC252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8F6A3" w14:textId="77777777" w:rsidR="00B11B36" w:rsidRPr="00830749" w:rsidRDefault="00B11B36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F6A879C" w14:textId="11C15CEE" w:rsidR="00B11B36" w:rsidRPr="00E3768E" w:rsidRDefault="00CC2524" w:rsidP="00E3768E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EndPr/>
          <w:sdtContent>
            <w:r w:rsidR="00B11B36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B11B3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11B3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11B3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11B3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B11B36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B11B36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B11B3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11B3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B11B3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6603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B11B36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B11B36">
      <w:rPr>
        <w:rFonts w:ascii="Arial" w:hAnsi="Arial" w:cs="Arial"/>
        <w:b/>
        <w:sz w:val="16"/>
        <w:szCs w:val="16"/>
      </w:rPr>
      <w:ptab w:relativeTo="margin" w:alignment="right" w:leader="none"/>
    </w:r>
    <w:r w:rsidR="00B11B36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11B36"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C4EBD5" w14:textId="77777777" w:rsidR="00B11B36" w:rsidRPr="00830749" w:rsidRDefault="00B11B36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698452F" w14:textId="078AD9C5" w:rsidR="00B11B36" w:rsidRPr="00E3768E" w:rsidRDefault="00B11B36" w:rsidP="00E3768E">
    <w:pPr>
      <w:pStyle w:val="Footer"/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D66036">
      <w:rPr>
        <w:rFonts w:ascii="Arial" w:hAnsi="Arial" w:cs="Arial"/>
        <w:b/>
        <w:noProof/>
        <w:sz w:val="16"/>
        <w:szCs w:val="16"/>
      </w:rPr>
      <w:t>14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CFFD1A" w14:textId="77777777" w:rsidR="00CC2524" w:rsidRDefault="00CC2524" w:rsidP="00A67754">
      <w:r>
        <w:separator/>
      </w:r>
    </w:p>
  </w:footnote>
  <w:footnote w:type="continuationSeparator" w:id="0">
    <w:p w14:paraId="338B072E" w14:textId="77777777" w:rsidR="00CC2524" w:rsidRDefault="00CC252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FBFFF" w14:textId="77777777" w:rsidR="00B11B36" w:rsidRDefault="00B11B36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29359B90" w14:textId="77777777" w:rsidR="00B11B36" w:rsidRPr="00830749" w:rsidRDefault="00B11B36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4054E9" w14:textId="77777777" w:rsidR="00B11B36" w:rsidRDefault="00B11B36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0D063D3F" w14:textId="77777777" w:rsidR="00B11B36" w:rsidRPr="00830749" w:rsidRDefault="00B11B36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3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27"/>
  </w:num>
  <w:num w:numId="5">
    <w:abstractNumId w:val="5"/>
  </w:num>
  <w:num w:numId="6">
    <w:abstractNumId w:val="16"/>
  </w:num>
  <w:num w:numId="7">
    <w:abstractNumId w:val="22"/>
  </w:num>
  <w:num w:numId="8">
    <w:abstractNumId w:val="13"/>
  </w:num>
  <w:num w:numId="9">
    <w:abstractNumId w:val="15"/>
  </w:num>
  <w:num w:numId="10">
    <w:abstractNumId w:val="10"/>
  </w:num>
  <w:num w:numId="11">
    <w:abstractNumId w:val="9"/>
  </w:num>
  <w:num w:numId="12">
    <w:abstractNumId w:val="2"/>
  </w:num>
  <w:num w:numId="13">
    <w:abstractNumId w:val="6"/>
  </w:num>
  <w:num w:numId="14">
    <w:abstractNumId w:val="23"/>
  </w:num>
  <w:num w:numId="15">
    <w:abstractNumId w:val="31"/>
  </w:num>
  <w:num w:numId="16">
    <w:abstractNumId w:val="26"/>
  </w:num>
  <w:num w:numId="17">
    <w:abstractNumId w:val="17"/>
  </w:num>
  <w:num w:numId="18">
    <w:abstractNumId w:val="4"/>
  </w:num>
  <w:num w:numId="19">
    <w:abstractNumId w:val="1"/>
  </w:num>
  <w:num w:numId="20">
    <w:abstractNumId w:val="8"/>
  </w:num>
  <w:num w:numId="21">
    <w:abstractNumId w:val="30"/>
  </w:num>
  <w:num w:numId="22">
    <w:abstractNumId w:val="21"/>
  </w:num>
  <w:num w:numId="23">
    <w:abstractNumId w:val="20"/>
  </w:num>
  <w:num w:numId="24">
    <w:abstractNumId w:val="29"/>
  </w:num>
  <w:num w:numId="25">
    <w:abstractNumId w:val="24"/>
  </w:num>
  <w:num w:numId="26">
    <w:abstractNumId w:val="28"/>
  </w:num>
  <w:num w:numId="27">
    <w:abstractNumId w:val="11"/>
  </w:num>
  <w:num w:numId="28">
    <w:abstractNumId w:val="19"/>
  </w:num>
  <w:num w:numId="29">
    <w:abstractNumId w:val="18"/>
  </w:num>
  <w:num w:numId="30">
    <w:abstractNumId w:val="0"/>
  </w:num>
  <w:num w:numId="31">
    <w:abstractNumId w:val="12"/>
  </w:num>
  <w:num w:numId="32">
    <w:abstractNumId w:val="2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KJxKQ+D/31fQqIV2znazcWZxphj37X+/y47m2ntq0ImChHlOjxWoMD/fotuAgL2sxkP9ZbsUy9eA2/omweZ/Q==" w:salt="p8KRCP2v5x/5242PrYzY8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869"/>
    <w:rsid w:val="0001396A"/>
    <w:rsid w:val="00020BB6"/>
    <w:rsid w:val="00024F65"/>
    <w:rsid w:val="00026944"/>
    <w:rsid w:val="00027B47"/>
    <w:rsid w:val="00035243"/>
    <w:rsid w:val="00037820"/>
    <w:rsid w:val="000416A3"/>
    <w:rsid w:val="0004368E"/>
    <w:rsid w:val="0004675B"/>
    <w:rsid w:val="00052041"/>
    <w:rsid w:val="00054D7B"/>
    <w:rsid w:val="00056C96"/>
    <w:rsid w:val="000601C6"/>
    <w:rsid w:val="00061726"/>
    <w:rsid w:val="000653FD"/>
    <w:rsid w:val="000672EE"/>
    <w:rsid w:val="00074457"/>
    <w:rsid w:val="00076AD6"/>
    <w:rsid w:val="0008468E"/>
    <w:rsid w:val="00085F76"/>
    <w:rsid w:val="00090D03"/>
    <w:rsid w:val="000913A9"/>
    <w:rsid w:val="00091491"/>
    <w:rsid w:val="000A2303"/>
    <w:rsid w:val="000A7B07"/>
    <w:rsid w:val="000B346C"/>
    <w:rsid w:val="000B5C06"/>
    <w:rsid w:val="000B7B64"/>
    <w:rsid w:val="000C233D"/>
    <w:rsid w:val="000C4F46"/>
    <w:rsid w:val="000C6FB4"/>
    <w:rsid w:val="000E680F"/>
    <w:rsid w:val="000F0FCA"/>
    <w:rsid w:val="001028FD"/>
    <w:rsid w:val="00103A5E"/>
    <w:rsid w:val="001147C7"/>
    <w:rsid w:val="001157AF"/>
    <w:rsid w:val="00116C30"/>
    <w:rsid w:val="0012562F"/>
    <w:rsid w:val="001266C6"/>
    <w:rsid w:val="00126C85"/>
    <w:rsid w:val="00132977"/>
    <w:rsid w:val="001373B4"/>
    <w:rsid w:val="001457FC"/>
    <w:rsid w:val="00152592"/>
    <w:rsid w:val="001525FC"/>
    <w:rsid w:val="00154A40"/>
    <w:rsid w:val="00154DAE"/>
    <w:rsid w:val="001578F8"/>
    <w:rsid w:val="00166E7F"/>
    <w:rsid w:val="00167948"/>
    <w:rsid w:val="001709EB"/>
    <w:rsid w:val="00175F6C"/>
    <w:rsid w:val="00180089"/>
    <w:rsid w:val="00180F50"/>
    <w:rsid w:val="00184237"/>
    <w:rsid w:val="0018673D"/>
    <w:rsid w:val="00187D1C"/>
    <w:rsid w:val="00191E86"/>
    <w:rsid w:val="0019250A"/>
    <w:rsid w:val="001A77CF"/>
    <w:rsid w:val="001B09BC"/>
    <w:rsid w:val="001B2409"/>
    <w:rsid w:val="001C0764"/>
    <w:rsid w:val="001C0776"/>
    <w:rsid w:val="001C0B34"/>
    <w:rsid w:val="001C4084"/>
    <w:rsid w:val="001C637F"/>
    <w:rsid w:val="001D01D1"/>
    <w:rsid w:val="001E05E8"/>
    <w:rsid w:val="001F2AD0"/>
    <w:rsid w:val="001F3555"/>
    <w:rsid w:val="001F6FA5"/>
    <w:rsid w:val="001F7F5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1ACE"/>
    <w:rsid w:val="00222B64"/>
    <w:rsid w:val="00233402"/>
    <w:rsid w:val="002337BA"/>
    <w:rsid w:val="00245D37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29E1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829"/>
    <w:rsid w:val="00324DB2"/>
    <w:rsid w:val="003259FD"/>
    <w:rsid w:val="00326BB7"/>
    <w:rsid w:val="00327E27"/>
    <w:rsid w:val="00334357"/>
    <w:rsid w:val="0033666D"/>
    <w:rsid w:val="00336763"/>
    <w:rsid w:val="00346B88"/>
    <w:rsid w:val="00347500"/>
    <w:rsid w:val="00347A6D"/>
    <w:rsid w:val="00347C26"/>
    <w:rsid w:val="003548C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301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355C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60D2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A18"/>
    <w:rsid w:val="00644AE7"/>
    <w:rsid w:val="00650C50"/>
    <w:rsid w:val="0065179C"/>
    <w:rsid w:val="00652FA9"/>
    <w:rsid w:val="00653936"/>
    <w:rsid w:val="0065458D"/>
    <w:rsid w:val="006555C5"/>
    <w:rsid w:val="00655694"/>
    <w:rsid w:val="00655F6F"/>
    <w:rsid w:val="00661AD4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3EAF"/>
    <w:rsid w:val="00694423"/>
    <w:rsid w:val="006966FA"/>
    <w:rsid w:val="00697DC1"/>
    <w:rsid w:val="00697EDC"/>
    <w:rsid w:val="006A4B98"/>
    <w:rsid w:val="006A4E12"/>
    <w:rsid w:val="006A6387"/>
    <w:rsid w:val="006B065A"/>
    <w:rsid w:val="006B1FC9"/>
    <w:rsid w:val="006B2FB9"/>
    <w:rsid w:val="006B4243"/>
    <w:rsid w:val="006B5A1A"/>
    <w:rsid w:val="006B6115"/>
    <w:rsid w:val="006B7CFD"/>
    <w:rsid w:val="006C212E"/>
    <w:rsid w:val="006C26ED"/>
    <w:rsid w:val="006C7661"/>
    <w:rsid w:val="006D0673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378D"/>
    <w:rsid w:val="00747137"/>
    <w:rsid w:val="007518B1"/>
    <w:rsid w:val="00754C46"/>
    <w:rsid w:val="007560DA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7771B"/>
    <w:rsid w:val="00780921"/>
    <w:rsid w:val="007830B6"/>
    <w:rsid w:val="00795980"/>
    <w:rsid w:val="007A1BB4"/>
    <w:rsid w:val="007A1D58"/>
    <w:rsid w:val="007A5008"/>
    <w:rsid w:val="007B2C43"/>
    <w:rsid w:val="007C00FB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0A44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3940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24776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096E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356C"/>
    <w:rsid w:val="00A07F94"/>
    <w:rsid w:val="00A2147E"/>
    <w:rsid w:val="00A25844"/>
    <w:rsid w:val="00A25B81"/>
    <w:rsid w:val="00A2624A"/>
    <w:rsid w:val="00A265D7"/>
    <w:rsid w:val="00A33567"/>
    <w:rsid w:val="00A34BA9"/>
    <w:rsid w:val="00A401A6"/>
    <w:rsid w:val="00A406B8"/>
    <w:rsid w:val="00A41676"/>
    <w:rsid w:val="00A43D76"/>
    <w:rsid w:val="00A477AB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6EE8"/>
    <w:rsid w:val="00AA517E"/>
    <w:rsid w:val="00AA653D"/>
    <w:rsid w:val="00AB4ED0"/>
    <w:rsid w:val="00AB5511"/>
    <w:rsid w:val="00AB5FF9"/>
    <w:rsid w:val="00AC42E2"/>
    <w:rsid w:val="00AC6BE2"/>
    <w:rsid w:val="00AC79B9"/>
    <w:rsid w:val="00AD147B"/>
    <w:rsid w:val="00AD2C30"/>
    <w:rsid w:val="00AD390C"/>
    <w:rsid w:val="00AD5E79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B36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37B"/>
    <w:rsid w:val="00B456A7"/>
    <w:rsid w:val="00B46CA0"/>
    <w:rsid w:val="00B509CF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6739"/>
    <w:rsid w:val="00BA7D5F"/>
    <w:rsid w:val="00BB11BC"/>
    <w:rsid w:val="00BC18A3"/>
    <w:rsid w:val="00BC7A18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4AC3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56295"/>
    <w:rsid w:val="00C60356"/>
    <w:rsid w:val="00C640FC"/>
    <w:rsid w:val="00C65EC9"/>
    <w:rsid w:val="00C731E3"/>
    <w:rsid w:val="00C73911"/>
    <w:rsid w:val="00C7472B"/>
    <w:rsid w:val="00C77DB6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2524"/>
    <w:rsid w:val="00CC3D35"/>
    <w:rsid w:val="00CC5E27"/>
    <w:rsid w:val="00CD0491"/>
    <w:rsid w:val="00CD65E3"/>
    <w:rsid w:val="00CE0C68"/>
    <w:rsid w:val="00CE1002"/>
    <w:rsid w:val="00CE17A5"/>
    <w:rsid w:val="00CE1EBF"/>
    <w:rsid w:val="00CE2955"/>
    <w:rsid w:val="00CE2FD4"/>
    <w:rsid w:val="00CE4DB2"/>
    <w:rsid w:val="00CE5555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3AF8"/>
    <w:rsid w:val="00D44406"/>
    <w:rsid w:val="00D445AA"/>
    <w:rsid w:val="00D448E3"/>
    <w:rsid w:val="00D44AC7"/>
    <w:rsid w:val="00D521B0"/>
    <w:rsid w:val="00D52AE9"/>
    <w:rsid w:val="00D612CD"/>
    <w:rsid w:val="00D66036"/>
    <w:rsid w:val="00D6721A"/>
    <w:rsid w:val="00D74F43"/>
    <w:rsid w:val="00D762CD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0B1"/>
    <w:rsid w:val="00DB620A"/>
    <w:rsid w:val="00DB6903"/>
    <w:rsid w:val="00DC123B"/>
    <w:rsid w:val="00DC25CE"/>
    <w:rsid w:val="00DC54AD"/>
    <w:rsid w:val="00DC763D"/>
    <w:rsid w:val="00DD0BB5"/>
    <w:rsid w:val="00DD533D"/>
    <w:rsid w:val="00DD61C5"/>
    <w:rsid w:val="00DE18C7"/>
    <w:rsid w:val="00DE37A3"/>
    <w:rsid w:val="00DE52AD"/>
    <w:rsid w:val="00DE5A28"/>
    <w:rsid w:val="00DF0328"/>
    <w:rsid w:val="00DF1337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3768E"/>
    <w:rsid w:val="00E441DD"/>
    <w:rsid w:val="00E454CF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A7C"/>
    <w:rsid w:val="00E85228"/>
    <w:rsid w:val="00EA4ACC"/>
    <w:rsid w:val="00EA4C21"/>
    <w:rsid w:val="00EA5ACC"/>
    <w:rsid w:val="00EA7784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6E0D"/>
    <w:rsid w:val="00F30473"/>
    <w:rsid w:val="00F4286F"/>
    <w:rsid w:val="00F43DFF"/>
    <w:rsid w:val="00F44003"/>
    <w:rsid w:val="00F46E9C"/>
    <w:rsid w:val="00F4706B"/>
    <w:rsid w:val="00F47987"/>
    <w:rsid w:val="00F56D33"/>
    <w:rsid w:val="00F67121"/>
    <w:rsid w:val="00F72155"/>
    <w:rsid w:val="00F721AF"/>
    <w:rsid w:val="00F72340"/>
    <w:rsid w:val="00F739DD"/>
    <w:rsid w:val="00F73AD5"/>
    <w:rsid w:val="00F7673C"/>
    <w:rsid w:val="00F769F2"/>
    <w:rsid w:val="00F76DDE"/>
    <w:rsid w:val="00F84646"/>
    <w:rsid w:val="00F849B0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33FB"/>
    <w:rsid w:val="00FE54EE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C54063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E54EE"/>
    <w:pPr>
      <w:spacing w:line="480" w:lineRule="exact"/>
      <w:contextualSpacing/>
      <w:jc w:val="both"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E54EE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FA1B7D05AB5468C99A58E3B77E56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84D3E-9D52-4842-AACA-C20976B953D0}"/>
      </w:docPartPr>
      <w:docPartBody>
        <w:p w:rsidR="00992C26" w:rsidRDefault="00741D3F" w:rsidP="00741D3F">
          <w:pPr>
            <w:pStyle w:val="7FA1B7D05AB5468C99A58E3B77E56E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D6976AB1CAA4A63913D073D105FC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A9ECD-5201-4807-B52C-B078619CEFE2}"/>
      </w:docPartPr>
      <w:docPartBody>
        <w:p w:rsidR="00992C26" w:rsidRDefault="00741D3F" w:rsidP="00741D3F">
          <w:pPr>
            <w:pStyle w:val="9D6976AB1CAA4A63913D073D105FCD9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36591DB9B843BAAC7C2E3303C0A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ED3B7-87FA-437D-AFDC-1D6289A98798}"/>
      </w:docPartPr>
      <w:docPartBody>
        <w:p w:rsidR="00992C26" w:rsidRDefault="00741D3F" w:rsidP="00741D3F">
          <w:pPr>
            <w:pStyle w:val="A236591DB9B843BAAC7C2E3303C0ACF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442F1"/>
    <w:rsid w:val="00595B4E"/>
    <w:rsid w:val="005D3BC9"/>
    <w:rsid w:val="006018E6"/>
    <w:rsid w:val="006206DC"/>
    <w:rsid w:val="00627FD6"/>
    <w:rsid w:val="00641837"/>
    <w:rsid w:val="006A5ED9"/>
    <w:rsid w:val="007249CB"/>
    <w:rsid w:val="00741D3F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92C26"/>
    <w:rsid w:val="009B3343"/>
    <w:rsid w:val="009C6B1B"/>
    <w:rsid w:val="00A12C05"/>
    <w:rsid w:val="00A60757"/>
    <w:rsid w:val="00AA47DA"/>
    <w:rsid w:val="00AF01F5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CF5940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1D3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FF0E72E5BF8424E8A077DD990241C21">
    <w:name w:val="9FF0E72E5BF8424E8A077DD990241C21"/>
    <w:rsid w:val="00741D3F"/>
    <w:pPr>
      <w:spacing w:after="160" w:line="259" w:lineRule="auto"/>
    </w:pPr>
  </w:style>
  <w:style w:type="paragraph" w:customStyle="1" w:styleId="D71056B8BC1D45579FA599210457FE5C">
    <w:name w:val="D71056B8BC1D45579FA599210457FE5C"/>
    <w:rsid w:val="00741D3F"/>
    <w:pPr>
      <w:spacing w:after="160" w:line="259" w:lineRule="auto"/>
    </w:pPr>
  </w:style>
  <w:style w:type="paragraph" w:customStyle="1" w:styleId="9F071ACEDA074991BAE1531B413C77EA">
    <w:name w:val="9F071ACEDA074991BAE1531B413C77EA"/>
    <w:rsid w:val="00741D3F"/>
    <w:pPr>
      <w:spacing w:after="160" w:line="259" w:lineRule="auto"/>
    </w:pPr>
  </w:style>
  <w:style w:type="paragraph" w:customStyle="1" w:styleId="7FA1B7D05AB5468C99A58E3B77E56EB1">
    <w:name w:val="7FA1B7D05AB5468C99A58E3B77E56EB1"/>
    <w:rsid w:val="00741D3F"/>
    <w:pPr>
      <w:spacing w:after="160" w:line="259" w:lineRule="auto"/>
    </w:pPr>
  </w:style>
  <w:style w:type="paragraph" w:customStyle="1" w:styleId="9D6976AB1CAA4A63913D073D105FCD97">
    <w:name w:val="9D6976AB1CAA4A63913D073D105FCD97"/>
    <w:rsid w:val="00741D3F"/>
    <w:pPr>
      <w:spacing w:after="160" w:line="259" w:lineRule="auto"/>
    </w:pPr>
  </w:style>
  <w:style w:type="paragraph" w:customStyle="1" w:styleId="A236591DB9B843BAAC7C2E3303C0ACF0">
    <w:name w:val="A236591DB9B843BAAC7C2E3303C0ACF0"/>
    <w:rsid w:val="00741D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ECC8-F596-4166-B28F-6B835476286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05D0960-A557-4AD1-B9D5-5ABA81EA7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1951</TotalTime>
  <Pages>14</Pages>
  <Words>1664</Words>
  <Characters>9490</Characters>
  <Application>Microsoft Office Word</Application>
  <DocSecurity>8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CPCCBC4005A</vt:lpstr>
    </vt:vector>
  </TitlesOfParts>
  <Company/>
  <LinksUpToDate>false</LinksUpToDate>
  <CharactersWithSpaces>11132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CPCCBC4005A</dc:title>
  <dc:subject>Produce labour and material schedules for ordering</dc:subject>
  <dc:creator>Michelle Curro</dc:creator>
  <cp:lastModifiedBy>Timothy Plenderleith</cp:lastModifiedBy>
  <cp:revision>88</cp:revision>
  <cp:lastPrinted>2018-11-21T05:11:00Z</cp:lastPrinted>
  <dcterms:created xsi:type="dcterms:W3CDTF">2015-02-26T05:16:00Z</dcterms:created>
  <dcterms:modified xsi:type="dcterms:W3CDTF">2019-08-20T01:21:00Z</dcterms:modified>
  <cp:contentStatus>v1-2_22/11/2018</cp:contentStatus>
</cp:coreProperties>
</file>