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aps w:val="0"/>
          <w:szCs w:val="32"/>
        </w:rPr>
        <w:alias w:val="Category"/>
        <w:tag w:val=""/>
        <w:id w:val="300286278"/>
        <w:placeholder>
          <w:docPart w:val="6B6FA1AA84DD4C5CBDE84E03FBCBE07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p w14:paraId="0055D61D" w14:textId="0233B7DE" w:rsidR="00C76B5E" w:rsidRPr="007674DB" w:rsidRDefault="007543A7" w:rsidP="00C76B5E">
          <w:pPr>
            <w:pStyle w:val="01CSTCPLHeading1"/>
            <w:rPr>
              <w:caps w:val="0"/>
              <w:szCs w:val="32"/>
            </w:rPr>
          </w:pPr>
          <w:r>
            <w:rPr>
              <w:caps w:val="0"/>
              <w:szCs w:val="32"/>
            </w:rPr>
            <w:t>Handout 2 - Planning Sheet</w:t>
          </w:r>
        </w:p>
      </w:sdtContent>
    </w:sdt>
    <w:p w14:paraId="64248112" w14:textId="77777777" w:rsidR="003B3F8D" w:rsidRDefault="003B3F8D" w:rsidP="003B3F8D">
      <w:pPr>
        <w:rPr>
          <w:rFonts w:ascii="Arial" w:hAnsi="Arial" w:cs="Arial"/>
          <w:sz w:val="20"/>
        </w:rPr>
      </w:pPr>
    </w:p>
    <w:p w14:paraId="27297FF8" w14:textId="290C9E60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 xml:space="preserve">Note: create and submit two-dimensional and three-dimensional sketches/drawings of </w:t>
      </w:r>
    </w:p>
    <w:p w14:paraId="7E1F183E" w14:textId="4A4DCFB6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(1)</w:t>
      </w:r>
      <w:r>
        <w:rPr>
          <w:rFonts w:ascii="Arial" w:hAnsi="Arial" w:cs="Arial"/>
          <w:sz w:val="20"/>
        </w:rPr>
        <w:t xml:space="preserve"> </w:t>
      </w:r>
      <w:r w:rsidRPr="003B3F8D">
        <w:rPr>
          <w:rFonts w:ascii="Arial" w:hAnsi="Arial" w:cs="Arial"/>
          <w:sz w:val="20"/>
        </w:rPr>
        <w:t>one structural section- a typical wall detail and</w:t>
      </w:r>
    </w:p>
    <w:p w14:paraId="09F209D9" w14:textId="26265EB9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(2) one non-structural sectional drawing - shower base detail using standard drawing convention to be included in the drawings for HO3 – CSTC RTO facility plans.</w:t>
      </w:r>
    </w:p>
    <w:p w14:paraId="77D752AB" w14:textId="77777777" w:rsidR="00313643" w:rsidRPr="00E56609" w:rsidRDefault="00313643" w:rsidP="003136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313643" w14:paraId="44CAF56F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1A8B6CCC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71D99F8E" w14:textId="6739E8C6" w:rsidR="00313643" w:rsidRPr="007543A7" w:rsidRDefault="00831CFE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Michael Trott</w:t>
            </w:r>
          </w:p>
        </w:tc>
      </w:tr>
      <w:tr w:rsidR="00313643" w14:paraId="5BA7CB89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39367E10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7A8F0460" w14:textId="40F25192" w:rsidR="00313643" w:rsidRPr="007543A7" w:rsidRDefault="00831CFE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17/12/23</w:t>
            </w:r>
          </w:p>
        </w:tc>
      </w:tr>
    </w:tbl>
    <w:p w14:paraId="4F383FEE" w14:textId="77777777" w:rsidR="00313643" w:rsidRPr="002E67FF" w:rsidRDefault="00313643" w:rsidP="007543A7">
      <w:pPr>
        <w:pStyle w:val="01CSTCPLHeading1"/>
        <w:jc w:val="both"/>
        <w:rPr>
          <w:rFonts w:ascii="Arial" w:hAnsi="Arial" w:cs="Arial"/>
          <w:b w:val="0"/>
          <w:bCs/>
          <w:caps w:val="0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313643" w14:paraId="7BC8E71A" w14:textId="77777777" w:rsidTr="007543A7">
        <w:trPr>
          <w:trHeight w:val="624"/>
        </w:trPr>
        <w:tc>
          <w:tcPr>
            <w:tcW w:w="2410" w:type="dxa"/>
            <w:vAlign w:val="center"/>
          </w:tcPr>
          <w:p w14:paraId="5972096F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06E0DE9D" w14:textId="69CFF562" w:rsidR="00313643" w:rsidRDefault="00102B28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RTO Facility </w:t>
            </w:r>
          </w:p>
        </w:tc>
      </w:tr>
      <w:tr w:rsidR="00313643" w14:paraId="02BA47BF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6556C7E1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4D3EF142" w14:textId="19ED1AE7" w:rsidR="00313643" w:rsidRDefault="00B01BC8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Office Refurb</w:t>
            </w:r>
          </w:p>
        </w:tc>
      </w:tr>
      <w:tr w:rsidR="007543A7" w14:paraId="75948E92" w14:textId="77777777" w:rsidTr="007543A7">
        <w:trPr>
          <w:trHeight w:val="1293"/>
        </w:trPr>
        <w:tc>
          <w:tcPr>
            <w:tcW w:w="2410" w:type="dxa"/>
            <w:vAlign w:val="center"/>
          </w:tcPr>
          <w:p w14:paraId="3F5F2AE6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4CEFA0D4" w14:textId="678EB856" w:rsidR="007543A7" w:rsidRDefault="00000000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00E7C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1 – 10 buildings, max two storeys</w:t>
            </w:r>
          </w:p>
          <w:p w14:paraId="1FF9B305" w14:textId="77777777" w:rsidR="007543A7" w:rsidRDefault="00000000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543A7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2 – 9 building, Type C only constructions</w:t>
            </w:r>
          </w:p>
          <w:p w14:paraId="49557DAA" w14:textId="77777777" w:rsidR="007543A7" w:rsidRPr="00E56609" w:rsidRDefault="007543A7" w:rsidP="007543A7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43E2F9C3" w14:textId="36F4B386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  <w:r w:rsidR="00B60BA8">
              <w:rPr>
                <w:rFonts w:ascii="Arial" w:hAnsi="Arial" w:cs="Arial"/>
                <w:color w:val="262626" w:themeColor="text1" w:themeTint="D9"/>
                <w:sz w:val="20"/>
              </w:rPr>
              <w:t>Class 5</w:t>
            </w:r>
          </w:p>
        </w:tc>
      </w:tr>
      <w:tr w:rsidR="007543A7" w14:paraId="57F0646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5F2E63FC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BE9896" w14:textId="6A965A58" w:rsidR="007543A7" w:rsidRDefault="00AA630C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878 </w:t>
            </w:r>
            <w:r w:rsidR="001A2AF4">
              <w:rPr>
                <w:rFonts w:ascii="Arial" w:hAnsi="Arial" w:cs="Arial"/>
                <w:sz w:val="22"/>
                <w:szCs w:val="22"/>
              </w:rPr>
              <w:t>Bea</w:t>
            </w:r>
            <w:r w:rsidR="00B22743">
              <w:rPr>
                <w:rFonts w:ascii="Arial" w:hAnsi="Arial" w:cs="Arial"/>
                <w:sz w:val="22"/>
                <w:szCs w:val="22"/>
              </w:rPr>
              <w:t>u</w:t>
            </w:r>
            <w:r w:rsidR="001A2AF4">
              <w:rPr>
                <w:rFonts w:ascii="Arial" w:hAnsi="Arial" w:cs="Arial"/>
                <w:sz w:val="22"/>
                <w:szCs w:val="22"/>
              </w:rPr>
              <w:t>desert, Coopers Plains</w:t>
            </w:r>
          </w:p>
        </w:tc>
      </w:tr>
      <w:tr w:rsidR="007543A7" w14:paraId="43AE6530" w14:textId="77777777" w:rsidTr="007543A7">
        <w:trPr>
          <w:trHeight w:val="454"/>
        </w:trPr>
        <w:tc>
          <w:tcPr>
            <w:tcW w:w="2410" w:type="dxa"/>
            <w:vAlign w:val="center"/>
          </w:tcPr>
          <w:p w14:paraId="3C484F7B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3D1E04E4" w14:textId="3E3E52DB" w:rsidR="007543A7" w:rsidRDefault="001A2AF4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7543A7" w14:paraId="164ABA39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146CAB6C" w14:textId="1D31B734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Construction plan documents </w:t>
            </w: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used</w:t>
            </w:r>
          </w:p>
        </w:tc>
        <w:tc>
          <w:tcPr>
            <w:tcW w:w="7789" w:type="dxa"/>
            <w:vAlign w:val="center"/>
          </w:tcPr>
          <w:p w14:paraId="27F8FE91" w14:textId="53B3F6C3" w:rsidR="007543A7" w:rsidRDefault="006736DE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Sections</w:t>
            </w:r>
            <w:r w:rsidR="00ED5FF8">
              <w:rPr>
                <w:rFonts w:ascii="Arial" w:hAnsi="Arial" w:cs="Arial"/>
                <w:sz w:val="22"/>
                <w:szCs w:val="22"/>
              </w:rPr>
              <w:t>/</w:t>
            </w:r>
            <w:r w:rsidR="00DA2D15">
              <w:rPr>
                <w:rFonts w:ascii="Arial" w:hAnsi="Arial" w:cs="Arial"/>
                <w:sz w:val="22"/>
                <w:szCs w:val="22"/>
              </w:rPr>
              <w:t>Elevations</w:t>
            </w:r>
            <w:r w:rsidR="00ED5FF8">
              <w:rPr>
                <w:rFonts w:ascii="Arial" w:hAnsi="Arial" w:cs="Arial"/>
                <w:sz w:val="22"/>
                <w:szCs w:val="22"/>
              </w:rPr>
              <w:t>/Floor plans/site plan</w:t>
            </w:r>
          </w:p>
        </w:tc>
      </w:tr>
    </w:tbl>
    <w:p w14:paraId="5B8E2968" w14:textId="77777777" w:rsidR="00313643" w:rsidRDefault="00313643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26CDDA7" w14:textId="660A70FB" w:rsidR="00D7254C" w:rsidRDefault="005162ED" w:rsidP="00C76B5E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 w:rsidRPr="005162ED">
        <w:rPr>
          <w:rFonts w:ascii="Arial Black" w:hAnsi="Arial Black" w:cs="Arial"/>
          <w:b/>
          <w:sz w:val="32"/>
          <w:szCs w:val="32"/>
        </w:rPr>
        <w:t>Structural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6D4E8847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3D896ED3" w14:textId="23DA70EC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5C6D6F2A" w14:textId="6DBAE7E7" w:rsidR="005162ED" w:rsidRDefault="00F53A6C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 Detail</w:t>
            </w:r>
          </w:p>
        </w:tc>
      </w:tr>
      <w:tr w:rsidR="005162ED" w14:paraId="378D87B4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78CF0CD1" w14:textId="754634C6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3A2BA609" w14:textId="783FFAAF" w:rsidR="005162ED" w:rsidRDefault="007E75EE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</w:t>
            </w:r>
            <w:r w:rsidR="00077A93">
              <w:rPr>
                <w:rFonts w:ascii="Arial" w:hAnsi="Arial" w:cs="Arial"/>
                <w:sz w:val="22"/>
                <w:szCs w:val="22"/>
              </w:rPr>
              <w:t xml:space="preserve"> allow tr</w:t>
            </w:r>
            <w:r w:rsidR="006A0FC4">
              <w:rPr>
                <w:rFonts w:ascii="Arial" w:hAnsi="Arial" w:cs="Arial"/>
                <w:sz w:val="22"/>
                <w:szCs w:val="22"/>
              </w:rPr>
              <w:t>adesperson to understand layout and sizing’s of wall</w:t>
            </w:r>
            <w:r w:rsidR="005E6B7B">
              <w:rPr>
                <w:rFonts w:ascii="Arial" w:hAnsi="Arial" w:cs="Arial"/>
                <w:sz w:val="22"/>
                <w:szCs w:val="22"/>
              </w:rPr>
              <w:t xml:space="preserve"> for construction purposes</w:t>
            </w:r>
          </w:p>
        </w:tc>
      </w:tr>
      <w:tr w:rsidR="005162ED" w14:paraId="44397193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4B9BD576" w14:textId="11A8C225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765C0BB1" w14:textId="25830E0A" w:rsidR="005162ED" w:rsidRDefault="00365D95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PDF</w:t>
            </w:r>
          </w:p>
        </w:tc>
      </w:tr>
      <w:tr w:rsidR="005162ED" w14:paraId="021245C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6AC6F0F0" w14:textId="74575F4D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6D160D8A" w14:textId="724D0849" w:rsidR="005162ED" w:rsidRDefault="005F1418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Tradesperson</w:t>
            </w:r>
          </w:p>
        </w:tc>
      </w:tr>
      <w:tr w:rsidR="005162ED" w14:paraId="1DE09656" w14:textId="77777777" w:rsidTr="007543A7">
        <w:trPr>
          <w:trHeight w:val="1361"/>
        </w:trPr>
        <w:tc>
          <w:tcPr>
            <w:tcW w:w="2410" w:type="dxa"/>
          </w:tcPr>
          <w:p w14:paraId="120B59EE" w14:textId="37DE47FC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lastRenderedPageBreak/>
              <w:t>Information needed from construction plans required for the drawing</w:t>
            </w:r>
          </w:p>
        </w:tc>
        <w:tc>
          <w:tcPr>
            <w:tcW w:w="7789" w:type="dxa"/>
          </w:tcPr>
          <w:p w14:paraId="3CB8EDCA" w14:textId="5386FF73" w:rsidR="005162ED" w:rsidRDefault="00EC13C4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 height/spacings</w:t>
            </w:r>
          </w:p>
          <w:p w14:paraId="6D3D6DE3" w14:textId="77777777" w:rsidR="00EC13C4" w:rsidRDefault="00EC13C4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Timber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thickness</w:t>
            </w:r>
            <w:proofErr w:type="gramEnd"/>
          </w:p>
          <w:p w14:paraId="5885BE41" w14:textId="474D758F" w:rsidR="00EC13C4" w:rsidRDefault="008A0817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Nogging</w:t>
            </w:r>
            <w:r w:rsidR="003A473E">
              <w:rPr>
                <w:rFonts w:ascii="Arial" w:hAnsi="Arial" w:cs="Arial"/>
                <w:sz w:val="22"/>
                <w:szCs w:val="22"/>
              </w:rPr>
              <w:t xml:space="preserve"> heights</w:t>
            </w:r>
          </w:p>
        </w:tc>
      </w:tr>
      <w:tr w:rsidR="005162ED" w14:paraId="4FE56DDA" w14:textId="77777777" w:rsidTr="007543A7">
        <w:trPr>
          <w:trHeight w:val="1361"/>
        </w:trPr>
        <w:tc>
          <w:tcPr>
            <w:tcW w:w="2410" w:type="dxa"/>
          </w:tcPr>
          <w:p w14:paraId="2FD23D8F" w14:textId="6DB5528D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2F905A50" w14:textId="7F4FE037" w:rsidR="005162ED" w:rsidRDefault="004B3820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Hardcopy prints</w:t>
            </w:r>
          </w:p>
        </w:tc>
      </w:tr>
      <w:tr w:rsidR="007543A7" w14:paraId="63DD2B9A" w14:textId="77777777" w:rsidTr="007543A7">
        <w:trPr>
          <w:trHeight w:val="1361"/>
        </w:trPr>
        <w:tc>
          <w:tcPr>
            <w:tcW w:w="2410" w:type="dxa"/>
          </w:tcPr>
          <w:p w14:paraId="4BF42919" w14:textId="364506DD" w:rsidR="007543A7" w:rsidRPr="005162ED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4B7013FA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5BB4C7E" w14:textId="79426BA0" w:rsidR="007543A7" w:rsidRDefault="008E49FB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Pencil/Scale rule</w:t>
            </w:r>
          </w:p>
          <w:p w14:paraId="1D723C1E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279032B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77B7245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5DB9F41" w14:textId="77777777" w:rsidR="007543A7" w:rsidRPr="005162ED" w:rsidRDefault="007543A7" w:rsidP="007543A7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 xml:space="preserve">Tools/equipment have been inspected for </w:t>
            </w:r>
            <w:proofErr w:type="gramStart"/>
            <w:r w:rsidRPr="005162ED">
              <w:rPr>
                <w:rFonts w:ascii="Arial" w:hAnsi="Arial" w:cs="Arial"/>
                <w:sz w:val="20"/>
              </w:rPr>
              <w:t>serviceability</w:t>
            </w:r>
            <w:proofErr w:type="gramEnd"/>
          </w:p>
          <w:p w14:paraId="70D98556" w14:textId="675457AE" w:rsidR="007543A7" w:rsidRPr="005162ED" w:rsidRDefault="00000000" w:rsidP="007543A7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677928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11A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931285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399D3FD3" w14:textId="72407C00" w:rsidR="005162ED" w:rsidRDefault="005162ED" w:rsidP="00C76B5E">
      <w:pPr>
        <w:ind w:left="709" w:right="-24" w:hanging="709"/>
        <w:rPr>
          <w:rFonts w:ascii="Arial" w:hAnsi="Arial" w:cs="Arial"/>
          <w:b/>
          <w:sz w:val="22"/>
          <w:szCs w:val="22"/>
        </w:rPr>
      </w:pPr>
    </w:p>
    <w:p w14:paraId="4C97B317" w14:textId="0C02A89F" w:rsidR="005162ED" w:rsidRDefault="005162ED" w:rsidP="005162ED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Non-s</w:t>
      </w:r>
      <w:r w:rsidRPr="005162ED">
        <w:rPr>
          <w:rFonts w:ascii="Arial Black" w:hAnsi="Arial Black" w:cs="Arial"/>
          <w:b/>
          <w:sz w:val="32"/>
          <w:szCs w:val="32"/>
        </w:rPr>
        <w:t>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559E207F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1D82486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2A212BE8" w14:textId="4B3182B7" w:rsidR="005162ED" w:rsidRDefault="007545FE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Shower base detail</w:t>
            </w:r>
          </w:p>
        </w:tc>
      </w:tr>
      <w:tr w:rsidR="005162ED" w14:paraId="0AB1F7C1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2E519156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0A416AFC" w14:textId="59C45F27" w:rsidR="005162ED" w:rsidRDefault="00AD0DD2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ensure</w:t>
            </w:r>
            <w:r w:rsidR="003F1EF6">
              <w:rPr>
                <w:rFonts w:ascii="Arial" w:hAnsi="Arial" w:cs="Arial"/>
                <w:sz w:val="22"/>
                <w:szCs w:val="22"/>
              </w:rPr>
              <w:t xml:space="preserve"> compliance with</w:t>
            </w:r>
            <w:r w:rsidR="00AA2EAC">
              <w:rPr>
                <w:rFonts w:ascii="Arial" w:hAnsi="Arial" w:cs="Arial"/>
                <w:sz w:val="22"/>
                <w:szCs w:val="22"/>
              </w:rPr>
              <w:t xml:space="preserve"> BCA part 3.8.3.3 is met</w:t>
            </w:r>
          </w:p>
        </w:tc>
      </w:tr>
      <w:tr w:rsidR="005162ED" w14:paraId="66147545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687A4F0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37377872" w14:textId="08F0E824" w:rsidR="005162ED" w:rsidRDefault="00365D95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PDF</w:t>
            </w:r>
          </w:p>
        </w:tc>
      </w:tr>
      <w:tr w:rsidR="005162ED" w14:paraId="4D46773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39E3B953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70497626" w14:textId="56C7F79B" w:rsidR="005162ED" w:rsidRDefault="001F63F1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Tradesperson</w:t>
            </w:r>
          </w:p>
        </w:tc>
      </w:tr>
      <w:tr w:rsidR="005162ED" w14:paraId="7F09E885" w14:textId="77777777" w:rsidTr="007543A7">
        <w:trPr>
          <w:trHeight w:val="1361"/>
        </w:trPr>
        <w:tc>
          <w:tcPr>
            <w:tcW w:w="2410" w:type="dxa"/>
          </w:tcPr>
          <w:p w14:paraId="2357F935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Information needed from construction plans required for the drawing</w:t>
            </w:r>
          </w:p>
        </w:tc>
        <w:tc>
          <w:tcPr>
            <w:tcW w:w="7789" w:type="dxa"/>
          </w:tcPr>
          <w:p w14:paraId="10F577DB" w14:textId="77777777" w:rsidR="005162ED" w:rsidRDefault="001F63F1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Size of room</w:t>
            </w:r>
          </w:p>
          <w:p w14:paraId="19FA379E" w14:textId="77777777" w:rsidR="001F63F1" w:rsidRDefault="001F63F1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Shower base sizing </w:t>
            </w:r>
          </w:p>
          <w:p w14:paraId="01002EA4" w14:textId="0BF86B20" w:rsidR="001F63F1" w:rsidRDefault="001F63F1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Door</w:t>
            </w:r>
            <w:r w:rsidR="00824BB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75727">
              <w:rPr>
                <w:rFonts w:ascii="Arial" w:hAnsi="Arial" w:cs="Arial"/>
                <w:sz w:val="22"/>
                <w:szCs w:val="22"/>
              </w:rPr>
              <w:t>size</w:t>
            </w:r>
          </w:p>
        </w:tc>
      </w:tr>
      <w:tr w:rsidR="005162ED" w14:paraId="53A8F166" w14:textId="77777777" w:rsidTr="007543A7">
        <w:trPr>
          <w:trHeight w:val="1361"/>
        </w:trPr>
        <w:tc>
          <w:tcPr>
            <w:tcW w:w="2410" w:type="dxa"/>
          </w:tcPr>
          <w:p w14:paraId="3A2A3732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0094485E" w14:textId="3237435B" w:rsidR="005162ED" w:rsidRDefault="004B3820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Hardcopy prints</w:t>
            </w:r>
          </w:p>
        </w:tc>
      </w:tr>
      <w:tr w:rsidR="005162ED" w14:paraId="01BE439D" w14:textId="77777777" w:rsidTr="007543A7">
        <w:trPr>
          <w:trHeight w:val="1361"/>
        </w:trPr>
        <w:tc>
          <w:tcPr>
            <w:tcW w:w="2410" w:type="dxa"/>
          </w:tcPr>
          <w:p w14:paraId="1341B930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5B6A314A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3F1CF55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5FC1C97" w14:textId="77777777" w:rsidR="00075727" w:rsidRDefault="00075727" w:rsidP="0007572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Pencil/Scale rule</w:t>
            </w:r>
          </w:p>
          <w:p w14:paraId="3EABB57D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C5E4C6F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8A717DE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D4B5573" w14:textId="77777777" w:rsidR="005162ED" w:rsidRPr="005162ED" w:rsidRDefault="005162ED" w:rsidP="00E20D1D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 xml:space="preserve">Tools/equipment have been inspected for </w:t>
            </w:r>
            <w:proofErr w:type="gramStart"/>
            <w:r w:rsidRPr="005162ED">
              <w:rPr>
                <w:rFonts w:ascii="Arial" w:hAnsi="Arial" w:cs="Arial"/>
                <w:sz w:val="20"/>
              </w:rPr>
              <w:t>serviceability</w:t>
            </w:r>
            <w:proofErr w:type="gramEnd"/>
          </w:p>
          <w:p w14:paraId="3E19E04A" w14:textId="0C17F19B" w:rsidR="005162ED" w:rsidRPr="005162ED" w:rsidRDefault="00000000" w:rsidP="00E20D1D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3420415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75727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>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954049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5162ED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02F2D8D0" w14:textId="67787238" w:rsidR="00951F2F" w:rsidRDefault="00951F2F" w:rsidP="007543A7">
      <w:pPr>
        <w:jc w:val="left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E9047" w14:textId="77777777" w:rsidR="00FA0BEA" w:rsidRDefault="00FA0BEA" w:rsidP="00A67754">
      <w:r>
        <w:separator/>
      </w:r>
    </w:p>
  </w:endnote>
  <w:endnote w:type="continuationSeparator" w:id="0">
    <w:p w14:paraId="2CEE9BD0" w14:textId="77777777" w:rsidR="00FA0BEA" w:rsidRDefault="00FA0BE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058F0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EE0E2CD" w14:textId="307A064D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3D8C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0EF667C" w14:textId="2E4AB486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4A10" w14:textId="77777777" w:rsidR="0029473A" w:rsidRDefault="00294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A75CF" w14:textId="77777777" w:rsidR="00FA0BEA" w:rsidRDefault="00FA0BEA" w:rsidP="00A67754">
      <w:r>
        <w:separator/>
      </w:r>
    </w:p>
  </w:footnote>
  <w:footnote w:type="continuationSeparator" w:id="0">
    <w:p w14:paraId="2AC1843F" w14:textId="77777777" w:rsidR="00FA0BEA" w:rsidRDefault="00FA0BE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44A07" w14:textId="7F8C9824" w:rsidR="0029473A" w:rsidRDefault="00000000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540179932"/>
        <w:placeholder>
          <w:docPart w:val="62B4BC4E86694FE1B90221C0AFD8591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29473A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29473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4302751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29473A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29473A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201827007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29473A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0D58B80D" w14:textId="77777777" w:rsidR="0029473A" w:rsidRPr="00830749" w:rsidRDefault="0029473A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AC5C" w14:textId="13AA2F65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9413007"/>
        <w:placeholder>
          <w:docPart w:val="332CA60D4FCA453EA9DE64963A96E1A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7543A7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7543A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13643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0" w:name="_Hlk137547877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7543A7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  <w:bookmarkEnd w:id="0"/>
  </w:p>
  <w:p w14:paraId="56FEF107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7010E" w14:textId="77777777" w:rsidR="0029473A" w:rsidRDefault="002947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5C759A"/>
    <w:multiLevelType w:val="hybridMultilevel"/>
    <w:tmpl w:val="A96E64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9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746218119">
    <w:abstractNumId w:val="11"/>
  </w:num>
  <w:num w:numId="2" w16cid:durableId="1460344900">
    <w:abstractNumId w:val="21"/>
  </w:num>
  <w:num w:numId="3" w16cid:durableId="673651460">
    <w:abstractNumId w:val="38"/>
  </w:num>
  <w:num w:numId="4" w16cid:durableId="1079903700">
    <w:abstractNumId w:val="79"/>
  </w:num>
  <w:num w:numId="5" w16cid:durableId="1854025857">
    <w:abstractNumId w:val="15"/>
  </w:num>
  <w:num w:numId="6" w16cid:durableId="647445185">
    <w:abstractNumId w:val="44"/>
  </w:num>
  <w:num w:numId="7" w16cid:durableId="233903544">
    <w:abstractNumId w:val="68"/>
  </w:num>
  <w:num w:numId="8" w16cid:durableId="997655951">
    <w:abstractNumId w:val="37"/>
  </w:num>
  <w:num w:numId="9" w16cid:durableId="515464265">
    <w:abstractNumId w:val="39"/>
  </w:num>
  <w:num w:numId="10" w16cid:durableId="2137481273">
    <w:abstractNumId w:val="62"/>
  </w:num>
  <w:num w:numId="11" w16cid:durableId="2032534915">
    <w:abstractNumId w:val="59"/>
  </w:num>
  <w:num w:numId="12" w16cid:durableId="2125422249">
    <w:abstractNumId w:val="92"/>
  </w:num>
  <w:num w:numId="13" w16cid:durableId="1240678370">
    <w:abstractNumId w:val="26"/>
  </w:num>
  <w:num w:numId="14" w16cid:durableId="1329483352">
    <w:abstractNumId w:val="8"/>
  </w:num>
  <w:num w:numId="15" w16cid:durableId="472212480">
    <w:abstractNumId w:val="55"/>
  </w:num>
  <w:num w:numId="16" w16cid:durableId="1940599531">
    <w:abstractNumId w:val="43"/>
  </w:num>
  <w:num w:numId="17" w16cid:durableId="1252739163">
    <w:abstractNumId w:val="23"/>
  </w:num>
  <w:num w:numId="18" w16cid:durableId="1599024486">
    <w:abstractNumId w:val="99"/>
  </w:num>
  <w:num w:numId="19" w16cid:durableId="2077581712">
    <w:abstractNumId w:val="6"/>
  </w:num>
  <w:num w:numId="20" w16cid:durableId="434251198">
    <w:abstractNumId w:val="1"/>
  </w:num>
  <w:num w:numId="21" w16cid:durableId="310990474">
    <w:abstractNumId w:val="24"/>
  </w:num>
  <w:num w:numId="22" w16cid:durableId="105151639">
    <w:abstractNumId w:val="18"/>
  </w:num>
  <w:num w:numId="23" w16cid:durableId="295646984">
    <w:abstractNumId w:val="70"/>
  </w:num>
  <w:num w:numId="24" w16cid:durableId="1586837859">
    <w:abstractNumId w:val="51"/>
  </w:num>
  <w:num w:numId="25" w16cid:durableId="1023676426">
    <w:abstractNumId w:val="72"/>
  </w:num>
  <w:num w:numId="26" w16cid:durableId="827600173">
    <w:abstractNumId w:val="14"/>
  </w:num>
  <w:num w:numId="27" w16cid:durableId="879710101">
    <w:abstractNumId w:val="87"/>
  </w:num>
  <w:num w:numId="28" w16cid:durableId="1265721506">
    <w:abstractNumId w:val="84"/>
  </w:num>
  <w:num w:numId="29" w16cid:durableId="194777562">
    <w:abstractNumId w:val="71"/>
  </w:num>
  <w:num w:numId="30" w16cid:durableId="2022050236">
    <w:abstractNumId w:val="90"/>
  </w:num>
  <w:num w:numId="31" w16cid:durableId="1342777571">
    <w:abstractNumId w:val="17"/>
  </w:num>
  <w:num w:numId="32" w16cid:durableId="1438523876">
    <w:abstractNumId w:val="77"/>
  </w:num>
  <w:num w:numId="33" w16cid:durableId="155146649">
    <w:abstractNumId w:val="65"/>
  </w:num>
  <w:num w:numId="34" w16cid:durableId="574122953">
    <w:abstractNumId w:val="22"/>
  </w:num>
  <w:num w:numId="35" w16cid:durableId="950818434">
    <w:abstractNumId w:val="60"/>
  </w:num>
  <w:num w:numId="36" w16cid:durableId="1885366430">
    <w:abstractNumId w:val="73"/>
  </w:num>
  <w:num w:numId="37" w16cid:durableId="230241135">
    <w:abstractNumId w:val="16"/>
  </w:num>
  <w:num w:numId="38" w16cid:durableId="1957373665">
    <w:abstractNumId w:val="36"/>
  </w:num>
  <w:num w:numId="39" w16cid:durableId="792292275">
    <w:abstractNumId w:val="101"/>
  </w:num>
  <w:num w:numId="40" w16cid:durableId="722144601">
    <w:abstractNumId w:val="42"/>
  </w:num>
  <w:num w:numId="41" w16cid:durableId="1261373518">
    <w:abstractNumId w:val="4"/>
  </w:num>
  <w:num w:numId="42" w16cid:durableId="213855442">
    <w:abstractNumId w:val="57"/>
  </w:num>
  <w:num w:numId="43" w16cid:durableId="190992903">
    <w:abstractNumId w:val="46"/>
  </w:num>
  <w:num w:numId="44" w16cid:durableId="1487085719">
    <w:abstractNumId w:val="88"/>
  </w:num>
  <w:num w:numId="45" w16cid:durableId="725497267">
    <w:abstractNumId w:val="32"/>
  </w:num>
  <w:num w:numId="46" w16cid:durableId="1843354786">
    <w:abstractNumId w:val="83"/>
  </w:num>
  <w:num w:numId="47" w16cid:durableId="906494921">
    <w:abstractNumId w:val="0"/>
  </w:num>
  <w:num w:numId="48" w16cid:durableId="305858012">
    <w:abstractNumId w:val="67"/>
  </w:num>
  <w:num w:numId="49" w16cid:durableId="1283616208">
    <w:abstractNumId w:val="95"/>
  </w:num>
  <w:num w:numId="50" w16cid:durableId="1765761561">
    <w:abstractNumId w:val="81"/>
  </w:num>
  <w:num w:numId="51" w16cid:durableId="830603384">
    <w:abstractNumId w:val="93"/>
  </w:num>
  <w:num w:numId="52" w16cid:durableId="242841721">
    <w:abstractNumId w:val="35"/>
  </w:num>
  <w:num w:numId="53" w16cid:durableId="1333141210">
    <w:abstractNumId w:val="40"/>
  </w:num>
  <w:num w:numId="54" w16cid:durableId="264657105">
    <w:abstractNumId w:val="85"/>
  </w:num>
  <w:num w:numId="55" w16cid:durableId="1497379398">
    <w:abstractNumId w:val="5"/>
  </w:num>
  <w:num w:numId="56" w16cid:durableId="1434279423">
    <w:abstractNumId w:val="54"/>
  </w:num>
  <w:num w:numId="57" w16cid:durableId="1184512200">
    <w:abstractNumId w:val="89"/>
  </w:num>
  <w:num w:numId="58" w16cid:durableId="1682271609">
    <w:abstractNumId w:val="30"/>
  </w:num>
  <w:num w:numId="59" w16cid:durableId="240069107">
    <w:abstractNumId w:val="53"/>
  </w:num>
  <w:num w:numId="60" w16cid:durableId="1835684615">
    <w:abstractNumId w:val="12"/>
  </w:num>
  <w:num w:numId="61" w16cid:durableId="923224034">
    <w:abstractNumId w:val="74"/>
  </w:num>
  <w:num w:numId="62" w16cid:durableId="1151211131">
    <w:abstractNumId w:val="10"/>
  </w:num>
  <w:num w:numId="63" w16cid:durableId="930548931">
    <w:abstractNumId w:val="80"/>
  </w:num>
  <w:num w:numId="64" w16cid:durableId="227229554">
    <w:abstractNumId w:val="27"/>
  </w:num>
  <w:num w:numId="65" w16cid:durableId="418452579">
    <w:abstractNumId w:val="29"/>
  </w:num>
  <w:num w:numId="66" w16cid:durableId="301816903">
    <w:abstractNumId w:val="56"/>
  </w:num>
  <w:num w:numId="67" w16cid:durableId="114567388">
    <w:abstractNumId w:val="61"/>
  </w:num>
  <w:num w:numId="68" w16cid:durableId="644241805">
    <w:abstractNumId w:val="75"/>
  </w:num>
  <w:num w:numId="69" w16cid:durableId="1546211051">
    <w:abstractNumId w:val="91"/>
  </w:num>
  <w:num w:numId="70" w16cid:durableId="279648773">
    <w:abstractNumId w:val="66"/>
  </w:num>
  <w:num w:numId="71" w16cid:durableId="1275283301">
    <w:abstractNumId w:val="41"/>
  </w:num>
  <w:num w:numId="72" w16cid:durableId="1805737097">
    <w:abstractNumId w:val="63"/>
  </w:num>
  <w:num w:numId="73" w16cid:durableId="1415664447">
    <w:abstractNumId w:val="100"/>
  </w:num>
  <w:num w:numId="74" w16cid:durableId="889801488">
    <w:abstractNumId w:val="3"/>
  </w:num>
  <w:num w:numId="75" w16cid:durableId="31851300">
    <w:abstractNumId w:val="48"/>
  </w:num>
  <w:num w:numId="76" w16cid:durableId="1407149442">
    <w:abstractNumId w:val="69"/>
  </w:num>
  <w:num w:numId="77" w16cid:durableId="529488061">
    <w:abstractNumId w:val="98"/>
  </w:num>
  <w:num w:numId="78" w16cid:durableId="1421484483">
    <w:abstractNumId w:val="28"/>
  </w:num>
  <w:num w:numId="79" w16cid:durableId="481197856">
    <w:abstractNumId w:val="9"/>
  </w:num>
  <w:num w:numId="80" w16cid:durableId="1846549537">
    <w:abstractNumId w:val="31"/>
  </w:num>
  <w:num w:numId="81" w16cid:durableId="1587618514">
    <w:abstractNumId w:val="52"/>
  </w:num>
  <w:num w:numId="82" w16cid:durableId="284429088">
    <w:abstractNumId w:val="20"/>
  </w:num>
  <w:num w:numId="83" w16cid:durableId="1584678075">
    <w:abstractNumId w:val="50"/>
  </w:num>
  <w:num w:numId="84" w16cid:durableId="1244222136">
    <w:abstractNumId w:val="58"/>
  </w:num>
  <w:num w:numId="85" w16cid:durableId="1197767358">
    <w:abstractNumId w:val="19"/>
  </w:num>
  <w:num w:numId="86" w16cid:durableId="540829377">
    <w:abstractNumId w:val="82"/>
  </w:num>
  <w:num w:numId="87" w16cid:durableId="1090929499">
    <w:abstractNumId w:val="96"/>
  </w:num>
  <w:num w:numId="88" w16cid:durableId="1132674376">
    <w:abstractNumId w:val="33"/>
  </w:num>
  <w:num w:numId="89" w16cid:durableId="325517317">
    <w:abstractNumId w:val="34"/>
  </w:num>
  <w:num w:numId="90" w16cid:durableId="1952200668">
    <w:abstractNumId w:val="13"/>
  </w:num>
  <w:num w:numId="91" w16cid:durableId="230626273">
    <w:abstractNumId w:val="49"/>
  </w:num>
  <w:num w:numId="92" w16cid:durableId="1764567533">
    <w:abstractNumId w:val="94"/>
  </w:num>
  <w:num w:numId="93" w16cid:durableId="1034581407">
    <w:abstractNumId w:val="47"/>
  </w:num>
  <w:num w:numId="94" w16cid:durableId="1780563712">
    <w:abstractNumId w:val="78"/>
  </w:num>
  <w:num w:numId="95" w16cid:durableId="443234600">
    <w:abstractNumId w:val="64"/>
  </w:num>
  <w:num w:numId="96" w16cid:durableId="1802845038">
    <w:abstractNumId w:val="2"/>
  </w:num>
  <w:num w:numId="97" w16cid:durableId="1805392354">
    <w:abstractNumId w:val="97"/>
  </w:num>
  <w:num w:numId="98" w16cid:durableId="1789812662">
    <w:abstractNumId w:val="7"/>
  </w:num>
  <w:num w:numId="99" w16cid:durableId="1430276328">
    <w:abstractNumId w:val="86"/>
  </w:num>
  <w:num w:numId="100" w16cid:durableId="1896814892">
    <w:abstractNumId w:val="76"/>
  </w:num>
  <w:num w:numId="101" w16cid:durableId="2080980473">
    <w:abstractNumId w:val="45"/>
  </w:num>
  <w:num w:numId="102" w16cid:durableId="1726025913">
    <w:abstractNumId w:val="25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61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5727"/>
    <w:rsid w:val="00076AD6"/>
    <w:rsid w:val="00077A93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2B28"/>
    <w:rsid w:val="00103A5E"/>
    <w:rsid w:val="00106585"/>
    <w:rsid w:val="0011218C"/>
    <w:rsid w:val="001157AF"/>
    <w:rsid w:val="00116C30"/>
    <w:rsid w:val="0012562F"/>
    <w:rsid w:val="001266C6"/>
    <w:rsid w:val="00126C85"/>
    <w:rsid w:val="0012799E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2AF4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3F1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3F8D"/>
    <w:rsid w:val="00265A8F"/>
    <w:rsid w:val="0026676B"/>
    <w:rsid w:val="00267C62"/>
    <w:rsid w:val="00271B12"/>
    <w:rsid w:val="002720BA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473A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67FF"/>
    <w:rsid w:val="00301207"/>
    <w:rsid w:val="00301C4E"/>
    <w:rsid w:val="00304897"/>
    <w:rsid w:val="003050B6"/>
    <w:rsid w:val="00305282"/>
    <w:rsid w:val="00311E5D"/>
    <w:rsid w:val="00313643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65D95"/>
    <w:rsid w:val="00374DDE"/>
    <w:rsid w:val="003758B4"/>
    <w:rsid w:val="00376162"/>
    <w:rsid w:val="0039160D"/>
    <w:rsid w:val="00396581"/>
    <w:rsid w:val="003A3F61"/>
    <w:rsid w:val="003A473E"/>
    <w:rsid w:val="003B0DC7"/>
    <w:rsid w:val="003B3F8D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1EF6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3820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62ED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A011A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6B7B"/>
    <w:rsid w:val="005F1418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36D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0FC4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3A7"/>
    <w:rsid w:val="007545FE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5EE"/>
    <w:rsid w:val="007E7CAC"/>
    <w:rsid w:val="007F1F7F"/>
    <w:rsid w:val="007F575E"/>
    <w:rsid w:val="008121F4"/>
    <w:rsid w:val="008133D3"/>
    <w:rsid w:val="00817A2D"/>
    <w:rsid w:val="00824BBE"/>
    <w:rsid w:val="008264AD"/>
    <w:rsid w:val="0083003D"/>
    <w:rsid w:val="00830749"/>
    <w:rsid w:val="00831CFE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17"/>
    <w:rsid w:val="008A082C"/>
    <w:rsid w:val="008A257C"/>
    <w:rsid w:val="008A3A99"/>
    <w:rsid w:val="008B39C9"/>
    <w:rsid w:val="008C48F6"/>
    <w:rsid w:val="008D303A"/>
    <w:rsid w:val="008E49FB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2EAC"/>
    <w:rsid w:val="00AA517E"/>
    <w:rsid w:val="00AA630C"/>
    <w:rsid w:val="00AA653D"/>
    <w:rsid w:val="00AB15C0"/>
    <w:rsid w:val="00AB5FF9"/>
    <w:rsid w:val="00AC6BE2"/>
    <w:rsid w:val="00AC79B9"/>
    <w:rsid w:val="00AD0DD2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BC8"/>
    <w:rsid w:val="00B01E5D"/>
    <w:rsid w:val="00B0452D"/>
    <w:rsid w:val="00B0469A"/>
    <w:rsid w:val="00B10211"/>
    <w:rsid w:val="00B11880"/>
    <w:rsid w:val="00B141EE"/>
    <w:rsid w:val="00B21A3B"/>
    <w:rsid w:val="00B21CC5"/>
    <w:rsid w:val="00B22743"/>
    <w:rsid w:val="00B23004"/>
    <w:rsid w:val="00B23116"/>
    <w:rsid w:val="00B24E19"/>
    <w:rsid w:val="00B370F6"/>
    <w:rsid w:val="00B37A11"/>
    <w:rsid w:val="00B4084F"/>
    <w:rsid w:val="00B44885"/>
    <w:rsid w:val="00B45123"/>
    <w:rsid w:val="00B46CA0"/>
    <w:rsid w:val="00B50D23"/>
    <w:rsid w:val="00B60A8E"/>
    <w:rsid w:val="00B60BA8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0D6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2D15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C13C4"/>
    <w:rsid w:val="00ED5FF8"/>
    <w:rsid w:val="00EE0EDC"/>
    <w:rsid w:val="00EE235C"/>
    <w:rsid w:val="00EE272B"/>
    <w:rsid w:val="00EE4CDC"/>
    <w:rsid w:val="00EF2F06"/>
    <w:rsid w:val="00EF529A"/>
    <w:rsid w:val="00EF69A4"/>
    <w:rsid w:val="00F00E7C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3A6C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0BEA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09B6C"/>
  <w15:docId w15:val="{1FF14731-8CCC-4B0A-9439-3FB92353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F8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B3F8D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32CA60D4FCA453EA9DE64963A96E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885AE-10AC-4776-AEB3-E69A09B67D69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B6FA1AA84DD4C5CBDE84E03FBCBE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5EAC-92BA-4805-B9C7-B5DF1E8FEEC8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2B4BC4E86694FE1B90221C0AFD85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8D816-1647-44EA-9902-0F8B394C3990}"/>
      </w:docPartPr>
      <w:docPartBody>
        <w:p w:rsidR="00FE654A" w:rsidRDefault="00D80E7A" w:rsidP="00D80E7A">
          <w:pPr>
            <w:pStyle w:val="62B4BC4E86694FE1B90221C0AFD85914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71"/>
    <w:rsid w:val="00183571"/>
    <w:rsid w:val="00482B35"/>
    <w:rsid w:val="005D06A4"/>
    <w:rsid w:val="00614003"/>
    <w:rsid w:val="00D80E7A"/>
    <w:rsid w:val="00DB464A"/>
    <w:rsid w:val="00FE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0E7A"/>
    <w:rPr>
      <w:color w:val="808080"/>
    </w:rPr>
  </w:style>
  <w:style w:type="paragraph" w:customStyle="1" w:styleId="62B4BC4E86694FE1B90221C0AFD85914">
    <w:name w:val="62B4BC4E86694FE1B90221C0AFD85914"/>
    <w:rsid w:val="00D80E7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89</TotalTime>
  <Pages>3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Michael Trott</cp:lastModifiedBy>
  <cp:revision>38</cp:revision>
  <cp:lastPrinted>2014-09-18T04:01:00Z</cp:lastPrinted>
  <dcterms:created xsi:type="dcterms:W3CDTF">2023-03-30T02:15:00Z</dcterms:created>
  <dcterms:modified xsi:type="dcterms:W3CDTF">2023-12-18T06:45:00Z</dcterms:modified>
  <cp:category>Handout 2 - Planning Sheet</cp:category>
  <cp:contentStatus>v1-2_30/03/2023</cp:contentStatus>
</cp:coreProperties>
</file>