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444" w:rsidRPr="004932A4" w:rsidRDefault="00A53394" w:rsidP="00677444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-28649257"/>
          <w:placeholder>
            <w:docPart w:val="88D8B67CF5FE4D529AF6F7D1191F60D3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B469F">
            <w:rPr>
              <w:szCs w:val="32"/>
            </w:rPr>
            <w:t>CPCCBC4013A</w:t>
          </w:r>
        </w:sdtContent>
      </w:sdt>
      <w:r w:rsidR="00677444" w:rsidRPr="004932A4">
        <w:rPr>
          <w:szCs w:val="32"/>
        </w:rPr>
        <w:t xml:space="preserve"> </w:t>
      </w:r>
    </w:p>
    <w:p w:rsidR="004C3241" w:rsidRDefault="00A53394" w:rsidP="00677444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678169341"/>
          <w:placeholder>
            <w:docPart w:val="C819B3EF6801408EAFE5C768C59A623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B469F">
            <w:rPr>
              <w:szCs w:val="32"/>
            </w:rPr>
            <w:t>Prepare and evaluate tender documentation</w:t>
          </w:r>
        </w:sdtContent>
      </w:sdt>
      <w:r w:rsidR="004C3241">
        <w:rPr>
          <w:szCs w:val="32"/>
        </w:rPr>
        <w:t xml:space="preserve"> </w:t>
      </w:r>
    </w:p>
    <w:p w:rsidR="00677444" w:rsidRPr="004932A4" w:rsidRDefault="004C3241" w:rsidP="00677444">
      <w:pPr>
        <w:pStyle w:val="01CSTCPLHeading1"/>
        <w:rPr>
          <w:szCs w:val="32"/>
        </w:rPr>
      </w:pPr>
      <w:r>
        <w:rPr>
          <w:szCs w:val="32"/>
        </w:rPr>
        <w:t>ASSESSMENT SUMMARY</w:t>
      </w:r>
    </w:p>
    <w:p w:rsidR="00677444" w:rsidRPr="004C3241" w:rsidRDefault="00677444" w:rsidP="00677444">
      <w:pPr>
        <w:ind w:left="709" w:right="-24" w:hanging="709"/>
        <w:rPr>
          <w:rFonts w:ascii="Arial" w:hAnsi="Arial" w:cs="Arial"/>
          <w:b/>
          <w:sz w:val="20"/>
        </w:rPr>
      </w:pPr>
    </w:p>
    <w:p w:rsidR="00677444" w:rsidRPr="004C3241" w:rsidRDefault="00677444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The assessment activities for </w:t>
      </w:r>
      <w:sdt>
        <w:sdtPr>
          <w:rPr>
            <w:rFonts w:ascii="Arial" w:hAnsi="Arial" w:cs="Arial"/>
            <w:i/>
            <w:sz w:val="20"/>
          </w:rPr>
          <w:alias w:val="Title"/>
          <w:tag w:val=""/>
          <w:id w:val="-1718894466"/>
          <w:placeholder>
            <w:docPart w:val="914C4F59E879427BAF61C3F5643CC7BC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B469F">
            <w:rPr>
              <w:rFonts w:ascii="Arial" w:hAnsi="Arial" w:cs="Arial"/>
              <w:i/>
              <w:sz w:val="20"/>
            </w:rPr>
            <w:t>CPCCBC4013A</w:t>
          </w:r>
        </w:sdtContent>
      </w:sdt>
      <w:r w:rsidRPr="005C684E">
        <w:rPr>
          <w:rFonts w:ascii="Arial" w:hAnsi="Arial" w:cs="Arial"/>
          <w:i/>
          <w:sz w:val="20"/>
        </w:rPr>
        <w:t xml:space="preserve"> </w:t>
      </w:r>
      <w:sdt>
        <w:sdtPr>
          <w:rPr>
            <w:rFonts w:ascii="Arial" w:hAnsi="Arial" w:cs="Arial"/>
            <w:i/>
            <w:sz w:val="20"/>
          </w:rPr>
          <w:alias w:val="Subject"/>
          <w:tag w:val=""/>
          <w:id w:val="1007644303"/>
          <w:placeholder>
            <w:docPart w:val="EEDF1DD7C8F545B68B518BCDF4FE8A1B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B469F">
            <w:rPr>
              <w:rFonts w:ascii="Arial" w:hAnsi="Arial" w:cs="Arial"/>
              <w:i/>
              <w:sz w:val="20"/>
            </w:rPr>
            <w:t>Prepare and evaluate tender documentation</w:t>
          </w:r>
        </w:sdtContent>
      </w:sdt>
      <w:r w:rsidRPr="004C3241">
        <w:rPr>
          <w:rFonts w:ascii="Arial" w:hAnsi="Arial" w:cs="Arial"/>
          <w:sz w:val="20"/>
        </w:rPr>
        <w:t xml:space="preserve"> cover all aspects of the unit of competency</w:t>
      </w:r>
      <w:r w:rsidR="004C3241" w:rsidRPr="004C3241">
        <w:rPr>
          <w:rFonts w:ascii="Arial" w:hAnsi="Arial" w:cs="Arial"/>
          <w:sz w:val="20"/>
        </w:rPr>
        <w:t xml:space="preserve"> required</w:t>
      </w:r>
      <w:r w:rsidRPr="004C3241">
        <w:rPr>
          <w:rFonts w:ascii="Arial" w:hAnsi="Arial" w:cs="Arial"/>
          <w:sz w:val="20"/>
        </w:rPr>
        <w:t xml:space="preserve">. To demonstrate competence in this unit, </w:t>
      </w:r>
      <w:r w:rsidR="00F92D00">
        <w:rPr>
          <w:rFonts w:ascii="Arial" w:hAnsi="Arial" w:cs="Arial"/>
          <w:sz w:val="20"/>
        </w:rPr>
        <w:t>a participant</w:t>
      </w:r>
      <w:r w:rsidRPr="004C3241">
        <w:rPr>
          <w:rFonts w:ascii="Arial" w:hAnsi="Arial" w:cs="Arial"/>
          <w:sz w:val="20"/>
        </w:rPr>
        <w:t xml:space="preserve"> must undertake all tasks and complete them satisfactorily</w:t>
      </w:r>
      <w:r w:rsidR="007C4FE0" w:rsidRPr="004C3241">
        <w:rPr>
          <w:rFonts w:ascii="Arial" w:hAnsi="Arial" w:cs="Arial"/>
          <w:sz w:val="20"/>
        </w:rPr>
        <w:t xml:space="preserve"> and consistently</w:t>
      </w:r>
      <w:r w:rsidRPr="004C3241">
        <w:rPr>
          <w:rFonts w:ascii="Arial" w:hAnsi="Arial" w:cs="Arial"/>
          <w:sz w:val="20"/>
        </w:rPr>
        <w:t xml:space="preserve">. For Apprentices and Trainees, this includes </w:t>
      </w:r>
      <w:r w:rsidR="007C4FE0" w:rsidRPr="004C3241">
        <w:rPr>
          <w:rFonts w:ascii="Arial" w:hAnsi="Arial" w:cs="Arial"/>
          <w:sz w:val="20"/>
        </w:rPr>
        <w:t xml:space="preserve">employer </w:t>
      </w:r>
      <w:r w:rsidRPr="004C3241">
        <w:rPr>
          <w:rFonts w:ascii="Arial" w:hAnsi="Arial" w:cs="Arial"/>
          <w:sz w:val="20"/>
        </w:rPr>
        <w:t xml:space="preserve">completion of the Employer Record Book (ERB). </w:t>
      </w:r>
    </w:p>
    <w:p w:rsidR="00677444" w:rsidRPr="004C3241" w:rsidRDefault="00677444">
      <w:pPr>
        <w:jc w:val="left"/>
        <w:rPr>
          <w:rFonts w:ascii="Arial" w:hAnsi="Arial" w:cs="Arial"/>
          <w:sz w:val="20"/>
        </w:rPr>
      </w:pPr>
    </w:p>
    <w:p w:rsidR="007C4FE0" w:rsidRPr="004C3241" w:rsidRDefault="00F92D00" w:rsidP="007C4FE0">
      <w:pPr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Participants must </w:t>
      </w:r>
      <w:r w:rsidR="007C4FE0" w:rsidRPr="004C3241">
        <w:rPr>
          <w:rFonts w:ascii="Arial" w:hAnsi="Arial" w:cs="Arial"/>
          <w:sz w:val="20"/>
        </w:rPr>
        <w:t>read all the information given before start</w:t>
      </w:r>
      <w:r>
        <w:rPr>
          <w:rFonts w:ascii="Arial" w:hAnsi="Arial" w:cs="Arial"/>
          <w:sz w:val="20"/>
        </w:rPr>
        <w:t>ing</w:t>
      </w:r>
      <w:r w:rsidR="007C4FE0" w:rsidRPr="004C3241">
        <w:rPr>
          <w:rFonts w:ascii="Arial" w:hAnsi="Arial" w:cs="Arial"/>
          <w:sz w:val="20"/>
        </w:rPr>
        <w:t xml:space="preserve"> any assessment task. </w:t>
      </w:r>
      <w:r>
        <w:rPr>
          <w:rFonts w:ascii="Arial" w:hAnsi="Arial" w:cs="Arial"/>
          <w:sz w:val="20"/>
        </w:rPr>
        <w:t xml:space="preserve">The assessment tasks are intended to be equitable, fair and flexible. </w:t>
      </w:r>
      <w:r w:rsidR="007C4FE0" w:rsidRPr="004C3241">
        <w:rPr>
          <w:rFonts w:ascii="Arial" w:hAnsi="Arial" w:cs="Arial"/>
          <w:sz w:val="20"/>
        </w:rPr>
        <w:t xml:space="preserve">If </w:t>
      </w:r>
      <w:r>
        <w:rPr>
          <w:rFonts w:ascii="Arial" w:hAnsi="Arial" w:cs="Arial"/>
          <w:sz w:val="20"/>
        </w:rPr>
        <w:t xml:space="preserve">a participant has </w:t>
      </w:r>
      <w:r w:rsidR="007C4FE0" w:rsidRPr="004C3241">
        <w:rPr>
          <w:rFonts w:ascii="Arial" w:hAnsi="Arial" w:cs="Arial"/>
          <w:sz w:val="20"/>
        </w:rPr>
        <w:t>any questions</w:t>
      </w:r>
      <w:r>
        <w:rPr>
          <w:rFonts w:ascii="Arial" w:hAnsi="Arial" w:cs="Arial"/>
          <w:sz w:val="20"/>
        </w:rPr>
        <w:t xml:space="preserve"> or requires alternative arrangements to be made</w:t>
      </w:r>
      <w:r w:rsidR="007C4FE0" w:rsidRPr="004C3241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such requests should be directed to their </w:t>
      </w:r>
      <w:r w:rsidR="007C4FE0" w:rsidRPr="004C3241">
        <w:rPr>
          <w:rFonts w:ascii="Arial" w:hAnsi="Arial" w:cs="Arial"/>
          <w:sz w:val="20"/>
        </w:rPr>
        <w:t>Trainer/Assessor</w:t>
      </w:r>
      <w:r w:rsidR="00C373BC">
        <w:rPr>
          <w:rFonts w:ascii="Arial" w:hAnsi="Arial" w:cs="Arial"/>
          <w:sz w:val="20"/>
        </w:rPr>
        <w:t xml:space="preserve">, who should note such arrangements in the ‘Assessor Comments’ </w:t>
      </w:r>
      <w:r w:rsidR="00E42E04">
        <w:rPr>
          <w:rFonts w:ascii="Arial" w:hAnsi="Arial" w:cs="Arial"/>
          <w:sz w:val="20"/>
        </w:rPr>
        <w:t>on the affected assessment</w:t>
      </w:r>
      <w:r w:rsidR="007C4FE0" w:rsidRPr="004C3241">
        <w:rPr>
          <w:rFonts w:ascii="Arial" w:hAnsi="Arial" w:cs="Arial"/>
          <w:sz w:val="20"/>
        </w:rPr>
        <w:t xml:space="preserve">. </w:t>
      </w:r>
      <w:r w:rsidR="00C373BC">
        <w:rPr>
          <w:rFonts w:ascii="Arial" w:hAnsi="Arial" w:cs="Arial"/>
          <w:sz w:val="20"/>
        </w:rPr>
        <w:t xml:space="preserve">If a participant feels they </w:t>
      </w:r>
      <w:r w:rsidR="007C4FE0" w:rsidRPr="004C3241">
        <w:rPr>
          <w:rFonts w:ascii="Arial" w:hAnsi="Arial" w:cs="Arial"/>
          <w:sz w:val="20"/>
        </w:rPr>
        <w:t xml:space="preserve">are not yet ready to be assessed, </w:t>
      </w:r>
      <w:r w:rsidR="00C373BC">
        <w:rPr>
          <w:rFonts w:ascii="Arial" w:hAnsi="Arial" w:cs="Arial"/>
          <w:sz w:val="20"/>
        </w:rPr>
        <w:t xml:space="preserve">they should </w:t>
      </w:r>
      <w:r w:rsidR="00622B2F" w:rsidRPr="004C3241">
        <w:rPr>
          <w:rFonts w:ascii="Arial" w:hAnsi="Arial" w:cs="Arial"/>
          <w:sz w:val="20"/>
        </w:rPr>
        <w:t xml:space="preserve">discuss </w:t>
      </w:r>
      <w:r w:rsidR="00C373BC">
        <w:rPr>
          <w:rFonts w:ascii="Arial" w:hAnsi="Arial" w:cs="Arial"/>
          <w:sz w:val="20"/>
        </w:rPr>
        <w:t xml:space="preserve">their </w:t>
      </w:r>
      <w:r w:rsidR="00622B2F" w:rsidRPr="004C3241">
        <w:rPr>
          <w:rFonts w:ascii="Arial" w:hAnsi="Arial" w:cs="Arial"/>
          <w:sz w:val="20"/>
        </w:rPr>
        <w:t xml:space="preserve">options with </w:t>
      </w:r>
      <w:r w:rsidR="00C373BC">
        <w:rPr>
          <w:rFonts w:ascii="Arial" w:hAnsi="Arial" w:cs="Arial"/>
          <w:sz w:val="20"/>
        </w:rPr>
        <w:t>their</w:t>
      </w:r>
      <w:r w:rsidR="007C4FE0" w:rsidRPr="004C3241">
        <w:rPr>
          <w:rFonts w:ascii="Arial" w:hAnsi="Arial" w:cs="Arial"/>
          <w:sz w:val="20"/>
        </w:rPr>
        <w:t xml:space="preserve"> Trainer/Assessor. </w:t>
      </w:r>
    </w:p>
    <w:p w:rsidR="007C4FE0" w:rsidRPr="004C3241" w:rsidRDefault="007C4FE0">
      <w:pPr>
        <w:jc w:val="left"/>
        <w:rPr>
          <w:rFonts w:ascii="Arial" w:hAnsi="Arial" w:cs="Arial"/>
          <w:sz w:val="20"/>
        </w:rPr>
      </w:pPr>
    </w:p>
    <w:p w:rsidR="00677444" w:rsidRPr="004C3241" w:rsidRDefault="007C4FE0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>To satisfactor</w:t>
      </w:r>
      <w:r w:rsidR="00C373BC">
        <w:rPr>
          <w:rFonts w:ascii="Arial" w:hAnsi="Arial" w:cs="Arial"/>
          <w:sz w:val="20"/>
        </w:rPr>
        <w:t xml:space="preserve">ily complete the assessment, the participant is </w:t>
      </w:r>
      <w:r w:rsidRPr="004C3241">
        <w:rPr>
          <w:rFonts w:ascii="Arial" w:hAnsi="Arial" w:cs="Arial"/>
          <w:sz w:val="20"/>
        </w:rPr>
        <w:t xml:space="preserve">required to answer all questions correctly and demonstrate </w:t>
      </w:r>
      <w:r w:rsidR="00C373BC">
        <w:rPr>
          <w:rFonts w:ascii="Arial" w:hAnsi="Arial" w:cs="Arial"/>
          <w:sz w:val="20"/>
        </w:rPr>
        <w:t xml:space="preserve">their </w:t>
      </w:r>
      <w:r w:rsidRPr="004C3241">
        <w:rPr>
          <w:rFonts w:ascii="Arial" w:hAnsi="Arial" w:cs="Arial"/>
          <w:sz w:val="20"/>
        </w:rPr>
        <w:t xml:space="preserve">skills to industry standards. </w:t>
      </w:r>
      <w:r w:rsidR="00677444" w:rsidRPr="004C3241">
        <w:rPr>
          <w:rFonts w:ascii="Arial" w:hAnsi="Arial" w:cs="Arial"/>
          <w:sz w:val="20"/>
        </w:rPr>
        <w:t xml:space="preserve">If </w:t>
      </w:r>
      <w:r w:rsidR="00C373BC">
        <w:rPr>
          <w:rFonts w:ascii="Arial" w:hAnsi="Arial" w:cs="Arial"/>
          <w:sz w:val="20"/>
        </w:rPr>
        <w:t>a participant does not</w:t>
      </w:r>
      <w:r w:rsidR="00677444" w:rsidRPr="004C3241">
        <w:rPr>
          <w:rFonts w:ascii="Arial" w:hAnsi="Arial" w:cs="Arial"/>
          <w:sz w:val="20"/>
        </w:rPr>
        <w:t xml:space="preserve"> answer some questions or perform some tasks, </w:t>
      </w:r>
      <w:r w:rsidR="00C373BC">
        <w:rPr>
          <w:rFonts w:ascii="Arial" w:hAnsi="Arial" w:cs="Arial"/>
          <w:sz w:val="20"/>
        </w:rPr>
        <w:t xml:space="preserve">they </w:t>
      </w:r>
      <w:r w:rsidR="00677444" w:rsidRPr="004C3241">
        <w:rPr>
          <w:rFonts w:ascii="Arial" w:hAnsi="Arial" w:cs="Arial"/>
          <w:sz w:val="20"/>
        </w:rPr>
        <w:t xml:space="preserve">will be deemed </w:t>
      </w:r>
      <w:r w:rsidR="00622B2F" w:rsidRPr="004C3241">
        <w:rPr>
          <w:rFonts w:ascii="Arial" w:hAnsi="Arial" w:cs="Arial"/>
          <w:sz w:val="20"/>
        </w:rPr>
        <w:t xml:space="preserve">‘Not Satisfactory’ for the task and </w:t>
      </w:r>
      <w:r w:rsidR="00677444" w:rsidRPr="004C3241">
        <w:rPr>
          <w:rFonts w:ascii="Arial" w:hAnsi="Arial" w:cs="Arial"/>
          <w:sz w:val="20"/>
        </w:rPr>
        <w:t>‘Not Yet Competent’</w:t>
      </w:r>
      <w:r w:rsidR="00622B2F" w:rsidRPr="004C3241">
        <w:rPr>
          <w:rFonts w:ascii="Arial" w:hAnsi="Arial" w:cs="Arial"/>
          <w:sz w:val="20"/>
        </w:rPr>
        <w:t xml:space="preserve"> for the unit of competency</w:t>
      </w:r>
      <w:r w:rsidRPr="004C3241">
        <w:rPr>
          <w:rFonts w:ascii="Arial" w:hAnsi="Arial" w:cs="Arial"/>
          <w:sz w:val="20"/>
        </w:rPr>
        <w:t xml:space="preserve">. </w:t>
      </w:r>
      <w:r w:rsidR="00C373BC">
        <w:rPr>
          <w:rFonts w:ascii="Arial" w:hAnsi="Arial" w:cs="Arial"/>
          <w:sz w:val="20"/>
        </w:rPr>
        <w:t xml:space="preserve">The </w:t>
      </w:r>
      <w:r w:rsidRPr="004C3241">
        <w:rPr>
          <w:rFonts w:ascii="Arial" w:hAnsi="Arial" w:cs="Arial"/>
          <w:sz w:val="20"/>
        </w:rPr>
        <w:t xml:space="preserve">Trainer/Assessor is able to provide </w:t>
      </w:r>
      <w:r w:rsidR="00C373BC">
        <w:rPr>
          <w:rFonts w:ascii="Arial" w:hAnsi="Arial" w:cs="Arial"/>
          <w:sz w:val="20"/>
        </w:rPr>
        <w:t xml:space="preserve">the participant </w:t>
      </w:r>
      <w:r w:rsidRPr="004C3241">
        <w:rPr>
          <w:rFonts w:ascii="Arial" w:hAnsi="Arial" w:cs="Arial"/>
          <w:sz w:val="20"/>
        </w:rPr>
        <w:t>with additional information on interpreting the assessment outcomes and</w:t>
      </w:r>
      <w:r w:rsidR="00C373BC">
        <w:rPr>
          <w:rFonts w:ascii="Arial" w:hAnsi="Arial" w:cs="Arial"/>
          <w:sz w:val="20"/>
        </w:rPr>
        <w:t xml:space="preserve"> provide guidance on the participant’s </w:t>
      </w:r>
      <w:r w:rsidRPr="004C3241">
        <w:rPr>
          <w:rFonts w:ascii="Arial" w:hAnsi="Arial" w:cs="Arial"/>
          <w:sz w:val="20"/>
        </w:rPr>
        <w:t>options</w:t>
      </w:r>
      <w:r w:rsidR="00677444" w:rsidRPr="004C3241">
        <w:rPr>
          <w:rFonts w:ascii="Arial" w:hAnsi="Arial" w:cs="Arial"/>
          <w:sz w:val="20"/>
        </w:rPr>
        <w:t xml:space="preserve">. Should </w:t>
      </w:r>
      <w:r w:rsidR="00C373BC">
        <w:rPr>
          <w:rFonts w:ascii="Arial" w:hAnsi="Arial" w:cs="Arial"/>
          <w:sz w:val="20"/>
        </w:rPr>
        <w:t xml:space="preserve">a participant </w:t>
      </w:r>
      <w:r w:rsidR="00677444" w:rsidRPr="004C3241">
        <w:rPr>
          <w:rFonts w:ascii="Arial" w:hAnsi="Arial" w:cs="Arial"/>
          <w:sz w:val="20"/>
        </w:rPr>
        <w:t>still b</w:t>
      </w:r>
      <w:r w:rsidR="00C373BC">
        <w:rPr>
          <w:rFonts w:ascii="Arial" w:hAnsi="Arial" w:cs="Arial"/>
          <w:sz w:val="20"/>
        </w:rPr>
        <w:t xml:space="preserve">e deemed ‘Not </w:t>
      </w:r>
      <w:r w:rsidR="00E42E04">
        <w:rPr>
          <w:rFonts w:ascii="Arial" w:hAnsi="Arial" w:cs="Arial"/>
          <w:sz w:val="20"/>
        </w:rPr>
        <w:t>Satisfactory</w:t>
      </w:r>
      <w:r w:rsidR="00C373BC">
        <w:rPr>
          <w:rFonts w:ascii="Arial" w:hAnsi="Arial" w:cs="Arial"/>
          <w:sz w:val="20"/>
        </w:rPr>
        <w:t>’ they</w:t>
      </w:r>
      <w:r w:rsidR="00677444" w:rsidRPr="004C3241">
        <w:rPr>
          <w:rFonts w:ascii="Arial" w:hAnsi="Arial" w:cs="Arial"/>
          <w:sz w:val="20"/>
        </w:rPr>
        <w:t xml:space="preserve"> will have the opportunity to undertake a supplementary assessment or appeal the result. </w:t>
      </w:r>
    </w:p>
    <w:p w:rsidR="007C4FE0" w:rsidRPr="004C3241" w:rsidRDefault="007C4FE0">
      <w:pPr>
        <w:jc w:val="left"/>
        <w:rPr>
          <w:rFonts w:ascii="Arial" w:hAnsi="Arial" w:cs="Arial"/>
          <w:sz w:val="20"/>
        </w:rPr>
      </w:pPr>
    </w:p>
    <w:p w:rsidR="007C4FE0" w:rsidRPr="004C3241" w:rsidRDefault="007C4FE0">
      <w:pPr>
        <w:jc w:val="left"/>
        <w:rPr>
          <w:rFonts w:ascii="Arial" w:hAnsi="Arial" w:cs="Arial"/>
          <w:sz w:val="20"/>
        </w:rPr>
      </w:pPr>
      <w:r w:rsidRPr="004C3241">
        <w:rPr>
          <w:rFonts w:ascii="Arial" w:hAnsi="Arial" w:cs="Arial"/>
          <w:sz w:val="20"/>
        </w:rPr>
        <w:t xml:space="preserve">By signing the cover page for each assessment item, </w:t>
      </w:r>
      <w:r w:rsidR="00C373BC">
        <w:rPr>
          <w:rFonts w:ascii="Arial" w:hAnsi="Arial" w:cs="Arial"/>
          <w:sz w:val="20"/>
        </w:rPr>
        <w:t>the participant</w:t>
      </w:r>
      <w:r w:rsidRPr="004C3241">
        <w:rPr>
          <w:rFonts w:ascii="Arial" w:hAnsi="Arial" w:cs="Arial"/>
          <w:sz w:val="20"/>
        </w:rPr>
        <w:t xml:space="preserve"> acknowledge</w:t>
      </w:r>
      <w:r w:rsidR="00C373BC"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</w:t>
      </w:r>
      <w:r w:rsidR="00C373BC">
        <w:rPr>
          <w:rFonts w:ascii="Arial" w:hAnsi="Arial" w:cs="Arial"/>
          <w:sz w:val="20"/>
        </w:rPr>
        <w:t xml:space="preserve">they </w:t>
      </w:r>
      <w:r w:rsidRPr="004C3241">
        <w:rPr>
          <w:rFonts w:ascii="Arial" w:hAnsi="Arial" w:cs="Arial"/>
          <w:sz w:val="20"/>
        </w:rPr>
        <w:t xml:space="preserve">understand the assessment instructions and requirements and consent to being assessed. </w:t>
      </w:r>
      <w:r w:rsidR="00C373BC">
        <w:rPr>
          <w:rFonts w:ascii="Arial" w:hAnsi="Arial" w:cs="Arial"/>
          <w:sz w:val="20"/>
        </w:rPr>
        <w:t xml:space="preserve">The participant also </w:t>
      </w:r>
      <w:r w:rsidRPr="004C3241">
        <w:rPr>
          <w:rFonts w:ascii="Arial" w:hAnsi="Arial" w:cs="Arial"/>
          <w:sz w:val="20"/>
        </w:rPr>
        <w:t>verif</w:t>
      </w:r>
      <w:r w:rsidR="00C373BC">
        <w:rPr>
          <w:rFonts w:ascii="Arial" w:hAnsi="Arial" w:cs="Arial"/>
          <w:sz w:val="20"/>
        </w:rPr>
        <w:t>ies</w:t>
      </w:r>
      <w:r w:rsidRPr="004C3241">
        <w:rPr>
          <w:rFonts w:ascii="Arial" w:hAnsi="Arial" w:cs="Arial"/>
          <w:sz w:val="20"/>
        </w:rPr>
        <w:t xml:space="preserve"> and assure</w:t>
      </w:r>
      <w:r w:rsidR="00C373BC">
        <w:rPr>
          <w:rFonts w:ascii="Arial" w:hAnsi="Arial" w:cs="Arial"/>
          <w:sz w:val="20"/>
        </w:rPr>
        <w:t>s</w:t>
      </w:r>
      <w:r w:rsidRPr="004C3241">
        <w:rPr>
          <w:rFonts w:ascii="Arial" w:hAnsi="Arial" w:cs="Arial"/>
          <w:sz w:val="20"/>
        </w:rPr>
        <w:t xml:space="preserve"> the RTO that the work </w:t>
      </w:r>
      <w:r w:rsidR="00C373BC" w:rsidRPr="004C3241">
        <w:rPr>
          <w:rFonts w:ascii="Arial" w:hAnsi="Arial" w:cs="Arial"/>
          <w:sz w:val="20"/>
        </w:rPr>
        <w:t>submit</w:t>
      </w:r>
      <w:r w:rsidR="00C373BC">
        <w:rPr>
          <w:rFonts w:ascii="Arial" w:hAnsi="Arial" w:cs="Arial"/>
          <w:sz w:val="20"/>
        </w:rPr>
        <w:t>ted</w:t>
      </w:r>
      <w:r w:rsidRPr="004C3241">
        <w:rPr>
          <w:rFonts w:ascii="Arial" w:hAnsi="Arial" w:cs="Arial"/>
          <w:sz w:val="20"/>
        </w:rPr>
        <w:t xml:space="preserve"> is </w:t>
      </w:r>
      <w:r w:rsidR="00C373BC">
        <w:rPr>
          <w:rFonts w:ascii="Arial" w:hAnsi="Arial" w:cs="Arial"/>
          <w:sz w:val="20"/>
        </w:rPr>
        <w:t>their</w:t>
      </w:r>
      <w:r w:rsidRPr="004C3241">
        <w:rPr>
          <w:rFonts w:ascii="Arial" w:hAnsi="Arial" w:cs="Arial"/>
          <w:sz w:val="20"/>
        </w:rPr>
        <w:t xml:space="preserve"> own work. </w:t>
      </w:r>
    </w:p>
    <w:p w:rsidR="008B22FC" w:rsidRDefault="008B22FC">
      <w:pPr>
        <w:jc w:val="left"/>
        <w:rPr>
          <w:rFonts w:ascii="Arial" w:hAnsi="Arial" w:cs="Arial"/>
          <w:sz w:val="20"/>
        </w:rPr>
      </w:pPr>
    </w:p>
    <w:p w:rsidR="003430D8" w:rsidRPr="004C3241" w:rsidRDefault="003430D8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5335"/>
      </w:tblGrid>
      <w:tr w:rsidR="00BB469F" w:rsidRPr="004C3241" w:rsidTr="008146E7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BB469F" w:rsidRPr="004C3241" w:rsidRDefault="00BB469F" w:rsidP="008146E7">
            <w:pPr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Participant</w:t>
            </w:r>
            <w:r w:rsidRPr="004C3241">
              <w:rPr>
                <w:rFonts w:ascii="Arial" w:hAnsi="Arial" w:cs="Arial"/>
                <w:sz w:val="20"/>
              </w:rPr>
              <w:t xml:space="preserve"> Name</w:t>
            </w:r>
          </w:p>
        </w:tc>
        <w:tc>
          <w:tcPr>
            <w:tcW w:w="5335" w:type="dxa"/>
            <w:vAlign w:val="center"/>
          </w:tcPr>
          <w:p w:rsidR="00BB469F" w:rsidRPr="00455CC3" w:rsidRDefault="00BB469F" w:rsidP="008146E7">
            <w:pPr>
              <w:jc w:val="left"/>
              <w:rPr>
                <w:rFonts w:ascii="Arial" w:hAnsi="Arial" w:cs="Arial"/>
                <w:sz w:val="22"/>
              </w:rPr>
            </w:pPr>
            <w:permStart w:id="253955960" w:edGrp="everyone"/>
            <w:permEnd w:id="253955960"/>
          </w:p>
        </w:tc>
      </w:tr>
    </w:tbl>
    <w:p w:rsidR="00BB469F" w:rsidRDefault="00BB469F" w:rsidP="00BB469F">
      <w:pPr>
        <w:jc w:val="left"/>
        <w:rPr>
          <w:rFonts w:ascii="Arial" w:hAnsi="Arial" w:cs="Arial"/>
          <w:sz w:val="20"/>
        </w:rPr>
      </w:pPr>
    </w:p>
    <w:p w:rsidR="00BB469F" w:rsidRPr="004C3241" w:rsidRDefault="00BB469F" w:rsidP="00BB469F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1"/>
        <w:gridCol w:w="2667"/>
        <w:gridCol w:w="2668"/>
      </w:tblGrid>
      <w:tr w:rsidR="00BB469F" w:rsidRPr="004C3241" w:rsidTr="008146E7">
        <w:trPr>
          <w:trHeight w:val="283"/>
        </w:trPr>
        <w:tc>
          <w:tcPr>
            <w:tcW w:w="3681" w:type="dxa"/>
            <w:shd w:val="clear" w:color="auto" w:fill="000000" w:themeFill="text1"/>
            <w:vAlign w:val="center"/>
          </w:tcPr>
          <w:p w:rsidR="00BB469F" w:rsidRPr="004C3241" w:rsidRDefault="00BB469F" w:rsidP="008146E7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>Task</w:t>
            </w:r>
          </w:p>
        </w:tc>
        <w:tc>
          <w:tcPr>
            <w:tcW w:w="5335" w:type="dxa"/>
            <w:gridSpan w:val="2"/>
            <w:shd w:val="clear" w:color="auto" w:fill="000000" w:themeFill="text1"/>
            <w:vAlign w:val="center"/>
          </w:tcPr>
          <w:p w:rsidR="00BB469F" w:rsidRPr="004C3241" w:rsidRDefault="00BB469F" w:rsidP="008146E7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Assessment Results </w:t>
            </w:r>
          </w:p>
        </w:tc>
      </w:tr>
      <w:tr w:rsidR="00BB469F" w:rsidRPr="004C3241" w:rsidTr="008146E7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BB469F" w:rsidRPr="004C3241" w:rsidRDefault="00BB469F" w:rsidP="008146E7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Theory Exam</w:t>
            </w:r>
          </w:p>
        </w:tc>
        <w:tc>
          <w:tcPr>
            <w:tcW w:w="2667" w:type="dxa"/>
            <w:vAlign w:val="center"/>
          </w:tcPr>
          <w:p w:rsidR="00BB469F" w:rsidRPr="004C3241" w:rsidRDefault="00A53394" w:rsidP="008146E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76051355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801008678" w:edGrp="everyone"/>
                <w:r w:rsidR="00BB469F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801008678"/>
              </w:sdtContent>
            </w:sdt>
            <w:r w:rsidR="00BB469F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permStart w:id="385642723" w:edGrp="everyone"/>
        <w:tc>
          <w:tcPr>
            <w:tcW w:w="2668" w:type="dxa"/>
            <w:vAlign w:val="center"/>
          </w:tcPr>
          <w:p w:rsidR="00BB469F" w:rsidRPr="004C3241" w:rsidRDefault="00A53394" w:rsidP="008146E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179093052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B469F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85642723"/>
              </w:sdtContent>
            </w:sdt>
            <w:r w:rsidR="00BB469F" w:rsidRPr="004C3241">
              <w:rPr>
                <w:rFonts w:ascii="Arial" w:hAnsi="Arial" w:cs="Arial"/>
                <w:sz w:val="20"/>
              </w:rPr>
              <w:t xml:space="preserve"> Not </w:t>
            </w:r>
            <w:r w:rsidR="00BB469F">
              <w:rPr>
                <w:rFonts w:ascii="Arial" w:hAnsi="Arial" w:cs="Arial"/>
                <w:sz w:val="20"/>
              </w:rPr>
              <w:t xml:space="preserve">Yet </w:t>
            </w:r>
            <w:r w:rsidR="00BB469F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BB469F" w:rsidRPr="004C3241" w:rsidTr="008146E7">
        <w:trPr>
          <w:trHeight w:val="454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BB469F" w:rsidRPr="004C3241" w:rsidRDefault="00BB469F" w:rsidP="008146E7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Practical Assessment</w:t>
            </w:r>
          </w:p>
        </w:tc>
        <w:tc>
          <w:tcPr>
            <w:tcW w:w="2667" w:type="dxa"/>
            <w:vAlign w:val="center"/>
          </w:tcPr>
          <w:p w:rsidR="00BB469F" w:rsidRPr="004C3241" w:rsidRDefault="00A53394" w:rsidP="008146E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379210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44864086" w:edGrp="everyone"/>
                <w:r w:rsidR="00BB469F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144864086"/>
              </w:sdtContent>
            </w:sdt>
            <w:r w:rsidR="00BB469F" w:rsidRPr="004C3241">
              <w:rPr>
                <w:rFonts w:ascii="Arial" w:hAnsi="Arial" w:cs="Arial"/>
                <w:sz w:val="20"/>
              </w:rPr>
              <w:t xml:space="preserve"> Satisfactory </w:t>
            </w:r>
          </w:p>
        </w:tc>
        <w:tc>
          <w:tcPr>
            <w:tcW w:w="2668" w:type="dxa"/>
            <w:vAlign w:val="center"/>
          </w:tcPr>
          <w:p w:rsidR="00BB469F" w:rsidRPr="004C3241" w:rsidRDefault="00A53394" w:rsidP="008146E7">
            <w:pPr>
              <w:jc w:val="left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81903999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325716295" w:edGrp="everyone"/>
                <w:r w:rsidR="00BB469F" w:rsidRPr="004C3241">
                  <w:rPr>
                    <w:rFonts w:ascii="Arial" w:hAnsi="Arial" w:cs="Arial"/>
                    <w:sz w:val="20"/>
                  </w:rPr>
                  <w:sym w:font="Wingdings" w:char="F0A8"/>
                </w:r>
                <w:permEnd w:id="325716295"/>
              </w:sdtContent>
            </w:sdt>
            <w:r w:rsidR="00BB469F" w:rsidRPr="004C3241">
              <w:rPr>
                <w:rFonts w:ascii="Arial" w:hAnsi="Arial" w:cs="Arial"/>
                <w:sz w:val="20"/>
              </w:rPr>
              <w:t xml:space="preserve"> Not </w:t>
            </w:r>
            <w:r w:rsidR="00BB469F">
              <w:rPr>
                <w:rFonts w:ascii="Arial" w:hAnsi="Arial" w:cs="Arial"/>
                <w:sz w:val="20"/>
              </w:rPr>
              <w:t xml:space="preserve">Yet </w:t>
            </w:r>
            <w:r w:rsidR="00BB469F" w:rsidRPr="004C3241">
              <w:rPr>
                <w:rFonts w:ascii="Arial" w:hAnsi="Arial" w:cs="Arial"/>
                <w:sz w:val="20"/>
              </w:rPr>
              <w:t>Satisfactory</w:t>
            </w:r>
          </w:p>
        </w:tc>
      </w:tr>
      <w:tr w:rsidR="00BB469F" w:rsidRPr="004C3241" w:rsidTr="008146E7">
        <w:trPr>
          <w:trHeight w:val="454"/>
        </w:trPr>
        <w:tc>
          <w:tcPr>
            <w:tcW w:w="3681" w:type="dxa"/>
            <w:shd w:val="clear" w:color="auto" w:fill="000000" w:themeFill="text1"/>
            <w:vAlign w:val="center"/>
          </w:tcPr>
          <w:p w:rsidR="00BB469F" w:rsidRPr="004C3241" w:rsidRDefault="00BB469F" w:rsidP="008146E7">
            <w:pPr>
              <w:jc w:val="left"/>
              <w:rPr>
                <w:rFonts w:ascii="Arial" w:hAnsi="Arial" w:cs="Arial"/>
                <w:b/>
                <w:sz w:val="20"/>
              </w:rPr>
            </w:pPr>
            <w:r w:rsidRPr="004C3241">
              <w:rPr>
                <w:rFonts w:ascii="Arial" w:hAnsi="Arial" w:cs="Arial"/>
                <w:b/>
                <w:sz w:val="20"/>
              </w:rPr>
              <w:t xml:space="preserve">Outcome for </w:t>
            </w:r>
            <w:r>
              <w:rPr>
                <w:rFonts w:ascii="Arial" w:hAnsi="Arial" w:cs="Arial"/>
                <w:b/>
                <w:sz w:val="20"/>
              </w:rPr>
              <w:t>U</w:t>
            </w:r>
            <w:r w:rsidRPr="004C3241">
              <w:rPr>
                <w:rFonts w:ascii="Arial" w:hAnsi="Arial" w:cs="Arial"/>
                <w:b/>
                <w:sz w:val="20"/>
              </w:rPr>
              <w:t>nit</w:t>
            </w:r>
            <w:r>
              <w:rPr>
                <w:rFonts w:ascii="Arial" w:hAnsi="Arial" w:cs="Arial"/>
                <w:b/>
                <w:sz w:val="20"/>
              </w:rPr>
              <w:t xml:space="preserve"> of Competency</w:t>
            </w:r>
          </w:p>
        </w:tc>
        <w:permStart w:id="1433501162" w:edGrp="everyone"/>
        <w:tc>
          <w:tcPr>
            <w:tcW w:w="2667" w:type="dxa"/>
            <w:vAlign w:val="center"/>
          </w:tcPr>
          <w:p w:rsidR="00BB469F" w:rsidRPr="004C3241" w:rsidRDefault="00A53394" w:rsidP="008146E7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695533219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B469F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</w:sdtContent>
            </w:sdt>
            <w:permEnd w:id="1433501162"/>
            <w:r w:rsidR="00BB469F" w:rsidRPr="004C3241">
              <w:rPr>
                <w:rFonts w:ascii="Arial" w:hAnsi="Arial" w:cs="Arial"/>
                <w:b/>
                <w:sz w:val="20"/>
              </w:rPr>
              <w:t xml:space="preserve"> Competent</w:t>
            </w:r>
          </w:p>
        </w:tc>
        <w:tc>
          <w:tcPr>
            <w:tcW w:w="2668" w:type="dxa"/>
            <w:vAlign w:val="center"/>
          </w:tcPr>
          <w:p w:rsidR="00BB469F" w:rsidRPr="004C3241" w:rsidRDefault="00A53394" w:rsidP="008146E7">
            <w:pPr>
              <w:jc w:val="left"/>
              <w:rPr>
                <w:rFonts w:ascii="Arial" w:hAnsi="Arial" w:cs="Arial"/>
                <w:b/>
                <w:sz w:val="20"/>
              </w:rPr>
            </w:pPr>
            <w:sdt>
              <w:sdtPr>
                <w:rPr>
                  <w:rFonts w:ascii="Arial" w:hAnsi="Arial" w:cs="Arial"/>
                  <w:b/>
                  <w:sz w:val="20"/>
                </w:rPr>
                <w:id w:val="-148585751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permStart w:id="138561280" w:edGrp="everyone"/>
                <w:r w:rsidR="00BB469F" w:rsidRPr="004C3241">
                  <w:rPr>
                    <w:rFonts w:ascii="Arial" w:hAnsi="Arial" w:cs="Arial"/>
                    <w:b/>
                    <w:sz w:val="20"/>
                  </w:rPr>
                  <w:sym w:font="Wingdings" w:char="F0A8"/>
                </w:r>
                <w:permEnd w:id="138561280"/>
              </w:sdtContent>
            </w:sdt>
            <w:r w:rsidR="00BB469F" w:rsidRPr="004C3241">
              <w:rPr>
                <w:rFonts w:ascii="Arial" w:hAnsi="Arial" w:cs="Arial"/>
                <w:b/>
                <w:sz w:val="20"/>
              </w:rPr>
              <w:t xml:space="preserve"> Not Yet Competent</w:t>
            </w:r>
          </w:p>
        </w:tc>
      </w:tr>
    </w:tbl>
    <w:p w:rsidR="00BB469F" w:rsidRDefault="00BB469F" w:rsidP="00BB469F">
      <w:pPr>
        <w:jc w:val="left"/>
        <w:rPr>
          <w:rFonts w:ascii="Arial" w:hAnsi="Arial" w:cs="Arial"/>
          <w:sz w:val="20"/>
        </w:rPr>
      </w:pPr>
    </w:p>
    <w:p w:rsidR="00BB469F" w:rsidRPr="004C3241" w:rsidRDefault="00BB469F" w:rsidP="00BB469F">
      <w:pPr>
        <w:jc w:val="left"/>
        <w:rPr>
          <w:rFonts w:ascii="Arial" w:hAnsi="Arial" w:cs="Arial"/>
          <w:sz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681"/>
        <w:gridCol w:w="5335"/>
      </w:tblGrid>
      <w:tr w:rsidR="00BB469F" w:rsidRPr="004C3241" w:rsidTr="008146E7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BB469F" w:rsidRPr="004C3241" w:rsidRDefault="00BB469F" w:rsidP="008146E7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Name</w:t>
            </w:r>
          </w:p>
        </w:tc>
        <w:tc>
          <w:tcPr>
            <w:tcW w:w="5335" w:type="dxa"/>
            <w:vAlign w:val="center"/>
          </w:tcPr>
          <w:p w:rsidR="00BB469F" w:rsidRPr="00455CC3" w:rsidRDefault="00BB469F" w:rsidP="008146E7">
            <w:pPr>
              <w:jc w:val="left"/>
              <w:rPr>
                <w:rFonts w:ascii="Arial" w:hAnsi="Arial" w:cs="Arial"/>
                <w:sz w:val="22"/>
              </w:rPr>
            </w:pPr>
            <w:permStart w:id="1723013430" w:edGrp="everyone"/>
            <w:permEnd w:id="1723013430"/>
          </w:p>
        </w:tc>
      </w:tr>
      <w:tr w:rsidR="00BB469F" w:rsidRPr="004C3241" w:rsidTr="008146E7">
        <w:trPr>
          <w:trHeight w:val="680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BB469F" w:rsidRPr="004C3241" w:rsidRDefault="00BB469F" w:rsidP="008146E7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>Assessor Signature</w:t>
            </w:r>
          </w:p>
        </w:tc>
        <w:permStart w:id="25391279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909501784"/>
            <w:showingPlcHdr/>
            <w:picture/>
          </w:sdtPr>
          <w:sdtEndPr/>
          <w:sdtContent>
            <w:tc>
              <w:tcPr>
                <w:tcW w:w="5335" w:type="dxa"/>
                <w:vAlign w:val="center"/>
              </w:tcPr>
              <w:p w:rsidR="00BB469F" w:rsidRPr="004C3241" w:rsidRDefault="00BB469F" w:rsidP="008146E7">
                <w:pPr>
                  <w:jc w:val="left"/>
                  <w:rPr>
                    <w:rFonts w:ascii="Arial" w:hAnsi="Arial" w:cs="Arial"/>
                    <w:sz w:val="20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5A83F09B" wp14:editId="12B25768">
                      <wp:extent cx="3276000" cy="396000"/>
                      <wp:effectExtent l="0" t="0" r="635" b="4445"/>
                      <wp:docPr id="2" name="Pictur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76000" cy="396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53912794" w:displacedByCustomXml="prev"/>
      </w:tr>
      <w:tr w:rsidR="00BB469F" w:rsidRPr="004C3241" w:rsidTr="008146E7">
        <w:trPr>
          <w:trHeight w:val="397"/>
        </w:trPr>
        <w:tc>
          <w:tcPr>
            <w:tcW w:w="3681" w:type="dxa"/>
            <w:shd w:val="clear" w:color="auto" w:fill="D9D9D9" w:themeFill="background1" w:themeFillShade="D9"/>
            <w:vAlign w:val="center"/>
          </w:tcPr>
          <w:p w:rsidR="00BB469F" w:rsidRPr="004C3241" w:rsidRDefault="00BB469F" w:rsidP="008146E7">
            <w:pPr>
              <w:jc w:val="left"/>
              <w:rPr>
                <w:rFonts w:ascii="Arial" w:hAnsi="Arial" w:cs="Arial"/>
                <w:sz w:val="20"/>
              </w:rPr>
            </w:pPr>
            <w:r w:rsidRPr="004C3241">
              <w:rPr>
                <w:rFonts w:ascii="Arial" w:hAnsi="Arial" w:cs="Arial"/>
                <w:sz w:val="20"/>
              </w:rPr>
              <w:t xml:space="preserve">Unit </w:t>
            </w:r>
            <w:r>
              <w:rPr>
                <w:rFonts w:ascii="Arial" w:hAnsi="Arial" w:cs="Arial"/>
                <w:sz w:val="20"/>
              </w:rPr>
              <w:t>Competence</w:t>
            </w:r>
            <w:r w:rsidRPr="004C3241">
              <w:rPr>
                <w:rFonts w:ascii="Arial" w:hAnsi="Arial" w:cs="Arial"/>
                <w:sz w:val="20"/>
              </w:rPr>
              <w:t xml:space="preserve"> Determination</w:t>
            </w:r>
            <w:r>
              <w:rPr>
                <w:rFonts w:ascii="Arial" w:hAnsi="Arial" w:cs="Arial"/>
                <w:sz w:val="20"/>
              </w:rPr>
              <w:t xml:space="preserve"> Date</w:t>
            </w:r>
          </w:p>
        </w:tc>
        <w:permStart w:id="107231288" w:edGrp="everyone"/>
        <w:tc>
          <w:tcPr>
            <w:tcW w:w="533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BB469F" w:rsidRPr="00DD7A44" w:rsidRDefault="00A53394" w:rsidP="008146E7">
            <w:pPr>
              <w:tabs>
                <w:tab w:val="left" w:pos="4492"/>
              </w:tabs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-1266688652"/>
                <w:placeholder>
                  <w:docPart w:val="C88B89EF89CD46FD9DB4E6B2DD385762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BB469F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07231288"/>
          </w:p>
        </w:tc>
      </w:tr>
    </w:tbl>
    <w:p w:rsidR="004C3241" w:rsidRDefault="004C3241">
      <w:pPr>
        <w:jc w:val="left"/>
        <w:rPr>
          <w:szCs w:val="32"/>
        </w:rPr>
        <w:sectPr w:rsidR="004C3241" w:rsidSect="00EA2593">
          <w:headerReference w:type="even" r:id="rId10"/>
          <w:headerReference w:type="default" r:id="rId11"/>
          <w:footerReference w:type="even" r:id="rId12"/>
          <w:footerReference w:type="default" r:id="rId13"/>
          <w:pgSz w:w="11906" w:h="16838"/>
          <w:pgMar w:top="1440" w:right="1440" w:bottom="1440" w:left="1440" w:header="680" w:footer="680" w:gutter="0"/>
          <w:cols w:space="708"/>
          <w:docGrid w:linePitch="360"/>
        </w:sectPr>
      </w:pPr>
    </w:p>
    <w:p w:rsidR="00C76B5E" w:rsidRPr="004932A4" w:rsidRDefault="00A53394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4CAF7092A45A4C2BA9D45B8E381B0421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B469F">
            <w:rPr>
              <w:szCs w:val="32"/>
            </w:rPr>
            <w:t>CPCCBC4013A</w:t>
          </w:r>
        </w:sdtContent>
      </w:sdt>
      <w:r w:rsidR="00C76B5E" w:rsidRPr="004932A4">
        <w:rPr>
          <w:szCs w:val="32"/>
        </w:rPr>
        <w:t xml:space="preserve"> </w:t>
      </w:r>
    </w:p>
    <w:p w:rsidR="00C76B5E" w:rsidRPr="004932A4" w:rsidRDefault="00A53394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F081F68F18CE4C7DA827ED8062579379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B469F">
            <w:rPr>
              <w:szCs w:val="32"/>
            </w:rPr>
            <w:t>Prepare and evaluate tender documentation</w:t>
          </w:r>
        </w:sdtContent>
      </w:sdt>
    </w:p>
    <w:p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76B5E" w:rsidTr="00C76B5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4C6B3F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32118C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4C6B3F" w:rsidRPr="0032118C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4C6B3F" w:rsidRPr="0032118C" w:rsidRDefault="004C6B3F" w:rsidP="0076187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exam will occur under standard assessment conditions.</w:t>
            </w:r>
          </w:p>
          <w:p w:rsidR="004C6B3F" w:rsidRPr="0032118C" w:rsidRDefault="004C6B3F" w:rsidP="00761876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An oral examination may be allowed under certain circumstances</w:t>
            </w:r>
            <w:r w:rsidR="00677444">
              <w:rPr>
                <w:rFonts w:ascii="Arial" w:hAnsi="Arial" w:cs="Arial"/>
                <w:sz w:val="22"/>
                <w:szCs w:val="22"/>
              </w:rPr>
              <w:t xml:space="preserve">, whereby 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the Participant’s </w:t>
            </w:r>
            <w:r w:rsidR="00677444">
              <w:rPr>
                <w:rFonts w:ascii="Arial" w:hAnsi="Arial" w:cs="Arial"/>
                <w:sz w:val="22"/>
                <w:szCs w:val="22"/>
              </w:rPr>
              <w:t>answers will be documented by a party other than t</w:t>
            </w:r>
            <w:r w:rsidR="007678DC">
              <w:rPr>
                <w:rFonts w:ascii="Arial" w:hAnsi="Arial" w:cs="Arial"/>
                <w:sz w:val="22"/>
                <w:szCs w:val="22"/>
              </w:rPr>
              <w:t>he P</w:t>
            </w:r>
            <w:r w:rsidR="00677444"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="00677444">
              <w:rPr>
                <w:rFonts w:ascii="Arial" w:hAnsi="Arial" w:cs="Arial"/>
                <w:sz w:val="22"/>
                <w:szCs w:val="22"/>
              </w:rPr>
              <w:t>This must be acknowledged in writing (e.g. FT001</w:t>
            </w:r>
            <w:r w:rsidR="00101E97">
              <w:rPr>
                <w:rFonts w:ascii="Arial" w:hAnsi="Arial" w:cs="Arial"/>
                <w:sz w:val="22"/>
                <w:szCs w:val="22"/>
              </w:rPr>
              <w:t xml:space="preserve"> and Assessor Comments</w:t>
            </w:r>
            <w:r w:rsidR="00677444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4C6B3F" w:rsidRPr="0032118C" w:rsidRDefault="004C6B3F" w:rsidP="0076187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articipants must p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rovide enough detail in </w:t>
            </w:r>
            <w:r>
              <w:rPr>
                <w:rFonts w:ascii="Arial" w:hAnsi="Arial" w:cs="Arial"/>
                <w:sz w:val="22"/>
                <w:szCs w:val="22"/>
              </w:rPr>
              <w:t>their responses to demonstrate their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knowledge and skills.</w:t>
            </w:r>
          </w:p>
          <w:p w:rsidR="004C6B3F" w:rsidRDefault="004C6B3F" w:rsidP="0076187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Please fill in the details below, providing 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4C6B3F" w:rsidRPr="0032118C" w:rsidRDefault="004C6B3F" w:rsidP="00761876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101E97" w:rsidRDefault="00101E97" w:rsidP="0076187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Assessors are to complete marking in pe</w:t>
            </w:r>
            <w:r w:rsidR="007678DC">
              <w:rPr>
                <w:rFonts w:ascii="Arial" w:hAnsi="Arial" w:cs="Arial"/>
                <w:sz w:val="22"/>
                <w:szCs w:val="22"/>
              </w:rPr>
              <w:t>n of a different colour to the P</w:t>
            </w:r>
            <w:r>
              <w:rPr>
                <w:rFonts w:ascii="Arial" w:hAnsi="Arial" w:cs="Arial"/>
                <w:sz w:val="22"/>
                <w:szCs w:val="22"/>
              </w:rPr>
              <w:t>articipant.</w:t>
            </w:r>
          </w:p>
          <w:p w:rsidR="004C6B3F" w:rsidRPr="0032118C" w:rsidRDefault="004C6B3F" w:rsidP="0076187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If a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initially answer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a question incorrectly </w:t>
            </w:r>
            <w:r>
              <w:rPr>
                <w:rFonts w:ascii="Arial" w:hAnsi="Arial" w:cs="Arial"/>
                <w:sz w:val="22"/>
                <w:szCs w:val="22"/>
              </w:rPr>
              <w:t xml:space="preserve">but </w:t>
            </w:r>
            <w:r w:rsidRPr="0032118C">
              <w:rPr>
                <w:rFonts w:ascii="Arial" w:hAnsi="Arial" w:cs="Arial"/>
                <w:sz w:val="22"/>
                <w:szCs w:val="22"/>
              </w:rPr>
              <w:t>modif</w:t>
            </w:r>
            <w:r>
              <w:rPr>
                <w:rFonts w:ascii="Arial" w:hAnsi="Arial" w:cs="Arial"/>
                <w:sz w:val="22"/>
                <w:szCs w:val="22"/>
              </w:rPr>
              <w:t xml:space="preserve">ies their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response,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>follow the instructions below:</w:t>
            </w:r>
          </w:p>
          <w:p w:rsidR="004C6B3F" w:rsidRPr="0032118C" w:rsidRDefault="004C6B3F" w:rsidP="00761876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>I</w:t>
            </w:r>
            <w:r>
              <w:rPr>
                <w:rFonts w:ascii="Arial" w:hAnsi="Arial" w:cs="Arial"/>
                <w:sz w:val="22"/>
                <w:szCs w:val="22"/>
              </w:rPr>
              <w:t xml:space="preserve">f a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 changes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in writing, </w:t>
            </w:r>
            <w:r>
              <w:rPr>
                <w:rFonts w:ascii="Arial" w:hAnsi="Arial" w:cs="Arial"/>
                <w:sz w:val="22"/>
                <w:szCs w:val="22"/>
              </w:rPr>
              <w:t xml:space="preserve">they must 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put </w:t>
            </w:r>
            <w:r>
              <w:rPr>
                <w:rFonts w:ascii="Arial" w:hAnsi="Arial" w:cs="Arial"/>
                <w:sz w:val="22"/>
                <w:szCs w:val="22"/>
              </w:rPr>
              <w:t xml:space="preserve">their </w:t>
            </w:r>
            <w:r w:rsidRPr="0032118C">
              <w:rPr>
                <w:rFonts w:ascii="Arial" w:hAnsi="Arial" w:cs="Arial"/>
                <w:sz w:val="22"/>
                <w:szCs w:val="22"/>
              </w:rPr>
              <w:t>initials next to the written change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C76B5E" w:rsidRPr="00923E1E" w:rsidRDefault="004C6B3F" w:rsidP="00761876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32118C">
              <w:rPr>
                <w:rFonts w:ascii="Arial" w:hAnsi="Arial" w:cs="Arial"/>
                <w:sz w:val="22"/>
                <w:szCs w:val="22"/>
              </w:rPr>
              <w:t xml:space="preserve">If </w:t>
            </w:r>
            <w:r w:rsidR="007678DC">
              <w:rPr>
                <w:rFonts w:ascii="Arial" w:hAnsi="Arial" w:cs="Arial"/>
                <w:sz w:val="22"/>
                <w:szCs w:val="22"/>
              </w:rPr>
              <w:t>a 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change</w:t>
            </w:r>
            <w:r>
              <w:rPr>
                <w:rFonts w:ascii="Arial" w:hAnsi="Arial" w:cs="Arial"/>
                <w:sz w:val="22"/>
                <w:szCs w:val="22"/>
              </w:rPr>
              <w:t>s their response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verbally, this must be noted on the exam paper by</w:t>
            </w:r>
            <w:r>
              <w:rPr>
                <w:rFonts w:ascii="Arial" w:hAnsi="Arial" w:cs="Arial"/>
                <w:sz w:val="22"/>
                <w:szCs w:val="22"/>
              </w:rPr>
              <w:t xml:space="preserve"> the 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C76B5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:rsidR="00C76B5E" w:rsidRPr="00830749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92834" w:rsidRPr="00830749" w:rsidTr="008146E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A92834" w:rsidRPr="001C4084" w:rsidRDefault="00A92834" w:rsidP="008146E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A92834" w:rsidRPr="001C4084" w:rsidRDefault="00A92834" w:rsidP="008146E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89841921" w:edGrp="everyone"/>
            <w:permEnd w:id="489841921"/>
          </w:p>
        </w:tc>
      </w:tr>
      <w:tr w:rsidR="00A92834" w:rsidRPr="004E05D0" w:rsidTr="008146E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A92834" w:rsidRPr="004E05D0" w:rsidRDefault="00A92834" w:rsidP="008146E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A92834" w:rsidRPr="004E05D0" w:rsidRDefault="00A92834" w:rsidP="008146E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A92834" w:rsidRPr="00830749" w:rsidTr="008146E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A92834" w:rsidRPr="001C4084" w:rsidRDefault="00A92834" w:rsidP="008146E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09667414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08006084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A92834" w:rsidRPr="00DD7A44" w:rsidRDefault="00A92834" w:rsidP="008146E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A88EF31" wp14:editId="424CF175">
                      <wp:extent cx="3933825" cy="428625"/>
                      <wp:effectExtent l="0" t="0" r="9525" b="9525"/>
                      <wp:docPr id="102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09667414" w:displacedByCustomXml="prev"/>
      </w:tr>
      <w:tr w:rsidR="00A92834" w:rsidRPr="00830749" w:rsidTr="008146E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A92834" w:rsidRDefault="00A92834" w:rsidP="008146E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A92834" w:rsidRPr="001C4084" w:rsidRDefault="00A92834" w:rsidP="008146E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2834" w:rsidRPr="0077428E" w:rsidTr="008146E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A92834" w:rsidRPr="0077428E" w:rsidRDefault="00A92834" w:rsidP="008146E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651193955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824854710"/>
            <w:placeholder>
              <w:docPart w:val="4FBF4EF9278D4C9AA43FCC712FBE3257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A92834" w:rsidRPr="00DD7A44" w:rsidRDefault="00A92834" w:rsidP="008146E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  <w:permEnd w:id="1651193955" w:displacedByCustomXml="prev"/>
      </w:tr>
    </w:tbl>
    <w:p w:rsidR="00A92834" w:rsidRDefault="00A92834" w:rsidP="00A92834">
      <w:pPr>
        <w:ind w:right="-24"/>
        <w:rPr>
          <w:rFonts w:ascii="Arial" w:hAnsi="Arial" w:cs="Arial"/>
          <w:sz w:val="22"/>
          <w:szCs w:val="22"/>
        </w:rPr>
      </w:pPr>
    </w:p>
    <w:p w:rsidR="00A92834" w:rsidRDefault="00A92834" w:rsidP="00A92834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92834" w:rsidRPr="0032118C" w:rsidTr="008146E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A92834" w:rsidRPr="0032118C" w:rsidRDefault="00A92834" w:rsidP="008146E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A92834" w:rsidRPr="0032118C" w:rsidRDefault="00A92834" w:rsidP="008146E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92270731" w:edGrp="everyone"/>
            <w:permEnd w:id="692270731"/>
          </w:p>
        </w:tc>
      </w:tr>
      <w:tr w:rsidR="00A92834" w:rsidRPr="004E05D0" w:rsidTr="008146E7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A92834" w:rsidRPr="004E05D0" w:rsidRDefault="00A92834" w:rsidP="008146E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A92834" w:rsidRPr="004E05D0" w:rsidRDefault="00A92834" w:rsidP="008146E7">
            <w:pPr>
              <w:ind w:right="-24"/>
              <w:rPr>
                <w:rFonts w:ascii="Arial" w:hAnsi="Arial" w:cs="Arial"/>
                <w:sz w:val="10"/>
                <w:szCs w:val="10"/>
              </w:rPr>
            </w:pPr>
          </w:p>
        </w:tc>
      </w:tr>
      <w:tr w:rsidR="00A92834" w:rsidRPr="0032118C" w:rsidTr="008146E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A92834" w:rsidRPr="0032118C" w:rsidRDefault="00A92834" w:rsidP="008146E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654246996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769746652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A92834" w:rsidRPr="00DD7A44" w:rsidRDefault="00A92834" w:rsidP="008146E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CD7FA5C" wp14:editId="24AC61A2">
                      <wp:extent cx="3933825" cy="428625"/>
                      <wp:effectExtent l="0" t="0" r="9525" b="9525"/>
                      <wp:docPr id="1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654246996" w:displacedByCustomXml="prev"/>
      </w:tr>
      <w:tr w:rsidR="00A92834" w:rsidRPr="0032118C" w:rsidTr="008146E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A92834" w:rsidRDefault="00A92834" w:rsidP="008146E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A92834" w:rsidRPr="0032118C" w:rsidRDefault="00A92834" w:rsidP="008146E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92834" w:rsidRPr="0077428E" w:rsidTr="008146E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A92834" w:rsidRPr="0077428E" w:rsidRDefault="00A92834" w:rsidP="008146E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986600694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A92834" w:rsidRPr="00DD7A44" w:rsidRDefault="00A53394" w:rsidP="008146E7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923916815"/>
                <w:placeholder>
                  <w:docPart w:val="743BDE62B500417C8AFF8C5FC0FEFBE0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A92834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986600694"/>
          </w:p>
        </w:tc>
      </w:tr>
    </w:tbl>
    <w:p w:rsidR="00C76B5E" w:rsidRPr="0077428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:rsidR="00C76B5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:rsidR="00C76B5E" w:rsidRPr="004932A4" w:rsidRDefault="00C76B5E" w:rsidP="00C76B5E">
      <w:pPr>
        <w:ind w:right="-24"/>
        <w:rPr>
          <w:rFonts w:ascii="Arial" w:hAnsi="Arial" w:cs="Arial"/>
          <w:b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411"/>
        <w:gridCol w:w="1346"/>
        <w:gridCol w:w="1347"/>
      </w:tblGrid>
      <w:tr w:rsidR="00C76B5E" w:rsidRPr="004932A4" w:rsidTr="00101E97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C76B5E" w:rsidRPr="004932A4" w:rsidRDefault="00C76B5E" w:rsidP="00C76B5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411" w:type="dxa"/>
            <w:shd w:val="clear" w:color="auto" w:fill="F3F3F3"/>
            <w:vAlign w:val="center"/>
          </w:tcPr>
          <w:p w:rsidR="00C76B5E" w:rsidRPr="004932A4" w:rsidRDefault="00C76B5E" w:rsidP="00C76B5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932A4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Number of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questions answered correctly</w:t>
            </w:r>
          </w:p>
        </w:tc>
        <w:tc>
          <w:tcPr>
            <w:tcW w:w="2693" w:type="dxa"/>
            <w:gridSpan w:val="2"/>
            <w:shd w:val="clear" w:color="auto" w:fill="F3F3F3"/>
            <w:vAlign w:val="center"/>
          </w:tcPr>
          <w:p w:rsidR="00C76B5E" w:rsidRPr="004932A4" w:rsidRDefault="00101E97" w:rsidP="00C76B5E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F2CFB" w:rsidRPr="004932A4" w:rsidTr="00101E97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DF2CFB" w:rsidRPr="004932A4" w:rsidRDefault="00DF2CFB" w:rsidP="00DF2CF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26</w:t>
            </w:r>
          </w:p>
        </w:tc>
        <w:tc>
          <w:tcPr>
            <w:tcW w:w="2411" w:type="dxa"/>
            <w:vMerge w:val="restart"/>
            <w:vAlign w:val="center"/>
          </w:tcPr>
          <w:p w:rsidR="00DF2CFB" w:rsidRPr="004932A4" w:rsidRDefault="00DF2CFB" w:rsidP="00DF2CF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821863041" w:edGrp="everyone"/>
            <w:permEnd w:id="1821863041"/>
          </w:p>
        </w:tc>
        <w:tc>
          <w:tcPr>
            <w:tcW w:w="1346" w:type="dxa"/>
            <w:vAlign w:val="center"/>
          </w:tcPr>
          <w:p w:rsidR="00DF2CFB" w:rsidRPr="004932A4" w:rsidRDefault="00DF2CFB" w:rsidP="00DF2CF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1347" w:type="dxa"/>
            <w:vAlign w:val="center"/>
          </w:tcPr>
          <w:p w:rsidR="00DF2CFB" w:rsidRPr="004932A4" w:rsidRDefault="00DF2CFB" w:rsidP="00DF2CF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DF2CFB" w:rsidRPr="004932A4" w:rsidTr="00101E97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DF2CFB" w:rsidRPr="004932A4" w:rsidRDefault="00DF2CFB" w:rsidP="00DF2CF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11" w:type="dxa"/>
            <w:vMerge/>
            <w:vAlign w:val="center"/>
          </w:tcPr>
          <w:p w:rsidR="00DF2CFB" w:rsidRPr="004932A4" w:rsidRDefault="00DF2CFB" w:rsidP="00DF2CFB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758194572" w:edGrp="everyone"/>
        <w:tc>
          <w:tcPr>
            <w:tcW w:w="1346" w:type="dxa"/>
            <w:vAlign w:val="center"/>
          </w:tcPr>
          <w:p w:rsidR="00DF2CFB" w:rsidRPr="00533511" w:rsidRDefault="00A53394" w:rsidP="00DF2CF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1578550416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F2CF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758194572"/>
          </w:p>
        </w:tc>
        <w:permStart w:id="173176042" w:edGrp="everyone"/>
        <w:tc>
          <w:tcPr>
            <w:tcW w:w="1347" w:type="dxa"/>
            <w:vAlign w:val="center"/>
          </w:tcPr>
          <w:p w:rsidR="00DF2CFB" w:rsidRPr="00533511" w:rsidRDefault="00A53394" w:rsidP="00DF2CFB">
            <w:pPr>
              <w:ind w:right="-24"/>
              <w:jc w:val="center"/>
              <w:rPr>
                <w:rFonts w:ascii="Arial" w:hAnsi="Arial" w:cs="Arial"/>
                <w:sz w:val="40"/>
                <w:szCs w:val="28"/>
              </w:rPr>
            </w:pPr>
            <w:sdt>
              <w:sdtPr>
                <w:rPr>
                  <w:rFonts w:ascii="Arial" w:hAnsi="Arial" w:cs="Arial"/>
                  <w:sz w:val="40"/>
                  <w:szCs w:val="28"/>
                </w:rPr>
                <w:id w:val="772515427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DF2CFB"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73176042"/>
          </w:p>
        </w:tc>
      </w:tr>
    </w:tbl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791DF0" w:rsidTr="00791DF0">
        <w:tc>
          <w:tcPr>
            <w:tcW w:w="90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hideMark/>
          </w:tcPr>
          <w:p w:rsidR="00791DF0" w:rsidRDefault="00791DF0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bookmarkStart w:id="0" w:name="_Ref396827952"/>
            <w:r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791DF0" w:rsidTr="00791DF0">
        <w:trPr>
          <w:trHeight w:val="13433"/>
        </w:trPr>
        <w:tc>
          <w:tcPr>
            <w:tcW w:w="905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91DF0" w:rsidRDefault="00791DF0">
            <w:pPr>
              <w:rPr>
                <w:rFonts w:ascii="Arial" w:hAnsi="Arial" w:cs="Arial"/>
                <w:szCs w:val="24"/>
              </w:rPr>
            </w:pPr>
            <w:permStart w:id="101060264" w:edGrp="everyone"/>
            <w:permEnd w:id="101060264"/>
          </w:p>
        </w:tc>
      </w:tr>
    </w:tbl>
    <w:p w:rsidR="004F0F5E" w:rsidRPr="00827129" w:rsidRDefault="004F0F5E" w:rsidP="004F0F5E">
      <w:pPr>
        <w:pStyle w:val="11CSTCPLQuestionBullet"/>
        <w:ind w:left="709" w:hanging="709"/>
      </w:pPr>
      <w:bookmarkStart w:id="1" w:name="_Ref515968645"/>
      <w:bookmarkEnd w:id="0"/>
      <w:r w:rsidRPr="00827129">
        <w:lastRenderedPageBreak/>
        <w:t>Describe each of the listed types of building contract.</w:t>
      </w:r>
      <w:bookmarkEnd w:id="1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16"/>
        <w:gridCol w:w="6151"/>
        <w:gridCol w:w="609"/>
      </w:tblGrid>
      <w:tr w:rsidR="004F0F5E" w:rsidRPr="00827129" w:rsidTr="008146E7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F0F5E" w:rsidRPr="00827129" w:rsidRDefault="004F0F5E" w:rsidP="008146E7">
            <w:pPr>
              <w:keepNext/>
              <w:ind w:left="993" w:right="82" w:hanging="993"/>
              <w:jc w:val="center"/>
            </w:pPr>
            <w:r w:rsidRPr="00827129">
              <w:t>Contract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F0F5E" w:rsidRPr="00827129" w:rsidRDefault="004F0F5E" w:rsidP="008146E7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58518811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902481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4F0F5E" w:rsidRPr="00827129" w:rsidRDefault="004F0F5E" w:rsidP="008146E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85188116" w:displacedByCustomXml="prev"/>
      </w:tr>
      <w:tr w:rsidR="004F0F5E" w:rsidRPr="00827129" w:rsidTr="008146E7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8146E7">
            <w:pPr>
              <w:ind w:right="82"/>
              <w:jc w:val="center"/>
            </w:pPr>
            <w:r w:rsidRPr="00827129">
              <w:t>Cost-plus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F0F5E" w:rsidRPr="00827129" w:rsidRDefault="004F0F5E" w:rsidP="008146E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50133046" w:edGrp="everyone"/>
            <w:permEnd w:id="145013304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  <w:tr w:rsidR="004F0F5E" w:rsidRPr="00827129" w:rsidTr="008146E7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8146E7">
            <w:pPr>
              <w:ind w:right="82"/>
              <w:jc w:val="center"/>
            </w:pPr>
            <w:r w:rsidRPr="00827129">
              <w:t>Lump sum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F0F5E" w:rsidRPr="00827129" w:rsidRDefault="004F0F5E" w:rsidP="008146E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38448535" w:edGrp="everyone"/>
            <w:permEnd w:id="43844853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  <w:tr w:rsidR="004F0F5E" w:rsidRPr="00827129" w:rsidTr="008146E7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8146E7">
            <w:pPr>
              <w:ind w:right="82"/>
              <w:jc w:val="center"/>
            </w:pPr>
            <w:r w:rsidRPr="00827129">
              <w:t>Nominated subcontract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F0F5E" w:rsidRPr="00827129" w:rsidRDefault="004F0F5E" w:rsidP="008146E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18968607" w:edGrp="everyone"/>
            <w:permEnd w:id="18189686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  <w:tr w:rsidR="004F0F5E" w:rsidRPr="00827129" w:rsidTr="008146E7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8146E7">
            <w:pPr>
              <w:jc w:val="center"/>
            </w:pPr>
            <w:r w:rsidRPr="00827129">
              <w:t>Schedule of rates</w:t>
            </w:r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4F0F5E" w:rsidRPr="00827129" w:rsidRDefault="004F0F5E" w:rsidP="008146E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63370738" w:edGrp="everyone"/>
            <w:permEnd w:id="76337073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2" w:name="_Ref516047220"/>
      <w:r w:rsidRPr="00827129">
        <w:t>Name and describe four (4) documents that may be referred to by a builder considering submitting a tender.</w:t>
      </w:r>
      <w:bookmarkEnd w:id="2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2156"/>
        <w:gridCol w:w="5311"/>
        <w:gridCol w:w="609"/>
      </w:tblGrid>
      <w:tr w:rsidR="004F0F5E" w:rsidRPr="00827129" w:rsidTr="008146E7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F0F5E" w:rsidRPr="00827129" w:rsidRDefault="004F0F5E" w:rsidP="008146E7">
            <w:pPr>
              <w:keepNext/>
              <w:ind w:left="993" w:right="82" w:hanging="993"/>
              <w:jc w:val="center"/>
            </w:pPr>
            <w:r w:rsidRPr="00827129">
              <w:t>Tender document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F0F5E" w:rsidRPr="00827129" w:rsidRDefault="004F0F5E" w:rsidP="008146E7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6849348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29748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4F0F5E" w:rsidRPr="00827129" w:rsidRDefault="004F0F5E" w:rsidP="008146E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4934822" w:displacedByCustomXml="prev"/>
      </w:tr>
      <w:tr w:rsidR="004F0F5E" w:rsidRPr="00827129" w:rsidTr="008146E7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8146E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96231994" w:edGrp="everyone"/>
            <w:permEnd w:id="996231994"/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F0F5E" w:rsidRPr="00827129" w:rsidRDefault="004F0F5E" w:rsidP="008146E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46625353" w:edGrp="everyone"/>
            <w:permEnd w:id="184662535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  <w:tr w:rsidR="004F0F5E" w:rsidRPr="00827129" w:rsidTr="008146E7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8146E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27430358" w:edGrp="everyone"/>
            <w:permEnd w:id="1827430358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F0F5E" w:rsidRPr="00827129" w:rsidRDefault="004F0F5E" w:rsidP="008146E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073702723" w:edGrp="everyone"/>
            <w:permEnd w:id="107370272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  <w:tr w:rsidR="004F0F5E" w:rsidRPr="00827129" w:rsidTr="008146E7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8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8146E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72984525" w:edGrp="everyone"/>
            <w:permEnd w:id="1172984525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F0F5E" w:rsidRPr="00827129" w:rsidRDefault="004F0F5E" w:rsidP="008146E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441557493" w:edGrp="everyone"/>
            <w:permEnd w:id="144155749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  <w:tr w:rsidR="004F0F5E" w:rsidRPr="00827129" w:rsidTr="008146E7">
        <w:trPr>
          <w:trHeight w:val="130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8146E7">
            <w:pPr>
              <w:jc w:val="center"/>
              <w:rPr>
                <w:rFonts w:ascii="Arial" w:hAnsi="Arial" w:cs="Arial"/>
                <w:sz w:val="22"/>
              </w:rPr>
            </w:pPr>
            <w:permStart w:id="469374066" w:edGrp="everyone"/>
            <w:permEnd w:id="469374066"/>
          </w:p>
        </w:tc>
        <w:tc>
          <w:tcPr>
            <w:tcW w:w="3573" w:type="pct"/>
            <w:tcBorders>
              <w:top w:val="single" w:sz="8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4F0F5E" w:rsidRPr="00827129" w:rsidRDefault="004F0F5E" w:rsidP="008146E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02635690" w:edGrp="everyone"/>
            <w:permEnd w:id="180263569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3" w:name="_Ref428791704"/>
      <w:r w:rsidRPr="00827129">
        <w:lastRenderedPageBreak/>
        <w:t>Identify five (5) risks that should be considered by a builder interested in submitting a tender.</w:t>
      </w:r>
      <w:bookmarkEnd w:id="3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:rsidTr="008146E7">
        <w:trPr>
          <w:trHeight w:val="4876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0F5E" w:rsidRPr="00827129" w:rsidRDefault="004F0F5E" w:rsidP="008146E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permStart w:id="340412674" w:edGrp="everyone"/>
            <w:permEnd w:id="340412674"/>
          </w:p>
        </w:tc>
        <w:permStart w:id="16065424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08593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0F5E" w:rsidRPr="00827129" w:rsidRDefault="004F0F5E" w:rsidP="008146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654249" w:displacedByCustomXml="prev"/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4" w:name="_Ref496191791"/>
      <w:r w:rsidRPr="00827129">
        <w:t>Describe two (2) company policies that may impact on whether a contract is selected for tender.</w:t>
      </w:r>
      <w:bookmarkEnd w:id="4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3"/>
        <w:gridCol w:w="851"/>
        <w:gridCol w:w="6494"/>
        <w:gridCol w:w="609"/>
      </w:tblGrid>
      <w:tr w:rsidR="004F0F5E" w:rsidRPr="00827129" w:rsidTr="008146E7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F0F5E" w:rsidRPr="00827129" w:rsidRDefault="004F0F5E" w:rsidP="008146E7">
            <w:pPr>
              <w:keepNext/>
              <w:ind w:left="993" w:right="82" w:hanging="993"/>
              <w:jc w:val="center"/>
            </w:pPr>
            <w:r w:rsidRPr="00827129">
              <w:t>Policy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F0F5E" w:rsidRPr="00827129" w:rsidRDefault="004F0F5E" w:rsidP="008146E7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65225096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0760479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4F0F5E" w:rsidRPr="00827129" w:rsidRDefault="004F0F5E" w:rsidP="008146E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52250965" w:displacedByCustomXml="prev"/>
      </w:tr>
      <w:tr w:rsidR="004F0F5E" w:rsidRPr="00827129" w:rsidTr="008146E7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8146E7">
            <w:pPr>
              <w:ind w:right="82"/>
              <w:jc w:val="center"/>
            </w:pPr>
            <w:r w:rsidRPr="00827129">
              <w:t>1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4F0F5E" w:rsidRPr="00827129" w:rsidRDefault="004F0F5E" w:rsidP="008146E7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2642443" w:edGrp="everyone"/>
            <w:permEnd w:id="19264244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  <w:tr w:rsidR="004F0F5E" w:rsidRPr="00827129" w:rsidTr="008146E7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8146E7">
            <w:pPr>
              <w:jc w:val="center"/>
            </w:pPr>
            <w:r w:rsidRPr="00827129">
              <w:t>2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4F0F5E" w:rsidRPr="00827129" w:rsidRDefault="004F0F5E" w:rsidP="008146E7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063995057" w:edGrp="everyone"/>
            <w:permEnd w:id="20639950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5" w:name="_Ref516420356"/>
      <w:r w:rsidRPr="00827129">
        <w:t>Identify two (2) financial guidelines and two (2) administrative guidelines that must be observed when considering a tender.</w:t>
      </w:r>
      <w:bookmarkEnd w:id="5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52"/>
        <w:gridCol w:w="6015"/>
        <w:gridCol w:w="609"/>
      </w:tblGrid>
      <w:tr w:rsidR="004F0F5E" w:rsidRPr="00827129" w:rsidTr="008146E7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46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F0F5E" w:rsidRPr="00827129" w:rsidRDefault="004F0F5E" w:rsidP="008146E7">
            <w:pPr>
              <w:keepNext/>
              <w:ind w:left="993" w:right="82" w:hanging="993"/>
              <w:jc w:val="center"/>
            </w:pPr>
            <w:r w:rsidRPr="00827129">
              <w:t>Guidelines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F0F5E" w:rsidRPr="00827129" w:rsidRDefault="004F0F5E" w:rsidP="008146E7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76378920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291241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4F0F5E" w:rsidRPr="00827129" w:rsidRDefault="004F0F5E" w:rsidP="008146E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63789207" w:displacedByCustomXml="prev"/>
      </w:tr>
      <w:tr w:rsidR="004F0F5E" w:rsidRPr="00827129" w:rsidTr="008146E7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8146E7">
            <w:pPr>
              <w:ind w:right="82"/>
              <w:jc w:val="center"/>
            </w:pPr>
            <w:r w:rsidRPr="00827129">
              <w:t>Financial</w:t>
            </w:r>
          </w:p>
        </w:tc>
        <w:tc>
          <w:tcPr>
            <w:tcW w:w="3573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4F0F5E" w:rsidRPr="00827129" w:rsidRDefault="004F0F5E" w:rsidP="008146E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667572600" w:edGrp="everyone"/>
            <w:permEnd w:id="6675726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  <w:tr w:rsidR="004F0F5E" w:rsidRPr="00827129" w:rsidTr="008146E7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tc>
          <w:tcPr>
            <w:tcW w:w="46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8146E7">
            <w:pPr>
              <w:jc w:val="center"/>
            </w:pPr>
            <w:r w:rsidRPr="00827129">
              <w:t>Administrative</w:t>
            </w:r>
          </w:p>
        </w:tc>
        <w:tc>
          <w:tcPr>
            <w:tcW w:w="357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4F0F5E" w:rsidRPr="00827129" w:rsidRDefault="004F0F5E" w:rsidP="008146E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487535783" w:edGrp="everyone"/>
            <w:permEnd w:id="48753578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</w:tbl>
    <w:p w:rsidR="004F0F5E" w:rsidRPr="00827129" w:rsidRDefault="004F0F5E" w:rsidP="004F0F5E">
      <w:pPr>
        <w:jc w:val="left"/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6" w:name="_Ref497317156"/>
      <w:r w:rsidRPr="00827129">
        <w:lastRenderedPageBreak/>
        <w:t>Which of the following are considered direct costs? Tick all that apply.</w:t>
      </w:r>
      <w:bookmarkEnd w:id="6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F0F5E" w:rsidRPr="00827129" w:rsidTr="008146E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F0F5E" w:rsidRPr="00827129" w:rsidRDefault="004F0F5E" w:rsidP="008146E7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F0F5E" w:rsidRPr="00827129" w:rsidRDefault="004F0F5E" w:rsidP="008146E7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4F0F5E" w:rsidRPr="00827129" w:rsidRDefault="004F0F5E" w:rsidP="008146E7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17464959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6218042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4F0F5E" w:rsidRPr="00827129" w:rsidRDefault="004F0F5E" w:rsidP="008146E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6495987" w:displacedByCustomXml="prev"/>
      </w:tr>
      <w:tr w:rsidR="004F0F5E" w:rsidRPr="00827129" w:rsidTr="008146E7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permStart w:id="121538861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72428854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8146E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15388616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8146E7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  <w:tr w:rsidR="004F0F5E" w:rsidRPr="00827129" w:rsidTr="008146E7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permStart w:id="5782256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22191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8146E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57822563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8146E7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  <w:tr w:rsidR="004F0F5E" w:rsidRPr="00827129" w:rsidTr="008146E7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permStart w:id="15606905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64438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8146E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6069050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8146E7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  <w:tr w:rsidR="004F0F5E" w:rsidRPr="00827129" w:rsidTr="008146E7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permStart w:id="132182816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643651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8146E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2182816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8146E7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  <w:tr w:rsidR="004F0F5E" w:rsidRPr="00827129" w:rsidTr="008146E7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permStart w:id="179772218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586984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8146E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9772218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8146E7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  <w:tr w:rsidR="004F0F5E" w:rsidRPr="00827129" w:rsidTr="008146E7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permStart w:id="149844012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20565738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8146E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49844012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8146E7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  <w:tr w:rsidR="004F0F5E" w:rsidRPr="00827129" w:rsidTr="008146E7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permStart w:id="989120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37170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8146E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9891209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8146E7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jc w:val="left"/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7" w:name="_Ref516237612"/>
      <w:r w:rsidRPr="00827129">
        <w:t>Which of the following are considered indirect costs? Tick all that apply.</w:t>
      </w:r>
      <w:bookmarkEnd w:id="7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4F0F5E" w:rsidRPr="00827129" w:rsidTr="008146E7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F0F5E" w:rsidRPr="00827129" w:rsidRDefault="004F0F5E" w:rsidP="008146E7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F0F5E" w:rsidRPr="00827129" w:rsidRDefault="004F0F5E" w:rsidP="008146E7">
            <w:pPr>
              <w:keepNext/>
              <w:ind w:left="993" w:hanging="993"/>
              <w:jc w:val="center"/>
            </w:pPr>
            <w:r w:rsidRPr="00827129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4F0F5E" w:rsidRPr="00827129" w:rsidRDefault="004F0F5E" w:rsidP="008146E7">
            <w:pPr>
              <w:keepNext/>
              <w:ind w:left="993" w:hanging="993"/>
              <w:jc w:val="center"/>
            </w:pPr>
            <w:r w:rsidRPr="00827129">
              <w:t>Possible Answers</w:t>
            </w:r>
          </w:p>
        </w:tc>
        <w:permStart w:id="15931947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369495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4F0F5E" w:rsidRPr="00827129" w:rsidRDefault="004F0F5E" w:rsidP="008146E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93194781" w:displacedByCustomXml="prev"/>
      </w:tr>
      <w:tr w:rsidR="004F0F5E" w:rsidRPr="00827129" w:rsidTr="008146E7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permStart w:id="101371532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6879971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8146E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01371532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8146E7">
            <w:pPr>
              <w:jc w:val="center"/>
            </w:pPr>
            <w:r w:rsidRPr="00827129">
              <w:t>Labour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  <w:tr w:rsidR="004F0F5E" w:rsidRPr="00827129" w:rsidTr="008146E7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permStart w:id="6285590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03789945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8146E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2855908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8146E7">
            <w:pPr>
              <w:jc w:val="center"/>
            </w:pPr>
            <w:r w:rsidRPr="00827129">
              <w:t>Material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  <w:tr w:rsidR="004F0F5E" w:rsidRPr="00827129" w:rsidTr="008146E7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permStart w:id="60936903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56238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8146E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0936903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8146E7">
            <w:pPr>
              <w:jc w:val="center"/>
            </w:pPr>
            <w:r w:rsidRPr="00827129">
              <w:t>Office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  <w:tr w:rsidR="004F0F5E" w:rsidRPr="00827129" w:rsidTr="008146E7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permStart w:id="182211885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3038628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8146E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82211885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8146E7">
            <w:pPr>
              <w:jc w:val="center"/>
            </w:pPr>
            <w:r w:rsidRPr="00827129">
              <w:t>Plant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  <w:tr w:rsidR="004F0F5E" w:rsidRPr="00827129" w:rsidTr="008146E7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permStart w:id="166824453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98906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8146E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6824453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8146E7">
            <w:pPr>
              <w:jc w:val="center"/>
            </w:pPr>
            <w:r w:rsidRPr="00827129">
              <w:t>Profit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  <w:tr w:rsidR="004F0F5E" w:rsidRPr="00827129" w:rsidTr="008146E7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permStart w:id="68381383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09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8146E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8381383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8146E7">
            <w:pPr>
              <w:jc w:val="center"/>
            </w:pPr>
            <w:r w:rsidRPr="00827129">
              <w:t>Site overheads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  <w:tr w:rsidR="004F0F5E" w:rsidRPr="00827129" w:rsidTr="008146E7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permStart w:id="21518721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803724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8146E7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518721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8146E7">
            <w:pPr>
              <w:jc w:val="center"/>
            </w:pPr>
            <w:r w:rsidRPr="00827129">
              <w:t>Subcontract costs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8" w:name="_Ref516420096"/>
      <w:r w:rsidRPr="00827129">
        <w:t>Explain how labour costs are established, referring to:</w:t>
      </w:r>
      <w:bookmarkEnd w:id="8"/>
    </w:p>
    <w:p w:rsidR="004F0F5E" w:rsidRPr="00827129" w:rsidRDefault="004F0F5E" w:rsidP="004F0F5E">
      <w:pPr>
        <w:pStyle w:val="11CSTCPLQuestionBullet"/>
        <w:numPr>
          <w:ilvl w:val="0"/>
          <w:numId w:val="33"/>
        </w:numPr>
        <w:ind w:left="1134"/>
      </w:pPr>
      <w:r w:rsidRPr="00827129">
        <w:t>Labour constant</w:t>
      </w:r>
    </w:p>
    <w:p w:rsidR="004F0F5E" w:rsidRPr="00827129" w:rsidRDefault="004F0F5E" w:rsidP="004F0F5E">
      <w:pPr>
        <w:pStyle w:val="11CSTCPLQuestionBullet"/>
        <w:numPr>
          <w:ilvl w:val="0"/>
          <w:numId w:val="33"/>
        </w:numPr>
        <w:ind w:left="1134"/>
      </w:pPr>
      <w:r w:rsidRPr="00827129">
        <w:t>Labour quantities</w:t>
      </w:r>
    </w:p>
    <w:p w:rsidR="004F0F5E" w:rsidRPr="00827129" w:rsidRDefault="004F0F5E" w:rsidP="004F0F5E">
      <w:pPr>
        <w:pStyle w:val="11CSTCPLQuestionBullet"/>
        <w:numPr>
          <w:ilvl w:val="0"/>
          <w:numId w:val="33"/>
        </w:numPr>
        <w:ind w:left="1134"/>
      </w:pPr>
      <w:r w:rsidRPr="00827129">
        <w:t>Labour rates</w:t>
      </w: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:rsidTr="008146E7">
        <w:trPr>
          <w:trHeight w:val="27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0F5E" w:rsidRPr="00827129" w:rsidRDefault="004F0F5E" w:rsidP="008146E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permStart w:id="1177908763" w:edGrp="everyone"/>
            <w:permEnd w:id="1177908763"/>
          </w:p>
        </w:tc>
        <w:permStart w:id="22099758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8178775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0F5E" w:rsidRPr="00827129" w:rsidRDefault="004F0F5E" w:rsidP="008146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20997581" w:displacedByCustomXml="prev"/>
      </w:tr>
    </w:tbl>
    <w:p w:rsidR="004F0F5E" w:rsidRPr="00D45A60" w:rsidRDefault="004F0F5E" w:rsidP="004F0F5E">
      <w:pPr>
        <w:rPr>
          <w:rFonts w:ascii="Arial" w:hAnsi="Arial" w:cs="Arial"/>
          <w:sz w:val="4"/>
          <w:szCs w:val="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9" w:name="_Ref516420098"/>
      <w:r w:rsidRPr="00827129">
        <w:t>Explain the following types of direct material waste that must be considered when calculating material costs.</w:t>
      </w:r>
      <w:bookmarkEnd w:id="9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4F0F5E" w:rsidRPr="00827129" w:rsidTr="008146E7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F0F5E" w:rsidRPr="00827129" w:rsidRDefault="004F0F5E" w:rsidP="008146E7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F0F5E" w:rsidRPr="00827129" w:rsidRDefault="004F0F5E" w:rsidP="008146E7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552610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383943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4F0F5E" w:rsidRPr="00827129" w:rsidRDefault="004F0F5E" w:rsidP="008146E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261076" w:displacedByCustomXml="prev"/>
      </w:tr>
      <w:tr w:rsidR="004F0F5E" w:rsidRPr="00827129" w:rsidTr="008146E7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8146E7">
            <w:pPr>
              <w:ind w:right="82"/>
              <w:jc w:val="center"/>
            </w:pPr>
            <w:r w:rsidRPr="00827129">
              <w:t>Design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F0F5E" w:rsidRPr="008C700C" w:rsidRDefault="004F0F5E" w:rsidP="008146E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91251642" w:edGrp="everyone"/>
            <w:permEnd w:id="29125164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  <w:tr w:rsidR="004F0F5E" w:rsidRPr="00827129" w:rsidTr="008146E7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8146E7">
            <w:pPr>
              <w:ind w:right="82"/>
              <w:jc w:val="center"/>
            </w:pPr>
            <w:r w:rsidRPr="00827129">
              <w:t>Rejection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F0F5E" w:rsidRPr="008C700C" w:rsidRDefault="004F0F5E" w:rsidP="008146E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521416263" w:edGrp="everyone"/>
            <w:permEnd w:id="5214162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  <w:tr w:rsidR="004F0F5E" w:rsidRPr="00827129" w:rsidTr="008146E7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8146E7">
            <w:pPr>
              <w:jc w:val="center"/>
            </w:pPr>
            <w:r w:rsidRPr="00827129">
              <w:t>Mishandling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4F0F5E" w:rsidRPr="008C700C" w:rsidRDefault="004F0F5E" w:rsidP="008146E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796590757" w:edGrp="everyone"/>
            <w:permEnd w:id="79659075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10" w:name="_Ref516420099"/>
      <w:r w:rsidRPr="00827129">
        <w:t>Explain the following types of indirect material waste that must be considered when calculating material costs.</w:t>
      </w:r>
      <w:bookmarkEnd w:id="10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48"/>
        <w:gridCol w:w="6119"/>
        <w:gridCol w:w="609"/>
      </w:tblGrid>
      <w:tr w:rsidR="004F0F5E" w:rsidRPr="00827129" w:rsidTr="008146E7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F0F5E" w:rsidRPr="00827129" w:rsidRDefault="004F0F5E" w:rsidP="008146E7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F0F5E" w:rsidRPr="00827129" w:rsidRDefault="004F0F5E" w:rsidP="008146E7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120280678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775669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4F0F5E" w:rsidRPr="00827129" w:rsidRDefault="004F0F5E" w:rsidP="008146E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2806785" w:displacedByCustomXml="prev"/>
      </w:tr>
      <w:tr w:rsidR="004F0F5E" w:rsidRPr="00827129" w:rsidTr="008146E7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8146E7">
            <w:pPr>
              <w:ind w:right="82"/>
              <w:jc w:val="center"/>
            </w:pPr>
            <w:r w:rsidRPr="00827129">
              <w:t>Substitution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F0F5E" w:rsidRPr="008C700C" w:rsidRDefault="004F0F5E" w:rsidP="008146E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124746399" w:edGrp="everyone"/>
            <w:permEnd w:id="112474639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  <w:tr w:rsidR="004F0F5E" w:rsidRPr="00827129" w:rsidTr="008146E7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8146E7">
            <w:pPr>
              <w:ind w:right="82"/>
              <w:jc w:val="center"/>
            </w:pPr>
            <w:r w:rsidRPr="00827129">
              <w:t>Production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F0F5E" w:rsidRPr="008C700C" w:rsidRDefault="004F0F5E" w:rsidP="008146E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6197126" w:edGrp="everyone"/>
            <w:permEnd w:id="1619712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  <w:tr w:rsidR="004F0F5E" w:rsidRPr="00827129" w:rsidTr="008146E7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8146E7">
            <w:pPr>
              <w:ind w:right="82"/>
              <w:jc w:val="center"/>
            </w:pPr>
            <w:r w:rsidRPr="00827129">
              <w:t>Negligence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F0F5E" w:rsidRPr="008C700C" w:rsidRDefault="004F0F5E" w:rsidP="008146E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30693345" w:edGrp="everyone"/>
            <w:permEnd w:id="93069334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  <w:tr w:rsidR="004F0F5E" w:rsidRPr="00827129" w:rsidTr="008146E7">
        <w:trPr>
          <w:trHeight w:val="1020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8146E7">
            <w:pPr>
              <w:jc w:val="center"/>
            </w:pPr>
            <w:r w:rsidRPr="00827129">
              <w:t>Criminal actions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4F0F5E" w:rsidRPr="008C700C" w:rsidRDefault="004F0F5E" w:rsidP="008146E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076594164" w:edGrp="everyone"/>
            <w:permEnd w:id="207659416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11" w:name="_Ref516420101"/>
      <w:r w:rsidRPr="00827129">
        <w:t>Identify three (3) costs that must be considered when calculating plant costs.</w:t>
      </w:r>
      <w:bookmarkEnd w:id="11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:rsidTr="008146E7">
        <w:trPr>
          <w:trHeight w:val="170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0F5E" w:rsidRPr="00827129" w:rsidRDefault="004F0F5E" w:rsidP="008146E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5E" w:rsidRPr="003F178D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permStart w:id="241184183" w:edGrp="everyone"/>
            <w:permEnd w:id="241184183"/>
          </w:p>
        </w:tc>
        <w:permStart w:id="143775511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586240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0F5E" w:rsidRPr="00827129" w:rsidRDefault="004F0F5E" w:rsidP="008146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37755110" w:displacedByCustomXml="prev"/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12" w:name="_Ref516420103"/>
      <w:r w:rsidRPr="00827129">
        <w:t>List the two ways in which subcontractors may provide a price for their work.</w:t>
      </w:r>
      <w:bookmarkEnd w:id="12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:rsidTr="008146E7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0F5E" w:rsidRPr="00827129" w:rsidRDefault="004F0F5E" w:rsidP="008146E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permStart w:id="803151721" w:edGrp="everyone"/>
            <w:permEnd w:id="803151721"/>
          </w:p>
        </w:tc>
        <w:permStart w:id="15643666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255155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0F5E" w:rsidRPr="00827129" w:rsidRDefault="004F0F5E" w:rsidP="008146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6436660" w:displacedByCustomXml="prev"/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13" w:name="_Ref516420106"/>
      <w:r w:rsidRPr="00827129">
        <w:t>Identify ten (10) trades that may be required for a residential or commercial building project.</w:t>
      </w:r>
      <w:bookmarkEnd w:id="13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:rsidTr="008146E7">
        <w:trPr>
          <w:trHeight w:val="492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0F5E" w:rsidRPr="00827129" w:rsidRDefault="004F0F5E" w:rsidP="008146E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permStart w:id="181940110" w:edGrp="everyone"/>
            <w:permEnd w:id="181940110"/>
          </w:p>
        </w:tc>
        <w:permStart w:id="53218156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0158624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0F5E" w:rsidRPr="00827129" w:rsidRDefault="004F0F5E" w:rsidP="008146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2181563" w:displacedByCustomXml="prev"/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14" w:name="_Ref497317794"/>
      <w:r w:rsidRPr="00827129">
        <w:t>True or False (Tick your response): Each subcontractor is individually responsible to the client for a job tendered by a builder.</w:t>
      </w:r>
      <w:bookmarkEnd w:id="14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4F0F5E" w:rsidRPr="00827129" w:rsidTr="002864D1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F0F5E" w:rsidRPr="00827129" w:rsidRDefault="004F0F5E" w:rsidP="002864D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71089221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945363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71089221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2864D1">
            <w:pPr>
              <w:ind w:left="993" w:hanging="993"/>
              <w:jc w:val="center"/>
            </w:pPr>
            <w:r w:rsidRPr="00827129">
              <w:t>True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2864D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5059647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7422466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4F0F5E" w:rsidRPr="00827129" w:rsidRDefault="004F0F5E" w:rsidP="002864D1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0596476" w:displacedByCustomXml="prev"/>
      </w:tr>
      <w:tr w:rsidR="004F0F5E" w:rsidRPr="00827129" w:rsidTr="002864D1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2864D1">
            <w:pPr>
              <w:ind w:left="993" w:hanging="993"/>
              <w:jc w:val="center"/>
            </w:pPr>
          </w:p>
        </w:tc>
        <w:permStart w:id="81850688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7823008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81850688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2864D1">
            <w:pPr>
              <w:ind w:left="993" w:hanging="993"/>
              <w:jc w:val="center"/>
            </w:pPr>
            <w:r w:rsidRPr="00827129">
              <w:t>False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2864D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4F0F5E" w:rsidRPr="00827129" w:rsidRDefault="004F0F5E" w:rsidP="002864D1">
            <w:pPr>
              <w:ind w:left="993" w:hanging="993"/>
            </w:pPr>
          </w:p>
        </w:tc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15" w:name="_Ref516421466"/>
      <w:r w:rsidRPr="00827129">
        <w:t>Name one (1) type of project costing software.</w:t>
      </w:r>
      <w:bookmarkEnd w:id="15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:rsidTr="008146E7">
        <w:trPr>
          <w:trHeight w:val="113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0F5E" w:rsidRPr="00827129" w:rsidRDefault="004F0F5E" w:rsidP="008146E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permStart w:id="524496589" w:edGrp="everyone"/>
            <w:permEnd w:id="524496589"/>
          </w:p>
        </w:tc>
        <w:permStart w:id="20520017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3854096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0F5E" w:rsidRPr="00827129" w:rsidRDefault="004F0F5E" w:rsidP="008146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52001795" w:displacedByCustomXml="prev"/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:rsidR="004F0F5E" w:rsidRPr="00827129" w:rsidRDefault="004F0F5E" w:rsidP="004F0F5E">
      <w:pPr>
        <w:pStyle w:val="11CSTCPLQuestionBullet"/>
        <w:ind w:left="709" w:hanging="709"/>
      </w:pPr>
      <w:bookmarkStart w:id="16" w:name="_Ref516420843"/>
      <w:r w:rsidRPr="00827129">
        <w:t>True or False (Tick your response): Using costing software can assist builders undertake calculations in short timeframes during the tendering process.</w:t>
      </w:r>
      <w:bookmarkEnd w:id="16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4F0F5E" w:rsidRPr="00827129" w:rsidTr="002864D1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F0F5E" w:rsidRPr="00827129" w:rsidRDefault="004F0F5E" w:rsidP="002864D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21401507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4879066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140150711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2864D1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2864D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6078539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7457115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4F0F5E" w:rsidRPr="00827129" w:rsidRDefault="004F0F5E" w:rsidP="002864D1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07853913" w:displacedByCustomXml="prev"/>
      </w:tr>
      <w:tr w:rsidR="004F0F5E" w:rsidRPr="00827129" w:rsidTr="002864D1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2864D1">
            <w:pPr>
              <w:ind w:left="993" w:hanging="993"/>
              <w:jc w:val="center"/>
            </w:pPr>
          </w:p>
        </w:tc>
        <w:permStart w:id="13156373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32308584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15637393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2864D1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2864D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4F0F5E" w:rsidRPr="00827129" w:rsidRDefault="004F0F5E" w:rsidP="002864D1">
            <w:pPr>
              <w:ind w:left="993" w:hanging="993"/>
            </w:pPr>
          </w:p>
        </w:tc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17" w:name="_Ref516420157"/>
      <w:r w:rsidRPr="00827129">
        <w:t>True or False (Tick your response): Profit is usually calculated as a percentage of the total, rather than on each item throughout the tender.</w:t>
      </w:r>
      <w:bookmarkEnd w:id="17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4F0F5E" w:rsidRPr="00827129" w:rsidTr="002864D1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F0F5E" w:rsidRPr="00827129" w:rsidRDefault="004F0F5E" w:rsidP="002864D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2202526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360165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522025264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2864D1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2864D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95841769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6283373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4F0F5E" w:rsidRPr="00827129" w:rsidRDefault="004F0F5E" w:rsidP="002864D1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58417699" w:displacedByCustomXml="prev"/>
      </w:tr>
      <w:tr w:rsidR="004F0F5E" w:rsidRPr="00827129" w:rsidTr="002864D1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2864D1">
            <w:pPr>
              <w:ind w:left="993" w:hanging="993"/>
              <w:jc w:val="center"/>
            </w:pPr>
          </w:p>
        </w:tc>
        <w:permStart w:id="13666262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0360057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66626269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2864D1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2864D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4F0F5E" w:rsidRPr="00827129" w:rsidRDefault="004F0F5E" w:rsidP="002864D1">
            <w:pPr>
              <w:ind w:left="993" w:hanging="993"/>
            </w:pPr>
          </w:p>
        </w:tc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18" w:name="_Ref516420161"/>
      <w:r w:rsidRPr="00827129">
        <w:t>True or False (Tick your response): Each level of government (i.e. federal, state and local) has its own rules regarding tender submissions.</w:t>
      </w:r>
      <w:bookmarkEnd w:id="18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4F0F5E" w:rsidRPr="00827129" w:rsidTr="002864D1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F0F5E" w:rsidRPr="00827129" w:rsidRDefault="004F0F5E" w:rsidP="002864D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0554168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7702368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05541687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2864D1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2864D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6657562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9958624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4F0F5E" w:rsidRPr="00827129" w:rsidRDefault="004F0F5E" w:rsidP="002864D1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66575622" w:displacedByCustomXml="prev"/>
      </w:tr>
      <w:tr w:rsidR="004F0F5E" w:rsidRPr="00827129" w:rsidTr="002864D1">
        <w:trPr>
          <w:trHeight w:val="510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2864D1">
            <w:pPr>
              <w:ind w:left="993" w:hanging="993"/>
              <w:jc w:val="center"/>
            </w:pPr>
          </w:p>
        </w:tc>
        <w:permStart w:id="204951990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29460416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049519902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2864D1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2864D1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4F0F5E" w:rsidRPr="00827129" w:rsidRDefault="004F0F5E" w:rsidP="002864D1">
            <w:pPr>
              <w:ind w:left="993" w:hanging="993"/>
            </w:pPr>
          </w:p>
        </w:tc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19" w:name="_Ref516425355"/>
      <w:r w:rsidRPr="00827129">
        <w:t>Identify one (1) example of each of the following documents that impacts on building work conducted in Queensland.</w:t>
      </w:r>
      <w:bookmarkEnd w:id="19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403"/>
        <w:gridCol w:w="6064"/>
        <w:gridCol w:w="609"/>
      </w:tblGrid>
      <w:tr w:rsidR="004F0F5E" w:rsidRPr="00827129" w:rsidTr="008146E7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4F0F5E" w:rsidRPr="00827129" w:rsidRDefault="004F0F5E" w:rsidP="008146E7">
            <w:pPr>
              <w:keepNext/>
              <w:ind w:left="993" w:right="82" w:hanging="993"/>
              <w:jc w:val="center"/>
            </w:pPr>
            <w:r w:rsidRPr="00827129">
              <w:t>Type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4F0F5E" w:rsidRPr="00827129" w:rsidRDefault="004F0F5E" w:rsidP="008146E7">
            <w:pPr>
              <w:keepNext/>
              <w:ind w:left="993" w:right="82" w:hanging="993"/>
              <w:jc w:val="center"/>
            </w:pPr>
            <w:r w:rsidRPr="00827129">
              <w:t>Description</w:t>
            </w:r>
          </w:p>
        </w:tc>
        <w:permStart w:id="2744227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264663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4F0F5E" w:rsidRPr="00827129" w:rsidRDefault="004F0F5E" w:rsidP="008146E7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4422706" w:displacedByCustomXml="prev"/>
      </w:tr>
      <w:tr w:rsidR="004F0F5E" w:rsidRPr="00827129" w:rsidTr="008146E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8146E7">
            <w:pPr>
              <w:ind w:right="82"/>
              <w:jc w:val="center"/>
            </w:pPr>
            <w:r w:rsidRPr="00827129">
              <w:t>Building and Construction Code</w:t>
            </w:r>
          </w:p>
        </w:tc>
        <w:tc>
          <w:tcPr>
            <w:tcW w:w="3366" w:type="pct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F0F5E" w:rsidRPr="008C700C" w:rsidRDefault="004F0F5E" w:rsidP="008146E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1836781217" w:edGrp="everyone"/>
            <w:permEnd w:id="183678121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  <w:tr w:rsidR="004F0F5E" w:rsidRPr="00827129" w:rsidTr="008146E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top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8146E7">
            <w:pPr>
              <w:ind w:right="82"/>
              <w:jc w:val="center"/>
            </w:pPr>
            <w:r w:rsidRPr="00827129">
              <w:t>Standard</w:t>
            </w:r>
          </w:p>
        </w:tc>
        <w:tc>
          <w:tcPr>
            <w:tcW w:w="3366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F0F5E" w:rsidRPr="008C700C" w:rsidRDefault="004F0F5E" w:rsidP="008146E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26825022" w:edGrp="everyone"/>
            <w:permEnd w:id="2682502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  <w:tr w:rsidR="004F0F5E" w:rsidRPr="00827129" w:rsidTr="008146E7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8146E7">
            <w:pPr>
              <w:ind w:left="993" w:hanging="993"/>
              <w:jc w:val="center"/>
            </w:pPr>
          </w:p>
        </w:tc>
        <w:tc>
          <w:tcPr>
            <w:tcW w:w="742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4F0F5E" w:rsidRPr="00827129" w:rsidRDefault="004F0F5E" w:rsidP="008146E7">
            <w:pPr>
              <w:jc w:val="center"/>
            </w:pPr>
            <w:r w:rsidRPr="00827129">
              <w:t>Government regulation</w:t>
            </w:r>
          </w:p>
        </w:tc>
        <w:tc>
          <w:tcPr>
            <w:tcW w:w="3366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4F0F5E" w:rsidRPr="008C700C" w:rsidRDefault="004F0F5E" w:rsidP="008146E7">
            <w:pPr>
              <w:ind w:right="82"/>
              <w:jc w:val="center"/>
              <w:rPr>
                <w:rFonts w:ascii="Arial" w:hAnsi="Arial" w:cs="Arial"/>
                <w:sz w:val="22"/>
              </w:rPr>
            </w:pPr>
            <w:permStart w:id="962882618" w:edGrp="everyone"/>
            <w:permEnd w:id="96288261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8146E7">
            <w:pPr>
              <w:ind w:left="993" w:hanging="993"/>
            </w:pPr>
          </w:p>
        </w:tc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20" w:name="_Ref516420166"/>
      <w:r w:rsidRPr="00827129">
        <w:t>Identify four (4) types of supporting documentation that you may include with a tender submission.</w:t>
      </w:r>
      <w:bookmarkEnd w:id="20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:rsidTr="008146E7">
        <w:trPr>
          <w:trHeight w:val="197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0F5E" w:rsidRPr="00827129" w:rsidRDefault="004F0F5E" w:rsidP="008146E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permStart w:id="1093891151" w:edGrp="everyone"/>
            <w:permEnd w:id="1093891151"/>
          </w:p>
        </w:tc>
        <w:permStart w:id="211080137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9103245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0F5E" w:rsidRPr="00827129" w:rsidRDefault="004F0F5E" w:rsidP="008146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110801370" w:displacedByCustomXml="prev"/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21" w:name="_Ref516420272"/>
      <w:r w:rsidRPr="00827129">
        <w:t>Explain the importance of checking the accuracy of a tender.</w:t>
      </w:r>
      <w:bookmarkEnd w:id="21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:rsidTr="008146E7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0F5E" w:rsidRPr="00827129" w:rsidRDefault="004F0F5E" w:rsidP="008146E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permStart w:id="671351868" w:edGrp="everyone"/>
            <w:permEnd w:id="671351868"/>
          </w:p>
        </w:tc>
        <w:permStart w:id="5180942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436737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0F5E" w:rsidRPr="00827129" w:rsidRDefault="004F0F5E" w:rsidP="008146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18094259" w:displacedByCustomXml="prev"/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22" w:name="_Ref516420201"/>
      <w:r w:rsidRPr="00827129">
        <w:t>Identify an appropriate staff member within an organisation who may approve/endorse/modify a tender prior to submission to the client.</w:t>
      </w:r>
      <w:bookmarkEnd w:id="22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:rsidTr="008146E7">
        <w:trPr>
          <w:trHeight w:val="56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0F5E" w:rsidRPr="00827129" w:rsidRDefault="004F0F5E" w:rsidP="008146E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permStart w:id="1993827881" w:edGrp="everyone"/>
            <w:permEnd w:id="1993827881"/>
          </w:p>
        </w:tc>
        <w:permStart w:id="3093418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9591643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0F5E" w:rsidRPr="00827129" w:rsidRDefault="004F0F5E" w:rsidP="008146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09341820" w:displacedByCustomXml="prev"/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jc w:val="left"/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23" w:name="_Ref516421208"/>
      <w:r w:rsidRPr="00827129">
        <w:t>True or False (Tick your response): There is a general rule for how long tenders are called for, so specific due dates are not listed.</w:t>
      </w:r>
      <w:bookmarkEnd w:id="23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6"/>
        <w:gridCol w:w="1267"/>
        <w:gridCol w:w="1978"/>
        <w:gridCol w:w="2395"/>
        <w:gridCol w:w="609"/>
      </w:tblGrid>
      <w:tr w:rsidR="004F0F5E" w:rsidRPr="00827129" w:rsidTr="002864D1">
        <w:trPr>
          <w:trHeight w:val="510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4F0F5E" w:rsidRPr="00827129" w:rsidRDefault="004F0F5E" w:rsidP="002864D1">
            <w:pPr>
              <w:keepNext/>
              <w:ind w:left="993" w:hanging="993"/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071377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98006546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4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2864D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307137775" w:displacedByCustomXml="prev"/>
        <w:tc>
          <w:tcPr>
            <w:tcW w:w="1096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2864D1">
            <w:pPr>
              <w:ind w:left="993" w:hanging="993"/>
              <w:jc w:val="center"/>
            </w:pPr>
            <w:r w:rsidRPr="00827129">
              <w:t>True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2864D1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5318519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4445802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312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4F0F5E" w:rsidRPr="00827129" w:rsidRDefault="004F0F5E" w:rsidP="002864D1">
                <w:pPr>
                  <w:keepNext/>
                  <w:ind w:left="993" w:hanging="993"/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31851912" w:displacedByCustomXml="prev"/>
      </w:tr>
      <w:tr w:rsidR="004F0F5E" w:rsidRPr="00827129" w:rsidTr="002864D1">
        <w:trPr>
          <w:trHeight w:val="510"/>
        </w:trPr>
        <w:tc>
          <w:tcPr>
            <w:tcW w:w="1563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F0F5E" w:rsidRPr="00827129" w:rsidRDefault="004F0F5E" w:rsidP="002864D1">
            <w:pPr>
              <w:ind w:left="993" w:hanging="993"/>
              <w:jc w:val="center"/>
            </w:pPr>
          </w:p>
        </w:tc>
        <w:permStart w:id="16017649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650172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704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4F0F5E" w:rsidRPr="00827129" w:rsidRDefault="004F0F5E" w:rsidP="002864D1">
                <w:pPr>
                  <w:ind w:left="161" w:right="82" w:hanging="161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60176492" w:displacedByCustomXml="prev"/>
        <w:tc>
          <w:tcPr>
            <w:tcW w:w="1096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4F0F5E" w:rsidRPr="00827129" w:rsidRDefault="004F0F5E" w:rsidP="002864D1">
            <w:pPr>
              <w:ind w:left="993" w:hanging="993"/>
              <w:jc w:val="center"/>
            </w:pPr>
            <w:r w:rsidRPr="00827129">
              <w:t>False</w:t>
            </w:r>
            <w:r w:rsidRPr="00827129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F0F5E" w:rsidRPr="00827129" w:rsidRDefault="004F0F5E" w:rsidP="002864D1">
            <w:pPr>
              <w:ind w:left="993" w:hanging="993"/>
            </w:pPr>
          </w:p>
        </w:tc>
        <w:tc>
          <w:tcPr>
            <w:tcW w:w="312" w:type="pct"/>
            <w:tcBorders>
              <w:top w:val="nil"/>
              <w:left w:val="nil"/>
              <w:bottom w:val="nil"/>
              <w:right w:val="nil"/>
            </w:tcBorders>
          </w:tcPr>
          <w:p w:rsidR="004F0F5E" w:rsidRPr="00827129" w:rsidRDefault="004F0F5E" w:rsidP="002864D1">
            <w:pPr>
              <w:ind w:left="993" w:hanging="993"/>
            </w:pPr>
          </w:p>
        </w:tc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jc w:val="left"/>
        <w:rPr>
          <w:rFonts w:ascii="Arial" w:hAnsi="Arial" w:cs="Arial"/>
          <w:sz w:val="22"/>
          <w:szCs w:val="22"/>
        </w:rPr>
      </w:pPr>
      <w:r w:rsidRPr="00827129">
        <w:rPr>
          <w:rFonts w:ascii="Arial" w:hAnsi="Arial" w:cs="Arial"/>
          <w:sz w:val="22"/>
          <w:szCs w:val="22"/>
        </w:rPr>
        <w:br w:type="page"/>
      </w:r>
    </w:p>
    <w:p w:rsidR="004F0F5E" w:rsidRPr="00827129" w:rsidRDefault="004F0F5E" w:rsidP="004F0F5E">
      <w:pPr>
        <w:pStyle w:val="11CSTCPLQuestionBullet"/>
        <w:ind w:left="709" w:hanging="709"/>
      </w:pPr>
      <w:bookmarkStart w:id="24" w:name="_Ref516423005"/>
      <w:r w:rsidRPr="00827129">
        <w:t xml:space="preserve">You have a formwork job that will take three (3) weeks to complete. </w:t>
      </w:r>
      <w:r w:rsidRPr="00827129">
        <w:br/>
        <w:t>You are required to hire a range of materials, according to the Bill of Quantities listed below. Allow 15% for loss and damage.</w:t>
      </w:r>
      <w:r w:rsidRPr="00827129">
        <w:br/>
      </w:r>
      <w:r w:rsidRPr="00827129">
        <w:br/>
        <w:t>Complete the calculations to determine the costs for the required materials.</w:t>
      </w:r>
      <w:bookmarkEnd w:id="24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4F0F5E" w:rsidRPr="00827129" w:rsidTr="008146E7">
        <w:tc>
          <w:tcPr>
            <w:tcW w:w="3005" w:type="dxa"/>
            <w:shd w:val="clear" w:color="auto" w:fill="D9D9D9" w:themeFill="background1" w:themeFillShade="D9"/>
          </w:tcPr>
          <w:p w:rsidR="004F0F5E" w:rsidRPr="00827129" w:rsidRDefault="004F0F5E" w:rsidP="008146E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Materials</w:t>
            </w:r>
          </w:p>
        </w:tc>
        <w:tc>
          <w:tcPr>
            <w:tcW w:w="3005" w:type="dxa"/>
            <w:shd w:val="clear" w:color="auto" w:fill="D9D9D9" w:themeFill="background1" w:themeFillShade="D9"/>
          </w:tcPr>
          <w:p w:rsidR="004F0F5E" w:rsidRPr="00827129" w:rsidRDefault="004F0F5E" w:rsidP="008146E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Quantity</w:t>
            </w:r>
          </w:p>
        </w:tc>
        <w:tc>
          <w:tcPr>
            <w:tcW w:w="3006" w:type="dxa"/>
            <w:shd w:val="clear" w:color="auto" w:fill="D9D9D9" w:themeFill="background1" w:themeFillShade="D9"/>
          </w:tcPr>
          <w:p w:rsidR="004F0F5E" w:rsidRPr="00827129" w:rsidRDefault="004F0F5E" w:rsidP="008146E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Hire rate per week</w:t>
            </w:r>
          </w:p>
        </w:tc>
      </w:tr>
      <w:tr w:rsidR="004F0F5E" w:rsidRPr="00827129" w:rsidTr="008146E7">
        <w:tc>
          <w:tcPr>
            <w:tcW w:w="3005" w:type="dxa"/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1</w:t>
            </w:r>
          </w:p>
        </w:tc>
        <w:tc>
          <w:tcPr>
            <w:tcW w:w="3005" w:type="dxa"/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$0.60</w:t>
            </w:r>
          </w:p>
        </w:tc>
      </w:tr>
      <w:tr w:rsidR="004F0F5E" w:rsidRPr="00827129" w:rsidTr="008146E7">
        <w:tc>
          <w:tcPr>
            <w:tcW w:w="3005" w:type="dxa"/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Frame 2</w:t>
            </w:r>
          </w:p>
        </w:tc>
        <w:tc>
          <w:tcPr>
            <w:tcW w:w="3005" w:type="dxa"/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18</w:t>
            </w:r>
          </w:p>
        </w:tc>
        <w:tc>
          <w:tcPr>
            <w:tcW w:w="3006" w:type="dxa"/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$0.55</w:t>
            </w:r>
          </w:p>
        </w:tc>
      </w:tr>
      <w:tr w:rsidR="004F0F5E" w:rsidRPr="00827129" w:rsidTr="008146E7">
        <w:tc>
          <w:tcPr>
            <w:tcW w:w="3005" w:type="dxa"/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Brace</w:t>
            </w:r>
          </w:p>
        </w:tc>
        <w:tc>
          <w:tcPr>
            <w:tcW w:w="3005" w:type="dxa"/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2 x 30</w:t>
            </w:r>
          </w:p>
        </w:tc>
        <w:tc>
          <w:tcPr>
            <w:tcW w:w="3006" w:type="dxa"/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4F0F5E" w:rsidRPr="00827129" w:rsidTr="008146E7">
        <w:tc>
          <w:tcPr>
            <w:tcW w:w="3005" w:type="dxa"/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Base plate</w:t>
            </w:r>
          </w:p>
        </w:tc>
        <w:tc>
          <w:tcPr>
            <w:tcW w:w="3005" w:type="dxa"/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4F0F5E" w:rsidRPr="00827129" w:rsidTr="008146E7">
        <w:tc>
          <w:tcPr>
            <w:tcW w:w="3005" w:type="dxa"/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‘U’ plate</w:t>
            </w:r>
          </w:p>
        </w:tc>
        <w:tc>
          <w:tcPr>
            <w:tcW w:w="3005" w:type="dxa"/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$0.30</w:t>
            </w:r>
          </w:p>
        </w:tc>
      </w:tr>
      <w:tr w:rsidR="004F0F5E" w:rsidRPr="00827129" w:rsidTr="008146E7">
        <w:tc>
          <w:tcPr>
            <w:tcW w:w="3005" w:type="dxa"/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Pin</w:t>
            </w:r>
          </w:p>
        </w:tc>
        <w:tc>
          <w:tcPr>
            <w:tcW w:w="3005" w:type="dxa"/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36</w:t>
            </w:r>
          </w:p>
        </w:tc>
        <w:tc>
          <w:tcPr>
            <w:tcW w:w="3006" w:type="dxa"/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$0.10</w:t>
            </w:r>
          </w:p>
        </w:tc>
      </w:tr>
      <w:tr w:rsidR="004F0F5E" w:rsidRPr="00827129" w:rsidTr="008146E7">
        <w:tc>
          <w:tcPr>
            <w:tcW w:w="3005" w:type="dxa"/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Bearer</w:t>
            </w:r>
          </w:p>
        </w:tc>
        <w:tc>
          <w:tcPr>
            <w:tcW w:w="3005" w:type="dxa"/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39.6m</w:t>
            </w:r>
          </w:p>
        </w:tc>
        <w:tc>
          <w:tcPr>
            <w:tcW w:w="3006" w:type="dxa"/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$0.20</w:t>
            </w:r>
          </w:p>
        </w:tc>
      </w:tr>
      <w:tr w:rsidR="004F0F5E" w:rsidRPr="00827129" w:rsidTr="008146E7">
        <w:tc>
          <w:tcPr>
            <w:tcW w:w="3005" w:type="dxa"/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Joints</w:t>
            </w:r>
          </w:p>
        </w:tc>
        <w:tc>
          <w:tcPr>
            <w:tcW w:w="3005" w:type="dxa"/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165m</w:t>
            </w:r>
          </w:p>
        </w:tc>
        <w:tc>
          <w:tcPr>
            <w:tcW w:w="3006" w:type="dxa"/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r w:rsidRPr="00827129">
              <w:rPr>
                <w:rFonts w:ascii="Arial" w:hAnsi="Arial" w:cs="Arial"/>
                <w:sz w:val="22"/>
                <w:szCs w:val="22"/>
              </w:rPr>
              <w:t>$0.15</w:t>
            </w:r>
          </w:p>
        </w:tc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:rsidTr="008146E7">
        <w:trPr>
          <w:trHeight w:val="912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0F5E" w:rsidRPr="00827129" w:rsidRDefault="004F0F5E" w:rsidP="008146E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permStart w:id="1358523144" w:edGrp="everyone"/>
            <w:permEnd w:id="1358523144"/>
          </w:p>
        </w:tc>
        <w:permStart w:id="20155664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95562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0F5E" w:rsidRPr="00827129" w:rsidRDefault="004F0F5E" w:rsidP="008146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5566468" w:displacedByCustomXml="prev"/>
      </w:tr>
    </w:tbl>
    <w:p w:rsidR="004F0F5E" w:rsidRPr="006912AA" w:rsidRDefault="004F0F5E" w:rsidP="004F0F5E">
      <w:pPr>
        <w:rPr>
          <w:rFonts w:ascii="Arial" w:hAnsi="Arial" w:cs="Arial"/>
          <w:sz w:val="20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25" w:name="_Ref516423132"/>
      <w:r w:rsidRPr="00827129">
        <w:t xml:space="preserve">For the job in </w:t>
      </w:r>
      <w:r w:rsidRPr="00827129">
        <w:fldChar w:fldCharType="begin"/>
      </w:r>
      <w:r w:rsidRPr="00827129">
        <w:instrText xml:space="preserve"> REF _Ref516423005 \r \h  \* MERGEFORMAT </w:instrText>
      </w:r>
      <w:r w:rsidRPr="00827129">
        <w:fldChar w:fldCharType="separate"/>
      </w:r>
      <w:r w:rsidRPr="00827129">
        <w:t xml:space="preserve">Q24. </w:t>
      </w:r>
      <w:r w:rsidRPr="00827129">
        <w:fldChar w:fldCharType="end"/>
      </w:r>
      <w:r w:rsidRPr="00827129">
        <w:t>you must also hire workers to install the plywood for the formwork, at a rate of $15/hour. There is 70m</w:t>
      </w:r>
      <w:r w:rsidRPr="00827129">
        <w:rPr>
          <w:vertAlign w:val="superscript"/>
        </w:rPr>
        <w:t>2</w:t>
      </w:r>
      <w:r w:rsidRPr="00827129">
        <w:t xml:space="preserve"> of plywood to be installed. Assume the labour constant is 1.10hrs/m</w:t>
      </w:r>
      <w:r w:rsidRPr="00827129">
        <w:rPr>
          <w:vertAlign w:val="superscript"/>
        </w:rPr>
        <w:t>2</w:t>
      </w:r>
      <w:r w:rsidRPr="00827129">
        <w:t>.</w:t>
      </w:r>
      <w:r w:rsidRPr="00827129">
        <w:br/>
      </w:r>
      <w:r w:rsidRPr="00827129">
        <w:br/>
        <w:t>Complete the labour calculations.</w:t>
      </w:r>
      <w:bookmarkEnd w:id="25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:rsidTr="008146E7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0F5E" w:rsidRPr="00827129" w:rsidRDefault="004F0F5E" w:rsidP="008146E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permStart w:id="1718101880" w:edGrp="everyone"/>
            <w:permEnd w:id="1718101880"/>
          </w:p>
        </w:tc>
        <w:permStart w:id="74252770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051463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0F5E" w:rsidRPr="00827129" w:rsidRDefault="004F0F5E" w:rsidP="008146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42527704" w:displacedByCustomXml="prev"/>
      </w:tr>
    </w:tbl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p w:rsidR="004F0F5E" w:rsidRPr="00827129" w:rsidRDefault="004F0F5E" w:rsidP="004F0F5E">
      <w:pPr>
        <w:pStyle w:val="11CSTCPLQuestionBullet"/>
        <w:ind w:left="709" w:hanging="709"/>
      </w:pPr>
      <w:bookmarkStart w:id="26" w:name="_Ref516423607"/>
      <w:r w:rsidRPr="00827129">
        <w:t xml:space="preserve">For the job in </w:t>
      </w:r>
      <w:r w:rsidRPr="00827129">
        <w:fldChar w:fldCharType="begin"/>
      </w:r>
      <w:r w:rsidRPr="00827129">
        <w:instrText xml:space="preserve"> REF _Ref516423005 \r \h  \* MERGEFORMAT </w:instrText>
      </w:r>
      <w:r w:rsidRPr="00827129">
        <w:fldChar w:fldCharType="separate"/>
      </w:r>
      <w:r w:rsidRPr="00827129">
        <w:t xml:space="preserve">Q24. </w:t>
      </w:r>
      <w:r w:rsidRPr="00827129">
        <w:fldChar w:fldCharType="end"/>
      </w:r>
      <w:r w:rsidRPr="00827129">
        <w:t xml:space="preserve">and </w:t>
      </w:r>
      <w:r w:rsidRPr="00827129">
        <w:fldChar w:fldCharType="begin"/>
      </w:r>
      <w:r w:rsidRPr="00827129">
        <w:instrText xml:space="preserve"> REF _Ref516423132 \r \h  \* MERGEFORMAT </w:instrText>
      </w:r>
      <w:r w:rsidRPr="00827129">
        <w:fldChar w:fldCharType="separate"/>
      </w:r>
      <w:r w:rsidRPr="00827129">
        <w:t xml:space="preserve">Q25. </w:t>
      </w:r>
      <w:r w:rsidRPr="00827129">
        <w:fldChar w:fldCharType="end"/>
      </w:r>
      <w:r w:rsidRPr="00827129">
        <w:t xml:space="preserve">you have determined that the overheads and profit will constitute 10% of the materials and labour cost. </w:t>
      </w:r>
      <w:r w:rsidRPr="00827129">
        <w:br/>
      </w:r>
      <w:r w:rsidRPr="00827129">
        <w:br/>
        <w:t>Calculate the total project cost.</w:t>
      </w:r>
      <w:bookmarkEnd w:id="26"/>
    </w:p>
    <w:p w:rsidR="004F0F5E" w:rsidRPr="00827129" w:rsidRDefault="004F0F5E" w:rsidP="004F0F5E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567"/>
      </w:tblGrid>
      <w:tr w:rsidR="004F0F5E" w:rsidRPr="00827129" w:rsidTr="008146E7">
        <w:trPr>
          <w:trHeight w:val="5102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F0F5E" w:rsidRPr="00827129" w:rsidRDefault="004F0F5E" w:rsidP="008146E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27129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F5E" w:rsidRPr="00827129" w:rsidRDefault="004F0F5E" w:rsidP="008146E7">
            <w:pPr>
              <w:rPr>
                <w:rFonts w:ascii="Arial" w:hAnsi="Arial" w:cs="Arial"/>
                <w:sz w:val="22"/>
                <w:szCs w:val="22"/>
              </w:rPr>
            </w:pPr>
            <w:permStart w:id="1980721488" w:edGrp="everyone"/>
            <w:permEnd w:id="1980721488"/>
          </w:p>
        </w:tc>
        <w:permStart w:id="89715231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02497293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567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4F0F5E" w:rsidRPr="00827129" w:rsidRDefault="004F0F5E" w:rsidP="008146E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797AFE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97152315" w:displacedByCustomXml="prev"/>
      </w:tr>
    </w:tbl>
    <w:p w:rsidR="00C76B5E" w:rsidRPr="004932A4" w:rsidRDefault="00C76B5E" w:rsidP="00C76B5E">
      <w:pPr>
        <w:rPr>
          <w:rFonts w:ascii="Arial" w:hAnsi="Arial" w:cs="Arial"/>
          <w:sz w:val="22"/>
          <w:szCs w:val="22"/>
        </w:rPr>
        <w:sectPr w:rsidR="00C76B5E" w:rsidRPr="004932A4" w:rsidSect="00101E97">
          <w:headerReference w:type="default" r:id="rId14"/>
          <w:footerReference w:type="default" r:id="rId15"/>
          <w:type w:val="oddPage"/>
          <w:pgSz w:w="11906" w:h="16838"/>
          <w:pgMar w:top="1440" w:right="1440" w:bottom="1440" w:left="1440" w:header="680" w:footer="680" w:gutter="0"/>
          <w:pgNumType w:start="1"/>
          <w:cols w:space="708"/>
          <w:docGrid w:linePitch="360"/>
        </w:sectPr>
      </w:pPr>
    </w:p>
    <w:p w:rsidR="00C76B5E" w:rsidRPr="004932A4" w:rsidRDefault="00A53394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41859559"/>
          <w:placeholder>
            <w:docPart w:val="7E13CC67E5B64670B79C61C3DEDA648A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B469F">
            <w:rPr>
              <w:szCs w:val="32"/>
            </w:rPr>
            <w:t>CPCCBC4013A</w:t>
          </w:r>
        </w:sdtContent>
      </w:sdt>
      <w:r w:rsidR="00C76B5E" w:rsidRPr="004932A4">
        <w:rPr>
          <w:szCs w:val="32"/>
        </w:rPr>
        <w:t xml:space="preserve"> </w:t>
      </w:r>
    </w:p>
    <w:p w:rsidR="00C76B5E" w:rsidRPr="004932A4" w:rsidRDefault="00A53394" w:rsidP="00C76B5E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42642196"/>
          <w:placeholder>
            <w:docPart w:val="13A4FF17569146DB9A6222AB86D8663A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BB469F">
            <w:rPr>
              <w:szCs w:val="32"/>
            </w:rPr>
            <w:t>Prepare and evaluate tender documentation</w:t>
          </w:r>
        </w:sdtContent>
      </w:sdt>
    </w:p>
    <w:p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76B5E" w:rsidTr="00C76B5E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4C6B3F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F01505">
              <w:rPr>
                <w:rFonts w:ascii="Arial" w:hAnsi="Arial" w:cs="Arial"/>
                <w:b/>
                <w:szCs w:val="24"/>
              </w:rPr>
              <w:t>PRACTICAL ASSESSMENT INSTRUCTIONS</w:t>
            </w:r>
          </w:p>
          <w:p w:rsidR="004C6B3F" w:rsidRPr="00F01505" w:rsidRDefault="004C6B3F" w:rsidP="004C6B3F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4C6B3F" w:rsidRPr="00F01505" w:rsidRDefault="004C6B3F" w:rsidP="0076187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following practical assessment will require the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to complete work related activities.</w:t>
            </w:r>
          </w:p>
          <w:p w:rsidR="004C6B3F" w:rsidRPr="00F01505" w:rsidRDefault="004C6B3F" w:rsidP="0076187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A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ssessor will conduct observations of </w:t>
            </w: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P</w:t>
            </w:r>
            <w:r>
              <w:rPr>
                <w:rFonts w:ascii="Arial" w:hAnsi="Arial" w:cs="Arial"/>
                <w:sz w:val="22"/>
                <w:szCs w:val="22"/>
              </w:rPr>
              <w:t>articipant’s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work to determine whether </w:t>
            </w:r>
            <w:r>
              <w:rPr>
                <w:rFonts w:ascii="Arial" w:hAnsi="Arial" w:cs="Arial"/>
                <w:sz w:val="22"/>
                <w:szCs w:val="22"/>
              </w:rPr>
              <w:t>they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display sufficient practical skills and knowledge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4C6B3F" w:rsidRDefault="004C6B3F" w:rsidP="00761876">
            <w:pPr>
              <w:pStyle w:val="ListParagraph"/>
              <w:numPr>
                <w:ilvl w:val="0"/>
                <w:numId w:val="33"/>
              </w:numPr>
              <w:ind w:right="390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>P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lease fill in the details below – providing 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your name, signature and date of </w:t>
            </w:r>
            <w:r>
              <w:rPr>
                <w:rFonts w:ascii="Arial" w:hAnsi="Arial" w:cs="Arial"/>
                <w:sz w:val="22"/>
                <w:szCs w:val="22"/>
              </w:rPr>
              <w:t>assessment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4C6B3F" w:rsidRPr="00F01505" w:rsidRDefault="007678DC" w:rsidP="00761876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The Participant’s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 signature acknowledges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that the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4C6B3F">
              <w:rPr>
                <w:rFonts w:ascii="Arial" w:hAnsi="Arial" w:cs="Arial"/>
                <w:sz w:val="22"/>
                <w:szCs w:val="22"/>
              </w:rPr>
              <w:t>ssessor provided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 xml:space="preserve"> clear instructions 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and the </w:t>
            </w: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4C6B3F">
              <w:rPr>
                <w:rFonts w:ascii="Arial" w:hAnsi="Arial" w:cs="Arial"/>
                <w:sz w:val="22"/>
                <w:szCs w:val="22"/>
              </w:rPr>
              <w:t xml:space="preserve">articipant </w:t>
            </w:r>
            <w:r w:rsidR="004C6B3F" w:rsidRPr="00161964">
              <w:rPr>
                <w:rFonts w:ascii="Arial" w:hAnsi="Arial" w:cs="Arial"/>
                <w:sz w:val="22"/>
                <w:szCs w:val="22"/>
              </w:rPr>
              <w:t>understood what was required to complete this assessment.</w:t>
            </w:r>
          </w:p>
          <w:p w:rsidR="004C6B3F" w:rsidRPr="00F01505" w:rsidRDefault="004C6B3F" w:rsidP="00761876">
            <w:pPr>
              <w:pStyle w:val="ListParagraph"/>
              <w:numPr>
                <w:ilvl w:val="0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7678DC">
              <w:rPr>
                <w:rFonts w:ascii="Arial" w:hAnsi="Arial" w:cs="Arial"/>
                <w:sz w:val="22"/>
                <w:szCs w:val="22"/>
              </w:rPr>
              <w:t>A</w:t>
            </w:r>
            <w:r w:rsidRPr="00F01505">
              <w:rPr>
                <w:rFonts w:ascii="Arial" w:hAnsi="Arial" w:cs="Arial"/>
                <w:sz w:val="22"/>
                <w:szCs w:val="22"/>
              </w:rPr>
              <w:t>ssessor may substitute a Practical Task with a</w:t>
            </w:r>
            <w:r w:rsidR="007678DC">
              <w:rPr>
                <w:rFonts w:ascii="Arial" w:hAnsi="Arial" w:cs="Arial"/>
                <w:sz w:val="22"/>
                <w:szCs w:val="22"/>
              </w:rPr>
              <w:t xml:space="preserve">n alternate </w:t>
            </w:r>
            <w:r w:rsidRPr="00F01505">
              <w:rPr>
                <w:rFonts w:ascii="Arial" w:hAnsi="Arial" w:cs="Arial"/>
                <w:sz w:val="22"/>
                <w:szCs w:val="22"/>
              </w:rPr>
              <w:t>task of equal value.</w:t>
            </w:r>
          </w:p>
          <w:p w:rsidR="00C76B5E" w:rsidRPr="00F01505" w:rsidRDefault="004C6B3F" w:rsidP="00761876">
            <w:pPr>
              <w:pStyle w:val="ListParagraph"/>
              <w:numPr>
                <w:ilvl w:val="1"/>
                <w:numId w:val="33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F01505">
              <w:rPr>
                <w:rFonts w:ascii="Arial" w:hAnsi="Arial" w:cs="Arial"/>
                <w:sz w:val="22"/>
                <w:szCs w:val="22"/>
              </w:rPr>
              <w:t xml:space="preserve">Alternate tasks must be fully documented by </w:t>
            </w:r>
            <w:r>
              <w:rPr>
                <w:rFonts w:ascii="Arial" w:hAnsi="Arial" w:cs="Arial"/>
                <w:sz w:val="22"/>
                <w:szCs w:val="22"/>
              </w:rPr>
              <w:t>the</w:t>
            </w:r>
            <w:r w:rsidRPr="00F01505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="004E67D0">
              <w:rPr>
                <w:rFonts w:ascii="Arial" w:hAnsi="Arial" w:cs="Arial"/>
                <w:sz w:val="22"/>
                <w:szCs w:val="22"/>
              </w:rPr>
              <w:t xml:space="preserve"> in the Assessor Comments area</w:t>
            </w:r>
            <w:r w:rsidRPr="00F01505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C76B5E" w:rsidRDefault="00C76B5E" w:rsidP="00C76B5E">
      <w:pPr>
        <w:ind w:right="-24"/>
        <w:rPr>
          <w:rFonts w:ascii="Arial" w:hAnsi="Arial" w:cs="Arial"/>
          <w:sz w:val="22"/>
          <w:szCs w:val="22"/>
        </w:rPr>
      </w:pPr>
    </w:p>
    <w:p w:rsidR="007678DC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:rsidR="007678DC" w:rsidRPr="00830749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E04406" w:rsidRPr="00830749" w:rsidTr="008146E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04406" w:rsidRPr="001C4084" w:rsidRDefault="00E04406" w:rsidP="008146E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n</w:t>
            </w:r>
            <w:r w:rsidRPr="001C4084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E04406" w:rsidRPr="001C4084" w:rsidRDefault="00E04406" w:rsidP="008146E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60854466" w:edGrp="everyone"/>
            <w:permEnd w:id="1860854466"/>
          </w:p>
        </w:tc>
      </w:tr>
      <w:tr w:rsidR="00E04406" w:rsidRPr="0047156F" w:rsidTr="008146E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04406" w:rsidRPr="0047156F" w:rsidRDefault="00E04406" w:rsidP="008146E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E04406" w:rsidRPr="0047156F" w:rsidRDefault="00E04406" w:rsidP="008146E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04406" w:rsidRPr="00830749" w:rsidTr="008146E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04406" w:rsidRPr="001C4084" w:rsidRDefault="00E04406" w:rsidP="008146E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228541247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922285825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E04406" w:rsidRPr="00DD7A44" w:rsidRDefault="00E04406" w:rsidP="008146E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643ADC8" wp14:editId="6D6E85F5">
                      <wp:extent cx="3933825" cy="428625"/>
                      <wp:effectExtent l="0" t="0" r="9525" b="9525"/>
                      <wp:docPr id="10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28541247" w:displacedByCustomXml="prev"/>
      </w:tr>
      <w:tr w:rsidR="00E04406" w:rsidRPr="00830749" w:rsidTr="008146E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04406" w:rsidRDefault="00E04406" w:rsidP="008146E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E04406" w:rsidRPr="001C4084" w:rsidRDefault="00E04406" w:rsidP="008146E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04406" w:rsidRPr="0077428E" w:rsidTr="008146E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04406" w:rsidRPr="0077428E" w:rsidRDefault="00E04406" w:rsidP="008146E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716586158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1582360681"/>
            <w:placeholder>
              <w:docPart w:val="15C774C0CA0F43BAB031C4C2FBE06EA7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E04406" w:rsidRPr="00DD7A44" w:rsidRDefault="00E04406" w:rsidP="008146E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  <w:permEnd w:id="1716586158" w:displacedByCustomXml="prev"/>
      </w:tr>
    </w:tbl>
    <w:p w:rsidR="00E04406" w:rsidRDefault="00E04406" w:rsidP="00E04406">
      <w:pPr>
        <w:ind w:right="-24"/>
        <w:rPr>
          <w:rFonts w:ascii="Arial" w:hAnsi="Arial" w:cs="Arial"/>
          <w:sz w:val="22"/>
          <w:szCs w:val="22"/>
        </w:rPr>
      </w:pPr>
    </w:p>
    <w:p w:rsidR="00E04406" w:rsidRDefault="00E04406" w:rsidP="00E04406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E04406" w:rsidRPr="0032118C" w:rsidTr="008146E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04406" w:rsidRPr="0032118C" w:rsidRDefault="00E04406" w:rsidP="008146E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 n</w:t>
            </w:r>
            <w:r w:rsidRPr="0032118C">
              <w:rPr>
                <w:rFonts w:ascii="Arial" w:hAnsi="Arial" w:cs="Arial"/>
                <w:sz w:val="22"/>
                <w:szCs w:val="22"/>
              </w:rPr>
              <w:t>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E04406" w:rsidRPr="0032118C" w:rsidRDefault="00E04406" w:rsidP="008146E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002522963" w:edGrp="everyone"/>
            <w:permEnd w:id="1002522963"/>
          </w:p>
        </w:tc>
      </w:tr>
      <w:tr w:rsidR="00E04406" w:rsidRPr="0047156F" w:rsidTr="008146E7">
        <w:trPr>
          <w:trHeight w:val="113"/>
        </w:trPr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04406" w:rsidRPr="0047156F" w:rsidRDefault="00E04406" w:rsidP="008146E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E04406" w:rsidRPr="0047156F" w:rsidRDefault="00E04406" w:rsidP="008146E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04406" w:rsidRPr="0032118C" w:rsidTr="008146E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04406" w:rsidRPr="0032118C" w:rsidRDefault="00E04406" w:rsidP="008146E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Assessor</w:t>
            </w:r>
            <w:r w:rsidRPr="0032118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Pr="0032118C">
              <w:rPr>
                <w:rFonts w:ascii="Arial" w:hAnsi="Arial" w:cs="Arial"/>
                <w:sz w:val="22"/>
                <w:szCs w:val="22"/>
              </w:rPr>
              <w:t>ignature</w:t>
            </w:r>
          </w:p>
        </w:tc>
        <w:permStart w:id="20836316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286848879"/>
            <w:showingPlcHdr/>
            <w:picture/>
          </w:sdtPr>
          <w:sdtEndPr/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E04406" w:rsidRPr="00DD7A44" w:rsidRDefault="00E04406" w:rsidP="008146E7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4415F098" wp14:editId="18BBD7CE">
                      <wp:extent cx="3933825" cy="428625"/>
                      <wp:effectExtent l="0" t="0" r="9525" b="9525"/>
                      <wp:docPr id="12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08363162" w:displacedByCustomXml="prev"/>
      </w:tr>
      <w:tr w:rsidR="00E04406" w:rsidRPr="0032118C" w:rsidTr="008146E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04406" w:rsidRDefault="00E04406" w:rsidP="008146E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E04406" w:rsidRPr="0032118C" w:rsidRDefault="00E04406" w:rsidP="008146E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04406" w:rsidRPr="0077428E" w:rsidTr="008146E7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E04406" w:rsidRPr="0077428E" w:rsidRDefault="00E04406" w:rsidP="008146E7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77428E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permStart w:id="1716068189" w:edGrp="everyone"/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E04406" w:rsidRPr="00DD7A44" w:rsidRDefault="00A53394" w:rsidP="008146E7">
            <w:pPr>
              <w:tabs>
                <w:tab w:val="left" w:pos="4492"/>
              </w:tabs>
              <w:ind w:right="-24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</w:rPr>
                <w:id w:val="812533956"/>
                <w:placeholder>
                  <w:docPart w:val="81B4FC56B9564960B0DBC3F94DCE1F2D"/>
                </w:placeholder>
                <w:showingPlcHdr/>
                <w:date w:fullDate="2017-04-04T00:00:00Z">
                  <w:dateFormat w:val="d/MM/yyyy"/>
                  <w:lid w:val="en-AU"/>
                  <w:storeMappedDataAs w:val="dateTime"/>
                  <w:calendar w:val="gregorian"/>
                </w:date>
              </w:sdtPr>
              <w:sdtEndPr/>
              <w:sdtContent>
                <w:r w:rsidR="00E04406" w:rsidRPr="00DD7A44">
                  <w:rPr>
                    <w:rStyle w:val="PlaceholderText"/>
                    <w:color w:val="auto"/>
                  </w:rPr>
                  <w:t>Click here to enter a date.</w:t>
                </w:r>
              </w:sdtContent>
            </w:sdt>
            <w:permEnd w:id="1716068189"/>
          </w:p>
        </w:tc>
      </w:tr>
    </w:tbl>
    <w:p w:rsidR="007678DC" w:rsidRPr="0077428E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:rsidR="007678DC" w:rsidRDefault="007678DC" w:rsidP="007678DC">
      <w:pPr>
        <w:ind w:right="-24"/>
        <w:rPr>
          <w:rFonts w:ascii="Arial" w:hAnsi="Arial" w:cs="Arial"/>
          <w:sz w:val="22"/>
          <w:szCs w:val="22"/>
        </w:rPr>
      </w:pPr>
    </w:p>
    <w:p w:rsidR="007678DC" w:rsidRPr="004932A4" w:rsidRDefault="007678DC" w:rsidP="007678DC">
      <w:pPr>
        <w:ind w:right="-24"/>
        <w:rPr>
          <w:rFonts w:ascii="Arial" w:hAnsi="Arial" w:cs="Arial"/>
          <w:b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2"/>
        <w:gridCol w:w="2552"/>
      </w:tblGrid>
      <w:tr w:rsidR="00D72E53" w:rsidRPr="004932A4" w:rsidTr="00A80ACC">
        <w:trPr>
          <w:trHeight w:val="217"/>
          <w:jc w:val="center"/>
        </w:trPr>
        <w:tc>
          <w:tcPr>
            <w:tcW w:w="2528" w:type="dxa"/>
            <w:vMerge w:val="restart"/>
            <w:shd w:val="clear" w:color="auto" w:fill="F3F3F3"/>
            <w:vAlign w:val="center"/>
          </w:tcPr>
          <w:p w:rsidR="00D72E53" w:rsidRPr="004932A4" w:rsidRDefault="00D72E53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</w:t>
            </w:r>
          </w:p>
        </w:tc>
        <w:tc>
          <w:tcPr>
            <w:tcW w:w="5104" w:type="dxa"/>
            <w:gridSpan w:val="2"/>
            <w:shd w:val="clear" w:color="auto" w:fill="F3F3F3"/>
            <w:vAlign w:val="center"/>
          </w:tcPr>
          <w:p w:rsidR="00D72E53" w:rsidRPr="004932A4" w:rsidRDefault="00D72E53" w:rsidP="007678DC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Task outcome (Tick)</w:t>
            </w:r>
          </w:p>
        </w:tc>
      </w:tr>
      <w:tr w:rsidR="00D72E53" w:rsidRPr="004932A4" w:rsidTr="00D72E53">
        <w:trPr>
          <w:cantSplit/>
          <w:jc w:val="center"/>
        </w:trPr>
        <w:tc>
          <w:tcPr>
            <w:tcW w:w="2528" w:type="dxa"/>
            <w:vMerge/>
            <w:tcBorders>
              <w:bottom w:val="single" w:sz="4" w:space="0" w:color="auto"/>
            </w:tcBorders>
            <w:vAlign w:val="center"/>
          </w:tcPr>
          <w:p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Satisfactory</w:t>
            </w:r>
          </w:p>
        </w:tc>
        <w:tc>
          <w:tcPr>
            <w:tcW w:w="2552" w:type="dxa"/>
            <w:shd w:val="clear" w:color="auto" w:fill="F2F2F2" w:themeFill="background1" w:themeFillShade="F2"/>
            <w:vAlign w:val="center"/>
          </w:tcPr>
          <w:p w:rsidR="00D72E53" w:rsidRPr="004932A4" w:rsidRDefault="00D72E53" w:rsidP="00E909B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Yet Satisfactory</w:t>
            </w:r>
          </w:p>
        </w:tc>
      </w:tr>
      <w:tr w:rsidR="00A53394" w:rsidRPr="004932A4" w:rsidTr="00D72E53">
        <w:trPr>
          <w:cantSplit/>
          <w:jc w:val="center"/>
        </w:trPr>
        <w:tc>
          <w:tcPr>
            <w:tcW w:w="2528" w:type="dxa"/>
            <w:tcBorders>
              <w:top w:val="single" w:sz="4" w:space="0" w:color="auto"/>
            </w:tcBorders>
            <w:vAlign w:val="center"/>
          </w:tcPr>
          <w:p w:rsidR="00A53394" w:rsidRPr="00911120" w:rsidRDefault="00A53394" w:rsidP="00A5339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1120">
              <w:rPr>
                <w:rFonts w:ascii="Arial" w:hAnsi="Arial" w:cs="Arial"/>
                <w:sz w:val="22"/>
                <w:szCs w:val="22"/>
              </w:rPr>
              <w:t>Task 1 (Occasion 1)</w:t>
            </w:r>
          </w:p>
        </w:tc>
        <w:permStart w:id="91902360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345696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2552" w:type="dxa"/>
                <w:vAlign w:val="center"/>
              </w:tcPr>
              <w:p w:rsidR="00A53394" w:rsidRPr="00553DDB" w:rsidRDefault="00A53394" w:rsidP="00A5339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19023606" w:displacedByCustomXml="prev"/>
        <w:permStart w:id="4346042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8331426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2552" w:type="dxa"/>
                <w:vAlign w:val="center"/>
              </w:tcPr>
              <w:p w:rsidR="00A53394" w:rsidRPr="00553DDB" w:rsidRDefault="00A53394" w:rsidP="00A5339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43460420" w:displacedByCustomXml="prev"/>
      </w:tr>
      <w:tr w:rsidR="00A53394" w:rsidRPr="004932A4" w:rsidTr="00D72E53">
        <w:trPr>
          <w:cantSplit/>
          <w:trHeight w:val="454"/>
          <w:jc w:val="center"/>
        </w:trPr>
        <w:tc>
          <w:tcPr>
            <w:tcW w:w="2528" w:type="dxa"/>
            <w:vAlign w:val="center"/>
          </w:tcPr>
          <w:p w:rsidR="00A53394" w:rsidRPr="00911120" w:rsidRDefault="00A53394" w:rsidP="00A53394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11120">
              <w:rPr>
                <w:rFonts w:ascii="Arial" w:hAnsi="Arial" w:cs="Arial"/>
                <w:sz w:val="22"/>
                <w:szCs w:val="22"/>
              </w:rPr>
              <w:t>Task 1 (Occasion 2)</w:t>
            </w:r>
          </w:p>
        </w:tc>
        <w:permStart w:id="8387321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34552657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2552" w:type="dxa"/>
                <w:vAlign w:val="center"/>
              </w:tcPr>
              <w:p w:rsidR="00A53394" w:rsidRPr="00553DDB" w:rsidRDefault="00A53394" w:rsidP="00A5339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38732137" w:displacedByCustomXml="prev"/>
        <w:permStart w:id="9378260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13783173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2552" w:type="dxa"/>
                <w:vAlign w:val="center"/>
              </w:tcPr>
              <w:p w:rsidR="00A53394" w:rsidRPr="00553DDB" w:rsidRDefault="00A53394" w:rsidP="00A53394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37826052" w:displacedByCustomXml="prev"/>
      </w:tr>
    </w:tbl>
    <w:p w:rsidR="007678DC" w:rsidRDefault="007678DC" w:rsidP="007678DC">
      <w:pPr>
        <w:jc w:val="left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224AE" w:rsidRPr="00553DDB" w:rsidTr="008146E7">
        <w:tc>
          <w:tcPr>
            <w:tcW w:w="9016" w:type="dxa"/>
            <w:shd w:val="clear" w:color="auto" w:fill="D9D9D9" w:themeFill="background1" w:themeFillShade="D9"/>
          </w:tcPr>
          <w:p w:rsidR="008224AE" w:rsidRPr="00553DDB" w:rsidRDefault="008224AE" w:rsidP="008146E7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553DDB">
              <w:rPr>
                <w:rFonts w:ascii="Arial" w:hAnsi="Arial" w:cs="Arial"/>
                <w:b/>
                <w:caps/>
                <w:szCs w:val="24"/>
              </w:rPr>
              <w:t>Assessor Comments</w:t>
            </w:r>
          </w:p>
        </w:tc>
      </w:tr>
      <w:tr w:rsidR="008224AE" w:rsidRPr="00553DDB" w:rsidTr="008146E7">
        <w:trPr>
          <w:trHeight w:val="13602"/>
        </w:trPr>
        <w:tc>
          <w:tcPr>
            <w:tcW w:w="9016" w:type="dxa"/>
          </w:tcPr>
          <w:p w:rsidR="008224AE" w:rsidRPr="00553DDB" w:rsidRDefault="008224AE" w:rsidP="008146E7">
            <w:pPr>
              <w:rPr>
                <w:rFonts w:ascii="Arial" w:hAnsi="Arial" w:cs="Arial"/>
                <w:szCs w:val="24"/>
              </w:rPr>
            </w:pPr>
            <w:permStart w:id="619922030" w:edGrp="everyone"/>
            <w:permEnd w:id="619922030"/>
          </w:p>
        </w:tc>
      </w:tr>
    </w:tbl>
    <w:p w:rsidR="006774E6" w:rsidRPr="00765796" w:rsidRDefault="00A53394" w:rsidP="0011218C">
      <w:pPr>
        <w:pStyle w:val="02CSTCPLHeading2"/>
        <w:tabs>
          <w:tab w:val="center" w:pos="4513"/>
          <w:tab w:val="left" w:pos="6615"/>
        </w:tabs>
        <w:jc w:val="center"/>
        <w:rPr>
          <w:rFonts w:ascii="Arial Black" w:hAnsi="Arial Black"/>
        </w:rPr>
      </w:pPr>
      <w:sdt>
        <w:sdtPr>
          <w:rPr>
            <w:rFonts w:ascii="Arial Black" w:hAnsi="Arial Black"/>
          </w:rPr>
          <w:alias w:val="Title"/>
          <w:tag w:val=""/>
          <w:id w:val="-284890340"/>
          <w:placeholder>
            <w:docPart w:val="A2800AB8BDB147F38CD0185CF700A6D7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BB469F">
            <w:rPr>
              <w:rFonts w:ascii="Arial Black" w:hAnsi="Arial Black"/>
            </w:rPr>
            <w:t>CPCCBC4013A</w:t>
          </w:r>
        </w:sdtContent>
      </w:sdt>
    </w:p>
    <w:sdt>
      <w:sdtPr>
        <w:rPr>
          <w:rFonts w:ascii="Arial Black" w:hAnsi="Arial Black"/>
        </w:rPr>
        <w:alias w:val="Subject"/>
        <w:tag w:val=""/>
        <w:id w:val="-32419804"/>
        <w:placeholder>
          <w:docPart w:val="9208ECEFAF3E458EB5ED6E148FBECB8E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:rsidR="006774E6" w:rsidRPr="00765796" w:rsidRDefault="00BB469F" w:rsidP="006774E6">
          <w:pPr>
            <w:pStyle w:val="02CSTCPLHeading2"/>
            <w:jc w:val="center"/>
            <w:rPr>
              <w:rFonts w:ascii="Arial Black" w:hAnsi="Arial Black"/>
            </w:rPr>
          </w:pPr>
          <w:r>
            <w:rPr>
              <w:rFonts w:ascii="Arial Black" w:hAnsi="Arial Black"/>
            </w:rPr>
            <w:t>Prepare and evaluate tender documentation</w:t>
          </w:r>
        </w:p>
      </w:sdtContent>
    </w:sdt>
    <w:p w:rsidR="006774E6" w:rsidRPr="00760FCF" w:rsidRDefault="006774E6" w:rsidP="006774E6">
      <w:pPr>
        <w:rPr>
          <w:sz w:val="10"/>
          <w:szCs w:val="10"/>
        </w:rPr>
      </w:pPr>
    </w:p>
    <w:tbl>
      <w:tblPr>
        <w:tblW w:w="907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98"/>
        <w:gridCol w:w="3498"/>
        <w:gridCol w:w="1488"/>
        <w:gridCol w:w="1488"/>
      </w:tblGrid>
      <w:tr w:rsidR="00242F6C" w:rsidRPr="00683908" w:rsidTr="008146E7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242F6C" w:rsidRPr="00696855" w:rsidRDefault="00242F6C" w:rsidP="008146E7">
            <w:pPr>
              <w:jc w:val="center"/>
              <w:rPr>
                <w:rFonts w:cs="Arial"/>
                <w:b/>
                <w:sz w:val="28"/>
                <w:szCs w:val="28"/>
              </w:rPr>
            </w:pPr>
            <w:r w:rsidRPr="00696855">
              <w:rPr>
                <w:rFonts w:cs="Arial"/>
                <w:b/>
                <w:sz w:val="28"/>
                <w:szCs w:val="28"/>
              </w:rPr>
              <w:t>Practical Task</w:t>
            </w:r>
            <w:r>
              <w:rPr>
                <w:rFonts w:cs="Arial"/>
                <w:b/>
                <w:sz w:val="28"/>
                <w:szCs w:val="28"/>
              </w:rPr>
              <w:t xml:space="preserve"> 1 (2X)</w:t>
            </w:r>
          </w:p>
        </w:tc>
      </w:tr>
      <w:tr w:rsidR="00570440" w:rsidRPr="000559FC" w:rsidTr="008146E7">
        <w:trPr>
          <w:trHeight w:val="5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:rsidR="00570440" w:rsidRDefault="00570440" w:rsidP="00570440">
            <w:pPr>
              <w:jc w:val="left"/>
              <w:rPr>
                <w:rFonts w:cs="Arial"/>
                <w:b/>
                <w:sz w:val="20"/>
              </w:rPr>
            </w:pPr>
            <w:r w:rsidRPr="000559FC">
              <w:rPr>
                <w:rFonts w:cs="Arial"/>
                <w:b/>
                <w:sz w:val="20"/>
              </w:rPr>
              <w:t>Description of task:</w:t>
            </w:r>
          </w:p>
          <w:p w:rsidR="00570440" w:rsidRDefault="00570440" w:rsidP="00570440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On two (2) occasions, a suitable observer is to verify the participant’s ability to prepare and evaluation tender documentation, including calculation of labour and material requirements using costing software programs. </w:t>
            </w:r>
          </w:p>
          <w:p w:rsidR="00570440" w:rsidRPr="00760FCF" w:rsidRDefault="00570440" w:rsidP="00570440">
            <w:pPr>
              <w:jc w:val="left"/>
              <w:rPr>
                <w:rFonts w:cs="Arial"/>
                <w:sz w:val="10"/>
                <w:szCs w:val="14"/>
              </w:rPr>
            </w:pPr>
          </w:p>
          <w:p w:rsidR="00570440" w:rsidRDefault="00570440" w:rsidP="00570440">
            <w:pPr>
              <w:jc w:val="left"/>
              <w:rPr>
                <w:rFonts w:cs="Arial"/>
                <w:sz w:val="20"/>
              </w:rPr>
            </w:pPr>
            <w:r w:rsidRPr="000D3673">
              <w:rPr>
                <w:rFonts w:cs="Arial"/>
                <w:sz w:val="20"/>
              </w:rPr>
              <w:t xml:space="preserve">The participant is to gather evidence of how they have completed each component of the Practical Task, which is to be submitted with this Practical Assessment sheet. </w:t>
            </w:r>
            <w:r>
              <w:rPr>
                <w:rFonts w:cs="Arial"/>
                <w:sz w:val="20"/>
              </w:rPr>
              <w:t>Evidence to be submitted may include:</w:t>
            </w:r>
          </w:p>
          <w:p w:rsidR="00570440" w:rsidRPr="00D62DC7" w:rsidRDefault="00570440" w:rsidP="00570440">
            <w:pPr>
              <w:pStyle w:val="ListParagraph"/>
              <w:numPr>
                <w:ilvl w:val="0"/>
                <w:numId w:val="68"/>
              </w:numPr>
              <w:ind w:left="720" w:hanging="360"/>
              <w:jc w:val="left"/>
              <w:rPr>
                <w:rFonts w:cs="Arial"/>
                <w:sz w:val="20"/>
              </w:rPr>
            </w:pPr>
            <w:r w:rsidRPr="00D62DC7">
              <w:rPr>
                <w:rFonts w:cs="Arial"/>
                <w:sz w:val="20"/>
              </w:rPr>
              <w:t>Any tender documents you have submitted to client and correspondence (redact any sensitive info)</w:t>
            </w:r>
          </w:p>
          <w:p w:rsidR="00570440" w:rsidRPr="00760FCF" w:rsidRDefault="00570440" w:rsidP="00570440">
            <w:pPr>
              <w:jc w:val="left"/>
              <w:rPr>
                <w:rFonts w:cs="Arial"/>
                <w:sz w:val="10"/>
                <w:szCs w:val="14"/>
              </w:rPr>
            </w:pPr>
          </w:p>
          <w:p w:rsidR="00570440" w:rsidRPr="000861CC" w:rsidRDefault="00570440" w:rsidP="00570440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The assessor is to verify the observer’s comments and provide the outcome for the practical task on the front cover of the Practical Assessment.</w:t>
            </w:r>
          </w:p>
        </w:tc>
      </w:tr>
      <w:tr w:rsidR="00570440" w:rsidRPr="000559FC" w:rsidTr="008146E7">
        <w:trPr>
          <w:trHeight w:val="70"/>
        </w:trPr>
        <w:tc>
          <w:tcPr>
            <w:tcW w:w="9072" w:type="dxa"/>
            <w:gridSpan w:val="4"/>
            <w:tcBorders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:rsidR="00570440" w:rsidRDefault="00570440" w:rsidP="00570440">
            <w:pPr>
              <w:jc w:val="lef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Resources required: </w:t>
            </w:r>
          </w:p>
          <w:p w:rsidR="00570440" w:rsidRPr="000861CC" w:rsidRDefault="00570440" w:rsidP="00570440">
            <w:pPr>
              <w:jc w:val="lef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Computer.</w:t>
            </w:r>
          </w:p>
        </w:tc>
      </w:tr>
      <w:tr w:rsidR="00570440" w:rsidRPr="00683908" w:rsidTr="008146E7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2F2F2" w:themeFill="background1" w:themeFillShade="F2"/>
            <w:vAlign w:val="center"/>
          </w:tcPr>
          <w:p w:rsidR="00570440" w:rsidRPr="00696855" w:rsidRDefault="00570440" w:rsidP="00570440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Assessment of task</w:t>
            </w:r>
          </w:p>
        </w:tc>
      </w:tr>
      <w:tr w:rsidR="00570440" w:rsidRPr="00683908" w:rsidTr="008146E7">
        <w:trPr>
          <w:trHeight w:val="454"/>
        </w:trPr>
        <w:tc>
          <w:tcPr>
            <w:tcW w:w="2598" w:type="dxa"/>
            <w:tcBorders>
              <w:top w:val="single" w:sz="12" w:space="0" w:color="auto"/>
              <w:left w:val="single" w:sz="12" w:space="0" w:color="000000"/>
              <w:right w:val="single" w:sz="4" w:space="0" w:color="000000"/>
            </w:tcBorders>
            <w:vAlign w:val="center"/>
          </w:tcPr>
          <w:p w:rsidR="00570440" w:rsidRPr="00696855" w:rsidRDefault="00570440" w:rsidP="00570440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top w:val="single" w:sz="12" w:space="0" w:color="auto"/>
              <w:left w:val="single" w:sz="4" w:space="0" w:color="000000"/>
              <w:right w:val="single" w:sz="12" w:space="0" w:color="000000"/>
            </w:tcBorders>
            <w:vAlign w:val="center"/>
          </w:tcPr>
          <w:p w:rsidR="00570440" w:rsidRPr="00DE6B06" w:rsidRDefault="00570440" w:rsidP="00570440">
            <w:pPr>
              <w:jc w:val="left"/>
              <w:rPr>
                <w:rFonts w:ascii="Arial" w:hAnsi="Arial" w:cs="Arial"/>
                <w:sz w:val="22"/>
              </w:rPr>
            </w:pPr>
            <w:permStart w:id="1947289237" w:edGrp="everyone"/>
            <w:permEnd w:id="1947289237"/>
          </w:p>
        </w:tc>
      </w:tr>
      <w:tr w:rsidR="00570440" w:rsidRPr="00683908" w:rsidTr="008146E7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570440" w:rsidRPr="00696855" w:rsidRDefault="00570440" w:rsidP="00570440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Name of </w:t>
            </w:r>
            <w:r>
              <w:rPr>
                <w:rFonts w:cs="Arial"/>
                <w:b/>
                <w:sz w:val="20"/>
              </w:rPr>
              <w:t>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:rsidR="00570440" w:rsidRPr="00DE6B06" w:rsidRDefault="00570440" w:rsidP="00570440">
            <w:pPr>
              <w:jc w:val="left"/>
              <w:rPr>
                <w:rFonts w:ascii="Arial" w:hAnsi="Arial" w:cs="Arial"/>
                <w:sz w:val="22"/>
              </w:rPr>
            </w:pPr>
            <w:permStart w:id="975598487" w:edGrp="everyone"/>
            <w:permEnd w:id="975598487"/>
          </w:p>
        </w:tc>
      </w:tr>
      <w:tr w:rsidR="00570440" w:rsidRPr="00683908" w:rsidTr="008146E7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570440" w:rsidRDefault="00570440" w:rsidP="00570440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 xml:space="preserve">Role of observer </w:t>
            </w:r>
          </w:p>
          <w:p w:rsidR="00570440" w:rsidRPr="00696855" w:rsidRDefault="00570440" w:rsidP="00570440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(Confirm suitability to sign)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:rsidR="00570440" w:rsidRPr="00DE6B06" w:rsidRDefault="00570440" w:rsidP="00570440">
            <w:pPr>
              <w:jc w:val="left"/>
              <w:rPr>
                <w:rFonts w:ascii="Arial" w:hAnsi="Arial" w:cs="Arial"/>
                <w:sz w:val="22"/>
              </w:rPr>
            </w:pPr>
            <w:permStart w:id="237047922" w:edGrp="everyone"/>
            <w:permEnd w:id="237047922"/>
          </w:p>
        </w:tc>
      </w:tr>
      <w:tr w:rsidR="00570440" w:rsidRPr="00683908" w:rsidTr="008146E7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570440" w:rsidRDefault="00570440" w:rsidP="00570440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Email address of observer</w:t>
            </w:r>
          </w:p>
        </w:tc>
        <w:tc>
          <w:tcPr>
            <w:tcW w:w="6474" w:type="dxa"/>
            <w:gridSpan w:val="3"/>
            <w:tcBorders>
              <w:left w:val="single" w:sz="4" w:space="0" w:color="000000"/>
              <w:right w:val="single" w:sz="12" w:space="0" w:color="000000"/>
            </w:tcBorders>
            <w:vAlign w:val="center"/>
          </w:tcPr>
          <w:p w:rsidR="00570440" w:rsidRPr="00DE6B06" w:rsidRDefault="00570440" w:rsidP="00570440">
            <w:pPr>
              <w:jc w:val="left"/>
              <w:rPr>
                <w:rFonts w:ascii="Arial" w:hAnsi="Arial" w:cs="Arial"/>
                <w:sz w:val="22"/>
              </w:rPr>
            </w:pPr>
            <w:permStart w:id="229460202" w:edGrp="everyone"/>
            <w:permEnd w:id="229460202"/>
          </w:p>
        </w:tc>
      </w:tr>
      <w:tr w:rsidR="00570440" w:rsidRPr="00683908" w:rsidTr="008146E7">
        <w:trPr>
          <w:trHeight w:val="688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570440" w:rsidRPr="00696855" w:rsidRDefault="00570440" w:rsidP="00570440">
            <w:pPr>
              <w:jc w:val="right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Signature of observer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permStart w:id="1199638769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157583666"/>
            <w:showingPlcHdr/>
            <w:picture/>
          </w:sdtPr>
          <w:sdtEndPr/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:rsidR="00570440" w:rsidRPr="00DE6B06" w:rsidRDefault="00570440" w:rsidP="00570440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553DDB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181CEB2B" wp14:editId="287697BB">
                      <wp:extent cx="3933825" cy="428625"/>
                      <wp:effectExtent l="0" t="0" r="9525" b="9525"/>
                      <wp:docPr id="14" name="Picture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286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199638769" w:displacedByCustomXml="prev"/>
      </w:tr>
      <w:tr w:rsidR="00570440" w:rsidRPr="00683908" w:rsidTr="008146E7">
        <w:trPr>
          <w:trHeight w:val="454"/>
        </w:trPr>
        <w:tc>
          <w:tcPr>
            <w:tcW w:w="2598" w:type="dxa"/>
            <w:tcBorders>
              <w:left w:val="single" w:sz="12" w:space="0" w:color="000000"/>
              <w:right w:val="single" w:sz="4" w:space="0" w:color="000000"/>
            </w:tcBorders>
            <w:vAlign w:val="center"/>
          </w:tcPr>
          <w:p w:rsidR="00570440" w:rsidRPr="00696855" w:rsidRDefault="00570440" w:rsidP="00570440">
            <w:pPr>
              <w:jc w:val="right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>Date:</w:t>
            </w:r>
          </w:p>
        </w:tc>
        <w:permStart w:id="1190362852" w:edGrp="everyone" w:displacedByCustomXml="next"/>
        <w:sdt>
          <w:sdtPr>
            <w:rPr>
              <w:rFonts w:ascii="Arial" w:hAnsi="Arial" w:cs="Arial"/>
              <w:sz w:val="22"/>
              <w:szCs w:val="22"/>
            </w:rPr>
            <w:id w:val="-686058928"/>
            <w:placeholder>
              <w:docPart w:val="F4DE38FEBD944904BA744C84B2714C0E"/>
            </w:placeholder>
            <w:showingPlcHdr/>
            <w:date w:fullDate="2017-04-04T00:00:00Z">
              <w:dateFormat w:val="d/MM/yyyy"/>
              <w:lid w:val="en-AU"/>
              <w:storeMappedDataAs w:val="dateTime"/>
              <w:calendar w:val="gregorian"/>
            </w:date>
          </w:sdtPr>
          <w:sdtEndPr/>
          <w:sdtContent>
            <w:tc>
              <w:tcPr>
                <w:tcW w:w="6474" w:type="dxa"/>
                <w:gridSpan w:val="3"/>
                <w:tcBorders>
                  <w:left w:val="single" w:sz="4" w:space="0" w:color="000000"/>
                  <w:right w:val="single" w:sz="12" w:space="0" w:color="000000"/>
                </w:tcBorders>
                <w:vAlign w:val="center"/>
              </w:tcPr>
              <w:p w:rsidR="00570440" w:rsidRPr="00DE6B06" w:rsidRDefault="00570440" w:rsidP="00570440">
                <w:pPr>
                  <w:jc w:val="left"/>
                  <w:rPr>
                    <w:rFonts w:ascii="Arial" w:hAnsi="Arial" w:cs="Arial"/>
                    <w:sz w:val="22"/>
                  </w:rPr>
                </w:pPr>
                <w:r w:rsidRPr="008810A0">
                  <w:rPr>
                    <w:rStyle w:val="PlaceholderText"/>
                    <w:color w:val="auto"/>
                  </w:rPr>
                  <w:t>Click here to enter a date.</w:t>
                </w:r>
              </w:p>
            </w:tc>
          </w:sdtContent>
        </w:sdt>
        <w:permEnd w:id="1190362852" w:displacedByCustomXml="prev"/>
      </w:tr>
      <w:tr w:rsidR="00570440" w:rsidRPr="00683908" w:rsidTr="008146E7">
        <w:tc>
          <w:tcPr>
            <w:tcW w:w="6096" w:type="dxa"/>
            <w:gridSpan w:val="2"/>
            <w:vMerge w:val="restart"/>
            <w:tcBorders>
              <w:left w:val="single" w:sz="12" w:space="0" w:color="000000"/>
            </w:tcBorders>
            <w:vAlign w:val="center"/>
          </w:tcPr>
          <w:p w:rsidR="00570440" w:rsidRPr="0019760F" w:rsidRDefault="00570440" w:rsidP="00570440">
            <w:pPr>
              <w:jc w:val="center"/>
              <w:rPr>
                <w:rFonts w:cs="Arial"/>
                <w:b/>
                <w:sz w:val="20"/>
              </w:rPr>
            </w:pPr>
            <w:r w:rsidRPr="00696855">
              <w:rPr>
                <w:rFonts w:cs="Arial"/>
                <w:b/>
                <w:sz w:val="20"/>
              </w:rPr>
              <w:t xml:space="preserve">When completing the task, did the </w:t>
            </w:r>
            <w:bookmarkStart w:id="27" w:name="_GoBack"/>
            <w:bookmarkEnd w:id="27"/>
            <w:r>
              <w:rPr>
                <w:rFonts w:cs="Arial"/>
                <w:b/>
                <w:sz w:val="20"/>
              </w:rPr>
              <w:t>participant</w:t>
            </w:r>
            <w:r w:rsidRPr="00696855">
              <w:rPr>
                <w:rFonts w:cs="Arial"/>
                <w:b/>
                <w:sz w:val="20"/>
              </w:rPr>
              <w:t>:</w:t>
            </w:r>
          </w:p>
        </w:tc>
        <w:tc>
          <w:tcPr>
            <w:tcW w:w="2976" w:type="dxa"/>
            <w:gridSpan w:val="2"/>
            <w:tcBorders>
              <w:right w:val="single" w:sz="12" w:space="0" w:color="000000"/>
            </w:tcBorders>
            <w:vAlign w:val="center"/>
          </w:tcPr>
          <w:p w:rsidR="00570440" w:rsidRPr="00696855" w:rsidRDefault="00570440" w:rsidP="00570440">
            <w:pPr>
              <w:jc w:val="center"/>
              <w:rPr>
                <w:rFonts w:cs="Arial"/>
                <w:sz w:val="20"/>
              </w:rPr>
            </w:pPr>
            <w:r w:rsidRPr="004B0BF6">
              <w:rPr>
                <w:rFonts w:cs="Arial"/>
                <w:b/>
                <w:sz w:val="20"/>
              </w:rPr>
              <w:t xml:space="preserve">Tick if satisfactorily completed. </w:t>
            </w:r>
            <w:r w:rsidRPr="004B0BF6">
              <w:rPr>
                <w:rFonts w:cs="Arial"/>
                <w:b/>
                <w:sz w:val="20"/>
              </w:rPr>
              <w:br/>
              <w:t>Provide comments if left unticked.</w:t>
            </w:r>
          </w:p>
        </w:tc>
      </w:tr>
      <w:tr w:rsidR="00570440" w:rsidRPr="00683908" w:rsidTr="008146E7">
        <w:trPr>
          <w:trHeight w:val="233"/>
        </w:trPr>
        <w:tc>
          <w:tcPr>
            <w:tcW w:w="6096" w:type="dxa"/>
            <w:gridSpan w:val="2"/>
            <w:vMerge/>
            <w:tcBorders>
              <w:left w:val="single" w:sz="12" w:space="0" w:color="000000"/>
            </w:tcBorders>
          </w:tcPr>
          <w:p w:rsidR="00570440" w:rsidRPr="00696855" w:rsidRDefault="00570440" w:rsidP="00570440">
            <w:pPr>
              <w:jc w:val="left"/>
              <w:rPr>
                <w:rFonts w:cs="Arial"/>
                <w:sz w:val="20"/>
              </w:rPr>
            </w:pPr>
          </w:p>
        </w:tc>
        <w:tc>
          <w:tcPr>
            <w:tcW w:w="1488" w:type="dxa"/>
            <w:tcBorders>
              <w:bottom w:val="single" w:sz="4" w:space="0" w:color="000000"/>
              <w:right w:val="single" w:sz="4" w:space="0" w:color="auto"/>
            </w:tcBorders>
          </w:tcPr>
          <w:p w:rsidR="00570440" w:rsidRDefault="00570440" w:rsidP="00570440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1</w:t>
            </w:r>
            <w:r w:rsidRPr="002301A4">
              <w:rPr>
                <w:rFonts w:cs="Arial"/>
                <w:b/>
                <w:sz w:val="20"/>
                <w:vertAlign w:val="superscript"/>
              </w:rPr>
              <w:t>st</w:t>
            </w:r>
          </w:p>
          <w:p w:rsidR="00570440" w:rsidRPr="00696855" w:rsidRDefault="00570440" w:rsidP="00570440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  <w:tc>
          <w:tcPr>
            <w:tcW w:w="1488" w:type="dxa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:rsidR="00570440" w:rsidRDefault="00570440" w:rsidP="00570440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2</w:t>
            </w:r>
            <w:r w:rsidRPr="002301A4">
              <w:rPr>
                <w:rFonts w:cs="Arial"/>
                <w:b/>
                <w:sz w:val="20"/>
                <w:vertAlign w:val="superscript"/>
              </w:rPr>
              <w:t>nd</w:t>
            </w:r>
          </w:p>
          <w:p w:rsidR="00570440" w:rsidRPr="00696855" w:rsidRDefault="00570440" w:rsidP="00570440">
            <w:pPr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Occasion</w:t>
            </w:r>
          </w:p>
        </w:tc>
      </w:tr>
      <w:tr w:rsidR="00570440" w:rsidRPr="00696855" w:rsidTr="00A04084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570440" w:rsidRDefault="00570440" w:rsidP="00570440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28" w:name="_Ref515351350"/>
            <w:bookmarkStart w:id="29" w:name="_Ref495661944"/>
            <w:r>
              <w:rPr>
                <w:rFonts w:cs="Arial"/>
                <w:sz w:val="20"/>
              </w:rPr>
              <w:t>Evaluate contract risk by:</w:t>
            </w:r>
            <w:bookmarkEnd w:id="28"/>
          </w:p>
          <w:bookmarkEnd w:id="29"/>
          <w:p w:rsidR="00570440" w:rsidRDefault="00570440" w:rsidP="00570440">
            <w:pPr>
              <w:pStyle w:val="ListParagraph"/>
              <w:numPr>
                <w:ilvl w:val="0"/>
                <w:numId w:val="33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Selecting contracts according to company policy</w:t>
            </w:r>
          </w:p>
          <w:p w:rsidR="00570440" w:rsidRPr="007202EA" w:rsidRDefault="00570440" w:rsidP="00570440">
            <w:pPr>
              <w:pStyle w:val="ListParagraph"/>
              <w:numPr>
                <w:ilvl w:val="0"/>
                <w:numId w:val="33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Evaluating tender documents, identifying risks for tender preparation</w:t>
            </w:r>
          </w:p>
        </w:tc>
        <w:permStart w:id="167965273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086469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79652734" w:displacedByCustomXml="prev"/>
        <w:permStart w:id="12097318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6068379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12" w:space="0" w:color="000000"/>
                </w:tcBorders>
                <w:vAlign w:val="center"/>
              </w:tcPr>
              <w:p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09731874" w:displacedByCustomXml="prev"/>
      </w:tr>
      <w:tr w:rsidR="00570440" w:rsidRPr="00696855" w:rsidTr="00A04084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570440" w:rsidRDefault="00570440" w:rsidP="00570440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30" w:name="_Ref495662059"/>
            <w:r>
              <w:rPr>
                <w:rFonts w:cs="Arial"/>
                <w:sz w:val="20"/>
              </w:rPr>
              <w:t>Prepare tender and supporting documentation by:</w:t>
            </w:r>
            <w:bookmarkEnd w:id="30"/>
          </w:p>
          <w:p w:rsidR="00570440" w:rsidRDefault="00570440" w:rsidP="00570440">
            <w:pPr>
              <w:pStyle w:val="ListParagraph"/>
              <w:numPr>
                <w:ilvl w:val="0"/>
                <w:numId w:val="33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Identifying and obtaining necessary information (including vital information, drawings, specification)</w:t>
            </w:r>
          </w:p>
          <w:p w:rsidR="00570440" w:rsidRDefault="00570440" w:rsidP="00570440">
            <w:pPr>
              <w:pStyle w:val="ListParagraph"/>
              <w:numPr>
                <w:ilvl w:val="0"/>
                <w:numId w:val="33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Calculating material quantities and costs</w:t>
            </w:r>
          </w:p>
          <w:p w:rsidR="00570440" w:rsidRDefault="00570440" w:rsidP="00570440">
            <w:pPr>
              <w:pStyle w:val="ListParagraph"/>
              <w:numPr>
                <w:ilvl w:val="0"/>
                <w:numId w:val="33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Calculating labour hours and costs, considering types, scope and usage of labour through employee and subcontractor systems</w:t>
            </w:r>
          </w:p>
          <w:p w:rsidR="00570440" w:rsidRDefault="00570440" w:rsidP="00570440">
            <w:pPr>
              <w:pStyle w:val="ListParagraph"/>
              <w:numPr>
                <w:ilvl w:val="0"/>
                <w:numId w:val="33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Using appropriate costing software programs</w:t>
            </w:r>
          </w:p>
          <w:p w:rsidR="00570440" w:rsidRPr="007202EA" w:rsidRDefault="00570440" w:rsidP="00570440">
            <w:pPr>
              <w:pStyle w:val="ListParagraph"/>
              <w:numPr>
                <w:ilvl w:val="0"/>
                <w:numId w:val="33"/>
              </w:numPr>
              <w:ind w:left="885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Following company procedures and instructions </w:t>
            </w:r>
          </w:p>
        </w:tc>
        <w:permStart w:id="17178984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1721600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17898489" w:displacedByCustomXml="prev"/>
        <w:permStart w:id="1954764768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7989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12" w:space="0" w:color="000000"/>
                </w:tcBorders>
                <w:vAlign w:val="center"/>
              </w:tcPr>
              <w:p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54764768" w:displacedByCustomXml="prev"/>
      </w:tr>
      <w:tr w:rsidR="00570440" w:rsidRPr="00696855" w:rsidTr="00A04084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570440" w:rsidRDefault="00570440" w:rsidP="00570440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31" w:name="_Ref515351568"/>
            <w:r>
              <w:rPr>
                <w:rFonts w:cs="Arial"/>
                <w:sz w:val="20"/>
              </w:rPr>
              <w:t>Consult with industry professionals, ensuring clear and direct verbal and non-verbal communication appropriate to cultural differences.</w:t>
            </w:r>
            <w:bookmarkEnd w:id="31"/>
            <w:r>
              <w:rPr>
                <w:rFonts w:cs="Arial"/>
                <w:sz w:val="20"/>
              </w:rPr>
              <w:t xml:space="preserve"> </w:t>
            </w:r>
          </w:p>
        </w:tc>
        <w:permStart w:id="13195171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64608501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1951713" w:displacedByCustomXml="prev"/>
        <w:permStart w:id="6307239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98809337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12" w:space="0" w:color="000000"/>
                </w:tcBorders>
                <w:vAlign w:val="center"/>
              </w:tcPr>
              <w:p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630723919" w:displacedByCustomXml="prev"/>
      </w:tr>
      <w:tr w:rsidR="00570440" w:rsidRPr="00696855" w:rsidTr="00A04084">
        <w:trPr>
          <w:trHeight w:val="27"/>
        </w:trPr>
        <w:tc>
          <w:tcPr>
            <w:tcW w:w="6096" w:type="dxa"/>
            <w:gridSpan w:val="2"/>
            <w:tcBorders>
              <w:left w:val="single" w:sz="12" w:space="0" w:color="000000"/>
            </w:tcBorders>
          </w:tcPr>
          <w:p w:rsidR="00570440" w:rsidRDefault="00570440" w:rsidP="00570440">
            <w:pPr>
              <w:pStyle w:val="ListParagraph"/>
              <w:numPr>
                <w:ilvl w:val="0"/>
                <w:numId w:val="9"/>
              </w:numPr>
              <w:ind w:left="459" w:hanging="459"/>
              <w:rPr>
                <w:rFonts w:cs="Arial"/>
                <w:sz w:val="20"/>
              </w:rPr>
            </w:pPr>
            <w:bookmarkStart w:id="32" w:name="_Ref515351373"/>
            <w:r>
              <w:rPr>
                <w:rFonts w:cs="Arial"/>
                <w:sz w:val="20"/>
              </w:rPr>
              <w:t>Conduct a preliminary evaluation of completed tender documentation, ensuring conformity with legislation, and company financial and administrative guidelines.</w:t>
            </w:r>
            <w:bookmarkEnd w:id="32"/>
            <w:r>
              <w:rPr>
                <w:rFonts w:cs="Arial"/>
                <w:sz w:val="20"/>
              </w:rPr>
              <w:t xml:space="preserve"> </w:t>
            </w:r>
          </w:p>
        </w:tc>
        <w:permStart w:id="3786904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28046244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78690402" w:displacedByCustomXml="prev"/>
        <w:permStart w:id="16804748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889662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12" w:space="0" w:color="000000"/>
                </w:tcBorders>
                <w:vAlign w:val="center"/>
              </w:tcPr>
              <w:p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80474827" w:displacedByCustomXml="prev"/>
      </w:tr>
      <w:tr w:rsidR="00570440" w:rsidRPr="00696855" w:rsidTr="00A04084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  <w:bottom w:val="single" w:sz="4" w:space="0" w:color="auto"/>
            </w:tcBorders>
          </w:tcPr>
          <w:p w:rsidR="00570440" w:rsidRDefault="00570440" w:rsidP="00570440">
            <w:pPr>
              <w:pStyle w:val="ListParagraph"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3" w:name="_Ref515351380"/>
            <w:r>
              <w:rPr>
                <w:rFonts w:cs="Arial"/>
                <w:sz w:val="20"/>
              </w:rPr>
              <w:t>Provide tender documentation to appropriate staff member for approval or endorsement.</w:t>
            </w:r>
            <w:bookmarkEnd w:id="33"/>
          </w:p>
        </w:tc>
        <w:permStart w:id="11111947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4381010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11194747" w:displacedByCustomXml="prev"/>
        <w:permStart w:id="79760325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25061520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12" w:space="0" w:color="000000"/>
                </w:tcBorders>
                <w:vAlign w:val="center"/>
              </w:tcPr>
              <w:p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97603251" w:displacedByCustomXml="prev"/>
      </w:tr>
      <w:tr w:rsidR="00570440" w:rsidRPr="00696855" w:rsidTr="00A04084">
        <w:trPr>
          <w:trHeight w:val="25"/>
        </w:trPr>
        <w:tc>
          <w:tcPr>
            <w:tcW w:w="6096" w:type="dxa"/>
            <w:gridSpan w:val="2"/>
            <w:tcBorders>
              <w:left w:val="single" w:sz="12" w:space="0" w:color="000000"/>
              <w:bottom w:val="single" w:sz="4" w:space="0" w:color="auto"/>
            </w:tcBorders>
          </w:tcPr>
          <w:p w:rsidR="00570440" w:rsidRDefault="00570440" w:rsidP="00570440">
            <w:pPr>
              <w:pStyle w:val="ListParagraph"/>
              <w:numPr>
                <w:ilvl w:val="0"/>
                <w:numId w:val="9"/>
              </w:numPr>
              <w:ind w:left="459" w:hanging="459"/>
              <w:jc w:val="left"/>
              <w:rPr>
                <w:rFonts w:cs="Arial"/>
                <w:sz w:val="20"/>
              </w:rPr>
            </w:pPr>
            <w:bookmarkStart w:id="34" w:name="_Ref515351386"/>
            <w:r>
              <w:rPr>
                <w:rFonts w:cs="Arial"/>
                <w:sz w:val="20"/>
              </w:rPr>
              <w:t>Prepare final documents (including amendments) for submission to the client.</w:t>
            </w:r>
            <w:bookmarkEnd w:id="34"/>
            <w:r>
              <w:rPr>
                <w:rFonts w:cs="Arial"/>
                <w:sz w:val="20"/>
              </w:rPr>
              <w:t xml:space="preserve"> </w:t>
            </w:r>
          </w:p>
        </w:tc>
        <w:permStart w:id="125567624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1057168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4" w:space="0" w:color="auto"/>
                </w:tcBorders>
                <w:vAlign w:val="center"/>
              </w:tcPr>
              <w:p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 w:rsidRPr="00553DDB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55676247" w:displacedByCustomXml="prev"/>
        <w:permStart w:id="14538060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7277330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EndPr/>
          <w:sdtContent>
            <w:tc>
              <w:tcPr>
                <w:tcW w:w="1488" w:type="dxa"/>
                <w:tcBorders>
                  <w:right w:val="single" w:sz="12" w:space="0" w:color="000000"/>
                </w:tcBorders>
                <w:vAlign w:val="center"/>
              </w:tcPr>
              <w:p w:rsidR="00570440" w:rsidRPr="00696855" w:rsidRDefault="00570440" w:rsidP="00570440">
                <w:pPr>
                  <w:jc w:val="center"/>
                  <w:rPr>
                    <w:rFonts w:cs="Arial"/>
                    <w:sz w:val="20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3806002" w:displacedByCustomXml="prev"/>
      </w:tr>
      <w:tr w:rsidR="00501CD2" w:rsidRPr="00683908" w:rsidTr="008146E7">
        <w:trPr>
          <w:trHeight w:val="567"/>
        </w:trPr>
        <w:tc>
          <w:tcPr>
            <w:tcW w:w="9072" w:type="dxa"/>
            <w:gridSpan w:val="4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vAlign w:val="center"/>
          </w:tcPr>
          <w:p w:rsidR="00501CD2" w:rsidRPr="001D07E7" w:rsidRDefault="00501CD2" w:rsidP="00501CD2">
            <w:pPr>
              <w:jc w:val="center"/>
              <w:rPr>
                <w:rFonts w:cs="Arial"/>
                <w:b/>
                <w:szCs w:val="22"/>
              </w:rPr>
            </w:pPr>
            <w:r w:rsidRPr="001D07E7">
              <w:rPr>
                <w:rFonts w:cs="Arial"/>
                <w:b/>
                <w:szCs w:val="22"/>
              </w:rPr>
              <w:t xml:space="preserve">The </w:t>
            </w:r>
            <w:r>
              <w:rPr>
                <w:rFonts w:cs="Arial"/>
                <w:b/>
                <w:szCs w:val="22"/>
              </w:rPr>
              <w:t>Participant’</w:t>
            </w:r>
            <w:r w:rsidRPr="001D07E7">
              <w:rPr>
                <w:rFonts w:cs="Arial"/>
                <w:b/>
                <w:szCs w:val="22"/>
              </w:rPr>
              <w:t xml:space="preserve">s performance was: </w:t>
            </w:r>
            <w:permStart w:id="1419470853" w:edGrp="everyone"/>
            <w:sdt>
              <w:sdtPr>
                <w:rPr>
                  <w:rFonts w:ascii="Arial" w:hAnsi="Arial" w:cs="Arial"/>
                  <w:sz w:val="40"/>
                  <w:szCs w:val="28"/>
                </w:rPr>
                <w:id w:val="-655303073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1419470853"/>
            <w:r w:rsidRPr="001D07E7">
              <w:rPr>
                <w:rFonts w:cs="Arial"/>
                <w:b/>
                <w:szCs w:val="22"/>
              </w:rPr>
              <w:t xml:space="preserve"> Satisfactory    </w:t>
            </w:r>
            <w:permStart w:id="391386143" w:edGrp="everyone"/>
            <w:sdt>
              <w:sdtPr>
                <w:rPr>
                  <w:rFonts w:ascii="Arial" w:hAnsi="Arial" w:cs="Arial"/>
                  <w:sz w:val="40"/>
                  <w:szCs w:val="28"/>
                </w:rPr>
                <w:id w:val="1318764492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rPr>
                    <w:rFonts w:ascii="Arial" w:hAnsi="Arial" w:cs="Arial"/>
                    <w:sz w:val="40"/>
                    <w:szCs w:val="28"/>
                  </w:rPr>
                  <w:sym w:font="Wingdings" w:char="F0A8"/>
                </w:r>
              </w:sdtContent>
            </w:sdt>
            <w:permEnd w:id="391386143"/>
            <w:r w:rsidRPr="00993DFF">
              <w:rPr>
                <w:rFonts w:cs="Arial"/>
                <w:b/>
                <w:sz w:val="36"/>
                <w:szCs w:val="36"/>
              </w:rPr>
              <w:t xml:space="preserve"> </w:t>
            </w:r>
            <w:r w:rsidRPr="001D07E7">
              <w:rPr>
                <w:rFonts w:cs="Arial"/>
                <w:b/>
                <w:szCs w:val="22"/>
              </w:rPr>
              <w:t>Not Satisfactory</w:t>
            </w:r>
          </w:p>
        </w:tc>
      </w:tr>
    </w:tbl>
    <w:p w:rsidR="00242F6C" w:rsidRPr="00F926FC" w:rsidRDefault="00242F6C" w:rsidP="00242F6C">
      <w:pPr>
        <w:rPr>
          <w:sz w:val="10"/>
          <w:szCs w:val="10"/>
        </w:rPr>
      </w:pPr>
    </w:p>
    <w:tbl>
      <w:tblPr>
        <w:tblStyle w:val="TableGrid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57"/>
      </w:tblGrid>
      <w:tr w:rsidR="00242F6C" w:rsidRPr="00553DDB" w:rsidTr="008146E7">
        <w:tc>
          <w:tcPr>
            <w:tcW w:w="9057" w:type="dxa"/>
            <w:shd w:val="clear" w:color="auto" w:fill="D9D9D9" w:themeFill="background1" w:themeFillShade="D9"/>
          </w:tcPr>
          <w:p w:rsidR="00242F6C" w:rsidRPr="00553DDB" w:rsidRDefault="00242F6C" w:rsidP="008146E7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>
              <w:rPr>
                <w:rFonts w:ascii="Arial" w:hAnsi="Arial" w:cs="Arial"/>
                <w:b/>
                <w:caps/>
                <w:szCs w:val="24"/>
              </w:rPr>
              <w:t xml:space="preserve">observer </w:t>
            </w:r>
            <w:r w:rsidRPr="00553DDB">
              <w:rPr>
                <w:rFonts w:ascii="Arial" w:hAnsi="Arial" w:cs="Arial"/>
                <w:b/>
                <w:caps/>
                <w:szCs w:val="24"/>
              </w:rPr>
              <w:t>Comments</w:t>
            </w:r>
          </w:p>
        </w:tc>
      </w:tr>
      <w:tr w:rsidR="00242F6C" w:rsidRPr="00553DDB" w:rsidTr="00FF6E62">
        <w:trPr>
          <w:trHeight w:val="13463"/>
        </w:trPr>
        <w:tc>
          <w:tcPr>
            <w:tcW w:w="9057" w:type="dxa"/>
          </w:tcPr>
          <w:p w:rsidR="00242F6C" w:rsidRPr="00553DDB" w:rsidRDefault="00242F6C" w:rsidP="008146E7">
            <w:pPr>
              <w:rPr>
                <w:rFonts w:ascii="Arial" w:hAnsi="Arial" w:cs="Arial"/>
                <w:szCs w:val="24"/>
              </w:rPr>
            </w:pPr>
            <w:permStart w:id="733223518" w:edGrp="everyone"/>
            <w:permEnd w:id="733223518"/>
          </w:p>
        </w:tc>
      </w:tr>
    </w:tbl>
    <w:p w:rsidR="00FC083A" w:rsidRPr="00FF6E62" w:rsidRDefault="00FC083A" w:rsidP="00BA5ADB">
      <w:pPr>
        <w:rPr>
          <w:sz w:val="10"/>
        </w:rPr>
      </w:pPr>
    </w:p>
    <w:sectPr w:rsidR="00FC083A" w:rsidRPr="00FF6E62" w:rsidSect="0024074F">
      <w:headerReference w:type="even" r:id="rId16"/>
      <w:headerReference w:type="default" r:id="rId17"/>
      <w:footerReference w:type="default" r:id="rId18"/>
      <w:pgSz w:w="11906" w:h="16838"/>
      <w:pgMar w:top="1276" w:right="1440" w:bottom="1418" w:left="1440" w:header="680" w:footer="68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0EA0" w:rsidRDefault="00710EA0" w:rsidP="00A67754">
      <w:r>
        <w:separator/>
      </w:r>
    </w:p>
  </w:endnote>
  <w:endnote w:type="continuationSeparator" w:id="0">
    <w:p w:rsidR="00710EA0" w:rsidRDefault="00710EA0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ACC" w:rsidRPr="00830749" w:rsidRDefault="00A80AC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A80ACC" w:rsidRPr="00830749" w:rsidRDefault="00A53394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A80ACC"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A80AC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80AC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A80AC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A80AC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A80ACC"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A80AC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A80AC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="00A80ACC"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="00A80ACC"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 w:rsidR="00A80ACC">
      <w:rPr>
        <w:rFonts w:ascii="Arial" w:hAnsi="Arial" w:cs="Arial"/>
        <w:b/>
        <w:sz w:val="16"/>
        <w:szCs w:val="16"/>
      </w:rPr>
      <w:ptab w:relativeTo="margin" w:alignment="right" w:leader="none"/>
    </w:r>
    <w:r w:rsidR="00A80ACC" w:rsidRPr="00B115D7">
      <w:rPr>
        <w:rFonts w:ascii="Arial" w:hAnsi="Arial" w:cs="Arial"/>
        <w:b/>
        <w:sz w:val="16"/>
        <w:szCs w:val="16"/>
      </w:rPr>
      <w:t>CSTC Pty Ltd_</w:t>
    </w:r>
    <w:r w:rsidR="00F7213B">
      <w:rPr>
        <w:rFonts w:ascii="Arial" w:hAnsi="Arial" w:cs="Arial"/>
        <w:b/>
        <w:sz w:val="16"/>
        <w:szCs w:val="16"/>
      </w:rPr>
      <w:t>RTO#</w:t>
    </w:r>
    <w:r w:rsidR="00A80ACC"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99243554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BB469F">
          <w:rPr>
            <w:rFonts w:ascii="Arial" w:hAnsi="Arial" w:cs="Arial"/>
            <w:b/>
            <w:sz w:val="16"/>
            <w:szCs w:val="16"/>
          </w:rPr>
          <w:t>v1-1_09/10/2019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ACC" w:rsidRPr="00830749" w:rsidRDefault="00A80AC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A80ACC" w:rsidRPr="00830749" w:rsidRDefault="00A80ACC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 w:rsidR="00F7213B"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138443935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BB469F">
          <w:rPr>
            <w:rFonts w:ascii="Arial" w:hAnsi="Arial" w:cs="Arial"/>
            <w:b/>
            <w:sz w:val="16"/>
            <w:szCs w:val="16"/>
          </w:rPr>
          <w:t>v1-1_09/10/2019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-7998513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53394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53394">
          <w:rPr>
            <w:rFonts w:ascii="Arial" w:hAnsi="Arial" w:cs="Arial"/>
            <w:b/>
            <w:bCs/>
            <w:noProof/>
            <w:sz w:val="16"/>
            <w:szCs w:val="16"/>
          </w:rPr>
          <w:t>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ACC" w:rsidRPr="00830749" w:rsidRDefault="00A80AC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A80ACC" w:rsidRPr="00830749" w:rsidRDefault="00A80ACC" w:rsidP="00E106BF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 w:rsidR="00F7213B"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17132297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BB469F">
          <w:rPr>
            <w:rFonts w:ascii="Arial" w:hAnsi="Arial" w:cs="Arial"/>
            <w:b/>
            <w:sz w:val="16"/>
            <w:szCs w:val="16"/>
          </w:rPr>
          <w:t>v1-1_09/10/2019</w:t>
        </w:r>
      </w:sdtContent>
    </w:sdt>
    <w:r w:rsidRPr="00B115D7">
      <w:rPr>
        <w:rFonts w:ascii="Arial" w:hAnsi="Arial" w:cs="Arial"/>
        <w:b/>
        <w:sz w:val="16"/>
        <w:szCs w:val="16"/>
      </w:rPr>
      <w:t xml:space="preserve"> </w:t>
    </w: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82647026"/>
        <w:docPartObj>
          <w:docPartGallery w:val="Page Numbers (Top of Page)"/>
          <w:docPartUnique/>
        </w:docPartObj>
      </w:sdtPr>
      <w:sdtEndPr/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53394">
          <w:rPr>
            <w:rFonts w:ascii="Arial" w:hAnsi="Arial" w:cs="Arial"/>
            <w:b/>
            <w:bCs/>
            <w:noProof/>
            <w:sz w:val="16"/>
            <w:szCs w:val="16"/>
          </w:rPr>
          <w:t>11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A53394">
          <w:rPr>
            <w:rFonts w:ascii="Arial" w:hAnsi="Arial" w:cs="Arial"/>
            <w:b/>
            <w:bCs/>
            <w:noProof/>
            <w:sz w:val="16"/>
            <w:szCs w:val="16"/>
          </w:rPr>
          <w:t>11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ACC" w:rsidRPr="00830749" w:rsidRDefault="00A80AC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A80ACC" w:rsidRPr="00830749" w:rsidRDefault="00A80ACC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B115D7">
      <w:rPr>
        <w:rFonts w:ascii="Arial" w:hAnsi="Arial" w:cs="Arial"/>
        <w:b/>
        <w:sz w:val="16"/>
        <w:szCs w:val="16"/>
      </w:rPr>
      <w:t>CSTC Pty Ltd_</w:t>
    </w:r>
    <w:r w:rsidR="00F7213B">
      <w:rPr>
        <w:rFonts w:ascii="Arial" w:hAnsi="Arial" w:cs="Arial"/>
        <w:b/>
        <w:sz w:val="16"/>
        <w:szCs w:val="16"/>
      </w:rPr>
      <w:t>RTO#</w:t>
    </w:r>
    <w:r w:rsidRPr="00B115D7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83387328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BB469F">
          <w:rPr>
            <w:rFonts w:ascii="Arial" w:hAnsi="Arial" w:cs="Arial"/>
            <w:b/>
            <w:sz w:val="16"/>
            <w:szCs w:val="16"/>
          </w:rPr>
          <w:t>v1-1_09/10/2019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A53394">
      <w:rPr>
        <w:rFonts w:ascii="Arial" w:hAnsi="Arial" w:cs="Arial"/>
        <w:b/>
        <w:noProof/>
        <w:sz w:val="16"/>
        <w:szCs w:val="16"/>
      </w:rPr>
      <w:t>3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A53394">
      <w:rPr>
        <w:rFonts w:ascii="Arial" w:hAnsi="Arial" w:cs="Arial"/>
        <w:b/>
        <w:noProof/>
        <w:sz w:val="16"/>
        <w:szCs w:val="16"/>
      </w:rPr>
      <w:t>4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0EA0" w:rsidRDefault="00710EA0" w:rsidP="00A67754">
      <w:r>
        <w:separator/>
      </w:r>
    </w:p>
  </w:footnote>
  <w:footnote w:type="continuationSeparator" w:id="0">
    <w:p w:rsidR="00710EA0" w:rsidRDefault="00710EA0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ACC" w:rsidRDefault="00A80ACC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01356354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B469F"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24795941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B469F"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:rsidR="00A80ACC" w:rsidRPr="00830749" w:rsidRDefault="00A80AC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ACC" w:rsidRDefault="00A80ACC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Assessment Summary </w:t>
    </w:r>
    <w:r w:rsidRPr="000C7FA2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3066752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B469F"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8860398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B469F"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:rsidR="00A80ACC" w:rsidRPr="00830749" w:rsidRDefault="00A80AC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0ACC" w:rsidRDefault="00A80ACC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0C7FA2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5101114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BB469F"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85402952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BB469F"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:rsidR="00A80ACC" w:rsidRPr="00830749" w:rsidRDefault="00A80AC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212" w:rsidRPr="00B82C75" w:rsidRDefault="003C1212" w:rsidP="003C1212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b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775979896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4286093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</w:p>
  <w:p w:rsidR="003C1212" w:rsidRPr="00830749" w:rsidRDefault="003C1212" w:rsidP="003C1212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1212" w:rsidRDefault="003C1212" w:rsidP="003C1212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Practical Assessment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6617560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CPCCBC4013A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41116308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Prepare and evaluate tender documentation</w:t>
        </w:r>
      </w:sdtContent>
    </w:sdt>
  </w:p>
  <w:p w:rsidR="003C1212" w:rsidRPr="00830749" w:rsidRDefault="003C1212" w:rsidP="003C1212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24870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460E0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1F25BFC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3A6263F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4277A75"/>
    <w:multiLevelType w:val="singleLevel"/>
    <w:tmpl w:val="7480DD58"/>
    <w:lvl w:ilvl="0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059C6E78"/>
    <w:multiLevelType w:val="singleLevel"/>
    <w:tmpl w:val="5D22604C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6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7C545C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8" w15:restartNumberingAfterBreak="0">
    <w:nsid w:val="0BC371C7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E4938F7"/>
    <w:multiLevelType w:val="singleLevel"/>
    <w:tmpl w:val="7AD0EFB6"/>
    <w:lvl w:ilvl="0">
      <w:start w:val="1"/>
      <w:numFmt w:val="upperLetter"/>
      <w:lvlText w:val="2.3%1. "/>
      <w:lvlJc w:val="left"/>
      <w:pPr>
        <w:ind w:left="720" w:hanging="360"/>
      </w:pPr>
      <w:rPr>
        <w:rFonts w:hint="default"/>
      </w:rPr>
    </w:lvl>
  </w:abstractNum>
  <w:abstractNum w:abstractNumId="11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180F5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9A03AC7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1ADB6D73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1D322D06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5211FD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7C31B8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20" w15:restartNumberingAfterBreak="0">
    <w:nsid w:val="2987631A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29A670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A553D17"/>
    <w:multiLevelType w:val="singleLevel"/>
    <w:tmpl w:val="04FA2762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3" w15:restartNumberingAfterBreak="0">
    <w:nsid w:val="2A6B02B6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4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25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DFA0257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27" w15:restartNumberingAfterBreak="0">
    <w:nsid w:val="303810FF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33057991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3981A00"/>
    <w:multiLevelType w:val="hybridMultilevel"/>
    <w:tmpl w:val="48AEA4E0"/>
    <w:lvl w:ilvl="0" w:tplc="9D9E30EC">
      <w:start w:val="1"/>
      <w:numFmt w:val="upperLetter"/>
      <w:lvlText w:val="1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5AA7F2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360C27D5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6870B4C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CAE2AF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6E65C9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D772FBC"/>
    <w:multiLevelType w:val="singleLevel"/>
    <w:tmpl w:val="C016A50C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37" w15:restartNumberingAfterBreak="0">
    <w:nsid w:val="3DCE5893"/>
    <w:multiLevelType w:val="singleLevel"/>
    <w:tmpl w:val="8C3407CE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38" w15:restartNumberingAfterBreak="0">
    <w:nsid w:val="3FC11E3C"/>
    <w:multiLevelType w:val="singleLevel"/>
    <w:tmpl w:val="43A0C73A"/>
    <w:lvl w:ilvl="0">
      <w:start w:val="1"/>
      <w:numFmt w:val="upperLetter"/>
      <w:lvlText w:val="2.1%1. "/>
      <w:lvlJc w:val="left"/>
      <w:pPr>
        <w:ind w:left="720" w:hanging="360"/>
      </w:pPr>
      <w:rPr>
        <w:rFonts w:hint="default"/>
      </w:rPr>
    </w:lvl>
  </w:abstractNum>
  <w:abstractNum w:abstractNumId="39" w15:restartNumberingAfterBreak="0">
    <w:nsid w:val="43EA213A"/>
    <w:multiLevelType w:val="hybridMultilevel"/>
    <w:tmpl w:val="049C2A40"/>
    <w:lvl w:ilvl="0" w:tplc="B212F40C">
      <w:start w:val="1"/>
      <w:numFmt w:val="upperLetter"/>
      <w:lvlText w:val="1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69762C5"/>
    <w:multiLevelType w:val="hybridMultilevel"/>
    <w:tmpl w:val="44585ACA"/>
    <w:lvl w:ilvl="0" w:tplc="E67A98F4">
      <w:start w:val="1"/>
      <w:numFmt w:val="upperLetter"/>
      <w:lvlText w:val="1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73E4D76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9AA5303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43" w15:restartNumberingAfterBreak="0">
    <w:nsid w:val="4C337F8B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E2814B8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46" w15:restartNumberingAfterBreak="0">
    <w:nsid w:val="505C1DCA"/>
    <w:multiLevelType w:val="hybridMultilevel"/>
    <w:tmpl w:val="836C608A"/>
    <w:lvl w:ilvl="0" w:tplc="C88295D4">
      <w:start w:val="1"/>
      <w:numFmt w:val="upperLetter"/>
      <w:lvlText w:val="2.6%1. "/>
      <w:lvlJc w:val="left"/>
      <w:pPr>
        <w:ind w:left="75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0A04BEE"/>
    <w:multiLevelType w:val="singleLevel"/>
    <w:tmpl w:val="B4B28614"/>
    <w:lvl w:ilvl="0">
      <w:start w:val="1"/>
      <w:numFmt w:val="upperLetter"/>
      <w:lvlText w:val="2.2%1. "/>
      <w:lvlJc w:val="left"/>
      <w:pPr>
        <w:ind w:left="720" w:hanging="360"/>
      </w:pPr>
      <w:rPr>
        <w:rFonts w:hint="default"/>
      </w:rPr>
    </w:lvl>
  </w:abstractNum>
  <w:abstractNum w:abstractNumId="48" w15:restartNumberingAfterBreak="0">
    <w:nsid w:val="50CA2783"/>
    <w:multiLevelType w:val="hybridMultilevel"/>
    <w:tmpl w:val="FA22A5E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0EA5F61"/>
    <w:multiLevelType w:val="singleLevel"/>
    <w:tmpl w:val="4A201626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50" w15:restartNumberingAfterBreak="0">
    <w:nsid w:val="51FD2B55"/>
    <w:multiLevelType w:val="singleLevel"/>
    <w:tmpl w:val="5D22604C"/>
    <w:lvl w:ilvl="0">
      <w:start w:val="1"/>
      <w:numFmt w:val="upperLetter"/>
      <w:lvlText w:val="1.3%1. "/>
      <w:lvlJc w:val="left"/>
      <w:pPr>
        <w:ind w:left="502" w:hanging="360"/>
      </w:pPr>
      <w:rPr>
        <w:rFonts w:hint="default"/>
      </w:rPr>
    </w:lvl>
  </w:abstractNum>
  <w:abstractNum w:abstractNumId="51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7DC4D14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B516F92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C8348F0"/>
    <w:multiLevelType w:val="hybridMultilevel"/>
    <w:tmpl w:val="BCF234D4"/>
    <w:lvl w:ilvl="0" w:tplc="F5F4361E">
      <w:start w:val="1"/>
      <w:numFmt w:val="upperLetter"/>
      <w:lvlText w:val="2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DD4C5A"/>
    <w:multiLevelType w:val="singleLevel"/>
    <w:tmpl w:val="45CCEE62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57" w15:restartNumberingAfterBreak="0">
    <w:nsid w:val="66F33EFB"/>
    <w:multiLevelType w:val="hybridMultilevel"/>
    <w:tmpl w:val="737CF306"/>
    <w:lvl w:ilvl="0" w:tplc="637CF144">
      <w:start w:val="1"/>
      <w:numFmt w:val="upperLetter"/>
      <w:lvlText w:val="2.4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9B51E6A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A19177B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D117F15"/>
    <w:multiLevelType w:val="hybridMultilevel"/>
    <w:tmpl w:val="C4986EE0"/>
    <w:lvl w:ilvl="0" w:tplc="E3B2B5CC">
      <w:start w:val="1"/>
      <w:numFmt w:val="upperLetter"/>
      <w:lvlText w:val="2.7%1. "/>
      <w:lvlJc w:val="left"/>
      <w:pPr>
        <w:ind w:left="788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DCB5733"/>
    <w:multiLevelType w:val="singleLevel"/>
    <w:tmpl w:val="36F0236A"/>
    <w:lvl w:ilvl="0">
      <w:start w:val="1"/>
      <w:numFmt w:val="upperLetter"/>
      <w:lvlText w:val="1.1%1. "/>
      <w:lvlJc w:val="left"/>
      <w:pPr>
        <w:ind w:left="720" w:hanging="360"/>
      </w:pPr>
      <w:rPr>
        <w:rFonts w:hint="default"/>
      </w:rPr>
    </w:lvl>
  </w:abstractNum>
  <w:abstractNum w:abstractNumId="62" w15:restartNumberingAfterBreak="0">
    <w:nsid w:val="702873A9"/>
    <w:multiLevelType w:val="hybridMultilevel"/>
    <w:tmpl w:val="FFAC1292"/>
    <w:lvl w:ilvl="0" w:tplc="D5D6F8E4">
      <w:start w:val="1"/>
      <w:numFmt w:val="upperLetter"/>
      <w:lvlText w:val="1.5%1.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1D2616D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5" w15:restartNumberingAfterBreak="0">
    <w:nsid w:val="73E57B25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9"/>
  </w:num>
  <w:num w:numId="2">
    <w:abstractNumId w:val="12"/>
  </w:num>
  <w:num w:numId="3">
    <w:abstractNumId w:val="25"/>
  </w:num>
  <w:num w:numId="4">
    <w:abstractNumId w:val="52"/>
  </w:num>
  <w:num w:numId="5">
    <w:abstractNumId w:val="11"/>
  </w:num>
  <w:num w:numId="6">
    <w:abstractNumId w:val="30"/>
  </w:num>
  <w:num w:numId="7">
    <w:abstractNumId w:val="45"/>
  </w:num>
  <w:num w:numId="8">
    <w:abstractNumId w:val="24"/>
  </w:num>
  <w:num w:numId="9">
    <w:abstractNumId w:val="26"/>
  </w:num>
  <w:num w:numId="10">
    <w:abstractNumId w:val="42"/>
  </w:num>
  <w:num w:numId="11">
    <w:abstractNumId w:val="40"/>
  </w:num>
  <w:num w:numId="12">
    <w:abstractNumId w:val="62"/>
  </w:num>
  <w:num w:numId="13">
    <w:abstractNumId w:val="16"/>
  </w:num>
  <w:num w:numId="14">
    <w:abstractNumId w:val="7"/>
  </w:num>
  <w:num w:numId="15">
    <w:abstractNumId w:val="39"/>
  </w:num>
  <w:num w:numId="16">
    <w:abstractNumId w:val="29"/>
  </w:num>
  <w:num w:numId="17">
    <w:abstractNumId w:val="38"/>
  </w:num>
  <w:num w:numId="18">
    <w:abstractNumId w:val="47"/>
  </w:num>
  <w:num w:numId="19">
    <w:abstractNumId w:val="10"/>
  </w:num>
  <w:num w:numId="20">
    <w:abstractNumId w:val="57"/>
  </w:num>
  <w:num w:numId="21">
    <w:abstractNumId w:val="55"/>
  </w:num>
  <w:num w:numId="22">
    <w:abstractNumId w:val="46"/>
  </w:num>
  <w:num w:numId="23">
    <w:abstractNumId w:val="60"/>
  </w:num>
  <w:num w:numId="24">
    <w:abstractNumId w:val="22"/>
  </w:num>
  <w:num w:numId="25">
    <w:abstractNumId w:val="67"/>
  </w:num>
  <w:num w:numId="26">
    <w:abstractNumId w:val="54"/>
  </w:num>
  <w:num w:numId="27">
    <w:abstractNumId w:val="0"/>
  </w:num>
  <w:num w:numId="28">
    <w:abstractNumId w:val="44"/>
  </w:num>
  <w:num w:numId="29">
    <w:abstractNumId w:val="65"/>
  </w:num>
  <w:num w:numId="30">
    <w:abstractNumId w:val="53"/>
  </w:num>
  <w:num w:numId="31">
    <w:abstractNumId w:val="64"/>
  </w:num>
  <w:num w:numId="32">
    <w:abstractNumId w:val="20"/>
  </w:num>
  <w:num w:numId="33">
    <w:abstractNumId w:val="51"/>
  </w:num>
  <w:num w:numId="34">
    <w:abstractNumId w:val="2"/>
  </w:num>
  <w:num w:numId="35">
    <w:abstractNumId w:val="66"/>
  </w:num>
  <w:num w:numId="36">
    <w:abstractNumId w:val="63"/>
  </w:num>
  <w:num w:numId="37">
    <w:abstractNumId w:val="13"/>
  </w:num>
  <w:num w:numId="38">
    <w:abstractNumId w:val="15"/>
  </w:num>
  <w:num w:numId="39">
    <w:abstractNumId w:val="32"/>
  </w:num>
  <w:num w:numId="40">
    <w:abstractNumId w:val="43"/>
  </w:num>
  <w:num w:numId="41">
    <w:abstractNumId w:val="41"/>
  </w:num>
  <w:num w:numId="42">
    <w:abstractNumId w:val="58"/>
  </w:num>
  <w:num w:numId="43">
    <w:abstractNumId w:val="1"/>
  </w:num>
  <w:num w:numId="44">
    <w:abstractNumId w:val="27"/>
  </w:num>
  <w:num w:numId="45">
    <w:abstractNumId w:val="31"/>
  </w:num>
  <w:num w:numId="46">
    <w:abstractNumId w:val="59"/>
  </w:num>
  <w:num w:numId="47">
    <w:abstractNumId w:val="23"/>
  </w:num>
  <w:num w:numId="48">
    <w:abstractNumId w:val="19"/>
  </w:num>
  <w:num w:numId="49">
    <w:abstractNumId w:val="4"/>
  </w:num>
  <w:num w:numId="50">
    <w:abstractNumId w:val="61"/>
  </w:num>
  <w:num w:numId="51">
    <w:abstractNumId w:val="36"/>
  </w:num>
  <w:num w:numId="52">
    <w:abstractNumId w:val="14"/>
  </w:num>
  <w:num w:numId="53">
    <w:abstractNumId w:val="3"/>
  </w:num>
  <w:num w:numId="54">
    <w:abstractNumId w:val="5"/>
  </w:num>
  <w:num w:numId="55">
    <w:abstractNumId w:val="33"/>
  </w:num>
  <w:num w:numId="56">
    <w:abstractNumId w:val="17"/>
  </w:num>
  <w:num w:numId="57">
    <w:abstractNumId w:val="8"/>
  </w:num>
  <w:num w:numId="58">
    <w:abstractNumId w:val="28"/>
  </w:num>
  <w:num w:numId="59">
    <w:abstractNumId w:val="37"/>
  </w:num>
  <w:num w:numId="60">
    <w:abstractNumId w:val="49"/>
  </w:num>
  <w:num w:numId="61">
    <w:abstractNumId w:val="56"/>
  </w:num>
  <w:num w:numId="62">
    <w:abstractNumId w:val="50"/>
  </w:num>
  <w:num w:numId="63">
    <w:abstractNumId w:val="18"/>
  </w:num>
  <w:num w:numId="64">
    <w:abstractNumId w:val="34"/>
  </w:num>
  <w:num w:numId="65">
    <w:abstractNumId w:val="35"/>
  </w:num>
  <w:num w:numId="66">
    <w:abstractNumId w:val="21"/>
  </w:num>
  <w:num w:numId="67">
    <w:abstractNumId w:val="6"/>
  </w:num>
  <w:num w:numId="68">
    <w:abstractNumId w:val="48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4T1IbW6mtR2OIqzuYV6quM3HCwhyx9/hpDElnmreAiJzrf7W52pnSENOl/73EHZr3t1fDrJWsA0Z+yvqCp3fEQ==" w:salt="lK+TD9LYnAx2NyRgcG7dO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0C50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A2303"/>
    <w:rsid w:val="000A7B07"/>
    <w:rsid w:val="000B346C"/>
    <w:rsid w:val="000B42E0"/>
    <w:rsid w:val="000B7B64"/>
    <w:rsid w:val="000C233D"/>
    <w:rsid w:val="000C4F46"/>
    <w:rsid w:val="000C6FB4"/>
    <w:rsid w:val="000C7FA2"/>
    <w:rsid w:val="000E680F"/>
    <w:rsid w:val="000F0FCA"/>
    <w:rsid w:val="000F6AFC"/>
    <w:rsid w:val="00101E97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33A08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E05E8"/>
    <w:rsid w:val="001E600A"/>
    <w:rsid w:val="001F3555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64D"/>
    <w:rsid w:val="00222B64"/>
    <w:rsid w:val="00233402"/>
    <w:rsid w:val="002337BA"/>
    <w:rsid w:val="0024074F"/>
    <w:rsid w:val="00242F6C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64D1"/>
    <w:rsid w:val="00287CC3"/>
    <w:rsid w:val="00294162"/>
    <w:rsid w:val="002A1EB3"/>
    <w:rsid w:val="002A316B"/>
    <w:rsid w:val="002A35D4"/>
    <w:rsid w:val="002A4B14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17404"/>
    <w:rsid w:val="00324DB2"/>
    <w:rsid w:val="00325875"/>
    <w:rsid w:val="003259FD"/>
    <w:rsid w:val="0033666D"/>
    <w:rsid w:val="00336763"/>
    <w:rsid w:val="00340FD1"/>
    <w:rsid w:val="003430D8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21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256A8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A3499"/>
    <w:rsid w:val="004B0525"/>
    <w:rsid w:val="004B42E2"/>
    <w:rsid w:val="004B6B29"/>
    <w:rsid w:val="004B7C32"/>
    <w:rsid w:val="004C04D1"/>
    <w:rsid w:val="004C3241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67D0"/>
    <w:rsid w:val="004E79AD"/>
    <w:rsid w:val="004F06CC"/>
    <w:rsid w:val="004F0F5E"/>
    <w:rsid w:val="00501CD2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1973"/>
    <w:rsid w:val="00532738"/>
    <w:rsid w:val="005334E1"/>
    <w:rsid w:val="00533511"/>
    <w:rsid w:val="005362A7"/>
    <w:rsid w:val="00536B74"/>
    <w:rsid w:val="00536CB1"/>
    <w:rsid w:val="00543100"/>
    <w:rsid w:val="00544F28"/>
    <w:rsid w:val="00545C50"/>
    <w:rsid w:val="00555130"/>
    <w:rsid w:val="0057044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C684E"/>
    <w:rsid w:val="005D0D43"/>
    <w:rsid w:val="005D38E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390C"/>
    <w:rsid w:val="00614655"/>
    <w:rsid w:val="00616E96"/>
    <w:rsid w:val="00621440"/>
    <w:rsid w:val="00622B2F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44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3DE3"/>
    <w:rsid w:val="007045DB"/>
    <w:rsid w:val="007070CF"/>
    <w:rsid w:val="00707741"/>
    <w:rsid w:val="00710EA0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7B27"/>
    <w:rsid w:val="00760FCF"/>
    <w:rsid w:val="00761876"/>
    <w:rsid w:val="00764294"/>
    <w:rsid w:val="007649A3"/>
    <w:rsid w:val="00765796"/>
    <w:rsid w:val="0076703A"/>
    <w:rsid w:val="007678DC"/>
    <w:rsid w:val="007715C5"/>
    <w:rsid w:val="0077287B"/>
    <w:rsid w:val="007750F4"/>
    <w:rsid w:val="00775598"/>
    <w:rsid w:val="007830B6"/>
    <w:rsid w:val="00791DF0"/>
    <w:rsid w:val="007A1BB4"/>
    <w:rsid w:val="007A5008"/>
    <w:rsid w:val="007B48B1"/>
    <w:rsid w:val="007B4D3C"/>
    <w:rsid w:val="007C1D61"/>
    <w:rsid w:val="007C4FE0"/>
    <w:rsid w:val="007C52E8"/>
    <w:rsid w:val="007C63F4"/>
    <w:rsid w:val="007D3292"/>
    <w:rsid w:val="007D3954"/>
    <w:rsid w:val="007D3BDB"/>
    <w:rsid w:val="007E0151"/>
    <w:rsid w:val="007E2C77"/>
    <w:rsid w:val="007E57E8"/>
    <w:rsid w:val="007E72A0"/>
    <w:rsid w:val="007E7CAC"/>
    <w:rsid w:val="007F1F7F"/>
    <w:rsid w:val="007F575E"/>
    <w:rsid w:val="008121F4"/>
    <w:rsid w:val="008133D3"/>
    <w:rsid w:val="00817A2D"/>
    <w:rsid w:val="008224AE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4D30"/>
    <w:rsid w:val="008748CE"/>
    <w:rsid w:val="00881F05"/>
    <w:rsid w:val="00882B9D"/>
    <w:rsid w:val="008868DF"/>
    <w:rsid w:val="008A082C"/>
    <w:rsid w:val="008A257C"/>
    <w:rsid w:val="008A3A99"/>
    <w:rsid w:val="008B22FC"/>
    <w:rsid w:val="008B39C9"/>
    <w:rsid w:val="008C48F6"/>
    <w:rsid w:val="008F0BA8"/>
    <w:rsid w:val="008F464C"/>
    <w:rsid w:val="00901593"/>
    <w:rsid w:val="009025D4"/>
    <w:rsid w:val="009030D3"/>
    <w:rsid w:val="009046CD"/>
    <w:rsid w:val="009055FD"/>
    <w:rsid w:val="009056E2"/>
    <w:rsid w:val="00911120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45B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2C5D"/>
    <w:rsid w:val="009B750D"/>
    <w:rsid w:val="009C7961"/>
    <w:rsid w:val="009D1E85"/>
    <w:rsid w:val="009E08FC"/>
    <w:rsid w:val="009E3CED"/>
    <w:rsid w:val="009E4376"/>
    <w:rsid w:val="009E78AF"/>
    <w:rsid w:val="009F34EB"/>
    <w:rsid w:val="00A04084"/>
    <w:rsid w:val="00A07F94"/>
    <w:rsid w:val="00A20341"/>
    <w:rsid w:val="00A2147E"/>
    <w:rsid w:val="00A25B81"/>
    <w:rsid w:val="00A2624A"/>
    <w:rsid w:val="00A265D7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3394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0ACC"/>
    <w:rsid w:val="00A81BDD"/>
    <w:rsid w:val="00A81FCA"/>
    <w:rsid w:val="00A8283F"/>
    <w:rsid w:val="00A86913"/>
    <w:rsid w:val="00A877AF"/>
    <w:rsid w:val="00A92834"/>
    <w:rsid w:val="00A93221"/>
    <w:rsid w:val="00A93CB5"/>
    <w:rsid w:val="00A93E84"/>
    <w:rsid w:val="00A9666F"/>
    <w:rsid w:val="00A96EE8"/>
    <w:rsid w:val="00AA212D"/>
    <w:rsid w:val="00AA517E"/>
    <w:rsid w:val="00AA653D"/>
    <w:rsid w:val="00AB15C0"/>
    <w:rsid w:val="00AB5FF9"/>
    <w:rsid w:val="00AC6BE2"/>
    <w:rsid w:val="00AC79B9"/>
    <w:rsid w:val="00AD147B"/>
    <w:rsid w:val="00AD2C30"/>
    <w:rsid w:val="00AD390C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75"/>
    <w:rsid w:val="00B0469A"/>
    <w:rsid w:val="00B10211"/>
    <w:rsid w:val="00B115D7"/>
    <w:rsid w:val="00B11880"/>
    <w:rsid w:val="00B141EE"/>
    <w:rsid w:val="00B21A3B"/>
    <w:rsid w:val="00B21CC5"/>
    <w:rsid w:val="00B23004"/>
    <w:rsid w:val="00B23116"/>
    <w:rsid w:val="00B24E19"/>
    <w:rsid w:val="00B27210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328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5ADB"/>
    <w:rsid w:val="00BA7D5F"/>
    <w:rsid w:val="00BB3713"/>
    <w:rsid w:val="00BB469F"/>
    <w:rsid w:val="00BD1359"/>
    <w:rsid w:val="00BD2445"/>
    <w:rsid w:val="00BD4B75"/>
    <w:rsid w:val="00BD5D83"/>
    <w:rsid w:val="00BE0686"/>
    <w:rsid w:val="00BE1F60"/>
    <w:rsid w:val="00BE5659"/>
    <w:rsid w:val="00BF15FF"/>
    <w:rsid w:val="00BF51EE"/>
    <w:rsid w:val="00BF721E"/>
    <w:rsid w:val="00C02070"/>
    <w:rsid w:val="00C05340"/>
    <w:rsid w:val="00C0790A"/>
    <w:rsid w:val="00C116AB"/>
    <w:rsid w:val="00C145EE"/>
    <w:rsid w:val="00C1477C"/>
    <w:rsid w:val="00C17076"/>
    <w:rsid w:val="00C21B79"/>
    <w:rsid w:val="00C25494"/>
    <w:rsid w:val="00C320F8"/>
    <w:rsid w:val="00C35DC9"/>
    <w:rsid w:val="00C3636D"/>
    <w:rsid w:val="00C373BC"/>
    <w:rsid w:val="00C3763B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C42"/>
    <w:rsid w:val="00CA0F42"/>
    <w:rsid w:val="00CA78C3"/>
    <w:rsid w:val="00CB7163"/>
    <w:rsid w:val="00CB7187"/>
    <w:rsid w:val="00CC3D35"/>
    <w:rsid w:val="00CC5E27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073B2"/>
    <w:rsid w:val="00D10C1C"/>
    <w:rsid w:val="00D12E1D"/>
    <w:rsid w:val="00D157D2"/>
    <w:rsid w:val="00D20EA7"/>
    <w:rsid w:val="00D238C2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E53"/>
    <w:rsid w:val="00D74F43"/>
    <w:rsid w:val="00D762CD"/>
    <w:rsid w:val="00D936AE"/>
    <w:rsid w:val="00D952D8"/>
    <w:rsid w:val="00D95463"/>
    <w:rsid w:val="00D95679"/>
    <w:rsid w:val="00D97241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F0328"/>
    <w:rsid w:val="00DF2CFB"/>
    <w:rsid w:val="00DF5671"/>
    <w:rsid w:val="00DF71FB"/>
    <w:rsid w:val="00E015C8"/>
    <w:rsid w:val="00E0429C"/>
    <w:rsid w:val="00E04406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2E04"/>
    <w:rsid w:val="00E441DD"/>
    <w:rsid w:val="00E50AAD"/>
    <w:rsid w:val="00E51079"/>
    <w:rsid w:val="00E51C4F"/>
    <w:rsid w:val="00E548A5"/>
    <w:rsid w:val="00E572E5"/>
    <w:rsid w:val="00E62A2B"/>
    <w:rsid w:val="00E7090F"/>
    <w:rsid w:val="00E77A19"/>
    <w:rsid w:val="00E83A7C"/>
    <w:rsid w:val="00E85228"/>
    <w:rsid w:val="00E909B8"/>
    <w:rsid w:val="00E91CA9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466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715C5"/>
    <w:rsid w:val="00F7213B"/>
    <w:rsid w:val="00F72340"/>
    <w:rsid w:val="00F739DD"/>
    <w:rsid w:val="00F73AD5"/>
    <w:rsid w:val="00F7673C"/>
    <w:rsid w:val="00F769F2"/>
    <w:rsid w:val="00F84646"/>
    <w:rsid w:val="00F8647F"/>
    <w:rsid w:val="00F8706B"/>
    <w:rsid w:val="00F92D00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083A"/>
    <w:rsid w:val="00FC2BA4"/>
    <w:rsid w:val="00FC4794"/>
    <w:rsid w:val="00FC73DB"/>
    <w:rsid w:val="00FD01E7"/>
    <w:rsid w:val="00FD095A"/>
    <w:rsid w:val="00FD51DF"/>
    <w:rsid w:val="00FE33FB"/>
    <w:rsid w:val="00FE5ACC"/>
    <w:rsid w:val="00FE5B94"/>
    <w:rsid w:val="00FF6E62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3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A2800AB8BDB147F38CD0185CF700A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792D4B-048F-4F7C-A80A-B03B215B0F54}"/>
      </w:docPartPr>
      <w:docPartBody>
        <w:p w:rsidR="008946ED" w:rsidRDefault="009D1912" w:rsidP="009D1912">
          <w:pPr>
            <w:pStyle w:val="A2800AB8BDB147F38CD0185CF700A6D7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9208ECEFAF3E458EB5ED6E148FBEC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2E9755-0D28-4781-A0F6-CB5103E86B57}"/>
      </w:docPartPr>
      <w:docPartBody>
        <w:p w:rsidR="008946ED" w:rsidRDefault="009D1912" w:rsidP="009D1912">
          <w:pPr>
            <w:pStyle w:val="9208ECEFAF3E458EB5ED6E148FBECB8E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4CAF7092A45A4C2BA9D45B8E381B0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6E953-5B29-4934-8BBA-2C2656FECBBC}"/>
      </w:docPartPr>
      <w:docPartBody>
        <w:p w:rsidR="00B54662" w:rsidRDefault="00B54662" w:rsidP="00B54662">
          <w:pPr>
            <w:pStyle w:val="4CAF7092A45A4C2BA9D45B8E381B0421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F081F68F18CE4C7DA827ED80625793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68C4F3-D3E0-4B1B-9AD5-5418DBA20768}"/>
      </w:docPartPr>
      <w:docPartBody>
        <w:p w:rsidR="00B54662" w:rsidRDefault="00B54662" w:rsidP="00B54662">
          <w:pPr>
            <w:pStyle w:val="F081F68F18CE4C7DA827ED8062579379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7E13CC67E5B64670B79C61C3DEDA64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C87652-E780-456C-BED9-C68149745420}"/>
      </w:docPartPr>
      <w:docPartBody>
        <w:p w:rsidR="00B54662" w:rsidRDefault="00B54662" w:rsidP="00B54662">
          <w:pPr>
            <w:pStyle w:val="7E13CC67E5B64670B79C61C3DEDA648A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13A4FF17569146DB9A6222AB86D866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70EE71-A46F-415D-8776-8308F243D9BD}"/>
      </w:docPartPr>
      <w:docPartBody>
        <w:p w:rsidR="00B54662" w:rsidRDefault="00B54662" w:rsidP="00B54662">
          <w:pPr>
            <w:pStyle w:val="13A4FF17569146DB9A6222AB86D8663A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88D8B67CF5FE4D529AF6F7D1191F60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B8DAD-EA6D-43EA-920D-34B105436037}"/>
      </w:docPartPr>
      <w:docPartBody>
        <w:p w:rsidR="00C86AC1" w:rsidRDefault="00C86AC1" w:rsidP="00C86AC1">
          <w:pPr>
            <w:pStyle w:val="88D8B67CF5FE4D529AF6F7D1191F60D3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C819B3EF6801408EAFE5C768C59A62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CE4927-AC3E-493F-8F15-31B3C2F601E3}"/>
      </w:docPartPr>
      <w:docPartBody>
        <w:p w:rsidR="00C86AC1" w:rsidRDefault="00C86AC1" w:rsidP="00C86AC1">
          <w:pPr>
            <w:pStyle w:val="C819B3EF6801408EAFE5C768C59A623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914C4F59E879427BAF61C3F5643CC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4A081-85FB-492E-9F80-B209E235FC0C}"/>
      </w:docPartPr>
      <w:docPartBody>
        <w:p w:rsidR="00C86AC1" w:rsidRDefault="00C86AC1">
          <w:r w:rsidRPr="00AD6A14">
            <w:rPr>
              <w:rStyle w:val="PlaceholderText"/>
            </w:rPr>
            <w:t>[Title]</w:t>
          </w:r>
        </w:p>
      </w:docPartBody>
    </w:docPart>
    <w:docPart>
      <w:docPartPr>
        <w:name w:val="EEDF1DD7C8F545B68B518BCDF4FE8A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7A414-3CA1-477B-BF39-C82C6FBF7DC3}"/>
      </w:docPartPr>
      <w:docPartBody>
        <w:p w:rsidR="00C86AC1" w:rsidRDefault="00C86AC1">
          <w:r w:rsidRPr="00AD6A14">
            <w:rPr>
              <w:rStyle w:val="PlaceholderText"/>
            </w:rPr>
            <w:t>[Subject]</w:t>
          </w:r>
        </w:p>
      </w:docPartBody>
    </w:docPart>
    <w:docPart>
      <w:docPartPr>
        <w:name w:val="C88B89EF89CD46FD9DB4E6B2DD3857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19BB3-D218-4E74-93BD-1AC09B793732}"/>
      </w:docPartPr>
      <w:docPartBody>
        <w:p w:rsidR="008C2E72" w:rsidRDefault="002870D2" w:rsidP="002870D2">
          <w:pPr>
            <w:pStyle w:val="C88B89EF89CD46FD9DB4E6B2DD385762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4FBF4EF9278D4C9AA43FCC712FBE32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E058D-3810-4EB8-9ECD-766CD4208D46}"/>
      </w:docPartPr>
      <w:docPartBody>
        <w:p w:rsidR="008C2E72" w:rsidRDefault="002870D2" w:rsidP="002870D2">
          <w:pPr>
            <w:pStyle w:val="4FBF4EF9278D4C9AA43FCC712FBE3257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743BDE62B500417C8AFF8C5FC0FEFB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5A9938-B6D9-4954-BE29-49DB81DFD019}"/>
      </w:docPartPr>
      <w:docPartBody>
        <w:p w:rsidR="008C2E72" w:rsidRDefault="002870D2" w:rsidP="002870D2">
          <w:pPr>
            <w:pStyle w:val="743BDE62B500417C8AFF8C5FC0FEFBE0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15C774C0CA0F43BAB031C4C2FBE06E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3DDFE6-65F4-44EC-A59F-D4C433D9530A}"/>
      </w:docPartPr>
      <w:docPartBody>
        <w:p w:rsidR="008C2E72" w:rsidRDefault="002870D2" w:rsidP="002870D2">
          <w:pPr>
            <w:pStyle w:val="15C774C0CA0F43BAB031C4C2FBE06EA7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81B4FC56B9564960B0DBC3F94DCE1F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EA9847-D66A-4E0C-81EA-782FDCE07E9E}"/>
      </w:docPartPr>
      <w:docPartBody>
        <w:p w:rsidR="008C2E72" w:rsidRDefault="002870D2" w:rsidP="002870D2">
          <w:pPr>
            <w:pStyle w:val="81B4FC56B9564960B0DBC3F94DCE1F2D"/>
          </w:pPr>
          <w:r w:rsidRPr="006A17DD">
            <w:rPr>
              <w:rStyle w:val="PlaceholderText"/>
            </w:rPr>
            <w:t>Click here to enter a date.</w:t>
          </w:r>
        </w:p>
      </w:docPartBody>
    </w:docPart>
    <w:docPart>
      <w:docPartPr>
        <w:name w:val="F4DE38FEBD944904BA744C84B2714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5EE63-5DB2-4322-B131-55FCB5CA0C88}"/>
      </w:docPartPr>
      <w:docPartBody>
        <w:p w:rsidR="008C2E72" w:rsidRDefault="002870D2" w:rsidP="002870D2">
          <w:pPr>
            <w:pStyle w:val="F4DE38FEBD944904BA744C84B2714C0E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3755"/>
    <w:rsid w:val="00036030"/>
    <w:rsid w:val="00106BC6"/>
    <w:rsid w:val="001125F5"/>
    <w:rsid w:val="00122786"/>
    <w:rsid w:val="00152532"/>
    <w:rsid w:val="001E4222"/>
    <w:rsid w:val="001F2D33"/>
    <w:rsid w:val="00216485"/>
    <w:rsid w:val="00247826"/>
    <w:rsid w:val="0026412C"/>
    <w:rsid w:val="002870D2"/>
    <w:rsid w:val="002A67A7"/>
    <w:rsid w:val="003D7AF8"/>
    <w:rsid w:val="00470E63"/>
    <w:rsid w:val="00530616"/>
    <w:rsid w:val="005D3BC9"/>
    <w:rsid w:val="006206DC"/>
    <w:rsid w:val="00645E48"/>
    <w:rsid w:val="00654A91"/>
    <w:rsid w:val="006A5ED9"/>
    <w:rsid w:val="007C130D"/>
    <w:rsid w:val="007E2E66"/>
    <w:rsid w:val="007F5DDF"/>
    <w:rsid w:val="00834F76"/>
    <w:rsid w:val="00854CEF"/>
    <w:rsid w:val="008946ED"/>
    <w:rsid w:val="008A49B9"/>
    <w:rsid w:val="008C1EB3"/>
    <w:rsid w:val="008C2E72"/>
    <w:rsid w:val="009133ED"/>
    <w:rsid w:val="0092096F"/>
    <w:rsid w:val="009662BC"/>
    <w:rsid w:val="009A5338"/>
    <w:rsid w:val="009A7ADB"/>
    <w:rsid w:val="009B3343"/>
    <w:rsid w:val="009D1912"/>
    <w:rsid w:val="00A12C05"/>
    <w:rsid w:val="00B06821"/>
    <w:rsid w:val="00B4136F"/>
    <w:rsid w:val="00B50BE1"/>
    <w:rsid w:val="00B50CCC"/>
    <w:rsid w:val="00B54662"/>
    <w:rsid w:val="00B92AE2"/>
    <w:rsid w:val="00BB03B3"/>
    <w:rsid w:val="00C10BE1"/>
    <w:rsid w:val="00C86AC1"/>
    <w:rsid w:val="00C942CC"/>
    <w:rsid w:val="00CF3EAC"/>
    <w:rsid w:val="00D1199A"/>
    <w:rsid w:val="00DC0AEB"/>
    <w:rsid w:val="00DC549C"/>
    <w:rsid w:val="00E04351"/>
    <w:rsid w:val="00E45AA5"/>
    <w:rsid w:val="00E94F3E"/>
    <w:rsid w:val="00EA1D00"/>
    <w:rsid w:val="00EC27D2"/>
    <w:rsid w:val="00F21F00"/>
    <w:rsid w:val="00F27999"/>
    <w:rsid w:val="00F53755"/>
    <w:rsid w:val="00FA7C23"/>
    <w:rsid w:val="00FC3B9B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870D2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A56DF5E496F64AF2A653045BF9C5F8B3">
    <w:name w:val="A56DF5E496F64AF2A653045BF9C5F8B3"/>
    <w:rsid w:val="009D1912"/>
    <w:pPr>
      <w:spacing w:after="160" w:line="259" w:lineRule="auto"/>
    </w:pPr>
  </w:style>
  <w:style w:type="paragraph" w:customStyle="1" w:styleId="9A54484337E6432898C83A6979AD03B1">
    <w:name w:val="9A54484337E6432898C83A6979AD03B1"/>
    <w:rsid w:val="009D1912"/>
    <w:pPr>
      <w:spacing w:after="160" w:line="259" w:lineRule="auto"/>
    </w:pPr>
  </w:style>
  <w:style w:type="paragraph" w:customStyle="1" w:styleId="BD63D03A965C434CB2A5D781836ED0AB">
    <w:name w:val="BD63D03A965C434CB2A5D781836ED0AB"/>
    <w:rsid w:val="009D1912"/>
    <w:pPr>
      <w:spacing w:after="160" w:line="259" w:lineRule="auto"/>
    </w:pPr>
  </w:style>
  <w:style w:type="paragraph" w:customStyle="1" w:styleId="A0B791FD16124C01B5C7B4046BD8B5D5">
    <w:name w:val="A0B791FD16124C01B5C7B4046BD8B5D5"/>
    <w:rsid w:val="009D1912"/>
    <w:pPr>
      <w:spacing w:after="160" w:line="259" w:lineRule="auto"/>
    </w:pPr>
  </w:style>
  <w:style w:type="paragraph" w:customStyle="1" w:styleId="9699759BFAA9442A9AFA12BA988E5B1C">
    <w:name w:val="9699759BFAA9442A9AFA12BA988E5B1C"/>
    <w:rsid w:val="009D1912"/>
    <w:pPr>
      <w:spacing w:after="160" w:line="259" w:lineRule="auto"/>
    </w:pPr>
  </w:style>
  <w:style w:type="paragraph" w:customStyle="1" w:styleId="E22B78E3087E45A98461A0760D8DE13D">
    <w:name w:val="E22B78E3087E45A98461A0760D8DE13D"/>
    <w:rsid w:val="009D1912"/>
    <w:pPr>
      <w:spacing w:after="160" w:line="259" w:lineRule="auto"/>
    </w:pPr>
  </w:style>
  <w:style w:type="paragraph" w:customStyle="1" w:styleId="6A2B13588E61401E9ADDF947EF2CAA81">
    <w:name w:val="6A2B13588E61401E9ADDF947EF2CAA81"/>
    <w:rsid w:val="009D1912"/>
    <w:pPr>
      <w:spacing w:after="160" w:line="259" w:lineRule="auto"/>
    </w:pPr>
  </w:style>
  <w:style w:type="paragraph" w:customStyle="1" w:styleId="E3DCC06AA475448F80CBDE9AA7E7E52D">
    <w:name w:val="E3DCC06AA475448F80CBDE9AA7E7E52D"/>
    <w:rsid w:val="009D1912"/>
    <w:pPr>
      <w:spacing w:after="160" w:line="259" w:lineRule="auto"/>
    </w:pPr>
  </w:style>
  <w:style w:type="paragraph" w:customStyle="1" w:styleId="E663257AF8474610BC38CD21A3451AA4">
    <w:name w:val="E663257AF8474610BC38CD21A3451AA4"/>
    <w:rsid w:val="009D1912"/>
    <w:pPr>
      <w:spacing w:after="160" w:line="259" w:lineRule="auto"/>
    </w:pPr>
  </w:style>
  <w:style w:type="paragraph" w:customStyle="1" w:styleId="184D9CF657F349BBBC0770E6A7146623">
    <w:name w:val="184D9CF657F349BBBC0770E6A7146623"/>
    <w:rsid w:val="009D1912"/>
    <w:pPr>
      <w:spacing w:after="160" w:line="259" w:lineRule="auto"/>
    </w:pPr>
  </w:style>
  <w:style w:type="paragraph" w:customStyle="1" w:styleId="A2800AB8BDB147F38CD0185CF700A6D7">
    <w:name w:val="A2800AB8BDB147F38CD0185CF700A6D7"/>
    <w:rsid w:val="009D1912"/>
    <w:pPr>
      <w:spacing w:after="160" w:line="259" w:lineRule="auto"/>
    </w:pPr>
  </w:style>
  <w:style w:type="paragraph" w:customStyle="1" w:styleId="9208ECEFAF3E458EB5ED6E148FBECB8E">
    <w:name w:val="9208ECEFAF3E458EB5ED6E148FBECB8E"/>
    <w:rsid w:val="009D1912"/>
    <w:pPr>
      <w:spacing w:after="160" w:line="259" w:lineRule="auto"/>
    </w:pPr>
  </w:style>
  <w:style w:type="paragraph" w:customStyle="1" w:styleId="26BD9DF55ED94E31A31D57500FFC56EF">
    <w:name w:val="26BD9DF55ED94E31A31D57500FFC56EF"/>
    <w:rsid w:val="009D1912"/>
    <w:pPr>
      <w:spacing w:after="160" w:line="259" w:lineRule="auto"/>
    </w:pPr>
  </w:style>
  <w:style w:type="paragraph" w:customStyle="1" w:styleId="C226252E1CD04A8FA38D897F7FAFC785">
    <w:name w:val="C226252E1CD04A8FA38D897F7FAFC785"/>
    <w:rsid w:val="009D1912"/>
    <w:pPr>
      <w:spacing w:after="160" w:line="259" w:lineRule="auto"/>
    </w:pPr>
  </w:style>
  <w:style w:type="paragraph" w:customStyle="1" w:styleId="815D5CA64E1E44C99170C791F839A3F1">
    <w:name w:val="815D5CA64E1E44C99170C791F839A3F1"/>
    <w:rsid w:val="009D1912"/>
    <w:pPr>
      <w:spacing w:after="160" w:line="259" w:lineRule="auto"/>
    </w:pPr>
  </w:style>
  <w:style w:type="paragraph" w:customStyle="1" w:styleId="47E049F9A30D4425B58543B357186F66">
    <w:name w:val="47E049F9A30D4425B58543B357186F66"/>
    <w:rsid w:val="009D1912"/>
    <w:pPr>
      <w:spacing w:after="160" w:line="259" w:lineRule="auto"/>
    </w:pPr>
  </w:style>
  <w:style w:type="paragraph" w:customStyle="1" w:styleId="FEE392C346D840AC91E330B578D7BBF3">
    <w:name w:val="FEE392C346D840AC91E330B578D7BBF3"/>
    <w:rsid w:val="008946ED"/>
    <w:pPr>
      <w:spacing w:after="160" w:line="259" w:lineRule="auto"/>
    </w:pPr>
  </w:style>
  <w:style w:type="paragraph" w:customStyle="1" w:styleId="50237688F40E40619B98960770D01BB9">
    <w:name w:val="50237688F40E40619B98960770D01BB9"/>
    <w:rsid w:val="008946ED"/>
    <w:pPr>
      <w:spacing w:after="160" w:line="259" w:lineRule="auto"/>
    </w:pPr>
  </w:style>
  <w:style w:type="paragraph" w:customStyle="1" w:styleId="816CCB46E1024F5C96C56571DCDBB122">
    <w:name w:val="816CCB46E1024F5C96C56571DCDBB122"/>
    <w:rsid w:val="00F21F00"/>
    <w:pPr>
      <w:spacing w:after="160" w:line="259" w:lineRule="auto"/>
    </w:pPr>
  </w:style>
  <w:style w:type="paragraph" w:customStyle="1" w:styleId="00B660668BB242D598513FE17C81835B">
    <w:name w:val="00B660668BB242D598513FE17C81835B"/>
    <w:rsid w:val="00F21F00"/>
    <w:pPr>
      <w:spacing w:after="160" w:line="259" w:lineRule="auto"/>
    </w:pPr>
  </w:style>
  <w:style w:type="paragraph" w:customStyle="1" w:styleId="B285AB56873D410DB07DB4EA75FBC54C">
    <w:name w:val="B285AB56873D410DB07DB4EA75FBC54C"/>
    <w:rsid w:val="00F21F00"/>
    <w:pPr>
      <w:spacing w:after="160" w:line="259" w:lineRule="auto"/>
    </w:pPr>
  </w:style>
  <w:style w:type="paragraph" w:customStyle="1" w:styleId="A96DCB097DF94FD1A4DD9CA811B27CBC">
    <w:name w:val="A96DCB097DF94FD1A4DD9CA811B27CBC"/>
    <w:rsid w:val="00F21F00"/>
    <w:pPr>
      <w:spacing w:after="160" w:line="259" w:lineRule="auto"/>
    </w:pPr>
  </w:style>
  <w:style w:type="paragraph" w:customStyle="1" w:styleId="3D1A8E7A41134AD99290839A7263995A">
    <w:name w:val="3D1A8E7A41134AD99290839A7263995A"/>
    <w:rsid w:val="00F21F00"/>
    <w:pPr>
      <w:spacing w:after="160" w:line="259" w:lineRule="auto"/>
    </w:pPr>
  </w:style>
  <w:style w:type="paragraph" w:customStyle="1" w:styleId="610A2ADFA6DB40F1A676A460E3C9D2D9">
    <w:name w:val="610A2ADFA6DB40F1A676A460E3C9D2D9"/>
    <w:rsid w:val="00F21F00"/>
    <w:pPr>
      <w:spacing w:after="160" w:line="259" w:lineRule="auto"/>
    </w:pPr>
  </w:style>
  <w:style w:type="paragraph" w:customStyle="1" w:styleId="D06C5925CBA8444D9802DB15611BFA9E">
    <w:name w:val="D06C5925CBA8444D9802DB15611BFA9E"/>
    <w:rsid w:val="00F21F00"/>
    <w:pPr>
      <w:spacing w:after="160" w:line="259" w:lineRule="auto"/>
    </w:pPr>
  </w:style>
  <w:style w:type="paragraph" w:customStyle="1" w:styleId="8BD51BF252C84AC2B7DA422C294CC342">
    <w:name w:val="8BD51BF252C84AC2B7DA422C294CC342"/>
    <w:rsid w:val="00F21F00"/>
    <w:pPr>
      <w:spacing w:after="160" w:line="259" w:lineRule="auto"/>
    </w:pPr>
  </w:style>
  <w:style w:type="paragraph" w:customStyle="1" w:styleId="C3B571D88FAE480AAC7FC68C4589CDC7">
    <w:name w:val="C3B571D88FAE480AAC7FC68C4589CDC7"/>
    <w:rsid w:val="00F21F00"/>
    <w:pPr>
      <w:spacing w:after="160" w:line="259" w:lineRule="auto"/>
    </w:pPr>
  </w:style>
  <w:style w:type="paragraph" w:customStyle="1" w:styleId="BCEC9D07EA2245968D14A5587385444A">
    <w:name w:val="BCEC9D07EA2245968D14A5587385444A"/>
    <w:rsid w:val="00F21F00"/>
    <w:pPr>
      <w:spacing w:after="160" w:line="259" w:lineRule="auto"/>
    </w:pPr>
  </w:style>
  <w:style w:type="paragraph" w:customStyle="1" w:styleId="AC5A789EEF6A4DD8A12933E38CED1143">
    <w:name w:val="AC5A789EEF6A4DD8A12933E38CED1143"/>
    <w:rsid w:val="00F21F00"/>
    <w:pPr>
      <w:spacing w:after="160" w:line="259" w:lineRule="auto"/>
    </w:pPr>
  </w:style>
  <w:style w:type="paragraph" w:customStyle="1" w:styleId="6B0CA132AD904D0BBBEFE510551D8FFD">
    <w:name w:val="6B0CA132AD904D0BBBEFE510551D8FFD"/>
    <w:rsid w:val="00F21F00"/>
    <w:pPr>
      <w:spacing w:after="160" w:line="259" w:lineRule="auto"/>
    </w:pPr>
  </w:style>
  <w:style w:type="paragraph" w:customStyle="1" w:styleId="143BD19C9E8A4E3FA113BE3FD1DD709E">
    <w:name w:val="143BD19C9E8A4E3FA113BE3FD1DD709E"/>
    <w:rsid w:val="00F21F00"/>
    <w:pPr>
      <w:spacing w:after="160" w:line="259" w:lineRule="auto"/>
    </w:pPr>
  </w:style>
  <w:style w:type="paragraph" w:customStyle="1" w:styleId="0577EAE4DB5B4AB39DD117A61FF07D6D">
    <w:name w:val="0577EAE4DB5B4AB39DD117A61FF07D6D"/>
    <w:rsid w:val="00F21F00"/>
    <w:pPr>
      <w:spacing w:after="160" w:line="259" w:lineRule="auto"/>
    </w:pPr>
  </w:style>
  <w:style w:type="paragraph" w:customStyle="1" w:styleId="9FDDEE33B88948959EBFE2CA1DBEF5EB">
    <w:name w:val="9FDDEE33B88948959EBFE2CA1DBEF5EB"/>
    <w:rsid w:val="00F21F00"/>
    <w:pPr>
      <w:spacing w:after="160" w:line="259" w:lineRule="auto"/>
    </w:pPr>
  </w:style>
  <w:style w:type="paragraph" w:customStyle="1" w:styleId="5E04CC1760D44D2C930FC00748952EA6">
    <w:name w:val="5E04CC1760D44D2C930FC00748952EA6"/>
    <w:rsid w:val="00F21F00"/>
    <w:pPr>
      <w:spacing w:after="160" w:line="259" w:lineRule="auto"/>
    </w:pPr>
  </w:style>
  <w:style w:type="paragraph" w:customStyle="1" w:styleId="14725B87A13248B2954F26A2B8F94303">
    <w:name w:val="14725B87A13248B2954F26A2B8F94303"/>
    <w:rsid w:val="00F21F00"/>
    <w:pPr>
      <w:spacing w:after="160" w:line="259" w:lineRule="auto"/>
    </w:pPr>
  </w:style>
  <w:style w:type="paragraph" w:customStyle="1" w:styleId="41221FC677A148139C996833621D3FAD">
    <w:name w:val="41221FC677A148139C996833621D3FAD"/>
    <w:rsid w:val="00F21F00"/>
    <w:pPr>
      <w:spacing w:after="160" w:line="259" w:lineRule="auto"/>
    </w:pPr>
  </w:style>
  <w:style w:type="paragraph" w:customStyle="1" w:styleId="A45321C057174B9385799BF26D5A0596">
    <w:name w:val="A45321C057174B9385799BF26D5A0596"/>
    <w:rsid w:val="00F21F00"/>
    <w:pPr>
      <w:spacing w:after="160" w:line="259" w:lineRule="auto"/>
    </w:pPr>
  </w:style>
  <w:style w:type="paragraph" w:customStyle="1" w:styleId="52B92874B990443C8DB1EC8FB07EC020">
    <w:name w:val="52B92874B990443C8DB1EC8FB07EC020"/>
    <w:rsid w:val="00F21F00"/>
    <w:pPr>
      <w:spacing w:after="160" w:line="259" w:lineRule="auto"/>
    </w:pPr>
  </w:style>
  <w:style w:type="paragraph" w:customStyle="1" w:styleId="6148719FBB9D4CB28E414AC3F51BE8CD">
    <w:name w:val="6148719FBB9D4CB28E414AC3F51BE8CD"/>
    <w:rsid w:val="00F21F00"/>
    <w:pPr>
      <w:spacing w:after="160" w:line="259" w:lineRule="auto"/>
    </w:pPr>
  </w:style>
  <w:style w:type="paragraph" w:customStyle="1" w:styleId="4AD067FCB5AD4DAAA8938E17818540F9">
    <w:name w:val="4AD067FCB5AD4DAAA8938E17818540F9"/>
    <w:rsid w:val="00F21F00"/>
    <w:pPr>
      <w:spacing w:after="160" w:line="259" w:lineRule="auto"/>
    </w:pPr>
  </w:style>
  <w:style w:type="paragraph" w:customStyle="1" w:styleId="0DE25BFA00BC4780BB02F42F16EB78EC">
    <w:name w:val="0DE25BFA00BC4780BB02F42F16EB78EC"/>
    <w:rsid w:val="00F21F00"/>
    <w:pPr>
      <w:spacing w:after="160" w:line="259" w:lineRule="auto"/>
    </w:pPr>
  </w:style>
  <w:style w:type="paragraph" w:customStyle="1" w:styleId="3BACDDDAAABA498FB023A39CBEA373A5">
    <w:name w:val="3BACDDDAAABA498FB023A39CBEA373A5"/>
    <w:rsid w:val="00F21F00"/>
    <w:pPr>
      <w:spacing w:after="160" w:line="259" w:lineRule="auto"/>
    </w:pPr>
  </w:style>
  <w:style w:type="paragraph" w:customStyle="1" w:styleId="8EF94F391A33438BB6B63AAA1F25699E">
    <w:name w:val="8EF94F391A33438BB6B63AAA1F25699E"/>
    <w:rsid w:val="00F21F00"/>
    <w:pPr>
      <w:spacing w:after="160" w:line="259" w:lineRule="auto"/>
    </w:pPr>
  </w:style>
  <w:style w:type="paragraph" w:customStyle="1" w:styleId="5D112CC483BC48E2A092D3EF77001C74">
    <w:name w:val="5D112CC483BC48E2A092D3EF77001C74"/>
    <w:rsid w:val="00F21F00"/>
    <w:pPr>
      <w:spacing w:after="160" w:line="259" w:lineRule="auto"/>
    </w:pPr>
  </w:style>
  <w:style w:type="paragraph" w:customStyle="1" w:styleId="9DDBCFB4F10546F4B73D9A31B27B4F1E">
    <w:name w:val="9DDBCFB4F10546F4B73D9A31B27B4F1E"/>
    <w:rsid w:val="00F21F00"/>
    <w:pPr>
      <w:spacing w:after="160" w:line="259" w:lineRule="auto"/>
    </w:pPr>
  </w:style>
  <w:style w:type="paragraph" w:customStyle="1" w:styleId="E2A5301C1E544D91A5A77844B3C01901">
    <w:name w:val="E2A5301C1E544D91A5A77844B3C01901"/>
    <w:rsid w:val="00F21F00"/>
    <w:pPr>
      <w:spacing w:after="160" w:line="259" w:lineRule="auto"/>
    </w:pPr>
  </w:style>
  <w:style w:type="paragraph" w:customStyle="1" w:styleId="C3153FE8C16149698FC7895FBDB7D391">
    <w:name w:val="C3153FE8C16149698FC7895FBDB7D391"/>
    <w:rsid w:val="00F21F00"/>
    <w:pPr>
      <w:spacing w:after="160" w:line="259" w:lineRule="auto"/>
    </w:pPr>
  </w:style>
  <w:style w:type="paragraph" w:customStyle="1" w:styleId="AB02F6A930C64D28A8EF4AF361DE6C7B">
    <w:name w:val="AB02F6A930C64D28A8EF4AF361DE6C7B"/>
    <w:rsid w:val="00F21F00"/>
    <w:pPr>
      <w:spacing w:after="160" w:line="259" w:lineRule="auto"/>
    </w:pPr>
  </w:style>
  <w:style w:type="paragraph" w:customStyle="1" w:styleId="B8C6C3D659E04BB8A4CAE07080F61D99">
    <w:name w:val="B8C6C3D659E04BB8A4CAE07080F61D99"/>
    <w:rsid w:val="00036030"/>
    <w:pPr>
      <w:spacing w:after="160" w:line="259" w:lineRule="auto"/>
    </w:pPr>
  </w:style>
  <w:style w:type="paragraph" w:customStyle="1" w:styleId="0766ED4638C040E8AB16A13C2D2DC2B1">
    <w:name w:val="0766ED4638C040E8AB16A13C2D2DC2B1"/>
    <w:rsid w:val="00036030"/>
    <w:pPr>
      <w:spacing w:after="160" w:line="259" w:lineRule="auto"/>
    </w:pPr>
  </w:style>
  <w:style w:type="paragraph" w:customStyle="1" w:styleId="CBE551B610304B10AA8105E36BD34940">
    <w:name w:val="CBE551B610304B10AA8105E36BD34940"/>
    <w:rsid w:val="00036030"/>
    <w:pPr>
      <w:spacing w:after="160" w:line="259" w:lineRule="auto"/>
    </w:pPr>
  </w:style>
  <w:style w:type="paragraph" w:customStyle="1" w:styleId="711EC098C8704AF88449050771FD00AA">
    <w:name w:val="711EC098C8704AF88449050771FD00AA"/>
    <w:rsid w:val="00036030"/>
    <w:pPr>
      <w:spacing w:after="160" w:line="259" w:lineRule="auto"/>
    </w:pPr>
  </w:style>
  <w:style w:type="paragraph" w:customStyle="1" w:styleId="DA12C14835654EBE9EF19F414847A4B1">
    <w:name w:val="DA12C14835654EBE9EF19F414847A4B1"/>
    <w:rsid w:val="00036030"/>
    <w:pPr>
      <w:spacing w:after="160" w:line="259" w:lineRule="auto"/>
    </w:pPr>
  </w:style>
  <w:style w:type="paragraph" w:customStyle="1" w:styleId="6570E9900FD74AF79FC6053E44E7CB0E">
    <w:name w:val="6570E9900FD74AF79FC6053E44E7CB0E"/>
    <w:rsid w:val="00036030"/>
    <w:pPr>
      <w:spacing w:after="160" w:line="259" w:lineRule="auto"/>
    </w:pPr>
  </w:style>
  <w:style w:type="paragraph" w:customStyle="1" w:styleId="4FCA931183A44BF698671C123ECA2F2B">
    <w:name w:val="4FCA931183A44BF698671C123ECA2F2B"/>
    <w:rsid w:val="0026412C"/>
    <w:pPr>
      <w:spacing w:after="160" w:line="259" w:lineRule="auto"/>
    </w:pPr>
  </w:style>
  <w:style w:type="paragraph" w:customStyle="1" w:styleId="CCF58E60647749F0A167310D5CC16332">
    <w:name w:val="CCF58E60647749F0A167310D5CC16332"/>
    <w:rsid w:val="0026412C"/>
    <w:pPr>
      <w:spacing w:after="160" w:line="259" w:lineRule="auto"/>
    </w:pPr>
  </w:style>
  <w:style w:type="paragraph" w:customStyle="1" w:styleId="95101CB5523D44EABBC6E33A3CA11380">
    <w:name w:val="95101CB5523D44EABBC6E33A3CA11380"/>
    <w:rsid w:val="00645E48"/>
    <w:pPr>
      <w:spacing w:after="160" w:line="259" w:lineRule="auto"/>
    </w:pPr>
  </w:style>
  <w:style w:type="paragraph" w:customStyle="1" w:styleId="496022BC6FC64A5AAB2855FF0D8EE144">
    <w:name w:val="496022BC6FC64A5AAB2855FF0D8EE144"/>
    <w:rsid w:val="00645E48"/>
    <w:pPr>
      <w:spacing w:after="160" w:line="259" w:lineRule="auto"/>
    </w:pPr>
  </w:style>
  <w:style w:type="paragraph" w:customStyle="1" w:styleId="CE1772F8B2FD46D2877FCE76673501DA">
    <w:name w:val="CE1772F8B2FD46D2877FCE76673501DA"/>
    <w:rsid w:val="008A49B9"/>
    <w:pPr>
      <w:spacing w:after="160" w:line="259" w:lineRule="auto"/>
    </w:pPr>
  </w:style>
  <w:style w:type="paragraph" w:customStyle="1" w:styleId="8563C8A15C4F40EAB598B715E08FA23D">
    <w:name w:val="8563C8A15C4F40EAB598B715E08FA23D"/>
    <w:rsid w:val="008A49B9"/>
    <w:pPr>
      <w:spacing w:after="160" w:line="259" w:lineRule="auto"/>
    </w:pPr>
  </w:style>
  <w:style w:type="paragraph" w:customStyle="1" w:styleId="EB95EB5AD3754A449DA562A3A994BE72">
    <w:name w:val="EB95EB5AD3754A449DA562A3A994BE72"/>
    <w:rsid w:val="008A49B9"/>
    <w:pPr>
      <w:spacing w:after="160" w:line="259" w:lineRule="auto"/>
    </w:pPr>
  </w:style>
  <w:style w:type="paragraph" w:customStyle="1" w:styleId="456C2EF7A6404762A0E29A96FDB387C7">
    <w:name w:val="456C2EF7A6404762A0E29A96FDB387C7"/>
    <w:rsid w:val="008A49B9"/>
    <w:pPr>
      <w:spacing w:after="160" w:line="259" w:lineRule="auto"/>
    </w:pPr>
  </w:style>
  <w:style w:type="paragraph" w:customStyle="1" w:styleId="B95E1A6E87AB414496A2E53A3BD02D0F">
    <w:name w:val="B95E1A6E87AB414496A2E53A3BD02D0F"/>
    <w:rsid w:val="008A49B9"/>
    <w:pPr>
      <w:spacing w:after="160" w:line="259" w:lineRule="auto"/>
    </w:pPr>
  </w:style>
  <w:style w:type="paragraph" w:customStyle="1" w:styleId="FF66F68473584C1EACF17406ECB8E0EA">
    <w:name w:val="FF66F68473584C1EACF17406ECB8E0EA"/>
    <w:rsid w:val="008A49B9"/>
    <w:pPr>
      <w:spacing w:after="160" w:line="259" w:lineRule="auto"/>
    </w:pPr>
  </w:style>
  <w:style w:type="paragraph" w:customStyle="1" w:styleId="90430F3820C349F0BCBA04433ACAB5D6">
    <w:name w:val="90430F3820C349F0BCBA04433ACAB5D6"/>
    <w:rsid w:val="008A49B9"/>
    <w:pPr>
      <w:spacing w:after="160" w:line="259" w:lineRule="auto"/>
    </w:pPr>
  </w:style>
  <w:style w:type="paragraph" w:customStyle="1" w:styleId="2AE848D216CE4FF2A2DED1686839C374">
    <w:name w:val="2AE848D216CE4FF2A2DED1686839C374"/>
    <w:rsid w:val="008A49B9"/>
    <w:pPr>
      <w:spacing w:after="160" w:line="259" w:lineRule="auto"/>
    </w:pPr>
  </w:style>
  <w:style w:type="paragraph" w:customStyle="1" w:styleId="4CAF7092A45A4C2BA9D45B8E381B0421">
    <w:name w:val="4CAF7092A45A4C2BA9D45B8E381B0421"/>
    <w:rsid w:val="00B54662"/>
    <w:pPr>
      <w:spacing w:after="160" w:line="259" w:lineRule="auto"/>
    </w:pPr>
  </w:style>
  <w:style w:type="paragraph" w:customStyle="1" w:styleId="F081F68F18CE4C7DA827ED8062579379">
    <w:name w:val="F081F68F18CE4C7DA827ED8062579379"/>
    <w:rsid w:val="00B54662"/>
    <w:pPr>
      <w:spacing w:after="160" w:line="259" w:lineRule="auto"/>
    </w:pPr>
  </w:style>
  <w:style w:type="paragraph" w:customStyle="1" w:styleId="7E13CC67E5B64670B79C61C3DEDA648A">
    <w:name w:val="7E13CC67E5B64670B79C61C3DEDA648A"/>
    <w:rsid w:val="00B54662"/>
    <w:pPr>
      <w:spacing w:after="160" w:line="259" w:lineRule="auto"/>
    </w:pPr>
  </w:style>
  <w:style w:type="paragraph" w:customStyle="1" w:styleId="13A4FF17569146DB9A6222AB86D8663A">
    <w:name w:val="13A4FF17569146DB9A6222AB86D8663A"/>
    <w:rsid w:val="00B54662"/>
    <w:pPr>
      <w:spacing w:after="160" w:line="259" w:lineRule="auto"/>
    </w:pPr>
  </w:style>
  <w:style w:type="paragraph" w:customStyle="1" w:styleId="88D8B67CF5FE4D529AF6F7D1191F60D3">
    <w:name w:val="88D8B67CF5FE4D529AF6F7D1191F60D3"/>
    <w:rsid w:val="00C86AC1"/>
    <w:pPr>
      <w:spacing w:after="160" w:line="259" w:lineRule="auto"/>
    </w:pPr>
  </w:style>
  <w:style w:type="paragraph" w:customStyle="1" w:styleId="C819B3EF6801408EAFE5C768C59A6236">
    <w:name w:val="C819B3EF6801408EAFE5C768C59A6236"/>
    <w:rsid w:val="00C86AC1"/>
    <w:pPr>
      <w:spacing w:after="160" w:line="259" w:lineRule="auto"/>
    </w:pPr>
  </w:style>
  <w:style w:type="paragraph" w:customStyle="1" w:styleId="696ED913DD914085BEA781096DA96B48">
    <w:name w:val="696ED913DD914085BEA781096DA96B48"/>
    <w:rsid w:val="00C86AC1"/>
    <w:pPr>
      <w:spacing w:after="160" w:line="259" w:lineRule="auto"/>
    </w:pPr>
  </w:style>
  <w:style w:type="paragraph" w:customStyle="1" w:styleId="453F67D637E945B0AE9214EC705285D0">
    <w:name w:val="453F67D637E945B0AE9214EC705285D0"/>
    <w:rsid w:val="00C86AC1"/>
    <w:pPr>
      <w:spacing w:after="160" w:line="259" w:lineRule="auto"/>
    </w:pPr>
  </w:style>
  <w:style w:type="paragraph" w:customStyle="1" w:styleId="51EE9C19AF364076A719D83965C72DA9">
    <w:name w:val="51EE9C19AF364076A719D83965C72DA9"/>
    <w:rsid w:val="007F5DDF"/>
    <w:pPr>
      <w:spacing w:after="160" w:line="259" w:lineRule="auto"/>
    </w:pPr>
  </w:style>
  <w:style w:type="paragraph" w:customStyle="1" w:styleId="E939010CCED54D07A6BC9DD51DB54035">
    <w:name w:val="E939010CCED54D07A6BC9DD51DB54035"/>
    <w:rsid w:val="007F5DDF"/>
    <w:pPr>
      <w:spacing w:after="160" w:line="259" w:lineRule="auto"/>
    </w:pPr>
  </w:style>
  <w:style w:type="paragraph" w:customStyle="1" w:styleId="0A26BB684F52459D862CE9F3F62978C5">
    <w:name w:val="0A26BB684F52459D862CE9F3F62978C5"/>
    <w:rsid w:val="007F5DDF"/>
    <w:pPr>
      <w:spacing w:after="160" w:line="259" w:lineRule="auto"/>
    </w:pPr>
  </w:style>
  <w:style w:type="paragraph" w:customStyle="1" w:styleId="5889BBD93CBB4314B1499B100D6253F9">
    <w:name w:val="5889BBD93CBB4314B1499B100D6253F9"/>
    <w:rsid w:val="007F5DDF"/>
    <w:pPr>
      <w:spacing w:after="160" w:line="259" w:lineRule="auto"/>
    </w:pPr>
  </w:style>
  <w:style w:type="paragraph" w:customStyle="1" w:styleId="58DE023ACB154069A0BA774749333E94">
    <w:name w:val="58DE023ACB154069A0BA774749333E94"/>
    <w:rsid w:val="007F5DDF"/>
    <w:pPr>
      <w:spacing w:after="160" w:line="259" w:lineRule="auto"/>
    </w:pPr>
  </w:style>
  <w:style w:type="paragraph" w:customStyle="1" w:styleId="02E4257FD27D4167BEBC4184E214242C">
    <w:name w:val="02E4257FD27D4167BEBC4184E214242C"/>
    <w:rsid w:val="007F5DDF"/>
    <w:pPr>
      <w:spacing w:after="160" w:line="259" w:lineRule="auto"/>
    </w:pPr>
  </w:style>
  <w:style w:type="paragraph" w:customStyle="1" w:styleId="15209EE6255A4F60AC82069E3094C620">
    <w:name w:val="15209EE6255A4F60AC82069E3094C620"/>
    <w:rsid w:val="007F5DDF"/>
    <w:pPr>
      <w:spacing w:after="160" w:line="259" w:lineRule="auto"/>
    </w:pPr>
  </w:style>
  <w:style w:type="paragraph" w:customStyle="1" w:styleId="B67F94CE41584016BDC1737866F035D9">
    <w:name w:val="B67F94CE41584016BDC1737866F035D9"/>
    <w:rsid w:val="007F5DDF"/>
    <w:pPr>
      <w:spacing w:after="160" w:line="259" w:lineRule="auto"/>
    </w:pPr>
  </w:style>
  <w:style w:type="paragraph" w:customStyle="1" w:styleId="C88B89EF89CD46FD9DB4E6B2DD385762">
    <w:name w:val="C88B89EF89CD46FD9DB4E6B2DD385762"/>
    <w:rsid w:val="002870D2"/>
    <w:pPr>
      <w:spacing w:after="160" w:line="259" w:lineRule="auto"/>
    </w:pPr>
  </w:style>
  <w:style w:type="paragraph" w:customStyle="1" w:styleId="4FBF4EF9278D4C9AA43FCC712FBE3257">
    <w:name w:val="4FBF4EF9278D4C9AA43FCC712FBE3257"/>
    <w:rsid w:val="002870D2"/>
    <w:pPr>
      <w:spacing w:after="160" w:line="259" w:lineRule="auto"/>
    </w:pPr>
  </w:style>
  <w:style w:type="paragraph" w:customStyle="1" w:styleId="743BDE62B500417C8AFF8C5FC0FEFBE0">
    <w:name w:val="743BDE62B500417C8AFF8C5FC0FEFBE0"/>
    <w:rsid w:val="002870D2"/>
    <w:pPr>
      <w:spacing w:after="160" w:line="259" w:lineRule="auto"/>
    </w:pPr>
  </w:style>
  <w:style w:type="paragraph" w:customStyle="1" w:styleId="15C774C0CA0F43BAB031C4C2FBE06EA7">
    <w:name w:val="15C774C0CA0F43BAB031C4C2FBE06EA7"/>
    <w:rsid w:val="002870D2"/>
    <w:pPr>
      <w:spacing w:after="160" w:line="259" w:lineRule="auto"/>
    </w:pPr>
  </w:style>
  <w:style w:type="paragraph" w:customStyle="1" w:styleId="81B4FC56B9564960B0DBC3F94DCE1F2D">
    <w:name w:val="81B4FC56B9564960B0DBC3F94DCE1F2D"/>
    <w:rsid w:val="002870D2"/>
    <w:pPr>
      <w:spacing w:after="160" w:line="259" w:lineRule="auto"/>
    </w:pPr>
  </w:style>
  <w:style w:type="paragraph" w:customStyle="1" w:styleId="E5A08CBE723E4F5BAAAA0BAACD794429">
    <w:name w:val="E5A08CBE723E4F5BAAAA0BAACD794429"/>
    <w:rsid w:val="002870D2"/>
    <w:pPr>
      <w:spacing w:after="160" w:line="259" w:lineRule="auto"/>
    </w:pPr>
  </w:style>
  <w:style w:type="paragraph" w:customStyle="1" w:styleId="F4DE38FEBD944904BA744C84B2714C0E">
    <w:name w:val="F4DE38FEBD944904BA744C84B2714C0E"/>
    <w:rsid w:val="002870D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6F1F1-C437-4FA8-BB90-5928410676F6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CC6AE020-FF5F-4520-9C22-ADD375A939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14</TotalTime>
  <Pages>18</Pages>
  <Words>1749</Words>
  <Characters>9975</Characters>
  <Application>Microsoft Office Word</Application>
  <DocSecurity>8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Unit Code</vt:lpstr>
    </vt:vector>
  </TitlesOfParts>
  <Company/>
  <LinksUpToDate>false</LinksUpToDate>
  <CharactersWithSpaces>11701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CPCCBC4013A</dc:title>
  <dc:subject>Prepare and evaluate tender documentation</dc:subject>
  <dc:creator>Michelle Curro</dc:creator>
  <cp:lastModifiedBy>Jonathan Curro</cp:lastModifiedBy>
  <cp:revision>35</cp:revision>
  <cp:lastPrinted>2019-05-27T02:31:00Z</cp:lastPrinted>
  <dcterms:created xsi:type="dcterms:W3CDTF">2019-07-16T21:36:00Z</dcterms:created>
  <dcterms:modified xsi:type="dcterms:W3CDTF">2019-10-09T22:54:00Z</dcterms:modified>
  <cp:contentStatus>v1-1_09/10/2019</cp:contentStatus>
</cp:coreProperties>
</file>