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605F7273" w:rsidR="00677444" w:rsidRPr="004932A4" w:rsidRDefault="0094184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szCs w:val="32"/>
            </w:rPr>
            <w:t>BSBWHS516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BC2F817" w:rsidR="004C3241" w:rsidRDefault="0094184B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00488">
            <w:rPr>
              <w:szCs w:val="32"/>
            </w:rPr>
            <w:t>Contribute to developing, implementing and maintaining an organisation's WHS management system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461CDB" w:rsidRDefault="00677444" w:rsidP="00677444">
      <w:pPr>
        <w:ind w:left="709" w:right="-24" w:hanging="709"/>
        <w:rPr>
          <w:rFonts w:ascii="Arial" w:hAnsi="Arial" w:cs="Arial"/>
          <w:bCs/>
          <w:sz w:val="16"/>
          <w:szCs w:val="16"/>
        </w:rPr>
      </w:pPr>
    </w:p>
    <w:p w14:paraId="614E11C8" w14:textId="04950F6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rFonts w:ascii="Arial" w:hAnsi="Arial" w:cs="Arial"/>
              <w:i/>
              <w:sz w:val="18"/>
              <w:szCs w:val="18"/>
            </w:rPr>
            <w:t>BSBWHS516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00488">
            <w:rPr>
              <w:rFonts w:ascii="Arial" w:hAnsi="Arial" w:cs="Arial"/>
              <w:i/>
              <w:sz w:val="18"/>
              <w:szCs w:val="18"/>
            </w:rPr>
            <w:t>Contribute to developing, implementing and maintaining an organisation's WHS management system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461CDB" w:rsidRDefault="00677444">
      <w:pPr>
        <w:jc w:val="left"/>
        <w:rPr>
          <w:rFonts w:ascii="Arial" w:hAnsi="Arial" w:cs="Arial"/>
          <w:sz w:val="16"/>
          <w:szCs w:val="16"/>
        </w:rPr>
      </w:pPr>
    </w:p>
    <w:p w14:paraId="0D2577A4" w14:textId="364F750E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461CDB" w:rsidRDefault="007C4FE0">
      <w:pPr>
        <w:jc w:val="left"/>
        <w:rPr>
          <w:rFonts w:ascii="Arial" w:hAnsi="Arial" w:cs="Arial"/>
          <w:sz w:val="16"/>
          <w:szCs w:val="16"/>
        </w:rPr>
      </w:pPr>
    </w:p>
    <w:p w14:paraId="32417321" w14:textId="6DFC725B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461CDB" w:rsidRDefault="00A4462D">
      <w:pPr>
        <w:jc w:val="left"/>
        <w:rPr>
          <w:rFonts w:ascii="Arial" w:hAnsi="Arial" w:cs="Arial"/>
          <w:sz w:val="16"/>
          <w:szCs w:val="16"/>
        </w:rPr>
      </w:pPr>
    </w:p>
    <w:p w14:paraId="42A2F931" w14:textId="700FBB5E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461CDB" w:rsidRDefault="007C4FE0">
      <w:pPr>
        <w:jc w:val="left"/>
        <w:rPr>
          <w:rFonts w:ascii="Arial" w:hAnsi="Arial" w:cs="Arial"/>
          <w:sz w:val="16"/>
          <w:szCs w:val="16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4A8F2CB" w:rsidR="00DE303D" w:rsidRPr="00C15CA8" w:rsidRDefault="00DE303D" w:rsidP="00A63F8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</w:t>
      </w:r>
    </w:p>
    <w:p w14:paraId="5B5235D6" w14:textId="40AEC4D3" w:rsidR="007C4FE0" w:rsidRPr="00C15CA8" w:rsidRDefault="00DE303D" w:rsidP="00A63F8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>.</w:t>
      </w:r>
    </w:p>
    <w:p w14:paraId="31508BBC" w14:textId="2A965924" w:rsidR="00DE303D" w:rsidRPr="00C15CA8" w:rsidRDefault="00DE303D" w:rsidP="00A63F83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461CDB" w:rsidRDefault="00750D30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FF6A47" w:rsidRDefault="00750D3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40813519" w:edGrp="everyone"/>
            <w:permEnd w:id="1440813519"/>
          </w:p>
        </w:tc>
      </w:tr>
      <w:tr w:rsidR="00461CDB" w:rsidRPr="007956AF" w14:paraId="65CFCF6E" w14:textId="77777777" w:rsidTr="00A63F83">
        <w:trPr>
          <w:trHeight w:val="510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461CDB" w:rsidRPr="00C15CA8" w:rsidRDefault="00461CDB" w:rsidP="00461CDB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44856065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showingPlcHdr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67AA0353" w:rsidR="00461CDB" w:rsidRPr="00FF6A47" w:rsidRDefault="00461CDB" w:rsidP="00461CDB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004E76CD" wp14:editId="5D303C4F">
                      <wp:extent cx="3913549" cy="360000"/>
                      <wp:effectExtent l="0" t="0" r="0" b="2540"/>
                      <wp:docPr id="1909287940" name="Picture 1909287940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448560650" w:displacedByCustomXml="prev"/>
      </w:tr>
    </w:tbl>
    <w:p w14:paraId="3ACED535" w14:textId="77777777" w:rsidR="00A4462D" w:rsidRPr="00461CDB" w:rsidRDefault="00A4462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B364259" w:rsidR="00A4462D" w:rsidRPr="004C3241" w:rsidRDefault="0094184B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00488">
              <w:rPr>
                <w:rFonts w:ascii="Arial" w:hAnsi="Arial" w:cs="Arial"/>
                <w:sz w:val="20"/>
              </w:rPr>
              <w:t xml:space="preserve"> </w:t>
            </w:r>
            <w:r w:rsidR="00A4462D" w:rsidRPr="0000048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0048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461CDB" w:rsidRDefault="006E5B7D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461CDB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960306248" w:edGrp="everyone"/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0EB6ABA9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6B652639362F4527803F486FDED8076C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60306248"/>
          </w:p>
        </w:tc>
        <w:permStart w:id="2068465978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2AB9EC6A" w:rsidR="00461CDB" w:rsidRPr="004C3241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068465978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4C0284EF" w:rsidR="00461CDB" w:rsidRPr="004C3241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76482243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76482243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61CDB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948115378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32A3D598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DDD675B2482745D38E6121637519C288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948115378"/>
          </w:p>
        </w:tc>
        <w:permStart w:id="973564195" w:edGrp="everyone"/>
        <w:tc>
          <w:tcPr>
            <w:tcW w:w="2095" w:type="dxa"/>
            <w:vAlign w:val="center"/>
          </w:tcPr>
          <w:p w14:paraId="3387724F" w14:textId="59F974C5" w:rsidR="00461CDB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73564195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7071D661" w:rsidR="00461CDB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12630919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51263091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61CDB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4564408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D1670C3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29F3CDB784864595A2E64047040CCAC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45644089"/>
          </w:p>
        </w:tc>
        <w:permStart w:id="1752523865" w:edGrp="everyone"/>
        <w:tc>
          <w:tcPr>
            <w:tcW w:w="2095" w:type="dxa"/>
            <w:vAlign w:val="center"/>
          </w:tcPr>
          <w:p w14:paraId="1708E32B" w14:textId="24A73502" w:rsidR="00461CDB" w:rsidRPr="004C3241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752523865"/>
              </w:sdtContent>
            </w:sdt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0DF469D3" w:rsidR="00461CDB" w:rsidRPr="004C3241" w:rsidRDefault="00461CDB" w:rsidP="00461CD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8797849" w:edGrp="everyone"/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7879784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461CDB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57546EC" w:rsidR="00461CDB" w:rsidRPr="00C15CA8" w:rsidRDefault="00461CDB" w:rsidP="00461CDB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93266FE2F1404885844A996B148315FB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BSBWHS516</w:t>
                </w:r>
              </w:sdtContent>
            </w:sdt>
          </w:p>
        </w:tc>
        <w:permStart w:id="124219917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2A9B2997" w:rsidR="00461CDB" w:rsidRPr="00C15CA8" w:rsidRDefault="00461CDB" w:rsidP="00461CDB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8EF29110AE5A4780B8884243A897C46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42199179"/>
          </w:p>
        </w:tc>
        <w:permStart w:id="269695753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596D6B1E" w:rsidR="00461CDB" w:rsidRPr="004C3241" w:rsidRDefault="00461CDB" w:rsidP="00461CD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69695753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128098905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66C9DB82" w:rsidR="00461CDB" w:rsidRPr="004C3241" w:rsidRDefault="00461CDB" w:rsidP="00461CDB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80989054"/>
              </w:sdtContent>
            </w:sdt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461CDB" w:rsidRDefault="00622B2F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38"/>
        <w:gridCol w:w="4758"/>
      </w:tblGrid>
      <w:tr w:rsidR="00A4462D" w:rsidRPr="004C3241" w14:paraId="65B9A09E" w14:textId="77777777" w:rsidTr="00A63F83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121598353" w:edGrp="everyone"/>
      <w:tr w:rsidR="00416046" w:rsidRPr="004C3241" w14:paraId="142DA14B" w14:textId="77777777" w:rsidTr="00A63F83">
        <w:trPr>
          <w:trHeight w:val="454"/>
        </w:trPr>
        <w:tc>
          <w:tcPr>
            <w:tcW w:w="423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68F3915E" w:rsidR="00416046" w:rsidRPr="00944D61" w:rsidRDefault="0094184B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1598353"/>
            <w:r w:rsidR="00416046" w:rsidRPr="00944D61">
              <w:rPr>
                <w:rFonts w:ascii="Arial" w:hAnsi="Arial" w:cs="Arial"/>
                <w:sz w:val="20"/>
              </w:rPr>
              <w:t xml:space="preserve"> </w:t>
            </w:r>
            <w:r w:rsidR="00BC0661" w:rsidRPr="00944D61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2F4B4276" w14:textId="77777777" w:rsidR="00630215" w:rsidRDefault="0094184B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4142419" w:edGrp="everyone"/>
                <w:r w:rsidR="00630215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14142419"/>
              </w:sdtContent>
            </w:sdt>
            <w:r w:rsidR="00630215" w:rsidRPr="00944D61">
              <w:rPr>
                <w:rFonts w:ascii="Arial" w:hAnsi="Arial" w:cs="Arial"/>
                <w:sz w:val="20"/>
              </w:rPr>
              <w:t xml:space="preserve"> </w:t>
            </w:r>
            <w:r w:rsidR="00630215" w:rsidRPr="00944D61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6E95E3FD" w14:textId="77777777" w:rsidR="00944D61" w:rsidRPr="00944D61" w:rsidRDefault="0094184B" w:rsidP="00944D61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161861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51438430" w:edGrp="everyone"/>
                <w:r w:rsidR="00944D61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51438430"/>
              </w:sdtContent>
            </w:sdt>
            <w:r w:rsidR="00944D61" w:rsidRPr="00944D61">
              <w:rPr>
                <w:rFonts w:ascii="Arial" w:hAnsi="Arial" w:cs="Arial"/>
                <w:sz w:val="20"/>
              </w:rPr>
              <w:t xml:space="preserve"> </w:t>
            </w:r>
            <w:r w:rsidR="00944D61" w:rsidRPr="00944D61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  <w:p w14:paraId="31F60E55" w14:textId="5BEEF339" w:rsidR="00944D61" w:rsidRPr="00944D61" w:rsidRDefault="0094184B" w:rsidP="00A63F83">
            <w:pPr>
              <w:ind w:left="227" w:hanging="227"/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730884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53184545" w:edGrp="everyone"/>
                <w:r w:rsidR="00944D61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53184545"/>
              </w:sdtContent>
            </w:sdt>
            <w:r w:rsidR="00944D61" w:rsidRPr="00944D61">
              <w:rPr>
                <w:rFonts w:ascii="Arial" w:hAnsi="Arial" w:cs="Arial"/>
                <w:sz w:val="20"/>
              </w:rPr>
              <w:t xml:space="preserve"> </w:t>
            </w:r>
            <w:r w:rsidR="00944D61" w:rsidRPr="00944D61">
              <w:rPr>
                <w:rFonts w:ascii="Arial" w:hAnsi="Arial" w:cs="Arial"/>
                <w:sz w:val="18"/>
                <w:szCs w:val="18"/>
              </w:rPr>
              <w:t>WHS Management Plan (H</w:t>
            </w:r>
            <w:r w:rsidR="00BE35E3">
              <w:rPr>
                <w:rFonts w:ascii="Arial" w:hAnsi="Arial" w:cs="Arial"/>
                <w:sz w:val="18"/>
                <w:szCs w:val="18"/>
              </w:rPr>
              <w:t xml:space="preserve">andout </w:t>
            </w:r>
            <w:r w:rsidR="00944D61" w:rsidRPr="00944D61">
              <w:rPr>
                <w:rFonts w:ascii="Arial" w:hAnsi="Arial" w:cs="Arial"/>
                <w:sz w:val="18"/>
                <w:szCs w:val="18"/>
              </w:rPr>
              <w:t>2)</w:t>
            </w:r>
          </w:p>
        </w:tc>
        <w:tc>
          <w:tcPr>
            <w:tcW w:w="475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2E8C9AE9" w:rsidR="00416046" w:rsidRPr="00944D61" w:rsidRDefault="0094184B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70459359" w:edGrp="everyone"/>
                <w:r w:rsidR="00416046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770459359"/>
              </w:sdtContent>
            </w:sdt>
            <w:r w:rsidR="00416046" w:rsidRPr="00944D61">
              <w:rPr>
                <w:rFonts w:ascii="Arial" w:hAnsi="Arial" w:cs="Arial"/>
                <w:sz w:val="20"/>
              </w:rPr>
              <w:t xml:space="preserve"> </w:t>
            </w:r>
            <w:r w:rsidR="00A63F83" w:rsidRPr="00A63F83">
              <w:rPr>
                <w:rFonts w:ascii="Arial" w:hAnsi="Arial" w:cs="Arial"/>
                <w:sz w:val="18"/>
                <w:szCs w:val="18"/>
              </w:rPr>
              <w:t>Presentation materials for PCBU</w:t>
            </w:r>
          </w:p>
          <w:p w14:paraId="31C08E50" w14:textId="7C6F87E0" w:rsidR="00416046" w:rsidRDefault="0094184B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00450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60871661" w:edGrp="everyone"/>
                <w:r w:rsidR="00416046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60871661"/>
              </w:sdtContent>
            </w:sdt>
            <w:r w:rsidR="00416046" w:rsidRPr="00944D61">
              <w:rPr>
                <w:rFonts w:ascii="Arial" w:hAnsi="Arial" w:cs="Arial"/>
                <w:sz w:val="20"/>
              </w:rPr>
              <w:t xml:space="preserve"> </w:t>
            </w:r>
            <w:r w:rsidR="00A63F83" w:rsidRPr="00A63F83">
              <w:rPr>
                <w:rFonts w:ascii="Arial" w:hAnsi="Arial" w:cs="Arial"/>
                <w:sz w:val="18"/>
                <w:szCs w:val="18"/>
              </w:rPr>
              <w:t>WHSMS evaluation checklist</w:t>
            </w:r>
          </w:p>
          <w:p w14:paraId="6A8325C1" w14:textId="7ACCECAD" w:rsidR="00A63F83" w:rsidRPr="00944D61" w:rsidRDefault="0094184B" w:rsidP="00A63F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4061347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12986704" w:edGrp="everyone"/>
                <w:r w:rsidR="00A63F83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912986704"/>
              </w:sdtContent>
            </w:sdt>
            <w:r w:rsidR="00A63F83" w:rsidRPr="00A63F83">
              <w:rPr>
                <w:rFonts w:ascii="Arial" w:hAnsi="Arial" w:cs="Arial"/>
                <w:sz w:val="18"/>
                <w:szCs w:val="18"/>
              </w:rPr>
              <w:t xml:space="preserve"> Evaluation report</w:t>
            </w:r>
          </w:p>
          <w:p w14:paraId="4790AC45" w14:textId="748045F4" w:rsidR="00A63F83" w:rsidRPr="00944D61" w:rsidRDefault="0094184B" w:rsidP="00A63F83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066006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36695749" w:edGrp="everyone"/>
                <w:r w:rsidR="00A63F83" w:rsidRPr="00944D6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36695749"/>
              </w:sdtContent>
            </w:sdt>
            <w:r w:rsidR="00A63F83" w:rsidRPr="00944D61">
              <w:rPr>
                <w:rFonts w:ascii="Arial" w:hAnsi="Arial" w:cs="Arial"/>
                <w:sz w:val="20"/>
              </w:rPr>
              <w:t xml:space="preserve"> </w:t>
            </w:r>
            <w:r w:rsidR="00A63F83" w:rsidRPr="00A63F83">
              <w:rPr>
                <w:rFonts w:ascii="Arial" w:hAnsi="Arial" w:cs="Arial"/>
                <w:sz w:val="18"/>
                <w:szCs w:val="18"/>
              </w:rPr>
              <w:t>Draft email of WHSMS updates</w:t>
            </w:r>
          </w:p>
        </w:tc>
      </w:tr>
    </w:tbl>
    <w:p w14:paraId="0C01AA8E" w14:textId="77777777" w:rsidR="003430D8" w:rsidRPr="00461CDB" w:rsidRDefault="003430D8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461CDB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6A822C58" w:rsidR="00461CDB" w:rsidRPr="00FF6A47" w:rsidRDefault="00461CDB" w:rsidP="00461CDB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56941324" w:edGrp="everyone"/>
            <w:permEnd w:id="2056941324"/>
          </w:p>
        </w:tc>
      </w:tr>
      <w:tr w:rsidR="00461CDB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461CDB" w:rsidRPr="00C15CA8" w:rsidRDefault="00461CDB" w:rsidP="00461CD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732427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20346295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433B48C8" w:rsidR="00461CDB" w:rsidRPr="00FF6A47" w:rsidRDefault="00461CDB" w:rsidP="00461CDB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5463FC11" wp14:editId="1ACA0918">
                      <wp:extent cx="3913549" cy="360000"/>
                      <wp:effectExtent l="0" t="0" r="0" b="2540"/>
                      <wp:docPr id="1207511145" name="Picture 1207511145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3242783" w:displacedByCustomXml="prev"/>
      </w:tr>
    </w:tbl>
    <w:p w14:paraId="3AD079C1" w14:textId="77777777" w:rsidR="004C3241" w:rsidRPr="00461CDB" w:rsidRDefault="004C3241">
      <w:pPr>
        <w:jc w:val="left"/>
        <w:rPr>
          <w:sz w:val="20"/>
          <w:szCs w:val="24"/>
        </w:rPr>
        <w:sectPr w:rsidR="004C3241" w:rsidRPr="00461CDB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35F247D9" w:rsidR="00787509" w:rsidRPr="004932A4" w:rsidRDefault="0094184B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szCs w:val="32"/>
            </w:rPr>
            <w:t>BSBWHS516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258169BE" w:rsidR="00787509" w:rsidRDefault="0094184B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00488">
            <w:rPr>
              <w:szCs w:val="32"/>
            </w:rPr>
            <w:t>Contribute to developing, implementing and maintaining an organisation's WHS management system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77777777" w:rsidR="00787509" w:rsidRPr="00FF6A47" w:rsidRDefault="00787509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2252413" w:edGrp="everyone"/>
            <w:permEnd w:id="2062252413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A63F8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1E4BA1DE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C78A9" w:rsidRPr="00BA4D9F" w14:paraId="599D4E3D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6E8BCBB" w14:textId="77777777" w:rsidR="005C78A9" w:rsidRPr="00750D30" w:rsidRDefault="005C78A9" w:rsidP="00C907A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5C78A9" w:rsidRPr="00BA4D9F" w14:paraId="5E511A4A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CF6131" w14:textId="77777777" w:rsidR="005C78A9" w:rsidRPr="00DE303D" w:rsidRDefault="005C78A9" w:rsidP="00C907A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8D03EE9" w14:textId="77777777" w:rsidR="005C78A9" w:rsidRPr="00DE303D" w:rsidRDefault="005C78A9" w:rsidP="005C78A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80A4DA3" w14:textId="77777777" w:rsidR="005C78A9" w:rsidRPr="00750D30" w:rsidRDefault="005C78A9" w:rsidP="005C78A9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C78A9" w:rsidRPr="00BA4D9F" w14:paraId="55BBB4F9" w14:textId="77777777" w:rsidTr="00C907AB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6A6BF0" w14:textId="77777777" w:rsidR="005C78A9" w:rsidRPr="0089432B" w:rsidRDefault="005C78A9" w:rsidP="00C907A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956003399" w:edGrp="everyone"/>
            <w:permEnd w:id="1956003399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1B96838A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4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FF6A47" w:rsidRDefault="00920F6C" w:rsidP="00920F6C">
      <w:pPr>
        <w:pStyle w:val="11CSTCPLQuestionBullet"/>
        <w:rPr>
          <w:b w:val="0"/>
          <w:bCs/>
          <w:sz w:val="22"/>
          <w:szCs w:val="22"/>
        </w:rPr>
      </w:pPr>
    </w:p>
    <w:p w14:paraId="7FF4CBA8" w14:textId="77777777" w:rsidR="00000488" w:rsidRPr="0076313E" w:rsidRDefault="00000488" w:rsidP="00000488">
      <w:pPr>
        <w:rPr>
          <w:rFonts w:ascii="Arial" w:hAnsi="Arial" w:cs="Arial"/>
          <w:sz w:val="22"/>
          <w:szCs w:val="22"/>
        </w:rPr>
      </w:pPr>
    </w:p>
    <w:p w14:paraId="6D35F06D" w14:textId="77777777" w:rsidR="00000488" w:rsidRPr="0076313E" w:rsidRDefault="00000488" w:rsidP="00000488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4955844D" w14:textId="77777777" w:rsidR="00000488" w:rsidRPr="0076313E" w:rsidRDefault="00000488" w:rsidP="00000488">
      <w:pPr>
        <w:jc w:val="center"/>
        <w:rPr>
          <w:rFonts w:ascii="Arial" w:hAnsi="Arial" w:cs="Arial"/>
          <w:sz w:val="22"/>
          <w:szCs w:val="22"/>
        </w:rPr>
      </w:pPr>
    </w:p>
    <w:p w14:paraId="70C15DCE" w14:textId="77777777" w:rsidR="00000488" w:rsidRPr="0076313E" w:rsidRDefault="00000488" w:rsidP="00000488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7396B01B" wp14:editId="76EEE6A7">
            <wp:extent cx="4774019" cy="2243469"/>
            <wp:effectExtent l="0" t="0" r="0" b="2349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45388DE3" w14:textId="77777777" w:rsidR="00000488" w:rsidRPr="0076313E" w:rsidRDefault="00000488" w:rsidP="00000488">
      <w:pPr>
        <w:jc w:val="center"/>
        <w:rPr>
          <w:rFonts w:ascii="Arial" w:hAnsi="Arial" w:cs="Arial"/>
          <w:sz w:val="22"/>
          <w:szCs w:val="22"/>
        </w:rPr>
      </w:pPr>
    </w:p>
    <w:p w14:paraId="25A82697" w14:textId="77777777" w:rsidR="00000488" w:rsidRPr="0076313E" w:rsidRDefault="00000488" w:rsidP="00000488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3EDD42A0" w14:textId="77777777" w:rsidR="00000488" w:rsidRPr="0076313E" w:rsidRDefault="00000488" w:rsidP="00000488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000488" w:rsidRPr="0076313E" w14:paraId="28DB56A8" w14:textId="77777777" w:rsidTr="00C32FAC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951D0D0" w14:textId="77777777" w:rsidR="00000488" w:rsidRPr="0076313E" w:rsidRDefault="00000488" w:rsidP="00C32FA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62C4897C" w14:textId="4478448E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0935528" w:edGrp="everyone"/>
            <w:permEnd w:id="1120935528"/>
          </w:p>
        </w:tc>
      </w:tr>
      <w:tr w:rsidR="00000488" w:rsidRPr="0076313E" w14:paraId="4568F51E" w14:textId="77777777" w:rsidTr="00C32FAC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1982122" w14:textId="77777777" w:rsidR="00000488" w:rsidRPr="0076313E" w:rsidRDefault="00000488" w:rsidP="00C32FA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443BCE5F" w14:textId="54EAD593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26421297" w:edGrp="everyone"/>
            <w:permEnd w:id="1626421297"/>
          </w:p>
        </w:tc>
      </w:tr>
    </w:tbl>
    <w:p w14:paraId="669066B3" w14:textId="77777777" w:rsidR="00000488" w:rsidRPr="0076313E" w:rsidRDefault="00000488" w:rsidP="00000488">
      <w:pPr>
        <w:pStyle w:val="11CSTCPLQuestionBullet"/>
        <w:rPr>
          <w:sz w:val="22"/>
          <w:szCs w:val="22"/>
        </w:rPr>
      </w:pPr>
    </w:p>
    <w:tbl>
      <w:tblPr>
        <w:tblStyle w:val="TableGrid13"/>
        <w:tblW w:w="9209" w:type="dxa"/>
        <w:shd w:val="clear" w:color="auto" w:fill="F7CAAC"/>
        <w:tblLook w:val="04A0" w:firstRow="1" w:lastRow="0" w:firstColumn="1" w:lastColumn="0" w:noHBand="0" w:noVBand="1"/>
      </w:tblPr>
      <w:tblGrid>
        <w:gridCol w:w="9209"/>
      </w:tblGrid>
      <w:tr w:rsidR="00000488" w:rsidRPr="00A27F39" w14:paraId="2A73D75F" w14:textId="77777777" w:rsidTr="00B876CD">
        <w:tc>
          <w:tcPr>
            <w:tcW w:w="9209" w:type="dxa"/>
            <w:shd w:val="clear" w:color="auto" w:fill="232F84"/>
          </w:tcPr>
          <w:p w14:paraId="1A041A5B" w14:textId="77777777" w:rsidR="00000488" w:rsidRPr="00A27F39" w:rsidRDefault="00000488" w:rsidP="00A63F83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7237267"/>
          </w:p>
        </w:tc>
        <w:bookmarkEnd w:id="0"/>
      </w:tr>
      <w:tr w:rsidR="00000488" w:rsidRPr="00A27F39" w14:paraId="69523E6A" w14:textId="77777777" w:rsidTr="00B876CD">
        <w:tc>
          <w:tcPr>
            <w:tcW w:w="9209" w:type="dxa"/>
            <w:shd w:val="clear" w:color="auto" w:fill="A1D7E1"/>
          </w:tcPr>
          <w:p w14:paraId="391A27D6" w14:textId="77777777" w:rsidR="00000488" w:rsidRPr="00A27F3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 xml:space="preserve">There are various legislative documents, standards and guidance documents to assist with the development </w:t>
            </w:r>
            <w:r>
              <w:rPr>
                <w:rFonts w:ascii="Arial" w:hAnsi="Arial" w:cs="Arial"/>
                <w:sz w:val="22"/>
              </w:rPr>
              <w:t xml:space="preserve">and implementation </w:t>
            </w:r>
            <w:r w:rsidRPr="00A27F39">
              <w:rPr>
                <w:rFonts w:ascii="Arial" w:hAnsi="Arial" w:cs="Arial"/>
                <w:sz w:val="22"/>
              </w:rPr>
              <w:t xml:space="preserve">of a WHSMS. </w:t>
            </w:r>
          </w:p>
          <w:p w14:paraId="3B770BCB" w14:textId="77777777" w:rsidR="00000488" w:rsidRPr="00A27F3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</w:p>
          <w:p w14:paraId="610C366C" w14:textId="77777777" w:rsidR="00000488" w:rsidRPr="00A27F3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 w:rsidRPr="00A27F39">
              <w:rPr>
                <w:rFonts w:ascii="Arial" w:hAnsi="Arial" w:cs="Arial"/>
                <w:sz w:val="22"/>
              </w:rPr>
              <w:t>Summarise what the following documents address with respect to a WHSMS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A404B5">
              <w:rPr>
                <w:rFonts w:ascii="Arial" w:hAnsi="Arial" w:cs="Arial"/>
                <w:sz w:val="22"/>
              </w:rPr>
              <w:t xml:space="preserve">(i.e. requirements of duty holders, consultation requirements, </w:t>
            </w:r>
            <w:r>
              <w:rPr>
                <w:rFonts w:ascii="Arial" w:hAnsi="Arial" w:cs="Arial"/>
                <w:sz w:val="22"/>
              </w:rPr>
              <w:t xml:space="preserve">training/induction requirements, risk assessment and controls, </w:t>
            </w:r>
            <w:r w:rsidRPr="00A404B5">
              <w:rPr>
                <w:rFonts w:ascii="Arial" w:hAnsi="Arial" w:cs="Arial"/>
                <w:sz w:val="22"/>
              </w:rPr>
              <w:t>and the form/content/purpose/ function of a WHSMS)</w:t>
            </w:r>
            <w:r w:rsidRPr="00A27F39">
              <w:rPr>
                <w:rFonts w:ascii="Arial" w:hAnsi="Arial" w:cs="Arial"/>
                <w:sz w:val="22"/>
              </w:rPr>
              <w:t>:</w:t>
            </w:r>
          </w:p>
          <w:p w14:paraId="2C90B89C" w14:textId="77777777" w:rsidR="00000488" w:rsidRPr="0022594D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58498438"/>
            <w:r>
              <w:rPr>
                <w:rFonts w:ascii="Arial" w:hAnsi="Arial" w:cs="Arial"/>
                <w:i/>
                <w:iCs/>
                <w:sz w:val="22"/>
              </w:rPr>
              <w:t xml:space="preserve">Work Health and Safety Act 2011 </w:t>
            </w:r>
            <w:r>
              <w:rPr>
                <w:rFonts w:ascii="Arial" w:hAnsi="Arial" w:cs="Arial"/>
                <w:sz w:val="22"/>
              </w:rPr>
              <w:t>(</w:t>
            </w:r>
            <w:proofErr w:type="spellStart"/>
            <w:r>
              <w:rPr>
                <w:rFonts w:ascii="Arial" w:hAnsi="Arial" w:cs="Arial"/>
                <w:sz w:val="22"/>
              </w:rPr>
              <w:t>Cth</w:t>
            </w:r>
            <w:proofErr w:type="spellEnd"/>
            <w:r>
              <w:rPr>
                <w:rFonts w:ascii="Arial" w:hAnsi="Arial" w:cs="Arial"/>
                <w:sz w:val="22"/>
              </w:rPr>
              <w:t>)</w:t>
            </w:r>
            <w:bookmarkEnd w:id="1"/>
          </w:p>
          <w:p w14:paraId="4706F750" w14:textId="77777777" w:rsidR="00000488" w:rsidRPr="00A27F39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58498440"/>
            <w:r w:rsidRPr="00A27F39">
              <w:rPr>
                <w:rFonts w:ascii="Arial" w:hAnsi="Arial" w:cs="Arial"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sz w:val="22"/>
              </w:rPr>
              <w:t xml:space="preserve"> (Qld)</w:t>
            </w:r>
            <w:bookmarkEnd w:id="2"/>
          </w:p>
          <w:p w14:paraId="714A8C34" w14:textId="77777777" w:rsidR="00000488" w:rsidRPr="00682C44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58498442"/>
            <w:r w:rsidRPr="00682C44">
              <w:rPr>
                <w:rFonts w:ascii="Arial" w:hAnsi="Arial" w:cs="Arial"/>
                <w:i/>
                <w:sz w:val="22"/>
              </w:rPr>
              <w:t>Work Health and Safety Regulations 2011</w:t>
            </w:r>
            <w:r w:rsidRPr="00682C44">
              <w:rPr>
                <w:rFonts w:ascii="Arial" w:hAnsi="Arial" w:cs="Arial"/>
                <w:sz w:val="22"/>
              </w:rPr>
              <w:t xml:space="preserve"> (Qld)</w:t>
            </w:r>
            <w:bookmarkEnd w:id="3"/>
            <w:r w:rsidRPr="00682C44">
              <w:rPr>
                <w:rFonts w:ascii="Arial" w:hAnsi="Arial" w:cs="Arial"/>
                <w:sz w:val="22"/>
              </w:rPr>
              <w:t xml:space="preserve"> </w:t>
            </w:r>
          </w:p>
          <w:p w14:paraId="53F1A66B" w14:textId="77777777" w:rsidR="00000488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58503849"/>
            <w:bookmarkStart w:id="5" w:name="_Ref37240751"/>
            <w:r w:rsidRPr="00A27F39">
              <w:rPr>
                <w:rFonts w:ascii="Arial" w:hAnsi="Arial" w:cs="Arial"/>
                <w:sz w:val="22"/>
              </w:rPr>
              <w:t>A code of practice relevant to your chosen workplace</w:t>
            </w:r>
            <w:bookmarkEnd w:id="4"/>
            <w:r w:rsidRPr="00682C44">
              <w:rPr>
                <w:rFonts w:ascii="Arial" w:hAnsi="Arial" w:cs="Arial"/>
                <w:sz w:val="22"/>
              </w:rPr>
              <w:t xml:space="preserve"> </w:t>
            </w:r>
            <w:bookmarkEnd w:id="5"/>
          </w:p>
          <w:p w14:paraId="788A36B4" w14:textId="77777777" w:rsidR="00000488" w:rsidRPr="00682C44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37238701"/>
            <w:r w:rsidRPr="00682C44">
              <w:rPr>
                <w:rFonts w:ascii="Arial" w:hAnsi="Arial" w:cs="Arial"/>
                <w:sz w:val="22"/>
              </w:rPr>
              <w:t>Australian Standard AS/NZS ISO 45001:2018</w:t>
            </w:r>
            <w:bookmarkEnd w:id="6"/>
            <w:r w:rsidRPr="00682C44">
              <w:rPr>
                <w:rFonts w:ascii="Arial" w:hAnsi="Arial" w:cs="Arial"/>
                <w:sz w:val="22"/>
              </w:rPr>
              <w:t xml:space="preserve"> </w:t>
            </w:r>
          </w:p>
          <w:p w14:paraId="69617D71" w14:textId="77777777" w:rsidR="00000488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7" w:name="_Ref37238640"/>
            <w:r>
              <w:rPr>
                <w:rFonts w:ascii="Arial" w:hAnsi="Arial" w:cs="Arial"/>
                <w:sz w:val="22"/>
              </w:rPr>
              <w:t>The ‘Safety Management System Audit Report’ from the Queensland Regulator, Workplace Health and Safety Queensland (refer to Handout 1)</w:t>
            </w:r>
            <w:bookmarkEnd w:id="7"/>
          </w:p>
          <w:p w14:paraId="5C16412C" w14:textId="77777777" w:rsidR="00000488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8" w:name="_Ref37237767"/>
            <w:bookmarkStart w:id="9" w:name="_Ref37238317"/>
            <w:r>
              <w:rPr>
                <w:rFonts w:ascii="Arial" w:hAnsi="Arial" w:cs="Arial"/>
                <w:sz w:val="22"/>
              </w:rPr>
              <w:t>Organisational polic</w:t>
            </w:r>
            <w:bookmarkEnd w:id="8"/>
            <w:r>
              <w:rPr>
                <w:rFonts w:ascii="Arial" w:hAnsi="Arial" w:cs="Arial"/>
                <w:sz w:val="22"/>
              </w:rPr>
              <w:t>ies regarding return-to-work and injury management</w:t>
            </w:r>
            <w:bookmarkEnd w:id="9"/>
          </w:p>
          <w:p w14:paraId="5CCF2F1E" w14:textId="77777777" w:rsidR="00000488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37237769"/>
            <w:bookmarkStart w:id="11" w:name="_Ref37238320"/>
            <w:r>
              <w:rPr>
                <w:rFonts w:ascii="Arial" w:hAnsi="Arial" w:cs="Arial"/>
                <w:sz w:val="22"/>
              </w:rPr>
              <w:t>Organisational procedure</w:t>
            </w:r>
            <w:bookmarkEnd w:id="10"/>
            <w:r>
              <w:rPr>
                <w:rFonts w:ascii="Arial" w:hAnsi="Arial" w:cs="Arial"/>
                <w:sz w:val="22"/>
              </w:rPr>
              <w:t>s regarding return-to-work and injury management</w:t>
            </w:r>
            <w:bookmarkEnd w:id="11"/>
          </w:p>
          <w:p w14:paraId="134F6E96" w14:textId="77777777" w:rsidR="00000488" w:rsidRPr="00A27F39" w:rsidRDefault="00000488" w:rsidP="00A63F83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bookmarkStart w:id="12" w:name="_Ref58503756"/>
            <w:r>
              <w:rPr>
                <w:rFonts w:ascii="Arial" w:hAnsi="Arial" w:cs="Arial"/>
                <w:sz w:val="22"/>
              </w:rPr>
              <w:t>Organisational process regarding return-to-work and injury management</w:t>
            </w:r>
            <w:bookmarkEnd w:id="12"/>
          </w:p>
        </w:tc>
      </w:tr>
    </w:tbl>
    <w:p w14:paraId="1331651E" w14:textId="77777777" w:rsidR="00000488" w:rsidRPr="00A404B5" w:rsidRDefault="00000488" w:rsidP="00000488">
      <w:pPr>
        <w:jc w:val="left"/>
        <w:rPr>
          <w:rFonts w:ascii="Arial" w:eastAsia="Calibri" w:hAnsi="Arial" w:cs="Arial"/>
          <w:sz w:val="20"/>
        </w:rPr>
      </w:pPr>
    </w:p>
    <w:tbl>
      <w:tblPr>
        <w:tblStyle w:val="TableGrid13"/>
        <w:tblW w:w="0" w:type="auto"/>
        <w:tblLook w:val="04A0" w:firstRow="1" w:lastRow="0" w:firstColumn="1" w:lastColumn="0" w:noHBand="0" w:noVBand="1"/>
      </w:tblPr>
      <w:tblGrid>
        <w:gridCol w:w="2097"/>
        <w:gridCol w:w="6919"/>
      </w:tblGrid>
      <w:tr w:rsidR="00000488" w:rsidRPr="00A27F39" w14:paraId="7063A392" w14:textId="77777777" w:rsidTr="00C32FAC">
        <w:trPr>
          <w:trHeight w:val="227"/>
        </w:trPr>
        <w:tc>
          <w:tcPr>
            <w:tcW w:w="2097" w:type="dxa"/>
            <w:shd w:val="clear" w:color="auto" w:fill="D9D9D9"/>
          </w:tcPr>
          <w:p w14:paraId="62844705" w14:textId="77777777" w:rsidR="00000488" w:rsidRPr="00A27F3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6919" w:type="dxa"/>
            <w:shd w:val="clear" w:color="auto" w:fill="D9D9D9"/>
          </w:tcPr>
          <w:p w14:paraId="07A56D6D" w14:textId="77777777" w:rsidR="00000488" w:rsidRPr="00A27F39" w:rsidRDefault="00000488" w:rsidP="00C32FAC">
            <w:p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Summary of contents</w:t>
            </w:r>
          </w:p>
        </w:tc>
      </w:tr>
      <w:tr w:rsidR="00000488" w:rsidRPr="00A27F39" w14:paraId="00C2DFB8" w14:textId="77777777" w:rsidTr="00C32FAC">
        <w:trPr>
          <w:trHeight w:val="6803"/>
        </w:trPr>
        <w:tc>
          <w:tcPr>
            <w:tcW w:w="2097" w:type="dxa"/>
            <w:shd w:val="clear" w:color="auto" w:fill="D9D9D9"/>
          </w:tcPr>
          <w:p w14:paraId="398701FD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i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b/>
                <w:sz w:val="22"/>
              </w:rPr>
              <w:t>Cth</w:t>
            </w:r>
            <w:proofErr w:type="spellEnd"/>
            <w:r w:rsidRPr="00A27F39">
              <w:rPr>
                <w:rFonts w:ascii="Arial" w:hAnsi="Arial" w:cs="Arial"/>
                <w:b/>
                <w:sz w:val="22"/>
              </w:rPr>
              <w:t>)</w:t>
            </w:r>
          </w:p>
        </w:tc>
        <w:tc>
          <w:tcPr>
            <w:tcW w:w="6919" w:type="dxa"/>
          </w:tcPr>
          <w:p w14:paraId="27C30C7D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546980628" w:edGrp="everyone"/>
            <w:permEnd w:id="546980628"/>
          </w:p>
        </w:tc>
      </w:tr>
      <w:tr w:rsidR="00000488" w:rsidRPr="00A27F39" w14:paraId="501CD1B5" w14:textId="77777777" w:rsidTr="00C32FAC">
        <w:trPr>
          <w:trHeight w:val="6803"/>
        </w:trPr>
        <w:tc>
          <w:tcPr>
            <w:tcW w:w="2097" w:type="dxa"/>
            <w:shd w:val="clear" w:color="auto" w:fill="D9D9D9"/>
          </w:tcPr>
          <w:p w14:paraId="4F0D542F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t>Work Health and Safety Act 2011</w:t>
            </w:r>
            <w:r w:rsidRPr="00A27F39">
              <w:rPr>
                <w:rFonts w:ascii="Arial" w:hAnsi="Arial" w:cs="Arial"/>
                <w:b/>
                <w:sz w:val="22"/>
              </w:rPr>
              <w:t xml:space="preserve"> (Qld)</w:t>
            </w:r>
          </w:p>
        </w:tc>
        <w:tc>
          <w:tcPr>
            <w:tcW w:w="6919" w:type="dxa"/>
          </w:tcPr>
          <w:p w14:paraId="28729DCF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371354103" w:edGrp="everyone"/>
            <w:permEnd w:id="1371354103"/>
          </w:p>
        </w:tc>
      </w:tr>
      <w:tr w:rsidR="00000488" w:rsidRPr="00A27F39" w14:paraId="01BDE5DF" w14:textId="77777777" w:rsidTr="00C32FAC">
        <w:trPr>
          <w:trHeight w:val="2551"/>
        </w:trPr>
        <w:tc>
          <w:tcPr>
            <w:tcW w:w="2097" w:type="dxa"/>
            <w:shd w:val="clear" w:color="auto" w:fill="D9D9D9"/>
          </w:tcPr>
          <w:p w14:paraId="7CA5FFD7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i/>
                <w:sz w:val="22"/>
              </w:rPr>
              <w:lastRenderedPageBreak/>
              <w:t xml:space="preserve">Work Health and Safety Regulations 2011 </w:t>
            </w:r>
            <w:r w:rsidRPr="00A27F39">
              <w:rPr>
                <w:rFonts w:ascii="Arial" w:hAnsi="Arial" w:cs="Arial"/>
                <w:b/>
                <w:sz w:val="22"/>
              </w:rPr>
              <w:t>(Qld)</w:t>
            </w:r>
          </w:p>
        </w:tc>
        <w:tc>
          <w:tcPr>
            <w:tcW w:w="6919" w:type="dxa"/>
          </w:tcPr>
          <w:p w14:paraId="1D4BD883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905605538" w:edGrp="everyone"/>
            <w:permEnd w:id="1905605538"/>
          </w:p>
        </w:tc>
      </w:tr>
      <w:tr w:rsidR="00000488" w:rsidRPr="00A27F39" w14:paraId="58293219" w14:textId="77777777" w:rsidTr="00C32FAC">
        <w:trPr>
          <w:trHeight w:val="1531"/>
        </w:trPr>
        <w:tc>
          <w:tcPr>
            <w:tcW w:w="2097" w:type="dxa"/>
            <w:shd w:val="clear" w:color="auto" w:fill="D9D9D9"/>
          </w:tcPr>
          <w:p w14:paraId="6D284C0A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Code of practice</w:t>
            </w:r>
          </w:p>
        </w:tc>
        <w:tc>
          <w:tcPr>
            <w:tcW w:w="6919" w:type="dxa"/>
            <w:shd w:val="clear" w:color="auto" w:fill="auto"/>
          </w:tcPr>
          <w:p w14:paraId="41D65FE2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426206268" w:edGrp="everyone"/>
            <w:permEnd w:id="426206268"/>
          </w:p>
        </w:tc>
      </w:tr>
      <w:tr w:rsidR="00000488" w:rsidRPr="00A27F39" w14:paraId="1409F442" w14:textId="77777777" w:rsidTr="00C32FAC">
        <w:trPr>
          <w:trHeight w:val="3061"/>
        </w:trPr>
        <w:tc>
          <w:tcPr>
            <w:tcW w:w="2097" w:type="dxa"/>
            <w:shd w:val="clear" w:color="auto" w:fill="D9D9D9"/>
          </w:tcPr>
          <w:p w14:paraId="3F73D07C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 xml:space="preserve">AS/NZS </w:t>
            </w:r>
            <w:r>
              <w:rPr>
                <w:rFonts w:ascii="Arial" w:hAnsi="Arial" w:cs="Arial"/>
                <w:b/>
                <w:sz w:val="22"/>
              </w:rPr>
              <w:t>ISO 45001:2018</w:t>
            </w:r>
          </w:p>
        </w:tc>
        <w:tc>
          <w:tcPr>
            <w:tcW w:w="6919" w:type="dxa"/>
            <w:shd w:val="clear" w:color="auto" w:fill="auto"/>
          </w:tcPr>
          <w:p w14:paraId="1BAB41D9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286218131" w:edGrp="everyone"/>
            <w:permEnd w:id="1286218131"/>
          </w:p>
        </w:tc>
      </w:tr>
      <w:tr w:rsidR="00000488" w:rsidRPr="00A27F39" w14:paraId="71A85767" w14:textId="77777777" w:rsidTr="00C32FAC">
        <w:trPr>
          <w:trHeight w:val="2324"/>
        </w:trPr>
        <w:tc>
          <w:tcPr>
            <w:tcW w:w="2097" w:type="dxa"/>
            <w:shd w:val="clear" w:color="auto" w:fill="D9D9D9"/>
          </w:tcPr>
          <w:p w14:paraId="5CEC33F5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 w:rsidRPr="00A27F39">
              <w:rPr>
                <w:rFonts w:ascii="Arial" w:hAnsi="Arial" w:cs="Arial"/>
                <w:b/>
                <w:sz w:val="22"/>
              </w:rPr>
              <w:t>Guidance material</w:t>
            </w:r>
            <w:r>
              <w:rPr>
                <w:rFonts w:ascii="Arial" w:hAnsi="Arial" w:cs="Arial"/>
                <w:b/>
                <w:sz w:val="22"/>
              </w:rPr>
              <w:t xml:space="preserve"> </w:t>
            </w:r>
          </w:p>
        </w:tc>
        <w:tc>
          <w:tcPr>
            <w:tcW w:w="6919" w:type="dxa"/>
          </w:tcPr>
          <w:p w14:paraId="62E476A4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791449913" w:edGrp="everyone"/>
            <w:permEnd w:id="1791449913"/>
          </w:p>
        </w:tc>
      </w:tr>
      <w:tr w:rsidR="00000488" w:rsidRPr="00A27F39" w14:paraId="6F1CFBB1" w14:textId="77777777" w:rsidTr="00C32FAC">
        <w:trPr>
          <w:trHeight w:val="1531"/>
        </w:trPr>
        <w:tc>
          <w:tcPr>
            <w:tcW w:w="2097" w:type="dxa"/>
            <w:shd w:val="clear" w:color="auto" w:fill="D9D9D9"/>
          </w:tcPr>
          <w:p w14:paraId="622E04D9" w14:textId="77777777" w:rsidR="00000488" w:rsidRPr="00A27F39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Organisational policy</w:t>
            </w:r>
          </w:p>
        </w:tc>
        <w:tc>
          <w:tcPr>
            <w:tcW w:w="6919" w:type="dxa"/>
            <w:shd w:val="clear" w:color="auto" w:fill="auto"/>
          </w:tcPr>
          <w:p w14:paraId="6F5A1D25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948740918" w:edGrp="everyone"/>
            <w:permEnd w:id="1948740918"/>
          </w:p>
        </w:tc>
      </w:tr>
      <w:tr w:rsidR="00000488" w:rsidRPr="00A27F39" w14:paraId="4B5D9DC3" w14:textId="77777777" w:rsidTr="00C32FAC">
        <w:trPr>
          <w:trHeight w:val="2041"/>
        </w:trPr>
        <w:tc>
          <w:tcPr>
            <w:tcW w:w="2097" w:type="dxa"/>
            <w:shd w:val="clear" w:color="auto" w:fill="D9D9D9"/>
          </w:tcPr>
          <w:p w14:paraId="45F09AD4" w14:textId="77777777" w:rsidR="00000488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3" w:name="_Ref37239430"/>
            <w:r>
              <w:rPr>
                <w:rFonts w:ascii="Arial" w:hAnsi="Arial" w:cs="Arial"/>
                <w:b/>
                <w:sz w:val="22"/>
              </w:rPr>
              <w:t>Organisational procedure</w:t>
            </w:r>
            <w:bookmarkEnd w:id="13"/>
          </w:p>
        </w:tc>
        <w:tc>
          <w:tcPr>
            <w:tcW w:w="6919" w:type="dxa"/>
            <w:shd w:val="clear" w:color="auto" w:fill="auto"/>
          </w:tcPr>
          <w:p w14:paraId="5998861B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388893066" w:edGrp="everyone"/>
            <w:permEnd w:id="388893066"/>
          </w:p>
        </w:tc>
      </w:tr>
      <w:tr w:rsidR="00000488" w:rsidRPr="00A27F39" w14:paraId="6771B4A4" w14:textId="77777777" w:rsidTr="00C32FAC">
        <w:trPr>
          <w:trHeight w:val="2551"/>
        </w:trPr>
        <w:tc>
          <w:tcPr>
            <w:tcW w:w="2097" w:type="dxa"/>
            <w:shd w:val="clear" w:color="auto" w:fill="D9D9D9"/>
          </w:tcPr>
          <w:p w14:paraId="617A2784" w14:textId="77777777" w:rsidR="00000488" w:rsidRDefault="00000488" w:rsidP="00A63F83">
            <w:pPr>
              <w:numPr>
                <w:ilvl w:val="0"/>
                <w:numId w:val="26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4" w:name="_Ref37239395"/>
            <w:r>
              <w:rPr>
                <w:rFonts w:ascii="Arial" w:hAnsi="Arial" w:cs="Arial"/>
                <w:b/>
                <w:sz w:val="22"/>
              </w:rPr>
              <w:lastRenderedPageBreak/>
              <w:t>Organisational process</w:t>
            </w:r>
            <w:bookmarkEnd w:id="14"/>
          </w:p>
        </w:tc>
        <w:tc>
          <w:tcPr>
            <w:tcW w:w="6919" w:type="dxa"/>
            <w:shd w:val="clear" w:color="auto" w:fill="auto"/>
          </w:tcPr>
          <w:p w14:paraId="751CA84E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319359823" w:edGrp="everyone"/>
            <w:permEnd w:id="319359823"/>
          </w:p>
        </w:tc>
      </w:tr>
    </w:tbl>
    <w:p w14:paraId="102BDE9C" w14:textId="77777777" w:rsidR="00000488" w:rsidRPr="00A27F39" w:rsidRDefault="00000488" w:rsidP="00000488">
      <w:pPr>
        <w:jc w:val="left"/>
        <w:rPr>
          <w:rFonts w:ascii="Arial" w:eastAsia="Calibri" w:hAnsi="Arial" w:cs="Arial"/>
          <w:sz w:val="22"/>
          <w:szCs w:val="22"/>
        </w:rPr>
      </w:pPr>
    </w:p>
    <w:p w14:paraId="683D4A3D" w14:textId="77777777" w:rsidR="007D4BF6" w:rsidRPr="00830749" w:rsidRDefault="007D4BF6" w:rsidP="007D4BF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D4BF6" w:rsidRPr="00830749" w14:paraId="25C275A6" w14:textId="77777777" w:rsidTr="00D22A2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2560731" w14:textId="77777777" w:rsidR="007D4BF6" w:rsidRPr="001C4084" w:rsidRDefault="007D4BF6" w:rsidP="00D22A2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95E8E0A" w14:textId="05AA8CC9" w:rsidR="007D4BF6" w:rsidRPr="001C4084" w:rsidRDefault="007D4BF6" w:rsidP="00D22A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0555359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B7BC1B2" w14:textId="73DE48A0" w:rsidR="007D4BF6" w:rsidRPr="00533511" w:rsidRDefault="0094184B" w:rsidP="00D22A2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C78A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0555359"/>
          </w:p>
        </w:tc>
      </w:tr>
    </w:tbl>
    <w:p w14:paraId="30282CAF" w14:textId="77777777" w:rsidR="007D4BF6" w:rsidRDefault="007D4BF6" w:rsidP="007D4BF6">
      <w:pPr>
        <w:rPr>
          <w:rFonts w:ascii="Arial" w:hAnsi="Arial" w:cs="Arial"/>
          <w:sz w:val="22"/>
          <w:szCs w:val="22"/>
        </w:rPr>
      </w:pPr>
    </w:p>
    <w:p w14:paraId="2D12F9E4" w14:textId="77777777" w:rsidR="00000488" w:rsidRPr="000732D9" w:rsidRDefault="00000488" w:rsidP="0000048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2031C1F4" w14:textId="77777777" w:rsidTr="00C32FAC">
        <w:tc>
          <w:tcPr>
            <w:tcW w:w="9235" w:type="dxa"/>
            <w:shd w:val="clear" w:color="auto" w:fill="232F84"/>
          </w:tcPr>
          <w:p w14:paraId="4C0969EF" w14:textId="77777777" w:rsidR="00000488" w:rsidRPr="000732D9" w:rsidRDefault="00000488" w:rsidP="00A63F83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5" w:name="_Ref37237300"/>
          </w:p>
        </w:tc>
        <w:bookmarkEnd w:id="15"/>
      </w:tr>
      <w:tr w:rsidR="00000488" w:rsidRPr="000732D9" w14:paraId="71D70C47" w14:textId="77777777" w:rsidTr="00C32FAC">
        <w:tc>
          <w:tcPr>
            <w:tcW w:w="9235" w:type="dxa"/>
            <w:shd w:val="clear" w:color="auto" w:fill="A1D7E1"/>
          </w:tcPr>
          <w:p w14:paraId="2FEA7619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Explain your involvement, as a workgroup supervisor, with </w:t>
            </w:r>
            <w:r>
              <w:rPr>
                <w:rFonts w:ascii="Arial" w:hAnsi="Arial" w:cs="Arial"/>
                <w:sz w:val="22"/>
              </w:rPr>
              <w:t>incorporating the following elements into your organisation’s WHSMS:</w:t>
            </w:r>
          </w:p>
          <w:p w14:paraId="50C1695C" w14:textId="77777777" w:rsidR="00000488" w:rsidRPr="000732D9" w:rsidRDefault="00000488" w:rsidP="00A63F83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26F3C4D1" w14:textId="77777777" w:rsidR="00000488" w:rsidRPr="000732D9" w:rsidRDefault="00000488" w:rsidP="00A63F83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70D249F5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</w:p>
          <w:p w14:paraId="4E6C3982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proofErr w:type="gramStart"/>
            <w:r w:rsidRPr="000732D9">
              <w:rPr>
                <w:rFonts w:ascii="Arial" w:hAnsi="Arial" w:cs="Arial"/>
                <w:sz w:val="22"/>
              </w:rPr>
              <w:t>In particular</w:t>
            </w:r>
            <w:r>
              <w:rPr>
                <w:rFonts w:ascii="Arial" w:hAnsi="Arial" w:cs="Arial"/>
                <w:sz w:val="22"/>
              </w:rPr>
              <w:t>, explain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how you would</w:t>
            </w:r>
            <w:r w:rsidRPr="000732D9">
              <w:rPr>
                <w:rFonts w:ascii="Arial" w:hAnsi="Arial" w:cs="Arial"/>
                <w:sz w:val="22"/>
              </w:rPr>
              <w:t>:</w:t>
            </w:r>
          </w:p>
          <w:p w14:paraId="28E713A8" w14:textId="77777777" w:rsidR="00000488" w:rsidRDefault="00000488" w:rsidP="00A63F83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6" w:name="_Ref37237344"/>
            <w:r>
              <w:rPr>
                <w:rFonts w:ascii="Arial" w:hAnsi="Arial" w:cs="Arial"/>
                <w:sz w:val="22"/>
              </w:rPr>
              <w:t>C</w:t>
            </w:r>
            <w:r w:rsidRPr="000732D9">
              <w:rPr>
                <w:rFonts w:ascii="Arial" w:hAnsi="Arial" w:cs="Arial"/>
                <w:sz w:val="22"/>
              </w:rPr>
              <w:t xml:space="preserve">ontribute to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r>
              <w:rPr>
                <w:rFonts w:ascii="Arial" w:hAnsi="Arial" w:cs="Arial"/>
                <w:sz w:val="22"/>
              </w:rPr>
              <w:t>each element, as relevant to your own workgroup</w:t>
            </w:r>
            <w:bookmarkEnd w:id="16"/>
          </w:p>
          <w:p w14:paraId="43E9EF4B" w14:textId="77777777" w:rsidR="00000488" w:rsidRDefault="00000488" w:rsidP="00A63F83">
            <w:pPr>
              <w:pStyle w:val="ListParagraph"/>
              <w:numPr>
                <w:ilvl w:val="0"/>
                <w:numId w:val="24"/>
              </w:numPr>
              <w:ind w:left="115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Use examples to identify timeframes and resources necessary to implement these elements.</w:t>
            </w:r>
          </w:p>
          <w:p w14:paraId="008DF33B" w14:textId="77777777" w:rsidR="00000488" w:rsidRPr="003755DC" w:rsidRDefault="00000488" w:rsidP="00A63F83">
            <w:pPr>
              <w:pStyle w:val="ListParagraph"/>
              <w:numPr>
                <w:ilvl w:val="0"/>
                <w:numId w:val="24"/>
              </w:numPr>
              <w:ind w:left="115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how the plan should be finalised and recorded, as per organisational policies and procedures.</w:t>
            </w:r>
          </w:p>
          <w:p w14:paraId="60B8CFE2" w14:textId="77777777" w:rsidR="00000488" w:rsidRDefault="00000488" w:rsidP="00A63F83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7" w:name="_Ref37237328"/>
            <w:bookmarkStart w:id="18" w:name="_Ref58498749"/>
            <w:r>
              <w:rPr>
                <w:rFonts w:ascii="Arial" w:hAnsi="Arial" w:cs="Arial"/>
                <w:sz w:val="22"/>
              </w:rPr>
              <w:t>S</w:t>
            </w:r>
            <w:r w:rsidRPr="000732D9">
              <w:rPr>
                <w:rFonts w:ascii="Arial" w:hAnsi="Arial" w:cs="Arial"/>
                <w:sz w:val="22"/>
              </w:rPr>
              <w:t>eek the contribution</w:t>
            </w:r>
            <w:r>
              <w:rPr>
                <w:rFonts w:ascii="Arial" w:hAnsi="Arial" w:cs="Arial"/>
                <w:sz w:val="22"/>
              </w:rPr>
              <w:t>, feedback</w:t>
            </w:r>
            <w:r w:rsidRPr="000732D9">
              <w:rPr>
                <w:rFonts w:ascii="Arial" w:hAnsi="Arial" w:cs="Arial"/>
                <w:sz w:val="22"/>
              </w:rPr>
              <w:t xml:space="preserve"> and support of others in the planning, development and </w:t>
            </w:r>
            <w:r>
              <w:rPr>
                <w:rFonts w:ascii="Arial" w:hAnsi="Arial" w:cs="Arial"/>
                <w:sz w:val="22"/>
              </w:rPr>
              <w:t>implementation</w:t>
            </w:r>
            <w:r w:rsidRPr="000732D9">
              <w:rPr>
                <w:rFonts w:ascii="Arial" w:hAnsi="Arial" w:cs="Arial"/>
                <w:sz w:val="22"/>
              </w:rPr>
              <w:t xml:space="preserve"> of </w:t>
            </w:r>
            <w:bookmarkEnd w:id="17"/>
            <w:r>
              <w:rPr>
                <w:rFonts w:ascii="Arial" w:hAnsi="Arial" w:cs="Arial"/>
                <w:sz w:val="22"/>
              </w:rPr>
              <w:t>the WHSMS</w:t>
            </w:r>
            <w:bookmarkEnd w:id="18"/>
            <w:r w:rsidRPr="000732D9">
              <w:rPr>
                <w:rFonts w:ascii="Arial" w:hAnsi="Arial" w:cs="Arial"/>
                <w:sz w:val="22"/>
              </w:rPr>
              <w:t xml:space="preserve"> </w:t>
            </w:r>
          </w:p>
          <w:p w14:paraId="2D0C0CD0" w14:textId="77777777" w:rsidR="00000488" w:rsidRPr="00835046" w:rsidRDefault="00000488" w:rsidP="00A63F83">
            <w:pPr>
              <w:pStyle w:val="ListParagraph"/>
              <w:numPr>
                <w:ilvl w:val="0"/>
                <w:numId w:val="24"/>
              </w:numPr>
              <w:ind w:left="115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Identify management roles and responsibilities that may be needed to implement the WHSMS. </w:t>
            </w:r>
          </w:p>
          <w:p w14:paraId="4254423B" w14:textId="77777777" w:rsidR="00000488" w:rsidRDefault="00000488" w:rsidP="00A63F83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9" w:name="_Ref37237333"/>
            <w:bookmarkStart w:id="20" w:name="_Ref58498771"/>
            <w:r w:rsidRPr="000732D9">
              <w:rPr>
                <w:rFonts w:ascii="Arial" w:hAnsi="Arial" w:cs="Arial"/>
                <w:sz w:val="22"/>
              </w:rPr>
              <w:t xml:space="preserve">Communicate to </w:t>
            </w:r>
            <w:r>
              <w:rPr>
                <w:rFonts w:ascii="Arial" w:hAnsi="Arial" w:cs="Arial"/>
                <w:sz w:val="22"/>
              </w:rPr>
              <w:t>workgroup members</w:t>
            </w:r>
            <w:r w:rsidRPr="000732D9">
              <w:rPr>
                <w:rFonts w:ascii="Arial" w:hAnsi="Arial" w:cs="Arial"/>
                <w:sz w:val="22"/>
              </w:rPr>
              <w:t xml:space="preserve"> about the </w:t>
            </w:r>
            <w:r>
              <w:rPr>
                <w:rFonts w:ascii="Arial" w:hAnsi="Arial" w:cs="Arial"/>
                <w:sz w:val="22"/>
              </w:rPr>
              <w:t xml:space="preserve">benefits, </w:t>
            </w:r>
            <w:r w:rsidRPr="000732D9">
              <w:rPr>
                <w:rFonts w:ascii="Arial" w:hAnsi="Arial" w:cs="Arial"/>
                <w:sz w:val="22"/>
              </w:rPr>
              <w:t xml:space="preserve">importance and application of </w:t>
            </w:r>
            <w:bookmarkEnd w:id="19"/>
            <w:r>
              <w:rPr>
                <w:rFonts w:ascii="Arial" w:hAnsi="Arial" w:cs="Arial"/>
                <w:sz w:val="22"/>
              </w:rPr>
              <w:t>the WHSMS</w:t>
            </w:r>
            <w:bookmarkEnd w:id="20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357DB3E4" w14:textId="77777777" w:rsidR="00000488" w:rsidRDefault="00000488" w:rsidP="00A63F83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21" w:name="_Ref58502914"/>
            <w:r>
              <w:rPr>
                <w:rFonts w:ascii="Arial" w:hAnsi="Arial" w:cs="Arial"/>
                <w:sz w:val="22"/>
              </w:rPr>
              <w:t>Identify and address how the following factors may be barriers to the implementation of the WHSMS, and how they might be addressed:</w:t>
            </w:r>
            <w:bookmarkEnd w:id="21"/>
          </w:p>
          <w:p w14:paraId="326AFF3B" w14:textId="77777777" w:rsidR="00000488" w:rsidRPr="000653AE" w:rsidRDefault="00000488" w:rsidP="00A63F83">
            <w:pPr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>Workers with specific needs and limitations (e.g. cultural background and diversity, low language, literacy and numeracy levels)</w:t>
            </w:r>
          </w:p>
          <w:p w14:paraId="4DCE4643" w14:textId="77777777" w:rsidR="00000488" w:rsidRPr="000653AE" w:rsidRDefault="00000488" w:rsidP="00A63F83">
            <w:pPr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>Structure and organisation of the workforce (i.e. part time vs casual vs contract workers; shift rosters; geographical location)</w:t>
            </w:r>
          </w:p>
          <w:p w14:paraId="7D6A4B48" w14:textId="77777777" w:rsidR="00000488" w:rsidRPr="00BD5308" w:rsidRDefault="00000488" w:rsidP="00A63F83">
            <w:pPr>
              <w:numPr>
                <w:ilvl w:val="0"/>
                <w:numId w:val="24"/>
              </w:numPr>
              <w:ind w:left="1134"/>
              <w:jc w:val="left"/>
              <w:rPr>
                <w:rFonts w:ascii="Arial" w:hAnsi="Arial" w:cs="Arial"/>
                <w:sz w:val="22"/>
              </w:rPr>
            </w:pPr>
            <w:r w:rsidRPr="000653AE">
              <w:rPr>
                <w:rFonts w:ascii="Arial" w:hAnsi="Arial" w:cs="Arial"/>
                <w:bCs/>
                <w:sz w:val="22"/>
              </w:rPr>
              <w:t xml:space="preserve">Workplace culture </w:t>
            </w:r>
          </w:p>
        </w:tc>
      </w:tr>
    </w:tbl>
    <w:p w14:paraId="0DF7B3AA" w14:textId="77777777" w:rsidR="00000488" w:rsidRPr="000732D9" w:rsidRDefault="00000488" w:rsidP="0000048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0686D080" w14:textId="77777777" w:rsidTr="00FF6A47">
        <w:trPr>
          <w:tblHeader/>
        </w:trPr>
        <w:tc>
          <w:tcPr>
            <w:tcW w:w="9016" w:type="dxa"/>
            <w:shd w:val="clear" w:color="auto" w:fill="000000"/>
          </w:tcPr>
          <w:p w14:paraId="72B435F4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 xml:space="preserve">Contributing to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000488" w:rsidRPr="000732D9" w14:paraId="05D3354F" w14:textId="77777777" w:rsidTr="005C78A9">
        <w:tc>
          <w:tcPr>
            <w:tcW w:w="9016" w:type="dxa"/>
            <w:shd w:val="clear" w:color="auto" w:fill="D9D9D9"/>
          </w:tcPr>
          <w:p w14:paraId="7CF95F8A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000488" w:rsidRPr="0073271D" w14:paraId="12C8634F" w14:textId="77777777" w:rsidTr="005C78A9">
        <w:trPr>
          <w:trHeight w:val="6180"/>
        </w:trPr>
        <w:tc>
          <w:tcPr>
            <w:tcW w:w="9016" w:type="dxa"/>
          </w:tcPr>
          <w:p w14:paraId="5B52CE7C" w14:textId="77777777" w:rsidR="00FF6A47" w:rsidRPr="005C78A9" w:rsidRDefault="00FF6A47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749288446" w:edGrp="everyone"/>
            <w:permEnd w:id="749288446"/>
          </w:p>
        </w:tc>
      </w:tr>
      <w:tr w:rsidR="00000488" w:rsidRPr="000732D9" w14:paraId="27F729B7" w14:textId="77777777" w:rsidTr="005C78A9">
        <w:tc>
          <w:tcPr>
            <w:tcW w:w="9016" w:type="dxa"/>
            <w:shd w:val="clear" w:color="auto" w:fill="D9D9D9" w:themeFill="background1" w:themeFillShade="D9"/>
          </w:tcPr>
          <w:p w14:paraId="2C9695A2" w14:textId="77777777" w:rsidR="00000488" w:rsidRPr="000732D9" w:rsidRDefault="00000488" w:rsidP="00FF6A47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Return-to-work</w:t>
            </w:r>
          </w:p>
        </w:tc>
      </w:tr>
      <w:tr w:rsidR="00000488" w:rsidRPr="00244E29" w14:paraId="11C8AB5C" w14:textId="77777777" w:rsidTr="005C78A9">
        <w:trPr>
          <w:trHeight w:val="6078"/>
        </w:trPr>
        <w:tc>
          <w:tcPr>
            <w:tcW w:w="9016" w:type="dxa"/>
          </w:tcPr>
          <w:p w14:paraId="63320A79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00357324" w:edGrp="everyone"/>
            <w:permEnd w:id="900357324"/>
          </w:p>
        </w:tc>
      </w:tr>
    </w:tbl>
    <w:p w14:paraId="5A62B55F" w14:textId="77777777" w:rsidR="00000488" w:rsidRDefault="00000488" w:rsidP="00000488"/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4BD27C08" w14:textId="77777777" w:rsidTr="00C32FAC">
        <w:tc>
          <w:tcPr>
            <w:tcW w:w="9016" w:type="dxa"/>
            <w:shd w:val="clear" w:color="auto" w:fill="000000" w:themeFill="text1"/>
          </w:tcPr>
          <w:p w14:paraId="5E786549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t>Seek</w:t>
            </w:r>
            <w:r>
              <w:rPr>
                <w:rFonts w:ascii="Arial" w:hAnsi="Arial" w:cs="Arial"/>
                <w:b/>
                <w:sz w:val="22"/>
              </w:rPr>
              <w:t>ing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contribution</w:t>
            </w:r>
            <w:r>
              <w:rPr>
                <w:rFonts w:ascii="Arial" w:hAnsi="Arial" w:cs="Arial"/>
                <w:b/>
                <w:sz w:val="22"/>
              </w:rPr>
              <w:t>, feedback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and support in planning, development and </w:t>
            </w:r>
            <w:r>
              <w:rPr>
                <w:rFonts w:ascii="Arial" w:hAnsi="Arial" w:cs="Arial"/>
                <w:b/>
                <w:sz w:val="22"/>
              </w:rPr>
              <w:t>implementation</w:t>
            </w:r>
          </w:p>
        </w:tc>
      </w:tr>
      <w:tr w:rsidR="00000488" w:rsidRPr="005C78A9" w14:paraId="1F9318C8" w14:textId="77777777" w:rsidTr="00C32FAC">
        <w:trPr>
          <w:trHeight w:val="5441"/>
        </w:trPr>
        <w:tc>
          <w:tcPr>
            <w:tcW w:w="9016" w:type="dxa"/>
          </w:tcPr>
          <w:p w14:paraId="0637A3C9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731589605" w:edGrp="everyone"/>
            <w:permEnd w:id="731589605"/>
          </w:p>
        </w:tc>
      </w:tr>
    </w:tbl>
    <w:p w14:paraId="692A846D" w14:textId="77777777" w:rsidR="00000488" w:rsidRDefault="00000488" w:rsidP="00000488"/>
    <w:tbl>
      <w:tblPr>
        <w:tblStyle w:val="TableGrid1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3BF48C72" w14:textId="77777777" w:rsidTr="00C32FAC">
        <w:tc>
          <w:tcPr>
            <w:tcW w:w="9016" w:type="dxa"/>
            <w:shd w:val="clear" w:color="auto" w:fill="000000" w:themeFill="text1"/>
          </w:tcPr>
          <w:p w14:paraId="1F272649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b/>
                <w:sz w:val="22"/>
              </w:rPr>
              <w:lastRenderedPageBreak/>
              <w:t>Communicat</w:t>
            </w:r>
            <w:r>
              <w:rPr>
                <w:rFonts w:ascii="Arial" w:hAnsi="Arial" w:cs="Arial"/>
                <w:b/>
                <w:sz w:val="22"/>
              </w:rPr>
              <w:t>ing about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WHSMS</w:t>
            </w:r>
            <w:r>
              <w:rPr>
                <w:rFonts w:ascii="Arial" w:hAnsi="Arial" w:cs="Arial"/>
                <w:b/>
                <w:sz w:val="22"/>
              </w:rPr>
              <w:t xml:space="preserve"> element</w:t>
            </w:r>
          </w:p>
        </w:tc>
      </w:tr>
      <w:tr w:rsidR="00000488" w:rsidRPr="005C78A9" w14:paraId="07A2A401" w14:textId="77777777" w:rsidTr="00C32FAC">
        <w:trPr>
          <w:trHeight w:val="4082"/>
        </w:trPr>
        <w:tc>
          <w:tcPr>
            <w:tcW w:w="9016" w:type="dxa"/>
          </w:tcPr>
          <w:p w14:paraId="7CDB6445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965828321" w:edGrp="everyone"/>
            <w:permEnd w:id="965828321"/>
          </w:p>
        </w:tc>
      </w:tr>
      <w:tr w:rsidR="00000488" w:rsidRPr="000732D9" w14:paraId="45D19766" w14:textId="77777777" w:rsidTr="00C32FAC">
        <w:tc>
          <w:tcPr>
            <w:tcW w:w="9016" w:type="dxa"/>
            <w:shd w:val="clear" w:color="auto" w:fill="000000" w:themeFill="text1"/>
          </w:tcPr>
          <w:p w14:paraId="057A7470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Identifying and addressing barriers</w:t>
            </w:r>
          </w:p>
        </w:tc>
      </w:tr>
      <w:tr w:rsidR="00000488" w:rsidRPr="005C78A9" w14:paraId="7C7734F0" w14:textId="77777777" w:rsidTr="00C32FAC">
        <w:trPr>
          <w:trHeight w:val="4827"/>
        </w:trPr>
        <w:tc>
          <w:tcPr>
            <w:tcW w:w="9016" w:type="dxa"/>
          </w:tcPr>
          <w:p w14:paraId="7227D083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355034462" w:edGrp="everyone"/>
            <w:permEnd w:id="355034462"/>
          </w:p>
        </w:tc>
      </w:tr>
    </w:tbl>
    <w:p w14:paraId="0436C511" w14:textId="77777777" w:rsidR="00000488" w:rsidRDefault="00000488" w:rsidP="00000488">
      <w:pPr>
        <w:jc w:val="left"/>
        <w:rPr>
          <w:rFonts w:ascii="Arial" w:eastAsia="Calibri" w:hAnsi="Arial" w:cs="Arial"/>
          <w:sz w:val="22"/>
          <w:szCs w:val="22"/>
        </w:rPr>
      </w:pPr>
    </w:p>
    <w:p w14:paraId="1B7F9B16" w14:textId="77777777" w:rsidR="007D4BF6" w:rsidRPr="00830749" w:rsidRDefault="007D4BF6" w:rsidP="007D4BF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D4BF6" w:rsidRPr="00830749" w14:paraId="0EFB1848" w14:textId="77777777" w:rsidTr="00D22A2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96D67B9" w14:textId="77777777" w:rsidR="007D4BF6" w:rsidRPr="001C4084" w:rsidRDefault="007D4BF6" w:rsidP="00D22A2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530D7AF" w14:textId="3884D429" w:rsidR="007D4BF6" w:rsidRPr="001C4084" w:rsidRDefault="007D4BF6" w:rsidP="00D22A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61732356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DCF263E" w14:textId="77777777" w:rsidR="007D4BF6" w:rsidRPr="00533511" w:rsidRDefault="0094184B" w:rsidP="00D22A2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757049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D4B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1732356"/>
          </w:p>
        </w:tc>
      </w:tr>
    </w:tbl>
    <w:p w14:paraId="51DF2A18" w14:textId="77777777" w:rsidR="007D4BF6" w:rsidRDefault="007D4BF6" w:rsidP="007D4BF6">
      <w:pPr>
        <w:rPr>
          <w:rFonts w:ascii="Arial" w:hAnsi="Arial" w:cs="Arial"/>
          <w:sz w:val="22"/>
          <w:szCs w:val="22"/>
        </w:rPr>
      </w:pPr>
    </w:p>
    <w:p w14:paraId="70FC5D8C" w14:textId="77777777" w:rsidR="00000488" w:rsidRPr="000732D9" w:rsidRDefault="00000488" w:rsidP="00000488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1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694404E8" w14:textId="77777777" w:rsidTr="00C32FAC">
        <w:tc>
          <w:tcPr>
            <w:tcW w:w="9235" w:type="dxa"/>
            <w:shd w:val="clear" w:color="auto" w:fill="232F84"/>
          </w:tcPr>
          <w:p w14:paraId="1C9DB561" w14:textId="77777777" w:rsidR="00000488" w:rsidRPr="000732D9" w:rsidRDefault="00000488" w:rsidP="00A63F83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2" w:name="_Ref37237390"/>
          </w:p>
        </w:tc>
        <w:bookmarkEnd w:id="22"/>
      </w:tr>
      <w:tr w:rsidR="00000488" w:rsidRPr="000732D9" w14:paraId="542BF409" w14:textId="77777777" w:rsidTr="00C32FAC">
        <w:tc>
          <w:tcPr>
            <w:tcW w:w="9235" w:type="dxa"/>
            <w:shd w:val="clear" w:color="auto" w:fill="A1D7E1"/>
          </w:tcPr>
          <w:p w14:paraId="717D1ABC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You are required, as a workgroup supervisor, to contribute to </w:t>
            </w:r>
            <w:r>
              <w:rPr>
                <w:rFonts w:ascii="Arial" w:hAnsi="Arial" w:cs="Arial"/>
                <w:sz w:val="22"/>
              </w:rPr>
              <w:t>measuring the performance of the WHSMS elements addressed in Activity 2</w:t>
            </w:r>
            <w:r w:rsidRPr="000732D9">
              <w:rPr>
                <w:rFonts w:ascii="Arial" w:hAnsi="Arial" w:cs="Arial"/>
                <w:sz w:val="22"/>
              </w:rPr>
              <w:t>:</w:t>
            </w:r>
          </w:p>
          <w:p w14:paraId="6777920F" w14:textId="77777777" w:rsidR="00000488" w:rsidRPr="000732D9" w:rsidRDefault="00000488" w:rsidP="00A63F83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Injury management </w:t>
            </w:r>
          </w:p>
          <w:p w14:paraId="712B3BB6" w14:textId="77777777" w:rsidR="00000488" w:rsidRPr="000732D9" w:rsidRDefault="00000488" w:rsidP="00A63F83">
            <w:pPr>
              <w:numPr>
                <w:ilvl w:val="0"/>
                <w:numId w:val="24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 w:rsidRPr="000732D9">
              <w:rPr>
                <w:rFonts w:ascii="Arial" w:hAnsi="Arial" w:cs="Arial"/>
                <w:sz w:val="22"/>
              </w:rPr>
              <w:t xml:space="preserve">Return-to-work </w:t>
            </w:r>
          </w:p>
          <w:p w14:paraId="229EB566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</w:p>
          <w:p w14:paraId="3DA1BC55" w14:textId="77777777" w:rsidR="00000488" w:rsidRPr="000732D9" w:rsidRDefault="00000488" w:rsidP="00C32FAC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Respond to the following:</w:t>
            </w:r>
          </w:p>
          <w:p w14:paraId="00C2DE27" w14:textId="77777777" w:rsidR="00000488" w:rsidRDefault="00000488" w:rsidP="00A63F83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3" w:name="_Ref37237392"/>
            <w:r>
              <w:rPr>
                <w:rFonts w:ascii="Arial" w:hAnsi="Arial" w:cs="Arial"/>
                <w:sz w:val="22"/>
              </w:rPr>
              <w:t>Explain how you would monitor each of these elements, to ensure they are effective and providing safe systems of work</w:t>
            </w:r>
            <w:bookmarkEnd w:id="23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4ED12667" w14:textId="77777777" w:rsidR="00000488" w:rsidRPr="00EA5EA4" w:rsidRDefault="00000488" w:rsidP="00A63F83">
            <w:pPr>
              <w:numPr>
                <w:ilvl w:val="0"/>
                <w:numId w:val="24"/>
              </w:numPr>
              <w:ind w:left="115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A5EA4">
              <w:rPr>
                <w:rFonts w:ascii="Arial" w:hAnsi="Arial" w:cs="Arial"/>
                <w:sz w:val="22"/>
              </w:rPr>
              <w:t>What information and data will you collect?</w:t>
            </w:r>
          </w:p>
          <w:p w14:paraId="48BB2C03" w14:textId="77777777" w:rsidR="00000488" w:rsidRPr="00EA5EA4" w:rsidRDefault="00000488" w:rsidP="00A63F83">
            <w:pPr>
              <w:numPr>
                <w:ilvl w:val="0"/>
                <w:numId w:val="24"/>
              </w:numPr>
              <w:ind w:left="115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A5EA4">
              <w:rPr>
                <w:rFonts w:ascii="Arial" w:hAnsi="Arial" w:cs="Arial"/>
                <w:sz w:val="22"/>
              </w:rPr>
              <w:t xml:space="preserve">What </w:t>
            </w:r>
            <w:r>
              <w:rPr>
                <w:rFonts w:ascii="Arial" w:hAnsi="Arial" w:cs="Arial"/>
                <w:sz w:val="22"/>
              </w:rPr>
              <w:t xml:space="preserve">lead and lag key </w:t>
            </w:r>
            <w:r w:rsidRPr="00EA5EA4">
              <w:rPr>
                <w:rFonts w:ascii="Arial" w:hAnsi="Arial" w:cs="Arial"/>
                <w:sz w:val="22"/>
              </w:rPr>
              <w:t>performance indicators will you use to provide a valid and reliable measure of performance?</w:t>
            </w:r>
          </w:p>
          <w:p w14:paraId="4F94584A" w14:textId="77777777" w:rsidR="00000488" w:rsidRPr="00EA5EA4" w:rsidRDefault="00000488" w:rsidP="00A63F83">
            <w:pPr>
              <w:numPr>
                <w:ilvl w:val="0"/>
                <w:numId w:val="24"/>
              </w:numPr>
              <w:ind w:left="1156"/>
              <w:contextualSpacing/>
              <w:jc w:val="left"/>
              <w:rPr>
                <w:rFonts w:ascii="Arial" w:hAnsi="Arial" w:cs="Arial"/>
                <w:sz w:val="22"/>
              </w:rPr>
            </w:pPr>
            <w:r w:rsidRPr="00EA5EA4">
              <w:rPr>
                <w:rFonts w:ascii="Arial" w:hAnsi="Arial" w:cs="Arial"/>
                <w:sz w:val="22"/>
              </w:rPr>
              <w:t>When collecting records, how will legislative requirements be considered (e.g. privacy, anti-discrimination)</w:t>
            </w:r>
          </w:p>
          <w:p w14:paraId="090BE9A0" w14:textId="77777777" w:rsidR="00000488" w:rsidRPr="00EA5EA4" w:rsidRDefault="00000488" w:rsidP="00A63F83">
            <w:pPr>
              <w:pStyle w:val="ListParagraph"/>
              <w:numPr>
                <w:ilvl w:val="0"/>
                <w:numId w:val="28"/>
              </w:numPr>
              <w:rPr>
                <w:rFonts w:ascii="Arial" w:hAnsi="Arial" w:cs="Arial"/>
                <w:sz w:val="22"/>
              </w:rPr>
            </w:pPr>
            <w:bookmarkStart w:id="24" w:name="_Ref58502952"/>
            <w:bookmarkStart w:id="25" w:name="_Ref37237406"/>
            <w:r>
              <w:rPr>
                <w:rFonts w:ascii="Arial" w:hAnsi="Arial" w:cs="Arial"/>
                <w:sz w:val="22"/>
              </w:rPr>
              <w:t>Outline how you would c</w:t>
            </w:r>
            <w:r w:rsidRPr="00EA5EA4">
              <w:rPr>
                <w:rFonts w:ascii="Arial" w:hAnsi="Arial" w:cs="Arial"/>
                <w:sz w:val="22"/>
              </w:rPr>
              <w:t>ommunicate and explain measurement and evaluation of WHS</w:t>
            </w:r>
            <w:r>
              <w:rPr>
                <w:rFonts w:ascii="Arial" w:hAnsi="Arial" w:cs="Arial"/>
                <w:sz w:val="22"/>
              </w:rPr>
              <w:t>MS</w:t>
            </w:r>
            <w:r w:rsidRPr="00EA5EA4">
              <w:rPr>
                <w:rFonts w:ascii="Arial" w:hAnsi="Arial" w:cs="Arial"/>
                <w:sz w:val="22"/>
              </w:rPr>
              <w:t xml:space="preserve"> performance to others.</w:t>
            </w:r>
            <w:bookmarkEnd w:id="24"/>
            <w:r w:rsidRPr="00EA5EA4">
              <w:rPr>
                <w:rFonts w:ascii="Arial" w:hAnsi="Arial" w:cs="Arial"/>
                <w:sz w:val="22"/>
              </w:rPr>
              <w:t xml:space="preserve"> </w:t>
            </w:r>
          </w:p>
          <w:p w14:paraId="290E5154" w14:textId="77777777" w:rsidR="00000488" w:rsidRDefault="00000488" w:rsidP="00A63F83">
            <w:pPr>
              <w:numPr>
                <w:ilvl w:val="0"/>
                <w:numId w:val="28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26" w:name="_Ref58497347"/>
            <w:bookmarkEnd w:id="25"/>
            <w:r w:rsidRPr="00A01F42">
              <w:rPr>
                <w:rFonts w:ascii="Arial" w:hAnsi="Arial" w:cs="Arial"/>
                <w:sz w:val="22"/>
              </w:rPr>
              <w:t>For each element, provide one (1) example of an implementation limitation that might be identified</w:t>
            </w:r>
            <w:bookmarkEnd w:id="26"/>
          </w:p>
          <w:p w14:paraId="2552D1D1" w14:textId="77777777" w:rsidR="00000488" w:rsidRPr="00A01F42" w:rsidRDefault="00000488" w:rsidP="00A63F83">
            <w:pPr>
              <w:pStyle w:val="ListParagraph"/>
              <w:numPr>
                <w:ilvl w:val="0"/>
                <w:numId w:val="24"/>
              </w:numPr>
              <w:ind w:left="1156"/>
              <w:jc w:val="left"/>
              <w:rPr>
                <w:rFonts w:ascii="Arial" w:hAnsi="Arial" w:cs="Arial"/>
                <w:sz w:val="22"/>
              </w:rPr>
            </w:pPr>
            <w:r w:rsidRPr="00A01F42">
              <w:rPr>
                <w:rFonts w:ascii="Arial" w:hAnsi="Arial" w:cs="Arial"/>
                <w:sz w:val="22"/>
              </w:rPr>
              <w:t>Propose two (2) adjustments to improve the WHSMS to address each limitation, identifying the preferred option after considering time and resource constraints that may exist</w:t>
            </w:r>
          </w:p>
          <w:p w14:paraId="754811A5" w14:textId="77777777" w:rsidR="00000488" w:rsidRDefault="00000488" w:rsidP="00A63F83">
            <w:pPr>
              <w:numPr>
                <w:ilvl w:val="0"/>
                <w:numId w:val="28"/>
              </w:numPr>
              <w:ind w:left="709"/>
              <w:jc w:val="left"/>
              <w:rPr>
                <w:rFonts w:ascii="Arial" w:hAnsi="Arial" w:cs="Arial"/>
                <w:sz w:val="22"/>
              </w:rPr>
            </w:pPr>
            <w:bookmarkStart w:id="27" w:name="_Ref58502992"/>
            <w:r>
              <w:rPr>
                <w:rFonts w:ascii="Arial" w:hAnsi="Arial" w:cs="Arial"/>
                <w:sz w:val="22"/>
              </w:rPr>
              <w:t>Identify how you would f</w:t>
            </w:r>
            <w:r w:rsidRPr="00EA5EA4">
              <w:rPr>
                <w:rFonts w:ascii="Arial" w:hAnsi="Arial" w:cs="Arial"/>
                <w:sz w:val="22"/>
              </w:rPr>
              <w:t xml:space="preserve">acilitate </w:t>
            </w:r>
            <w:r>
              <w:rPr>
                <w:rFonts w:ascii="Arial" w:hAnsi="Arial" w:cs="Arial"/>
                <w:sz w:val="22"/>
              </w:rPr>
              <w:t xml:space="preserve">and support </w:t>
            </w:r>
            <w:r w:rsidRPr="00EA5EA4">
              <w:rPr>
                <w:rFonts w:ascii="Arial" w:hAnsi="Arial" w:cs="Arial"/>
                <w:sz w:val="22"/>
              </w:rPr>
              <w:t>others’ contributions to measure</w:t>
            </w:r>
            <w:r>
              <w:rPr>
                <w:rFonts w:ascii="Arial" w:hAnsi="Arial" w:cs="Arial"/>
                <w:sz w:val="22"/>
              </w:rPr>
              <w:t>,</w:t>
            </w:r>
            <w:r w:rsidRPr="00EA5EA4">
              <w:rPr>
                <w:rFonts w:ascii="Arial" w:hAnsi="Arial" w:cs="Arial"/>
                <w:sz w:val="22"/>
              </w:rPr>
              <w:t xml:space="preserve"> evaluate </w:t>
            </w:r>
            <w:r>
              <w:rPr>
                <w:rFonts w:ascii="Arial" w:hAnsi="Arial" w:cs="Arial"/>
                <w:sz w:val="22"/>
              </w:rPr>
              <w:t xml:space="preserve">and improve </w:t>
            </w:r>
            <w:r w:rsidRPr="00EA5EA4">
              <w:rPr>
                <w:rFonts w:ascii="Arial" w:hAnsi="Arial" w:cs="Arial"/>
                <w:sz w:val="22"/>
              </w:rPr>
              <w:t>WHS</w:t>
            </w:r>
            <w:r>
              <w:rPr>
                <w:rFonts w:ascii="Arial" w:hAnsi="Arial" w:cs="Arial"/>
                <w:sz w:val="22"/>
              </w:rPr>
              <w:t>MS</w:t>
            </w:r>
            <w:r w:rsidRPr="00EA5EA4">
              <w:rPr>
                <w:rFonts w:ascii="Arial" w:hAnsi="Arial" w:cs="Arial"/>
                <w:sz w:val="22"/>
              </w:rPr>
              <w:t xml:space="preserve"> performance.</w:t>
            </w:r>
            <w:bookmarkEnd w:id="27"/>
            <w:r w:rsidRPr="00EA5EA4">
              <w:rPr>
                <w:rFonts w:ascii="Arial" w:hAnsi="Arial" w:cs="Arial"/>
                <w:sz w:val="22"/>
              </w:rPr>
              <w:t xml:space="preserve"> </w:t>
            </w:r>
          </w:p>
          <w:p w14:paraId="68D9D529" w14:textId="77777777" w:rsidR="00000488" w:rsidRPr="00091510" w:rsidRDefault="00000488" w:rsidP="00A63F83">
            <w:pPr>
              <w:pStyle w:val="ListParagraph"/>
              <w:numPr>
                <w:ilvl w:val="0"/>
                <w:numId w:val="24"/>
              </w:numPr>
              <w:ind w:left="1156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Who would you need to seek approval from when updating the WHSMS?</w:t>
            </w:r>
          </w:p>
          <w:p w14:paraId="07D3673B" w14:textId="1AC6F891" w:rsidR="00000488" w:rsidRPr="00A01F42" w:rsidRDefault="00000488" w:rsidP="00A63F83">
            <w:pPr>
              <w:pStyle w:val="ListParagraph"/>
              <w:numPr>
                <w:ilvl w:val="0"/>
                <w:numId w:val="28"/>
              </w:numPr>
              <w:jc w:val="left"/>
              <w:rPr>
                <w:rFonts w:ascii="Arial" w:hAnsi="Arial" w:cs="Arial"/>
                <w:sz w:val="22"/>
              </w:rPr>
            </w:pPr>
            <w:bookmarkStart w:id="28" w:name="_Ref58503063"/>
            <w:r w:rsidRPr="00A01F42">
              <w:rPr>
                <w:rFonts w:ascii="Arial" w:hAnsi="Arial" w:cs="Arial"/>
                <w:sz w:val="22"/>
              </w:rPr>
              <w:t xml:space="preserve">Explain how you would document and distribute the details of the </w:t>
            </w:r>
            <w:r>
              <w:rPr>
                <w:rFonts w:ascii="Arial" w:hAnsi="Arial" w:cs="Arial"/>
                <w:sz w:val="22"/>
              </w:rPr>
              <w:t xml:space="preserve">approved WHSMS updates, as identified in </w:t>
            </w: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 xml:space="preserve"> REF _Ref58497347 \r \h </w:instrText>
            </w:r>
            <w:r>
              <w:rPr>
                <w:rFonts w:ascii="Arial" w:hAnsi="Arial" w:cs="Arial"/>
                <w:sz w:val="22"/>
              </w:rPr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="00944D61">
              <w:rPr>
                <w:rFonts w:ascii="Arial" w:hAnsi="Arial" w:cs="Arial"/>
                <w:sz w:val="22"/>
              </w:rPr>
              <w:t>c)</w:t>
            </w:r>
            <w:r>
              <w:rPr>
                <w:rFonts w:ascii="Arial" w:hAnsi="Arial" w:cs="Arial"/>
                <w:sz w:val="22"/>
              </w:rPr>
              <w:fldChar w:fldCharType="end"/>
            </w:r>
            <w:r w:rsidRPr="00A01F42">
              <w:rPr>
                <w:rFonts w:ascii="Arial" w:hAnsi="Arial" w:cs="Arial"/>
                <w:sz w:val="22"/>
              </w:rPr>
              <w:t>, considering required training and induction requirements</w:t>
            </w:r>
            <w:bookmarkEnd w:id="28"/>
          </w:p>
        </w:tc>
      </w:tr>
    </w:tbl>
    <w:p w14:paraId="21DC4E8D" w14:textId="77777777" w:rsidR="00000488" w:rsidRPr="000732D9" w:rsidRDefault="00000488" w:rsidP="00000488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6C13C8B1" w14:textId="77777777" w:rsidTr="00C32FAC">
        <w:tc>
          <w:tcPr>
            <w:tcW w:w="9016" w:type="dxa"/>
            <w:shd w:val="clear" w:color="auto" w:fill="000000" w:themeFill="text1"/>
          </w:tcPr>
          <w:p w14:paraId="1BBE3C16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Monitoring effectiveness</w:t>
            </w:r>
          </w:p>
        </w:tc>
      </w:tr>
      <w:tr w:rsidR="00000488" w:rsidRPr="005C78A9" w14:paraId="367C2B01" w14:textId="77777777" w:rsidTr="00C32FAC">
        <w:trPr>
          <w:trHeight w:val="4154"/>
        </w:trPr>
        <w:tc>
          <w:tcPr>
            <w:tcW w:w="9016" w:type="dxa"/>
          </w:tcPr>
          <w:p w14:paraId="610C789E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529706372" w:edGrp="everyone"/>
            <w:permEnd w:id="1529706372"/>
          </w:p>
        </w:tc>
      </w:tr>
    </w:tbl>
    <w:p w14:paraId="548A8487" w14:textId="77777777" w:rsidR="00000488" w:rsidRDefault="00000488" w:rsidP="00000488"/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11166D" w14:paraId="0015AFA1" w14:textId="77777777" w:rsidTr="00C32FAC">
        <w:tc>
          <w:tcPr>
            <w:tcW w:w="9016" w:type="dxa"/>
            <w:shd w:val="clear" w:color="auto" w:fill="000000" w:themeFill="text1"/>
          </w:tcPr>
          <w:p w14:paraId="610B0D9A" w14:textId="77777777" w:rsidR="00000488" w:rsidRPr="007D5CA0" w:rsidRDefault="00000488" w:rsidP="00C32FAC">
            <w:pPr>
              <w:keepNext/>
              <w:rPr>
                <w:rFonts w:ascii="Arial" w:hAnsi="Arial" w:cs="Arial"/>
                <w:sz w:val="22"/>
              </w:rPr>
            </w:pPr>
            <w:r w:rsidRPr="007D5CA0">
              <w:rPr>
                <w:rFonts w:ascii="Arial" w:hAnsi="Arial" w:cs="Arial"/>
                <w:b/>
                <w:sz w:val="22"/>
              </w:rPr>
              <w:t>Communicate and explain evaluation</w:t>
            </w:r>
          </w:p>
        </w:tc>
      </w:tr>
      <w:tr w:rsidR="00000488" w:rsidRPr="005C78A9" w14:paraId="29BE8B17" w14:textId="77777777" w:rsidTr="00C32FAC">
        <w:trPr>
          <w:trHeight w:val="1417"/>
        </w:trPr>
        <w:tc>
          <w:tcPr>
            <w:tcW w:w="9016" w:type="dxa"/>
          </w:tcPr>
          <w:p w14:paraId="1462B4CB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090460558" w:edGrp="everyone"/>
            <w:permEnd w:id="1090460558"/>
          </w:p>
        </w:tc>
      </w:tr>
      <w:tr w:rsidR="00000488" w:rsidRPr="000732D9" w14:paraId="02B31827" w14:textId="77777777" w:rsidTr="00C32FAC">
        <w:tc>
          <w:tcPr>
            <w:tcW w:w="9016" w:type="dxa"/>
            <w:shd w:val="clear" w:color="auto" w:fill="000000" w:themeFill="text1"/>
          </w:tcPr>
          <w:p w14:paraId="0DEAC5CE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L</w:t>
            </w:r>
            <w:r w:rsidRPr="000732D9">
              <w:rPr>
                <w:rFonts w:ascii="Arial" w:hAnsi="Arial" w:cs="Arial"/>
                <w:b/>
                <w:sz w:val="22"/>
              </w:rPr>
              <w:t>imitation</w:t>
            </w:r>
            <w:r>
              <w:rPr>
                <w:rFonts w:ascii="Arial" w:hAnsi="Arial" w:cs="Arial"/>
                <w:b/>
                <w:sz w:val="22"/>
              </w:rPr>
              <w:t>s</w:t>
            </w:r>
            <w:r w:rsidRPr="000732D9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and adjustments</w:t>
            </w:r>
          </w:p>
        </w:tc>
      </w:tr>
      <w:tr w:rsidR="00000488" w:rsidRPr="000732D9" w14:paraId="6F41B4FA" w14:textId="77777777" w:rsidTr="00C32FAC">
        <w:tc>
          <w:tcPr>
            <w:tcW w:w="9016" w:type="dxa"/>
            <w:shd w:val="clear" w:color="auto" w:fill="D9D9D9" w:themeFill="background1" w:themeFillShade="D9"/>
          </w:tcPr>
          <w:p w14:paraId="2BB23901" w14:textId="77777777" w:rsidR="00000488" w:rsidRDefault="00000488" w:rsidP="00C32FA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Injury management</w:t>
            </w:r>
          </w:p>
        </w:tc>
      </w:tr>
      <w:tr w:rsidR="00000488" w:rsidRPr="005C78A9" w14:paraId="38BCA358" w14:textId="77777777" w:rsidTr="00C32FAC">
        <w:trPr>
          <w:trHeight w:val="3570"/>
        </w:trPr>
        <w:tc>
          <w:tcPr>
            <w:tcW w:w="9016" w:type="dxa"/>
          </w:tcPr>
          <w:p w14:paraId="2AFFF73D" w14:textId="77777777" w:rsidR="00000488" w:rsidRPr="005C78A9" w:rsidRDefault="00000488" w:rsidP="005C78A9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882549387" w:edGrp="everyone"/>
            <w:permEnd w:id="1882549387"/>
          </w:p>
        </w:tc>
      </w:tr>
      <w:tr w:rsidR="00000488" w:rsidRPr="000732D9" w14:paraId="40194379" w14:textId="77777777" w:rsidTr="00C32FAC">
        <w:tc>
          <w:tcPr>
            <w:tcW w:w="9016" w:type="dxa"/>
            <w:shd w:val="clear" w:color="auto" w:fill="D9D9D9" w:themeFill="background1" w:themeFillShade="D9"/>
          </w:tcPr>
          <w:p w14:paraId="37D34C0C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Return-to-work</w:t>
            </w:r>
          </w:p>
        </w:tc>
      </w:tr>
      <w:tr w:rsidR="00000488" w:rsidRPr="005C78A9" w14:paraId="3CF7C04B" w14:textId="77777777" w:rsidTr="00C32FAC">
        <w:trPr>
          <w:trHeight w:val="3851"/>
        </w:trPr>
        <w:tc>
          <w:tcPr>
            <w:tcW w:w="9016" w:type="dxa"/>
          </w:tcPr>
          <w:p w14:paraId="383DFBF5" w14:textId="77777777" w:rsidR="00000488" w:rsidRPr="005C78A9" w:rsidRDefault="00000488" w:rsidP="005C78A9">
            <w:pPr>
              <w:keepNext/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676961557" w:edGrp="everyone"/>
            <w:permEnd w:id="1676961557"/>
          </w:p>
        </w:tc>
      </w:tr>
    </w:tbl>
    <w:p w14:paraId="0798D25E" w14:textId="77777777" w:rsidR="00000488" w:rsidRDefault="00000488" w:rsidP="00000488"/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11166D" w14:paraId="67B69C09" w14:textId="77777777" w:rsidTr="00C32FAC">
        <w:tc>
          <w:tcPr>
            <w:tcW w:w="9016" w:type="dxa"/>
            <w:shd w:val="clear" w:color="auto" w:fill="000000" w:themeFill="text1"/>
          </w:tcPr>
          <w:p w14:paraId="0CCB20D1" w14:textId="77777777" w:rsidR="00000488" w:rsidRPr="007D5CA0" w:rsidRDefault="00000488" w:rsidP="00C32FAC">
            <w:pPr>
              <w:keepNext/>
              <w:rPr>
                <w:rFonts w:ascii="Arial" w:hAnsi="Arial" w:cs="Arial"/>
                <w:sz w:val="22"/>
              </w:rPr>
            </w:pPr>
            <w:r w:rsidRPr="007D5CA0">
              <w:rPr>
                <w:rFonts w:ascii="Arial" w:hAnsi="Arial" w:cs="Arial"/>
                <w:b/>
                <w:sz w:val="22"/>
              </w:rPr>
              <w:t>Facilitate others’ contributions</w:t>
            </w:r>
          </w:p>
        </w:tc>
      </w:tr>
      <w:tr w:rsidR="00000488" w:rsidRPr="005C78A9" w14:paraId="77A37150" w14:textId="77777777" w:rsidTr="00C32FAC">
        <w:trPr>
          <w:trHeight w:val="4381"/>
        </w:trPr>
        <w:tc>
          <w:tcPr>
            <w:tcW w:w="9016" w:type="dxa"/>
          </w:tcPr>
          <w:p w14:paraId="59DC688B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1557752791" w:edGrp="everyone"/>
            <w:permEnd w:id="1557752791"/>
          </w:p>
        </w:tc>
      </w:tr>
    </w:tbl>
    <w:p w14:paraId="543EFB94" w14:textId="77777777" w:rsidR="00000488" w:rsidRDefault="00000488" w:rsidP="00000488"/>
    <w:tbl>
      <w:tblPr>
        <w:tblStyle w:val="TableGrid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00488" w:rsidRPr="000732D9" w14:paraId="14BD9D91" w14:textId="77777777" w:rsidTr="00C32FAC">
        <w:tc>
          <w:tcPr>
            <w:tcW w:w="9016" w:type="dxa"/>
            <w:shd w:val="clear" w:color="auto" w:fill="000000" w:themeFill="text1"/>
          </w:tcPr>
          <w:p w14:paraId="0F463DCD" w14:textId="77777777" w:rsidR="00000488" w:rsidRPr="000732D9" w:rsidRDefault="00000488" w:rsidP="00C32FAC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Communicating adjustments</w:t>
            </w:r>
          </w:p>
        </w:tc>
      </w:tr>
      <w:tr w:rsidR="00000488" w:rsidRPr="005C78A9" w14:paraId="2015DBA6" w14:textId="77777777" w:rsidTr="00C32FAC">
        <w:trPr>
          <w:trHeight w:val="3127"/>
        </w:trPr>
        <w:tc>
          <w:tcPr>
            <w:tcW w:w="9016" w:type="dxa"/>
          </w:tcPr>
          <w:p w14:paraId="1C91CA98" w14:textId="77777777" w:rsidR="00000488" w:rsidRPr="005C78A9" w:rsidRDefault="00000488" w:rsidP="005C78A9">
            <w:pPr>
              <w:ind w:right="390"/>
              <w:jc w:val="left"/>
              <w:rPr>
                <w:rFonts w:ascii="Arial" w:hAnsi="Arial" w:cs="Arial"/>
                <w:sz w:val="22"/>
              </w:rPr>
            </w:pPr>
            <w:permStart w:id="815211823" w:edGrp="everyone"/>
            <w:permEnd w:id="815211823"/>
          </w:p>
        </w:tc>
      </w:tr>
    </w:tbl>
    <w:p w14:paraId="01982C27" w14:textId="77777777" w:rsidR="00000488" w:rsidRPr="000732D9" w:rsidRDefault="00000488" w:rsidP="00000488">
      <w:pPr>
        <w:jc w:val="left"/>
        <w:rPr>
          <w:rFonts w:ascii="Arial" w:eastAsia="Calibri" w:hAnsi="Arial" w:cs="Arial"/>
          <w:sz w:val="22"/>
          <w:szCs w:val="22"/>
        </w:rPr>
      </w:pPr>
    </w:p>
    <w:p w14:paraId="08BEDDC1" w14:textId="77777777" w:rsidR="007D4BF6" w:rsidRPr="00830749" w:rsidRDefault="007D4BF6" w:rsidP="007D4BF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D4BF6" w:rsidRPr="00830749" w14:paraId="75E6E567" w14:textId="77777777" w:rsidTr="00D22A2F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1D4DDF4D" w14:textId="77777777" w:rsidR="007D4BF6" w:rsidRPr="001C4084" w:rsidRDefault="007D4BF6" w:rsidP="00D22A2F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F7C4A90" w14:textId="2C16D937" w:rsidR="007D4BF6" w:rsidRPr="001C4084" w:rsidRDefault="007D4BF6" w:rsidP="00D22A2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5970066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E455BFD" w14:textId="77777777" w:rsidR="007D4BF6" w:rsidRPr="00533511" w:rsidRDefault="0094184B" w:rsidP="00D22A2F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714976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D4BF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9700667"/>
          </w:p>
        </w:tc>
      </w:tr>
    </w:tbl>
    <w:p w14:paraId="35FBA138" w14:textId="77777777" w:rsidR="007D4BF6" w:rsidRDefault="007D4BF6" w:rsidP="007D4BF6">
      <w:pPr>
        <w:rPr>
          <w:rFonts w:ascii="Arial" w:hAnsi="Arial" w:cs="Arial"/>
          <w:sz w:val="22"/>
          <w:szCs w:val="22"/>
        </w:rPr>
      </w:pPr>
    </w:p>
    <w:p w14:paraId="002BD89A" w14:textId="77777777" w:rsidR="00000488" w:rsidRPr="00020700" w:rsidRDefault="00000488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20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1A1CD2FA" w:rsidR="0070031D" w:rsidRPr="004932A4" w:rsidRDefault="0094184B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szCs w:val="32"/>
            </w:rPr>
            <w:t>BSBWHS516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5B727EB7" w:rsidR="0070031D" w:rsidRDefault="0094184B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00488">
            <w:rPr>
              <w:szCs w:val="32"/>
            </w:rPr>
            <w:t>Contribute to developing, implementing and maintaining an organisation's WHS management system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77777777" w:rsidR="0070031D" w:rsidRPr="005C78A9" w:rsidRDefault="0070031D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2900818" w:edGrp="everyone"/>
            <w:permEnd w:id="562900818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79676F1B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="00000488">
              <w:rPr>
                <w:rFonts w:ascii="Arial" w:hAnsi="Arial" w:cs="Arial"/>
                <w:sz w:val="20"/>
              </w:rPr>
              <w:t>one</w:t>
            </w:r>
            <w:r w:rsidRPr="00000488">
              <w:rPr>
                <w:rFonts w:ascii="Arial" w:hAnsi="Arial" w:cs="Arial"/>
                <w:sz w:val="20"/>
              </w:rPr>
              <w:t xml:space="preserve"> (</w:t>
            </w:r>
            <w:r w:rsidR="00000488">
              <w:rPr>
                <w:rFonts w:ascii="Arial" w:hAnsi="Arial" w:cs="Arial"/>
                <w:sz w:val="20"/>
              </w:rPr>
              <w:t>1</w:t>
            </w:r>
            <w:r w:rsidRPr="00000488">
              <w:rPr>
                <w:rFonts w:ascii="Arial" w:hAnsi="Arial" w:cs="Arial"/>
                <w:sz w:val="20"/>
              </w:rPr>
              <w:t>) hour,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4B109D63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A63F8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0436623F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9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C78A9" w:rsidRPr="00BA4D9F" w14:paraId="03E511FC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F99A1E8" w14:textId="77777777" w:rsidR="005C78A9" w:rsidRPr="00750D30" w:rsidRDefault="005C78A9" w:rsidP="00C907AB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30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5C78A9" w:rsidRPr="00BA4D9F" w14:paraId="2F0248FE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EF95B7" w14:textId="77777777" w:rsidR="005C78A9" w:rsidRPr="00DE303D" w:rsidRDefault="005C78A9" w:rsidP="00C907A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534F448D" w14:textId="77777777" w:rsidR="005C78A9" w:rsidRPr="00DE303D" w:rsidRDefault="005C78A9" w:rsidP="005C78A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2305C278" w14:textId="77777777" w:rsidR="005C78A9" w:rsidRPr="00750D30" w:rsidRDefault="005C78A9" w:rsidP="005C78A9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C78A9" w:rsidRPr="00BE6808" w14:paraId="56734B6E" w14:textId="77777777" w:rsidTr="00C907AB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B6F21F" w14:textId="77777777" w:rsidR="005C78A9" w:rsidRPr="00BE6808" w:rsidRDefault="005C78A9" w:rsidP="00C907A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897361825" w:edGrp="everyone"/>
            <w:permEnd w:id="1897361825"/>
          </w:p>
        </w:tc>
      </w:tr>
      <w:bookmarkEnd w:id="30"/>
    </w:tbl>
    <w:p w14:paraId="43E78A6D" w14:textId="77777777" w:rsidR="00000488" w:rsidRDefault="0070031D" w:rsidP="00000488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29"/>
    </w:p>
    <w:p w14:paraId="24B6466D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1" w:name="_Ref58567870"/>
      <w:r w:rsidRPr="00DE1C0D">
        <w:rPr>
          <w:rFonts w:cs="Arial"/>
        </w:rPr>
        <w:lastRenderedPageBreak/>
        <w:t xml:space="preserve">Which of the following </w:t>
      </w:r>
      <w:r>
        <w:rPr>
          <w:rFonts w:cs="Arial"/>
        </w:rPr>
        <w:t>are elements of WHS policy that belong within a WHSMS and associated planning</w:t>
      </w:r>
      <w:r w:rsidRPr="00832717">
        <w:t>?</w:t>
      </w:r>
      <w:r>
        <w:t xml:space="preserve"> Tick all that apply.</w:t>
      </w:r>
      <w:bookmarkEnd w:id="31"/>
    </w:p>
    <w:p w14:paraId="7FB885D5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00488" w14:paraId="0E7BF25F" w14:textId="77777777" w:rsidTr="00C32FA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4F32C18" w14:textId="77777777" w:rsidR="00000488" w:rsidRDefault="00000488" w:rsidP="00C32F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EF8E53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433FECA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6098554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59C24FCB" w14:textId="77777777" w:rsidR="00000488" w:rsidRPr="00533511" w:rsidRDefault="0094184B" w:rsidP="00C32F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53699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985545"/>
          </w:p>
        </w:tc>
      </w:tr>
      <w:tr w:rsidR="005C78A9" w14:paraId="637B8EA3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40DCEE6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8778202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63670164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C723B8" w14:textId="5E445059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3670164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2B245B3" w14:textId="77777777" w:rsidR="005C78A9" w:rsidRDefault="005C78A9" w:rsidP="005C78A9">
            <w:pPr>
              <w:jc w:val="center"/>
            </w:pPr>
            <w:r>
              <w:t>Commitment to comply with relevant WHS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28C789" w14:textId="77777777" w:rsidR="005C78A9" w:rsidRDefault="005C78A9" w:rsidP="005C78A9">
            <w:pPr>
              <w:ind w:left="993" w:hanging="993"/>
            </w:pPr>
          </w:p>
        </w:tc>
      </w:tr>
      <w:tr w:rsidR="005C78A9" w14:paraId="17DCC6DA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1BE214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404986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61135291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BCCB18" w14:textId="5351059B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61135291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C8298A" w14:textId="77777777" w:rsidR="005C78A9" w:rsidRDefault="005C78A9" w:rsidP="005C78A9">
            <w:pPr>
              <w:jc w:val="center"/>
            </w:pPr>
            <w:r>
              <w:t>Consideration of WHSMS certification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EE7A76" w14:textId="77777777" w:rsidR="005C78A9" w:rsidRDefault="005C78A9" w:rsidP="005C78A9">
            <w:pPr>
              <w:ind w:left="993" w:hanging="993"/>
            </w:pPr>
          </w:p>
        </w:tc>
      </w:tr>
      <w:tr w:rsidR="005C78A9" w14:paraId="4F9A185D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C565B3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739938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1981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DB48F6" w14:textId="6FC7FD67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1981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8AE367" w14:textId="77777777" w:rsidR="005C78A9" w:rsidRDefault="005C78A9" w:rsidP="005C78A9">
            <w:pPr>
              <w:jc w:val="center"/>
            </w:pPr>
            <w:r>
              <w:t>Benefits of management of risk, injuries and disease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42BEAF" w14:textId="77777777" w:rsidR="005C78A9" w:rsidRDefault="005C78A9" w:rsidP="005C78A9">
            <w:pPr>
              <w:ind w:left="993" w:hanging="993"/>
            </w:pPr>
          </w:p>
        </w:tc>
      </w:tr>
      <w:tr w:rsidR="005C78A9" w14:paraId="7423AB72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A58AFD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4283419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85205059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D1F8A2" w14:textId="09C8B40E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85205059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C27D6" w14:textId="77777777" w:rsidR="005C78A9" w:rsidRDefault="005C78A9" w:rsidP="005C78A9">
            <w:pPr>
              <w:jc w:val="center"/>
            </w:pPr>
            <w:r>
              <w:t>Documenting, implementing, maintaining and communicating the WHS policy to all 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D0ED13" w14:textId="77777777" w:rsidR="005C78A9" w:rsidRDefault="005C78A9" w:rsidP="005C78A9">
            <w:pPr>
              <w:ind w:left="993" w:hanging="993"/>
            </w:pPr>
          </w:p>
        </w:tc>
      </w:tr>
      <w:tr w:rsidR="005C78A9" w14:paraId="0464C76F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752170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9002828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59051567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908442" w14:textId="24CCCF55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59051567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2E7ECA" w14:textId="77777777" w:rsidR="005C78A9" w:rsidRPr="00793099" w:rsidRDefault="005C78A9" w:rsidP="005C78A9">
            <w:pPr>
              <w:jc w:val="center"/>
            </w:pPr>
            <w:r>
              <w:t>Return-to-work of injured workers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C2E8AB" w14:textId="77777777" w:rsidR="005C78A9" w:rsidRDefault="005C78A9" w:rsidP="005C78A9">
            <w:pPr>
              <w:ind w:left="993" w:hanging="993"/>
            </w:pPr>
          </w:p>
        </w:tc>
      </w:tr>
      <w:tr w:rsidR="005C78A9" w14:paraId="5D7141EA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43A29A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311983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392502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C1A70B" w14:textId="423A6618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392502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321434" w14:textId="77777777" w:rsidR="005C78A9" w:rsidRDefault="005C78A9" w:rsidP="005C78A9">
            <w:pPr>
              <w:jc w:val="center"/>
            </w:pPr>
            <w:r>
              <w:t>Ensuring duty holders understand their responsibilities and ensuring induction and training needs are met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E3E0C78" w14:textId="77777777" w:rsidR="005C78A9" w:rsidRDefault="005C78A9" w:rsidP="005C78A9">
            <w:pPr>
              <w:ind w:left="993" w:hanging="993"/>
            </w:pPr>
          </w:p>
        </w:tc>
      </w:tr>
    </w:tbl>
    <w:p w14:paraId="5CFAA49E" w14:textId="77777777" w:rsidR="00000488" w:rsidRDefault="00000488" w:rsidP="00000488">
      <w:pPr>
        <w:rPr>
          <w:rFonts w:ascii="Arial" w:hAnsi="Arial" w:cs="Arial"/>
          <w:sz w:val="20"/>
        </w:rPr>
      </w:pPr>
    </w:p>
    <w:p w14:paraId="168A2FD8" w14:textId="77777777" w:rsidR="00000488" w:rsidRDefault="00000488" w:rsidP="00000488">
      <w:pPr>
        <w:rPr>
          <w:rFonts w:ascii="Arial" w:hAnsi="Arial" w:cs="Arial"/>
          <w:sz w:val="20"/>
        </w:rPr>
      </w:pPr>
    </w:p>
    <w:p w14:paraId="4E5A4144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2" w:name="_Ref58567672"/>
      <w:r>
        <w:t>True or False (Tick your response): Development, implementation and communication of WHS policy are the responsibility of PCBUs only.</w:t>
      </w:r>
      <w:bookmarkEnd w:id="32"/>
    </w:p>
    <w:p w14:paraId="7786B8B3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8A9" w14:paraId="0C11C34A" w14:textId="77777777" w:rsidTr="005C78A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668938E" w14:textId="77777777" w:rsidR="005C78A9" w:rsidRDefault="005C78A9" w:rsidP="005C78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3574695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69901580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4F1710B" w14:textId="07518EB7" w:rsidR="005C78A9" w:rsidRPr="00B31E17" w:rsidRDefault="005C78A9" w:rsidP="005C78A9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69901580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8AB79E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DB315B7" w14:textId="77777777" w:rsidR="005C78A9" w:rsidRPr="00E106BF" w:rsidRDefault="005C78A9" w:rsidP="005C78A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7101674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550E48" w14:textId="77777777" w:rsidR="005C78A9" w:rsidRPr="00533511" w:rsidRDefault="005C78A9" w:rsidP="005C78A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46757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71016741"/>
          </w:p>
        </w:tc>
      </w:tr>
      <w:tr w:rsidR="005C78A9" w14:paraId="34357574" w14:textId="77777777" w:rsidTr="005C78A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7DAD46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5399700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628760815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06D2389" w14:textId="6AF66C56" w:rsidR="005C78A9" w:rsidRPr="00B31E17" w:rsidRDefault="005C78A9" w:rsidP="005C78A9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28760815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F8EEB9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EB12A2" w14:textId="77777777" w:rsidR="005C78A9" w:rsidRDefault="005C78A9" w:rsidP="005C78A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A36D27A" w14:textId="77777777" w:rsidR="005C78A9" w:rsidRDefault="005C78A9" w:rsidP="005C78A9">
            <w:pPr>
              <w:ind w:left="993" w:hanging="993"/>
            </w:pPr>
          </w:p>
        </w:tc>
      </w:tr>
    </w:tbl>
    <w:p w14:paraId="01E7A289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p w14:paraId="2E530882" w14:textId="77777777" w:rsidR="00000488" w:rsidRDefault="00000488" w:rsidP="00000488">
      <w:pPr>
        <w:rPr>
          <w:rFonts w:ascii="Arial" w:hAnsi="Arial" w:cs="Arial"/>
          <w:sz w:val="20"/>
        </w:rPr>
      </w:pPr>
    </w:p>
    <w:p w14:paraId="427A398C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3" w:name="_Ref37244576"/>
      <w:r>
        <w:t xml:space="preserve">True or False (Tick your response): </w:t>
      </w:r>
      <w:r w:rsidRPr="00DE1C0D">
        <w:t xml:space="preserve">It is best practice to communicate with others in the planning, implementation and review of </w:t>
      </w:r>
      <w:r>
        <w:t xml:space="preserve">a </w:t>
      </w:r>
      <w:r w:rsidRPr="00DE1C0D">
        <w:t>WHSMS</w:t>
      </w:r>
      <w:r>
        <w:t>.</w:t>
      </w:r>
      <w:bookmarkEnd w:id="33"/>
    </w:p>
    <w:p w14:paraId="65FE83ED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8A9" w14:paraId="1A511ED6" w14:textId="77777777" w:rsidTr="005C78A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01813A8" w14:textId="77777777" w:rsidR="005C78A9" w:rsidRDefault="005C78A9" w:rsidP="005C78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86192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16341825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6B6F7D5" w14:textId="02C16522" w:rsidR="005C78A9" w:rsidRPr="00B31E17" w:rsidRDefault="005C78A9" w:rsidP="005C78A9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6341825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4EA47C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08F76C" w14:textId="77777777" w:rsidR="005C78A9" w:rsidRPr="00E106BF" w:rsidRDefault="005C78A9" w:rsidP="005C78A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6321538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08C3EC" w14:textId="77777777" w:rsidR="005C78A9" w:rsidRPr="00533511" w:rsidRDefault="005C78A9" w:rsidP="005C78A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330584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3215380"/>
          </w:p>
        </w:tc>
      </w:tr>
      <w:tr w:rsidR="005C78A9" w14:paraId="248AC61F" w14:textId="77777777" w:rsidTr="005C78A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18B303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5999466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10628010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F984792" w14:textId="511AA085" w:rsidR="005C78A9" w:rsidRPr="00B31E17" w:rsidRDefault="005C78A9" w:rsidP="005C78A9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0628010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FE5878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94E8C8" w14:textId="77777777" w:rsidR="005C78A9" w:rsidRDefault="005C78A9" w:rsidP="005C78A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AB31DCA" w14:textId="77777777" w:rsidR="005C78A9" w:rsidRDefault="005C78A9" w:rsidP="005C78A9">
            <w:pPr>
              <w:ind w:left="993" w:hanging="993"/>
            </w:pPr>
          </w:p>
        </w:tc>
      </w:tr>
    </w:tbl>
    <w:p w14:paraId="7ADF50C6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p w14:paraId="642AC100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p w14:paraId="573B0D9E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4" w:name="_Ref58570319"/>
      <w:r>
        <w:rPr>
          <w:rFonts w:cs="Arial"/>
        </w:rPr>
        <w:t>When developing a WHSMS implementation plan, which of the following should be included</w:t>
      </w:r>
      <w:r w:rsidRPr="00832717">
        <w:t>?</w:t>
      </w:r>
      <w:r>
        <w:t xml:space="preserve"> Tick all that apply.</w:t>
      </w:r>
      <w:bookmarkEnd w:id="34"/>
    </w:p>
    <w:p w14:paraId="0F864077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00488" w14:paraId="537B0232" w14:textId="77777777" w:rsidTr="00C32FA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C63D572" w14:textId="77777777" w:rsidR="00000488" w:rsidRDefault="00000488" w:rsidP="00C32F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D004372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E281566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91110225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2C9D19B" w14:textId="77777777" w:rsidR="00000488" w:rsidRPr="00533511" w:rsidRDefault="0094184B" w:rsidP="00C32F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20591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1102255"/>
          </w:p>
        </w:tc>
      </w:tr>
      <w:tr w:rsidR="005C78A9" w14:paraId="5E7F95F3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101EAB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4281541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09866281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754C2E" w14:textId="3F131803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9866281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F8542E" w14:textId="77777777" w:rsidR="005C78A9" w:rsidRDefault="005C78A9" w:rsidP="005C78A9">
            <w:pPr>
              <w:jc w:val="center"/>
            </w:pPr>
            <w:r>
              <w:t>Defined roles and responsibilities, including management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C24FE3" w14:textId="77777777" w:rsidR="005C78A9" w:rsidRDefault="005C78A9" w:rsidP="005C78A9">
            <w:pPr>
              <w:ind w:left="993" w:hanging="993"/>
            </w:pPr>
          </w:p>
        </w:tc>
      </w:tr>
      <w:tr w:rsidR="005C78A9" w14:paraId="21F2F66B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A866FD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5813767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5067033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83DE56" w14:textId="7B99BFE8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5067033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F56EB3" w14:textId="77777777" w:rsidR="005C78A9" w:rsidRDefault="005C78A9" w:rsidP="005C78A9">
            <w:pPr>
              <w:jc w:val="center"/>
            </w:pPr>
            <w:r>
              <w:t>Timeframes for implementation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A47A41" w14:textId="77777777" w:rsidR="005C78A9" w:rsidRDefault="005C78A9" w:rsidP="005C78A9">
            <w:pPr>
              <w:ind w:left="993" w:hanging="993"/>
            </w:pPr>
          </w:p>
        </w:tc>
      </w:tr>
      <w:tr w:rsidR="005C78A9" w14:paraId="3E5A486C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E42271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440999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48470544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B0A0C09" w14:textId="067DB653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48470544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7C9DF2" w14:textId="77777777" w:rsidR="005C78A9" w:rsidRDefault="005C78A9" w:rsidP="005C78A9">
            <w:pPr>
              <w:jc w:val="center"/>
            </w:pPr>
            <w:r>
              <w:t>Processes for measuring performance and outcomes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C428B3" w14:textId="77777777" w:rsidR="005C78A9" w:rsidRDefault="005C78A9" w:rsidP="005C78A9">
            <w:pPr>
              <w:ind w:left="993" w:hanging="993"/>
            </w:pPr>
          </w:p>
        </w:tc>
      </w:tr>
      <w:tr w:rsidR="005C78A9" w14:paraId="72D8251B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993891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0220886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64515990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91BEAA5" w14:textId="01EE35BC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64515990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0578DB" w14:textId="77777777" w:rsidR="005C78A9" w:rsidRPr="00793099" w:rsidRDefault="005C78A9" w:rsidP="005C78A9">
            <w:pPr>
              <w:jc w:val="center"/>
            </w:pPr>
            <w:r>
              <w:t>Resources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FA5D3F" w14:textId="77777777" w:rsidR="005C78A9" w:rsidRDefault="005C78A9" w:rsidP="005C78A9">
            <w:pPr>
              <w:ind w:left="993" w:hanging="993"/>
            </w:pPr>
          </w:p>
        </w:tc>
      </w:tr>
    </w:tbl>
    <w:p w14:paraId="69147A50" w14:textId="77777777" w:rsidR="00000488" w:rsidRDefault="00000488" w:rsidP="00000488">
      <w:pPr>
        <w:rPr>
          <w:rFonts w:ascii="Arial" w:hAnsi="Arial" w:cs="Arial"/>
          <w:sz w:val="20"/>
        </w:rPr>
      </w:pPr>
    </w:p>
    <w:p w14:paraId="51A5327E" w14:textId="77777777" w:rsidR="00000488" w:rsidRDefault="00000488" w:rsidP="00000488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14:paraId="498EE709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5" w:name="_Ref58571368"/>
      <w:r w:rsidRPr="00DE1C0D">
        <w:rPr>
          <w:rFonts w:cs="Arial"/>
        </w:rPr>
        <w:lastRenderedPageBreak/>
        <w:t xml:space="preserve">Which of the following </w:t>
      </w:r>
      <w:r>
        <w:rPr>
          <w:rFonts w:cs="Arial"/>
        </w:rPr>
        <w:t>may be barriers to WHSMS implementation</w:t>
      </w:r>
      <w:r w:rsidRPr="00832717">
        <w:t>?</w:t>
      </w:r>
      <w:r>
        <w:t xml:space="preserve"> </w:t>
      </w:r>
      <w:r>
        <w:br/>
        <w:t>Tick all that apply.</w:t>
      </w:r>
      <w:bookmarkEnd w:id="35"/>
    </w:p>
    <w:p w14:paraId="0A422741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00488" w14:paraId="7E724782" w14:textId="77777777" w:rsidTr="00C32FA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6E89A11" w14:textId="77777777" w:rsidR="00000488" w:rsidRDefault="00000488" w:rsidP="00C32F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6B5385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6FEAE2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36645556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492CA93" w14:textId="77777777" w:rsidR="00000488" w:rsidRPr="00533511" w:rsidRDefault="0094184B" w:rsidP="00C32F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57567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66455562"/>
          </w:p>
        </w:tc>
      </w:tr>
      <w:tr w:rsidR="005C78A9" w14:paraId="6C72BF7C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2E4BD4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6460155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98127789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81FB265" w14:textId="1DBC3B36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8127789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0BB73E" w14:textId="77777777" w:rsidR="005C78A9" w:rsidRDefault="005C78A9" w:rsidP="005C78A9">
            <w:pPr>
              <w:jc w:val="center"/>
            </w:pPr>
            <w:r>
              <w:t>Finances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818FB5" w14:textId="77777777" w:rsidR="005C78A9" w:rsidRDefault="005C78A9" w:rsidP="005C78A9">
            <w:pPr>
              <w:ind w:left="993" w:hanging="993"/>
            </w:pPr>
          </w:p>
        </w:tc>
      </w:tr>
      <w:tr w:rsidR="005C78A9" w14:paraId="5057538C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28E2C0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3013009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02867461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8F860B" w14:textId="0F380ECC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2867461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160082" w14:textId="77777777" w:rsidR="005C78A9" w:rsidRDefault="005C78A9" w:rsidP="005C78A9">
            <w:pPr>
              <w:jc w:val="center"/>
            </w:pPr>
            <w:r>
              <w:t>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1E2AA8" w14:textId="77777777" w:rsidR="005C78A9" w:rsidRDefault="005C78A9" w:rsidP="005C78A9">
            <w:pPr>
              <w:ind w:left="993" w:hanging="993"/>
            </w:pPr>
          </w:p>
        </w:tc>
      </w:tr>
      <w:tr w:rsidR="005C78A9" w14:paraId="4E7FB92D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2D024B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5632994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782834129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DC851" w14:textId="54118F54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82834129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BAB9CB" w14:textId="77777777" w:rsidR="005C78A9" w:rsidRDefault="005C78A9" w:rsidP="005C78A9">
            <w:pPr>
              <w:jc w:val="center"/>
            </w:pPr>
            <w:r>
              <w:t>Resourcing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769004" w14:textId="77777777" w:rsidR="005C78A9" w:rsidRDefault="005C78A9" w:rsidP="005C78A9">
            <w:pPr>
              <w:ind w:left="993" w:hanging="993"/>
            </w:pPr>
          </w:p>
        </w:tc>
      </w:tr>
      <w:tr w:rsidR="005C78A9" w14:paraId="771B8D11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EFD761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304269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42981641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266A85" w14:textId="21BAB865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42981641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D158B0" w14:textId="77777777" w:rsidR="005C78A9" w:rsidRPr="00793099" w:rsidRDefault="005C78A9" w:rsidP="005C78A9">
            <w:pPr>
              <w:jc w:val="center"/>
            </w:pPr>
            <w:r>
              <w:t>Workplace attitudes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644591D" w14:textId="77777777" w:rsidR="005C78A9" w:rsidRDefault="005C78A9" w:rsidP="005C78A9">
            <w:pPr>
              <w:ind w:left="993" w:hanging="993"/>
            </w:pPr>
          </w:p>
        </w:tc>
      </w:tr>
    </w:tbl>
    <w:p w14:paraId="76FFB5B7" w14:textId="77777777" w:rsidR="00000488" w:rsidRDefault="00000488" w:rsidP="00000488">
      <w:pPr>
        <w:rPr>
          <w:rFonts w:ascii="Arial" w:hAnsi="Arial" w:cs="Arial"/>
          <w:sz w:val="20"/>
        </w:rPr>
      </w:pPr>
    </w:p>
    <w:p w14:paraId="4AEB2717" w14:textId="77777777" w:rsidR="00000488" w:rsidRDefault="00000488" w:rsidP="00000488">
      <w:pPr>
        <w:jc w:val="left"/>
        <w:rPr>
          <w:rFonts w:ascii="Arial" w:hAnsi="Arial" w:cs="Arial"/>
          <w:sz w:val="20"/>
        </w:rPr>
      </w:pPr>
    </w:p>
    <w:p w14:paraId="3A476FB4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6" w:name="_Ref35417543"/>
      <w:r w:rsidRPr="00DE1C0D">
        <w:rPr>
          <w:rFonts w:cs="Arial"/>
        </w:rPr>
        <w:t>Which of the following are types of evaluation processes for monitoring WHS performance</w:t>
      </w:r>
      <w:r w:rsidRPr="00832717">
        <w:t>?</w:t>
      </w:r>
      <w:r>
        <w:t xml:space="preserve"> Tick all that apply.</w:t>
      </w:r>
      <w:bookmarkEnd w:id="36"/>
    </w:p>
    <w:p w14:paraId="619517C4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00488" w14:paraId="1E853CAF" w14:textId="77777777" w:rsidTr="00C32FA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FBDB011" w14:textId="77777777" w:rsidR="00000488" w:rsidRDefault="00000488" w:rsidP="00C32F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184B4D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E0D9B9F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6083607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B17E3A6" w14:textId="77777777" w:rsidR="00000488" w:rsidRPr="00533511" w:rsidRDefault="0094184B" w:rsidP="00C32F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836074"/>
          </w:p>
        </w:tc>
      </w:tr>
      <w:tr w:rsidR="005C78A9" w14:paraId="36B249BE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875D632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6399999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0801943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BA72716" w14:textId="444C0F1A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801943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358A0" w14:textId="77777777" w:rsidR="005C78A9" w:rsidRDefault="005C78A9" w:rsidP="005C78A9">
            <w:pPr>
              <w:jc w:val="center"/>
            </w:pPr>
            <w:r w:rsidRPr="00DE1C0D">
              <w:t>Worker health surveillance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BBBF9A" w14:textId="77777777" w:rsidR="005C78A9" w:rsidRDefault="005C78A9" w:rsidP="005C78A9">
            <w:pPr>
              <w:ind w:left="993" w:hanging="993"/>
            </w:pPr>
          </w:p>
        </w:tc>
      </w:tr>
      <w:tr w:rsidR="005C78A9" w14:paraId="3E1C33C6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C3CCD8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7757482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1169761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2967DF8" w14:textId="6CAB9E23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1169761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6B648B" w14:textId="77777777" w:rsidR="005C78A9" w:rsidRDefault="005C78A9" w:rsidP="005C78A9">
            <w:pPr>
              <w:jc w:val="center"/>
            </w:pPr>
            <w:r w:rsidRPr="00DE1C0D">
              <w:t>Writing policies and procedures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FCECFA" w14:textId="77777777" w:rsidR="005C78A9" w:rsidRDefault="005C78A9" w:rsidP="005C78A9">
            <w:pPr>
              <w:ind w:left="993" w:hanging="993"/>
            </w:pPr>
          </w:p>
        </w:tc>
      </w:tr>
      <w:tr w:rsidR="005C78A9" w14:paraId="0DE75CC8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FB148F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668026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7658724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50A5C9" w14:textId="401FE8E2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7658724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F5092E" w14:textId="77777777" w:rsidR="005C78A9" w:rsidRDefault="005C78A9" w:rsidP="005C78A9">
            <w:pPr>
              <w:jc w:val="center"/>
            </w:pPr>
            <w:r w:rsidRPr="00DE1C0D">
              <w:t>Monitoring effectiveness of risk controls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DF89C" w14:textId="77777777" w:rsidR="005C78A9" w:rsidRDefault="005C78A9" w:rsidP="005C78A9">
            <w:pPr>
              <w:ind w:left="993" w:hanging="993"/>
            </w:pPr>
          </w:p>
        </w:tc>
      </w:tr>
      <w:tr w:rsidR="005C78A9" w14:paraId="106C2E40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DF0B8A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8295952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71835510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CAB7C0" w14:textId="506D7AF4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71835510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F81C17" w14:textId="77777777" w:rsidR="005C78A9" w:rsidRPr="00793099" w:rsidRDefault="005C78A9" w:rsidP="005C78A9">
            <w:pPr>
              <w:jc w:val="center"/>
            </w:pPr>
            <w:r w:rsidRPr="00DE1C0D">
              <w:t>Auditing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5A61F0" w14:textId="77777777" w:rsidR="005C78A9" w:rsidRDefault="005C78A9" w:rsidP="005C78A9">
            <w:pPr>
              <w:ind w:left="993" w:hanging="993"/>
            </w:pPr>
          </w:p>
        </w:tc>
      </w:tr>
    </w:tbl>
    <w:p w14:paraId="2136FCAF" w14:textId="77777777" w:rsidR="00000488" w:rsidRDefault="00000488" w:rsidP="00000488">
      <w:pPr>
        <w:rPr>
          <w:rFonts w:ascii="Arial" w:hAnsi="Arial" w:cs="Arial"/>
          <w:sz w:val="20"/>
        </w:rPr>
      </w:pPr>
    </w:p>
    <w:p w14:paraId="5588783A" w14:textId="77777777" w:rsidR="00000488" w:rsidRDefault="00000488" w:rsidP="00000488">
      <w:pPr>
        <w:jc w:val="left"/>
        <w:rPr>
          <w:rFonts w:ascii="Arial" w:hAnsi="Arial" w:cs="Arial"/>
          <w:sz w:val="20"/>
        </w:rPr>
      </w:pPr>
    </w:p>
    <w:p w14:paraId="6F791AD1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7" w:name="_Ref58567655"/>
      <w:r>
        <w:rPr>
          <w:rFonts w:cs="Arial"/>
        </w:rPr>
        <w:t>The WHS regulator provides which of the following to assist with policy and WHSMS development</w:t>
      </w:r>
      <w:r w:rsidRPr="00832717">
        <w:t>?</w:t>
      </w:r>
      <w:r>
        <w:t xml:space="preserve"> Tick all that apply.</w:t>
      </w:r>
      <w:bookmarkEnd w:id="37"/>
    </w:p>
    <w:p w14:paraId="1406A449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00488" w14:paraId="6A953EED" w14:textId="77777777" w:rsidTr="00C32FA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DD94EC6" w14:textId="77777777" w:rsidR="00000488" w:rsidRDefault="00000488" w:rsidP="00C32F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4AFDBFE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99785DA" w14:textId="77777777" w:rsidR="00000488" w:rsidRDefault="00000488" w:rsidP="00C32FA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06304720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4F6C94B" w14:textId="77777777" w:rsidR="00000488" w:rsidRPr="00533511" w:rsidRDefault="0094184B" w:rsidP="00C32FAC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56939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0048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6304720"/>
          </w:p>
        </w:tc>
      </w:tr>
      <w:tr w:rsidR="005C78A9" w14:paraId="154778A7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9BED86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7268648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58775661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AF42F4E" w14:textId="27C0C82B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58775661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7A678" w14:textId="77777777" w:rsidR="005C78A9" w:rsidRDefault="005C78A9" w:rsidP="005C78A9">
            <w:pPr>
              <w:jc w:val="center"/>
            </w:pPr>
            <w:r>
              <w:t>Fact sheets on the role of return-to-work practices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4A08FC" w14:textId="77777777" w:rsidR="005C78A9" w:rsidRDefault="005C78A9" w:rsidP="005C78A9">
            <w:pPr>
              <w:ind w:left="993" w:hanging="993"/>
            </w:pPr>
          </w:p>
        </w:tc>
      </w:tr>
      <w:tr w:rsidR="005C78A9" w14:paraId="3D2F2174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EC4E9F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81672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93913455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1910D32" w14:textId="2F9DAB01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3913455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B3EC24" w14:textId="77777777" w:rsidR="005C78A9" w:rsidRDefault="005C78A9" w:rsidP="005C78A9">
            <w:pPr>
              <w:jc w:val="center"/>
            </w:pPr>
            <w:r>
              <w:t>Fact sheets on what happens when a worker is injured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76E4AB" w14:textId="77777777" w:rsidR="005C78A9" w:rsidRDefault="005C78A9" w:rsidP="005C78A9">
            <w:pPr>
              <w:ind w:left="993" w:hanging="993"/>
            </w:pPr>
          </w:p>
        </w:tc>
      </w:tr>
      <w:tr w:rsidR="005C78A9" w14:paraId="35548B52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2334DC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9574511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9989837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AFADF7" w14:textId="7EB202AE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9989837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FB1D8F7" w14:textId="77777777" w:rsidR="005C78A9" w:rsidRDefault="005C78A9" w:rsidP="005C78A9">
            <w:pPr>
              <w:jc w:val="center"/>
            </w:pPr>
            <w:r>
              <w:t>Work Health and Safety Consultation, Co-operation and Co-ordination Code of Practice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DD355B" w14:textId="77777777" w:rsidR="005C78A9" w:rsidRDefault="005C78A9" w:rsidP="005C78A9">
            <w:pPr>
              <w:ind w:left="993" w:hanging="993"/>
            </w:pPr>
          </w:p>
        </w:tc>
      </w:tr>
      <w:tr w:rsidR="005C78A9" w14:paraId="0AF64117" w14:textId="77777777" w:rsidTr="00C32FA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71A986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2852251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91011354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814043" w14:textId="56FC9897" w:rsidR="005C78A9" w:rsidRPr="00447473" w:rsidRDefault="005C78A9" w:rsidP="005C78A9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1011354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8B283A" w14:textId="77777777" w:rsidR="005C78A9" w:rsidRPr="00793099" w:rsidRDefault="005C78A9" w:rsidP="005C78A9">
            <w:pPr>
              <w:jc w:val="center"/>
            </w:pPr>
            <w:r>
              <w:t>Return-to-work checklists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930367" w14:textId="77777777" w:rsidR="005C78A9" w:rsidRDefault="005C78A9" w:rsidP="005C78A9">
            <w:pPr>
              <w:ind w:left="993" w:hanging="993"/>
            </w:pPr>
          </w:p>
        </w:tc>
      </w:tr>
    </w:tbl>
    <w:p w14:paraId="242BCB73" w14:textId="77777777" w:rsidR="00000488" w:rsidRDefault="00000488" w:rsidP="00000488">
      <w:pPr>
        <w:rPr>
          <w:rFonts w:ascii="Arial" w:hAnsi="Arial" w:cs="Arial"/>
          <w:sz w:val="20"/>
        </w:rPr>
      </w:pPr>
    </w:p>
    <w:p w14:paraId="3F28C82E" w14:textId="77777777" w:rsidR="00000488" w:rsidRDefault="00000488" w:rsidP="00000488">
      <w:pPr>
        <w:rPr>
          <w:rFonts w:ascii="Arial" w:hAnsi="Arial" w:cs="Arial"/>
          <w:sz w:val="20"/>
        </w:rPr>
      </w:pPr>
    </w:p>
    <w:p w14:paraId="1A94588A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8" w:name="_Ref58568182"/>
      <w:r>
        <w:t>True or False (Tick your response): When measuring/recording workplace data for WHSMS evaluation purposes, privacy law does not apply as results must be open to everyone.</w:t>
      </w:r>
      <w:bookmarkEnd w:id="38"/>
    </w:p>
    <w:p w14:paraId="48157914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8A9" w14:paraId="5E1B250E" w14:textId="77777777" w:rsidTr="005C78A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D2D106" w14:textId="77777777" w:rsidR="005C78A9" w:rsidRDefault="005C78A9" w:rsidP="005C78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-17617511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826646352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A9CE71" w14:textId="1C64C7B5" w:rsidR="005C78A9" w:rsidRPr="00B31E17" w:rsidRDefault="005C78A9" w:rsidP="005C78A9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826646352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6170E3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3471E9" w14:textId="77777777" w:rsidR="005C78A9" w:rsidRPr="00E106BF" w:rsidRDefault="005C78A9" w:rsidP="005C78A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13773315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02A907" w14:textId="77777777" w:rsidR="005C78A9" w:rsidRPr="00533511" w:rsidRDefault="005C78A9" w:rsidP="005C78A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976769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13773315"/>
          </w:p>
        </w:tc>
      </w:tr>
      <w:tr w:rsidR="005C78A9" w14:paraId="592238F3" w14:textId="77777777" w:rsidTr="005C78A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69726D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720159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935224997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2578F3F" w14:textId="6AFB7332" w:rsidR="005C78A9" w:rsidRPr="00B31E17" w:rsidRDefault="005C78A9" w:rsidP="005C78A9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935224997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1F40F2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0B74AF" w14:textId="77777777" w:rsidR="005C78A9" w:rsidRDefault="005C78A9" w:rsidP="005C78A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38881F36" w14:textId="77777777" w:rsidR="005C78A9" w:rsidRDefault="005C78A9" w:rsidP="005C78A9">
            <w:pPr>
              <w:ind w:left="993" w:hanging="993"/>
            </w:pPr>
          </w:p>
        </w:tc>
      </w:tr>
    </w:tbl>
    <w:p w14:paraId="10EFB66B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p w14:paraId="5735EF2D" w14:textId="77777777" w:rsidR="00000488" w:rsidRDefault="00000488" w:rsidP="00000488">
      <w:pPr>
        <w:rPr>
          <w:rFonts w:ascii="Arial" w:hAnsi="Arial" w:cs="Arial"/>
          <w:sz w:val="20"/>
        </w:rPr>
      </w:pPr>
    </w:p>
    <w:p w14:paraId="4B25760D" w14:textId="77777777" w:rsidR="00000488" w:rsidRPr="00830749" w:rsidRDefault="00000488" w:rsidP="00A63F83">
      <w:pPr>
        <w:pStyle w:val="11CSTCPLQuestionBullet"/>
        <w:numPr>
          <w:ilvl w:val="0"/>
          <w:numId w:val="7"/>
        </w:numPr>
        <w:ind w:left="709" w:hanging="709"/>
      </w:pPr>
      <w:bookmarkStart w:id="39" w:name="_Ref58571716"/>
      <w:r>
        <w:lastRenderedPageBreak/>
        <w:t>True or False (Tick your response): The PCBU should be consulted when identifying required changes and approving proposed WHSMS adjustments.</w:t>
      </w:r>
      <w:bookmarkEnd w:id="39"/>
    </w:p>
    <w:p w14:paraId="772EAF5B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5C78A9" w14:paraId="6AF03524" w14:textId="77777777" w:rsidTr="005C78A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50A1FB5" w14:textId="77777777" w:rsidR="005C78A9" w:rsidRDefault="005C78A9" w:rsidP="005C78A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414368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106331944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06F4118" w14:textId="789AB418" w:rsidR="005C78A9" w:rsidRPr="00B31E17" w:rsidRDefault="005C78A9" w:rsidP="005C78A9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06331944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20DD22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D029A8" w14:textId="77777777" w:rsidR="005C78A9" w:rsidRPr="00E106BF" w:rsidRDefault="005C78A9" w:rsidP="005C78A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11930939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DB0234" w14:textId="77777777" w:rsidR="005C78A9" w:rsidRPr="00533511" w:rsidRDefault="005C78A9" w:rsidP="005C78A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96634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309393"/>
          </w:p>
        </w:tc>
      </w:tr>
      <w:tr w:rsidR="005C78A9" w14:paraId="560F7A27" w14:textId="77777777" w:rsidTr="005C78A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33A562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2097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106420200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45C6B75" w14:textId="6861D5F2" w:rsidR="005C78A9" w:rsidRPr="00B31E17" w:rsidRDefault="005C78A9" w:rsidP="005C78A9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106420200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932C96" w14:textId="77777777" w:rsidR="005C78A9" w:rsidRPr="00FE608E" w:rsidRDefault="005C78A9" w:rsidP="005C78A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226276" w14:textId="77777777" w:rsidR="005C78A9" w:rsidRDefault="005C78A9" w:rsidP="005C78A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F283F41" w14:textId="77777777" w:rsidR="005C78A9" w:rsidRDefault="005C78A9" w:rsidP="005C78A9">
            <w:pPr>
              <w:ind w:left="993" w:hanging="993"/>
            </w:pPr>
          </w:p>
        </w:tc>
      </w:tr>
    </w:tbl>
    <w:p w14:paraId="2ACE0655" w14:textId="77777777" w:rsidR="00000488" w:rsidRPr="00E44BDB" w:rsidRDefault="00000488" w:rsidP="00000488">
      <w:pPr>
        <w:rPr>
          <w:rFonts w:ascii="Arial" w:hAnsi="Arial" w:cs="Arial"/>
          <w:sz w:val="20"/>
        </w:rPr>
      </w:pPr>
    </w:p>
    <w:p w14:paraId="70735AA6" w14:textId="35A09749" w:rsidR="0070031D" w:rsidRPr="00000488" w:rsidRDefault="0070031D" w:rsidP="00000488">
      <w:pPr>
        <w:jc w:val="left"/>
        <w:rPr>
          <w:rFonts w:ascii="Arial" w:hAnsi="Arial" w:cs="Arial"/>
          <w:sz w:val="22"/>
          <w:szCs w:val="22"/>
        </w:rPr>
      </w:pPr>
    </w:p>
    <w:p w14:paraId="7832591C" w14:textId="760D1A33" w:rsidR="0070031D" w:rsidRPr="00000488" w:rsidRDefault="0070031D">
      <w:pPr>
        <w:jc w:val="left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1"/>
          <w:headerReference w:type="default" r:id="rId22"/>
          <w:foot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01B109B1" w:rsidR="004E699E" w:rsidRPr="004932A4" w:rsidRDefault="0094184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szCs w:val="32"/>
            </w:rPr>
            <w:t>BSBWHS516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1EFBCDA0" w:rsidR="004E699E" w:rsidRDefault="0094184B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00488">
            <w:rPr>
              <w:szCs w:val="32"/>
            </w:rPr>
            <w:t>Contribute to developing, implementing and maintaining an organisation's WHS management system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7777777" w:rsidR="00902BF8" w:rsidRPr="001D20D5" w:rsidRDefault="00902BF8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4500813" w:edGrp="everyone"/>
            <w:permEnd w:id="554500813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220CA1BF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770790BF" w:rsidR="00D82F1D" w:rsidRPr="00750D30" w:rsidRDefault="002342BE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A63F83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A63F83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A63F83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1D20D5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D20D5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5C78A9" w:rsidRPr="004932A4" w14:paraId="33EE888A" w14:textId="77777777" w:rsidTr="001D20D5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695AB06E" w:rsidR="005C78A9" w:rsidRPr="00906AB7" w:rsidRDefault="005C78A9" w:rsidP="005C78A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4134E8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1318668738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0A20875C" w:rsidR="005C78A9" w:rsidRPr="00906AB7" w:rsidRDefault="005C78A9" w:rsidP="005C78A9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318668738"/>
          </w:p>
        </w:tc>
        <w:permStart w:id="2045972486" w:edGrp="everyone"/>
        <w:tc>
          <w:tcPr>
            <w:tcW w:w="1417" w:type="dxa"/>
            <w:vAlign w:val="center"/>
          </w:tcPr>
          <w:p w14:paraId="03B8E1BD" w14:textId="77777777" w:rsidR="005C78A9" w:rsidRPr="00906AB7" w:rsidRDefault="005C78A9" w:rsidP="005C78A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045972486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66B8B6B2" w:rsidR="005C78A9" w:rsidRPr="00A44CB5" w:rsidRDefault="005C78A9" w:rsidP="005C78A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4212407" w:edGrp="everyone"/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74212407"/>
              </w:sdtContent>
            </w:sdt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5C78A9" w:rsidRPr="00A44CB5" w:rsidRDefault="005C78A9" w:rsidP="005C78A9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44005855" w:edGrp="everyone"/>
            <w:permEnd w:id="1844005855"/>
          </w:p>
        </w:tc>
        <w:permStart w:id="110700906" w:edGrp="everyone"/>
        <w:tc>
          <w:tcPr>
            <w:tcW w:w="1287" w:type="dxa"/>
            <w:vAlign w:val="center"/>
          </w:tcPr>
          <w:p w14:paraId="70611D39" w14:textId="1B51EA50" w:rsidR="005C78A9" w:rsidRPr="00533511" w:rsidRDefault="005C78A9" w:rsidP="005C78A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10700906"/>
          </w:p>
        </w:tc>
        <w:permStart w:id="1269123108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34D102FF" w:rsidR="005C78A9" w:rsidRPr="00533511" w:rsidRDefault="005C78A9" w:rsidP="005C78A9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269123108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C78A9" w:rsidRPr="00C92642" w14:paraId="5C4A94EC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BA60CEB" w14:textId="77777777" w:rsidR="005C78A9" w:rsidRPr="00DE303D" w:rsidRDefault="005C78A9" w:rsidP="00C907AB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5C78A9" w:rsidRPr="00C92642" w14:paraId="7912638D" w14:textId="77777777" w:rsidTr="00C907A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3FFDD3" w14:textId="77777777" w:rsidR="005C78A9" w:rsidRPr="00DE303D" w:rsidRDefault="005C78A9" w:rsidP="00C907A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15F94433" w14:textId="77777777" w:rsidR="005C78A9" w:rsidRPr="00DE303D" w:rsidRDefault="005C78A9" w:rsidP="005C78A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16BA0304" w14:textId="77777777" w:rsidR="005C78A9" w:rsidRPr="00DE303D" w:rsidRDefault="005C78A9" w:rsidP="005C78A9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5C78A9" w:rsidRPr="009A6C1D" w14:paraId="063DA75E" w14:textId="77777777" w:rsidTr="00C907AB">
        <w:trPr>
          <w:trHeight w:val="5899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8213C7" w14:textId="77777777" w:rsidR="005C78A9" w:rsidRPr="009A6C1D" w:rsidRDefault="005C78A9" w:rsidP="00C907A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1588396844" w:edGrp="everyone"/>
            <w:permEnd w:id="1588396844"/>
          </w:p>
        </w:tc>
      </w:tr>
    </w:tbl>
    <w:p w14:paraId="0BC00E7C" w14:textId="77777777" w:rsidR="005C78A9" w:rsidRDefault="005C78A9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4134E8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162A0CB" w:rsidR="00E6168D" w:rsidRPr="004134E8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4134E8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</w:t>
            </w:r>
          </w:p>
        </w:tc>
      </w:tr>
      <w:tr w:rsidR="00AC0794" w:rsidRPr="004134E8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0F7E67DE" w14:textId="77777777" w:rsidR="00AC0794" w:rsidRPr="004134E8" w:rsidRDefault="0094184B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093776" w:edGrp="everyone"/>
                <w:r w:rsidR="00AC0794" w:rsidRPr="004134E8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97093776"/>
              </w:sdtContent>
            </w:sdt>
            <w:r w:rsidR="00AC0794" w:rsidRPr="004134E8">
              <w:rPr>
                <w:rFonts w:ascii="Arial" w:hAnsi="Arial" w:cs="Arial"/>
                <w:szCs w:val="18"/>
              </w:rPr>
              <w:t xml:space="preserve"> </w:t>
            </w:r>
            <w:r w:rsidR="00AC0794" w:rsidRPr="004134E8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5FB7FED0" w:rsidR="00AC0794" w:rsidRPr="004134E8" w:rsidRDefault="0094184B" w:rsidP="0011416F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0260290" w:edGrp="everyone"/>
                <w:r w:rsidR="00AC0794" w:rsidRPr="004134E8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110260290"/>
              </w:sdtContent>
            </w:sdt>
            <w:r w:rsidR="00AC0794" w:rsidRPr="004134E8">
              <w:rPr>
                <w:rFonts w:ascii="Arial" w:hAnsi="Arial" w:cs="Arial"/>
                <w:szCs w:val="18"/>
              </w:rPr>
              <w:t xml:space="preserve"> </w:t>
            </w:r>
            <w:r w:rsidR="00AC0794" w:rsidRPr="004134E8">
              <w:rPr>
                <w:rFonts w:ascii="Arial" w:hAnsi="Arial" w:cs="Arial"/>
                <w:sz w:val="19"/>
                <w:szCs w:val="19"/>
              </w:rPr>
              <w:t xml:space="preserve">Multiple students </w:t>
            </w:r>
            <w:r w:rsidR="00584F56" w:rsidRPr="004134E8">
              <w:rPr>
                <w:rFonts w:ascii="Arial" w:hAnsi="Arial" w:cs="Arial"/>
                <w:sz w:val="19"/>
                <w:szCs w:val="19"/>
              </w:rPr>
              <w:t>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6899233" w:edGrp="everyone"/>
                <w:r w:rsidR="002908D0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6899233"/>
              </w:sdtContent>
            </w:sdt>
            <w:r w:rsidR="002908D0" w:rsidRPr="004134E8">
              <w:rPr>
                <w:rFonts w:ascii="Arial" w:hAnsi="Arial" w:cs="Arial"/>
                <w:sz w:val="19"/>
                <w:szCs w:val="19"/>
              </w:rPr>
              <w:t xml:space="preserve"> All from </w:t>
            </w:r>
            <w:r w:rsidR="00AC0794" w:rsidRPr="004134E8">
              <w:rPr>
                <w:rFonts w:ascii="Arial" w:hAnsi="Arial" w:cs="Arial"/>
                <w:sz w:val="19"/>
                <w:szCs w:val="19"/>
              </w:rPr>
              <w:t xml:space="preserve">Attendance Report, </w:t>
            </w:r>
            <w:permStart w:id="212601683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908D0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126016836"/>
              </w:sdtContent>
            </w:sdt>
            <w:r w:rsidR="002908D0" w:rsidRPr="004134E8">
              <w:rPr>
                <w:rFonts w:ascii="Arial" w:hAnsi="Arial" w:cs="Arial"/>
                <w:sz w:val="19"/>
                <w:szCs w:val="19"/>
              </w:rPr>
              <w:t xml:space="preserve"> Specific 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>students involved</w:t>
            </w:r>
            <w:r w:rsidR="002908D0" w:rsidRPr="004134E8">
              <w:rPr>
                <w:rFonts w:ascii="Arial" w:hAnsi="Arial" w:cs="Arial"/>
                <w:sz w:val="19"/>
                <w:szCs w:val="19"/>
              </w:rPr>
              <w:t xml:space="preserve"> – </w:t>
            </w:r>
            <w:r w:rsidR="00584F56" w:rsidRPr="004134E8">
              <w:rPr>
                <w:rFonts w:ascii="Arial" w:hAnsi="Arial" w:cs="Arial"/>
                <w:sz w:val="19"/>
                <w:szCs w:val="19"/>
              </w:rPr>
              <w:t>identify students]</w:t>
            </w:r>
          </w:p>
        </w:tc>
      </w:tr>
      <w:tr w:rsidR="00AC0794" w:rsidRPr="004134E8" w14:paraId="52227B5E" w14:textId="3EB974F1" w:rsidTr="00795D87">
        <w:trPr>
          <w:trHeight w:val="75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AC0794" w:rsidRPr="004134E8" w:rsidRDefault="0000720C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134E8"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="00AC0794" w:rsidRPr="004134E8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AC0794" w:rsidRPr="004134E8" w:rsidRDefault="00795D87" w:rsidP="00AC0794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4134E8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6C1A6C" w:rsidRPr="004134E8" w14:paraId="473FFD16" w14:textId="2463FF27" w:rsidTr="004134E8">
        <w:trPr>
          <w:trHeight w:val="1984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72A05BDB" w:rsidR="006C1A6C" w:rsidRPr="004134E8" w:rsidRDefault="006C1A6C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4134E8">
              <w:rPr>
                <w:rFonts w:ascii="Arial" w:hAnsi="Arial" w:cs="Arial"/>
                <w:sz w:val="19"/>
                <w:szCs w:val="19"/>
              </w:rPr>
              <w:t>1.1B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="004134E8">
              <w:rPr>
                <w:rFonts w:ascii="Arial" w:hAnsi="Arial" w:cs="Arial"/>
                <w:sz w:val="19"/>
                <w:szCs w:val="19"/>
              </w:rPr>
              <w:instrText xml:space="preserve"> REF _Ref58579787 \r \h </w:instrText>
            </w:r>
            <w:r w:rsidR="004134E8">
              <w:rPr>
                <w:rFonts w:ascii="Arial" w:hAnsi="Arial" w:cs="Arial"/>
                <w:sz w:val="19"/>
                <w:szCs w:val="19"/>
              </w:rPr>
            </w:r>
            <w:r w:rsidR="004134E8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="004134E8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FC255A" w14:textId="7564FFAE" w:rsidR="004134E8" w:rsidRDefault="004134E8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elements of plan presented to PCBU for feedback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ermStart w:id="256186092" w:edGrp="everyone"/>
          <w:p w14:paraId="7F229A48" w14:textId="35110A44" w:rsid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2967935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56186092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Timeframe required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668941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19841496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619841496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Resources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2019692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68403989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68403989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Legal responsibilities of duty holders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7085758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2280508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2280508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WHSMS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benefits </w:t>
            </w:r>
          </w:p>
          <w:p w14:paraId="0B7AC410" w14:textId="123BE3DF" w:rsid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11473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4703279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4703279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 w:rsidRPr="004134E8">
              <w:rPr>
                <w:rFonts w:ascii="Arial" w:hAnsi="Arial" w:cs="Arial"/>
                <w:sz w:val="19"/>
                <w:szCs w:val="19"/>
              </w:rPr>
              <w:t>WHSMS certification standards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3334248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31487625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31487625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R</w:t>
            </w:r>
            <w:r w:rsidR="004134E8" w:rsidRPr="004134E8">
              <w:rPr>
                <w:rFonts w:ascii="Arial" w:hAnsi="Arial" w:cs="Arial"/>
                <w:sz w:val="19"/>
                <w:szCs w:val="19"/>
              </w:rPr>
              <w:t>eturn-to-work and injury management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4165406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1198273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71198273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WHS </w:t>
            </w:r>
            <w:r w:rsidR="004134E8">
              <w:rPr>
                <w:rFonts w:ascii="Arial" w:hAnsi="Arial" w:cs="Arial"/>
                <w:sz w:val="19"/>
                <w:szCs w:val="19"/>
              </w:rPr>
              <w:t>training</w:t>
            </w:r>
          </w:p>
          <w:p w14:paraId="14374899" w14:textId="7AA9AA2D" w:rsid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3560398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145170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145170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WHS R</w:t>
            </w:r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isk assessment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90860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953955699" w:edGrp="everyone"/>
                <w:r w:rsidR="008A06E2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53955699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Emergency procedures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3646283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2253843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2253843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Hazard/Injury/ incident reporting</w:t>
            </w:r>
          </w:p>
          <w:p w14:paraId="7B565759" w14:textId="247C9ADF" w:rsid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937516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89059756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9059756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Risk register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272818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3903124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73903124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Workplace hazard inspection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0901915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1935030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01935030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WHS record keeping</w:t>
            </w:r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8017586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22054926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2054926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 xml:space="preserve">Forms and checklists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2644985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15632656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15632656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Potential barriers to WHSMS implementation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782844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97723229" w:edGrp="everyone"/>
                <w:r w:rsidR="004134E8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497723229"/>
              </w:sdtContent>
            </w:sdt>
            <w:r w:rsidR="004134E8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KPIs for evaluation</w:t>
            </w:r>
          </w:p>
          <w:p w14:paraId="2B404400" w14:textId="54C4125C" w:rsidR="004E37D1" w:rsidRP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751186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881213297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81213297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523258648" w:edGrp="everyone"/>
            <w:permEnd w:id="523258648"/>
          </w:p>
        </w:tc>
      </w:tr>
      <w:tr w:rsidR="006C1A6C" w:rsidRPr="00BA4D9F" w14:paraId="564248C2" w14:textId="07D8BF3B" w:rsidTr="004134E8">
        <w:trPr>
          <w:trHeight w:val="1020"/>
        </w:trPr>
        <w:tc>
          <w:tcPr>
            <w:tcW w:w="6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3F4D005D" w:rsidR="006C1A6C" w:rsidRPr="004134E8" w:rsidRDefault="004134E8" w:rsidP="006C1A6C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_Ref37248237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_Ref58579787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_Ref58579968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_Ref58580024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_Ref58580041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="00944D61"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2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BE016E6" w14:textId="15A29484" w:rsidR="004134E8" w:rsidRDefault="004134E8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(</w:t>
            </w:r>
            <w:r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>
              <w:rPr>
                <w:rFonts w:ascii="Arial" w:hAnsi="Arial" w:cs="Arial"/>
                <w:sz w:val="19"/>
                <w:szCs w:val="19"/>
              </w:rPr>
              <w:t>) methods of communication used for communication with PCBU/others:</w:t>
            </w:r>
          </w:p>
          <w:p w14:paraId="500C69AD" w14:textId="1E980F09" w:rsid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8821622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67925554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167925554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Face to face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88717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0386954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80386954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Media (e.g. Zoom)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570690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83210958" w:edGrp="everyone"/>
                <w:r w:rsidR="004E37D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383210958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Email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5771328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10337592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10337592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Telephone</w:t>
            </w:r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089386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57360863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57360863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34E8">
              <w:rPr>
                <w:rFonts w:ascii="Arial" w:hAnsi="Arial" w:cs="Arial"/>
                <w:sz w:val="19"/>
                <w:szCs w:val="19"/>
              </w:rPr>
              <w:t>Written letter</w:t>
            </w:r>
          </w:p>
          <w:p w14:paraId="212CFDF2" w14:textId="316977CC" w:rsidR="004E37D1" w:rsidRPr="004134E8" w:rsidRDefault="0094184B" w:rsidP="004134E8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201598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9039265" w:edGrp="everyone"/>
                <w:r w:rsidR="006C1A6C" w:rsidRPr="004134E8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79039265"/>
              </w:sdtContent>
            </w:sdt>
            <w:r w:rsidR="006C1A6C" w:rsidRPr="004134E8">
              <w:rPr>
                <w:rFonts w:ascii="Arial" w:hAnsi="Arial" w:cs="Arial"/>
                <w:sz w:val="19"/>
                <w:szCs w:val="19"/>
              </w:rPr>
              <w:t xml:space="preserve"> Other (please specify):</w:t>
            </w:r>
            <w:r w:rsidR="004E37D1">
              <w:rPr>
                <w:rFonts w:ascii="Arial" w:hAnsi="Arial" w:cs="Arial"/>
                <w:sz w:val="19"/>
                <w:szCs w:val="19"/>
              </w:rPr>
              <w:t xml:space="preserve"> </w:t>
            </w:r>
            <w:permStart w:id="1576366466" w:edGrp="everyone"/>
            <w:permEnd w:id="1576366466"/>
          </w:p>
        </w:tc>
      </w:tr>
    </w:tbl>
    <w:p w14:paraId="1CA676E3" w14:textId="6242D30A" w:rsidR="00A9666F" w:rsidRDefault="00C76B5E" w:rsidP="004134E8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392BB064" w14:textId="57843C99" w:rsidR="00E572E5" w:rsidRPr="00043AB3" w:rsidRDefault="0094184B" w:rsidP="005C78A9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314772073"/>
          <w:placeholder>
            <w:docPart w:val="B08190B938874374A8C91A6A895A225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00488">
            <w:rPr>
              <w:rFonts w:ascii="Arial Black" w:hAnsi="Arial Black"/>
            </w:rPr>
            <w:t>BSBWHS516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641621891"/>
        <w:placeholder>
          <w:docPart w:val="F71A2FFEAFB7456CB8E219CBB114C881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5C1AC292" w14:textId="7ABB3EA2" w:rsidR="00E572E5" w:rsidRPr="00043AB3" w:rsidRDefault="00000488" w:rsidP="00E572E5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developing, implementing and maintaining an organisation's WHS management system</w:t>
          </w:r>
        </w:p>
      </w:sdtContent>
    </w:sdt>
    <w:p w14:paraId="09A73781" w14:textId="77777777" w:rsidR="00E572E5" w:rsidRDefault="00E572E5" w:rsidP="00E572E5"/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7"/>
      </w:tblGrid>
      <w:tr w:rsidR="00D95679" w:rsidRPr="00683908" w14:paraId="48A6A8B5" w14:textId="77777777" w:rsidTr="0000698A">
        <w:trPr>
          <w:trHeight w:val="567"/>
        </w:trPr>
        <w:tc>
          <w:tcPr>
            <w:tcW w:w="90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F0908E2" w14:textId="77777777" w:rsidR="00D95679" w:rsidRPr="00696855" w:rsidRDefault="00D95679" w:rsidP="004D18D8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4134E8">
              <w:rPr>
                <w:rFonts w:cs="Arial"/>
                <w:b/>
                <w:sz w:val="28"/>
                <w:szCs w:val="28"/>
              </w:rPr>
              <w:t>Practical Task</w:t>
            </w:r>
            <w:r w:rsidR="00F03457" w:rsidRPr="004134E8">
              <w:rPr>
                <w:rFonts w:cs="Arial"/>
                <w:b/>
                <w:sz w:val="28"/>
                <w:szCs w:val="28"/>
              </w:rPr>
              <w:t xml:space="preserve"> </w:t>
            </w:r>
            <w:r w:rsidR="004D18D8" w:rsidRPr="004134E8">
              <w:rPr>
                <w:rFonts w:cs="Arial"/>
                <w:b/>
                <w:sz w:val="28"/>
                <w:szCs w:val="28"/>
              </w:rPr>
              <w:t>1</w:t>
            </w:r>
          </w:p>
        </w:tc>
      </w:tr>
      <w:tr w:rsidR="00FC083A" w:rsidRPr="000559FC" w14:paraId="7A9D972B" w14:textId="77777777" w:rsidTr="00C76B5E">
        <w:trPr>
          <w:trHeight w:val="44"/>
        </w:trPr>
        <w:tc>
          <w:tcPr>
            <w:tcW w:w="9077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A30318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10411E9C" w14:textId="0D220A27" w:rsidR="004134E8" w:rsidRDefault="004134E8" w:rsidP="004134E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is to complete the Handout 2 template to plan the implementation of a </w:t>
            </w:r>
            <w:r w:rsidR="00C75F16">
              <w:rPr>
                <w:rFonts w:cs="Arial"/>
                <w:sz w:val="20"/>
              </w:rPr>
              <w:t>W</w:t>
            </w:r>
            <w:r>
              <w:rPr>
                <w:rFonts w:cs="Arial"/>
                <w:sz w:val="20"/>
              </w:rPr>
              <w:t xml:space="preserve">ork </w:t>
            </w:r>
            <w:r w:rsidR="00C75F16">
              <w:rPr>
                <w:rFonts w:cs="Arial"/>
                <w:sz w:val="20"/>
              </w:rPr>
              <w:t>H</w:t>
            </w:r>
            <w:r>
              <w:rPr>
                <w:rFonts w:cs="Arial"/>
                <w:sz w:val="20"/>
              </w:rPr>
              <w:t xml:space="preserve">ealth and </w:t>
            </w:r>
            <w:r w:rsidR="00C75F16">
              <w:rPr>
                <w:rFonts w:cs="Arial"/>
                <w:sz w:val="20"/>
              </w:rPr>
              <w:t>S</w:t>
            </w:r>
            <w:r>
              <w:rPr>
                <w:rFonts w:cs="Arial"/>
                <w:sz w:val="20"/>
              </w:rPr>
              <w:t xml:space="preserve">afety </w:t>
            </w:r>
            <w:r w:rsidR="00C75F16">
              <w:rPr>
                <w:rFonts w:cs="Arial"/>
                <w:sz w:val="20"/>
              </w:rPr>
              <w:t>M</w:t>
            </w:r>
            <w:r>
              <w:rPr>
                <w:rFonts w:cs="Arial"/>
                <w:sz w:val="20"/>
              </w:rPr>
              <w:t xml:space="preserve">anagement </w:t>
            </w:r>
            <w:r w:rsidR="00C75F16">
              <w:rPr>
                <w:rFonts w:cs="Arial"/>
                <w:sz w:val="20"/>
              </w:rPr>
              <w:t>S</w:t>
            </w:r>
            <w:r>
              <w:rPr>
                <w:rFonts w:cs="Arial"/>
                <w:sz w:val="20"/>
              </w:rPr>
              <w:t xml:space="preserve">ystem (WHSMS). As part of implementing the developed plan, the participant is required to: </w:t>
            </w:r>
          </w:p>
          <w:p w14:paraId="2D3FF714" w14:textId="3F51351D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45037">
              <w:rPr>
                <w:rFonts w:cs="Arial"/>
                <w:sz w:val="20"/>
              </w:rPr>
              <w:t xml:space="preserve">evelop and deliver a short presentation (e.g. PowerPoint presentation slides with accompanying face-to-face delivery or real-time video, </w:t>
            </w:r>
            <w:r w:rsidR="00C75F16">
              <w:rPr>
                <w:rFonts w:cs="Arial"/>
                <w:sz w:val="20"/>
              </w:rPr>
              <w:t>in a simulated environment</w:t>
            </w:r>
            <w:r w:rsidRPr="00F45037">
              <w:rPr>
                <w:rFonts w:cs="Arial"/>
                <w:sz w:val="20"/>
              </w:rPr>
              <w:t xml:space="preserve"> arranged with your assessor) for the PCBU regarding the WHSMS implementation plan </w:t>
            </w:r>
          </w:p>
          <w:p w14:paraId="09F67AC8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Form an agreement on the required timeframe and resources to action the plan </w:t>
            </w:r>
          </w:p>
          <w:p w14:paraId="4FD10D31" w14:textId="2EB3822F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Offer adjustments to the WHSMS implementation plan, in response to the PCBU’s (i.e. </w:t>
            </w:r>
            <w:r w:rsidR="00C75F16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 xml:space="preserve">ssessor’s) identified barriers </w:t>
            </w:r>
          </w:p>
          <w:p w14:paraId="21F3F608" w14:textId="77777777" w:rsidR="004134E8" w:rsidRDefault="004134E8" w:rsidP="004134E8">
            <w:pPr>
              <w:jc w:val="left"/>
              <w:rPr>
                <w:rFonts w:cs="Arial"/>
                <w:sz w:val="20"/>
              </w:rPr>
            </w:pPr>
          </w:p>
          <w:p w14:paraId="27325398" w14:textId="6179B6A2" w:rsidR="004134E8" w:rsidRPr="00B00C1A" w:rsidRDefault="004134E8" w:rsidP="004134E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presentation, you are required to submit the following to the PCBU</w:t>
            </w:r>
            <w:r w:rsidR="00C75F16">
              <w:rPr>
                <w:rFonts w:cs="Arial"/>
                <w:sz w:val="20"/>
              </w:rPr>
              <w:t xml:space="preserve"> (i.e. Assessor)</w:t>
            </w:r>
            <w:r>
              <w:rPr>
                <w:rFonts w:cs="Arial"/>
                <w:sz w:val="20"/>
              </w:rPr>
              <w:t>:</w:t>
            </w:r>
          </w:p>
          <w:p w14:paraId="50BDBB05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adjusted WHSMS implementation plan</w:t>
            </w:r>
          </w:p>
          <w:p w14:paraId="19BC8FA0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 WHSMS checklist to monitor and evaluate the WHSMS plan’s implementation</w:t>
            </w:r>
          </w:p>
          <w:p w14:paraId="71DEBAAC" w14:textId="77777777" w:rsidR="004134E8" w:rsidRDefault="004134E8" w:rsidP="004134E8">
            <w:pPr>
              <w:jc w:val="left"/>
              <w:rPr>
                <w:rFonts w:cs="Arial"/>
                <w:sz w:val="20"/>
              </w:rPr>
            </w:pPr>
          </w:p>
          <w:p w14:paraId="08AC589E" w14:textId="77777777" w:rsidR="004134E8" w:rsidRDefault="004134E8" w:rsidP="004134E8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 part of the evaluation process, the participant is required to:</w:t>
            </w:r>
          </w:p>
          <w:p w14:paraId="56D049E3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Distribute WHSMS checklist to management and collate required data</w:t>
            </w:r>
          </w:p>
          <w:p w14:paraId="0FAF74EA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Evaluate WHSMS performance outcomes according to established KPIs</w:t>
            </w:r>
          </w:p>
          <w:p w14:paraId="5924FA9D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Recommend changes to WHSMS</w:t>
            </w:r>
          </w:p>
          <w:p w14:paraId="7AAF4F6B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Document outcomes of evaluation process in a report, for approval by PCBU</w:t>
            </w:r>
          </w:p>
          <w:p w14:paraId="3286BBC6" w14:textId="77777777" w:rsidR="004134E8" w:rsidRPr="002B59C6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Email WHSMS changes to staff</w:t>
            </w:r>
          </w:p>
          <w:p w14:paraId="75DE772A" w14:textId="77777777" w:rsidR="004134E8" w:rsidRPr="008470EE" w:rsidRDefault="004134E8" w:rsidP="008470EE">
            <w:pPr>
              <w:jc w:val="left"/>
              <w:rPr>
                <w:rFonts w:cs="Arial"/>
                <w:sz w:val="20"/>
              </w:rPr>
            </w:pPr>
          </w:p>
          <w:p w14:paraId="76DE38AB" w14:textId="77777777" w:rsidR="004134E8" w:rsidRDefault="004134E8" w:rsidP="004134E8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</w:p>
          <w:p w14:paraId="5E7BE933" w14:textId="03D3FEAF" w:rsidR="004134E8" w:rsidRPr="004134E8" w:rsidRDefault="004134E8" w:rsidP="00A63F83">
            <w:pPr>
              <w:pStyle w:val="ListParagraph"/>
              <w:numPr>
                <w:ilvl w:val="0"/>
                <w:numId w:val="31"/>
              </w:numPr>
              <w:jc w:val="left"/>
              <w:rPr>
                <w:rFonts w:cs="Arial"/>
                <w:sz w:val="20"/>
              </w:rPr>
            </w:pPr>
            <w:r w:rsidRPr="004134E8">
              <w:rPr>
                <w:rFonts w:cs="Arial"/>
                <w:sz w:val="20"/>
              </w:rPr>
              <w:t>Work Health and Safety (WHS) Management Plan (i.e. completed Handout 2)</w:t>
            </w:r>
          </w:p>
          <w:p w14:paraId="52AE31C0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  <w:r>
              <w:rPr>
                <w:rFonts w:cs="Arial"/>
                <w:sz w:val="20"/>
              </w:rPr>
              <w:t>for PCBU</w:t>
            </w:r>
          </w:p>
          <w:p w14:paraId="7FB785FC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WHSMS evaluation checklist</w:t>
            </w:r>
          </w:p>
          <w:p w14:paraId="3E9C22B0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Evaluation report</w:t>
            </w:r>
          </w:p>
          <w:p w14:paraId="06EB8372" w14:textId="77777777" w:rsidR="004134E8" w:rsidRDefault="004134E8" w:rsidP="00A63F83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Draft email of WHSMS updates</w:t>
            </w:r>
          </w:p>
          <w:p w14:paraId="5300EF20" w14:textId="77777777" w:rsidR="00584F56" w:rsidRDefault="00584F56" w:rsidP="00584F56">
            <w:pPr>
              <w:jc w:val="left"/>
              <w:rPr>
                <w:rFonts w:cs="Arial"/>
                <w:sz w:val="20"/>
              </w:rPr>
            </w:pPr>
          </w:p>
          <w:p w14:paraId="10D947A1" w14:textId="3FA08986" w:rsidR="00FC083A" w:rsidRPr="000861CC" w:rsidRDefault="00584F56" w:rsidP="00584F56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  <w:r w:rsidR="004134E8">
              <w:rPr>
                <w:rFonts w:cs="Arial"/>
                <w:sz w:val="20"/>
              </w:rPr>
              <w:t xml:space="preserve"> (e.g. Feedback on WHSMS plan, WHSMS limitations posed to participant and the participant’s suggested adjustments)</w:t>
            </w:r>
            <w:r w:rsidR="004134E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220C7915" w14:textId="77777777" w:rsidTr="00C76B5E">
        <w:trPr>
          <w:trHeight w:val="106"/>
        </w:trPr>
        <w:tc>
          <w:tcPr>
            <w:tcW w:w="90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ABD48DB" w14:textId="77777777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1AA0B355" w14:textId="3F9BCA2B" w:rsidR="00FC083A" w:rsidRPr="000861CC" w:rsidRDefault="004134E8" w:rsidP="00FC083A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Handout 2.</w:t>
            </w:r>
          </w:p>
        </w:tc>
      </w:tr>
    </w:tbl>
    <w:p w14:paraId="451B66E5" w14:textId="77777777" w:rsidR="004C68EC" w:rsidRPr="004C68EC" w:rsidRDefault="004C68EC">
      <w:pPr>
        <w:rPr>
          <w:sz w:val="19"/>
          <w:szCs w:val="19"/>
        </w:rPr>
      </w:pPr>
    </w:p>
    <w:tbl>
      <w:tblPr>
        <w:tblW w:w="9077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371"/>
        <w:gridCol w:w="1706"/>
      </w:tblGrid>
      <w:tr w:rsidR="00D95679" w:rsidRPr="00683908" w14:paraId="4AB18B23" w14:textId="77777777" w:rsidTr="004C68EC">
        <w:trPr>
          <w:tblHeader/>
        </w:trPr>
        <w:tc>
          <w:tcPr>
            <w:tcW w:w="7371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2E60A6D8" w14:textId="2247FF13" w:rsidR="00D95679" w:rsidRPr="0019760F" w:rsidRDefault="00D95679" w:rsidP="00D95679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6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4CED67BD" w14:textId="77777777" w:rsidR="00D95679" w:rsidRPr="00696855" w:rsidRDefault="00545C50" w:rsidP="00D95679">
            <w:pPr>
              <w:jc w:val="center"/>
              <w:rPr>
                <w:rFonts w:cs="Arial"/>
                <w:sz w:val="20"/>
              </w:rPr>
            </w:pPr>
            <w:r w:rsidRPr="00545C50">
              <w:rPr>
                <w:rFonts w:cs="Arial"/>
                <w:b/>
                <w:sz w:val="20"/>
              </w:rPr>
              <w:t xml:space="preserve">Tick if satisfactorily completed. </w:t>
            </w:r>
            <w:r w:rsidRPr="00545C50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D95679" w:rsidRPr="00683908" w14:paraId="0D3BC06B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8339083" w14:textId="60A77A0E" w:rsidR="00D95679" w:rsidRPr="004E1BC5" w:rsidRDefault="00D95679" w:rsidP="00FF0FC5">
            <w:pPr>
              <w:pStyle w:val="330PASCategoryHeading"/>
            </w:pPr>
            <w:r w:rsidRPr="004E1BC5">
              <w:t xml:space="preserve">1 </w:t>
            </w:r>
            <w:r w:rsidR="004134E8">
              <w:t>Develop, implement and support WHSMS</w:t>
            </w:r>
          </w:p>
        </w:tc>
      </w:tr>
      <w:tr w:rsidR="000C33BE" w:rsidRPr="00696855" w14:paraId="3E1E16F1" w14:textId="77777777" w:rsidTr="004134E8">
        <w:trPr>
          <w:trHeight w:val="27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48517FA5" w14:textId="2E828FBF" w:rsidR="000C33BE" w:rsidRPr="004134E8" w:rsidRDefault="000C33BE" w:rsidP="000C33BE">
            <w:pPr>
              <w:pStyle w:val="331PASListTask1"/>
            </w:pPr>
            <w:bookmarkStart w:id="40" w:name="_Ref158807851"/>
            <w:r w:rsidRPr="004134E8">
              <w:t>Complete WHSMS plan, after referring to WHS laws and organisational policies and procedures</w:t>
            </w:r>
            <w:bookmarkEnd w:id="40"/>
          </w:p>
        </w:tc>
        <w:permStart w:id="604325366" w:edGrp="everyone" w:displacedByCustomXml="next"/>
        <w:sdt>
          <w:sdtPr>
            <w:rPr>
              <w:rFonts w:cs="Arial"/>
              <w:sz w:val="36"/>
              <w:szCs w:val="36"/>
            </w:rPr>
            <w:id w:val="8613963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799AAE4F" w14:textId="7C8BF827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04325366" w:displacedByCustomXml="prev"/>
      </w:tr>
      <w:tr w:rsidR="000C33BE" w:rsidRPr="00696855" w14:paraId="2575592D" w14:textId="77777777" w:rsidTr="004134E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65BE3011" w14:textId="77777777" w:rsidR="000C33BE" w:rsidRPr="004134E8" w:rsidRDefault="000C33BE" w:rsidP="000C33BE">
            <w:pPr>
              <w:pStyle w:val="331PASListTask1"/>
            </w:pPr>
            <w:bookmarkStart w:id="41" w:name="_Ref37248211"/>
            <w:r w:rsidRPr="004134E8">
              <w:t>Develop a presentation for the PCBU which:</w:t>
            </w:r>
            <w:bookmarkEnd w:id="41"/>
          </w:p>
          <w:p w14:paraId="58D428CF" w14:textId="77777777" w:rsidR="000C33BE" w:rsidRDefault="000C33BE" w:rsidP="000C33BE">
            <w:pPr>
              <w:pStyle w:val="331PASListTask1"/>
              <w:numPr>
                <w:ilvl w:val="0"/>
                <w:numId w:val="32"/>
              </w:numPr>
            </w:pPr>
            <w:r>
              <w:t>Identifies duties, rights and obligations, as per legal and organisational requirements</w:t>
            </w:r>
          </w:p>
          <w:p w14:paraId="5E2E731A" w14:textId="77777777" w:rsidR="000C33BE" w:rsidRDefault="000C33BE" w:rsidP="000C33BE">
            <w:pPr>
              <w:pStyle w:val="331PASListTask1"/>
              <w:numPr>
                <w:ilvl w:val="0"/>
                <w:numId w:val="32"/>
              </w:numPr>
            </w:pPr>
            <w:r>
              <w:t xml:space="preserve">Outlines </w:t>
            </w:r>
            <w:r w:rsidRPr="009756C9">
              <w:t>WHSMS certification standards</w:t>
            </w:r>
          </w:p>
          <w:p w14:paraId="3702877C" w14:textId="77777777" w:rsidR="000C33BE" w:rsidRDefault="000C33BE" w:rsidP="000C33BE">
            <w:pPr>
              <w:pStyle w:val="331PASListTask1"/>
              <w:numPr>
                <w:ilvl w:val="0"/>
                <w:numId w:val="32"/>
              </w:numPr>
            </w:pPr>
            <w:r>
              <w:t>Communicates the benefits of WHSMS</w:t>
            </w:r>
          </w:p>
          <w:p w14:paraId="2362FA56" w14:textId="77146E1E" w:rsidR="000C33BE" w:rsidRPr="004134E8" w:rsidRDefault="000C33BE" w:rsidP="000C33BE">
            <w:pPr>
              <w:pStyle w:val="331PASListTask1"/>
              <w:numPr>
                <w:ilvl w:val="0"/>
                <w:numId w:val="32"/>
              </w:numPr>
            </w:pPr>
            <w:r w:rsidRPr="00F45037">
              <w:t>Highlight</w:t>
            </w:r>
            <w:r>
              <w:t>s</w:t>
            </w:r>
            <w:r w:rsidRPr="00F45037">
              <w:t xml:space="preserve"> key elements of the plan regarding </w:t>
            </w:r>
            <w:r>
              <w:t xml:space="preserve">return-to-work and </w:t>
            </w:r>
            <w:r w:rsidRPr="00F45037">
              <w:t>injury management</w:t>
            </w:r>
            <w:r>
              <w:t>, risk assessment and controls, plus another two (2) elements of their choice</w:t>
            </w:r>
          </w:p>
        </w:tc>
        <w:permStart w:id="519325971" w:edGrp="everyone" w:displacedByCustomXml="next"/>
        <w:sdt>
          <w:sdtPr>
            <w:rPr>
              <w:rFonts w:cs="Arial"/>
              <w:sz w:val="36"/>
              <w:szCs w:val="36"/>
            </w:rPr>
            <w:id w:val="1098367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72A8677" w14:textId="367579ED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19325971" w:displacedByCustomXml="prev"/>
      </w:tr>
      <w:tr w:rsidR="000C33BE" w:rsidRPr="00696855" w14:paraId="2483D269" w14:textId="77777777" w:rsidTr="004134E8">
        <w:trPr>
          <w:trHeight w:val="25"/>
        </w:trPr>
        <w:tc>
          <w:tcPr>
            <w:tcW w:w="7371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</w:tcBorders>
          </w:tcPr>
          <w:p w14:paraId="21EAD3F0" w14:textId="661BF219" w:rsidR="000C33BE" w:rsidRPr="00486541" w:rsidRDefault="000C33BE" w:rsidP="000C33BE">
            <w:pPr>
              <w:pStyle w:val="331PASListTask1"/>
            </w:pPr>
            <w:bookmarkStart w:id="42" w:name="_Ref37248237"/>
            <w:r>
              <w:lastRenderedPageBreak/>
              <w:t>Deliver presentation (in person/via live stream video) and listen to PCBU to respond appropriately to any questions.</w:t>
            </w:r>
            <w:bookmarkEnd w:id="42"/>
          </w:p>
        </w:tc>
        <w:permStart w:id="1593184152" w:edGrp="everyone" w:displacedByCustomXml="next"/>
        <w:sdt>
          <w:sdtPr>
            <w:rPr>
              <w:rFonts w:cs="Arial"/>
              <w:sz w:val="36"/>
              <w:szCs w:val="36"/>
            </w:rPr>
            <w:id w:val="13358037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top w:val="single" w:sz="12" w:space="0" w:color="000000"/>
                  <w:left w:val="single" w:sz="4" w:space="0" w:color="auto"/>
                  <w:right w:val="single" w:sz="12" w:space="0" w:color="000000"/>
                </w:tcBorders>
              </w:tcPr>
              <w:p w14:paraId="48D167B1" w14:textId="478431C9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93184152" w:displacedByCustomXml="prev"/>
      </w:tr>
      <w:tr w:rsidR="000C33BE" w:rsidRPr="00696855" w14:paraId="620AB71F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9239487" w14:textId="77777777" w:rsidR="000C33BE" w:rsidRDefault="000C33BE" w:rsidP="000C33BE">
            <w:pPr>
              <w:pStyle w:val="331PASListTask1"/>
            </w:pPr>
            <w:bookmarkStart w:id="43" w:name="_Ref58579787"/>
            <w:bookmarkStart w:id="44" w:name="_Ref37248265"/>
            <w:r>
              <w:t>Seek PCBU feedback about:</w:t>
            </w:r>
            <w:bookmarkEnd w:id="43"/>
          </w:p>
          <w:p w14:paraId="4505EB04" w14:textId="77777777" w:rsidR="000C33BE" w:rsidRDefault="000C33BE" w:rsidP="000C33BE">
            <w:pPr>
              <w:pStyle w:val="331PASListTask1"/>
              <w:numPr>
                <w:ilvl w:val="0"/>
                <w:numId w:val="33"/>
              </w:numPr>
            </w:pPr>
            <w:r>
              <w:t>Required timeframes and resources for WHSMS implementation</w:t>
            </w:r>
          </w:p>
          <w:p w14:paraId="0F15C87B" w14:textId="77777777" w:rsidR="000C33BE" w:rsidRDefault="000C33BE" w:rsidP="000C33BE">
            <w:pPr>
              <w:pStyle w:val="331PASListTask1"/>
              <w:numPr>
                <w:ilvl w:val="0"/>
                <w:numId w:val="33"/>
              </w:numPr>
            </w:pPr>
            <w:r>
              <w:t>Management roles and responsibilities in supporting WHSMS implementation</w:t>
            </w:r>
          </w:p>
          <w:p w14:paraId="51B8C9DC" w14:textId="77777777" w:rsidR="000C33BE" w:rsidRDefault="000C33BE" w:rsidP="000C33BE">
            <w:pPr>
              <w:pStyle w:val="331PASListTask1"/>
              <w:numPr>
                <w:ilvl w:val="0"/>
                <w:numId w:val="33"/>
              </w:numPr>
            </w:pPr>
            <w:r>
              <w:t xml:space="preserve">Potential barriers to WHSMS implementation </w:t>
            </w:r>
          </w:p>
          <w:bookmarkEnd w:id="44"/>
          <w:p w14:paraId="702BC934" w14:textId="3924D916" w:rsidR="000C33BE" w:rsidRPr="00486541" w:rsidRDefault="000C33BE" w:rsidP="000C33BE">
            <w:pPr>
              <w:pStyle w:val="331PASListTask1"/>
              <w:numPr>
                <w:ilvl w:val="0"/>
                <w:numId w:val="33"/>
              </w:numPr>
            </w:pPr>
            <w:r>
              <w:t>Requirements for measuring and evaluating WHSMS performance, including establishing Key Performance Indicators (KPIs)</w:t>
            </w:r>
          </w:p>
        </w:tc>
        <w:permStart w:id="438323068" w:edGrp="everyone" w:displacedByCustomXml="next"/>
        <w:sdt>
          <w:sdtPr>
            <w:rPr>
              <w:rFonts w:cs="Arial"/>
              <w:sz w:val="36"/>
              <w:szCs w:val="36"/>
            </w:rPr>
            <w:id w:val="17939388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AD2BF88" w14:textId="732D16FF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438323068" w:displacedByCustomXml="prev"/>
      </w:tr>
      <w:tr w:rsidR="000C33BE" w:rsidRPr="00696855" w14:paraId="34E88E26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501FFD9F" w14:textId="1B8B5BA5" w:rsidR="000C33BE" w:rsidRPr="004134E8" w:rsidRDefault="000C33BE" w:rsidP="000C33BE">
            <w:pPr>
              <w:pStyle w:val="331PASListTask1"/>
            </w:pPr>
            <w:bookmarkStart w:id="45" w:name="_Ref37248298"/>
            <w:r w:rsidRPr="004134E8">
              <w:t>Offer adjustments to WHMS implementation plan in response to identified barriers.</w:t>
            </w:r>
            <w:bookmarkEnd w:id="45"/>
            <w:r w:rsidRPr="004134E8">
              <w:t xml:space="preserve"> </w:t>
            </w:r>
          </w:p>
        </w:tc>
        <w:permStart w:id="1609388239" w:edGrp="everyone" w:displacedByCustomXml="next"/>
        <w:sdt>
          <w:sdtPr>
            <w:rPr>
              <w:rFonts w:cs="Arial"/>
              <w:sz w:val="36"/>
              <w:szCs w:val="36"/>
            </w:rPr>
            <w:id w:val="1202745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7651A309" w14:textId="4B7C3AF5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9388239" w:displacedByCustomXml="prev"/>
      </w:tr>
      <w:tr w:rsidR="000C33BE" w:rsidRPr="00696855" w14:paraId="6913DFAD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auto"/>
            </w:tcBorders>
          </w:tcPr>
          <w:p w14:paraId="58A227A3" w14:textId="4C477839" w:rsidR="000C33BE" w:rsidRPr="004134E8" w:rsidRDefault="000C33BE" w:rsidP="000C33BE">
            <w:pPr>
              <w:pStyle w:val="331PASListTask1"/>
            </w:pPr>
            <w:bookmarkStart w:id="46" w:name="_Ref37248302"/>
            <w:r w:rsidRPr="004134E8">
              <w:t>Distribute adjusted WHSMS plan to PCBU.</w:t>
            </w:r>
            <w:bookmarkEnd w:id="46"/>
          </w:p>
        </w:tc>
        <w:permStart w:id="947784492" w:edGrp="everyone" w:displacedByCustomXml="next"/>
        <w:sdt>
          <w:sdtPr>
            <w:rPr>
              <w:rFonts w:cs="Arial"/>
              <w:sz w:val="36"/>
              <w:szCs w:val="36"/>
            </w:rPr>
            <w:id w:val="-270782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5FD77E44" w14:textId="74E83965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47784492" w:displacedByCustomXml="prev"/>
      </w:tr>
      <w:tr w:rsidR="000C33BE" w:rsidRPr="00696855" w14:paraId="5F452F46" w14:textId="77777777" w:rsidTr="00545C50">
        <w:trPr>
          <w:trHeight w:val="27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A78DC0B" w14:textId="6CDC04C9" w:rsidR="000C33BE" w:rsidRPr="004134E8" w:rsidRDefault="000C33BE" w:rsidP="000C33BE">
            <w:pPr>
              <w:pStyle w:val="331PASListTask1"/>
            </w:pPr>
            <w:bookmarkStart w:id="47" w:name="_Ref36811105"/>
            <w:r w:rsidRPr="004134E8">
              <w:t>Outline plan for monitoring and evaluating WHSMS implementation (i.e. using checklist).</w:t>
            </w:r>
            <w:bookmarkEnd w:id="47"/>
            <w:r w:rsidRPr="004134E8">
              <w:t xml:space="preserve"> </w:t>
            </w:r>
          </w:p>
        </w:tc>
        <w:permStart w:id="1290814383" w:edGrp="everyone" w:displacedByCustomXml="next"/>
        <w:sdt>
          <w:sdtPr>
            <w:rPr>
              <w:rFonts w:cs="Arial"/>
              <w:sz w:val="36"/>
              <w:szCs w:val="36"/>
            </w:rPr>
            <w:id w:val="4004117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9E76ED" w14:textId="4B4EC45A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290814383" w:displacedByCustomXml="prev"/>
      </w:tr>
      <w:tr w:rsidR="00D95679" w:rsidRPr="005E24F1" w14:paraId="12CB5E6C" w14:textId="77777777" w:rsidTr="0000698A">
        <w:trPr>
          <w:trHeight w:val="305"/>
        </w:trPr>
        <w:tc>
          <w:tcPr>
            <w:tcW w:w="9077" w:type="dxa"/>
            <w:gridSpan w:val="2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D87EE3C" w14:textId="76D73A7E" w:rsidR="00D95679" w:rsidRPr="004E1BC5" w:rsidRDefault="00D95679" w:rsidP="009030D3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4134E8">
              <w:rPr>
                <w:rFonts w:cs="Arial"/>
                <w:b/>
                <w:sz w:val="20"/>
              </w:rPr>
              <w:t xml:space="preserve">Evaluate </w:t>
            </w:r>
            <w:r w:rsidR="004134E8">
              <w:rPr>
                <w:rFonts w:cs="Arial"/>
                <w:b/>
                <w:bCs/>
                <w:sz w:val="20"/>
              </w:rPr>
              <w:t>WHSMS</w:t>
            </w:r>
          </w:p>
        </w:tc>
      </w:tr>
      <w:tr w:rsidR="000C33BE" w:rsidRPr="00696855" w14:paraId="7B32AF17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1EF21AFF" w14:textId="36B6CD56" w:rsidR="000C33BE" w:rsidRPr="004134E8" w:rsidRDefault="000C33BE" w:rsidP="000C33BE">
            <w:pPr>
              <w:pStyle w:val="332PASListTask1"/>
            </w:pPr>
            <w:bookmarkStart w:id="48" w:name="_Ref58579968"/>
            <w:r w:rsidRPr="004134E8">
              <w:t>Work with management to implement WHSMS evaluation checklist and collate performance data.</w:t>
            </w:r>
            <w:bookmarkEnd w:id="48"/>
          </w:p>
        </w:tc>
        <w:permStart w:id="1497241933" w:edGrp="everyone" w:displacedByCustomXml="next"/>
        <w:sdt>
          <w:sdtPr>
            <w:rPr>
              <w:rFonts w:cs="Arial"/>
              <w:sz w:val="36"/>
              <w:szCs w:val="36"/>
            </w:rPr>
            <w:id w:val="-8778496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4902603C" w14:textId="6046A319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97241933" w:displacedByCustomXml="prev"/>
      </w:tr>
      <w:tr w:rsidR="000C33BE" w:rsidRPr="00696855" w14:paraId="64FF72AB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627408A1" w14:textId="1DF03230" w:rsidR="000C33BE" w:rsidRPr="004134E8" w:rsidRDefault="000C33BE" w:rsidP="000C33BE">
            <w:pPr>
              <w:pStyle w:val="332PASListTask1"/>
            </w:pPr>
            <w:bookmarkStart w:id="49" w:name="_Ref58579978"/>
            <w:bookmarkStart w:id="50" w:name="_Ref387224637"/>
            <w:r w:rsidRPr="004134E8">
              <w:t>Evaluate WHSMS performance outcomes against established KPIs.</w:t>
            </w:r>
            <w:bookmarkEnd w:id="49"/>
          </w:p>
        </w:tc>
        <w:permStart w:id="541163419" w:edGrp="everyone" w:displacedByCustomXml="next"/>
        <w:sdt>
          <w:sdtPr>
            <w:rPr>
              <w:rFonts w:cs="Arial"/>
              <w:sz w:val="36"/>
              <w:szCs w:val="36"/>
            </w:rPr>
            <w:id w:val="56777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187BEB52" w14:textId="093AC71B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41163419" w:displacedByCustomXml="prev"/>
      </w:tr>
      <w:tr w:rsidR="000C33BE" w:rsidRPr="00696855" w14:paraId="656CD58E" w14:textId="77777777" w:rsidTr="00545C50">
        <w:trPr>
          <w:trHeight w:val="25"/>
        </w:trPr>
        <w:tc>
          <w:tcPr>
            <w:tcW w:w="7371" w:type="dxa"/>
            <w:tcBorders>
              <w:left w:val="single" w:sz="12" w:space="0" w:color="000000"/>
            </w:tcBorders>
          </w:tcPr>
          <w:p w14:paraId="36DEE7B5" w14:textId="22C21C07" w:rsidR="000C33BE" w:rsidRPr="004134E8" w:rsidRDefault="000C33BE" w:rsidP="000C33BE">
            <w:pPr>
              <w:pStyle w:val="332PASListTask1"/>
            </w:pPr>
            <w:bookmarkStart w:id="51" w:name="_Ref58579984"/>
            <w:r w:rsidRPr="004134E8">
              <w:t>Document outcomes of evaluation process in a report, proposing changes to WHMS.</w:t>
            </w:r>
            <w:bookmarkEnd w:id="51"/>
          </w:p>
        </w:tc>
        <w:permStart w:id="177818088" w:edGrp="everyone" w:displacedByCustomXml="next"/>
        <w:sdt>
          <w:sdtPr>
            <w:rPr>
              <w:rFonts w:cs="Arial"/>
              <w:sz w:val="36"/>
              <w:szCs w:val="36"/>
            </w:rPr>
            <w:id w:val="15755560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right w:val="single" w:sz="12" w:space="0" w:color="000000"/>
                </w:tcBorders>
              </w:tcPr>
              <w:p w14:paraId="206BDF93" w14:textId="3B228536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7818088" w:displacedByCustomXml="prev"/>
      </w:tr>
      <w:tr w:rsidR="000C33BE" w:rsidRPr="00696855" w14:paraId="644AB911" w14:textId="77777777" w:rsidTr="004134E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4" w:space="0" w:color="000000"/>
            </w:tcBorders>
          </w:tcPr>
          <w:p w14:paraId="1B49898C" w14:textId="0BBA020D" w:rsidR="000C33BE" w:rsidRPr="004134E8" w:rsidRDefault="000C33BE" w:rsidP="000C33BE">
            <w:pPr>
              <w:pStyle w:val="332PASListTask1"/>
            </w:pPr>
            <w:bookmarkStart w:id="52" w:name="_Ref58580024"/>
            <w:bookmarkEnd w:id="50"/>
            <w:r w:rsidRPr="004134E8">
              <w:t>Seek PCBU approval for proposed WHSMS changes, making modifications according to feedback received.</w:t>
            </w:r>
            <w:bookmarkEnd w:id="52"/>
          </w:p>
        </w:tc>
        <w:permStart w:id="1978100442" w:edGrp="everyone" w:displacedByCustomXml="next"/>
        <w:sdt>
          <w:sdtPr>
            <w:rPr>
              <w:rFonts w:cs="Arial"/>
              <w:sz w:val="36"/>
              <w:szCs w:val="36"/>
            </w:rPr>
            <w:id w:val="1824154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000000"/>
                </w:tcBorders>
              </w:tcPr>
              <w:p w14:paraId="6F2E74FB" w14:textId="69CFA71B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78100442" w:displacedByCustomXml="prev"/>
      </w:tr>
      <w:tr w:rsidR="000C33BE" w:rsidRPr="00696855" w14:paraId="4D3A9407" w14:textId="77777777" w:rsidTr="004134E8">
        <w:trPr>
          <w:trHeight w:val="25"/>
        </w:trPr>
        <w:tc>
          <w:tcPr>
            <w:tcW w:w="7371" w:type="dxa"/>
            <w:tcBorders>
              <w:left w:val="single" w:sz="12" w:space="0" w:color="000000"/>
              <w:bottom w:val="single" w:sz="12" w:space="0" w:color="000000"/>
            </w:tcBorders>
          </w:tcPr>
          <w:p w14:paraId="21AAB2FE" w14:textId="79ED6777" w:rsidR="000C33BE" w:rsidRPr="004134E8" w:rsidRDefault="000C33BE" w:rsidP="000C33BE">
            <w:pPr>
              <w:pStyle w:val="332PASListTask1"/>
            </w:pPr>
            <w:bookmarkStart w:id="53" w:name="_Ref58580041"/>
            <w:r w:rsidRPr="004134E8">
              <w:t>Draft an email outlining the approved updated WHSMS.</w:t>
            </w:r>
            <w:bookmarkEnd w:id="53"/>
            <w:r w:rsidRPr="004134E8">
              <w:t xml:space="preserve"> </w:t>
            </w:r>
          </w:p>
        </w:tc>
        <w:permStart w:id="1463580785" w:edGrp="everyone" w:displacedByCustomXml="next"/>
        <w:sdt>
          <w:sdtPr>
            <w:rPr>
              <w:rFonts w:cs="Arial"/>
              <w:sz w:val="36"/>
              <w:szCs w:val="36"/>
            </w:rPr>
            <w:id w:val="-11310921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706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000000"/>
                </w:tcBorders>
              </w:tcPr>
              <w:p w14:paraId="2CA190BE" w14:textId="73ECFDF2" w:rsidR="000C33BE" w:rsidRPr="004E1BC5" w:rsidRDefault="000C33BE" w:rsidP="000C33BE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63580785" w:displacedByCustomXml="prev"/>
      </w:tr>
    </w:tbl>
    <w:p w14:paraId="29687C40" w14:textId="77777777" w:rsidR="00D95679" w:rsidRDefault="00D95679" w:rsidP="00E572E5"/>
    <w:sectPr w:rsidR="00D95679" w:rsidSect="00F155E8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28077EC" w:rsidR="006E5B7D" w:rsidRPr="00830749" w:rsidRDefault="0094184B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876CD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113BB2B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00488" w:rsidRPr="00000488">
          <w:rPr>
            <w:rFonts w:ascii="Arial" w:hAnsi="Arial" w:cs="Arial"/>
            <w:b/>
            <w:sz w:val="16"/>
            <w:szCs w:val="16"/>
          </w:rPr>
          <w:t>v1-1_</w:t>
        </w:r>
        <w:r w:rsidR="00B876CD">
          <w:rPr>
            <w:rFonts w:ascii="Arial" w:hAnsi="Arial" w:cs="Arial"/>
            <w:b/>
            <w:sz w:val="16"/>
            <w:szCs w:val="16"/>
          </w:rPr>
          <w:t>02/08</w:t>
        </w:r>
        <w:r w:rsidR="00000488" w:rsidRPr="00000488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4184B">
          <w:rPr>
            <w:rFonts w:ascii="Arial" w:hAnsi="Arial" w:cs="Arial"/>
            <w:b/>
            <w:bCs/>
            <w:noProof/>
            <w:sz w:val="16"/>
            <w:szCs w:val="16"/>
          </w:rPr>
          <w:t>12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0EBAF431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876CD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94184B">
          <w:rPr>
            <w:rFonts w:ascii="Arial" w:hAnsi="Arial" w:cs="Arial"/>
            <w:b/>
            <w:bCs/>
            <w:noProof/>
            <w:sz w:val="16"/>
            <w:szCs w:val="16"/>
          </w:rPr>
          <w:t>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ADDF0D1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876CD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94184B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266E73DA" w:rsidR="006E5B7D" w:rsidRPr="005C78A9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5C78A9">
      <w:rPr>
        <w:rFonts w:ascii="Arial" w:hAnsi="Arial" w:cs="Arial"/>
        <w:b/>
        <w:spacing w:val="-6"/>
        <w:sz w:val="16"/>
        <w:szCs w:val="16"/>
      </w:rPr>
      <w:t>Workbook</w:t>
    </w:r>
    <w:r w:rsidR="005526C8" w:rsidRPr="005C78A9">
      <w:rPr>
        <w:rFonts w:ascii="Arial" w:hAnsi="Arial" w:cs="Arial"/>
        <w:b/>
        <w:spacing w:val="-6"/>
        <w:sz w:val="16"/>
        <w:szCs w:val="16"/>
      </w:rPr>
      <w:t xml:space="preserve"> </w:t>
    </w:r>
    <w:r w:rsidR="006E5B7D" w:rsidRPr="005C78A9">
      <w:rPr>
        <w:rFonts w:ascii="Arial" w:hAnsi="Arial" w:cs="Arial"/>
        <w:b/>
        <w:spacing w:val="-6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5C78A9">
          <w:rPr>
            <w:rFonts w:ascii="Arial" w:hAnsi="Arial" w:cs="Arial"/>
            <w:b/>
            <w:spacing w:val="-6"/>
            <w:sz w:val="16"/>
            <w:szCs w:val="16"/>
          </w:rPr>
          <w:t>BSBWHS516</w:t>
        </w:r>
      </w:sdtContent>
    </w:sdt>
    <w:r w:rsidR="006E5B7D" w:rsidRPr="005C78A9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5C78A9">
          <w:rPr>
            <w:rFonts w:ascii="Arial" w:hAnsi="Arial" w:cs="Arial"/>
            <w:b/>
            <w:spacing w:val="-6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1F0E334A" w:rsidR="006E5B7D" w:rsidRPr="007D4BF6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2"/>
        <w:sz w:val="16"/>
        <w:szCs w:val="16"/>
      </w:rPr>
    </w:pPr>
    <w:r w:rsidRPr="007D4BF6">
      <w:rPr>
        <w:rFonts w:ascii="Arial" w:hAnsi="Arial" w:cs="Arial"/>
        <w:b/>
        <w:spacing w:val="-12"/>
        <w:sz w:val="16"/>
        <w:szCs w:val="16"/>
      </w:rPr>
      <w:ptab w:relativeTo="margin" w:alignment="right" w:leader="none"/>
    </w:r>
    <w:r w:rsidRPr="007D4BF6">
      <w:rPr>
        <w:rFonts w:ascii="Arial" w:hAnsi="Arial" w:cs="Arial"/>
        <w:b/>
        <w:spacing w:val="-12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12"/>
            <w:sz w:val="16"/>
            <w:szCs w:val="16"/>
          </w:rPr>
          <w:t>BSBWHS516</w:t>
        </w:r>
      </w:sdtContent>
    </w:sdt>
    <w:r w:rsidRPr="007D4BF6">
      <w:rPr>
        <w:rFonts w:ascii="Arial" w:hAnsi="Arial" w:cs="Arial"/>
        <w:b/>
        <w:spacing w:val="-1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12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6DFF69C0" w:rsidR="00787509" w:rsidRPr="005C78A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5C78A9">
      <w:rPr>
        <w:rFonts w:ascii="Arial" w:hAnsi="Arial" w:cs="Arial"/>
        <w:b/>
        <w:spacing w:val="-6"/>
        <w:sz w:val="16"/>
        <w:szCs w:val="16"/>
      </w:rPr>
      <w:ptab w:relativeTo="margin" w:alignment="right" w:leader="none"/>
    </w:r>
    <w:r w:rsidRPr="005C78A9">
      <w:rPr>
        <w:rFonts w:ascii="Arial" w:hAnsi="Arial" w:cs="Arial"/>
        <w:b/>
        <w:spacing w:val="-6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5C78A9">
          <w:rPr>
            <w:rFonts w:ascii="Arial" w:hAnsi="Arial" w:cs="Arial"/>
            <w:b/>
            <w:spacing w:val="-6"/>
            <w:sz w:val="16"/>
            <w:szCs w:val="16"/>
          </w:rPr>
          <w:t>BSBWHS516</w:t>
        </w:r>
      </w:sdtContent>
    </w:sdt>
    <w:r w:rsidRPr="005C78A9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5C78A9">
          <w:rPr>
            <w:rFonts w:ascii="Arial" w:hAnsi="Arial" w:cs="Arial"/>
            <w:b/>
            <w:spacing w:val="-6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76A555A8" w:rsidR="0070031D" w:rsidRPr="007D4BF6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8"/>
        <w:sz w:val="16"/>
        <w:szCs w:val="16"/>
      </w:rPr>
    </w:pPr>
    <w:r w:rsidRPr="007D4BF6">
      <w:rPr>
        <w:rFonts w:ascii="Arial" w:hAnsi="Arial" w:cs="Arial"/>
        <w:b/>
        <w:spacing w:val="-8"/>
        <w:sz w:val="16"/>
        <w:szCs w:val="16"/>
      </w:rPr>
      <w:t xml:space="preserve">Quiz </w:t>
    </w:r>
    <w:r w:rsidRPr="007D4BF6">
      <w:rPr>
        <w:rFonts w:ascii="Arial" w:hAnsi="Arial" w:cs="Arial"/>
        <w:b/>
        <w:vanish/>
        <w:spacing w:val="-8"/>
        <w:sz w:val="16"/>
        <w:szCs w:val="16"/>
      </w:rPr>
      <w:t xml:space="preserve">Answers </w:t>
    </w:r>
    <w:r w:rsidRPr="007D4BF6">
      <w:rPr>
        <w:rFonts w:ascii="Arial" w:hAnsi="Arial" w:cs="Arial"/>
        <w:b/>
        <w:spacing w:val="-8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8"/>
            <w:sz w:val="16"/>
            <w:szCs w:val="16"/>
          </w:rPr>
          <w:t>BSBWHS516</w:t>
        </w:r>
      </w:sdtContent>
    </w:sdt>
    <w:r w:rsidRPr="007D4BF6">
      <w:rPr>
        <w:rFonts w:ascii="Arial" w:hAnsi="Arial" w:cs="Arial"/>
        <w:b/>
        <w:spacing w:val="-8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8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624FD929" w:rsidR="0070031D" w:rsidRPr="007D4BF6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8"/>
        <w:sz w:val="16"/>
        <w:szCs w:val="16"/>
      </w:rPr>
    </w:pPr>
    <w:r w:rsidRPr="007D4BF6">
      <w:rPr>
        <w:rFonts w:ascii="Arial" w:hAnsi="Arial" w:cs="Arial"/>
        <w:b/>
        <w:spacing w:val="-8"/>
        <w:sz w:val="16"/>
        <w:szCs w:val="16"/>
      </w:rPr>
      <w:ptab w:relativeTo="margin" w:alignment="right" w:leader="none"/>
    </w:r>
    <w:r w:rsidRPr="007D4BF6">
      <w:rPr>
        <w:rFonts w:ascii="Arial" w:hAnsi="Arial" w:cs="Arial"/>
        <w:b/>
        <w:spacing w:val="-8"/>
        <w:sz w:val="16"/>
        <w:szCs w:val="16"/>
      </w:rPr>
      <w:t xml:space="preserve">Quiz </w:t>
    </w:r>
    <w:r w:rsidRPr="007D4BF6">
      <w:rPr>
        <w:rFonts w:ascii="Arial" w:hAnsi="Arial" w:cs="Arial"/>
        <w:b/>
        <w:vanish/>
        <w:spacing w:val="-8"/>
        <w:sz w:val="16"/>
        <w:szCs w:val="16"/>
      </w:rPr>
      <w:t xml:space="preserve">Answers </w:t>
    </w:r>
    <w:r w:rsidRPr="007D4BF6">
      <w:rPr>
        <w:rFonts w:ascii="Arial" w:hAnsi="Arial" w:cs="Arial"/>
        <w:b/>
        <w:spacing w:val="-8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8"/>
            <w:sz w:val="16"/>
            <w:szCs w:val="16"/>
          </w:rPr>
          <w:t>BSBWHS516</w:t>
        </w:r>
      </w:sdtContent>
    </w:sdt>
    <w:r w:rsidRPr="007D4BF6">
      <w:rPr>
        <w:rFonts w:ascii="Arial" w:hAnsi="Arial" w:cs="Arial"/>
        <w:b/>
        <w:spacing w:val="-8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8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7D4BF6">
          <w:rPr>
            <w:rFonts w:ascii="Arial" w:hAnsi="Arial" w:cs="Arial"/>
            <w:b/>
            <w:spacing w:val="-8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599A344B" w:rsidR="006E5B7D" w:rsidRPr="00F155E8" w:rsidRDefault="00F155E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2"/>
        <w:sz w:val="16"/>
        <w:szCs w:val="16"/>
      </w:rPr>
    </w:pPr>
    <w:r w:rsidRPr="00F155E8">
      <w:rPr>
        <w:rFonts w:ascii="Arial" w:hAnsi="Arial" w:cs="Arial"/>
        <w:b/>
        <w:spacing w:val="-12"/>
        <w:sz w:val="16"/>
        <w:szCs w:val="16"/>
      </w:rPr>
      <w:t xml:space="preserve">Practical </w:t>
    </w:r>
    <w:r w:rsidR="006E5B7D" w:rsidRPr="00F155E8">
      <w:rPr>
        <w:rFonts w:ascii="Arial" w:hAnsi="Arial" w:cs="Arial"/>
        <w:b/>
        <w:spacing w:val="-12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F155E8">
          <w:rPr>
            <w:rFonts w:ascii="Arial" w:hAnsi="Arial" w:cs="Arial"/>
            <w:b/>
            <w:spacing w:val="-12"/>
            <w:sz w:val="16"/>
            <w:szCs w:val="16"/>
          </w:rPr>
          <w:t>BSBWHS516</w:t>
        </w:r>
      </w:sdtContent>
    </w:sdt>
    <w:r w:rsidR="006E5B7D" w:rsidRPr="00F155E8">
      <w:rPr>
        <w:rFonts w:ascii="Arial" w:hAnsi="Arial" w:cs="Arial"/>
        <w:b/>
        <w:spacing w:val="-1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F155E8">
          <w:rPr>
            <w:rFonts w:ascii="Arial" w:hAnsi="Arial" w:cs="Arial"/>
            <w:b/>
            <w:spacing w:val="-12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1B6C4725" w:rsidR="006E5B7D" w:rsidRPr="00F155E8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2"/>
        <w:sz w:val="16"/>
        <w:szCs w:val="16"/>
      </w:rPr>
    </w:pPr>
    <w:r w:rsidRPr="00F155E8">
      <w:rPr>
        <w:rFonts w:ascii="Arial" w:hAnsi="Arial" w:cs="Arial"/>
        <w:b/>
        <w:spacing w:val="-12"/>
        <w:sz w:val="16"/>
        <w:szCs w:val="16"/>
      </w:rPr>
      <w:ptab w:relativeTo="margin" w:alignment="right" w:leader="none"/>
    </w:r>
    <w:r w:rsidR="00F155E8">
      <w:rPr>
        <w:rFonts w:ascii="Arial" w:hAnsi="Arial" w:cs="Arial"/>
        <w:b/>
        <w:spacing w:val="-12"/>
        <w:sz w:val="16"/>
        <w:szCs w:val="16"/>
      </w:rPr>
      <w:t xml:space="preserve">Practical </w:t>
    </w:r>
    <w:r w:rsidRPr="00F155E8">
      <w:rPr>
        <w:rFonts w:ascii="Arial" w:hAnsi="Arial" w:cs="Arial"/>
        <w:b/>
        <w:spacing w:val="-12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00488" w:rsidRPr="00F155E8">
          <w:rPr>
            <w:rFonts w:ascii="Arial" w:hAnsi="Arial" w:cs="Arial"/>
            <w:b/>
            <w:spacing w:val="-12"/>
            <w:sz w:val="16"/>
            <w:szCs w:val="16"/>
          </w:rPr>
          <w:t>BSBWHS516</w:t>
        </w:r>
      </w:sdtContent>
    </w:sdt>
    <w:r w:rsidRPr="00F155E8">
      <w:rPr>
        <w:rFonts w:ascii="Arial" w:hAnsi="Arial" w:cs="Arial"/>
        <w:b/>
        <w:spacing w:val="-12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12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00488" w:rsidRPr="00F155E8">
          <w:rPr>
            <w:rFonts w:ascii="Arial" w:hAnsi="Arial" w:cs="Arial"/>
            <w:b/>
            <w:spacing w:val="-12"/>
            <w:sz w:val="16"/>
            <w:szCs w:val="16"/>
          </w:rPr>
          <w:t>Contribute to developing, implementing and maintaining an organisation's WHS management system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815BE"/>
    <w:multiLevelType w:val="hybridMultilevel"/>
    <w:tmpl w:val="7A3CB8FE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8" w15:restartNumberingAfterBreak="0">
    <w:nsid w:val="16A2697B"/>
    <w:multiLevelType w:val="hybridMultilevel"/>
    <w:tmpl w:val="BB24E94E"/>
    <w:lvl w:ilvl="0" w:tplc="0C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01DA6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ED5973"/>
    <w:multiLevelType w:val="hybridMultilevel"/>
    <w:tmpl w:val="693C89D4"/>
    <w:lvl w:ilvl="0" w:tplc="404E4A2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3F9A45FD"/>
    <w:multiLevelType w:val="hybridMultilevel"/>
    <w:tmpl w:val="69BE021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747BEA"/>
    <w:multiLevelType w:val="hybridMultilevel"/>
    <w:tmpl w:val="71D8F07C"/>
    <w:lvl w:ilvl="0" w:tplc="5260B90A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  <w:i w:val="0"/>
        <w:iCs/>
      </w:rPr>
    </w:lvl>
    <w:lvl w:ilvl="1" w:tplc="5A8053F4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30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56140606"/>
    <w:multiLevelType w:val="hybridMultilevel"/>
    <w:tmpl w:val="27D6B104"/>
    <w:lvl w:ilvl="0" w:tplc="8FAAEA0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02C4B"/>
    <w:multiLevelType w:val="hybridMultilevel"/>
    <w:tmpl w:val="9C666994"/>
    <w:lvl w:ilvl="0" w:tplc="F198EE60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E5F3059"/>
    <w:multiLevelType w:val="hybridMultilevel"/>
    <w:tmpl w:val="D068DE0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6B29B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9"/>
  </w:num>
  <w:num w:numId="2" w16cid:durableId="938607714">
    <w:abstractNumId w:val="29"/>
  </w:num>
  <w:num w:numId="3" w16cid:durableId="958145445">
    <w:abstractNumId w:val="15"/>
  </w:num>
  <w:num w:numId="4" w16cid:durableId="1196194321">
    <w:abstractNumId w:val="26"/>
  </w:num>
  <w:num w:numId="5" w16cid:durableId="1867134969">
    <w:abstractNumId w:val="24"/>
  </w:num>
  <w:num w:numId="6" w16cid:durableId="1025326758">
    <w:abstractNumId w:val="40"/>
  </w:num>
  <w:num w:numId="7" w16cid:durableId="1482577371">
    <w:abstractNumId w:val="11"/>
  </w:num>
  <w:num w:numId="8" w16cid:durableId="1085491312">
    <w:abstractNumId w:val="2"/>
  </w:num>
  <w:num w:numId="9" w16cid:durableId="1369525979">
    <w:abstractNumId w:val="22"/>
  </w:num>
  <w:num w:numId="10" w16cid:durableId="744459">
    <w:abstractNumId w:val="18"/>
  </w:num>
  <w:num w:numId="11" w16cid:durableId="255016049">
    <w:abstractNumId w:val="14"/>
  </w:num>
  <w:num w:numId="12" w16cid:durableId="926841987">
    <w:abstractNumId w:val="46"/>
  </w:num>
  <w:num w:numId="13" w16cid:durableId="1303079462">
    <w:abstractNumId w:val="35"/>
  </w:num>
  <w:num w:numId="14" w16cid:durableId="1959607258">
    <w:abstractNumId w:val="0"/>
  </w:num>
  <w:num w:numId="15" w16cid:durableId="788476904">
    <w:abstractNumId w:val="28"/>
  </w:num>
  <w:num w:numId="16" w16cid:durableId="738527274">
    <w:abstractNumId w:val="43"/>
  </w:num>
  <w:num w:numId="17" w16cid:durableId="347292598">
    <w:abstractNumId w:val="34"/>
  </w:num>
  <w:num w:numId="18" w16cid:durableId="775098443">
    <w:abstractNumId w:val="42"/>
  </w:num>
  <w:num w:numId="19" w16cid:durableId="246036738">
    <w:abstractNumId w:val="32"/>
  </w:num>
  <w:num w:numId="20" w16cid:durableId="1151870601">
    <w:abstractNumId w:val="44"/>
  </w:num>
  <w:num w:numId="21" w16cid:durableId="1397627776">
    <w:abstractNumId w:val="41"/>
  </w:num>
  <w:num w:numId="22" w16cid:durableId="519197551">
    <w:abstractNumId w:val="20"/>
  </w:num>
  <w:num w:numId="23" w16cid:durableId="459954404">
    <w:abstractNumId w:val="17"/>
  </w:num>
  <w:num w:numId="24" w16cid:durableId="1636257339">
    <w:abstractNumId w:val="38"/>
  </w:num>
  <w:num w:numId="25" w16cid:durableId="1291135592">
    <w:abstractNumId w:val="37"/>
  </w:num>
  <w:num w:numId="26" w16cid:durableId="1066993164">
    <w:abstractNumId w:val="25"/>
  </w:num>
  <w:num w:numId="27" w16cid:durableId="1102067701">
    <w:abstractNumId w:val="10"/>
  </w:num>
  <w:num w:numId="28" w16cid:durableId="1542013719">
    <w:abstractNumId w:val="31"/>
  </w:num>
  <w:num w:numId="29" w16cid:durableId="857743751">
    <w:abstractNumId w:val="36"/>
  </w:num>
  <w:num w:numId="30" w16cid:durableId="1961838637">
    <w:abstractNumId w:val="12"/>
  </w:num>
  <w:num w:numId="31" w16cid:durableId="1927499765">
    <w:abstractNumId w:val="21"/>
  </w:num>
  <w:num w:numId="32" w16cid:durableId="579757613">
    <w:abstractNumId w:val="7"/>
  </w:num>
  <w:num w:numId="33" w16cid:durableId="773786564">
    <w:abstractNumId w:val="8"/>
  </w:num>
  <w:num w:numId="34" w16cid:durableId="157770224">
    <w:abstractNumId w:val="3"/>
  </w:num>
  <w:num w:numId="35" w16cid:durableId="700008385">
    <w:abstractNumId w:val="6"/>
  </w:num>
  <w:num w:numId="36" w16cid:durableId="201215811">
    <w:abstractNumId w:val="16"/>
  </w:num>
  <w:num w:numId="37" w16cid:durableId="1213617901">
    <w:abstractNumId w:val="33"/>
  </w:num>
  <w:num w:numId="38" w16cid:durableId="98567376">
    <w:abstractNumId w:val="4"/>
  </w:num>
  <w:num w:numId="39" w16cid:durableId="1572696059">
    <w:abstractNumId w:val="9"/>
  </w:num>
  <w:num w:numId="40" w16cid:durableId="364209989">
    <w:abstractNumId w:val="45"/>
  </w:num>
  <w:num w:numId="41" w16cid:durableId="579679182">
    <w:abstractNumId w:val="1"/>
  </w:num>
  <w:num w:numId="42" w16cid:durableId="1443381538">
    <w:abstractNumId w:val="5"/>
  </w:num>
  <w:num w:numId="43" w16cid:durableId="1457796669">
    <w:abstractNumId w:val="30"/>
  </w:num>
  <w:num w:numId="44" w16cid:durableId="73430458">
    <w:abstractNumId w:val="27"/>
  </w:num>
  <w:num w:numId="45" w16cid:durableId="2145848763">
    <w:abstractNumId w:val="13"/>
  </w:num>
  <w:num w:numId="46" w16cid:durableId="2119059842">
    <w:abstractNumId w:val="23"/>
  </w:num>
  <w:num w:numId="47" w16cid:durableId="584190397">
    <w:abstractNumId w:val="39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Hgi0HA9d2CfO87+W/jlKCrXHo6CP6GcNXtd7kt3/XJtxxeb9S8Nn8tdL0f6IpW/eWic4MU0hpnYHGRO2AlOvQ==" w:salt="j8zsM7wi8BdyYPLCRjw63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488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164E"/>
    <w:rsid w:val="000A2303"/>
    <w:rsid w:val="000A7B07"/>
    <w:rsid w:val="000B346C"/>
    <w:rsid w:val="000B7B64"/>
    <w:rsid w:val="000C233D"/>
    <w:rsid w:val="000C33BE"/>
    <w:rsid w:val="000C4F46"/>
    <w:rsid w:val="000C5322"/>
    <w:rsid w:val="000C6FB4"/>
    <w:rsid w:val="000C7FA2"/>
    <w:rsid w:val="000E310E"/>
    <w:rsid w:val="000E680F"/>
    <w:rsid w:val="000F0FCA"/>
    <w:rsid w:val="000F6AFC"/>
    <w:rsid w:val="00101E97"/>
    <w:rsid w:val="00103A5E"/>
    <w:rsid w:val="00106585"/>
    <w:rsid w:val="0011218C"/>
    <w:rsid w:val="0011416F"/>
    <w:rsid w:val="001157AF"/>
    <w:rsid w:val="00116C30"/>
    <w:rsid w:val="00122B03"/>
    <w:rsid w:val="00124568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C0B34"/>
    <w:rsid w:val="001C4084"/>
    <w:rsid w:val="001D01D1"/>
    <w:rsid w:val="001D20D5"/>
    <w:rsid w:val="001E05E8"/>
    <w:rsid w:val="001E276E"/>
    <w:rsid w:val="001E41ED"/>
    <w:rsid w:val="001E600A"/>
    <w:rsid w:val="001F0177"/>
    <w:rsid w:val="001F150D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5EBC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1C7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B0094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4E8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1CDB"/>
    <w:rsid w:val="004624D6"/>
    <w:rsid w:val="0046338F"/>
    <w:rsid w:val="00466598"/>
    <w:rsid w:val="004676B1"/>
    <w:rsid w:val="00467952"/>
    <w:rsid w:val="004768EA"/>
    <w:rsid w:val="00482720"/>
    <w:rsid w:val="00486541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7D1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78A9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212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A16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55C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D4BF6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0EE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6E2"/>
    <w:rsid w:val="008A082C"/>
    <w:rsid w:val="008A257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184B"/>
    <w:rsid w:val="00942B7B"/>
    <w:rsid w:val="00944834"/>
    <w:rsid w:val="00944A01"/>
    <w:rsid w:val="00944D61"/>
    <w:rsid w:val="00945C7B"/>
    <w:rsid w:val="009470AF"/>
    <w:rsid w:val="009476CA"/>
    <w:rsid w:val="0095069C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3F83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34FAD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876CD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0661"/>
    <w:rsid w:val="00BD1359"/>
    <w:rsid w:val="00BD2445"/>
    <w:rsid w:val="00BD2F22"/>
    <w:rsid w:val="00BD4B75"/>
    <w:rsid w:val="00BD5D83"/>
    <w:rsid w:val="00BE1F60"/>
    <w:rsid w:val="00BE2234"/>
    <w:rsid w:val="00BE35E3"/>
    <w:rsid w:val="00BE45C9"/>
    <w:rsid w:val="00BE5659"/>
    <w:rsid w:val="00BF15FF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6CB2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10A"/>
    <w:rsid w:val="00C65EC9"/>
    <w:rsid w:val="00C731E3"/>
    <w:rsid w:val="00C7472B"/>
    <w:rsid w:val="00C75F16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8C3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620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E53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4AD8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64F24"/>
    <w:rsid w:val="00E7090F"/>
    <w:rsid w:val="00E77A19"/>
    <w:rsid w:val="00E83A7C"/>
    <w:rsid w:val="00E85228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55E8"/>
    <w:rsid w:val="00F212C3"/>
    <w:rsid w:val="00F21DF2"/>
    <w:rsid w:val="00F22B42"/>
    <w:rsid w:val="00F23659"/>
    <w:rsid w:val="00F30473"/>
    <w:rsid w:val="00F3545B"/>
    <w:rsid w:val="00F425D4"/>
    <w:rsid w:val="00F4286F"/>
    <w:rsid w:val="00F44E74"/>
    <w:rsid w:val="00F46E9C"/>
    <w:rsid w:val="00F4706B"/>
    <w:rsid w:val="00F47987"/>
    <w:rsid w:val="00F543DD"/>
    <w:rsid w:val="00F56D33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979BC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33FB"/>
    <w:rsid w:val="00FE5ACC"/>
    <w:rsid w:val="00FE5B94"/>
    <w:rsid w:val="00FF0FC5"/>
    <w:rsid w:val="00FF6A47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F83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13">
    <w:name w:val="Table Grid13"/>
    <w:basedOn w:val="TableNormal"/>
    <w:next w:val="TableGrid"/>
    <w:uiPriority w:val="39"/>
    <w:rsid w:val="0000048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00048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00048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F44E74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F44E74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F44E74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F44E74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F44E74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F44E74"/>
    <w:pPr>
      <w:numPr>
        <w:numId w:val="34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F44E74"/>
    <w:pPr>
      <w:numPr>
        <w:numId w:val="35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F44E74"/>
    <w:pPr>
      <w:numPr>
        <w:numId w:val="36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F44E74"/>
    <w:pPr>
      <w:numPr>
        <w:numId w:val="37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F44E74"/>
    <w:pPr>
      <w:numPr>
        <w:numId w:val="38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F44E74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F44E74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F44E7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footer" Target="footer3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worksafe.qld.gov.au/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gm:t>
    </dgm:pt>
    <dgm:pt modelId="{A1D7833F-8A19-4E59-AC94-D1189CB8BF07}" type="parTrans" cxnId="{B2041979-DD36-4FE5-8A1E-B3014A0B1EF3}">
      <dgm:prSet/>
      <dgm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gm:t>
    </dgm:pt>
    <dgm:pt modelId="{CF70EFC4-84DD-4FAB-9793-D408708B7D2D}" type="parTrans" cxnId="{56FBBFB1-EFAD-42CB-9074-EAA88A25858E}">
      <dgm:prSet/>
      <dgm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gm:t>
    </dgm:pt>
    <dgm:pt modelId="{58CD1DE8-74DF-406D-A545-7E9285F35BD5}" type="parTrans" cxnId="{C0A45420-3AC2-412A-BA83-648BFFD5E43D}">
      <dgm:prSet/>
      <dgm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8CBC956A-5B33-48A0-B5B2-F2A712C261C1}" type="parTrans" cxnId="{BD2031F3-2312-40C1-A46E-A010C9C979FA}">
      <dgm:prSet/>
      <dgm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6DA49E83-DC52-41B9-9858-5CD127C3BC1B}" type="parTrans" cxnId="{D0DCFC61-8712-4208-AA64-263CE6B8D833}">
      <dgm:prSet/>
      <dgm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>
            <a:buNone/>
          </a:pPr>
          <a:r>
            <a:rPr lang="en-A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gm:t>
    </dgm:pt>
    <dgm:pt modelId="{046FD920-A06E-4FC0-97B3-7EF399712808}" type="parTrans" cxnId="{D21665AF-9060-45B9-BFA2-A6B786BECB33}">
      <dgm:prSet/>
      <dgm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ysClr val="windowText" lastClr="000000">
              <a:shade val="6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ysClr val="windowText" lastClr="000000"/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ysClr val="windowText" lastClr="000000">
              <a:shade val="80000"/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8190B938874374A8C91A6A895A22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CE6E8-68FD-44E0-8E36-9A0FC53883ED}"/>
      </w:docPartPr>
      <w:docPartBody>
        <w:p w:rsidR="005D3BC9" w:rsidRDefault="005D3BC9"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71A2FFEAFB7456CB8E219CBB114C8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5246F0-4D13-48DB-A8A9-8F3C56D69DA4}"/>
      </w:docPartPr>
      <w:docPartBody>
        <w:p w:rsidR="005D3BC9" w:rsidRDefault="005D3BC9"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B652639362F4527803F486FDED807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4DACA2-8FA4-421B-A49B-E6612152D44E}"/>
      </w:docPartPr>
      <w:docPartBody>
        <w:p w:rsidR="000F44A0" w:rsidRDefault="000F44A0" w:rsidP="000F44A0">
          <w:pPr>
            <w:pStyle w:val="6B652639362F4527803F486FDED8076C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DD675B2482745D38E6121637519C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54C428-6AC0-4576-B175-8AE213772112}"/>
      </w:docPartPr>
      <w:docPartBody>
        <w:p w:rsidR="000F44A0" w:rsidRDefault="000F44A0" w:rsidP="000F44A0">
          <w:pPr>
            <w:pStyle w:val="DDD675B2482745D38E6121637519C288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29F3CDB784864595A2E64047040CC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E01A43-8603-4F45-AD62-48791173C38D}"/>
      </w:docPartPr>
      <w:docPartBody>
        <w:p w:rsidR="000F44A0" w:rsidRDefault="000F44A0" w:rsidP="000F44A0">
          <w:pPr>
            <w:pStyle w:val="29F3CDB784864595A2E64047040CCAC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93266FE2F1404885844A996B14831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5BBB1A-06D7-4382-86E7-ADD0A25E443B}"/>
      </w:docPartPr>
      <w:docPartBody>
        <w:p w:rsidR="000F44A0" w:rsidRDefault="000F44A0" w:rsidP="000F44A0">
          <w:pPr>
            <w:pStyle w:val="93266FE2F1404885844A996B148315FB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8EF29110AE5A4780B8884243A897C4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C48BB3-7DC9-4D04-BE93-1255D3E3AF08}"/>
      </w:docPartPr>
      <w:docPartBody>
        <w:p w:rsidR="000F44A0" w:rsidRDefault="000F44A0" w:rsidP="000F44A0">
          <w:pPr>
            <w:pStyle w:val="8EF29110AE5A4780B8884243A897C46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F44A0"/>
    <w:rsid w:val="00106BC6"/>
    <w:rsid w:val="001125F5"/>
    <w:rsid w:val="00122786"/>
    <w:rsid w:val="00124568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1C7"/>
    <w:rsid w:val="00276B73"/>
    <w:rsid w:val="002A67A7"/>
    <w:rsid w:val="00320474"/>
    <w:rsid w:val="00370C0A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47D70"/>
    <w:rsid w:val="00854CEF"/>
    <w:rsid w:val="008946ED"/>
    <w:rsid w:val="008A49B9"/>
    <w:rsid w:val="008C1EB3"/>
    <w:rsid w:val="008E6DF9"/>
    <w:rsid w:val="008F3A83"/>
    <w:rsid w:val="009133ED"/>
    <w:rsid w:val="0092096F"/>
    <w:rsid w:val="009328B3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34FAD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CF6620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44A0"/>
    <w:rPr>
      <w:color w:val="808080"/>
    </w:r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72EB2D731E32465583F6D58AD99C2DC5">
    <w:name w:val="72EB2D731E32465583F6D58AD99C2DC5"/>
    <w:rsid w:val="00E37314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6B652639362F4527803F486FDED8076C">
    <w:name w:val="6B652639362F4527803F486FDED8076C"/>
    <w:rsid w:val="000F44A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DD675B2482745D38E6121637519C288">
    <w:name w:val="DDD675B2482745D38E6121637519C288"/>
    <w:rsid w:val="000F44A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9F3CDB784864595A2E64047040CCAC7">
    <w:name w:val="29F3CDB784864595A2E64047040CCAC7"/>
    <w:rsid w:val="000F44A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266FE2F1404885844A996B148315FB">
    <w:name w:val="93266FE2F1404885844A996B148315FB"/>
    <w:rsid w:val="000F44A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EF29110AE5A4780B8884243A897C46A">
    <w:name w:val="8EF29110AE5A4780B8884243A897C46A"/>
    <w:rsid w:val="000F44A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250</TotalTime>
  <Pages>24</Pages>
  <Words>3297</Words>
  <Characters>18797</Characters>
  <Application>Microsoft Office Word</Application>
  <DocSecurity>8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BSBWHS516</vt:lpstr>
    </vt:vector>
  </TitlesOfParts>
  <Company/>
  <LinksUpToDate>false</LinksUpToDate>
  <CharactersWithSpaces>22050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BSBWHS516</dc:title>
  <dc:subject>Contribute to developing, implementing and maintaining an organisation's WHS management system</dc:subject>
  <dc:creator>Author Name</dc:creator>
  <cp:lastModifiedBy>Jonathan Curro</cp:lastModifiedBy>
  <cp:revision>17</cp:revision>
  <cp:lastPrinted>2021-09-20T03:02:00Z</cp:lastPrinted>
  <dcterms:created xsi:type="dcterms:W3CDTF">2024-02-20T22:07:00Z</dcterms:created>
  <dcterms:modified xsi:type="dcterms:W3CDTF">2024-10-21T05:17:00Z</dcterms:modified>
  <cp:contentStatus>v1-1_02/08/2024</cp:contentStatus>
</cp:coreProperties>
</file>