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444" w:rsidRPr="004932A4" w:rsidRDefault="00F07704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szCs w:val="32"/>
            </w:rPr>
            <w:t>CPCCBC4013A</w:t>
          </w:r>
        </w:sdtContent>
      </w:sdt>
      <w:r w:rsidR="00677444" w:rsidRPr="004932A4">
        <w:rPr>
          <w:szCs w:val="32"/>
        </w:rPr>
        <w:t xml:space="preserve"> </w:t>
      </w:r>
    </w:p>
    <w:p w:rsidR="004C3241" w:rsidRDefault="00F07704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szCs w:val="32"/>
            </w:rPr>
            <w:t>Prepare and evaluate tender documentation</w:t>
          </w:r>
        </w:sdtContent>
      </w:sdt>
      <w:r w:rsidR="004C3241">
        <w:rPr>
          <w:szCs w:val="32"/>
        </w:rPr>
        <w:t xml:space="preserve"> </w:t>
      </w:r>
    </w:p>
    <w:p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rFonts w:ascii="Arial" w:hAnsi="Arial" w:cs="Arial"/>
              <w:i/>
              <w:sz w:val="20"/>
            </w:rPr>
            <w:t>CPCCBC4013A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rFonts w:ascii="Arial" w:hAnsi="Arial" w:cs="Arial"/>
              <w:i/>
              <w:sz w:val="20"/>
            </w:rPr>
            <w:t>Prepare and evaluate tender documentation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:rsidR="00677444" w:rsidRPr="004C3241" w:rsidRDefault="00677444">
      <w:pPr>
        <w:jc w:val="left"/>
        <w:rPr>
          <w:rFonts w:ascii="Arial" w:hAnsi="Arial" w:cs="Arial"/>
          <w:sz w:val="20"/>
        </w:rPr>
      </w:pPr>
    </w:p>
    <w:p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:rsidR="007C4FE0" w:rsidRPr="004C3241" w:rsidRDefault="007C4FE0">
      <w:pPr>
        <w:jc w:val="left"/>
        <w:rPr>
          <w:rFonts w:ascii="Arial" w:hAnsi="Arial" w:cs="Arial"/>
          <w:sz w:val="20"/>
        </w:rPr>
      </w:pPr>
    </w:p>
    <w:p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7C4FE0" w:rsidRPr="004C3241" w:rsidRDefault="007C4FE0">
      <w:pPr>
        <w:jc w:val="left"/>
        <w:rPr>
          <w:rFonts w:ascii="Arial" w:hAnsi="Arial" w:cs="Arial"/>
          <w:sz w:val="20"/>
        </w:rPr>
      </w:pPr>
    </w:p>
    <w:p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8B22FC" w:rsidRDefault="008B22FC">
      <w:pPr>
        <w:jc w:val="left"/>
        <w:rPr>
          <w:rFonts w:ascii="Arial" w:hAnsi="Arial" w:cs="Arial"/>
          <w:sz w:val="20"/>
        </w:rPr>
      </w:pPr>
    </w:p>
    <w:p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:rsidTr="007678B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BB469F" w:rsidRPr="00455CC3" w:rsidRDefault="007B2067" w:rsidP="007678BF">
            <w:pPr>
              <w:jc w:val="left"/>
              <w:rPr>
                <w:rFonts w:ascii="Arial" w:hAnsi="Arial" w:cs="Arial"/>
                <w:sz w:val="22"/>
              </w:rPr>
            </w:pPr>
            <w:permStart w:id="1705657857" w:edGrp="everyone"/>
            <w:r>
              <w:rPr>
                <w:rFonts w:ascii="Arial" w:hAnsi="Arial" w:cs="Arial"/>
                <w:sz w:val="22"/>
              </w:rPr>
              <w:t>Emma Carew</w:t>
            </w:r>
            <w:permEnd w:id="1705657857"/>
          </w:p>
        </w:tc>
      </w:tr>
    </w:tbl>
    <w:p w:rsidR="00BB469F" w:rsidRDefault="00BB469F" w:rsidP="00BB469F">
      <w:pPr>
        <w:jc w:val="left"/>
        <w:rPr>
          <w:rFonts w:ascii="Arial" w:hAnsi="Arial" w:cs="Arial"/>
          <w:sz w:val="20"/>
        </w:rPr>
      </w:pPr>
    </w:p>
    <w:p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BB469F" w:rsidRPr="004C3241" w:rsidTr="007678BF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BB469F" w:rsidRPr="004C3241" w:rsidTr="007678B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BB469F" w:rsidRPr="004C3241" w:rsidRDefault="00F07704" w:rsidP="007678B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96590104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96590104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020134731" w:edGrp="everyone"/>
        <w:tc>
          <w:tcPr>
            <w:tcW w:w="2668" w:type="dxa"/>
            <w:vAlign w:val="center"/>
          </w:tcPr>
          <w:p w:rsidR="00BB469F" w:rsidRPr="004C3241" w:rsidRDefault="00F07704" w:rsidP="007678B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20134731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:rsidTr="007678B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BB469F" w:rsidRPr="004C3241" w:rsidRDefault="00F07704" w:rsidP="007678B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53496201" w:edGrp="everyone"/>
                <w:r w:rsidR="00BB469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53496201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BB469F" w:rsidRPr="004C3241" w:rsidRDefault="00F07704" w:rsidP="007678B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0787948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80787948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:rsidTr="007678BF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892841989" w:edGrp="everyone"/>
        <w:tc>
          <w:tcPr>
            <w:tcW w:w="2667" w:type="dxa"/>
            <w:vAlign w:val="center"/>
          </w:tcPr>
          <w:p w:rsidR="00BB469F" w:rsidRPr="004C3241" w:rsidRDefault="00F07704" w:rsidP="007678B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469F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92841989"/>
            <w:r w:rsidR="00BB469F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BB469F" w:rsidRPr="004C3241" w:rsidRDefault="00F07704" w:rsidP="007678B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7348058" w:edGrp="everyone"/>
                <w:r w:rsidR="00BB469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07348058"/>
              </w:sdtContent>
            </w:sdt>
            <w:r w:rsidR="00BB469F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BB469F" w:rsidRDefault="00BB469F" w:rsidP="00BB469F">
      <w:pPr>
        <w:jc w:val="left"/>
        <w:rPr>
          <w:rFonts w:ascii="Arial" w:hAnsi="Arial" w:cs="Arial"/>
          <w:sz w:val="20"/>
        </w:rPr>
      </w:pPr>
    </w:p>
    <w:p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:rsidTr="007678B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BB469F" w:rsidRPr="00455CC3" w:rsidRDefault="00BB469F" w:rsidP="007678BF">
            <w:pPr>
              <w:jc w:val="left"/>
              <w:rPr>
                <w:rFonts w:ascii="Arial" w:hAnsi="Arial" w:cs="Arial"/>
                <w:sz w:val="22"/>
              </w:rPr>
            </w:pPr>
            <w:permStart w:id="26411898" w:edGrp="everyone"/>
            <w:permEnd w:id="26411898"/>
          </w:p>
        </w:tc>
      </w:tr>
      <w:tr w:rsidR="00BB469F" w:rsidRPr="004C3241" w:rsidTr="007678B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20600316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vAlign w:val="center"/>
              </w:tcPr>
              <w:p w:rsidR="00BB469F" w:rsidRPr="004C3241" w:rsidRDefault="00BB469F" w:rsidP="007678BF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A83F09B" wp14:editId="12B25768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6003168" w:displacedByCustomXml="prev"/>
      </w:tr>
      <w:tr w:rsidR="00BB469F" w:rsidRPr="004C3241" w:rsidTr="007678B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7678B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054672397" w:edGrp="everyone"/>
        <w:tc>
          <w:tcPr>
            <w:tcW w:w="53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B469F" w:rsidRPr="00DD7A44" w:rsidRDefault="00F07704" w:rsidP="007678BF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C88B89EF89CD46FD9DB4E6B2DD38576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B469F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054672397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:rsidR="00C76B5E" w:rsidRPr="004932A4" w:rsidRDefault="00F0770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:rsidR="00C76B5E" w:rsidRPr="004932A4" w:rsidRDefault="00F0770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szCs w:val="32"/>
            </w:rPr>
            <w:t>Prepare and evaluate tender documentation</w:t>
          </w:r>
        </w:sdtContent>
      </w:sdt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4C6B3F" w:rsidRPr="0032118C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4C6B3F" w:rsidRPr="0032118C" w:rsidRDefault="004C6B3F" w:rsidP="00761876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4C6B3F" w:rsidRPr="0032118C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4C6B3F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C6B3F" w:rsidRPr="0032118C" w:rsidRDefault="004C6B3F" w:rsidP="00761876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01E97" w:rsidRDefault="00101E97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:rsidR="004C6B3F" w:rsidRPr="0032118C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4C6B3F" w:rsidRPr="0032118C" w:rsidRDefault="004C6B3F" w:rsidP="00761876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76B5E" w:rsidRPr="00923E1E" w:rsidRDefault="004C6B3F" w:rsidP="00761876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830749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1C4084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92834" w:rsidRPr="001C4084" w:rsidRDefault="007B2067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23479745" w:edGrp="everyone"/>
            <w:r>
              <w:rPr>
                <w:rFonts w:ascii="Arial" w:hAnsi="Arial" w:cs="Arial"/>
                <w:sz w:val="22"/>
                <w:szCs w:val="22"/>
              </w:rPr>
              <w:t>Emma Carew</w:t>
            </w:r>
            <w:permEnd w:id="1523479745"/>
          </w:p>
        </w:tc>
      </w:tr>
      <w:tr w:rsidR="00A92834" w:rsidRPr="004E05D0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4E05D0" w:rsidRDefault="00A92834" w:rsidP="007678B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4E05D0" w:rsidRDefault="00A92834" w:rsidP="007678B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830749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1C4084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1005596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A92834" w:rsidRPr="00DD7A44" w:rsidRDefault="00A92834" w:rsidP="007678B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88EF31" wp14:editId="424CF175">
                      <wp:extent cx="1362838" cy="512227"/>
                      <wp:effectExtent l="0" t="0" r="0" b="254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5906" cy="513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10055965" w:displacedByCustomXml="prev"/>
      </w:tr>
      <w:tr w:rsidR="00A92834" w:rsidRPr="00830749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1C4084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77428E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48229568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4FBF4EF9278D4C9AA43FCC712FBE3257"/>
            </w:placeholder>
            <w:date w:fullDate="2020-01-0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A92834" w:rsidRPr="00DD7A44" w:rsidRDefault="005E2EC0" w:rsidP="007678B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7/01/2020</w:t>
                </w:r>
              </w:p>
            </w:tc>
          </w:sdtContent>
        </w:sdt>
        <w:permEnd w:id="1482295688" w:displacedByCustomXml="prev"/>
      </w:tr>
    </w:tbl>
    <w:p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p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32118C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32118C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92834" w:rsidRPr="0032118C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23098391" w:edGrp="everyone"/>
            <w:permEnd w:id="1723098391"/>
          </w:p>
        </w:tc>
      </w:tr>
      <w:tr w:rsidR="00A92834" w:rsidRPr="004E05D0" w:rsidTr="007678B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4E05D0" w:rsidRDefault="00A92834" w:rsidP="007678B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4E05D0" w:rsidRDefault="00A92834" w:rsidP="007678B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32118C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32118C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76398470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A92834" w:rsidRPr="00DD7A44" w:rsidRDefault="00A92834" w:rsidP="007678B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CD7FA5C" wp14:editId="24AC61A2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63984705" w:displacedByCustomXml="prev"/>
      </w:tr>
      <w:tr w:rsidR="00A92834" w:rsidRPr="0032118C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32118C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77428E" w:rsidRDefault="00A92834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15586983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92834" w:rsidRPr="00DD7A44" w:rsidRDefault="00F07704" w:rsidP="007678B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743BDE62B500417C8AFF8C5FC0FEFBE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92834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115586983"/>
          </w:p>
        </w:tc>
      </w:tr>
    </w:tbl>
    <w:p w:rsidR="00C76B5E" w:rsidRPr="0077428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C76B5E" w:rsidRPr="004932A4" w:rsidRDefault="00C76B5E" w:rsidP="00C76B5E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76B5E" w:rsidRPr="004932A4" w:rsidTr="00101E9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F2CFB" w:rsidRPr="004932A4" w:rsidTr="00101E9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411" w:type="dxa"/>
            <w:vMerge w:val="restart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0545592" w:edGrp="everyone"/>
            <w:permEnd w:id="800545592"/>
          </w:p>
        </w:tc>
        <w:tc>
          <w:tcPr>
            <w:tcW w:w="1346" w:type="dxa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F2CFB" w:rsidRPr="004932A4" w:rsidTr="00101E9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44870479" w:edGrp="everyone"/>
        <w:tc>
          <w:tcPr>
            <w:tcW w:w="1346" w:type="dxa"/>
            <w:vAlign w:val="center"/>
          </w:tcPr>
          <w:p w:rsidR="00DF2CFB" w:rsidRPr="00533511" w:rsidRDefault="00F07704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E2EC0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044870479"/>
          </w:p>
        </w:tc>
        <w:permStart w:id="1696405310" w:edGrp="everyone"/>
        <w:tc>
          <w:tcPr>
            <w:tcW w:w="1347" w:type="dxa"/>
            <w:vAlign w:val="center"/>
          </w:tcPr>
          <w:p w:rsidR="00DF2CFB" w:rsidRPr="00533511" w:rsidRDefault="00F07704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2CF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696405310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791DF0" w:rsidTr="00791DF0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791DF0" w:rsidRDefault="00791DF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0" w:name="_Ref396827952"/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791DF0" w:rsidTr="00791DF0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1DF0" w:rsidRDefault="00791DF0">
            <w:pPr>
              <w:rPr>
                <w:rFonts w:ascii="Arial" w:hAnsi="Arial" w:cs="Arial"/>
                <w:szCs w:val="24"/>
              </w:rPr>
            </w:pPr>
            <w:permStart w:id="1759467611" w:edGrp="everyone"/>
            <w:permEnd w:id="1759467611"/>
          </w:p>
        </w:tc>
      </w:tr>
    </w:tbl>
    <w:p w:rsidR="004F0F5E" w:rsidRPr="00827129" w:rsidRDefault="004F0F5E" w:rsidP="004F0F5E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contract.</w:t>
      </w:r>
      <w:bookmarkEnd w:id="1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4F0F5E" w:rsidRPr="00827129" w:rsidTr="007678B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850085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0085112" w:displacedByCustomXml="prev"/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7678BF" w:rsidRDefault="00426F2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88019043" w:edGrp="everyone"/>
            <w:r>
              <w:rPr>
                <w:rFonts w:ascii="Arial" w:hAnsi="Arial" w:cs="Arial"/>
                <w:sz w:val="22"/>
              </w:rPr>
              <w:t xml:space="preserve">Not often used but there are </w:t>
            </w:r>
            <w:r w:rsidRPr="00426F2F">
              <w:rPr>
                <w:rFonts w:ascii="Arial" w:hAnsi="Arial" w:cs="Arial"/>
                <w:sz w:val="22"/>
                <w:u w:val="single"/>
              </w:rPr>
              <w:t>Two T</w:t>
            </w:r>
            <w:r w:rsidR="007678BF" w:rsidRPr="00426F2F">
              <w:rPr>
                <w:rFonts w:ascii="Arial" w:hAnsi="Arial" w:cs="Arial"/>
                <w:sz w:val="22"/>
                <w:u w:val="single"/>
              </w:rPr>
              <w:t>ypes</w:t>
            </w:r>
            <w:r w:rsidR="007678BF">
              <w:rPr>
                <w:rFonts w:ascii="Arial" w:hAnsi="Arial" w:cs="Arial"/>
                <w:sz w:val="22"/>
              </w:rPr>
              <w:t xml:space="preserve">: </w:t>
            </w:r>
          </w:p>
          <w:p w:rsidR="004F0F5E" w:rsidRPr="00426F2F" w:rsidRDefault="00426F2F" w:rsidP="00F3322A">
            <w:pPr>
              <w:pStyle w:val="ListParagraph"/>
              <w:numPr>
                <w:ilvl w:val="0"/>
                <w:numId w:val="12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26F2F">
              <w:rPr>
                <w:rFonts w:ascii="Arial" w:hAnsi="Arial" w:cs="Arial"/>
                <w:sz w:val="22"/>
              </w:rPr>
              <w:t xml:space="preserve">Builder is entitled to be paid </w:t>
            </w:r>
            <w:r>
              <w:rPr>
                <w:rFonts w:ascii="Arial" w:hAnsi="Arial" w:cs="Arial"/>
                <w:sz w:val="22"/>
              </w:rPr>
              <w:t>for the C</w:t>
            </w:r>
            <w:r w:rsidR="007678BF" w:rsidRPr="00426F2F">
              <w:rPr>
                <w:rFonts w:ascii="Arial" w:hAnsi="Arial" w:cs="Arial"/>
                <w:sz w:val="22"/>
              </w:rPr>
              <w:t>os</w:t>
            </w:r>
            <w:r>
              <w:rPr>
                <w:rFonts w:ascii="Arial" w:hAnsi="Arial" w:cs="Arial"/>
                <w:sz w:val="22"/>
              </w:rPr>
              <w:t>t of the work plus commission.</w:t>
            </w:r>
          </w:p>
          <w:p w:rsidR="004F0F5E" w:rsidRDefault="00426F2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2. </w:t>
            </w:r>
            <w:r w:rsidRPr="00426F2F">
              <w:rPr>
                <w:rFonts w:ascii="Arial" w:hAnsi="Arial" w:cs="Arial"/>
                <w:sz w:val="22"/>
              </w:rPr>
              <w:t xml:space="preserve">Builder is paid the </w:t>
            </w:r>
            <w:r w:rsidR="007678BF" w:rsidRPr="00426F2F">
              <w:rPr>
                <w:rFonts w:ascii="Arial" w:hAnsi="Arial" w:cs="Arial"/>
                <w:sz w:val="22"/>
              </w:rPr>
              <w:t>Cost of the work plus a fixed fee</w:t>
            </w:r>
            <w:r>
              <w:rPr>
                <w:rFonts w:ascii="Arial" w:hAnsi="Arial" w:cs="Arial"/>
                <w:sz w:val="22"/>
              </w:rPr>
              <w:t>.</w:t>
            </w:r>
            <w:r w:rsidR="007678BF" w:rsidRPr="00426F2F">
              <w:rPr>
                <w:rFonts w:ascii="Arial" w:hAnsi="Arial" w:cs="Arial"/>
                <w:sz w:val="22"/>
              </w:rPr>
              <w:t xml:space="preserve"> </w:t>
            </w:r>
          </w:p>
          <w:permEnd w:id="1788019043"/>
          <w:p w:rsidR="004F0F5E" w:rsidRPr="00827129" w:rsidRDefault="004F0F5E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Default="007678B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8064659" w:edGrp="everyone"/>
            <w:r>
              <w:rPr>
                <w:rFonts w:ascii="Arial" w:hAnsi="Arial" w:cs="Arial"/>
                <w:sz w:val="22"/>
              </w:rPr>
              <w:t xml:space="preserve">Builder completes works according to specification within agreed time frame/program and for agreed sum: </w:t>
            </w:r>
          </w:p>
          <w:p w:rsidR="004F0F5E" w:rsidRDefault="007678B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7678BF">
              <w:rPr>
                <w:rFonts w:ascii="Arial" w:hAnsi="Arial" w:cs="Arial"/>
                <w:sz w:val="22"/>
                <w:u w:val="single"/>
              </w:rPr>
              <w:t>Two Types</w:t>
            </w:r>
            <w:r>
              <w:rPr>
                <w:rFonts w:ascii="Arial" w:hAnsi="Arial" w:cs="Arial"/>
                <w:sz w:val="22"/>
              </w:rPr>
              <w:t>:</w:t>
            </w:r>
          </w:p>
          <w:p w:rsidR="004F0F5E" w:rsidRDefault="007678BF" w:rsidP="00F3322A">
            <w:pPr>
              <w:pStyle w:val="ListParagraph"/>
              <w:numPr>
                <w:ilvl w:val="0"/>
                <w:numId w:val="13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26F2F">
              <w:rPr>
                <w:rFonts w:ascii="Arial" w:hAnsi="Arial" w:cs="Arial"/>
                <w:sz w:val="22"/>
              </w:rPr>
              <w:t>Fixed or Firm Price (no provision for variations)</w:t>
            </w:r>
          </w:p>
          <w:p w:rsidR="00426F2F" w:rsidRPr="00426F2F" w:rsidRDefault="00426F2F" w:rsidP="00F3322A">
            <w:pPr>
              <w:pStyle w:val="ListParagraph"/>
              <w:numPr>
                <w:ilvl w:val="0"/>
                <w:numId w:val="13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26F2F">
              <w:rPr>
                <w:rFonts w:ascii="Arial" w:hAnsi="Arial" w:cs="Arial"/>
                <w:sz w:val="22"/>
              </w:rPr>
              <w:t>Subject to Rise &amp; Fall (allows for variation</w:t>
            </w:r>
            <w:r>
              <w:rPr>
                <w:rFonts w:ascii="Arial" w:hAnsi="Arial" w:cs="Arial"/>
                <w:sz w:val="22"/>
              </w:rPr>
              <w:t>s)</w:t>
            </w:r>
          </w:p>
          <w:permEnd w:id="658064659"/>
          <w:p w:rsidR="004F0F5E" w:rsidRPr="00827129" w:rsidRDefault="004F0F5E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426F2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62109483" w:edGrp="everyone"/>
            <w:r>
              <w:rPr>
                <w:rFonts w:ascii="Arial" w:hAnsi="Arial" w:cs="Arial"/>
                <w:sz w:val="22"/>
              </w:rPr>
              <w:t>A subcontract within the scope of the main contract for works where the subcontractor is chosen by the Architect.</w:t>
            </w:r>
            <w:permEnd w:id="11621094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27129" w:rsidRDefault="00426F2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5704210" w:edGrp="everyone"/>
            <w:r>
              <w:rPr>
                <w:rFonts w:ascii="Arial" w:hAnsi="Arial" w:cs="Arial"/>
                <w:sz w:val="22"/>
              </w:rPr>
              <w:t>The cost of the work is calculated using an agreed schedule of rates for the work actually performed and this is measured.</w:t>
            </w:r>
            <w:permEnd w:id="11357042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4F0F5E" w:rsidRPr="00827129" w:rsidTr="007678B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920788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0788374" w:displacedByCustomXml="prev"/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26F2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5948316" w:edGrp="everyone"/>
            <w:r>
              <w:rPr>
                <w:rFonts w:ascii="Arial" w:hAnsi="Arial" w:cs="Arial"/>
                <w:sz w:val="22"/>
              </w:rPr>
              <w:t>Drawings &amp; Specifications</w:t>
            </w:r>
            <w:permEnd w:id="1405948316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8302E8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46617247" w:edGrp="everyone"/>
            <w:r>
              <w:rPr>
                <w:rFonts w:ascii="Arial" w:hAnsi="Arial" w:cs="Arial"/>
                <w:sz w:val="22"/>
              </w:rPr>
              <w:t xml:space="preserve">Consultant drawings (Architectural, Structural, Civil, Mechanical, </w:t>
            </w:r>
            <w:proofErr w:type="spellStart"/>
            <w:r>
              <w:rPr>
                <w:rFonts w:ascii="Arial" w:hAnsi="Arial" w:cs="Arial"/>
                <w:sz w:val="22"/>
              </w:rPr>
              <w:t>etc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– relevant to the project, plus Specifications relevant</w:t>
            </w:r>
            <w:permEnd w:id="10466172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26F2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49784550" w:edGrp="everyone"/>
            <w:r>
              <w:rPr>
                <w:rFonts w:ascii="Arial" w:hAnsi="Arial" w:cs="Arial"/>
                <w:sz w:val="22"/>
              </w:rPr>
              <w:t>Bill of Quantities</w:t>
            </w:r>
            <w:permEnd w:id="1849784550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8302E8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0466573" w:edGrp="everyone"/>
            <w:r>
              <w:rPr>
                <w:rFonts w:ascii="Arial" w:hAnsi="Arial" w:cs="Arial"/>
                <w:sz w:val="22"/>
              </w:rPr>
              <w:t>Formal quantities determined by a QS using the Architects specifications and drawings. This document can avoid risks in making errors and provides a common basis for competitive tendering.</w:t>
            </w:r>
            <w:permEnd w:id="2204665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26F2F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6686940" w:edGrp="everyone"/>
            <w:r>
              <w:rPr>
                <w:rFonts w:ascii="Arial" w:hAnsi="Arial" w:cs="Arial"/>
                <w:sz w:val="22"/>
              </w:rPr>
              <w:t>Project Parameters</w:t>
            </w:r>
            <w:permEnd w:id="316686940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8302E8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97890297" w:edGrp="everyone"/>
            <w:r>
              <w:rPr>
                <w:rFonts w:ascii="Arial" w:hAnsi="Arial" w:cs="Arial"/>
                <w:sz w:val="22"/>
              </w:rPr>
              <w:t xml:space="preserve">Cost Schedules, Estimated timeframes, </w:t>
            </w:r>
            <w:proofErr w:type="spellStart"/>
            <w:r>
              <w:rPr>
                <w:rFonts w:ascii="Arial" w:hAnsi="Arial" w:cs="Arial"/>
                <w:sz w:val="22"/>
              </w:rPr>
              <w:t>etc</w:t>
            </w:r>
            <w:permEnd w:id="2097890297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8302E8" w:rsidP="007678BF">
            <w:pPr>
              <w:jc w:val="center"/>
              <w:rPr>
                <w:rFonts w:ascii="Arial" w:hAnsi="Arial" w:cs="Arial"/>
                <w:sz w:val="22"/>
              </w:rPr>
            </w:pPr>
            <w:permStart w:id="1506568067" w:edGrp="everyone"/>
            <w:r>
              <w:rPr>
                <w:rFonts w:ascii="Arial" w:hAnsi="Arial" w:cs="Arial"/>
                <w:sz w:val="22"/>
              </w:rPr>
              <w:t>Site Layout Information</w:t>
            </w:r>
            <w:permEnd w:id="1506568067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27129" w:rsidRDefault="008302E8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4138861" w:edGrp="everyone"/>
            <w:r>
              <w:rPr>
                <w:rFonts w:ascii="Arial" w:hAnsi="Arial" w:cs="Arial"/>
                <w:sz w:val="22"/>
              </w:rPr>
              <w:t>Map of the site which has been marked up with points of interest for reference.</w:t>
            </w:r>
            <w:permEnd w:id="18241388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Default="008302E8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1162239464" w:edGrp="everyone"/>
            <w:r>
              <w:rPr>
                <w:rFonts w:ascii="Arial" w:hAnsi="Arial" w:cs="Arial"/>
                <w:sz w:val="22"/>
                <w:szCs w:val="22"/>
              </w:rPr>
              <w:t>Five risks that should be considered include:</w:t>
            </w:r>
          </w:p>
          <w:p w:rsidR="004F0F5E" w:rsidRDefault="008302E8" w:rsidP="00F3322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:rsidR="008302E8" w:rsidRDefault="008302E8" w:rsidP="00F3322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delays</w:t>
            </w:r>
          </w:p>
          <w:p w:rsidR="008302E8" w:rsidRDefault="008302E8" w:rsidP="00F3322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 shortages</w:t>
            </w:r>
          </w:p>
          <w:p w:rsidR="008302E8" w:rsidRDefault="008302E8" w:rsidP="00F3322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Weather</w:t>
            </w:r>
          </w:p>
          <w:p w:rsidR="008302E8" w:rsidRDefault="008302E8" w:rsidP="00F3322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 w:rsidR="008302E8" w:rsidRDefault="008302E8" w:rsidP="008302E8">
            <w:pPr>
              <w:rPr>
                <w:rFonts w:ascii="Arial" w:hAnsi="Arial" w:cs="Arial"/>
                <w:sz w:val="22"/>
                <w:szCs w:val="22"/>
              </w:rPr>
            </w:pPr>
          </w:p>
          <w:permEnd w:id="1162239464"/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8790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790580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4F0F5E" w:rsidRPr="00827129" w:rsidTr="007678B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678648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8648768" w:displacedByCustomXml="prev"/>
      </w:tr>
      <w:tr w:rsidR="004F0F5E" w:rsidRPr="00827129" w:rsidTr="007678BF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F0F5E" w:rsidRPr="00827129" w:rsidRDefault="00145DB2" w:rsidP="007678B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6522187" w:edGrp="everyone"/>
            <w:r>
              <w:rPr>
                <w:rFonts w:ascii="Arial" w:hAnsi="Arial" w:cs="Arial"/>
                <w:sz w:val="22"/>
                <w:szCs w:val="22"/>
              </w:rPr>
              <w:t>The Type of Contract (or its Terms) may not be appealing to the Builder.</w:t>
            </w:r>
            <w:permEnd w:id="11265221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27129" w:rsidRDefault="00145DB2" w:rsidP="007678B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26414338" w:edGrp="everyone"/>
            <w:r>
              <w:rPr>
                <w:rFonts w:ascii="Arial" w:hAnsi="Arial" w:cs="Arial"/>
                <w:sz w:val="22"/>
                <w:szCs w:val="22"/>
              </w:rPr>
              <w:t>The Costs involved in preparing the Tender may be too high, with high risk of not wining.</w:t>
            </w:r>
            <w:permEnd w:id="8264143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4F0F5E" w:rsidRPr="00827129" w:rsidTr="007678B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800918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0918659" w:displacedByCustomXml="prev"/>
      </w:tr>
      <w:tr w:rsidR="004F0F5E" w:rsidRPr="00827129" w:rsidTr="007678BF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F0F5E" w:rsidRDefault="004E28D5" w:rsidP="00F3322A">
            <w:pPr>
              <w:pStyle w:val="ListParagraph"/>
              <w:numPr>
                <w:ilvl w:val="0"/>
                <w:numId w:val="15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2136086" w:edGrp="everyone"/>
            <w:r w:rsidRPr="004E28D5">
              <w:rPr>
                <w:rFonts w:ascii="Arial" w:hAnsi="Arial" w:cs="Arial"/>
                <w:sz w:val="22"/>
              </w:rPr>
              <w:t>Check all calculations – Mistakes could end in bankruptcy</w:t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4E28D5" w:rsidRPr="004E28D5" w:rsidRDefault="004E28D5" w:rsidP="00F3322A">
            <w:pPr>
              <w:pStyle w:val="ListParagraph"/>
              <w:numPr>
                <w:ilvl w:val="0"/>
                <w:numId w:val="15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E28D5">
              <w:rPr>
                <w:rFonts w:ascii="Arial" w:hAnsi="Arial" w:cs="Arial"/>
                <w:sz w:val="22"/>
              </w:rPr>
              <w:t>If no rise &amp; fall clause in Contract, must allow for all anticipated increased costs</w:t>
            </w:r>
          </w:p>
          <w:permEnd w:id="102136086"/>
          <w:p w:rsidR="004F0F5E" w:rsidRPr="00827129" w:rsidRDefault="004F0F5E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55077" w:rsidRDefault="00455077" w:rsidP="00F3322A">
            <w:pPr>
              <w:pStyle w:val="ListParagraph"/>
              <w:numPr>
                <w:ilvl w:val="0"/>
                <w:numId w:val="16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72364807" w:edGrp="everyone"/>
            <w:r>
              <w:rPr>
                <w:rFonts w:ascii="Arial" w:hAnsi="Arial" w:cs="Arial"/>
                <w:sz w:val="22"/>
              </w:rPr>
              <w:t>Ensure documentations meets quality standards.</w:t>
            </w:r>
          </w:p>
          <w:p w:rsidR="00455077" w:rsidRPr="004E28D5" w:rsidRDefault="00455077" w:rsidP="00F3322A">
            <w:pPr>
              <w:pStyle w:val="ListParagraph"/>
              <w:numPr>
                <w:ilvl w:val="0"/>
                <w:numId w:val="16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Check the tender documents against the contract</w:t>
            </w:r>
          </w:p>
          <w:permEnd w:id="872364807"/>
          <w:p w:rsidR="004F0F5E" w:rsidRPr="00827129" w:rsidRDefault="004F0F5E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6" w:name="_Ref497317156"/>
      <w:r w:rsidRPr="00827129">
        <w:t>Which of the following are considered direct costs? Tick all that apply.</w:t>
      </w:r>
      <w:bookmarkEnd w:id="6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:rsidTr="007678B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28395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395294" w:displacedByCustomXml="prev"/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0248521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55077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485213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5056804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55077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56804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415369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53696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373570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55077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3570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734146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4146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2031875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31875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7557399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55077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57399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:rsidTr="007678B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5924615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2461568" w:displacedByCustomXml="prev"/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3358289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58289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7820675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20675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0875932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C8642D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75932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6347613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47613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5866986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C8642D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66986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4236673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C8642D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36673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permStart w:id="11432944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7678B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432944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:rsidR="004F0F5E" w:rsidRPr="00827129" w:rsidRDefault="004F0F5E" w:rsidP="004F0F5E">
      <w:pPr>
        <w:pStyle w:val="11CSTCPLQuestionBullet"/>
        <w:numPr>
          <w:ilvl w:val="0"/>
          <w:numId w:val="21"/>
        </w:numPr>
        <w:ind w:left="1134"/>
      </w:pPr>
      <w:r w:rsidRPr="00827129">
        <w:t>Labour constant</w:t>
      </w:r>
    </w:p>
    <w:p w:rsidR="004F0F5E" w:rsidRPr="00827129" w:rsidRDefault="004F0F5E" w:rsidP="004F0F5E">
      <w:pPr>
        <w:pStyle w:val="11CSTCPLQuestionBullet"/>
        <w:numPr>
          <w:ilvl w:val="0"/>
          <w:numId w:val="21"/>
        </w:numPr>
        <w:ind w:left="1134"/>
      </w:pPr>
      <w:r w:rsidRPr="00827129">
        <w:t>Labour quantities</w:t>
      </w:r>
    </w:p>
    <w:p w:rsidR="004F0F5E" w:rsidRPr="00827129" w:rsidRDefault="004F0F5E" w:rsidP="004F0F5E">
      <w:pPr>
        <w:pStyle w:val="11CSTCPLQuestionBullet"/>
        <w:numPr>
          <w:ilvl w:val="0"/>
          <w:numId w:val="21"/>
        </w:numPr>
        <w:ind w:left="1134"/>
      </w:pPr>
      <w:r w:rsidRPr="00827129">
        <w:t>Labour rates</w:t>
      </w: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DF4" w:rsidRDefault="007B6DF4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1864400273" w:edGrp="everyone"/>
            <w:r>
              <w:rPr>
                <w:rFonts w:ascii="Arial" w:hAnsi="Arial" w:cs="Arial"/>
                <w:sz w:val="22"/>
                <w:szCs w:val="22"/>
              </w:rPr>
              <w:t>Labour costs pose the biggest risk element in a tender and they generally cannot be determined with the same accurateness as other elements.</w:t>
            </w:r>
          </w:p>
          <w:p w:rsidR="007B6DF4" w:rsidRDefault="007B6DF4" w:rsidP="007678BF">
            <w:pPr>
              <w:rPr>
                <w:rFonts w:ascii="Arial" w:hAnsi="Arial" w:cs="Arial"/>
                <w:sz w:val="22"/>
                <w:szCs w:val="22"/>
              </w:rPr>
            </w:pPr>
          </w:p>
          <w:p w:rsidR="007B6DF4" w:rsidRDefault="007B6DF4" w:rsidP="00767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Estimates can be determined through close analysis of work conditions and making reference to cost records on previous similar operations. </w:t>
            </w:r>
          </w:p>
          <w:p w:rsidR="007B6DF4" w:rsidRDefault="007B6DF4" w:rsidP="007678BF">
            <w:pPr>
              <w:rPr>
                <w:rFonts w:ascii="Arial" w:hAnsi="Arial" w:cs="Arial"/>
                <w:sz w:val="22"/>
                <w:szCs w:val="22"/>
              </w:rPr>
            </w:pPr>
          </w:p>
          <w:p w:rsidR="007B6DF4" w:rsidRDefault="007B6DF4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BA5DEE">
              <w:rPr>
                <w:rFonts w:ascii="Arial" w:hAnsi="Arial" w:cs="Arial"/>
                <w:sz w:val="22"/>
                <w:szCs w:val="22"/>
                <w:u w:val="single"/>
              </w:rPr>
              <w:t>Labour costs are broken down into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7B6DF4" w:rsidRPr="00BA5DEE" w:rsidRDefault="007B6DF4" w:rsidP="00F3322A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BA5DEE">
              <w:rPr>
                <w:rFonts w:ascii="Arial" w:hAnsi="Arial" w:cs="Arial"/>
                <w:sz w:val="22"/>
                <w:szCs w:val="22"/>
              </w:rPr>
              <w:t xml:space="preserve">Labour constant: </w:t>
            </w:r>
            <w:r w:rsidR="00BA5DEE" w:rsidRPr="00BA5DEE">
              <w:rPr>
                <w:rFonts w:ascii="Arial" w:hAnsi="Arial" w:cs="Arial"/>
                <w:sz w:val="22"/>
                <w:szCs w:val="22"/>
              </w:rPr>
              <w:t>estimated time for item of work (2hrs/m3)</w:t>
            </w:r>
          </w:p>
          <w:p w:rsidR="007B6DF4" w:rsidRPr="00BA5DEE" w:rsidRDefault="007B6DF4" w:rsidP="00F3322A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BA5DEE">
              <w:rPr>
                <w:rFonts w:ascii="Arial" w:hAnsi="Arial" w:cs="Arial"/>
                <w:sz w:val="22"/>
                <w:szCs w:val="22"/>
              </w:rPr>
              <w:t>Labour quantities:</w:t>
            </w:r>
            <w:r w:rsidR="00BA5DEE" w:rsidRPr="00BA5DEE">
              <w:rPr>
                <w:rFonts w:ascii="Arial" w:hAnsi="Arial" w:cs="Arial"/>
                <w:sz w:val="22"/>
                <w:szCs w:val="22"/>
              </w:rPr>
              <w:t xml:space="preserve"> quantity of work required for item of work (20m3)</w:t>
            </w:r>
          </w:p>
          <w:p w:rsidR="004F0F5E" w:rsidRPr="00BA5DEE" w:rsidRDefault="007B6DF4" w:rsidP="00F3322A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BA5DEE">
              <w:rPr>
                <w:rFonts w:ascii="Arial" w:hAnsi="Arial" w:cs="Arial"/>
                <w:sz w:val="22"/>
                <w:szCs w:val="22"/>
              </w:rPr>
              <w:t>Labour rates:</w:t>
            </w:r>
            <w:r w:rsidR="00BA5DEE" w:rsidRPr="00BA5DEE">
              <w:rPr>
                <w:rFonts w:ascii="Arial" w:hAnsi="Arial" w:cs="Arial"/>
                <w:sz w:val="22"/>
                <w:szCs w:val="22"/>
              </w:rPr>
              <w:t xml:space="preserve"> monetary rate for work performed ($x /m3 @ $y / hour)</w:t>
            </w:r>
            <w:r w:rsidRPr="00BA5DE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864400273"/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97212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7212821" w:displacedByCustomXml="prev"/>
      </w:tr>
    </w:tbl>
    <w:p w:rsidR="004F0F5E" w:rsidRPr="00D45A60" w:rsidRDefault="004F0F5E" w:rsidP="004F0F5E">
      <w:pPr>
        <w:rPr>
          <w:rFonts w:ascii="Arial" w:hAnsi="Arial" w:cs="Arial"/>
          <w:sz w:val="4"/>
          <w:szCs w:val="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:rsidTr="007678B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572745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7274520" w:displacedByCustomXml="prev"/>
      </w:tr>
      <w:tr w:rsidR="004F0F5E" w:rsidRPr="00827129" w:rsidTr="007678BF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910DC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50037519" w:edGrp="everyone"/>
            <w:r>
              <w:rPr>
                <w:rFonts w:ascii="Arial" w:hAnsi="Arial" w:cs="Arial"/>
                <w:sz w:val="22"/>
              </w:rPr>
              <w:t>Having to purchase a particular amount but not all is needed</w:t>
            </w:r>
            <w:permEnd w:id="9500375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910DC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31850407" w:edGrp="everyone"/>
            <w:r>
              <w:rPr>
                <w:rFonts w:ascii="Arial" w:hAnsi="Arial" w:cs="Arial"/>
                <w:sz w:val="22"/>
              </w:rPr>
              <w:t>Quality control</w:t>
            </w:r>
            <w:permEnd w:id="831850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C700C" w:rsidRDefault="00910DC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59219017" w:edGrp="everyone"/>
            <w:r>
              <w:rPr>
                <w:rFonts w:ascii="Arial" w:hAnsi="Arial" w:cs="Arial"/>
                <w:sz w:val="22"/>
              </w:rPr>
              <w:t>Breakage</w:t>
            </w:r>
            <w:permEnd w:id="10592190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:rsidTr="007678B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597887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7887537" w:displacedByCustomXml="prev"/>
      </w:tr>
      <w:tr w:rsidR="004F0F5E" w:rsidRPr="00827129" w:rsidTr="007678BF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910DC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77164051" w:edGrp="everyone"/>
            <w:r>
              <w:rPr>
                <w:rFonts w:ascii="Arial" w:hAnsi="Arial" w:cs="Arial"/>
                <w:sz w:val="22"/>
              </w:rPr>
              <w:t>Using a way other than intended</w:t>
            </w:r>
            <w:permEnd w:id="2771640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910DC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03986284" w:edGrp="everyone"/>
            <w:r>
              <w:rPr>
                <w:rFonts w:ascii="Arial" w:hAnsi="Arial" w:cs="Arial"/>
                <w:sz w:val="22"/>
              </w:rPr>
              <w:t>Construction technique different from originally planned</w:t>
            </w:r>
            <w:permEnd w:id="20039862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910DC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21385627" w:edGrp="everyone"/>
            <w:r>
              <w:rPr>
                <w:rFonts w:ascii="Arial" w:hAnsi="Arial" w:cs="Arial"/>
                <w:sz w:val="22"/>
              </w:rPr>
              <w:t>Mistakes in production or estimating</w:t>
            </w:r>
            <w:permEnd w:id="10213856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C700C" w:rsidRDefault="00910DC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00659494" w:edGrp="everyone"/>
            <w:r>
              <w:rPr>
                <w:rFonts w:ascii="Arial" w:hAnsi="Arial" w:cs="Arial"/>
                <w:sz w:val="22"/>
              </w:rPr>
              <w:t>Theft or vandalism</w:t>
            </w:r>
            <w:permEnd w:id="1500659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1" w:name="_Ref516420101"/>
      <w:r w:rsidRPr="00827129">
        <w:lastRenderedPageBreak/>
        <w:t>Identify three (3) costs that must be considered when calculating plant costs.</w:t>
      </w:r>
      <w:bookmarkEnd w:id="11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Default="00514293" w:rsidP="00F3322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permStart w:id="953431121" w:edGrp="everyone"/>
            <w:r w:rsidRPr="00514293">
              <w:rPr>
                <w:rFonts w:ascii="Arial" w:hAnsi="Arial" w:cs="Arial"/>
                <w:sz w:val="22"/>
                <w:szCs w:val="22"/>
              </w:rPr>
              <w:t>Mobilisation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purchase or hire costs</w:t>
            </w:r>
          </w:p>
          <w:p w:rsidR="00514293" w:rsidRPr="00514293" w:rsidRDefault="00514293" w:rsidP="00F3322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Running and maintenance</w:t>
            </w:r>
          </w:p>
          <w:permEnd w:id="953431121"/>
          <w:p w:rsidR="004F0F5E" w:rsidRPr="003F178D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62966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2966215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93" w:rsidRDefault="00514293" w:rsidP="00F3322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ermStart w:id="1791847820" w:edGrp="everyone"/>
            <w:r>
              <w:rPr>
                <w:rFonts w:ascii="Arial" w:hAnsi="Arial" w:cs="Arial"/>
                <w:sz w:val="22"/>
                <w:szCs w:val="22"/>
              </w:rPr>
              <w:t>An all-inclusive price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Schedule of unit rates</w:t>
            </w:r>
          </w:p>
          <w:permEnd w:id="1791847820"/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61609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1609912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permStart w:id="848039120" w:edGrp="everyone"/>
            <w:r>
              <w:rPr>
                <w:rFonts w:ascii="Arial" w:hAnsi="Arial" w:cs="Arial"/>
                <w:sz w:val="22"/>
                <w:szCs w:val="22"/>
              </w:rPr>
              <w:t>Earthworks</w:t>
            </w:r>
          </w:p>
          <w:p w:rsidR="004F0F5E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514293">
              <w:rPr>
                <w:rFonts w:ascii="Arial" w:hAnsi="Arial" w:cs="Arial"/>
                <w:sz w:val="22"/>
                <w:szCs w:val="22"/>
              </w:rPr>
              <w:t xml:space="preserve">Concreter 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Reo Fixer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Block Layer</w:t>
            </w:r>
          </w:p>
          <w:p w:rsidR="002E09D1" w:rsidRDefault="002E09D1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Structural Steel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Carpenter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Tiler 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Painter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Plumber</w:t>
            </w:r>
          </w:p>
          <w:p w:rsidR="00514293" w:rsidRDefault="00514293" w:rsidP="00F3322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Electrician</w:t>
            </w:r>
          </w:p>
          <w:p w:rsidR="00514293" w:rsidRPr="00514293" w:rsidRDefault="00514293" w:rsidP="00514293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ermEnd w:id="848039120"/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694934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9493457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4" w:name="_Ref497317794"/>
      <w:r w:rsidRPr="00827129">
        <w:t>True or False (Tick your response): Each subcontractor is individually responsible to the client for a job tendered by a builder.</w:t>
      </w:r>
      <w:bookmarkEnd w:id="14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F0F5E" w:rsidRPr="00827129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94661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946615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98287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8287307" w:displacedByCustomXml="prev"/>
      </w:tr>
      <w:tr w:rsidR="004F0F5E" w:rsidRPr="00827129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16755904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2E7C63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559047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5" w:name="_Ref516421466"/>
      <w:r w:rsidRPr="00827129">
        <w:lastRenderedPageBreak/>
        <w:t>Name one (1) type of project costing software.</w:t>
      </w:r>
      <w:bookmarkEnd w:id="15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2E7C63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1817862850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Buildsoft</w:t>
            </w:r>
            <w:proofErr w:type="spellEnd"/>
            <w:r w:rsidR="002E09D1">
              <w:rPr>
                <w:rFonts w:ascii="Arial" w:hAnsi="Arial" w:cs="Arial"/>
                <w:sz w:val="22"/>
                <w:szCs w:val="22"/>
              </w:rPr>
              <w:t>/Cubit</w:t>
            </w:r>
            <w:permEnd w:id="1817862850"/>
          </w:p>
        </w:tc>
        <w:permStart w:id="15620130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2013091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4F0F5E" w:rsidRPr="00827129" w:rsidRDefault="004F0F5E" w:rsidP="004F0F5E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3630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2E7C63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236302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97628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7628442" w:displacedByCustomXml="prev"/>
      </w:tr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185027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027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85233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2E7C63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523330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36742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6742610" w:displacedByCustomXml="prev"/>
      </w:tr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1105166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05166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173580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2E7C63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735804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48829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829398" w:displacedByCustomXml="prev"/>
      </w:tr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7810615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10615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4F0F5E" w:rsidRPr="00827129" w:rsidTr="007678B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7678BF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79494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9494326" w:displacedByCustomXml="prev"/>
      </w:tr>
      <w:tr w:rsidR="004F0F5E" w:rsidRPr="00827129" w:rsidTr="007678BF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16545486" w:edGrp="everyone"/>
            <w:permEnd w:id="12165454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3D28AE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9481572" w:edGrp="everyone"/>
            <w:r>
              <w:rPr>
                <w:rFonts w:ascii="Arial" w:hAnsi="Arial" w:cs="Arial"/>
                <w:sz w:val="22"/>
              </w:rPr>
              <w:t>QBCC Standards &amp; Tolerances Guide – May 2019</w:t>
            </w:r>
            <w:permEnd w:id="19894815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  <w:tr w:rsidR="004F0F5E" w:rsidRPr="00827129" w:rsidTr="007678BF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7678BF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7678BF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C700C" w:rsidRDefault="004A78F0" w:rsidP="007678B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1017716" w:edGrp="everyone"/>
            <w:r>
              <w:rPr>
                <w:rFonts w:ascii="Arial" w:hAnsi="Arial" w:cs="Arial"/>
                <w:sz w:val="22"/>
              </w:rPr>
              <w:t>QLD Plumbing &amp; Wastewater Code</w:t>
            </w:r>
            <w:permEnd w:id="3910177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7678BF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Default="00E714FF" w:rsidP="00E714FF">
            <w:pPr>
              <w:pStyle w:val="ListParagraph"/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permStart w:id="1720332840" w:edGrp="everyone"/>
            <w:r w:rsidRPr="00E714FF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:rsidR="00E714FF" w:rsidRDefault="003D28AE" w:rsidP="00E714FF">
            <w:pPr>
              <w:pStyle w:val="ListParagraph"/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Organisations information</w:t>
            </w:r>
          </w:p>
          <w:p w:rsidR="003D28AE" w:rsidRDefault="003D28AE" w:rsidP="00E714FF">
            <w:pPr>
              <w:pStyle w:val="ListParagraph"/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 w:rsidR="003D28AE" w:rsidRPr="00E714FF" w:rsidRDefault="003D28AE" w:rsidP="00E714FF">
            <w:pPr>
              <w:pStyle w:val="ListParagraph"/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Documentation process required by BIM</w:t>
            </w:r>
          </w:p>
          <w:permEnd w:id="1720332840"/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02740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274068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AE" w:rsidRDefault="003D28AE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238490925" w:edGrp="everyone"/>
            <w:r>
              <w:rPr>
                <w:rFonts w:ascii="Arial" w:hAnsi="Arial" w:cs="Arial"/>
                <w:sz w:val="22"/>
                <w:szCs w:val="22"/>
              </w:rPr>
              <w:t>To ensure all presented information is correct, incorporates all elements and meets the client’s needs.</w:t>
            </w:r>
          </w:p>
          <w:p w:rsidR="003D28AE" w:rsidRDefault="003D28AE" w:rsidP="007678BF">
            <w:pPr>
              <w:rPr>
                <w:rFonts w:ascii="Arial" w:hAnsi="Arial" w:cs="Arial"/>
                <w:sz w:val="22"/>
                <w:szCs w:val="22"/>
              </w:rPr>
            </w:pPr>
          </w:p>
          <w:p w:rsidR="003D28AE" w:rsidRDefault="003D28AE" w:rsidP="00767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 that all relevant building and construction codes, standards and regulations relevant to the form of construction are being undertaken.</w:t>
            </w:r>
          </w:p>
          <w:p w:rsidR="003D28AE" w:rsidRDefault="003D28AE" w:rsidP="007678BF">
            <w:pPr>
              <w:rPr>
                <w:rFonts w:ascii="Arial" w:hAnsi="Arial" w:cs="Arial"/>
                <w:sz w:val="22"/>
                <w:szCs w:val="22"/>
              </w:rPr>
            </w:pPr>
          </w:p>
          <w:p w:rsidR="003D28AE" w:rsidRDefault="003D28AE" w:rsidP="00767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contractual arrangement comes into existence at the moment a tenderer is informed their tender is accepted.</w:t>
            </w:r>
          </w:p>
          <w:p w:rsidR="004F0F5E" w:rsidRPr="00827129" w:rsidRDefault="003D28AE" w:rsidP="00767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38490925"/>
          </w:p>
        </w:tc>
        <w:permStart w:id="407594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594388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2" w:name="_Ref516420201"/>
      <w:r w:rsidRPr="00827129">
        <w:t>Identify an appropriate staff member within an organisation who may approve/endorse/modify a tender prior to submission to the client.</w:t>
      </w:r>
      <w:bookmarkEnd w:id="22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3D28AE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1019810441" w:edGrp="everyone"/>
            <w:r>
              <w:rPr>
                <w:rFonts w:ascii="Arial" w:hAnsi="Arial" w:cs="Arial"/>
                <w:sz w:val="22"/>
                <w:szCs w:val="22"/>
              </w:rPr>
              <w:t>General Manager</w:t>
            </w:r>
            <w:permEnd w:id="1019810441"/>
          </w:p>
        </w:tc>
        <w:permStart w:id="1959949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9949189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4F0F5E" w:rsidRPr="00827129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005573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0557304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733258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3325857" w:displacedByCustomXml="prev"/>
      </w:tr>
      <w:tr w:rsidR="004F0F5E" w:rsidRPr="00827129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10922235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3D28AE" w:rsidP="002864D1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2223554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4F0F5E" w:rsidRPr="00827129" w:rsidRDefault="004F0F5E" w:rsidP="004F0F5E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Pr="00827129">
        <w:br/>
        <w:t>You are required to hire a range of materials, according to the Bill of Quantities listed below. Allow 15% for loss and damage.</w:t>
      </w:r>
      <w:r w:rsidRPr="00827129">
        <w:br/>
      </w:r>
      <w:r w:rsidRPr="00827129">
        <w:br/>
        <w:t>Complete the calculations to determine the costs for the required materials.</w:t>
      </w:r>
      <w:bookmarkEnd w:id="24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F0F5E" w:rsidRPr="00827129" w:rsidTr="007678BF">
        <w:tc>
          <w:tcPr>
            <w:tcW w:w="3005" w:type="dxa"/>
            <w:shd w:val="clear" w:color="auto" w:fill="D9D9D9" w:themeFill="background1" w:themeFillShade="D9"/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:rsidTr="007678BF"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:rsidR="004F0F5E" w:rsidRPr="00827129" w:rsidRDefault="004F0F5E" w:rsidP="007678BF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C33FD0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1286481316" w:edGrp="everyone"/>
            <w:r>
              <w:rPr>
                <w:noProof/>
                <w:lang w:eastAsia="en-AU"/>
              </w:rPr>
              <w:drawing>
                <wp:inline distT="0" distB="0" distL="0" distR="0" wp14:anchorId="7184C883" wp14:editId="2C849D23">
                  <wp:extent cx="3886200" cy="28003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286481316"/>
          </w:p>
        </w:tc>
        <w:permStart w:id="1661494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1494674" w:displacedByCustomXml="prev"/>
      </w:tr>
    </w:tbl>
    <w:p w:rsidR="004F0F5E" w:rsidRPr="006912AA" w:rsidRDefault="004F0F5E" w:rsidP="004F0F5E">
      <w:pPr>
        <w:rPr>
          <w:rFonts w:ascii="Arial" w:hAnsi="Arial" w:cs="Arial"/>
          <w:sz w:val="20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5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="00D1174A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Pr="00827129">
        <w:br/>
        <w:t>Complete the labour calculations.</w:t>
      </w:r>
      <w:bookmarkEnd w:id="25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C33FD0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340164026" w:edGrp="everyone"/>
            <w:r>
              <w:rPr>
                <w:noProof/>
                <w:lang w:eastAsia="en-AU"/>
              </w:rPr>
              <w:drawing>
                <wp:inline distT="0" distB="0" distL="0" distR="0" wp14:anchorId="1B10CA42" wp14:editId="3E492D9D">
                  <wp:extent cx="3114675" cy="12382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40164026"/>
          </w:p>
        </w:tc>
        <w:permStart w:id="523772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3772733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="00D1174A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 \* MERGEFORMAT </w:instrText>
      </w:r>
      <w:r w:rsidRPr="00827129">
        <w:fldChar w:fldCharType="separate"/>
      </w:r>
      <w:r w:rsidR="00D1174A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7678BF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7678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151DD3" w:rsidP="007678BF">
            <w:pPr>
              <w:rPr>
                <w:rFonts w:ascii="Arial" w:hAnsi="Arial" w:cs="Arial"/>
                <w:sz w:val="22"/>
                <w:szCs w:val="22"/>
              </w:rPr>
            </w:pPr>
            <w:permStart w:id="337145136" w:edGrp="everyone"/>
            <w:r>
              <w:rPr>
                <w:noProof/>
                <w:lang w:eastAsia="en-AU"/>
              </w:rPr>
              <w:drawing>
                <wp:inline distT="0" distB="0" distL="0" distR="0" wp14:anchorId="27246B1B" wp14:editId="56354F3F">
                  <wp:extent cx="1647825" cy="14192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37145136"/>
          </w:p>
        </w:tc>
        <w:permStart w:id="1774157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7678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4157811" w:displacedByCustomXml="prev"/>
      </w:tr>
    </w:tbl>
    <w:p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default" r:id="rId18"/>
          <w:footerReference w:type="default" r:id="rId19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:rsidR="00C76B5E" w:rsidRPr="004932A4" w:rsidRDefault="00F0770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:rsidR="00C76B5E" w:rsidRPr="004932A4" w:rsidRDefault="00F0770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szCs w:val="32"/>
            </w:rPr>
            <w:t>Prepare and evaluate tender documentation</w:t>
          </w:r>
        </w:sdtContent>
      </w:sdt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4C6B3F" w:rsidRPr="00F01505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4C6B3F" w:rsidRPr="00F01505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C6B3F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C6B3F" w:rsidRPr="00F01505" w:rsidRDefault="007678DC" w:rsidP="00761876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4C6B3F" w:rsidRPr="00F01505" w:rsidRDefault="004C6B3F" w:rsidP="00761876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:rsidR="00C76B5E" w:rsidRPr="00F01505" w:rsidRDefault="004C6B3F" w:rsidP="00761876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830749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1C4084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04406" w:rsidRPr="001C4084" w:rsidRDefault="00EF307A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48040857" w:edGrp="everyone"/>
            <w:r>
              <w:rPr>
                <w:rFonts w:ascii="Arial" w:hAnsi="Arial" w:cs="Arial"/>
                <w:sz w:val="22"/>
                <w:szCs w:val="22"/>
              </w:rPr>
              <w:t>Emma Carew</w:t>
            </w:r>
            <w:permEnd w:id="1648040857"/>
          </w:p>
        </w:tc>
      </w:tr>
      <w:tr w:rsidR="00E04406" w:rsidRPr="0047156F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47156F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47156F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830749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1C4084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704426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922285825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04406" w:rsidRPr="00DD7A44" w:rsidRDefault="00E04406" w:rsidP="007678B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643ADC8" wp14:editId="6D6E85F5">
                      <wp:extent cx="1140406" cy="428625"/>
                      <wp:effectExtent l="0" t="0" r="3175" b="0"/>
                      <wp:docPr id="10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040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70442640" w:displacedByCustomXml="prev"/>
      </w:tr>
      <w:tr w:rsidR="00E04406" w:rsidRPr="00830749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1C4084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77428E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0961110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82360681"/>
            <w:placeholder>
              <w:docPart w:val="15C774C0CA0F43BAB031C4C2FBE06EA7"/>
            </w:placeholder>
            <w:date w:fullDate="2020-01-06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04406" w:rsidRPr="00DD7A44" w:rsidRDefault="00C861DC" w:rsidP="007678B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6/01/2020</w:t>
                </w:r>
              </w:p>
            </w:tc>
          </w:sdtContent>
        </w:sdt>
        <w:permEnd w:id="2109611109" w:displacedByCustomXml="prev"/>
      </w:tr>
    </w:tbl>
    <w:p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p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32118C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32118C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04406" w:rsidRPr="0032118C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45879197" w:edGrp="everyone"/>
            <w:permEnd w:id="1545879197"/>
          </w:p>
        </w:tc>
      </w:tr>
      <w:tr w:rsidR="00E04406" w:rsidRPr="0047156F" w:rsidTr="007678B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47156F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47156F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32118C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32118C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9710728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286848879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04406" w:rsidRPr="00DD7A44" w:rsidRDefault="00E04406" w:rsidP="007678B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415F098" wp14:editId="18BBD7CE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71072840" w:displacedByCustomXml="prev"/>
      </w:tr>
      <w:tr w:rsidR="00E04406" w:rsidRPr="0032118C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32118C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:rsidTr="007678B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77428E" w:rsidRDefault="00E04406" w:rsidP="007678B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367795935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04406" w:rsidRPr="00DD7A44" w:rsidRDefault="00F07704" w:rsidP="007678B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12533956"/>
                <w:placeholder>
                  <w:docPart w:val="81B4FC56B9564960B0DBC3F94DCE1F2D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04406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367795935"/>
          </w:p>
        </w:tc>
      </w:tr>
    </w:tbl>
    <w:p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53394" w:rsidRPr="004932A4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1)</w:t>
            </w:r>
          </w:p>
        </w:tc>
        <w:permStart w:id="996765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6765107" w:displacedByCustomXml="prev"/>
        <w:permStart w:id="11369488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83314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6948830" w:displacedByCustomXml="prev"/>
      </w:tr>
      <w:tr w:rsidR="00A53394" w:rsidRPr="004932A4" w:rsidTr="00D72E53">
        <w:trPr>
          <w:cantSplit/>
          <w:trHeight w:val="454"/>
          <w:jc w:val="center"/>
        </w:trPr>
        <w:tc>
          <w:tcPr>
            <w:tcW w:w="2528" w:type="dxa"/>
            <w:vAlign w:val="center"/>
          </w:tcPr>
          <w:p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1676818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526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6818754" w:displacedByCustomXml="prev"/>
        <w:permStart w:id="13548279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37831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4827911" w:displacedByCustomXml="prev"/>
      </w:tr>
    </w:tbl>
    <w:p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224AE" w:rsidRPr="00553DDB" w:rsidTr="007678BF">
        <w:tc>
          <w:tcPr>
            <w:tcW w:w="9016" w:type="dxa"/>
            <w:shd w:val="clear" w:color="auto" w:fill="D9D9D9" w:themeFill="background1" w:themeFillShade="D9"/>
          </w:tcPr>
          <w:p w:rsidR="008224AE" w:rsidRPr="00553DDB" w:rsidRDefault="008224AE" w:rsidP="007678B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224AE" w:rsidRPr="00553DDB" w:rsidTr="007678BF">
        <w:trPr>
          <w:trHeight w:val="13602"/>
        </w:trPr>
        <w:tc>
          <w:tcPr>
            <w:tcW w:w="9016" w:type="dxa"/>
          </w:tcPr>
          <w:p w:rsidR="008224AE" w:rsidRPr="00553DDB" w:rsidRDefault="008224AE" w:rsidP="007678BF">
            <w:pPr>
              <w:rPr>
                <w:rFonts w:ascii="Arial" w:hAnsi="Arial" w:cs="Arial"/>
                <w:szCs w:val="24"/>
              </w:rPr>
            </w:pPr>
            <w:permStart w:id="1232350949" w:edGrp="everyone"/>
            <w:permEnd w:id="1232350949"/>
          </w:p>
        </w:tc>
      </w:tr>
    </w:tbl>
    <w:p w:rsidR="006774E6" w:rsidRPr="00765796" w:rsidRDefault="00F07704" w:rsidP="0011218C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284890340"/>
          <w:placeholder>
            <w:docPart w:val="A2800AB8BDB147F38CD0185CF700A6D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rFonts w:ascii="Arial Black" w:hAnsi="Arial Black"/>
            </w:rPr>
            <w:t>CPCCBC4013A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-32419804"/>
        <w:placeholder>
          <w:docPart w:val="9208ECEFAF3E458EB5ED6E148FBECB8E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6774E6" w:rsidRPr="00765796" w:rsidRDefault="00BB469F" w:rsidP="006774E6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and evaluate tender documentation</w:t>
          </w:r>
        </w:p>
      </w:sdtContent>
    </w:sdt>
    <w:p w:rsidR="006774E6" w:rsidRPr="00760FCF" w:rsidRDefault="006774E6" w:rsidP="006774E6">
      <w:pPr>
        <w:rPr>
          <w:sz w:val="10"/>
          <w:szCs w:val="1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242F6C" w:rsidRPr="00683908" w:rsidTr="007678B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242F6C" w:rsidRPr="00696855" w:rsidRDefault="00242F6C" w:rsidP="007678B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>
              <w:rPr>
                <w:rFonts w:cs="Arial"/>
                <w:b/>
                <w:sz w:val="28"/>
                <w:szCs w:val="28"/>
              </w:rPr>
              <w:t xml:space="preserve"> 1 (2X)</w:t>
            </w:r>
          </w:p>
        </w:tc>
      </w:tr>
      <w:tr w:rsidR="00570440" w:rsidRPr="000559FC" w:rsidTr="007678BF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570440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On two (2) occasions, a suitable observer is to verify the participant’s ability to prepare and evaluation tender documentation, including calculation of labour and material requirements using costing software programs. </w:t>
            </w:r>
          </w:p>
          <w:p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:rsidR="00570440" w:rsidRDefault="00570440" w:rsidP="00570440">
            <w:pPr>
              <w:jc w:val="left"/>
              <w:rPr>
                <w:rFonts w:cs="Arial"/>
                <w:sz w:val="20"/>
              </w:rPr>
            </w:pPr>
            <w:r w:rsidRPr="000D3673">
              <w:rPr>
                <w:rFonts w:cs="Arial"/>
                <w:sz w:val="20"/>
              </w:rPr>
              <w:t xml:space="preserve">The participant is to gather evidence of how they have completed each component of the Practical Task, which is to be submitted with this Practical Assessment sheet. </w:t>
            </w:r>
            <w:r>
              <w:rPr>
                <w:rFonts w:cs="Arial"/>
                <w:sz w:val="20"/>
              </w:rPr>
              <w:t>Evidence to be submitted may include:</w:t>
            </w:r>
          </w:p>
          <w:p w:rsidR="00570440" w:rsidRPr="00D62DC7" w:rsidRDefault="00570440" w:rsidP="00570440">
            <w:pPr>
              <w:pStyle w:val="ListParagraph"/>
              <w:numPr>
                <w:ilvl w:val="0"/>
                <w:numId w:val="22"/>
              </w:numPr>
              <w:ind w:hanging="360"/>
              <w:jc w:val="left"/>
              <w:rPr>
                <w:rFonts w:cs="Arial"/>
                <w:sz w:val="20"/>
              </w:rPr>
            </w:pPr>
            <w:r w:rsidRPr="00D62DC7">
              <w:rPr>
                <w:rFonts w:cs="Arial"/>
                <w:sz w:val="20"/>
              </w:rPr>
              <w:t>Any tender documents you have submitted to client and correspondence (redact any sensitive info)</w:t>
            </w:r>
          </w:p>
          <w:p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570440" w:rsidRPr="000559FC" w:rsidTr="007678BF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Computer.</w:t>
            </w:r>
          </w:p>
        </w:tc>
      </w:tr>
      <w:tr w:rsidR="00570440" w:rsidRPr="00683908" w:rsidTr="007678B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570440" w:rsidRPr="00683908" w:rsidTr="007678BF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EF307A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1717772709" w:edGrp="everyone"/>
            <w:r>
              <w:rPr>
                <w:rFonts w:ascii="Arial" w:hAnsi="Arial" w:cs="Arial"/>
                <w:sz w:val="22"/>
              </w:rPr>
              <w:t>Emma Carew</w:t>
            </w:r>
            <w:permEnd w:id="1717772709"/>
          </w:p>
        </w:tc>
      </w:tr>
      <w:tr w:rsidR="00570440" w:rsidRPr="00683908" w:rsidTr="007678BF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2B0B9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1840784548" w:edGrp="everyone"/>
            <w:r>
              <w:rPr>
                <w:rFonts w:ascii="Arial" w:hAnsi="Arial" w:cs="Arial"/>
                <w:sz w:val="22"/>
              </w:rPr>
              <w:t>Glenn Wilkinson</w:t>
            </w:r>
            <w:permEnd w:id="1840784548"/>
          </w:p>
        </w:tc>
      </w:tr>
      <w:tr w:rsidR="00570440" w:rsidRPr="00683908" w:rsidTr="007678BF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2B0B9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870254002" w:edGrp="everyone"/>
            <w:r>
              <w:rPr>
                <w:rFonts w:ascii="Arial" w:hAnsi="Arial" w:cs="Arial"/>
                <w:sz w:val="22"/>
              </w:rPr>
              <w:t>Project Manager</w:t>
            </w:r>
            <w:permEnd w:id="870254002"/>
          </w:p>
        </w:tc>
      </w:tr>
      <w:tr w:rsidR="00570440" w:rsidRPr="00683908" w:rsidTr="007678BF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2B0B9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1824863718" w:edGrp="everyone"/>
            <w:r>
              <w:rPr>
                <w:rFonts w:ascii="Arial" w:hAnsi="Arial" w:cs="Arial"/>
                <w:sz w:val="22"/>
              </w:rPr>
              <w:t>gwilkinson</w:t>
            </w:r>
            <w:r w:rsidR="00EF307A">
              <w:rPr>
                <w:rFonts w:ascii="Arial" w:hAnsi="Arial" w:cs="Arial"/>
                <w:sz w:val="22"/>
              </w:rPr>
              <w:t>@rcq.net.au</w:t>
            </w:r>
            <w:permEnd w:id="1824863718"/>
          </w:p>
        </w:tc>
      </w:tr>
      <w:tr w:rsidR="00570440" w:rsidRPr="00683908" w:rsidTr="007678BF">
        <w:trPr>
          <w:trHeight w:val="688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005552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570440" w:rsidRPr="00DE6B06" w:rsidRDefault="00AE3795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739140" cy="441960"/>
                      <wp:effectExtent l="0" t="0" r="3810" b="0"/>
                      <wp:docPr id="9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Signature.png"/>
                              <pic:cNvPicPr/>
                            </pic:nvPicPr>
                            <pic:blipFill>
                              <a:blip r:embed="rId2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39140" cy="4419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0555274" w:displacedByCustomXml="prev"/>
      </w:tr>
      <w:tr w:rsidR="00570440" w:rsidRPr="00683908" w:rsidTr="007678BF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22924743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F4DE38FEBD944904BA744C84B2714C0E"/>
            </w:placeholder>
            <w:date w:fullDate="2020-01-0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570440" w:rsidRPr="00DE6B06" w:rsidRDefault="00AE3795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7/01/2020</w:t>
                </w:r>
              </w:p>
            </w:tc>
          </w:sdtContent>
        </w:sdt>
        <w:permEnd w:id="229247433" w:displacedByCustomXml="prev"/>
      </w:tr>
      <w:tr w:rsidR="00570440" w:rsidRPr="00683908" w:rsidTr="007678BF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570440" w:rsidRPr="0019760F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570440" w:rsidRPr="00696855" w:rsidRDefault="00570440" w:rsidP="00570440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570440" w:rsidRPr="00683908" w:rsidTr="007678BF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570440" w:rsidRPr="00696855" w:rsidRDefault="00570440" w:rsidP="00570440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7" w:name="_Ref515351350"/>
            <w:bookmarkStart w:id="28" w:name="_Ref495661944"/>
            <w:r>
              <w:rPr>
                <w:rFonts w:cs="Arial"/>
                <w:sz w:val="20"/>
              </w:rPr>
              <w:t>Evaluate contract risk by:</w:t>
            </w:r>
            <w:bookmarkEnd w:id="27"/>
          </w:p>
          <w:bookmarkEnd w:id="28"/>
          <w:p w:rsidR="00570440" w:rsidRDefault="00570440" w:rsidP="00570440">
            <w:pPr>
              <w:pStyle w:val="ListParagraph"/>
              <w:numPr>
                <w:ilvl w:val="0"/>
                <w:numId w:val="21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Selecting contracts according to company policy</w:t>
            </w:r>
          </w:p>
          <w:p w:rsidR="00570440" w:rsidRPr="007202EA" w:rsidRDefault="00570440" w:rsidP="00570440">
            <w:pPr>
              <w:pStyle w:val="ListParagraph"/>
              <w:numPr>
                <w:ilvl w:val="0"/>
                <w:numId w:val="21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Evaluating tender documents, identifying risks for tender preparation</w:t>
            </w:r>
          </w:p>
        </w:tc>
        <w:permStart w:id="1973551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AE3795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73551296" w:displacedByCustomXml="prev"/>
        <w:permStart w:id="212484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0683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484507" w:displacedByCustomXml="prev"/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9" w:name="_Ref495662059"/>
            <w:r>
              <w:rPr>
                <w:rFonts w:cs="Arial"/>
                <w:sz w:val="20"/>
              </w:rPr>
              <w:t>Prepare tender and supporting documentation by:</w:t>
            </w:r>
            <w:bookmarkEnd w:id="29"/>
          </w:p>
          <w:p w:rsidR="00570440" w:rsidRDefault="00570440" w:rsidP="00570440">
            <w:pPr>
              <w:pStyle w:val="ListParagraph"/>
              <w:numPr>
                <w:ilvl w:val="0"/>
                <w:numId w:val="21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and obtaining necessary information (including vital information, drawings, specification)</w:t>
            </w:r>
          </w:p>
          <w:p w:rsidR="00570440" w:rsidRDefault="00570440" w:rsidP="00570440">
            <w:pPr>
              <w:pStyle w:val="ListParagraph"/>
              <w:numPr>
                <w:ilvl w:val="0"/>
                <w:numId w:val="21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material quantities and costs</w:t>
            </w:r>
          </w:p>
          <w:p w:rsidR="00570440" w:rsidRDefault="00570440" w:rsidP="00570440">
            <w:pPr>
              <w:pStyle w:val="ListParagraph"/>
              <w:numPr>
                <w:ilvl w:val="0"/>
                <w:numId w:val="21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labour hours and costs, considering types, scope and usage of labour through employee and subcontractor systems</w:t>
            </w:r>
          </w:p>
          <w:p w:rsidR="00570440" w:rsidRDefault="00570440" w:rsidP="00570440">
            <w:pPr>
              <w:pStyle w:val="ListParagraph"/>
              <w:numPr>
                <w:ilvl w:val="0"/>
                <w:numId w:val="21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appropriate costing software programs</w:t>
            </w:r>
          </w:p>
          <w:p w:rsidR="00570440" w:rsidRPr="007202EA" w:rsidRDefault="00570440" w:rsidP="00570440">
            <w:pPr>
              <w:pStyle w:val="ListParagraph"/>
              <w:numPr>
                <w:ilvl w:val="0"/>
                <w:numId w:val="21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Following company procedures and instructions </w:t>
            </w:r>
          </w:p>
        </w:tc>
        <w:permStart w:id="2145081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72160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AE3795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145081456" w:displacedByCustomXml="prev"/>
        <w:permStart w:id="857222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989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7222728" w:displacedByCustomXml="prev"/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0" w:name="_Ref515351568"/>
            <w:r>
              <w:rPr>
                <w:rFonts w:cs="Arial"/>
                <w:sz w:val="20"/>
              </w:rPr>
              <w:t>Consult with industry professionals, ensuring clear and direct verbal and non-verbal communication appropriate to cultural differences.</w:t>
            </w:r>
            <w:bookmarkEnd w:id="30"/>
            <w:r>
              <w:rPr>
                <w:rFonts w:cs="Arial"/>
                <w:sz w:val="20"/>
              </w:rPr>
              <w:t xml:space="preserve"> </w:t>
            </w:r>
          </w:p>
        </w:tc>
        <w:permStart w:id="13642259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0850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AE3795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364225993" w:displacedByCustomXml="prev"/>
        <w:permStart w:id="1624324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8093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4324799" w:displacedByCustomXml="prev"/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1" w:name="_Ref515351373"/>
            <w:r>
              <w:rPr>
                <w:rFonts w:cs="Arial"/>
                <w:sz w:val="20"/>
              </w:rPr>
              <w:t>Conduct a preliminary evaluation of completed tender documentation, ensuring conformity with legislation, and company financial and administrative guidelines.</w:t>
            </w:r>
            <w:bookmarkEnd w:id="31"/>
            <w:r>
              <w:rPr>
                <w:rFonts w:cs="Arial"/>
                <w:sz w:val="20"/>
              </w:rPr>
              <w:t xml:space="preserve"> </w:t>
            </w:r>
          </w:p>
        </w:tc>
        <w:permStart w:id="21325692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04624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AE3795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132569248" w:displacedByCustomXml="prev"/>
        <w:permStart w:id="117126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8966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126754" w:displacedByCustomXml="prev"/>
      </w:tr>
      <w:tr w:rsidR="00570440" w:rsidRPr="00696855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2" w:name="_Ref515351380"/>
            <w:r>
              <w:rPr>
                <w:rFonts w:cs="Arial"/>
                <w:sz w:val="20"/>
              </w:rPr>
              <w:t>Provide tender documentation to appropriate staff member for approval or endorsement.</w:t>
            </w:r>
            <w:bookmarkEnd w:id="32"/>
          </w:p>
        </w:tc>
        <w:permStart w:id="1977552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38101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AE3795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77552088" w:displacedByCustomXml="prev"/>
        <w:permStart w:id="1494497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152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497148" w:displacedByCustomXml="prev"/>
      </w:tr>
      <w:tr w:rsidR="00570440" w:rsidRPr="00696855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3" w:name="_Ref515351386"/>
            <w:r>
              <w:rPr>
                <w:rFonts w:cs="Arial"/>
                <w:sz w:val="20"/>
              </w:rPr>
              <w:t>Prepare final documents (including amendments) for submission to the client.</w:t>
            </w:r>
            <w:bookmarkEnd w:id="33"/>
            <w:r>
              <w:rPr>
                <w:rFonts w:cs="Arial"/>
                <w:sz w:val="20"/>
              </w:rPr>
              <w:t xml:space="preserve"> </w:t>
            </w:r>
          </w:p>
        </w:tc>
        <w:permStart w:id="11411849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57168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AE3795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41184951" w:displacedByCustomXml="prev"/>
        <w:permStart w:id="1331176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7733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117675" w:displacedByCustomXml="prev"/>
      </w:tr>
      <w:tr w:rsidR="00501CD2" w:rsidRPr="00683908" w:rsidTr="007678B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501CD2" w:rsidRPr="001D07E7" w:rsidRDefault="00501CD2" w:rsidP="00501CD2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lastRenderedPageBreak/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91567896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-65530307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7F17">
                  <w:rPr>
                    <w:rFonts w:ascii="Arial" w:hAnsi="Arial" w:cs="Arial"/>
                    <w:sz w:val="40"/>
                    <w:szCs w:val="28"/>
                  </w:rPr>
                  <w:sym w:font="Wingdings" w:char="F0FE"/>
                </w:r>
              </w:sdtContent>
            </w:sdt>
            <w:permEnd w:id="191567896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527527519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1318764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27527519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:rsidR="00242F6C" w:rsidRPr="00F926FC" w:rsidRDefault="00242F6C" w:rsidP="00242F6C">
      <w:pPr>
        <w:rPr>
          <w:sz w:val="10"/>
          <w:szCs w:val="1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242F6C" w:rsidRPr="00553DDB" w:rsidTr="007678BF">
        <w:tc>
          <w:tcPr>
            <w:tcW w:w="9057" w:type="dxa"/>
            <w:shd w:val="clear" w:color="auto" w:fill="D9D9D9" w:themeFill="background1" w:themeFillShade="D9"/>
          </w:tcPr>
          <w:p w:rsidR="00242F6C" w:rsidRPr="00553DDB" w:rsidRDefault="00242F6C" w:rsidP="007678B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242F6C" w:rsidRPr="00553DDB" w:rsidTr="00FF6E62">
        <w:trPr>
          <w:trHeight w:val="13463"/>
        </w:trPr>
        <w:tc>
          <w:tcPr>
            <w:tcW w:w="9057" w:type="dxa"/>
          </w:tcPr>
          <w:p w:rsidR="00242F6C" w:rsidRPr="00553DDB" w:rsidRDefault="00242F6C" w:rsidP="007678BF">
            <w:pPr>
              <w:rPr>
                <w:rFonts w:ascii="Arial" w:hAnsi="Arial" w:cs="Arial"/>
                <w:szCs w:val="24"/>
              </w:rPr>
            </w:pPr>
            <w:permStart w:id="1220094426" w:edGrp="everyone"/>
            <w:permEnd w:id="1220094426"/>
          </w:p>
        </w:tc>
      </w:tr>
    </w:tbl>
    <w:p w:rsidR="00FC083A" w:rsidRPr="00FF6E62" w:rsidRDefault="00FC083A" w:rsidP="00BA5ADB">
      <w:pPr>
        <w:rPr>
          <w:sz w:val="10"/>
        </w:rPr>
      </w:pPr>
      <w:bookmarkStart w:id="34" w:name="_GoBack"/>
      <w:bookmarkEnd w:id="34"/>
    </w:p>
    <w:sectPr w:rsidR="00FC083A" w:rsidRPr="00FF6E62" w:rsidSect="0024074F">
      <w:headerReference w:type="even" r:id="rId22"/>
      <w:headerReference w:type="default" r:id="rId23"/>
      <w:footerReference w:type="default" r:id="rId24"/>
      <w:pgSz w:w="11906" w:h="16838"/>
      <w:pgMar w:top="1276" w:right="1440" w:bottom="1418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704" w:rsidRDefault="00F07704" w:rsidP="00A67754">
      <w:r>
        <w:separator/>
      </w:r>
    </w:p>
  </w:endnote>
  <w:endnote w:type="continuationSeparator" w:id="0">
    <w:p w:rsidR="00F07704" w:rsidRDefault="00F0770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Pr="00830749" w:rsidRDefault="00BE566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E5665" w:rsidRPr="00830749" w:rsidRDefault="00F0770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E5665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E566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E566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E566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E2E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BE5665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E5665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E566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E566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E566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E2E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BE5665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E5665">
      <w:rPr>
        <w:rFonts w:ascii="Arial" w:hAnsi="Arial" w:cs="Arial"/>
        <w:b/>
        <w:sz w:val="16"/>
        <w:szCs w:val="16"/>
      </w:rPr>
      <w:ptab w:relativeTo="margin" w:alignment="right" w:leader="none"/>
    </w:r>
    <w:r w:rsidR="00BE5665" w:rsidRPr="00B115D7">
      <w:rPr>
        <w:rFonts w:ascii="Arial" w:hAnsi="Arial" w:cs="Arial"/>
        <w:b/>
        <w:sz w:val="16"/>
        <w:szCs w:val="16"/>
      </w:rPr>
      <w:t>CSTC Pty Ltd_</w:t>
    </w:r>
    <w:r w:rsidR="00BE5665">
      <w:rPr>
        <w:rFonts w:ascii="Arial" w:hAnsi="Arial" w:cs="Arial"/>
        <w:b/>
        <w:sz w:val="16"/>
        <w:szCs w:val="16"/>
      </w:rPr>
      <w:t>RTO#</w:t>
    </w:r>
    <w:r w:rsidR="00BE5665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E5665"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Pr="00830749" w:rsidRDefault="00BE566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E5665" w:rsidRPr="00830749" w:rsidRDefault="00BE566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E2EC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E2EC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Pr="00830749" w:rsidRDefault="00BE566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E5665" w:rsidRPr="00830749" w:rsidRDefault="00BE566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E2EC0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E2EC0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Pr="00830749" w:rsidRDefault="00BE566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E5665" w:rsidRPr="00830749" w:rsidRDefault="00BE566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83387328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5E2EC0"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E2EC0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704" w:rsidRDefault="00F07704" w:rsidP="00A67754">
      <w:r>
        <w:separator/>
      </w:r>
    </w:p>
  </w:footnote>
  <w:footnote w:type="continuationSeparator" w:id="0">
    <w:p w:rsidR="00F07704" w:rsidRDefault="00F0770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Default="00BE566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BE5665" w:rsidRPr="00830749" w:rsidRDefault="00BE566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Default="00BE566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BE5665" w:rsidRPr="00830749" w:rsidRDefault="00BE566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Default="00BE566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BE5665" w:rsidRPr="00830749" w:rsidRDefault="00BE566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Pr="00B82C75" w:rsidRDefault="00BE5665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77597989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4286093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</w:p>
  <w:p w:rsidR="00BE5665" w:rsidRPr="00830749" w:rsidRDefault="00BE5665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665" w:rsidRDefault="00BE5665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66175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1116308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BE5665" w:rsidRPr="00830749" w:rsidRDefault="00BE5665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65B4C"/>
    <w:multiLevelType w:val="multilevel"/>
    <w:tmpl w:val="8D0CA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305323F9"/>
    <w:multiLevelType w:val="hybridMultilevel"/>
    <w:tmpl w:val="FC560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8439C"/>
    <w:multiLevelType w:val="hybridMultilevel"/>
    <w:tmpl w:val="297AA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315EA"/>
    <w:multiLevelType w:val="hybridMultilevel"/>
    <w:tmpl w:val="8FA06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F35B2"/>
    <w:multiLevelType w:val="hybridMultilevel"/>
    <w:tmpl w:val="4F689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7F4075"/>
    <w:multiLevelType w:val="hybridMultilevel"/>
    <w:tmpl w:val="6DF4A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4" w15:restartNumberingAfterBreak="0">
    <w:nsid w:val="503246E7"/>
    <w:multiLevelType w:val="hybridMultilevel"/>
    <w:tmpl w:val="3F482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CA2783"/>
    <w:multiLevelType w:val="hybridMultilevel"/>
    <w:tmpl w:val="FA22A5E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A9734D"/>
    <w:multiLevelType w:val="hybridMultilevel"/>
    <w:tmpl w:val="8FA06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2D735A"/>
    <w:multiLevelType w:val="hybridMultilevel"/>
    <w:tmpl w:val="C07A9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E7A6E"/>
    <w:multiLevelType w:val="hybridMultilevel"/>
    <w:tmpl w:val="C07A9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8"/>
  </w:num>
  <w:num w:numId="5">
    <w:abstractNumId w:val="2"/>
  </w:num>
  <w:num w:numId="6">
    <w:abstractNumId w:val="13"/>
  </w:num>
  <w:num w:numId="7">
    <w:abstractNumId w:val="5"/>
  </w:num>
  <w:num w:numId="8">
    <w:abstractNumId w:val="7"/>
  </w:num>
  <w:num w:numId="9">
    <w:abstractNumId w:val="4"/>
  </w:num>
  <w:num w:numId="10">
    <w:abstractNumId w:val="17"/>
  </w:num>
  <w:num w:numId="11">
    <w:abstractNumId w:val="15"/>
  </w:num>
  <w:num w:numId="12">
    <w:abstractNumId w:val="9"/>
  </w:num>
  <w:num w:numId="13">
    <w:abstractNumId w:val="11"/>
  </w:num>
  <w:num w:numId="14">
    <w:abstractNumId w:val="8"/>
  </w:num>
  <w:num w:numId="15">
    <w:abstractNumId w:val="19"/>
  </w:num>
  <w:num w:numId="16">
    <w:abstractNumId w:val="20"/>
  </w:num>
  <w:num w:numId="17">
    <w:abstractNumId w:val="12"/>
  </w:num>
  <w:num w:numId="18">
    <w:abstractNumId w:val="10"/>
  </w:num>
  <w:num w:numId="19">
    <w:abstractNumId w:val="16"/>
  </w:num>
  <w:num w:numId="20">
    <w:abstractNumId w:val="14"/>
  </w:num>
  <w:num w:numId="21">
    <w:abstractNumId w:val="1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4T1IbW6mtR2OIqzuYV6quM3HCwhyx9/hpDElnmreAiJzrf7W52pnSENOl/73EHZr3t1fDrJWsA0Z+yvqCp3fEQ==" w:salt="lK+TD9LYnAx2NyRgcG7dO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42E0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45DB2"/>
    <w:rsid w:val="00151DD3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A7F17"/>
    <w:rsid w:val="001B09BC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4074F"/>
    <w:rsid w:val="00242F6C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64D1"/>
    <w:rsid w:val="00287CC3"/>
    <w:rsid w:val="00294162"/>
    <w:rsid w:val="002A1EB3"/>
    <w:rsid w:val="002A316B"/>
    <w:rsid w:val="002A35D4"/>
    <w:rsid w:val="002A4B14"/>
    <w:rsid w:val="002B03AC"/>
    <w:rsid w:val="002B0B90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09D1"/>
    <w:rsid w:val="002E7C63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875"/>
    <w:rsid w:val="003259FD"/>
    <w:rsid w:val="0033666D"/>
    <w:rsid w:val="00336763"/>
    <w:rsid w:val="00340FD1"/>
    <w:rsid w:val="003430D8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212"/>
    <w:rsid w:val="003C173C"/>
    <w:rsid w:val="003C33FB"/>
    <w:rsid w:val="003C3E0C"/>
    <w:rsid w:val="003C6A1A"/>
    <w:rsid w:val="003D28AE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56A8"/>
    <w:rsid w:val="00426F2F"/>
    <w:rsid w:val="004316FB"/>
    <w:rsid w:val="00432F0B"/>
    <w:rsid w:val="00433D65"/>
    <w:rsid w:val="00435D5B"/>
    <w:rsid w:val="004403AD"/>
    <w:rsid w:val="00454B97"/>
    <w:rsid w:val="0045507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A78F0"/>
    <w:rsid w:val="004B0525"/>
    <w:rsid w:val="004B42E2"/>
    <w:rsid w:val="004B6B29"/>
    <w:rsid w:val="004B7C32"/>
    <w:rsid w:val="004C04D1"/>
    <w:rsid w:val="004C3241"/>
    <w:rsid w:val="004C48E0"/>
    <w:rsid w:val="004C56C5"/>
    <w:rsid w:val="004C6B3F"/>
    <w:rsid w:val="004C72F3"/>
    <w:rsid w:val="004D0680"/>
    <w:rsid w:val="004D18D8"/>
    <w:rsid w:val="004D7CCC"/>
    <w:rsid w:val="004E28D5"/>
    <w:rsid w:val="004E3FB7"/>
    <w:rsid w:val="004E5C7F"/>
    <w:rsid w:val="004E6613"/>
    <w:rsid w:val="004E67D0"/>
    <w:rsid w:val="004E79AD"/>
    <w:rsid w:val="004F06CC"/>
    <w:rsid w:val="004F0F5E"/>
    <w:rsid w:val="00501CD2"/>
    <w:rsid w:val="0050226B"/>
    <w:rsid w:val="005025D4"/>
    <w:rsid w:val="00502FF4"/>
    <w:rsid w:val="00503E80"/>
    <w:rsid w:val="005054E9"/>
    <w:rsid w:val="005075AF"/>
    <w:rsid w:val="005102BD"/>
    <w:rsid w:val="00512B1D"/>
    <w:rsid w:val="0051331A"/>
    <w:rsid w:val="00514293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295"/>
    <w:rsid w:val="00555130"/>
    <w:rsid w:val="0057044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C684E"/>
    <w:rsid w:val="005D0D43"/>
    <w:rsid w:val="005D38E3"/>
    <w:rsid w:val="005D6DBE"/>
    <w:rsid w:val="005E26ED"/>
    <w:rsid w:val="005E2B40"/>
    <w:rsid w:val="005E2C83"/>
    <w:rsid w:val="005E2EC0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E5921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0EA0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0FCF"/>
    <w:rsid w:val="00761876"/>
    <w:rsid w:val="00764294"/>
    <w:rsid w:val="007649A3"/>
    <w:rsid w:val="00765796"/>
    <w:rsid w:val="0076703A"/>
    <w:rsid w:val="007678BF"/>
    <w:rsid w:val="007678DC"/>
    <w:rsid w:val="007715C5"/>
    <w:rsid w:val="0077287B"/>
    <w:rsid w:val="007750F4"/>
    <w:rsid w:val="00775598"/>
    <w:rsid w:val="007830B6"/>
    <w:rsid w:val="00791DF0"/>
    <w:rsid w:val="007A1BB4"/>
    <w:rsid w:val="007A5008"/>
    <w:rsid w:val="007B2067"/>
    <w:rsid w:val="007B48B1"/>
    <w:rsid w:val="007B4D3C"/>
    <w:rsid w:val="007B6DF4"/>
    <w:rsid w:val="007B7224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4AE"/>
    <w:rsid w:val="008264AD"/>
    <w:rsid w:val="0083003D"/>
    <w:rsid w:val="008302E8"/>
    <w:rsid w:val="00830749"/>
    <w:rsid w:val="00833553"/>
    <w:rsid w:val="00835B05"/>
    <w:rsid w:val="00842AE4"/>
    <w:rsid w:val="00843997"/>
    <w:rsid w:val="00847C7B"/>
    <w:rsid w:val="00855F97"/>
    <w:rsid w:val="00860AFB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0DC0"/>
    <w:rsid w:val="00911120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4084"/>
    <w:rsid w:val="00A07F94"/>
    <w:rsid w:val="00A20341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3394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3A3A"/>
    <w:rsid w:val="00A86913"/>
    <w:rsid w:val="00A877AF"/>
    <w:rsid w:val="00A92834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3795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75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7210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328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ADB"/>
    <w:rsid w:val="00BA5DEE"/>
    <w:rsid w:val="00BA7D5F"/>
    <w:rsid w:val="00BB3713"/>
    <w:rsid w:val="00BB469F"/>
    <w:rsid w:val="00BD1359"/>
    <w:rsid w:val="00BD2445"/>
    <w:rsid w:val="00BD4B75"/>
    <w:rsid w:val="00BD5D83"/>
    <w:rsid w:val="00BE0686"/>
    <w:rsid w:val="00BE1F60"/>
    <w:rsid w:val="00BE36AA"/>
    <w:rsid w:val="00BE5659"/>
    <w:rsid w:val="00BE5665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3FD0"/>
    <w:rsid w:val="00C35DC9"/>
    <w:rsid w:val="00C3636D"/>
    <w:rsid w:val="00C373BC"/>
    <w:rsid w:val="00C3763B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861DC"/>
    <w:rsid w:val="00C8642D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174A"/>
    <w:rsid w:val="00D12E1D"/>
    <w:rsid w:val="00D157D2"/>
    <w:rsid w:val="00D20EA7"/>
    <w:rsid w:val="00D238C2"/>
    <w:rsid w:val="00D25838"/>
    <w:rsid w:val="00D26665"/>
    <w:rsid w:val="00D323A9"/>
    <w:rsid w:val="00D342DF"/>
    <w:rsid w:val="00D37D85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E53"/>
    <w:rsid w:val="00D74F43"/>
    <w:rsid w:val="00D762CD"/>
    <w:rsid w:val="00D936AE"/>
    <w:rsid w:val="00D952D8"/>
    <w:rsid w:val="00D95463"/>
    <w:rsid w:val="00D95679"/>
    <w:rsid w:val="00D97241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2CFB"/>
    <w:rsid w:val="00DF5671"/>
    <w:rsid w:val="00DF71FB"/>
    <w:rsid w:val="00E015C8"/>
    <w:rsid w:val="00E0429C"/>
    <w:rsid w:val="00E04406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14F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368F"/>
    <w:rsid w:val="00EE0EDC"/>
    <w:rsid w:val="00EE235C"/>
    <w:rsid w:val="00EE272B"/>
    <w:rsid w:val="00EE4CDC"/>
    <w:rsid w:val="00EF2F06"/>
    <w:rsid w:val="00EF307A"/>
    <w:rsid w:val="00EF529A"/>
    <w:rsid w:val="00EF6466"/>
    <w:rsid w:val="00EF69A4"/>
    <w:rsid w:val="00F01B45"/>
    <w:rsid w:val="00F023CE"/>
    <w:rsid w:val="00F03457"/>
    <w:rsid w:val="00F04BBE"/>
    <w:rsid w:val="00F06E9D"/>
    <w:rsid w:val="00F07185"/>
    <w:rsid w:val="00F07704"/>
    <w:rsid w:val="00F212C3"/>
    <w:rsid w:val="00F21DF2"/>
    <w:rsid w:val="00F23659"/>
    <w:rsid w:val="00F30473"/>
    <w:rsid w:val="00F3322A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6E62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2800AB8BDB147F38CD0185CF700A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92D4B-048F-4F7C-A80A-B03B215B0F54}"/>
      </w:docPartPr>
      <w:docPartBody>
        <w:p w:rsidR="008946ED" w:rsidRDefault="009D1912" w:rsidP="009D1912">
          <w:pPr>
            <w:pStyle w:val="A2800AB8BDB147F38CD0185CF700A6D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208ECEFAF3E458EB5ED6E148FBEC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E9755-0D28-4781-A0F6-CB5103E86B57}"/>
      </w:docPartPr>
      <w:docPartBody>
        <w:p w:rsidR="008946ED" w:rsidRDefault="009D1912" w:rsidP="009D1912">
          <w:pPr>
            <w:pStyle w:val="9208ECEFAF3E458EB5ED6E148FBECB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C88B89EF89CD46FD9DB4E6B2DD385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19BB3-D218-4E74-93BD-1AC09B793732}"/>
      </w:docPartPr>
      <w:docPartBody>
        <w:p w:rsidR="008C2E72" w:rsidRDefault="002870D2" w:rsidP="002870D2">
          <w:pPr>
            <w:pStyle w:val="C88B89EF89CD46FD9DB4E6B2DD385762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FBF4EF9278D4C9AA43FCC712FBE3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E058D-3810-4EB8-9ECD-766CD4208D46}"/>
      </w:docPartPr>
      <w:docPartBody>
        <w:p w:rsidR="008C2E72" w:rsidRDefault="002870D2" w:rsidP="002870D2">
          <w:pPr>
            <w:pStyle w:val="4FBF4EF9278D4C9AA43FCC712FBE325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743BDE62B500417C8AFF8C5FC0FEF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A9938-B6D9-4954-BE29-49DB81DFD019}"/>
      </w:docPartPr>
      <w:docPartBody>
        <w:p w:rsidR="008C2E72" w:rsidRDefault="002870D2" w:rsidP="002870D2">
          <w:pPr>
            <w:pStyle w:val="743BDE62B500417C8AFF8C5FC0FEFBE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15C774C0CA0F43BAB031C4C2FBE06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DDFE6-65F4-44EC-A59F-D4C433D9530A}"/>
      </w:docPartPr>
      <w:docPartBody>
        <w:p w:rsidR="008C2E72" w:rsidRDefault="002870D2" w:rsidP="002870D2">
          <w:pPr>
            <w:pStyle w:val="15C774C0CA0F43BAB031C4C2FBE06EA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1B4FC56B9564960B0DBC3F94DCE1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A9847-D66A-4E0C-81EA-782FDCE07E9E}"/>
      </w:docPartPr>
      <w:docPartBody>
        <w:p w:rsidR="008C2E72" w:rsidRDefault="002870D2" w:rsidP="002870D2">
          <w:pPr>
            <w:pStyle w:val="81B4FC56B9564960B0DBC3F94DCE1F2D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DE38FEBD944904BA744C84B2714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5EE63-5DB2-4322-B131-55FCB5CA0C88}"/>
      </w:docPartPr>
      <w:docPartBody>
        <w:p w:rsidR="008C2E72" w:rsidRDefault="002870D2" w:rsidP="002870D2">
          <w:pPr>
            <w:pStyle w:val="F4DE38FEBD944904BA744C84B2714C0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870D2"/>
    <w:rsid w:val="002A67A7"/>
    <w:rsid w:val="003D7AF8"/>
    <w:rsid w:val="00470E63"/>
    <w:rsid w:val="00530616"/>
    <w:rsid w:val="0059466C"/>
    <w:rsid w:val="005D3BC9"/>
    <w:rsid w:val="00613393"/>
    <w:rsid w:val="006206DC"/>
    <w:rsid w:val="00645E48"/>
    <w:rsid w:val="00654A91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8C2E72"/>
    <w:rsid w:val="009133ED"/>
    <w:rsid w:val="0092096F"/>
    <w:rsid w:val="00943E7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63E7E"/>
    <w:rsid w:val="00B92AE2"/>
    <w:rsid w:val="00BB03B3"/>
    <w:rsid w:val="00C10BE1"/>
    <w:rsid w:val="00C6230D"/>
    <w:rsid w:val="00C86AC1"/>
    <w:rsid w:val="00C942CC"/>
    <w:rsid w:val="00CF3EAC"/>
    <w:rsid w:val="00D1199A"/>
    <w:rsid w:val="00D72A18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70D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C88B89EF89CD46FD9DB4E6B2DD385762">
    <w:name w:val="C88B89EF89CD46FD9DB4E6B2DD385762"/>
    <w:rsid w:val="002870D2"/>
    <w:pPr>
      <w:spacing w:after="160" w:line="259" w:lineRule="auto"/>
    </w:pPr>
  </w:style>
  <w:style w:type="paragraph" w:customStyle="1" w:styleId="4FBF4EF9278D4C9AA43FCC712FBE3257">
    <w:name w:val="4FBF4EF9278D4C9AA43FCC712FBE3257"/>
    <w:rsid w:val="002870D2"/>
    <w:pPr>
      <w:spacing w:after="160" w:line="259" w:lineRule="auto"/>
    </w:pPr>
  </w:style>
  <w:style w:type="paragraph" w:customStyle="1" w:styleId="743BDE62B500417C8AFF8C5FC0FEFBE0">
    <w:name w:val="743BDE62B500417C8AFF8C5FC0FEFBE0"/>
    <w:rsid w:val="002870D2"/>
    <w:pPr>
      <w:spacing w:after="160" w:line="259" w:lineRule="auto"/>
    </w:pPr>
  </w:style>
  <w:style w:type="paragraph" w:customStyle="1" w:styleId="15C774C0CA0F43BAB031C4C2FBE06EA7">
    <w:name w:val="15C774C0CA0F43BAB031C4C2FBE06EA7"/>
    <w:rsid w:val="002870D2"/>
    <w:pPr>
      <w:spacing w:after="160" w:line="259" w:lineRule="auto"/>
    </w:pPr>
  </w:style>
  <w:style w:type="paragraph" w:customStyle="1" w:styleId="81B4FC56B9564960B0DBC3F94DCE1F2D">
    <w:name w:val="81B4FC56B9564960B0DBC3F94DCE1F2D"/>
    <w:rsid w:val="002870D2"/>
    <w:pPr>
      <w:spacing w:after="160" w:line="259" w:lineRule="auto"/>
    </w:pPr>
  </w:style>
  <w:style w:type="paragraph" w:customStyle="1" w:styleId="E5A08CBE723E4F5BAAAA0BAACD794429">
    <w:name w:val="E5A08CBE723E4F5BAAAA0BAACD794429"/>
    <w:rsid w:val="002870D2"/>
    <w:pPr>
      <w:spacing w:after="160" w:line="259" w:lineRule="auto"/>
    </w:pPr>
  </w:style>
  <w:style w:type="paragraph" w:customStyle="1" w:styleId="F4DE38FEBD944904BA744C84B2714C0E">
    <w:name w:val="F4DE38FEBD944904BA744C84B2714C0E"/>
    <w:rsid w:val="002870D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6F1F1-C437-4FA8-BB90-5928410676F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1314145-A1F0-446C-8E15-77014311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</TotalTime>
  <Pages>19</Pages>
  <Words>2237</Words>
  <Characters>12751</Characters>
  <Application>Microsoft Office Word</Application>
  <DocSecurity>8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lastModifiedBy>Emma Carew</cp:lastModifiedBy>
  <cp:revision>3</cp:revision>
  <cp:lastPrinted>2020-01-07T05:14:00Z</cp:lastPrinted>
  <dcterms:created xsi:type="dcterms:W3CDTF">2020-01-07T05:33:00Z</dcterms:created>
  <dcterms:modified xsi:type="dcterms:W3CDTF">2020-01-07T05:34:00Z</dcterms:modified>
  <cp:contentStatus>v1-1_09/10/2019</cp:contentStatus>
</cp:coreProperties>
</file>