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043CB8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043CB8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043CB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06662022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Ruiping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Sarah Huang</w:t>
            </w:r>
            <w:permEnd w:id="180666202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2562079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25620795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043CB8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61129382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161129382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1561214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56121434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67537539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043CB8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4/04/2017</w:t>
                </w:r>
              </w:p>
            </w:tc>
          </w:sdtContent>
        </w:sdt>
      </w:tr>
      <w:permEnd w:id="267537539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8760435" w:edGrp="everyone"/>
            <w:permEnd w:id="768760435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81562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562337" w:displacedByCustomXml="prev"/>
        <w:permStart w:id="1845763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576319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218052824" w:edGrp="everyone"/>
            <w:permEnd w:id="1218052824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8441815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4181548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51685841" w:edGrp="everyone"/>
            <w:r w:rsidR="00043CB8">
              <w:rPr>
                <w:rFonts w:ascii="Arial" w:hAnsi="Arial" w:cs="Arial"/>
                <w:sz w:val="22"/>
              </w:rPr>
              <w:t>F</w:t>
            </w:r>
            <w:permEnd w:id="55168584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48084752" w:edGrp="everyone"/>
            <w:r w:rsidR="00043CB8">
              <w:rPr>
                <w:rFonts w:ascii="Arial" w:hAnsi="Arial" w:cs="Arial"/>
                <w:sz w:val="22"/>
              </w:rPr>
              <w:t>E</w:t>
            </w:r>
            <w:permEnd w:id="44808475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14298019" w:edGrp="everyone"/>
            <w:r w:rsidR="00043CB8">
              <w:rPr>
                <w:rFonts w:ascii="Arial" w:hAnsi="Arial" w:cs="Arial"/>
                <w:sz w:val="22"/>
              </w:rPr>
              <w:t>A</w:t>
            </w:r>
            <w:permEnd w:id="151429801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93725710" w:edGrp="everyone"/>
            <w:r w:rsidR="00043CB8">
              <w:rPr>
                <w:rFonts w:ascii="Arial" w:hAnsi="Arial" w:cs="Arial"/>
                <w:sz w:val="22"/>
              </w:rPr>
              <w:t>D</w:t>
            </w:r>
            <w:permEnd w:id="14937257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85508335" w:edGrp="everyone"/>
            <w:r w:rsidR="00043CB8">
              <w:rPr>
                <w:rFonts w:ascii="Arial" w:hAnsi="Arial" w:cs="Arial"/>
                <w:sz w:val="22"/>
              </w:rPr>
              <w:t>C</w:t>
            </w:r>
            <w:permEnd w:id="38550833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21851809" w:edGrp="everyone"/>
            <w:r w:rsidR="00043CB8">
              <w:rPr>
                <w:rFonts w:ascii="Arial" w:hAnsi="Arial" w:cs="Arial"/>
                <w:sz w:val="22"/>
              </w:rPr>
              <w:t>B</w:t>
            </w:r>
            <w:permEnd w:id="102185180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787055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8705584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43CB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1761294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31761294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43CB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904834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Gloves</w:t>
            </w:r>
            <w:permEnd w:id="2904834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43CB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25302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3253023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43CB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1160123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hearing protection</w:t>
            </w:r>
            <w:permEnd w:id="21116012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43CB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0762988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00762988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43CB8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5659851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lift: using lifting equipment</w:t>
            </w:r>
            <w:permEnd w:id="19565985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043CB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44741046" w:edGrp="everyone"/>
            <w:r>
              <w:rPr>
                <w:rFonts w:ascii="Arial" w:hAnsi="Arial" w:cs="Arial"/>
                <w:sz w:val="22"/>
                <w:szCs w:val="22"/>
              </w:rPr>
              <w:t>Supervisor/Project manager</w:t>
            </w:r>
            <w:permEnd w:id="344741046"/>
          </w:p>
        </w:tc>
        <w:permStart w:id="16630528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3052811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043CB8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258157" w:edGrp="everyone"/>
            <w:r>
              <w:rPr>
                <w:rFonts w:ascii="Arial" w:hAnsi="Arial" w:cs="Arial"/>
                <w:sz w:val="22"/>
                <w:szCs w:val="22"/>
              </w:rPr>
              <w:t>STRR: Stop, Tag, Report and Record</w:t>
            </w:r>
            <w:permEnd w:id="203258157"/>
          </w:p>
        </w:tc>
        <w:permStart w:id="151091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09178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830402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3040294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110463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110463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4153944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043CB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153944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5464904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546490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1335414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133541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063710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043CB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0637109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7001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00155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468347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468347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0525399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043CB8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052539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39640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96400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029267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0292673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288039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880392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31060325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21310603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15690808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0156908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07841708" w:edGrp="everyone"/>
            <w:r>
              <w:rPr>
                <w:rFonts w:ascii="Arial" w:hAnsi="Arial" w:cs="Arial"/>
                <w:sz w:val="22"/>
                <w:szCs w:val="22"/>
              </w:rPr>
              <w:t>Safety goggles</w:t>
            </w:r>
            <w:permEnd w:id="20078417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10294485" w:edGrp="everyone"/>
            <w:r>
              <w:rPr>
                <w:rFonts w:ascii="Arial" w:hAnsi="Arial" w:cs="Arial"/>
                <w:sz w:val="22"/>
                <w:szCs w:val="22"/>
              </w:rPr>
              <w:t>Breathing apparatus</w:t>
            </w:r>
            <w:permEnd w:id="17102944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451974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5197488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4952" w:rsidRPr="00414952" w:rsidRDefault="00414952" w:rsidP="00414952">
            <w:pPr>
              <w:rPr>
                <w:rFonts w:ascii="Arial" w:hAnsi="Arial" w:cs="Arial"/>
                <w:sz w:val="22"/>
              </w:rPr>
            </w:pPr>
            <w:permStart w:id="1717308498" w:edGrp="everyone"/>
            <w:r w:rsidRPr="00414952">
              <w:rPr>
                <w:rFonts w:ascii="Arial" w:hAnsi="Arial" w:cs="Arial"/>
                <w:sz w:val="22"/>
              </w:rPr>
              <w:t>Location of first aid kit</w:t>
            </w:r>
          </w:p>
          <w:permEnd w:id="1717308498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4952" w:rsidRPr="00414952" w:rsidRDefault="00414952" w:rsidP="00414952">
            <w:pPr>
              <w:rPr>
                <w:rFonts w:ascii="Arial" w:hAnsi="Arial" w:cs="Arial"/>
                <w:sz w:val="22"/>
              </w:rPr>
            </w:pPr>
            <w:permStart w:id="526980384" w:edGrp="everyone"/>
            <w:r w:rsidRPr="00414952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526980384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14952" w:rsidRPr="00414952" w:rsidRDefault="00414952" w:rsidP="00414952">
            <w:pPr>
              <w:rPr>
                <w:rFonts w:ascii="Arial" w:hAnsi="Arial" w:cs="Arial"/>
                <w:sz w:val="22"/>
              </w:rPr>
            </w:pPr>
            <w:permStart w:id="1770402254" w:edGrp="everyone"/>
            <w:r w:rsidRPr="00414952"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 w:rsidRPr="00414952">
              <w:rPr>
                <w:rFonts w:ascii="Arial" w:hAnsi="Arial" w:cs="Arial"/>
                <w:sz w:val="22"/>
              </w:rPr>
              <w:t>fire fighting</w:t>
            </w:r>
            <w:proofErr w:type="spellEnd"/>
            <w:r w:rsidRPr="00414952">
              <w:rPr>
                <w:rFonts w:ascii="Arial" w:hAnsi="Arial" w:cs="Arial"/>
                <w:sz w:val="22"/>
              </w:rPr>
              <w:t xml:space="preserve"> facilities</w:t>
            </w:r>
          </w:p>
          <w:permEnd w:id="1770402254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43CB8" w:rsidRPr="006215FC" w:rsidRDefault="00043CB8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746404661" w:edGrp="everyone"/>
                                  <w:r>
                                    <w:rPr>
                                      <w:vanish w:val="0"/>
                                    </w:rPr>
                                    <w:t>E-Extreme</w:t>
                                  </w:r>
                                  <w:permEnd w:id="1746404661"/>
                                </w:p>
                                <w:p w:rsidR="00043CB8" w:rsidRPr="006215FC" w:rsidRDefault="00043CB8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36480381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2364803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043CB8" w:rsidRPr="006215FC" w:rsidRDefault="00043CB8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746404661" w:edGrp="everyone"/>
                            <w:r>
                              <w:rPr>
                                <w:vanish w:val="0"/>
                              </w:rPr>
                              <w:t>E-Extreme</w:t>
                            </w:r>
                            <w:permEnd w:id="1746404661"/>
                          </w:p>
                          <w:p w:rsidR="00043CB8" w:rsidRPr="006215FC" w:rsidRDefault="00043CB8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36480381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123648038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731802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31802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43CB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70426173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370426173"/>
          </w:p>
        </w:tc>
        <w:permStart w:id="10453819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538199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043CB8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07879292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death or permanent disability</w:t>
            </w:r>
          </w:p>
          <w:p w:rsidR="005F203A" w:rsidRPr="00ED59C9" w:rsidRDefault="00043CB8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Could cause disability or serious injury</w:t>
            </w:r>
            <w:permEnd w:id="707879292"/>
          </w:p>
        </w:tc>
        <w:permStart w:id="962158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15870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8459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45906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6446042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644604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2632737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2632737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6616240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414952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616240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893321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3321546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88335728" w:edGrp="everyone"/>
            <w:r>
              <w:rPr>
                <w:rFonts w:ascii="Arial" w:hAnsi="Arial" w:cs="Arial"/>
                <w:sz w:val="22"/>
              </w:rPr>
              <w:t>3</w:t>
            </w:r>
            <w:permEnd w:id="138833572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0970573" w:edGrp="everyone"/>
            <w:r>
              <w:rPr>
                <w:rFonts w:ascii="Arial" w:hAnsi="Arial" w:cs="Arial"/>
                <w:sz w:val="22"/>
              </w:rPr>
              <w:t>6</w:t>
            </w:r>
            <w:permEnd w:id="609705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6926907" w:edGrp="everyone"/>
            <w:r>
              <w:rPr>
                <w:rFonts w:ascii="Arial" w:hAnsi="Arial" w:cs="Arial"/>
                <w:sz w:val="22"/>
              </w:rPr>
              <w:t>1</w:t>
            </w:r>
            <w:permEnd w:id="10069269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1391682" w:edGrp="everyone"/>
            <w:r>
              <w:rPr>
                <w:rFonts w:ascii="Arial" w:hAnsi="Arial" w:cs="Arial"/>
                <w:sz w:val="22"/>
              </w:rPr>
              <w:t>4</w:t>
            </w:r>
            <w:permEnd w:id="44139168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0595211" w:edGrp="everyone"/>
            <w:r>
              <w:rPr>
                <w:rFonts w:ascii="Arial" w:hAnsi="Arial" w:cs="Arial"/>
                <w:sz w:val="22"/>
              </w:rPr>
              <w:t>5</w:t>
            </w:r>
            <w:permEnd w:id="18605952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43CB8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5780391" w:edGrp="everyone"/>
            <w:r>
              <w:rPr>
                <w:rFonts w:ascii="Arial" w:hAnsi="Arial" w:cs="Arial"/>
                <w:sz w:val="22"/>
              </w:rPr>
              <w:t>2</w:t>
            </w:r>
            <w:permEnd w:id="24578039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043CB8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84564659" w:edGrp="everyone"/>
            <w:r>
              <w:rPr>
                <w:rFonts w:ascii="Arial" w:hAnsi="Arial" w:cs="Arial"/>
                <w:sz w:val="22"/>
                <w:szCs w:val="22"/>
              </w:rPr>
              <w:t>Elimination removes the hazard altogether whereas with PPE the hazard is still present.</w:t>
            </w:r>
          </w:p>
          <w:permEnd w:id="184564659"/>
          <w:p w:rsidR="00C37212" w:rsidRPr="00553DDB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15074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507403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043CB8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128095417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2128095417"/>
          </w:p>
        </w:tc>
        <w:permStart w:id="14961458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614589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3CB8" w:rsidRPr="00441559" w:rsidRDefault="00043CB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043CB8" w:rsidRPr="00441559" w:rsidRDefault="00043CB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3CB8" w:rsidRPr="00441559" w:rsidRDefault="00043CB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043CB8" w:rsidRPr="00441559" w:rsidRDefault="00043CB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3CB8" w:rsidRPr="00441559" w:rsidRDefault="00043CB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043CB8" w:rsidRPr="00441559" w:rsidRDefault="00043CB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3CB8" w:rsidRPr="00441559" w:rsidRDefault="00043CB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043CB8" w:rsidRPr="00441559" w:rsidRDefault="00043CB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3CB8" w:rsidRPr="00441559" w:rsidRDefault="00043CB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043CB8" w:rsidRPr="00441559" w:rsidRDefault="00043CB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3CB8" w:rsidRPr="00441559" w:rsidRDefault="00043CB8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043CB8" w:rsidRPr="00441559" w:rsidRDefault="00043CB8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492730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273069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97785762" w:edGrp="everyone"/>
            <w:r>
              <w:rPr>
                <w:rFonts w:ascii="Arial" w:hAnsi="Arial" w:cs="Arial"/>
                <w:sz w:val="22"/>
              </w:rPr>
              <w:t>D</w:t>
            </w:r>
            <w:permEnd w:id="59778576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01608108" w:edGrp="everyone"/>
            <w:r>
              <w:rPr>
                <w:rFonts w:ascii="Arial" w:hAnsi="Arial" w:cs="Arial"/>
                <w:sz w:val="22"/>
              </w:rPr>
              <w:t>A</w:t>
            </w:r>
            <w:permEnd w:id="200160810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72252801" w:edGrp="everyone"/>
            <w:r>
              <w:rPr>
                <w:rFonts w:ascii="Arial" w:hAnsi="Arial" w:cs="Arial"/>
                <w:sz w:val="22"/>
              </w:rPr>
              <w:t>F</w:t>
            </w:r>
            <w:permEnd w:id="19722528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81112313" w:edGrp="everyone"/>
            <w:r>
              <w:rPr>
                <w:rFonts w:ascii="Arial" w:hAnsi="Arial" w:cs="Arial"/>
                <w:sz w:val="22"/>
              </w:rPr>
              <w:t>B</w:t>
            </w:r>
            <w:permEnd w:id="5811123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97120261" w:edGrp="everyone"/>
            <w:r>
              <w:rPr>
                <w:rFonts w:ascii="Arial" w:hAnsi="Arial" w:cs="Arial"/>
                <w:sz w:val="22"/>
              </w:rPr>
              <w:t>E</w:t>
            </w:r>
            <w:permEnd w:id="16971202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76272659" w:edGrp="everyone"/>
            <w:r>
              <w:rPr>
                <w:rFonts w:ascii="Arial" w:hAnsi="Arial" w:cs="Arial"/>
                <w:sz w:val="22"/>
              </w:rPr>
              <w:t>C</w:t>
            </w:r>
            <w:permEnd w:id="117627265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1495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3434131" w:edGrp="everyone"/>
            <w:r>
              <w:rPr>
                <w:rFonts w:ascii="Arial" w:hAnsi="Arial" w:cs="Arial"/>
                <w:sz w:val="22"/>
                <w:szCs w:val="22"/>
              </w:rPr>
              <w:t>Danger – You need to ensure that the area is safe for yourself, others and the injured worker.</w:t>
            </w:r>
            <w:permEnd w:id="123434131"/>
          </w:p>
        </w:tc>
        <w:permStart w:id="121452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4528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64147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414783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41495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3170113" w:edGrp="everyone"/>
            <w:r>
              <w:rPr>
                <w:rFonts w:ascii="Arial" w:hAnsi="Arial" w:cs="Arial"/>
                <w:sz w:val="22"/>
              </w:rPr>
              <w:t>Remove people immediate danger</w:t>
            </w:r>
            <w:permEnd w:id="14831701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952" w:rsidRPr="00414952" w:rsidRDefault="00414952" w:rsidP="00414952">
            <w:pPr>
              <w:numPr>
                <w:ilvl w:val="0"/>
                <w:numId w:val="48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11105175" w:edGrp="everyone"/>
            <w:r w:rsidRPr="00414952">
              <w:rPr>
                <w:rFonts w:ascii="Arial" w:hAnsi="Arial" w:cs="Arial"/>
                <w:sz w:val="22"/>
              </w:rPr>
              <w:t>Alert people of emergency</w:t>
            </w:r>
          </w:p>
          <w:permEnd w:id="1111105175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952" w:rsidRPr="00414952" w:rsidRDefault="00414952" w:rsidP="00414952">
            <w:pPr>
              <w:numPr>
                <w:ilvl w:val="0"/>
                <w:numId w:val="49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16645700" w:edGrp="everyone"/>
            <w:r w:rsidRPr="00414952">
              <w:rPr>
                <w:rFonts w:ascii="Arial" w:hAnsi="Arial" w:cs="Arial"/>
                <w:sz w:val="22"/>
              </w:rPr>
              <w:t>Confine fire and smoke</w:t>
            </w:r>
          </w:p>
          <w:permEnd w:id="1316645700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952" w:rsidRPr="00414952" w:rsidRDefault="00414952" w:rsidP="00414952">
            <w:pPr>
              <w:numPr>
                <w:ilvl w:val="0"/>
                <w:numId w:val="50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42159238" w:edGrp="everyone"/>
            <w:r w:rsidRPr="00414952">
              <w:rPr>
                <w:rFonts w:ascii="Arial" w:hAnsi="Arial" w:cs="Arial"/>
                <w:sz w:val="22"/>
              </w:rPr>
              <w:t>Evacuate to the assembly area</w:t>
            </w:r>
          </w:p>
          <w:permEnd w:id="742159238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62253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253109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1217326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1217326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1162824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1495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1162824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3446383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1495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3446383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8005642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1495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800564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9574410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14952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957441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43CB8" w:rsidRPr="00DE05E2" w:rsidRDefault="00043CB8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043CB8" w:rsidRPr="00D94A32" w:rsidRDefault="00043CB8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043CB8" w:rsidRPr="00D94A32" w:rsidRDefault="00043CB8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043CB8" w:rsidRPr="00D94A32" w:rsidRDefault="00043CB8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043CB8" w:rsidRPr="00DE05E2" w:rsidRDefault="00043CB8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043CB8" w:rsidRPr="00D94A32" w:rsidRDefault="00043CB8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043CB8" w:rsidRPr="00D94A32" w:rsidRDefault="00043CB8" w:rsidP="00DC153B">
                      <w:pPr>
                        <w:rPr>
                          <w:sz w:val="22"/>
                        </w:rPr>
                      </w:pPr>
                    </w:p>
                    <w:p w:rsidR="00043CB8" w:rsidRPr="00D94A32" w:rsidRDefault="00043CB8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1495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07669003" w:edGrp="everyone"/>
            <w:r>
              <w:rPr>
                <w:rFonts w:ascii="Arial" w:hAnsi="Arial" w:cs="Arial"/>
                <w:sz w:val="22"/>
                <w:szCs w:val="22"/>
              </w:rPr>
              <w:t>4/12/18</w:t>
            </w:r>
            <w:permEnd w:id="1507669003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1495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01113982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Ruiping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Sarah Huang</w:t>
            </w:r>
            <w:permEnd w:id="601113982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414952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6717773" w:edGrp="everyone"/>
            <w:r w:rsidRPr="00D94A32">
              <w:rPr>
                <w:sz w:val="22"/>
              </w:rPr>
              <w:t>54 Standish Street, Salisbury</w:t>
            </w:r>
            <w:permEnd w:id="2126717773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414952" w:rsidRPr="00D94A32" w:rsidRDefault="00414952" w:rsidP="00414952">
            <w:pPr>
              <w:rPr>
                <w:sz w:val="22"/>
              </w:rPr>
            </w:pPr>
            <w:permStart w:id="1870093400" w:edGrp="everyone"/>
            <w:r>
              <w:rPr>
                <w:sz w:val="22"/>
              </w:rPr>
              <w:t xml:space="preserve">Delivery truck reversed to deliver gardening </w:t>
            </w:r>
            <w:proofErr w:type="spellStart"/>
            <w:proofErr w:type="gramStart"/>
            <w:r>
              <w:rPr>
                <w:sz w:val="22"/>
              </w:rPr>
              <w:t>materials.</w:t>
            </w:r>
            <w:r w:rsidRPr="00D94A32">
              <w:rPr>
                <w:sz w:val="22"/>
              </w:rPr>
              <w:t>There</w:t>
            </w:r>
            <w:proofErr w:type="spellEnd"/>
            <w:proofErr w:type="gramEnd"/>
            <w:r w:rsidRPr="00D94A32">
              <w:rPr>
                <w:sz w:val="22"/>
              </w:rPr>
              <w:t xml:space="preserve"> was nobody in the car park to guide the driver and he backed into a number of drums of diesel located to the left</w:t>
            </w:r>
            <w:r>
              <w:rPr>
                <w:sz w:val="22"/>
              </w:rPr>
              <w:t xml:space="preserve">. </w:t>
            </w:r>
            <w:r w:rsidRPr="00D94A32">
              <w:rPr>
                <w:sz w:val="22"/>
              </w:rPr>
              <w:t xml:space="preserve">One drum was </w:t>
            </w:r>
            <w:proofErr w:type="gramStart"/>
            <w:r w:rsidRPr="00D94A32">
              <w:rPr>
                <w:sz w:val="22"/>
              </w:rPr>
              <w:t>pierced</w:t>
            </w:r>
            <w:proofErr w:type="gramEnd"/>
            <w:r w:rsidRPr="00D94A32">
              <w:rPr>
                <w:sz w:val="22"/>
              </w:rPr>
              <w:t xml:space="preserve"> and its contents erupted from the container. </w:t>
            </w:r>
          </w:p>
          <w:p w:rsidR="00414952" w:rsidRPr="00D94A32" w:rsidRDefault="00414952" w:rsidP="00414952">
            <w:pPr>
              <w:rPr>
                <w:sz w:val="22"/>
              </w:rPr>
            </w:pPr>
          </w:p>
          <w:permEnd w:id="1870093400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6647077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766470772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34384483" w:edGrp="everyone"/>
                <w:r w:rsidR="0041495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93438448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32967706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43296770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5750279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5750279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414952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693671" w:edGrp="everyone"/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DC153B" w:rsidRDefault="00414952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Contain spill to prevent storm</w:t>
            </w:r>
            <w:r w:rsidR="00107658">
              <w:rPr>
                <w:rFonts w:ascii="Arial" w:hAnsi="Arial" w:cs="Arial"/>
                <w:sz w:val="22"/>
                <w:szCs w:val="22"/>
              </w:rPr>
              <w:t xml:space="preserve"> weather</w:t>
            </w:r>
          </w:p>
          <w:p w:rsidR="00107658" w:rsidRDefault="0010765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 to supervisor</w:t>
            </w:r>
          </w:p>
          <w:p w:rsidR="00107658" w:rsidRDefault="0010765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Alert people of emergency</w:t>
            </w:r>
          </w:p>
          <w:p w:rsidR="00107658" w:rsidRDefault="00107658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a barrier between the people and hazard</w:t>
            </w:r>
          </w:p>
          <w:permEnd w:id="106693671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10765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5328681" w:edGrp="everyone"/>
            <w:r>
              <w:rPr>
                <w:rFonts w:ascii="Arial" w:hAnsi="Arial" w:cs="Arial"/>
                <w:sz w:val="22"/>
                <w:szCs w:val="22"/>
              </w:rPr>
              <w:t>Me</w:t>
            </w:r>
            <w:bookmarkStart w:id="27" w:name="_GoBack"/>
            <w:bookmarkEnd w:id="27"/>
            <w:permEnd w:id="90532868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19272526" w:edGrp="everyone"/>
                <w:r w:rsidR="0010765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81927252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9823927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9823927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043CB8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287079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9287079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417850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178501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1495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086152494" w:edGrp="everyone"/>
            <w:r>
              <w:rPr>
                <w:rFonts w:ascii="Arial" w:hAnsi="Arial" w:cs="Arial"/>
                <w:sz w:val="22"/>
                <w:szCs w:val="22"/>
              </w:rPr>
              <w:t>PCBU, Supervisor</w:t>
            </w:r>
            <w:permEnd w:id="1086152494"/>
          </w:p>
        </w:tc>
        <w:permStart w:id="914436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443657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1495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89236825" w:edGrp="everyone"/>
            <w:r>
              <w:rPr>
                <w:rFonts w:ascii="Arial" w:hAnsi="Arial" w:cs="Arial"/>
                <w:sz w:val="22"/>
                <w:szCs w:val="22"/>
              </w:rPr>
              <w:t>PCBU, Health and Safety Representative</w:t>
            </w:r>
            <w:permEnd w:id="289236825"/>
          </w:p>
        </w:tc>
        <w:permStart w:id="7436612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366127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41495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93562331" w:edGrp="everyone"/>
            <w:r>
              <w:rPr>
                <w:rFonts w:ascii="Arial" w:hAnsi="Arial" w:cs="Arial"/>
                <w:sz w:val="22"/>
                <w:szCs w:val="22"/>
              </w:rPr>
              <w:t>Review, consultation, feedback/ safety data</w:t>
            </w:r>
            <w:permEnd w:id="593562331"/>
          </w:p>
        </w:tc>
        <w:permStart w:id="1584689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4689939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304" w:rsidRDefault="00B75304" w:rsidP="00A67754">
      <w:r>
        <w:separator/>
      </w:r>
    </w:p>
  </w:endnote>
  <w:endnote w:type="continuationSeparator" w:id="0">
    <w:p w:rsidR="00B75304" w:rsidRDefault="00B7530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CB8" w:rsidRPr="00830749" w:rsidRDefault="00043CB8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43CB8" w:rsidRDefault="00043CB8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0765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CB8" w:rsidRPr="00830749" w:rsidRDefault="00043CB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43CB8" w:rsidRPr="00830749" w:rsidRDefault="00043CB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0765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304" w:rsidRDefault="00B75304" w:rsidP="00A67754">
      <w:r>
        <w:separator/>
      </w:r>
    </w:p>
  </w:footnote>
  <w:footnote w:type="continuationSeparator" w:id="0">
    <w:p w:rsidR="00B75304" w:rsidRDefault="00B7530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CB8" w:rsidRDefault="00043CB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043CB8" w:rsidRPr="00830749" w:rsidRDefault="00043CB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CB8" w:rsidRDefault="00043CB8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043CB8" w:rsidRPr="00830749" w:rsidRDefault="00043CB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B712963"/>
    <w:multiLevelType w:val="hybridMultilevel"/>
    <w:tmpl w:val="04BAB6E4"/>
    <w:lvl w:ilvl="0" w:tplc="CB506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4274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BEC4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9E2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8F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14C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545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1AD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548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8B55EE"/>
    <w:multiLevelType w:val="hybridMultilevel"/>
    <w:tmpl w:val="B5424814"/>
    <w:lvl w:ilvl="0" w:tplc="74DEC4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5E9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582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82EE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10E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1CE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1C2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30E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7A3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8C3B41"/>
    <w:multiLevelType w:val="hybridMultilevel"/>
    <w:tmpl w:val="C1EAB282"/>
    <w:lvl w:ilvl="0" w:tplc="AA4EFC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4258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AAB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EA4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F203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DC0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7A86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A87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BE3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3"/>
  </w:num>
  <w:num w:numId="5">
    <w:abstractNumId w:val="7"/>
  </w:num>
  <w:num w:numId="6">
    <w:abstractNumId w:val="19"/>
  </w:num>
  <w:num w:numId="7">
    <w:abstractNumId w:val="27"/>
  </w:num>
  <w:num w:numId="8">
    <w:abstractNumId w:val="15"/>
  </w:num>
  <w:num w:numId="9">
    <w:abstractNumId w:val="17"/>
  </w:num>
  <w:num w:numId="10">
    <w:abstractNumId w:val="26"/>
  </w:num>
  <w:num w:numId="11">
    <w:abstractNumId w:val="25"/>
  </w:num>
  <w:num w:numId="12">
    <w:abstractNumId w:val="42"/>
  </w:num>
  <w:num w:numId="13">
    <w:abstractNumId w:val="13"/>
  </w:num>
  <w:num w:numId="14">
    <w:abstractNumId w:val="3"/>
  </w:num>
  <w:num w:numId="15">
    <w:abstractNumId w:val="23"/>
  </w:num>
  <w:num w:numId="16">
    <w:abstractNumId w:val="18"/>
  </w:num>
  <w:num w:numId="17">
    <w:abstractNumId w:val="10"/>
  </w:num>
  <w:num w:numId="18">
    <w:abstractNumId w:val="48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8"/>
  </w:num>
  <w:num w:numId="24">
    <w:abstractNumId w:val="12"/>
  </w:num>
  <w:num w:numId="25">
    <w:abstractNumId w:val="22"/>
  </w:num>
  <w:num w:numId="26">
    <w:abstractNumId w:val="30"/>
  </w:num>
  <w:num w:numId="27">
    <w:abstractNumId w:val="6"/>
  </w:num>
  <w:num w:numId="28">
    <w:abstractNumId w:val="39"/>
  </w:num>
  <w:num w:numId="29">
    <w:abstractNumId w:val="35"/>
  </w:num>
  <w:num w:numId="30">
    <w:abstractNumId w:val="29"/>
  </w:num>
  <w:num w:numId="31">
    <w:abstractNumId w:val="41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1"/>
  </w:num>
  <w:num w:numId="37">
    <w:abstractNumId w:val="38"/>
  </w:num>
  <w:num w:numId="38">
    <w:abstractNumId w:val="37"/>
  </w:num>
  <w:num w:numId="39">
    <w:abstractNumId w:val="20"/>
  </w:num>
  <w:num w:numId="40">
    <w:abstractNumId w:val="36"/>
  </w:num>
  <w:num w:numId="41">
    <w:abstractNumId w:val="14"/>
  </w:num>
  <w:num w:numId="42">
    <w:abstractNumId w:val="32"/>
  </w:num>
  <w:num w:numId="43">
    <w:abstractNumId w:val="24"/>
  </w:num>
  <w:num w:numId="44">
    <w:abstractNumId w:val="45"/>
  </w:num>
  <w:num w:numId="45">
    <w:abstractNumId w:val="43"/>
  </w:num>
  <w:num w:numId="46">
    <w:abstractNumId w:val="40"/>
  </w:num>
  <w:num w:numId="47">
    <w:abstractNumId w:val="5"/>
  </w:num>
  <w:num w:numId="48">
    <w:abstractNumId w:val="34"/>
  </w:num>
  <w:num w:numId="49">
    <w:abstractNumId w:val="44"/>
  </w:num>
  <w:num w:numId="50">
    <w:abstractNumId w:val="2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3CB8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07658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4952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7530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722B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9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86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2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6C89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EB5FC49-8658-4EE8-902A-91D0AE267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318</TotalTime>
  <Pages>11</Pages>
  <Words>1169</Words>
  <Characters>6665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Sarah Huang</cp:lastModifiedBy>
  <cp:revision>57</cp:revision>
  <cp:lastPrinted>2014-09-18T04:01:00Z</cp:lastPrinted>
  <dcterms:created xsi:type="dcterms:W3CDTF">2015-02-26T05:16:00Z</dcterms:created>
  <dcterms:modified xsi:type="dcterms:W3CDTF">2018-12-04T03:11:00Z</dcterms:modified>
  <cp:contentStatus>v1-0_29/09/2017</cp:contentStatus>
</cp:coreProperties>
</file>