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1FD92" w14:textId="1D728E78" w:rsidR="008B4311" w:rsidRDefault="00931025" w:rsidP="008B4311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657747268C984812B6DFF00F5AE275F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32359">
            <w:rPr>
              <w:szCs w:val="32"/>
            </w:rPr>
            <w:t>BSBCMM401 Make a presentation</w:t>
          </w:r>
        </w:sdtContent>
      </w:sdt>
      <w:r w:rsidR="008B4311" w:rsidRPr="004932A4">
        <w:rPr>
          <w:szCs w:val="32"/>
        </w:rPr>
        <w:t xml:space="preserve"> </w:t>
      </w:r>
      <w:r w:rsidR="008B4311">
        <w:rPr>
          <w:szCs w:val="32"/>
        </w:rPr>
        <w:t xml:space="preserve">&amp; </w:t>
      </w:r>
      <w:sdt>
        <w:sdtPr>
          <w:rPr>
            <w:szCs w:val="32"/>
          </w:rPr>
          <w:alias w:val="Subject"/>
          <w:tag w:val=""/>
          <w:id w:val="678169341"/>
          <w:placeholder>
            <w:docPart w:val="34FF1FEE94904F88A2EDE6385DCA9BAC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32359">
            <w:rPr>
              <w:szCs w:val="32"/>
            </w:rPr>
            <w:t>BSBWRT401 Write complex documents</w:t>
          </w:r>
        </w:sdtContent>
      </w:sdt>
      <w:r w:rsidR="008B4311">
        <w:rPr>
          <w:szCs w:val="32"/>
        </w:rPr>
        <w:t xml:space="preserve"> </w:t>
      </w:r>
    </w:p>
    <w:p w14:paraId="44696A68" w14:textId="77777777" w:rsidR="008B4311" w:rsidRPr="004932A4" w:rsidRDefault="008B4311" w:rsidP="008B4311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1B24039B" w14:textId="77777777" w:rsidR="008B4311" w:rsidRPr="004C3241" w:rsidRDefault="008B4311" w:rsidP="008B4311">
      <w:pPr>
        <w:ind w:left="709" w:right="-24" w:hanging="709"/>
        <w:rPr>
          <w:rFonts w:ascii="Arial" w:hAnsi="Arial" w:cs="Arial"/>
          <w:b/>
          <w:sz w:val="20"/>
        </w:rPr>
      </w:pPr>
    </w:p>
    <w:p w14:paraId="4FAB1EDC" w14:textId="23711507" w:rsidR="008B4311" w:rsidRPr="004C3241" w:rsidRDefault="008B4311" w:rsidP="008B4311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FD5C429DD2B64D44AB2A10E054A2BF6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32359">
            <w:rPr>
              <w:rFonts w:ascii="Arial" w:hAnsi="Arial" w:cs="Arial"/>
              <w:i/>
              <w:sz w:val="20"/>
            </w:rPr>
            <w:t>BSBCMM401 Make a presentation</w:t>
          </w:r>
        </w:sdtContent>
      </w:sdt>
      <w:r w:rsidRPr="008643F9">
        <w:rPr>
          <w:rFonts w:ascii="Arial" w:hAnsi="Arial" w:cs="Arial"/>
          <w:i/>
          <w:sz w:val="20"/>
        </w:rPr>
        <w:t xml:space="preserve"> </w:t>
      </w:r>
      <w:r>
        <w:rPr>
          <w:rFonts w:ascii="Arial" w:hAnsi="Arial" w:cs="Arial"/>
          <w:i/>
          <w:sz w:val="20"/>
        </w:rPr>
        <w:t xml:space="preserve">&amp;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876A80F8E04045258958E1CAAB548BFA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32359">
            <w:rPr>
              <w:rFonts w:ascii="Arial" w:hAnsi="Arial" w:cs="Arial"/>
              <w:i/>
              <w:sz w:val="20"/>
            </w:rPr>
            <w:t>BSBWRT401 Write complex documents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14:paraId="72CBB7AF" w14:textId="77777777" w:rsidR="008B4311" w:rsidRPr="004C3241" w:rsidRDefault="008B4311" w:rsidP="008B4311">
      <w:pPr>
        <w:jc w:val="left"/>
        <w:rPr>
          <w:rFonts w:ascii="Arial" w:hAnsi="Arial" w:cs="Arial"/>
          <w:sz w:val="20"/>
        </w:rPr>
      </w:pPr>
    </w:p>
    <w:p w14:paraId="0C52A5A5" w14:textId="77777777" w:rsidR="008B4311" w:rsidRPr="004C3241" w:rsidRDefault="008B4311" w:rsidP="008B4311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14:paraId="59A9622A" w14:textId="77777777" w:rsidR="008B4311" w:rsidRPr="004C3241" w:rsidRDefault="008B4311" w:rsidP="008B4311">
      <w:pPr>
        <w:jc w:val="left"/>
        <w:rPr>
          <w:rFonts w:ascii="Arial" w:hAnsi="Arial" w:cs="Arial"/>
          <w:sz w:val="20"/>
        </w:rPr>
      </w:pPr>
    </w:p>
    <w:p w14:paraId="5227BA13" w14:textId="77777777" w:rsidR="008B4311" w:rsidRPr="004C3241" w:rsidRDefault="008B4311" w:rsidP="008B4311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591A5C6B" w14:textId="77777777" w:rsidR="008B4311" w:rsidRPr="004C3241" w:rsidRDefault="008B4311" w:rsidP="008B4311">
      <w:pPr>
        <w:jc w:val="left"/>
        <w:rPr>
          <w:rFonts w:ascii="Arial" w:hAnsi="Arial" w:cs="Arial"/>
          <w:sz w:val="20"/>
        </w:rPr>
      </w:pPr>
    </w:p>
    <w:p w14:paraId="635855D4" w14:textId="77777777" w:rsidR="008B4311" w:rsidRPr="004C3241" w:rsidRDefault="008B4311" w:rsidP="008B4311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4EE18181" w14:textId="77777777" w:rsidR="008B4311" w:rsidRDefault="008B4311" w:rsidP="008B4311">
      <w:pPr>
        <w:jc w:val="left"/>
        <w:rPr>
          <w:rFonts w:ascii="Arial" w:hAnsi="Arial" w:cs="Arial"/>
          <w:sz w:val="20"/>
        </w:rPr>
      </w:pPr>
    </w:p>
    <w:p w14:paraId="66118A9A" w14:textId="77777777" w:rsidR="003430D8" w:rsidRPr="004C3241" w:rsidRDefault="003430D8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622B2F" w:rsidRPr="004C3241" w14:paraId="1C67BBD9" w14:textId="77777777" w:rsidTr="00E0429C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49FF2909" w14:textId="77777777" w:rsidR="00622B2F" w:rsidRPr="004C3241" w:rsidRDefault="00C373BC" w:rsidP="00E0429C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="00622B2F"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5CD6181B" w14:textId="3E4F5B63" w:rsidR="00622B2F" w:rsidRPr="004C3241" w:rsidRDefault="00CB5B5B" w:rsidP="00E0429C">
            <w:pPr>
              <w:jc w:val="left"/>
              <w:rPr>
                <w:rFonts w:ascii="Arial" w:hAnsi="Arial" w:cs="Arial"/>
                <w:sz w:val="20"/>
              </w:rPr>
            </w:pPr>
            <w:permStart w:id="156717037" w:edGrp="everyone"/>
            <w:proofErr w:type="spellStart"/>
            <w:r>
              <w:rPr>
                <w:rFonts w:ascii="Arial" w:hAnsi="Arial" w:cs="Arial"/>
                <w:sz w:val="20"/>
              </w:rPr>
              <w:t>Whyatt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Jackson</w:t>
            </w:r>
            <w:permEnd w:id="156717037"/>
          </w:p>
        </w:tc>
      </w:tr>
    </w:tbl>
    <w:p w14:paraId="529E26DB" w14:textId="77777777" w:rsidR="00622B2F" w:rsidRDefault="00622B2F">
      <w:pPr>
        <w:jc w:val="left"/>
        <w:rPr>
          <w:rFonts w:ascii="Arial" w:hAnsi="Arial" w:cs="Arial"/>
          <w:sz w:val="20"/>
        </w:rPr>
      </w:pPr>
    </w:p>
    <w:p w14:paraId="18459426" w14:textId="77777777" w:rsidR="003430D8" w:rsidRPr="004C3241" w:rsidRDefault="003430D8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8B22FC" w:rsidRPr="004C3241" w14:paraId="06DE22FC" w14:textId="77777777" w:rsidTr="00101E97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4051418F" w14:textId="77777777" w:rsidR="008B22FC" w:rsidRPr="004C3241" w:rsidRDefault="008B22FC" w:rsidP="00101E97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084CD6EE" w14:textId="77777777" w:rsidR="008B22FC" w:rsidRPr="004C3241" w:rsidRDefault="008B22FC" w:rsidP="00101E97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Assessment Results</w:t>
            </w:r>
            <w:r w:rsidR="00D238C2" w:rsidRPr="004C3241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</w:tr>
      <w:tr w:rsidR="0004106D" w:rsidRPr="004C3241" w14:paraId="7DF5C251" w14:textId="77777777" w:rsidTr="00101E97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2F0CBB5" w14:textId="18B22646" w:rsidR="0004106D" w:rsidRPr="004C3241" w:rsidRDefault="0004106D" w:rsidP="0004106D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Workbook</w:t>
            </w:r>
          </w:p>
        </w:tc>
        <w:permStart w:id="669613288" w:edGrp="everyone"/>
        <w:tc>
          <w:tcPr>
            <w:tcW w:w="2667" w:type="dxa"/>
            <w:vAlign w:val="center"/>
          </w:tcPr>
          <w:p w14:paraId="3AC38E09" w14:textId="59506CD1" w:rsidR="0004106D" w:rsidRPr="004C3241" w:rsidRDefault="00931025" w:rsidP="000410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106D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669613288"/>
            <w:r w:rsidR="0004106D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7B2CBA58" w14:textId="31EA2601" w:rsidR="0004106D" w:rsidRPr="004C3241" w:rsidRDefault="00931025" w:rsidP="000410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41162581" w:edGrp="everyone"/>
                <w:r w:rsidR="0004106D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841162581"/>
            <w:r w:rsidR="0004106D" w:rsidRPr="004C3241">
              <w:rPr>
                <w:rFonts w:ascii="Arial" w:hAnsi="Arial" w:cs="Arial"/>
                <w:sz w:val="20"/>
              </w:rPr>
              <w:t xml:space="preserve"> Not </w:t>
            </w:r>
            <w:r w:rsidR="0004106D">
              <w:rPr>
                <w:rFonts w:ascii="Arial" w:hAnsi="Arial" w:cs="Arial"/>
                <w:sz w:val="20"/>
              </w:rPr>
              <w:t xml:space="preserve">Yet </w:t>
            </w:r>
            <w:r w:rsidR="0004106D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04106D" w:rsidRPr="004C3241" w14:paraId="561F8A21" w14:textId="77777777" w:rsidTr="00101E97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79666DC" w14:textId="7494CF60" w:rsidR="0004106D" w:rsidRPr="004C3241" w:rsidRDefault="0004106D" w:rsidP="0004106D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Quiz</w:t>
            </w:r>
          </w:p>
        </w:tc>
        <w:permStart w:id="1757300319" w:edGrp="everyone"/>
        <w:tc>
          <w:tcPr>
            <w:tcW w:w="2667" w:type="dxa"/>
            <w:vAlign w:val="center"/>
          </w:tcPr>
          <w:p w14:paraId="7FF4D352" w14:textId="1BCE6E87" w:rsidR="0004106D" w:rsidRDefault="00931025" w:rsidP="000410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6098231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106D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757300319"/>
            <w:r w:rsidR="0004106D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726869809" w:edGrp="everyone"/>
        <w:tc>
          <w:tcPr>
            <w:tcW w:w="2668" w:type="dxa"/>
            <w:vAlign w:val="center"/>
          </w:tcPr>
          <w:p w14:paraId="6E5BE2FA" w14:textId="55DC30DF" w:rsidR="0004106D" w:rsidRDefault="00931025" w:rsidP="000410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53609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106D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26869809"/>
            <w:r w:rsidR="0004106D" w:rsidRPr="004C3241">
              <w:rPr>
                <w:rFonts w:ascii="Arial" w:hAnsi="Arial" w:cs="Arial"/>
                <w:sz w:val="20"/>
              </w:rPr>
              <w:t xml:space="preserve"> Not </w:t>
            </w:r>
            <w:r w:rsidR="0004106D">
              <w:rPr>
                <w:rFonts w:ascii="Arial" w:hAnsi="Arial" w:cs="Arial"/>
                <w:sz w:val="20"/>
              </w:rPr>
              <w:t xml:space="preserve">Yet </w:t>
            </w:r>
            <w:r w:rsidR="0004106D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04106D" w:rsidRPr="004C3241" w14:paraId="516BF173" w14:textId="77777777" w:rsidTr="00101E97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582CA379" w14:textId="77777777" w:rsidR="0004106D" w:rsidRPr="004C3241" w:rsidRDefault="0004106D" w:rsidP="0004106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permStart w:id="1494557072" w:edGrp="everyone"/>
        <w:tc>
          <w:tcPr>
            <w:tcW w:w="2667" w:type="dxa"/>
            <w:vAlign w:val="center"/>
          </w:tcPr>
          <w:p w14:paraId="43883126" w14:textId="3790E4DB" w:rsidR="0004106D" w:rsidRPr="004C3241" w:rsidRDefault="00931025" w:rsidP="000410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106D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494557072"/>
            <w:r w:rsidR="0004106D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382708190" w:edGrp="everyone"/>
        <w:tc>
          <w:tcPr>
            <w:tcW w:w="2668" w:type="dxa"/>
            <w:vAlign w:val="center"/>
          </w:tcPr>
          <w:p w14:paraId="5AD250A0" w14:textId="786D4D0D" w:rsidR="0004106D" w:rsidRPr="004C3241" w:rsidRDefault="00931025" w:rsidP="000410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106D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82708190"/>
            <w:r w:rsidR="0004106D" w:rsidRPr="004C3241">
              <w:rPr>
                <w:rFonts w:ascii="Arial" w:hAnsi="Arial" w:cs="Arial"/>
                <w:sz w:val="20"/>
              </w:rPr>
              <w:t xml:space="preserve"> Not </w:t>
            </w:r>
            <w:r w:rsidR="0004106D">
              <w:rPr>
                <w:rFonts w:ascii="Arial" w:hAnsi="Arial" w:cs="Arial"/>
                <w:sz w:val="20"/>
              </w:rPr>
              <w:t xml:space="preserve">Yet </w:t>
            </w:r>
            <w:r w:rsidR="0004106D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04106D" w:rsidRPr="004C3241" w14:paraId="4D993AC5" w14:textId="77777777" w:rsidTr="00101E97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351AB520" w14:textId="0B2C5AA4" w:rsidR="0004106D" w:rsidRPr="004C3241" w:rsidRDefault="0004106D" w:rsidP="0004106D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BSBCMM401</w:t>
            </w:r>
          </w:p>
        </w:tc>
        <w:permStart w:id="2006728157" w:edGrp="everyone"/>
        <w:tc>
          <w:tcPr>
            <w:tcW w:w="2667" w:type="dxa"/>
            <w:vAlign w:val="center"/>
          </w:tcPr>
          <w:p w14:paraId="5CA35920" w14:textId="5DD55532" w:rsidR="0004106D" w:rsidRPr="004C3241" w:rsidRDefault="00931025" w:rsidP="0004106D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106D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2006728157"/>
            <w:r w:rsidR="0004106D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permStart w:id="1112215230" w:edGrp="everyone"/>
        <w:tc>
          <w:tcPr>
            <w:tcW w:w="2668" w:type="dxa"/>
            <w:vAlign w:val="center"/>
          </w:tcPr>
          <w:p w14:paraId="019F0BED" w14:textId="09BFB277" w:rsidR="0004106D" w:rsidRPr="004C3241" w:rsidRDefault="00931025" w:rsidP="0004106D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106D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112215230"/>
            <w:r w:rsidR="0004106D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  <w:tr w:rsidR="0004106D" w:rsidRPr="004C3241" w14:paraId="60BF5E72" w14:textId="77777777" w:rsidTr="00101E97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6A7F48F3" w14:textId="60DBFC3E" w:rsidR="0004106D" w:rsidRPr="004C3241" w:rsidRDefault="0004106D" w:rsidP="0004106D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BSBWRT401</w:t>
            </w:r>
          </w:p>
        </w:tc>
        <w:permStart w:id="286267233" w:edGrp="everyone"/>
        <w:tc>
          <w:tcPr>
            <w:tcW w:w="2667" w:type="dxa"/>
            <w:vAlign w:val="center"/>
          </w:tcPr>
          <w:p w14:paraId="301E927B" w14:textId="41CE4FDE" w:rsidR="0004106D" w:rsidRDefault="00931025" w:rsidP="0004106D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8201843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106D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286267233"/>
            <w:r w:rsidR="0004106D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permStart w:id="647446926" w:edGrp="everyone"/>
        <w:tc>
          <w:tcPr>
            <w:tcW w:w="2668" w:type="dxa"/>
            <w:vAlign w:val="center"/>
          </w:tcPr>
          <w:p w14:paraId="1FE64A5C" w14:textId="321D8DB7" w:rsidR="0004106D" w:rsidRDefault="00931025" w:rsidP="0004106D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4490624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106D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647446926"/>
            <w:r w:rsidR="0004106D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0A706FD6" w14:textId="77777777" w:rsidR="00622B2F" w:rsidRDefault="00622B2F">
      <w:pPr>
        <w:jc w:val="left"/>
        <w:rPr>
          <w:rFonts w:ascii="Arial" w:hAnsi="Arial" w:cs="Arial"/>
          <w:sz w:val="20"/>
        </w:rPr>
      </w:pPr>
    </w:p>
    <w:p w14:paraId="167F22A3" w14:textId="77777777" w:rsidR="003430D8" w:rsidRPr="004C3241" w:rsidRDefault="003430D8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9045" w:type="dxa"/>
        <w:tblLook w:val="04A0" w:firstRow="1" w:lastRow="0" w:firstColumn="1" w:lastColumn="0" w:noHBand="0" w:noVBand="1"/>
      </w:tblPr>
      <w:tblGrid>
        <w:gridCol w:w="3669"/>
        <w:gridCol w:w="5376"/>
      </w:tblGrid>
      <w:tr w:rsidR="0004106D" w:rsidRPr="004C3241" w14:paraId="722C00E0" w14:textId="77777777" w:rsidTr="0004106D">
        <w:trPr>
          <w:trHeight w:val="397"/>
        </w:trPr>
        <w:tc>
          <w:tcPr>
            <w:tcW w:w="3669" w:type="dxa"/>
            <w:shd w:val="clear" w:color="auto" w:fill="D9D9D9" w:themeFill="background1" w:themeFillShade="D9"/>
            <w:vAlign w:val="center"/>
          </w:tcPr>
          <w:p w14:paraId="26607C0B" w14:textId="77777777" w:rsidR="0004106D" w:rsidRPr="004C3241" w:rsidRDefault="0004106D" w:rsidP="0004106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76" w:type="dxa"/>
            <w:vAlign w:val="center"/>
          </w:tcPr>
          <w:p w14:paraId="73A7A969" w14:textId="77777777" w:rsidR="0004106D" w:rsidRPr="0004106D" w:rsidRDefault="0004106D" w:rsidP="0004106D">
            <w:pPr>
              <w:jc w:val="left"/>
              <w:rPr>
                <w:rFonts w:ascii="Arial" w:hAnsi="Arial" w:cs="Arial"/>
                <w:sz w:val="22"/>
              </w:rPr>
            </w:pPr>
            <w:permStart w:id="1823438334" w:edGrp="everyone"/>
            <w:permEnd w:id="1823438334"/>
          </w:p>
        </w:tc>
      </w:tr>
      <w:tr w:rsidR="0004106D" w:rsidRPr="004C3241" w14:paraId="2B4BFAED" w14:textId="77777777" w:rsidTr="0004106D">
        <w:trPr>
          <w:trHeight w:val="567"/>
        </w:trPr>
        <w:tc>
          <w:tcPr>
            <w:tcW w:w="3669" w:type="dxa"/>
            <w:shd w:val="clear" w:color="auto" w:fill="D9D9D9" w:themeFill="background1" w:themeFillShade="D9"/>
            <w:vAlign w:val="center"/>
          </w:tcPr>
          <w:p w14:paraId="1D2A8CB6" w14:textId="77777777" w:rsidR="0004106D" w:rsidRPr="004C3241" w:rsidRDefault="0004106D" w:rsidP="0004106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154693911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76" w:type="dxa"/>
                <w:vAlign w:val="center"/>
              </w:tcPr>
              <w:p w14:paraId="62320F3D" w14:textId="04464063" w:rsidR="0004106D" w:rsidRPr="004C3241" w:rsidRDefault="0004106D" w:rsidP="0004106D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620BAAF" wp14:editId="00A67F34">
                      <wp:extent cx="3276000" cy="396000"/>
                      <wp:effectExtent l="0" t="0" r="635" b="4445"/>
                      <wp:docPr id="10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46939117" w:displacedByCustomXml="prev"/>
      </w:tr>
      <w:tr w:rsidR="0004106D" w:rsidRPr="004C3241" w14:paraId="52901CD7" w14:textId="77777777" w:rsidTr="0004106D">
        <w:trPr>
          <w:trHeight w:val="397"/>
        </w:trPr>
        <w:tc>
          <w:tcPr>
            <w:tcW w:w="3669" w:type="dxa"/>
            <w:shd w:val="clear" w:color="auto" w:fill="D9D9D9" w:themeFill="background1" w:themeFillShade="D9"/>
            <w:vAlign w:val="center"/>
          </w:tcPr>
          <w:p w14:paraId="1CE62A18" w14:textId="77777777" w:rsidR="0004106D" w:rsidRPr="004C3241" w:rsidRDefault="0004106D" w:rsidP="0004106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748293738" w:edGrp="everyone"/>
        <w:tc>
          <w:tcPr>
            <w:tcW w:w="5376" w:type="dxa"/>
            <w:vAlign w:val="center"/>
          </w:tcPr>
          <w:p w14:paraId="7635C921" w14:textId="46FF8AC3" w:rsidR="0004106D" w:rsidRPr="004C3241" w:rsidRDefault="00931025" w:rsidP="000410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59F606C69FE7471CB5D5301A5CC251B1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4106D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748293738"/>
          </w:p>
        </w:tc>
      </w:tr>
    </w:tbl>
    <w:p w14:paraId="7DAF3B78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Hlk35349892"/>
    <w:p w14:paraId="1FA23391" w14:textId="0A6F294E" w:rsidR="00C76B5E" w:rsidRPr="004932A4" w:rsidRDefault="00931025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32359">
            <w:rPr>
              <w:szCs w:val="32"/>
            </w:rPr>
            <w:t>BSBCMM401 Make a presentation</w:t>
          </w:r>
        </w:sdtContent>
      </w:sdt>
      <w:r w:rsidR="00C76B5E" w:rsidRPr="004932A4">
        <w:rPr>
          <w:szCs w:val="32"/>
        </w:rPr>
        <w:t xml:space="preserve"> </w:t>
      </w:r>
      <w:r w:rsidR="008B4311">
        <w:rPr>
          <w:szCs w:val="32"/>
        </w:rPr>
        <w:t xml:space="preserve">&amp; </w:t>
      </w: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32359">
            <w:rPr>
              <w:szCs w:val="32"/>
            </w:rPr>
            <w:t>BSBWRT401 Write complex documents</w:t>
          </w:r>
        </w:sdtContent>
      </w:sdt>
    </w:p>
    <w:p w14:paraId="2CA10A82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91CE5FC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76B5E" w14:paraId="5D5199D1" w14:textId="77777777" w:rsidTr="00C76B5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4AFB656" w14:textId="73EB71E4" w:rsidR="004C6B3F" w:rsidRDefault="00594B1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WORKBOOK</w:t>
            </w:r>
            <w:r w:rsidR="004C6B3F" w:rsidRPr="0032118C">
              <w:rPr>
                <w:rFonts w:ascii="Arial" w:hAnsi="Arial" w:cs="Arial"/>
                <w:b/>
                <w:szCs w:val="24"/>
              </w:rPr>
              <w:t xml:space="preserve"> INSTRUCTIONS</w:t>
            </w:r>
          </w:p>
          <w:p w14:paraId="03F2C727" w14:textId="1B407745" w:rsidR="004C6B3F" w:rsidRPr="0032118C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13CEE8B4" w14:textId="4B237E59" w:rsidR="004C6B3F" w:rsidRPr="0032118C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94B1F">
              <w:rPr>
                <w:rFonts w:ascii="Arial" w:hAnsi="Arial" w:cs="Arial"/>
                <w:sz w:val="22"/>
                <w:szCs w:val="22"/>
              </w:rPr>
              <w:t>workbook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will occur under standard assessment conditions.</w:t>
            </w:r>
          </w:p>
          <w:p w14:paraId="03C20A73" w14:textId="589BB037" w:rsidR="004C6B3F" w:rsidRPr="0032118C" w:rsidRDefault="004C6B3F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An oral </w:t>
            </w:r>
            <w:r w:rsidR="00832717">
              <w:rPr>
                <w:rFonts w:ascii="Arial" w:hAnsi="Arial" w:cs="Arial"/>
                <w:sz w:val="22"/>
                <w:szCs w:val="22"/>
              </w:rPr>
              <w:t xml:space="preserve">assessment </w:t>
            </w:r>
            <w:r w:rsidRPr="0032118C">
              <w:rPr>
                <w:rFonts w:ascii="Arial" w:hAnsi="Arial" w:cs="Arial"/>
                <w:sz w:val="22"/>
                <w:szCs w:val="22"/>
              </w:rPr>
              <w:t>may be allowed under certain circumstances</w:t>
            </w:r>
            <w:r w:rsidR="00677444">
              <w:rPr>
                <w:rFonts w:ascii="Arial" w:hAnsi="Arial" w:cs="Arial"/>
                <w:sz w:val="22"/>
                <w:szCs w:val="22"/>
              </w:rPr>
              <w:t xml:space="preserve">, whereby 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the Participant’s </w:t>
            </w:r>
            <w:r w:rsidR="00677444">
              <w:rPr>
                <w:rFonts w:ascii="Arial" w:hAnsi="Arial" w:cs="Arial"/>
                <w:sz w:val="22"/>
                <w:szCs w:val="22"/>
              </w:rPr>
              <w:t>answers will be documented by a party other than t</w:t>
            </w:r>
            <w:r w:rsidR="007678DC">
              <w:rPr>
                <w:rFonts w:ascii="Arial" w:hAnsi="Arial" w:cs="Arial"/>
                <w:sz w:val="22"/>
                <w:szCs w:val="22"/>
              </w:rPr>
              <w:t>he P</w:t>
            </w:r>
            <w:r w:rsidR="00677444"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677444">
              <w:rPr>
                <w:rFonts w:ascii="Arial" w:hAnsi="Arial" w:cs="Arial"/>
                <w:sz w:val="22"/>
                <w:szCs w:val="22"/>
              </w:rPr>
              <w:t>This must be acknowledged in writing (e.g. FT001</w:t>
            </w:r>
            <w:r w:rsidR="00101E97">
              <w:rPr>
                <w:rFonts w:ascii="Arial" w:hAnsi="Arial" w:cs="Arial"/>
                <w:sz w:val="22"/>
                <w:szCs w:val="22"/>
              </w:rPr>
              <w:t xml:space="preserve"> and Assessor Comments</w:t>
            </w:r>
            <w:r w:rsidR="00677444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46179513" w14:textId="77777777" w:rsidR="004C6B3F" w:rsidRPr="0032118C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11BED5B1" w14:textId="77777777" w:rsidR="004C6B3F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118AE55" w14:textId="77777777" w:rsidR="004C6B3F" w:rsidRPr="0032118C" w:rsidRDefault="004C6B3F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0AE4D437" w14:textId="77777777" w:rsidR="00101E97" w:rsidRDefault="00101E97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</w:t>
            </w:r>
            <w:r w:rsidR="007678DC">
              <w:rPr>
                <w:rFonts w:ascii="Arial" w:hAnsi="Arial" w:cs="Arial"/>
                <w:sz w:val="22"/>
                <w:szCs w:val="22"/>
              </w:rPr>
              <w:t>n of a different colour to the P</w:t>
            </w:r>
            <w:r>
              <w:rPr>
                <w:rFonts w:ascii="Arial" w:hAnsi="Arial" w:cs="Arial"/>
                <w:sz w:val="22"/>
                <w:szCs w:val="22"/>
              </w:rPr>
              <w:t>articipant.</w:t>
            </w:r>
          </w:p>
          <w:p w14:paraId="07ADF396" w14:textId="77777777" w:rsidR="004C6B3F" w:rsidRPr="0032118C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a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37667E69" w14:textId="77777777" w:rsidR="004C6B3F" w:rsidRPr="0032118C" w:rsidRDefault="004C6B3F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 xml:space="preserve">f a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20C4F78" w14:textId="00D2D6F3" w:rsidR="00C76B5E" w:rsidRPr="00923E1E" w:rsidRDefault="004C6B3F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 w:rsidR="007678DC">
              <w:rPr>
                <w:rFonts w:ascii="Arial" w:hAnsi="Arial" w:cs="Arial"/>
                <w:sz w:val="22"/>
                <w:szCs w:val="22"/>
              </w:rPr>
              <w:t>a 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</w:t>
            </w:r>
            <w:r w:rsidR="00832717">
              <w:rPr>
                <w:rFonts w:ascii="Arial" w:hAnsi="Arial" w:cs="Arial"/>
                <w:sz w:val="22"/>
                <w:szCs w:val="22"/>
              </w:rPr>
              <w:t>document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1E86BE12" w14:textId="30B839AE" w:rsidR="00C76B5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14:paraId="32367588" w14:textId="77777777" w:rsidR="00C76B5E" w:rsidRPr="00830749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81AEC" w:rsidRPr="00830749" w14:paraId="78E77D1E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6C60129" w14:textId="77777777" w:rsidR="00A81AEC" w:rsidRPr="001C4084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5278A0B" w14:textId="297912EA" w:rsidR="00A81AEC" w:rsidRPr="001C4084" w:rsidRDefault="00FF1263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89990793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Whyatt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Jackson </w:t>
            </w:r>
            <w:permEnd w:id="89990793"/>
          </w:p>
        </w:tc>
      </w:tr>
      <w:tr w:rsidR="00A81AEC" w:rsidRPr="004E05D0" w14:paraId="4473116D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3B7DFC8" w14:textId="77777777" w:rsidR="00A81AEC" w:rsidRPr="004E05D0" w:rsidRDefault="00A81AEC" w:rsidP="00A81AE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010ED79" w14:textId="77777777" w:rsidR="00A81AEC" w:rsidRPr="004E05D0" w:rsidRDefault="00A81AEC" w:rsidP="00A81AE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A81AEC" w:rsidRPr="00830749" w14:paraId="3465EA76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D704D9B" w14:textId="77777777" w:rsidR="00A81AEC" w:rsidRPr="001C4084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14600387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85DDFF8" w14:textId="77777777" w:rsidR="00A81AEC" w:rsidRPr="00DD7A44" w:rsidRDefault="00A81AEC" w:rsidP="00A81AE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1CAADFF" wp14:editId="4FA6062C">
                      <wp:extent cx="321468" cy="428625"/>
                      <wp:effectExtent l="0" t="0" r="0" b="317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4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1468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146003874" w:displacedByCustomXml="prev"/>
      </w:tr>
      <w:tr w:rsidR="00A81AEC" w:rsidRPr="00830749" w14:paraId="174C0938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4E081A4" w14:textId="77777777" w:rsidR="00A81AEC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3DA4312" w14:textId="77777777" w:rsidR="00A81AEC" w:rsidRPr="001C4084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1AEC" w:rsidRPr="0077428E" w14:paraId="0AC9AAE5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B0A7099" w14:textId="77777777" w:rsidR="00A81AEC" w:rsidRPr="0077428E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65434772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EF4CE40CFFC94DC5808F71DB90096C5C"/>
            </w:placeholder>
            <w:date w:fullDate="2021-08-10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A8E93D2" w14:textId="1CE8433B" w:rsidR="00A81AEC" w:rsidRPr="00DD7A44" w:rsidRDefault="00FF1263" w:rsidP="00A81AE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10/08/2021</w:t>
                </w:r>
              </w:p>
            </w:tc>
          </w:sdtContent>
        </w:sdt>
        <w:permEnd w:id="1654347724" w:displacedByCustomXml="prev"/>
      </w:tr>
    </w:tbl>
    <w:p w14:paraId="75ADD13B" w14:textId="77777777" w:rsidR="00A81AEC" w:rsidRPr="009B6E8B" w:rsidRDefault="00A81AEC" w:rsidP="00A81AEC">
      <w:pPr>
        <w:ind w:right="-24"/>
        <w:rPr>
          <w:rFonts w:ascii="Arial" w:hAnsi="Arial" w:cs="Arial"/>
          <w:sz w:val="20"/>
        </w:rPr>
      </w:pPr>
    </w:p>
    <w:p w14:paraId="2840AD8F" w14:textId="77777777" w:rsidR="00A81AEC" w:rsidRPr="009B6E8B" w:rsidRDefault="00A81AEC" w:rsidP="00A81AEC">
      <w:pPr>
        <w:ind w:right="-24"/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81AEC" w:rsidRPr="0032118C" w14:paraId="65DF5638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44F1ACB" w14:textId="77777777" w:rsidR="00A81AEC" w:rsidRPr="0032118C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9C3C166" w14:textId="77777777" w:rsidR="00A81AEC" w:rsidRPr="0032118C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09843450" w:edGrp="everyone"/>
            <w:permEnd w:id="1709843450"/>
          </w:p>
        </w:tc>
      </w:tr>
      <w:tr w:rsidR="00A81AEC" w:rsidRPr="004E05D0" w14:paraId="684F2963" w14:textId="77777777" w:rsidTr="00A81AEC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3FB9F66" w14:textId="77777777" w:rsidR="00A81AEC" w:rsidRPr="004E05D0" w:rsidRDefault="00A81AEC" w:rsidP="00A81AE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71EEBF7" w14:textId="77777777" w:rsidR="00A81AEC" w:rsidRPr="004E05D0" w:rsidRDefault="00A81AEC" w:rsidP="00A81AE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A81AEC" w:rsidRPr="0032118C" w14:paraId="3F11468B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FF39FD2" w14:textId="77777777" w:rsidR="00A81AEC" w:rsidRPr="0032118C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19053054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0470180" w14:textId="77777777" w:rsidR="00A81AEC" w:rsidRPr="00DD7A44" w:rsidRDefault="00A81AEC" w:rsidP="00A81AE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EC13529" wp14:editId="35215F5B">
                      <wp:extent cx="3933825" cy="428625"/>
                      <wp:effectExtent l="0" t="0" r="9525" b="9525"/>
                      <wp:docPr id="1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90530543" w:displacedByCustomXml="prev"/>
      </w:tr>
      <w:tr w:rsidR="00A81AEC" w:rsidRPr="0032118C" w14:paraId="7A085221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4CC216F" w14:textId="77777777" w:rsidR="00A81AEC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62B6681" w14:textId="77777777" w:rsidR="00A81AEC" w:rsidRPr="0032118C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1AEC" w:rsidRPr="0077428E" w14:paraId="3DA9EEDE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C43B227" w14:textId="77777777" w:rsidR="00A81AEC" w:rsidRPr="0077428E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54335569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C1646E1" w14:textId="77777777" w:rsidR="00A81AEC" w:rsidRPr="00DD7A44" w:rsidRDefault="00931025" w:rsidP="00A81AEC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BA3C403C165141E98984DC5907D8EFF8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A81AEC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54335569"/>
          </w:p>
        </w:tc>
      </w:tr>
    </w:tbl>
    <w:p w14:paraId="3B3D9F47" w14:textId="77777777" w:rsidR="00A81AEC" w:rsidRPr="009B6E8B" w:rsidRDefault="00A81AEC" w:rsidP="00A81AEC">
      <w:pPr>
        <w:ind w:right="-24"/>
        <w:rPr>
          <w:rFonts w:ascii="Arial" w:hAnsi="Arial" w:cs="Arial"/>
          <w:sz w:val="20"/>
        </w:rPr>
      </w:pPr>
    </w:p>
    <w:p w14:paraId="46143E76" w14:textId="77777777" w:rsidR="00A81AEC" w:rsidRPr="009B6E8B" w:rsidRDefault="00A81AEC" w:rsidP="00A81AEC">
      <w:pPr>
        <w:ind w:right="-24"/>
        <w:rPr>
          <w:rFonts w:ascii="Arial" w:hAnsi="Arial" w:cs="Arial"/>
          <w:b/>
          <w:sz w:val="20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A81AEC" w:rsidRPr="004932A4" w14:paraId="51E5DB41" w14:textId="77777777" w:rsidTr="00A81AEC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11ACFC47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activities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3456E73E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activities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04F1F8E3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A81AEC" w:rsidRPr="004932A4" w14:paraId="2EF1E9FE" w14:textId="77777777" w:rsidTr="00A81AEC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7A192EB1" w14:textId="02F3959E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411" w:type="dxa"/>
            <w:vMerge w:val="restart"/>
            <w:vAlign w:val="center"/>
          </w:tcPr>
          <w:p w14:paraId="33213396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93511904" w:edGrp="everyone"/>
            <w:permEnd w:id="2093511904"/>
          </w:p>
        </w:tc>
        <w:tc>
          <w:tcPr>
            <w:tcW w:w="1346" w:type="dxa"/>
            <w:vAlign w:val="center"/>
          </w:tcPr>
          <w:p w14:paraId="1BC4E1ED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6B1C122B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A81AEC" w:rsidRPr="004932A4" w14:paraId="7C49AEFA" w14:textId="77777777" w:rsidTr="00A81AEC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11AA7E2F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54B77A6F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446851506" w:edGrp="everyone"/>
        <w:tc>
          <w:tcPr>
            <w:tcW w:w="1346" w:type="dxa"/>
            <w:vAlign w:val="center"/>
          </w:tcPr>
          <w:p w14:paraId="1DE0D85B" w14:textId="77777777" w:rsidR="00A81AEC" w:rsidRPr="00533511" w:rsidRDefault="00931025" w:rsidP="00A81AEC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81AEC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446851506"/>
          </w:p>
        </w:tc>
        <w:permStart w:id="542202966" w:edGrp="everyone"/>
        <w:tc>
          <w:tcPr>
            <w:tcW w:w="1347" w:type="dxa"/>
            <w:vAlign w:val="center"/>
          </w:tcPr>
          <w:p w14:paraId="55D8E157" w14:textId="77777777" w:rsidR="00A81AEC" w:rsidRPr="00533511" w:rsidRDefault="00931025" w:rsidP="00A81AEC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81AEC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542202966"/>
          </w:p>
        </w:tc>
      </w:tr>
    </w:tbl>
    <w:p w14:paraId="242602CD" w14:textId="77777777" w:rsidR="00C76B5E" w:rsidRDefault="00C76B5E" w:rsidP="00C76B5E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43275C" w14:paraId="77368740" w14:textId="77777777" w:rsidTr="0043275C">
        <w:tc>
          <w:tcPr>
            <w:tcW w:w="90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bookmarkEnd w:id="0"/>
          <w:bookmarkEnd w:id="1"/>
          <w:p w14:paraId="54DB2C12" w14:textId="77777777" w:rsidR="0043275C" w:rsidRDefault="0043275C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43275C" w14:paraId="619409BF" w14:textId="77777777" w:rsidTr="0043275C">
        <w:trPr>
          <w:trHeight w:val="13433"/>
        </w:trPr>
        <w:tc>
          <w:tcPr>
            <w:tcW w:w="905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EFA4DB" w14:textId="77777777" w:rsidR="0043275C" w:rsidRDefault="0043275C">
            <w:pPr>
              <w:rPr>
                <w:rFonts w:ascii="Arial" w:hAnsi="Arial" w:cs="Arial"/>
                <w:szCs w:val="24"/>
              </w:rPr>
            </w:pPr>
            <w:permStart w:id="1068631144" w:edGrp="everyone"/>
            <w:permEnd w:id="1068631144"/>
          </w:p>
        </w:tc>
      </w:tr>
    </w:tbl>
    <w:p w14:paraId="3026BECC" w14:textId="20BED603" w:rsidR="00DD1A2A" w:rsidRPr="00594B1F" w:rsidRDefault="00DD1A2A" w:rsidP="00DD1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4B013A" w14:textId="77777777" w:rsidR="00DD1A2A" w:rsidRPr="00594B1F" w:rsidRDefault="00DD1A2A" w:rsidP="00DD1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34794345" w14:textId="0300EB2E" w:rsidR="00DD1A2A" w:rsidRPr="00594B1F" w:rsidRDefault="00DD1A2A" w:rsidP="00DD1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1856BF43" w14:textId="77777777" w:rsidR="00DD1A2A" w:rsidRPr="00594B1F" w:rsidRDefault="00DD1A2A" w:rsidP="00DD1A2A">
      <w:pPr>
        <w:pStyle w:val="11CSTCPLQuestionBullet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cs="Arial"/>
          <w:b w:val="0"/>
          <w:bCs/>
          <w:sz w:val="22"/>
          <w:szCs w:val="22"/>
        </w:rPr>
      </w:pPr>
    </w:p>
    <w:p w14:paraId="41AF5AC7" w14:textId="362DDBD1" w:rsidR="00DD1A2A" w:rsidRPr="00594B1F" w:rsidRDefault="00DD1A2A" w:rsidP="00DD1A2A">
      <w:pPr>
        <w:pStyle w:val="11CSTCPLQuestionBullet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4F2445A5" w14:textId="21CD2D56" w:rsidR="00DD1A2A" w:rsidRPr="00BE22CD" w:rsidRDefault="00DD1A2A" w:rsidP="00DD1A2A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14:paraId="5F35AA18" w14:textId="77777777" w:rsidR="00DD1A2A" w:rsidRPr="00BE22CD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DD1A2A" w:rsidRPr="00DD1A2A" w14:paraId="199D41BE" w14:textId="77777777" w:rsidTr="00DD1A2A">
        <w:tc>
          <w:tcPr>
            <w:tcW w:w="9235" w:type="dxa"/>
            <w:shd w:val="clear" w:color="auto" w:fill="232F84"/>
          </w:tcPr>
          <w:p w14:paraId="28CB4831" w14:textId="77777777" w:rsidR="00DD1A2A" w:rsidRPr="00DD1A2A" w:rsidRDefault="00DD1A2A" w:rsidP="008B4311">
            <w:pPr>
              <w:numPr>
                <w:ilvl w:val="0"/>
                <w:numId w:val="12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" w:name="_Ref35349341"/>
          </w:p>
        </w:tc>
        <w:bookmarkEnd w:id="2"/>
      </w:tr>
      <w:tr w:rsidR="00DD1A2A" w:rsidRPr="00DD1A2A" w14:paraId="3A5C2B1F" w14:textId="77777777" w:rsidTr="00DD0E0F">
        <w:trPr>
          <w:trHeight w:val="416"/>
        </w:trPr>
        <w:tc>
          <w:tcPr>
            <w:tcW w:w="9235" w:type="dxa"/>
            <w:shd w:val="clear" w:color="auto" w:fill="A1D7E1"/>
          </w:tcPr>
          <w:p w14:paraId="62819BF4" w14:textId="0931D4E4" w:rsidR="00DD0E0F" w:rsidRDefault="00DD0E0F" w:rsidP="00DD0E0F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Consider methods for effectively planning for a presentation</w:t>
            </w:r>
            <w:r w:rsidR="00E3431E">
              <w:rPr>
                <w:rFonts w:ascii="Arial" w:hAnsi="Arial" w:cs="Arial"/>
                <w:sz w:val="22"/>
              </w:rPr>
              <w:t>:</w:t>
            </w:r>
          </w:p>
          <w:p w14:paraId="79835618" w14:textId="28BE3C3D" w:rsidR="00DD0E0F" w:rsidRDefault="00BA7C1C" w:rsidP="008B4311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Identify</w:t>
            </w:r>
            <w:r w:rsidR="00DD0E0F">
              <w:rPr>
                <w:rFonts w:ascii="Arial" w:hAnsi="Arial" w:cs="Arial"/>
                <w:sz w:val="22"/>
              </w:rPr>
              <w:t xml:space="preserve"> t</w:t>
            </w:r>
            <w:r w:rsidR="0057536B">
              <w:rPr>
                <w:rFonts w:ascii="Arial" w:hAnsi="Arial" w:cs="Arial"/>
                <w:sz w:val="22"/>
              </w:rPr>
              <w:t>wo</w:t>
            </w:r>
            <w:r w:rsidR="00DD0E0F">
              <w:rPr>
                <w:rFonts w:ascii="Arial" w:hAnsi="Arial" w:cs="Arial"/>
                <w:sz w:val="22"/>
              </w:rPr>
              <w:t xml:space="preserve"> (</w:t>
            </w:r>
            <w:r w:rsidR="0057536B">
              <w:rPr>
                <w:rFonts w:ascii="Arial" w:hAnsi="Arial" w:cs="Arial"/>
                <w:sz w:val="22"/>
              </w:rPr>
              <w:t>2</w:t>
            </w:r>
            <w:r w:rsidR="00DD0E0F">
              <w:rPr>
                <w:rFonts w:ascii="Arial" w:hAnsi="Arial" w:cs="Arial"/>
                <w:sz w:val="22"/>
              </w:rPr>
              <w:t xml:space="preserve">) different audience types and </w:t>
            </w:r>
            <w:r w:rsidR="00E3431E">
              <w:rPr>
                <w:rFonts w:ascii="Arial" w:hAnsi="Arial" w:cs="Arial"/>
                <w:sz w:val="22"/>
              </w:rPr>
              <w:t xml:space="preserve">explain </w:t>
            </w:r>
            <w:r w:rsidR="00DD0E0F">
              <w:rPr>
                <w:rFonts w:ascii="Arial" w:hAnsi="Arial" w:cs="Arial"/>
                <w:sz w:val="22"/>
              </w:rPr>
              <w:t>why each would require a different presentation strategy, format and delivery method.</w:t>
            </w:r>
          </w:p>
          <w:p w14:paraId="30FA1822" w14:textId="7465F216" w:rsidR="00DD0E0F" w:rsidRPr="00DD0E0F" w:rsidRDefault="00DD0E0F" w:rsidP="00BC5DE0">
            <w:pPr>
              <w:pStyle w:val="ListParagraph"/>
              <w:numPr>
                <w:ilvl w:val="1"/>
                <w:numId w:val="11"/>
              </w:numPr>
              <w:ind w:left="876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Consider how location</w:t>
            </w:r>
            <w:r w:rsidR="00BC5DE0">
              <w:rPr>
                <w:rFonts w:ascii="Arial" w:hAnsi="Arial" w:cs="Arial"/>
                <w:sz w:val="22"/>
              </w:rPr>
              <w:t>s</w:t>
            </w:r>
            <w:r>
              <w:rPr>
                <w:rFonts w:ascii="Arial" w:hAnsi="Arial" w:cs="Arial"/>
                <w:sz w:val="22"/>
              </w:rPr>
              <w:t>, resources and personnel can influence your choice</w:t>
            </w:r>
            <w:r w:rsidR="00BC5DE0">
              <w:rPr>
                <w:rFonts w:ascii="Arial" w:hAnsi="Arial" w:cs="Arial"/>
                <w:sz w:val="22"/>
              </w:rPr>
              <w:t>s</w:t>
            </w:r>
          </w:p>
          <w:p w14:paraId="69BAA96C" w14:textId="63DD2FBF" w:rsidR="00E3431E" w:rsidRDefault="00166508" w:rsidP="008B4311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Using examples, explain</w:t>
            </w:r>
            <w:r w:rsidR="00BB3F27">
              <w:rPr>
                <w:rFonts w:ascii="Arial" w:hAnsi="Arial" w:cs="Arial"/>
                <w:sz w:val="22"/>
              </w:rPr>
              <w:t xml:space="preserve"> three (3) </w:t>
            </w:r>
            <w:r w:rsidR="00E3431E">
              <w:rPr>
                <w:rFonts w:ascii="Arial" w:hAnsi="Arial" w:cs="Arial"/>
                <w:sz w:val="22"/>
              </w:rPr>
              <w:t xml:space="preserve">aids and materials that can be used to support presentations. </w:t>
            </w:r>
          </w:p>
          <w:p w14:paraId="6679A873" w14:textId="26500815" w:rsidR="0057536B" w:rsidRDefault="0049232D" w:rsidP="008B4311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Provide an example to explain each of the listed</w:t>
            </w:r>
            <w:r w:rsidR="00DD0E0F">
              <w:rPr>
                <w:rFonts w:ascii="Arial" w:hAnsi="Arial" w:cs="Arial"/>
                <w:sz w:val="22"/>
              </w:rPr>
              <w:t xml:space="preserve"> regulatory </w:t>
            </w:r>
            <w:r w:rsidR="00E3431E">
              <w:rPr>
                <w:rFonts w:ascii="Arial" w:hAnsi="Arial" w:cs="Arial"/>
                <w:sz w:val="22"/>
              </w:rPr>
              <w:t xml:space="preserve">requirements </w:t>
            </w:r>
            <w:r w:rsidR="0057536B">
              <w:rPr>
                <w:rFonts w:ascii="Arial" w:hAnsi="Arial" w:cs="Arial"/>
                <w:sz w:val="22"/>
              </w:rPr>
              <w:t>that should be considered when developing a presentation and aids/materials</w:t>
            </w:r>
            <w:r>
              <w:rPr>
                <w:rFonts w:ascii="Arial" w:hAnsi="Arial" w:cs="Arial"/>
                <w:sz w:val="22"/>
              </w:rPr>
              <w:t>.</w:t>
            </w:r>
          </w:p>
          <w:p w14:paraId="4786D01F" w14:textId="61A62819" w:rsidR="00DD0E0F" w:rsidRDefault="00E3431E" w:rsidP="008B4311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Explain how an organisational style guide </w:t>
            </w:r>
            <w:r w:rsidR="00DD0E0F">
              <w:rPr>
                <w:rFonts w:ascii="Arial" w:hAnsi="Arial" w:cs="Arial"/>
                <w:sz w:val="22"/>
              </w:rPr>
              <w:t xml:space="preserve">should be considered </w:t>
            </w:r>
            <w:r w:rsidR="00BB3F27">
              <w:rPr>
                <w:rFonts w:ascii="Arial" w:hAnsi="Arial" w:cs="Arial"/>
                <w:sz w:val="22"/>
              </w:rPr>
              <w:t>when formatting a presentation and aids/materials</w:t>
            </w:r>
            <w:r w:rsidR="00BC5DE0">
              <w:rPr>
                <w:rFonts w:ascii="Arial" w:hAnsi="Arial" w:cs="Arial"/>
                <w:sz w:val="22"/>
              </w:rPr>
              <w:t>.</w:t>
            </w:r>
          </w:p>
          <w:p w14:paraId="369AD455" w14:textId="19189350" w:rsidR="00DD0E0F" w:rsidRDefault="00BC5DE0" w:rsidP="008B4311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Explain the principles of effective </w:t>
            </w:r>
            <w:r w:rsidR="00BA7C1C">
              <w:rPr>
                <w:rFonts w:ascii="Arial" w:hAnsi="Arial" w:cs="Arial"/>
                <w:sz w:val="22"/>
              </w:rPr>
              <w:t xml:space="preserve">oral, visual and written </w:t>
            </w:r>
            <w:r>
              <w:rPr>
                <w:rFonts w:ascii="Arial" w:hAnsi="Arial" w:cs="Arial"/>
                <w:sz w:val="22"/>
              </w:rPr>
              <w:t xml:space="preserve">communication. </w:t>
            </w:r>
          </w:p>
          <w:p w14:paraId="5ED8203A" w14:textId="1A9FDD69" w:rsidR="00BA7C1C" w:rsidRDefault="00BA7C1C" w:rsidP="00BA7C1C">
            <w:pPr>
              <w:pStyle w:val="ListParagraph"/>
              <w:numPr>
                <w:ilvl w:val="1"/>
                <w:numId w:val="11"/>
              </w:numPr>
              <w:ind w:left="876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Consider the importance of </w:t>
            </w:r>
            <w:r w:rsidR="00BB3F27">
              <w:rPr>
                <w:rFonts w:ascii="Arial" w:hAnsi="Arial" w:cs="Arial"/>
                <w:sz w:val="22"/>
              </w:rPr>
              <w:t>structuring/</w:t>
            </w:r>
            <w:r>
              <w:rPr>
                <w:rFonts w:ascii="Arial" w:hAnsi="Arial" w:cs="Arial"/>
                <w:sz w:val="22"/>
              </w:rPr>
              <w:t>sequencing, summarising and emphasising points</w:t>
            </w:r>
          </w:p>
          <w:p w14:paraId="0A4F6055" w14:textId="77777777" w:rsidR="00BA7C1C" w:rsidRDefault="00BA7C1C" w:rsidP="00E3431E">
            <w:pPr>
              <w:pStyle w:val="ListParagraph"/>
              <w:numPr>
                <w:ilvl w:val="1"/>
                <w:numId w:val="11"/>
              </w:numPr>
              <w:ind w:left="876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Provide examples of how persuasive communication techniques can be used to secure audience interest</w:t>
            </w:r>
          </w:p>
          <w:p w14:paraId="6B5C7BE2" w14:textId="715C3315" w:rsidR="00BB3F27" w:rsidRPr="00BB3F27" w:rsidRDefault="00E3431E" w:rsidP="00E3431E">
            <w:pPr>
              <w:pStyle w:val="ListParagraph"/>
              <w:numPr>
                <w:ilvl w:val="1"/>
                <w:numId w:val="11"/>
              </w:numPr>
              <w:ind w:left="876"/>
              <w:jc w:val="left"/>
              <w:rPr>
                <w:rFonts w:ascii="Arial" w:hAnsi="Arial" w:cs="Arial"/>
                <w:sz w:val="22"/>
              </w:rPr>
            </w:pPr>
            <w:r w:rsidRPr="00BB3F27">
              <w:rPr>
                <w:rFonts w:ascii="Arial" w:hAnsi="Arial" w:cs="Arial"/>
                <w:sz w:val="22"/>
              </w:rPr>
              <w:t xml:space="preserve">Explain the </w:t>
            </w:r>
            <w:r w:rsidR="00BB3F27" w:rsidRPr="00BB3F27">
              <w:rPr>
                <w:rFonts w:ascii="Arial" w:hAnsi="Arial" w:cs="Arial"/>
                <w:sz w:val="22"/>
              </w:rPr>
              <w:t>importance of grammar</w:t>
            </w:r>
            <w:r w:rsidR="00BB3F27">
              <w:rPr>
                <w:rFonts w:ascii="Arial" w:hAnsi="Arial" w:cs="Arial"/>
                <w:sz w:val="22"/>
              </w:rPr>
              <w:t>, punctuation</w:t>
            </w:r>
            <w:r w:rsidR="00BB3F27" w:rsidRPr="00BB3F27">
              <w:rPr>
                <w:rFonts w:ascii="Arial" w:hAnsi="Arial" w:cs="Arial"/>
                <w:sz w:val="22"/>
              </w:rPr>
              <w:t xml:space="preserve"> and spelling </w:t>
            </w:r>
            <w:r w:rsidR="00BB3F27">
              <w:rPr>
                <w:rFonts w:ascii="Arial" w:hAnsi="Arial" w:cs="Arial"/>
                <w:sz w:val="22"/>
              </w:rPr>
              <w:t>to conveying meaning and intent</w:t>
            </w:r>
          </w:p>
          <w:p w14:paraId="492C0F85" w14:textId="2C376618" w:rsidR="00E3431E" w:rsidRPr="00E3431E" w:rsidRDefault="00BC6968" w:rsidP="00E3431E">
            <w:pPr>
              <w:pStyle w:val="ListParagraph"/>
              <w:numPr>
                <w:ilvl w:val="1"/>
                <w:numId w:val="11"/>
              </w:numPr>
              <w:ind w:left="876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Identify</w:t>
            </w:r>
            <w:r w:rsidR="00BB3F27">
              <w:rPr>
                <w:rFonts w:ascii="Arial" w:hAnsi="Arial" w:cs="Arial"/>
                <w:sz w:val="22"/>
              </w:rPr>
              <w:t xml:space="preserve"> the importance of explaining jargon and acronyms</w:t>
            </w:r>
          </w:p>
        </w:tc>
      </w:tr>
    </w:tbl>
    <w:p w14:paraId="4879C4BD" w14:textId="77777777" w:rsidR="00DD1A2A" w:rsidRPr="00DD1A2A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B3F27" w:rsidRPr="00DD1A2A" w14:paraId="78D5C3A1" w14:textId="77777777" w:rsidTr="00BB3F27">
        <w:tc>
          <w:tcPr>
            <w:tcW w:w="9016" w:type="dxa"/>
            <w:shd w:val="clear" w:color="auto" w:fill="000000" w:themeFill="text1"/>
          </w:tcPr>
          <w:p w14:paraId="66201BC2" w14:textId="7B1D0B4E" w:rsidR="00BB3F27" w:rsidRPr="00DD1A2A" w:rsidRDefault="00BB3F27" w:rsidP="00DD1A2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Audience 1</w:t>
            </w:r>
          </w:p>
        </w:tc>
      </w:tr>
      <w:tr w:rsidR="00DD1A2A" w:rsidRPr="00DD1A2A" w14:paraId="2041F0C9" w14:textId="77777777" w:rsidTr="002E2E6F">
        <w:tc>
          <w:tcPr>
            <w:tcW w:w="9016" w:type="dxa"/>
            <w:shd w:val="clear" w:color="auto" w:fill="D9D9D9"/>
          </w:tcPr>
          <w:p w14:paraId="027D696B" w14:textId="6801A00D" w:rsidR="00DD1A2A" w:rsidRPr="00DD1A2A" w:rsidRDefault="00BB3F27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Audience description</w:t>
            </w:r>
          </w:p>
        </w:tc>
      </w:tr>
      <w:tr w:rsidR="00DD1A2A" w:rsidRPr="00DC7A0B" w14:paraId="67FD7D3B" w14:textId="77777777" w:rsidTr="009658C4">
        <w:trPr>
          <w:trHeight w:val="794"/>
        </w:trPr>
        <w:tc>
          <w:tcPr>
            <w:tcW w:w="9016" w:type="dxa"/>
          </w:tcPr>
          <w:p w14:paraId="1CBF0A5E" w14:textId="3DA2F8E9" w:rsidR="00A1567C" w:rsidRPr="00DC7A0B" w:rsidRDefault="00133F41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296313165" w:edGrp="everyone"/>
            <w:r>
              <w:rPr>
                <w:rFonts w:ascii="Arial" w:hAnsi="Arial" w:cs="Arial"/>
                <w:sz w:val="22"/>
              </w:rPr>
              <w:t>Crane Crew</w:t>
            </w:r>
            <w:permEnd w:id="296313165"/>
          </w:p>
        </w:tc>
      </w:tr>
      <w:tr w:rsidR="00DD1A2A" w:rsidRPr="00DD1A2A" w14:paraId="3B4661CE" w14:textId="77777777" w:rsidTr="002E2E6F">
        <w:tc>
          <w:tcPr>
            <w:tcW w:w="9016" w:type="dxa"/>
            <w:shd w:val="clear" w:color="auto" w:fill="D9D9D9"/>
          </w:tcPr>
          <w:p w14:paraId="02BA2C69" w14:textId="36D5EC80" w:rsidR="00DD1A2A" w:rsidRPr="00DD1A2A" w:rsidRDefault="00BB3F27" w:rsidP="00DD1A2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Explain appropriate strateg</w:t>
            </w:r>
            <w:r w:rsidR="0057536B">
              <w:rPr>
                <w:rFonts w:ascii="Arial" w:hAnsi="Arial" w:cs="Arial"/>
                <w:b/>
                <w:sz w:val="22"/>
              </w:rPr>
              <w:t>y</w:t>
            </w:r>
            <w:r>
              <w:rPr>
                <w:rFonts w:ascii="Arial" w:hAnsi="Arial" w:cs="Arial"/>
                <w:b/>
                <w:sz w:val="22"/>
              </w:rPr>
              <w:t>, format and delivery method</w:t>
            </w:r>
          </w:p>
        </w:tc>
      </w:tr>
      <w:tr w:rsidR="00DD1A2A" w:rsidRPr="00DC7A0B" w14:paraId="562C570A" w14:textId="77777777" w:rsidTr="009658C4">
        <w:trPr>
          <w:trHeight w:val="1304"/>
        </w:trPr>
        <w:tc>
          <w:tcPr>
            <w:tcW w:w="9016" w:type="dxa"/>
          </w:tcPr>
          <w:p w14:paraId="5D04DB10" w14:textId="77777777" w:rsidR="00A1567C" w:rsidRDefault="00F02B53" w:rsidP="0057536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981623925" w:edGrp="everyone"/>
            <w:r>
              <w:rPr>
                <w:rFonts w:ascii="Arial" w:hAnsi="Arial" w:cs="Arial"/>
                <w:sz w:val="22"/>
              </w:rPr>
              <w:t>Call a meeting between all crane crew before workers start there day</w:t>
            </w:r>
          </w:p>
          <w:p w14:paraId="3273041F" w14:textId="77777777" w:rsidR="00A1567C" w:rsidRDefault="00F02B53" w:rsidP="0057536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Verbally explain the lifting sequence for the day and what trade has priority of lifts for the day</w:t>
            </w:r>
          </w:p>
          <w:p w14:paraId="1622F561" w14:textId="2FE6A3B9" w:rsidR="00A1567C" w:rsidRPr="00DC7A0B" w:rsidRDefault="00F02B53" w:rsidP="0057536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Printed format of the </w:t>
            </w:r>
            <w:r w:rsidR="00AE6AE5">
              <w:rPr>
                <w:rFonts w:ascii="Arial" w:hAnsi="Arial" w:cs="Arial"/>
                <w:sz w:val="22"/>
              </w:rPr>
              <w:t>day’s</w:t>
            </w:r>
            <w:r>
              <w:rPr>
                <w:rFonts w:ascii="Arial" w:hAnsi="Arial" w:cs="Arial"/>
                <w:sz w:val="22"/>
              </w:rPr>
              <w:t xml:space="preserve"> activities </w:t>
            </w:r>
            <w:proofErr w:type="spellStart"/>
            <w:r>
              <w:rPr>
                <w:rFonts w:ascii="Arial" w:hAnsi="Arial" w:cs="Arial"/>
                <w:sz w:val="22"/>
              </w:rPr>
              <w:t>aswell</w:t>
            </w:r>
            <w:permEnd w:id="1981623925"/>
            <w:proofErr w:type="spellEnd"/>
          </w:p>
        </w:tc>
      </w:tr>
    </w:tbl>
    <w:p w14:paraId="7BD0EBBD" w14:textId="77777777" w:rsidR="0057536B" w:rsidRPr="00DD1A2A" w:rsidRDefault="0057536B" w:rsidP="0057536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7536B" w:rsidRPr="00DD1A2A" w14:paraId="61356773" w14:textId="77777777" w:rsidTr="0057536B">
        <w:tc>
          <w:tcPr>
            <w:tcW w:w="9016" w:type="dxa"/>
            <w:shd w:val="clear" w:color="auto" w:fill="000000" w:themeFill="text1"/>
          </w:tcPr>
          <w:p w14:paraId="18F0994A" w14:textId="2E9A98F7" w:rsidR="0057536B" w:rsidRPr="00DD1A2A" w:rsidRDefault="0057536B" w:rsidP="0057536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Audience 2</w:t>
            </w:r>
          </w:p>
        </w:tc>
      </w:tr>
      <w:tr w:rsidR="0057536B" w:rsidRPr="00DD1A2A" w14:paraId="077C044E" w14:textId="77777777" w:rsidTr="0057536B">
        <w:tc>
          <w:tcPr>
            <w:tcW w:w="9016" w:type="dxa"/>
            <w:shd w:val="clear" w:color="auto" w:fill="D9D9D9"/>
          </w:tcPr>
          <w:p w14:paraId="58CE9020" w14:textId="77777777" w:rsidR="0057536B" w:rsidRPr="00DD1A2A" w:rsidRDefault="0057536B" w:rsidP="0057536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Audience description</w:t>
            </w:r>
          </w:p>
        </w:tc>
      </w:tr>
      <w:tr w:rsidR="0057536B" w:rsidRPr="00DC7A0B" w14:paraId="4F112910" w14:textId="77777777" w:rsidTr="0057536B">
        <w:trPr>
          <w:trHeight w:val="794"/>
        </w:trPr>
        <w:tc>
          <w:tcPr>
            <w:tcW w:w="9016" w:type="dxa"/>
          </w:tcPr>
          <w:p w14:paraId="45790712" w14:textId="1A489601" w:rsidR="0057536B" w:rsidRPr="00DC7A0B" w:rsidRDefault="00926271" w:rsidP="0057536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086421308" w:edGrp="everyone"/>
            <w:r>
              <w:rPr>
                <w:rFonts w:ascii="Arial" w:hAnsi="Arial" w:cs="Arial"/>
                <w:sz w:val="22"/>
              </w:rPr>
              <w:t>Formworks</w:t>
            </w:r>
            <w:permEnd w:id="1086421308"/>
          </w:p>
        </w:tc>
      </w:tr>
      <w:tr w:rsidR="0057536B" w:rsidRPr="00DD1A2A" w14:paraId="07CB233C" w14:textId="77777777" w:rsidTr="0057536B">
        <w:tc>
          <w:tcPr>
            <w:tcW w:w="9016" w:type="dxa"/>
            <w:shd w:val="clear" w:color="auto" w:fill="D9D9D9"/>
          </w:tcPr>
          <w:p w14:paraId="60611763" w14:textId="5660A861" w:rsidR="0057536B" w:rsidRPr="00DD1A2A" w:rsidRDefault="0057536B" w:rsidP="0057536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Explain appropriate strategy, format and delivery method</w:t>
            </w:r>
          </w:p>
        </w:tc>
      </w:tr>
      <w:tr w:rsidR="0057536B" w:rsidRPr="00DC7A0B" w14:paraId="3003452C" w14:textId="77777777" w:rsidTr="009658C4">
        <w:trPr>
          <w:trHeight w:val="1587"/>
        </w:trPr>
        <w:tc>
          <w:tcPr>
            <w:tcW w:w="9016" w:type="dxa"/>
          </w:tcPr>
          <w:p w14:paraId="352F135A" w14:textId="3ED81C2B" w:rsidR="0057536B" w:rsidRDefault="00AE6AE5" w:rsidP="0057536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69892801" w:edGrp="everyone"/>
            <w:r>
              <w:rPr>
                <w:rFonts w:ascii="Arial" w:hAnsi="Arial" w:cs="Arial"/>
                <w:sz w:val="22"/>
              </w:rPr>
              <w:t>Set a</w:t>
            </w:r>
            <w:r w:rsidR="00926271">
              <w:rPr>
                <w:rFonts w:ascii="Arial" w:hAnsi="Arial" w:cs="Arial"/>
                <w:sz w:val="22"/>
              </w:rPr>
              <w:t xml:space="preserve"> Toolbox time for first thing in the morning. *</w:t>
            </w:r>
            <w:r>
              <w:rPr>
                <w:rFonts w:ascii="Arial" w:hAnsi="Arial" w:cs="Arial"/>
                <w:sz w:val="22"/>
              </w:rPr>
              <w:t>Location</w:t>
            </w:r>
            <w:r w:rsidR="00926271">
              <w:rPr>
                <w:rFonts w:ascii="Arial" w:hAnsi="Arial" w:cs="Arial"/>
                <w:sz w:val="22"/>
              </w:rPr>
              <w:t xml:space="preserve"> at front of site*</w:t>
            </w:r>
          </w:p>
          <w:p w14:paraId="4B925F5F" w14:textId="0EFFE660" w:rsidR="00926271" w:rsidRDefault="00926271" w:rsidP="0057536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Have a clear understanding of the trades expectations for the day and express the safe way to do so.</w:t>
            </w:r>
          </w:p>
          <w:p w14:paraId="0A35B883" w14:textId="6F08210D" w:rsidR="00926271" w:rsidRDefault="00926271" w:rsidP="0057536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Make sure the foreman understands so he can delegate his workers</w:t>
            </w:r>
          </w:p>
          <w:permEnd w:id="69892801"/>
          <w:p w14:paraId="608D83B9" w14:textId="0443B979" w:rsidR="0057536B" w:rsidRPr="00DC7A0B" w:rsidRDefault="0057536B" w:rsidP="0057536B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08817138" w14:textId="77777777" w:rsidR="0057536B" w:rsidRPr="00DD1A2A" w:rsidRDefault="0057536B" w:rsidP="0057536B">
      <w:pPr>
        <w:jc w:val="left"/>
        <w:rPr>
          <w:rFonts w:ascii="Arial" w:eastAsia="Calibri" w:hAnsi="Arial" w:cs="Arial"/>
          <w:sz w:val="22"/>
          <w:szCs w:val="22"/>
        </w:rPr>
      </w:pPr>
    </w:p>
    <w:p w14:paraId="5FA1EB9A" w14:textId="77777777" w:rsidR="00DD1A2A" w:rsidRPr="00DD1A2A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1A2A" w:rsidRPr="00DD1A2A" w14:paraId="42068CB1" w14:textId="77777777" w:rsidTr="0057536B">
        <w:tc>
          <w:tcPr>
            <w:tcW w:w="9016" w:type="dxa"/>
            <w:shd w:val="clear" w:color="auto" w:fill="000000" w:themeFill="text1"/>
          </w:tcPr>
          <w:p w14:paraId="61D84CC8" w14:textId="56531322" w:rsidR="00DD1A2A" w:rsidRPr="00DD1A2A" w:rsidRDefault="0057536B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Supportive aids and materials</w:t>
            </w:r>
            <w:r w:rsidR="00DD1A2A" w:rsidRPr="00DD1A2A">
              <w:rPr>
                <w:rFonts w:ascii="Arial" w:hAnsi="Arial" w:cs="Arial"/>
                <w:b/>
                <w:sz w:val="22"/>
              </w:rPr>
              <w:t xml:space="preserve"> </w:t>
            </w:r>
          </w:p>
        </w:tc>
      </w:tr>
      <w:tr w:rsidR="00DD1A2A" w:rsidRPr="00DC7A0B" w14:paraId="710EC386" w14:textId="77777777" w:rsidTr="009658C4">
        <w:trPr>
          <w:trHeight w:val="2098"/>
        </w:trPr>
        <w:tc>
          <w:tcPr>
            <w:tcW w:w="9016" w:type="dxa"/>
          </w:tcPr>
          <w:p w14:paraId="796F17CC" w14:textId="77777777" w:rsidR="00926271" w:rsidRDefault="00926271" w:rsidP="00926271">
            <w:pPr>
              <w:pStyle w:val="ListParagraph"/>
              <w:keepNext/>
              <w:numPr>
                <w:ilvl w:val="0"/>
                <w:numId w:val="42"/>
              </w:numPr>
              <w:jc w:val="left"/>
              <w:rPr>
                <w:rFonts w:ascii="Arial" w:hAnsi="Arial" w:cs="Arial"/>
                <w:sz w:val="22"/>
              </w:rPr>
            </w:pPr>
            <w:permStart w:id="169508622" w:edGrp="everyone"/>
            <w:r>
              <w:rPr>
                <w:rFonts w:ascii="Arial" w:hAnsi="Arial" w:cs="Arial"/>
                <w:sz w:val="22"/>
              </w:rPr>
              <w:t>Face to face meeting</w:t>
            </w:r>
          </w:p>
          <w:p w14:paraId="35F0F87A" w14:textId="023729AB" w:rsidR="00926271" w:rsidRDefault="00926271" w:rsidP="00926271">
            <w:pPr>
              <w:pStyle w:val="ListParagraph"/>
              <w:keepNext/>
              <w:numPr>
                <w:ilvl w:val="0"/>
                <w:numId w:val="42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Written Handouts</w:t>
            </w:r>
          </w:p>
          <w:p w14:paraId="19464137" w14:textId="7E3963EB" w:rsidR="00926271" w:rsidRPr="00926271" w:rsidRDefault="00926271" w:rsidP="00926271">
            <w:pPr>
              <w:pStyle w:val="ListParagraph"/>
              <w:keepNext/>
              <w:numPr>
                <w:ilvl w:val="0"/>
                <w:numId w:val="42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Visual images</w:t>
            </w:r>
          </w:p>
          <w:permEnd w:id="169508622"/>
          <w:p w14:paraId="10503BB2" w14:textId="0A95D456" w:rsidR="00A1567C" w:rsidRPr="00DC7A0B" w:rsidRDefault="00A1567C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0409F70B" w14:textId="77777777" w:rsidR="00DD1A2A" w:rsidRPr="00DD1A2A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p w14:paraId="0D570231" w14:textId="77777777" w:rsidR="00DD1A2A" w:rsidRPr="00DD1A2A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1A2A" w:rsidRPr="00DD1A2A" w14:paraId="217B078F" w14:textId="77777777" w:rsidTr="0057536B">
        <w:tc>
          <w:tcPr>
            <w:tcW w:w="9016" w:type="dxa"/>
            <w:shd w:val="clear" w:color="auto" w:fill="000000" w:themeFill="text1"/>
          </w:tcPr>
          <w:p w14:paraId="5DFBD72F" w14:textId="11789D25" w:rsidR="00DD1A2A" w:rsidRPr="00DD1A2A" w:rsidRDefault="0057536B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Regulatory requirements</w:t>
            </w:r>
          </w:p>
        </w:tc>
      </w:tr>
      <w:tr w:rsidR="00DD1A2A" w:rsidRPr="00DD1A2A" w14:paraId="790C325F" w14:textId="77777777" w:rsidTr="002E2E6F">
        <w:tc>
          <w:tcPr>
            <w:tcW w:w="9016" w:type="dxa"/>
            <w:shd w:val="clear" w:color="auto" w:fill="D9D9D9"/>
          </w:tcPr>
          <w:p w14:paraId="4BC8FFDA" w14:textId="2FC527FE" w:rsidR="00DD1A2A" w:rsidRPr="00DD1A2A" w:rsidRDefault="0049232D" w:rsidP="00DD1A2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Discrimination </w:t>
            </w:r>
          </w:p>
        </w:tc>
      </w:tr>
      <w:tr w:rsidR="00DD1A2A" w:rsidRPr="00DC7A0B" w14:paraId="579AB5DA" w14:textId="77777777" w:rsidTr="009658C4">
        <w:trPr>
          <w:trHeight w:val="1020"/>
        </w:trPr>
        <w:tc>
          <w:tcPr>
            <w:tcW w:w="9016" w:type="dxa"/>
          </w:tcPr>
          <w:p w14:paraId="63F56118" w14:textId="3CC2D085" w:rsidR="00A1567C" w:rsidRPr="00DC7A0B" w:rsidRDefault="00F02B53" w:rsidP="002E2E6F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482245203" w:edGrp="everyone"/>
            <w:r>
              <w:rPr>
                <w:rFonts w:ascii="Arial" w:hAnsi="Arial" w:cs="Arial"/>
                <w:sz w:val="22"/>
              </w:rPr>
              <w:t xml:space="preserve">To make </w:t>
            </w:r>
            <w:r w:rsidR="00AE6AE5">
              <w:rPr>
                <w:rFonts w:ascii="Arial" w:hAnsi="Arial" w:cs="Arial"/>
                <w:sz w:val="22"/>
              </w:rPr>
              <w:t>sure the</w:t>
            </w:r>
            <w:r>
              <w:rPr>
                <w:rFonts w:ascii="Arial" w:hAnsi="Arial" w:cs="Arial"/>
                <w:sz w:val="22"/>
              </w:rPr>
              <w:t xml:space="preserve"> content released is </w:t>
            </w:r>
            <w:proofErr w:type="spellStart"/>
            <w:r>
              <w:rPr>
                <w:rFonts w:ascii="Arial" w:hAnsi="Arial" w:cs="Arial"/>
                <w:sz w:val="22"/>
              </w:rPr>
              <w:t>anti discriminatory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and unbiased to sexuality</w:t>
            </w:r>
            <w:permEnd w:id="1482245203"/>
          </w:p>
        </w:tc>
      </w:tr>
      <w:tr w:rsidR="002E2E6F" w:rsidRPr="00DD1A2A" w14:paraId="6AE7B869" w14:textId="77777777" w:rsidTr="002E2E6F">
        <w:tc>
          <w:tcPr>
            <w:tcW w:w="9016" w:type="dxa"/>
            <w:shd w:val="clear" w:color="auto" w:fill="D9D9D9" w:themeFill="background1" w:themeFillShade="D9"/>
          </w:tcPr>
          <w:p w14:paraId="4A1035AB" w14:textId="378FD5FF" w:rsidR="002E2E6F" w:rsidRPr="00DD1A2A" w:rsidRDefault="0049232D" w:rsidP="002E2E6F">
            <w:pPr>
              <w:keepNext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bookmarkStart w:id="3" w:name="_Hlk48293489"/>
            <w:r>
              <w:rPr>
                <w:rFonts w:ascii="Arial" w:hAnsi="Arial" w:cs="Arial"/>
                <w:b/>
                <w:bCs/>
                <w:iCs/>
                <w:sz w:val="22"/>
              </w:rPr>
              <w:t>Safety</w:t>
            </w:r>
          </w:p>
        </w:tc>
      </w:tr>
      <w:tr w:rsidR="002E2E6F" w:rsidRPr="00DC7A0B" w14:paraId="00FDE5BE" w14:textId="77777777" w:rsidTr="009658C4">
        <w:trPr>
          <w:trHeight w:val="1304"/>
        </w:trPr>
        <w:tc>
          <w:tcPr>
            <w:tcW w:w="9016" w:type="dxa"/>
          </w:tcPr>
          <w:p w14:paraId="569A856F" w14:textId="4E6152D8" w:rsidR="00A1567C" w:rsidRPr="00DC7A0B" w:rsidRDefault="00F02B53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534973043" w:edGrp="everyone"/>
            <w:r>
              <w:rPr>
                <w:rFonts w:ascii="Arial" w:hAnsi="Arial" w:cs="Arial"/>
                <w:sz w:val="22"/>
              </w:rPr>
              <w:t xml:space="preserve">Information must be </w:t>
            </w:r>
            <w:proofErr w:type="spellStart"/>
            <w:r>
              <w:rPr>
                <w:rFonts w:ascii="Arial" w:hAnsi="Arial" w:cs="Arial"/>
                <w:sz w:val="22"/>
              </w:rPr>
              <w:t>accurtate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and adhere to the WHS legislation</w:t>
            </w:r>
            <w:r w:rsidR="000379C8">
              <w:rPr>
                <w:rFonts w:ascii="Arial" w:hAnsi="Arial" w:cs="Arial"/>
                <w:sz w:val="22"/>
              </w:rPr>
              <w:t xml:space="preserve">. When presentations are taking place, information about location, amenities, emergency exits and potential </w:t>
            </w:r>
            <w:r w:rsidR="00AE6AE5">
              <w:rPr>
                <w:rFonts w:ascii="Arial" w:hAnsi="Arial" w:cs="Arial"/>
                <w:sz w:val="22"/>
              </w:rPr>
              <w:t>hazards should</w:t>
            </w:r>
            <w:r w:rsidR="000379C8">
              <w:rPr>
                <w:rFonts w:ascii="Arial" w:hAnsi="Arial" w:cs="Arial"/>
                <w:sz w:val="22"/>
              </w:rPr>
              <w:t xml:space="preserve"> be explained </w:t>
            </w:r>
            <w:permEnd w:id="534973043"/>
          </w:p>
        </w:tc>
      </w:tr>
      <w:bookmarkEnd w:id="3"/>
      <w:tr w:rsidR="0049232D" w:rsidRPr="00DD1A2A" w14:paraId="66F3EE1F" w14:textId="77777777" w:rsidTr="00705D9A">
        <w:tc>
          <w:tcPr>
            <w:tcW w:w="9016" w:type="dxa"/>
            <w:shd w:val="clear" w:color="auto" w:fill="D9D9D9" w:themeFill="background1" w:themeFillShade="D9"/>
          </w:tcPr>
          <w:p w14:paraId="2F7642F8" w14:textId="1A129E87" w:rsidR="0049232D" w:rsidRPr="00DD1A2A" w:rsidRDefault="0041467F" w:rsidP="00705D9A">
            <w:pPr>
              <w:keepNext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</w:rPr>
              <w:t xml:space="preserve">Design </w:t>
            </w:r>
            <w:r w:rsidR="0049232D">
              <w:rPr>
                <w:rFonts w:ascii="Arial" w:hAnsi="Arial" w:cs="Arial"/>
                <w:b/>
                <w:bCs/>
                <w:iCs/>
                <w:sz w:val="22"/>
              </w:rPr>
              <w:t>(i.e. readability and appearance)</w:t>
            </w:r>
          </w:p>
        </w:tc>
      </w:tr>
      <w:tr w:rsidR="0049232D" w:rsidRPr="00DC7A0B" w14:paraId="7F8044F5" w14:textId="77777777" w:rsidTr="009658C4">
        <w:trPr>
          <w:trHeight w:val="1020"/>
        </w:trPr>
        <w:tc>
          <w:tcPr>
            <w:tcW w:w="9016" w:type="dxa"/>
          </w:tcPr>
          <w:p w14:paraId="3F6ACE7C" w14:textId="347E90D8" w:rsidR="0049232D" w:rsidRPr="00DC7A0B" w:rsidRDefault="000379C8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221738959" w:edGrp="everyone"/>
            <w:r>
              <w:rPr>
                <w:rFonts w:ascii="Arial" w:hAnsi="Arial" w:cs="Arial"/>
                <w:sz w:val="22"/>
              </w:rPr>
              <w:t>Must consider different learning abilities and layout the presentation accordingly with using correct colours to display the background and foreground</w:t>
            </w:r>
            <w:permEnd w:id="221738959"/>
          </w:p>
        </w:tc>
      </w:tr>
    </w:tbl>
    <w:p w14:paraId="653F47C1" w14:textId="77777777" w:rsidR="00DD1A2A" w:rsidRPr="00DD1A2A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p w14:paraId="47B0B5F7" w14:textId="77777777" w:rsidR="00DD1A2A" w:rsidRPr="00DD1A2A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1A2A" w:rsidRPr="00DD1A2A" w14:paraId="3066D671" w14:textId="77777777" w:rsidTr="0049232D">
        <w:tc>
          <w:tcPr>
            <w:tcW w:w="9016" w:type="dxa"/>
            <w:shd w:val="clear" w:color="auto" w:fill="000000" w:themeFill="text1"/>
          </w:tcPr>
          <w:p w14:paraId="6141B26C" w14:textId="04EFD366" w:rsidR="00DD1A2A" w:rsidRPr="00DD1A2A" w:rsidRDefault="0049232D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Organisational style guide</w:t>
            </w:r>
          </w:p>
        </w:tc>
      </w:tr>
      <w:tr w:rsidR="00DD1A2A" w:rsidRPr="00DC7A0B" w14:paraId="157272C1" w14:textId="77777777" w:rsidTr="009658C4">
        <w:trPr>
          <w:trHeight w:val="1304"/>
        </w:trPr>
        <w:tc>
          <w:tcPr>
            <w:tcW w:w="9016" w:type="dxa"/>
          </w:tcPr>
          <w:p w14:paraId="74AC6A2F" w14:textId="4CCCB01F" w:rsidR="00A1567C" w:rsidRPr="00DC7A0B" w:rsidRDefault="000379C8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73618949" w:edGrp="everyone"/>
            <w:r>
              <w:rPr>
                <w:rFonts w:ascii="Arial" w:hAnsi="Arial" w:cs="Arial"/>
                <w:sz w:val="22"/>
              </w:rPr>
              <w:t xml:space="preserve">Style guides implement an outline of the requirements </w:t>
            </w:r>
            <w:r w:rsidR="00AE6AE5">
              <w:rPr>
                <w:rFonts w:ascii="Arial" w:hAnsi="Arial" w:cs="Arial"/>
                <w:sz w:val="22"/>
              </w:rPr>
              <w:t>of writing</w:t>
            </w:r>
            <w:r>
              <w:rPr>
                <w:rFonts w:ascii="Arial" w:hAnsi="Arial" w:cs="Arial"/>
                <w:sz w:val="22"/>
              </w:rPr>
              <w:t>, formatting and design of documents to ensure consistency within documents across multiple documents within a company</w:t>
            </w:r>
            <w:permEnd w:id="173618949"/>
          </w:p>
        </w:tc>
      </w:tr>
    </w:tbl>
    <w:p w14:paraId="66641068" w14:textId="77777777" w:rsidR="00DD1A2A" w:rsidRPr="00DD1A2A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5AAE" w:rsidRPr="00DD1A2A" w14:paraId="6811AF8F" w14:textId="77777777" w:rsidTr="00605AAE">
        <w:tc>
          <w:tcPr>
            <w:tcW w:w="9016" w:type="dxa"/>
            <w:shd w:val="clear" w:color="auto" w:fill="000000" w:themeFill="text1"/>
          </w:tcPr>
          <w:p w14:paraId="486F11FB" w14:textId="2802EF7B" w:rsidR="00605AAE" w:rsidRPr="00DD1A2A" w:rsidRDefault="00605AAE" w:rsidP="00DD1A2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Effective communication</w:t>
            </w:r>
          </w:p>
        </w:tc>
      </w:tr>
      <w:tr w:rsidR="00DD1A2A" w:rsidRPr="00DD1A2A" w14:paraId="63926E91" w14:textId="77777777" w:rsidTr="00594B1F">
        <w:tc>
          <w:tcPr>
            <w:tcW w:w="9016" w:type="dxa"/>
            <w:shd w:val="clear" w:color="auto" w:fill="D9D9D9"/>
          </w:tcPr>
          <w:p w14:paraId="27D64E9C" w14:textId="420BA7CD" w:rsidR="00DD1A2A" w:rsidRPr="00DD1A2A" w:rsidRDefault="00605AAE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Oral</w:t>
            </w:r>
          </w:p>
        </w:tc>
      </w:tr>
      <w:tr w:rsidR="00DD1A2A" w:rsidRPr="00DC7A0B" w14:paraId="76BC5A42" w14:textId="77777777" w:rsidTr="009658C4">
        <w:trPr>
          <w:trHeight w:val="3345"/>
        </w:trPr>
        <w:tc>
          <w:tcPr>
            <w:tcW w:w="9016" w:type="dxa"/>
          </w:tcPr>
          <w:p w14:paraId="35AAC500" w14:textId="21DB52CB" w:rsidR="00BC6968" w:rsidRDefault="000379C8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025974008" w:edGrp="everyone"/>
            <w:r>
              <w:rPr>
                <w:rFonts w:ascii="Arial" w:hAnsi="Arial" w:cs="Arial"/>
                <w:sz w:val="22"/>
              </w:rPr>
              <w:t>Speak using a clear tone adding emphasis to key wor</w:t>
            </w:r>
            <w:r w:rsidR="00B9691B">
              <w:rPr>
                <w:rFonts w:ascii="Arial" w:hAnsi="Arial" w:cs="Arial"/>
                <w:sz w:val="22"/>
              </w:rPr>
              <w:t>d</w:t>
            </w:r>
            <w:r>
              <w:rPr>
                <w:rFonts w:ascii="Arial" w:hAnsi="Arial" w:cs="Arial"/>
                <w:sz w:val="22"/>
              </w:rPr>
              <w:t xml:space="preserve">s that require acknowledgement </w:t>
            </w:r>
          </w:p>
          <w:p w14:paraId="0CDF7A73" w14:textId="77777777" w:rsidR="00BC6968" w:rsidRDefault="00BC6968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  <w:p w14:paraId="318E2E36" w14:textId="77777777" w:rsidR="00BC6968" w:rsidRDefault="00B9691B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Ask questions about their understanding, and the importance of the topic</w:t>
            </w:r>
          </w:p>
          <w:p w14:paraId="3AB088D0" w14:textId="77777777" w:rsidR="00BC6968" w:rsidRDefault="00BC6968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  <w:p w14:paraId="6A7B2B10" w14:textId="77777777" w:rsidR="00BC6968" w:rsidRDefault="00B9691B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Ask questions to ensure they understand your message</w:t>
            </w:r>
          </w:p>
          <w:p w14:paraId="30490BCD" w14:textId="77777777" w:rsidR="00BC6968" w:rsidRDefault="00BC6968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  <w:p w14:paraId="197C2CA0" w14:textId="6622AB3F" w:rsidR="0098376C" w:rsidRDefault="0098376C" w:rsidP="0098376C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Pay attention to facial expressions of those listening</w:t>
            </w:r>
          </w:p>
          <w:p w14:paraId="5B1086CC" w14:textId="3BECEE40" w:rsidR="0098376C" w:rsidRDefault="0098376C" w:rsidP="0098376C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  <w:p w14:paraId="0B7CD961" w14:textId="4CD7CE92" w:rsidR="0098376C" w:rsidRDefault="0098376C" w:rsidP="0098376C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Be aware of cultural differences, as to not offend anyone</w:t>
            </w:r>
          </w:p>
          <w:permEnd w:id="1025974008"/>
          <w:p w14:paraId="03A89DDA" w14:textId="033C02EE" w:rsidR="00BC6968" w:rsidRPr="00DC7A0B" w:rsidRDefault="00BC6968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DD1A2A" w:rsidRPr="00DD1A2A" w14:paraId="4263E491" w14:textId="77777777" w:rsidTr="00594B1F">
        <w:tc>
          <w:tcPr>
            <w:tcW w:w="9016" w:type="dxa"/>
            <w:shd w:val="clear" w:color="auto" w:fill="D9D9D9"/>
          </w:tcPr>
          <w:p w14:paraId="32DF7A4F" w14:textId="57424D41" w:rsidR="00DD1A2A" w:rsidRPr="00DD1A2A" w:rsidRDefault="00605AAE" w:rsidP="00DD1A2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Visual</w:t>
            </w:r>
          </w:p>
        </w:tc>
      </w:tr>
      <w:tr w:rsidR="00DD1A2A" w:rsidRPr="00DC7A0B" w14:paraId="62ED29F0" w14:textId="77777777" w:rsidTr="009658C4">
        <w:trPr>
          <w:trHeight w:val="2835"/>
        </w:trPr>
        <w:tc>
          <w:tcPr>
            <w:tcW w:w="9016" w:type="dxa"/>
          </w:tcPr>
          <w:p w14:paraId="79F6081C" w14:textId="77777777" w:rsidR="00A1567C" w:rsidRDefault="00B9691B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710752513" w:edGrp="everyone"/>
            <w:r>
              <w:rPr>
                <w:rFonts w:ascii="Arial" w:hAnsi="Arial" w:cs="Arial"/>
                <w:sz w:val="22"/>
              </w:rPr>
              <w:t>Avoid sending mixed messages – ensure their understanding</w:t>
            </w:r>
          </w:p>
          <w:p w14:paraId="23322187" w14:textId="77777777" w:rsidR="00A1567C" w:rsidRDefault="00A1567C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  <w:p w14:paraId="774390A2" w14:textId="77777777" w:rsidR="0098376C" w:rsidRDefault="0098376C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Use colour and tone to categorise or decorate information</w:t>
            </w:r>
          </w:p>
          <w:p w14:paraId="309B6021" w14:textId="77777777" w:rsidR="0098376C" w:rsidRDefault="0098376C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  <w:p w14:paraId="78CC6CF2" w14:textId="77777777" w:rsidR="0098376C" w:rsidRDefault="0098376C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Use spacing to lead the viewer through your presentation easily without been overwhelmed </w:t>
            </w:r>
          </w:p>
          <w:p w14:paraId="3269DA0B" w14:textId="77777777" w:rsidR="0098376C" w:rsidRDefault="0098376C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  <w:p w14:paraId="69D31C2F" w14:textId="275DA636" w:rsidR="00A1567C" w:rsidRPr="00DC7A0B" w:rsidRDefault="0098376C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Use symbols regularly to help connections with words for the viewer </w:t>
            </w:r>
            <w:r w:rsidR="00B9691B">
              <w:rPr>
                <w:rFonts w:ascii="Arial" w:hAnsi="Arial" w:cs="Arial"/>
                <w:sz w:val="22"/>
              </w:rPr>
              <w:t xml:space="preserve"> </w:t>
            </w:r>
            <w:permEnd w:id="710752513"/>
          </w:p>
        </w:tc>
      </w:tr>
      <w:tr w:rsidR="00594B1F" w:rsidRPr="00DD1A2A" w14:paraId="700BFF3D" w14:textId="77777777" w:rsidTr="00594B1F">
        <w:tc>
          <w:tcPr>
            <w:tcW w:w="9016" w:type="dxa"/>
            <w:shd w:val="clear" w:color="auto" w:fill="D9D9D9" w:themeFill="background1" w:themeFillShade="D9"/>
          </w:tcPr>
          <w:p w14:paraId="5ED36D11" w14:textId="7CE00264" w:rsidR="00594B1F" w:rsidRPr="00DD1A2A" w:rsidRDefault="00605AAE" w:rsidP="00832717">
            <w:pPr>
              <w:keepNext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</w:rPr>
              <w:t>Written</w:t>
            </w:r>
          </w:p>
        </w:tc>
      </w:tr>
      <w:tr w:rsidR="00594B1F" w:rsidRPr="00DC7A0B" w14:paraId="4D54F8C3" w14:textId="77777777" w:rsidTr="009658C4">
        <w:trPr>
          <w:trHeight w:val="3572"/>
        </w:trPr>
        <w:tc>
          <w:tcPr>
            <w:tcW w:w="9016" w:type="dxa"/>
          </w:tcPr>
          <w:p w14:paraId="5CE1E3DC" w14:textId="2141D4F1" w:rsidR="00A1567C" w:rsidRDefault="00B9691B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749034699" w:edGrp="everyone"/>
            <w:r>
              <w:rPr>
                <w:rFonts w:ascii="Arial" w:hAnsi="Arial" w:cs="Arial"/>
                <w:sz w:val="22"/>
              </w:rPr>
              <w:t>Ensure to use simple concise and easy to understand words, with no slang or technical terms</w:t>
            </w:r>
          </w:p>
          <w:p w14:paraId="7592DF97" w14:textId="24764C6C" w:rsidR="00B9691B" w:rsidRDefault="00B9691B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  <w:p w14:paraId="695E9928" w14:textId="0E6B912E" w:rsidR="00B9691B" w:rsidRDefault="00B9691B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Bullet points </w:t>
            </w:r>
            <w:r w:rsidR="0098376C">
              <w:rPr>
                <w:rFonts w:ascii="Arial" w:hAnsi="Arial" w:cs="Arial"/>
                <w:sz w:val="22"/>
              </w:rPr>
              <w:t xml:space="preserve">help to emphasise lists in </w:t>
            </w:r>
            <w:r w:rsidR="00AE6AE5">
              <w:rPr>
                <w:rFonts w:ascii="Arial" w:hAnsi="Arial" w:cs="Arial"/>
                <w:sz w:val="22"/>
              </w:rPr>
              <w:t>an</w:t>
            </w:r>
            <w:r w:rsidR="0098376C">
              <w:rPr>
                <w:rFonts w:ascii="Arial" w:hAnsi="Arial" w:cs="Arial"/>
                <w:sz w:val="22"/>
              </w:rPr>
              <w:t xml:space="preserve"> uncluttered, easy to read manner </w:t>
            </w:r>
          </w:p>
          <w:permEnd w:id="749034699"/>
          <w:p w14:paraId="174BADBD" w14:textId="54946B36" w:rsidR="00A1567C" w:rsidRPr="00DC7A0B" w:rsidRDefault="00A1567C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4EEDEF74" w14:textId="77B5C342" w:rsidR="00020700" w:rsidRDefault="00020700" w:rsidP="00020700">
      <w:pPr>
        <w:rPr>
          <w:rFonts w:ascii="Arial" w:hAnsi="Arial" w:cs="Arial"/>
          <w:sz w:val="22"/>
          <w:szCs w:val="22"/>
        </w:rPr>
      </w:pPr>
    </w:p>
    <w:p w14:paraId="1310B4E3" w14:textId="77777777" w:rsidR="00020700" w:rsidRPr="00830749" w:rsidRDefault="00020700" w:rsidP="00020700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17"/>
        <w:gridCol w:w="737"/>
      </w:tblGrid>
      <w:tr w:rsidR="00020700" w:rsidRPr="00830749" w14:paraId="21FD1C21" w14:textId="77777777" w:rsidTr="009658C4">
        <w:trPr>
          <w:trHeight w:val="51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19081FD7" w14:textId="49A0A268" w:rsidR="00020700" w:rsidRPr="001C4084" w:rsidRDefault="00020700" w:rsidP="00585E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nil"/>
            </w:tcBorders>
          </w:tcPr>
          <w:p w14:paraId="67BA47C1" w14:textId="31A72891" w:rsidR="00020700" w:rsidRPr="001C4084" w:rsidRDefault="00020700" w:rsidP="00585EA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pPr w:leftFromText="180" w:rightFromText="180" w:vertAnchor="text" w:horzAnchor="margin" w:tblpY="36"/>
              <w:tblW w:w="5027" w:type="pct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24"/>
            </w:tblGrid>
            <w:tr w:rsidR="00DC7A0B" w14:paraId="587C9EFE" w14:textId="77777777" w:rsidTr="004B5437">
              <w:trPr>
                <w:trHeight w:val="510"/>
              </w:trPr>
              <w:tc>
                <w:tcPr>
                  <w:tcW w:w="336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ermStart w:id="682498413" w:edGrp="everyone"/>
                <w:p w14:paraId="4CD9BEE1" w14:textId="77777777" w:rsidR="00DC7A0B" w:rsidRDefault="00931025" w:rsidP="00DC7A0B">
                  <w:pPr>
                    <w:rPr>
                      <w:rFonts w:ascii="Arial" w:hAnsi="Arial" w:cs="Arial"/>
                      <w:sz w:val="44"/>
                      <w:szCs w:val="44"/>
                    </w:rPr>
                  </w:pPr>
                  <w:sdt>
                    <w:sdtPr>
                      <w:rPr>
                        <w:rFonts w:ascii="Arial" w:hAnsi="Arial" w:cs="Arial"/>
                        <w:sz w:val="44"/>
                        <w:szCs w:val="44"/>
                      </w:rPr>
                      <w:id w:val="-269465782"/>
                      <w14:checkbox>
                        <w14:checked w14:val="0"/>
                        <w14:checkedState w14:val="00FE" w14:font="Wingdings"/>
                        <w14:uncheckedState w14:val="00A8" w14:font="Wingdings"/>
                      </w14:checkbox>
                    </w:sdtPr>
                    <w:sdtEndPr/>
                    <w:sdtContent>
                      <w:r w:rsidR="00DC7A0B">
                        <w:rPr>
                          <w:rFonts w:ascii="Arial" w:hAnsi="Arial" w:cs="Arial"/>
                          <w:sz w:val="44"/>
                          <w:szCs w:val="44"/>
                        </w:rPr>
                        <w:sym w:font="Wingdings" w:char="F0A8"/>
                      </w:r>
                    </w:sdtContent>
                  </w:sdt>
                  <w:permEnd w:id="682498413"/>
                </w:p>
              </w:tc>
            </w:tr>
          </w:tbl>
          <w:p w14:paraId="705FB058" w14:textId="2534DC6C" w:rsidR="00020700" w:rsidRPr="00533511" w:rsidRDefault="00020700" w:rsidP="00585EA8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14:paraId="062CD0B8" w14:textId="77777777" w:rsidR="00020700" w:rsidRDefault="00020700" w:rsidP="00020700">
      <w:pPr>
        <w:rPr>
          <w:rFonts w:ascii="Arial" w:hAnsi="Arial" w:cs="Arial"/>
          <w:sz w:val="22"/>
          <w:szCs w:val="22"/>
        </w:rPr>
      </w:pPr>
    </w:p>
    <w:p w14:paraId="288DBC0A" w14:textId="60E78953" w:rsidR="00594B1F" w:rsidRDefault="00594B1F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594B1F" w:rsidRPr="00594B1F" w14:paraId="3280426B" w14:textId="77777777" w:rsidTr="00BA7C1C">
        <w:tc>
          <w:tcPr>
            <w:tcW w:w="9016" w:type="dxa"/>
            <w:shd w:val="clear" w:color="auto" w:fill="232F84"/>
          </w:tcPr>
          <w:p w14:paraId="55D39ECF" w14:textId="77777777" w:rsidR="00594B1F" w:rsidRPr="00594B1F" w:rsidRDefault="00594B1F" w:rsidP="008B4311">
            <w:pPr>
              <w:numPr>
                <w:ilvl w:val="0"/>
                <w:numId w:val="12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4" w:name="_Ref35349352"/>
          </w:p>
        </w:tc>
        <w:bookmarkEnd w:id="4"/>
      </w:tr>
      <w:tr w:rsidR="00BA7C1C" w:rsidRPr="00594B1F" w14:paraId="3E605999" w14:textId="77777777" w:rsidTr="00BA7C1C">
        <w:tc>
          <w:tcPr>
            <w:tcW w:w="9016" w:type="dxa"/>
            <w:shd w:val="clear" w:color="auto" w:fill="A1D7E1"/>
          </w:tcPr>
          <w:p w14:paraId="14E99A6A" w14:textId="01C5E876" w:rsidR="00BA7C1C" w:rsidRDefault="00BA7C1C" w:rsidP="00BA7C1C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Consider the importance of presentation review</w:t>
            </w:r>
            <w:r w:rsidR="00145771">
              <w:rPr>
                <w:rFonts w:ascii="Arial" w:hAnsi="Arial" w:cs="Arial"/>
                <w:sz w:val="22"/>
              </w:rPr>
              <w:t>s</w:t>
            </w:r>
            <w:r>
              <w:rPr>
                <w:rFonts w:ascii="Arial" w:hAnsi="Arial" w:cs="Arial"/>
                <w:sz w:val="22"/>
              </w:rPr>
              <w:t>:</w:t>
            </w:r>
          </w:p>
          <w:p w14:paraId="357EF3AA" w14:textId="56515ECB" w:rsidR="002E1F11" w:rsidRDefault="002E1F11" w:rsidP="00E3431E">
            <w:pPr>
              <w:numPr>
                <w:ilvl w:val="0"/>
                <w:numId w:val="4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Explain how the listed methods may be used to gather audience feedback during a presentation.</w:t>
            </w:r>
          </w:p>
          <w:p w14:paraId="0C12AB2A" w14:textId="77777777" w:rsidR="00BA7C1C" w:rsidRDefault="00E3431E" w:rsidP="0019665E">
            <w:pPr>
              <w:numPr>
                <w:ilvl w:val="0"/>
                <w:numId w:val="4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Outline why it is important to observe audience reactions and modify your planned presentatio</w:t>
            </w:r>
            <w:r w:rsidR="002E1F11">
              <w:rPr>
                <w:rFonts w:ascii="Arial" w:hAnsi="Arial" w:cs="Arial"/>
                <w:sz w:val="22"/>
              </w:rPr>
              <w:t xml:space="preserve">n </w:t>
            </w:r>
            <w:r w:rsidR="0019665E">
              <w:rPr>
                <w:rFonts w:ascii="Arial" w:hAnsi="Arial" w:cs="Arial"/>
                <w:sz w:val="22"/>
              </w:rPr>
              <w:t xml:space="preserve">both </w:t>
            </w:r>
            <w:r w:rsidR="002E1F11">
              <w:rPr>
                <w:rFonts w:ascii="Arial" w:hAnsi="Arial" w:cs="Arial"/>
                <w:sz w:val="22"/>
              </w:rPr>
              <w:t>whilst presenting</w:t>
            </w:r>
            <w:r w:rsidR="0019665E">
              <w:rPr>
                <w:rFonts w:ascii="Arial" w:hAnsi="Arial" w:cs="Arial"/>
                <w:sz w:val="22"/>
              </w:rPr>
              <w:t xml:space="preserve"> and for future presentations</w:t>
            </w:r>
            <w:r w:rsidR="002E1F11">
              <w:rPr>
                <w:rFonts w:ascii="Arial" w:hAnsi="Arial" w:cs="Arial"/>
                <w:sz w:val="22"/>
              </w:rPr>
              <w:t>.</w:t>
            </w:r>
          </w:p>
          <w:p w14:paraId="439ECE62" w14:textId="78C35233" w:rsidR="00145771" w:rsidRPr="0019665E" w:rsidRDefault="00145771" w:rsidP="0019665E">
            <w:pPr>
              <w:numPr>
                <w:ilvl w:val="0"/>
                <w:numId w:val="4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Using two (2) examples, identify </w:t>
            </w:r>
            <w:r w:rsidR="00D67B4A">
              <w:rPr>
                <w:rFonts w:ascii="Arial" w:hAnsi="Arial" w:cs="Arial"/>
                <w:sz w:val="22"/>
              </w:rPr>
              <w:t xml:space="preserve">key personnel </w:t>
            </w:r>
            <w:r>
              <w:rPr>
                <w:rFonts w:ascii="Arial" w:hAnsi="Arial" w:cs="Arial"/>
                <w:sz w:val="22"/>
              </w:rPr>
              <w:t xml:space="preserve">you could refer to when updating the central ideas of a presentation.  </w:t>
            </w:r>
          </w:p>
        </w:tc>
      </w:tr>
    </w:tbl>
    <w:p w14:paraId="115A0DD0" w14:textId="77777777" w:rsidR="00594B1F" w:rsidRPr="00594B1F" w:rsidRDefault="00594B1F" w:rsidP="00594B1F">
      <w:pPr>
        <w:jc w:val="left"/>
        <w:rPr>
          <w:rFonts w:ascii="Arial" w:eastAsia="Calibri" w:hAnsi="Arial" w:cs="Arial"/>
          <w:sz w:val="22"/>
          <w:szCs w:val="22"/>
        </w:rPr>
      </w:pPr>
    </w:p>
    <w:p w14:paraId="46D0A620" w14:textId="77777777" w:rsidR="00594B1F" w:rsidRPr="00594B1F" w:rsidRDefault="00594B1F" w:rsidP="00594B1F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E1F11" w:rsidRPr="00594B1F" w14:paraId="15C183DA" w14:textId="77777777" w:rsidTr="002E1F11">
        <w:tc>
          <w:tcPr>
            <w:tcW w:w="9242" w:type="dxa"/>
            <w:shd w:val="clear" w:color="auto" w:fill="000000" w:themeFill="text1"/>
          </w:tcPr>
          <w:p w14:paraId="4725F1FE" w14:textId="076454E8" w:rsidR="002E1F11" w:rsidRPr="00594B1F" w:rsidRDefault="00145771" w:rsidP="00594B1F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bookmarkStart w:id="5" w:name="_Hlk48308834"/>
            <w:r>
              <w:rPr>
                <w:rFonts w:ascii="Arial" w:hAnsi="Arial" w:cs="Arial"/>
                <w:b/>
                <w:sz w:val="22"/>
              </w:rPr>
              <w:t>Presentation feedback</w:t>
            </w:r>
          </w:p>
        </w:tc>
      </w:tr>
      <w:tr w:rsidR="00594B1F" w:rsidRPr="00594B1F" w14:paraId="0D07122C" w14:textId="77777777" w:rsidTr="00594B1F">
        <w:tc>
          <w:tcPr>
            <w:tcW w:w="9242" w:type="dxa"/>
            <w:shd w:val="clear" w:color="auto" w:fill="D9D9D9"/>
          </w:tcPr>
          <w:p w14:paraId="4D81F0FE" w14:textId="5060832F" w:rsidR="00594B1F" w:rsidRPr="00594B1F" w:rsidRDefault="002E1F11" w:rsidP="00594B1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Listening</w:t>
            </w:r>
            <w:r w:rsidR="0019665E">
              <w:rPr>
                <w:rFonts w:ascii="Arial" w:hAnsi="Arial" w:cs="Arial"/>
                <w:b/>
                <w:sz w:val="22"/>
              </w:rPr>
              <w:t xml:space="preserve"> to audience questions</w:t>
            </w:r>
          </w:p>
        </w:tc>
      </w:tr>
      <w:tr w:rsidR="00594B1F" w:rsidRPr="00DC7A0B" w14:paraId="6A291E42" w14:textId="77777777" w:rsidTr="009658C4">
        <w:trPr>
          <w:trHeight w:val="1587"/>
        </w:trPr>
        <w:tc>
          <w:tcPr>
            <w:tcW w:w="9242" w:type="dxa"/>
          </w:tcPr>
          <w:p w14:paraId="05C38798" w14:textId="417FA375" w:rsidR="00A1567C" w:rsidRDefault="00EE2D20" w:rsidP="00594B1F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534228993" w:edGrp="everyone"/>
            <w:r>
              <w:rPr>
                <w:rFonts w:ascii="Arial" w:hAnsi="Arial" w:cs="Arial"/>
                <w:sz w:val="22"/>
              </w:rPr>
              <w:t>Make sure to listen to the needs of your audience and adjust the presentation accordingly</w:t>
            </w:r>
          </w:p>
          <w:p w14:paraId="00CF54F2" w14:textId="77777777" w:rsidR="00A1567C" w:rsidRDefault="00A1567C" w:rsidP="00594B1F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  <w:permEnd w:id="1534228993"/>
          <w:p w14:paraId="280530AD" w14:textId="5611B811" w:rsidR="00A1567C" w:rsidRPr="00DC7A0B" w:rsidRDefault="00A1567C" w:rsidP="00594B1F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</w:tc>
      </w:tr>
      <w:bookmarkEnd w:id="5"/>
      <w:tr w:rsidR="00594B1F" w:rsidRPr="00594B1F" w14:paraId="6D3594B4" w14:textId="77777777" w:rsidTr="00594B1F">
        <w:tc>
          <w:tcPr>
            <w:tcW w:w="9242" w:type="dxa"/>
            <w:shd w:val="clear" w:color="auto" w:fill="D9D9D9"/>
          </w:tcPr>
          <w:p w14:paraId="467AB9C5" w14:textId="0C063A22" w:rsidR="00594B1F" w:rsidRPr="00594B1F" w:rsidRDefault="00145771" w:rsidP="00594B1F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Presenter questioning audience</w:t>
            </w:r>
          </w:p>
        </w:tc>
      </w:tr>
      <w:tr w:rsidR="00594B1F" w:rsidRPr="00DC7A0B" w14:paraId="1E28823F" w14:textId="77777777" w:rsidTr="009658C4">
        <w:trPr>
          <w:trHeight w:val="1304"/>
        </w:trPr>
        <w:tc>
          <w:tcPr>
            <w:tcW w:w="9242" w:type="dxa"/>
          </w:tcPr>
          <w:p w14:paraId="5ABEAD17" w14:textId="77777777" w:rsidR="00A1567C" w:rsidRDefault="00EE2D20" w:rsidP="00594B1F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445363365" w:edGrp="everyone"/>
            <w:r>
              <w:rPr>
                <w:rFonts w:ascii="Arial" w:hAnsi="Arial" w:cs="Arial"/>
                <w:sz w:val="22"/>
              </w:rPr>
              <w:t xml:space="preserve">Find out the audience’s understanding of the presentation by asking questions, </w:t>
            </w:r>
            <w:proofErr w:type="spellStart"/>
            <w:r>
              <w:rPr>
                <w:rFonts w:ascii="Arial" w:hAnsi="Arial" w:cs="Arial"/>
                <w:sz w:val="22"/>
              </w:rPr>
              <w:t>guage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their response</w:t>
            </w:r>
          </w:p>
          <w:permEnd w:id="1445363365"/>
          <w:p w14:paraId="3B96AAF0" w14:textId="59959695" w:rsidR="00A1567C" w:rsidRPr="00DC7A0B" w:rsidRDefault="00A1567C" w:rsidP="00594B1F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594B1F" w:rsidRPr="00594B1F" w14:paraId="4FD880DC" w14:textId="77777777" w:rsidTr="00594B1F">
        <w:trPr>
          <w:trHeight w:val="70"/>
        </w:trPr>
        <w:tc>
          <w:tcPr>
            <w:tcW w:w="9242" w:type="dxa"/>
            <w:shd w:val="clear" w:color="auto" w:fill="D9D9D9"/>
          </w:tcPr>
          <w:p w14:paraId="13196230" w14:textId="1EB3ECF8" w:rsidR="00594B1F" w:rsidRPr="00594B1F" w:rsidRDefault="002E1F11" w:rsidP="00594B1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Non-verbal communication</w:t>
            </w:r>
          </w:p>
        </w:tc>
      </w:tr>
      <w:tr w:rsidR="00594B1F" w:rsidRPr="00DC7A0B" w14:paraId="59B9F154" w14:textId="77777777" w:rsidTr="009658C4">
        <w:trPr>
          <w:trHeight w:val="1134"/>
        </w:trPr>
        <w:tc>
          <w:tcPr>
            <w:tcW w:w="9242" w:type="dxa"/>
          </w:tcPr>
          <w:p w14:paraId="0ECA95CF" w14:textId="77777777" w:rsidR="00AE6AE5" w:rsidRDefault="00EE2D20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071654355" w:edGrp="everyone"/>
            <w:r>
              <w:rPr>
                <w:rFonts w:ascii="Arial" w:hAnsi="Arial" w:cs="Arial"/>
                <w:sz w:val="22"/>
              </w:rPr>
              <w:t xml:space="preserve">Be aware that everyone does not take in information as easily as others, </w:t>
            </w:r>
          </w:p>
          <w:p w14:paraId="712CAB71" w14:textId="3C5E7566" w:rsidR="00A1567C" w:rsidRPr="00DC7A0B" w:rsidRDefault="00EE2D20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Keep an eye out for boredom or confusion</w:t>
            </w:r>
            <w:permEnd w:id="1071654355"/>
          </w:p>
        </w:tc>
      </w:tr>
    </w:tbl>
    <w:p w14:paraId="46C5F0FC" w14:textId="113264FF" w:rsidR="00594B1F" w:rsidRDefault="00594B1F" w:rsidP="00594B1F">
      <w:pPr>
        <w:jc w:val="left"/>
        <w:rPr>
          <w:rFonts w:ascii="Arial" w:eastAsia="Calibri" w:hAnsi="Arial" w:cs="Arial"/>
          <w:sz w:val="22"/>
          <w:szCs w:val="22"/>
        </w:rPr>
      </w:pPr>
    </w:p>
    <w:p w14:paraId="55593259" w14:textId="77777777" w:rsidR="002E1F11" w:rsidRDefault="002E1F11" w:rsidP="00594B1F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9038" w:type="dxa"/>
        <w:tblLook w:val="04A0" w:firstRow="1" w:lastRow="0" w:firstColumn="1" w:lastColumn="0" w:noHBand="0" w:noVBand="1"/>
      </w:tblPr>
      <w:tblGrid>
        <w:gridCol w:w="9038"/>
      </w:tblGrid>
      <w:tr w:rsidR="002E1F11" w:rsidRPr="00594B1F" w14:paraId="76B9BA9F" w14:textId="77777777" w:rsidTr="002E1F11">
        <w:tc>
          <w:tcPr>
            <w:tcW w:w="9038" w:type="dxa"/>
            <w:shd w:val="clear" w:color="auto" w:fill="000000" w:themeFill="text1"/>
          </w:tcPr>
          <w:p w14:paraId="2513769A" w14:textId="0C3F5D3E" w:rsidR="002E1F11" w:rsidRPr="00594B1F" w:rsidRDefault="002E1F11" w:rsidP="002E1F11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Modifying planned presentation</w:t>
            </w:r>
          </w:p>
        </w:tc>
      </w:tr>
      <w:tr w:rsidR="002E1F11" w:rsidRPr="00DC7A0B" w14:paraId="3CB1B649" w14:textId="77777777" w:rsidTr="009658C4">
        <w:trPr>
          <w:trHeight w:val="2381"/>
        </w:trPr>
        <w:tc>
          <w:tcPr>
            <w:tcW w:w="9038" w:type="dxa"/>
          </w:tcPr>
          <w:p w14:paraId="453ADD2D" w14:textId="408706FB" w:rsidR="002E1F11" w:rsidRDefault="00EE2D20" w:rsidP="002E1F11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61050498" w:edGrp="everyone"/>
            <w:r>
              <w:rPr>
                <w:rFonts w:ascii="Arial" w:hAnsi="Arial" w:cs="Arial"/>
                <w:sz w:val="22"/>
              </w:rPr>
              <w:t xml:space="preserve">You may take all feedback from a previous presentation, and adjust a future presentation based on the lack of interest or confusion of </w:t>
            </w:r>
            <w:r w:rsidR="00AE6AE5">
              <w:rPr>
                <w:rFonts w:ascii="Arial" w:hAnsi="Arial" w:cs="Arial"/>
                <w:sz w:val="22"/>
              </w:rPr>
              <w:t>the audience.</w:t>
            </w:r>
          </w:p>
          <w:p w14:paraId="0489577A" w14:textId="77777777" w:rsidR="00AE6AE5" w:rsidRDefault="00AE6AE5" w:rsidP="002E1F11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  <w:p w14:paraId="25F17F69" w14:textId="094704A1" w:rsidR="002E1F11" w:rsidRPr="00DC7A0B" w:rsidRDefault="00AE6AE5" w:rsidP="002E1F11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Also, to adjust or elaborate my communication if my message is not been received properly </w:t>
            </w:r>
            <w:permEnd w:id="361050498"/>
          </w:p>
        </w:tc>
      </w:tr>
    </w:tbl>
    <w:p w14:paraId="3D138507" w14:textId="77777777" w:rsidR="00594B1F" w:rsidRPr="00594B1F" w:rsidRDefault="00594B1F" w:rsidP="00594B1F">
      <w:pPr>
        <w:jc w:val="left"/>
        <w:rPr>
          <w:rFonts w:ascii="Arial" w:eastAsia="Calibri" w:hAnsi="Arial" w:cs="Arial"/>
          <w:sz w:val="22"/>
          <w:szCs w:val="22"/>
        </w:rPr>
      </w:pPr>
    </w:p>
    <w:p w14:paraId="1202CB15" w14:textId="77777777" w:rsidR="00145771" w:rsidRPr="00594B1F" w:rsidRDefault="00145771" w:rsidP="00145771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45771" w:rsidRPr="00594B1F" w14:paraId="73B44E7E" w14:textId="77777777" w:rsidTr="00D67B4A">
        <w:tc>
          <w:tcPr>
            <w:tcW w:w="9016" w:type="dxa"/>
            <w:shd w:val="clear" w:color="auto" w:fill="000000" w:themeFill="text1"/>
          </w:tcPr>
          <w:p w14:paraId="10359C27" w14:textId="43EECCF8" w:rsidR="00145771" w:rsidRPr="00594B1F" w:rsidRDefault="00145771" w:rsidP="00145771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Changes to central ideas</w:t>
            </w:r>
          </w:p>
        </w:tc>
      </w:tr>
      <w:tr w:rsidR="00145771" w:rsidRPr="00594B1F" w14:paraId="5A683727" w14:textId="77777777" w:rsidTr="00D67B4A">
        <w:tc>
          <w:tcPr>
            <w:tcW w:w="9016" w:type="dxa"/>
            <w:shd w:val="clear" w:color="auto" w:fill="D9D9D9"/>
          </w:tcPr>
          <w:p w14:paraId="67343F2B" w14:textId="02A89F8A" w:rsidR="00145771" w:rsidRPr="00594B1F" w:rsidRDefault="00145771" w:rsidP="00145771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Example 1</w:t>
            </w:r>
          </w:p>
        </w:tc>
      </w:tr>
      <w:tr w:rsidR="00145771" w:rsidRPr="00DC7A0B" w14:paraId="19C0D3F7" w14:textId="77777777" w:rsidTr="00D67B4A">
        <w:trPr>
          <w:trHeight w:val="1134"/>
        </w:trPr>
        <w:tc>
          <w:tcPr>
            <w:tcW w:w="9016" w:type="dxa"/>
          </w:tcPr>
          <w:p w14:paraId="58BE5B49" w14:textId="77777777" w:rsidR="00145771" w:rsidRPr="00DC7A0B" w:rsidRDefault="00145771" w:rsidP="00145771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06525597" w:edGrp="everyone"/>
            <w:permEnd w:id="306525597"/>
          </w:p>
        </w:tc>
      </w:tr>
      <w:tr w:rsidR="00145771" w:rsidRPr="00594B1F" w14:paraId="628E59FB" w14:textId="77777777" w:rsidTr="00D67B4A">
        <w:tc>
          <w:tcPr>
            <w:tcW w:w="9016" w:type="dxa"/>
            <w:shd w:val="clear" w:color="auto" w:fill="D9D9D9"/>
          </w:tcPr>
          <w:p w14:paraId="15907968" w14:textId="7412715C" w:rsidR="00145771" w:rsidRPr="00594B1F" w:rsidRDefault="00145771" w:rsidP="00145771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Example 2</w:t>
            </w:r>
          </w:p>
        </w:tc>
      </w:tr>
      <w:tr w:rsidR="00D67B4A" w:rsidRPr="00DC7A0B" w14:paraId="7F38F71B" w14:textId="77777777" w:rsidTr="009658C4">
        <w:trPr>
          <w:trHeight w:val="1134"/>
        </w:trPr>
        <w:tc>
          <w:tcPr>
            <w:tcW w:w="9016" w:type="dxa"/>
          </w:tcPr>
          <w:p w14:paraId="1049EDEA" w14:textId="77777777" w:rsidR="00D67B4A" w:rsidRPr="00DC7A0B" w:rsidRDefault="00D67B4A" w:rsidP="00D67B4A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27986310" w:edGrp="everyone"/>
            <w:permEnd w:id="27986310"/>
          </w:p>
        </w:tc>
      </w:tr>
    </w:tbl>
    <w:p w14:paraId="39329E5C" w14:textId="1EC3BF9D" w:rsidR="00020700" w:rsidRDefault="00020700" w:rsidP="00020700">
      <w:pPr>
        <w:rPr>
          <w:rFonts w:ascii="Arial" w:hAnsi="Arial" w:cs="Arial"/>
          <w:sz w:val="22"/>
          <w:szCs w:val="22"/>
        </w:rPr>
      </w:pPr>
    </w:p>
    <w:p w14:paraId="569ABAE2" w14:textId="77777777" w:rsidR="00145771" w:rsidRPr="00830749" w:rsidRDefault="00145771" w:rsidP="00020700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709"/>
      </w:tblGrid>
      <w:tr w:rsidR="00020700" w:rsidRPr="00830749" w14:paraId="5257E3F0" w14:textId="77777777" w:rsidTr="009658C4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5F20A02" w14:textId="77777777" w:rsidR="00020700" w:rsidRPr="001C4084" w:rsidRDefault="00020700" w:rsidP="00585E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176DFB9" w14:textId="6C20FE61" w:rsidR="00020700" w:rsidRPr="001C4084" w:rsidRDefault="00020700" w:rsidP="00585EA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pPr w:leftFromText="180" w:rightFromText="180" w:vertAnchor="text" w:horzAnchor="margin" w:tblpY="36"/>
              <w:tblW w:w="5027" w:type="pct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"/>
            </w:tblGrid>
            <w:tr w:rsidR="00DC7A0B" w14:paraId="0D0F4B3C" w14:textId="77777777" w:rsidTr="00DC7A0B">
              <w:trPr>
                <w:trHeight w:val="510"/>
              </w:trPr>
              <w:tc>
                <w:tcPr>
                  <w:tcW w:w="336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ermStart w:id="1995388824" w:edGrp="everyone"/>
                <w:p w14:paraId="097FF60F" w14:textId="77777777" w:rsidR="00DC7A0B" w:rsidRDefault="00931025" w:rsidP="00DC7A0B">
                  <w:pPr>
                    <w:rPr>
                      <w:rFonts w:ascii="Arial" w:hAnsi="Arial" w:cs="Arial"/>
                      <w:sz w:val="44"/>
                      <w:szCs w:val="44"/>
                    </w:rPr>
                  </w:pPr>
                  <w:sdt>
                    <w:sdtPr>
                      <w:rPr>
                        <w:rFonts w:ascii="Arial" w:hAnsi="Arial" w:cs="Arial"/>
                        <w:sz w:val="44"/>
                        <w:szCs w:val="44"/>
                      </w:rPr>
                      <w:id w:val="124051767"/>
                      <w14:checkbox>
                        <w14:checked w14:val="0"/>
                        <w14:checkedState w14:val="00FE" w14:font="Wingdings"/>
                        <w14:uncheckedState w14:val="00A8" w14:font="Wingdings"/>
                      </w14:checkbox>
                    </w:sdtPr>
                    <w:sdtEndPr/>
                    <w:sdtContent>
                      <w:r w:rsidR="00DC7A0B">
                        <w:rPr>
                          <w:rFonts w:ascii="Arial" w:hAnsi="Arial" w:cs="Arial"/>
                          <w:sz w:val="44"/>
                          <w:szCs w:val="44"/>
                        </w:rPr>
                        <w:sym w:font="Wingdings" w:char="F0A8"/>
                      </w:r>
                    </w:sdtContent>
                  </w:sdt>
                  <w:permEnd w:id="1995388824"/>
                </w:p>
              </w:tc>
            </w:tr>
          </w:tbl>
          <w:p w14:paraId="18716C63" w14:textId="5EC34171" w:rsidR="00020700" w:rsidRPr="00533511" w:rsidRDefault="00020700" w:rsidP="00585EA8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14:paraId="10D03D17" w14:textId="77777777" w:rsidR="00020700" w:rsidRDefault="00020700" w:rsidP="00020700">
      <w:pPr>
        <w:rPr>
          <w:rFonts w:ascii="Arial" w:hAnsi="Arial" w:cs="Arial"/>
          <w:sz w:val="22"/>
          <w:szCs w:val="22"/>
        </w:rPr>
      </w:pPr>
    </w:p>
    <w:p w14:paraId="1AC50B24" w14:textId="3F29B839" w:rsidR="00020700" w:rsidRDefault="00020700" w:rsidP="00B115D7">
      <w:pPr>
        <w:ind w:right="-24"/>
        <w:rPr>
          <w:rFonts w:ascii="Arial" w:hAnsi="Arial" w:cs="Arial"/>
          <w:sz w:val="22"/>
          <w:szCs w:val="22"/>
        </w:rPr>
        <w:sectPr w:rsidR="00020700" w:rsidSect="00101E97">
          <w:headerReference w:type="default" r:id="rId15"/>
          <w:footerReference w:type="default" r:id="rId16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00B0F127" w14:textId="5E73AEC0" w:rsidR="00832717" w:rsidRPr="004932A4" w:rsidRDefault="00931025" w:rsidP="0083271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294414486"/>
          <w:placeholder>
            <w:docPart w:val="8AE53407F96A45069067EDAF0039F45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32359">
            <w:rPr>
              <w:szCs w:val="32"/>
            </w:rPr>
            <w:t>BSBCMM401 Make a presentation</w:t>
          </w:r>
        </w:sdtContent>
      </w:sdt>
      <w:r w:rsidR="00832717" w:rsidRPr="004932A4">
        <w:rPr>
          <w:szCs w:val="32"/>
        </w:rPr>
        <w:t xml:space="preserve"> </w:t>
      </w:r>
      <w:r w:rsidR="008B4311">
        <w:rPr>
          <w:szCs w:val="32"/>
        </w:rPr>
        <w:t xml:space="preserve">&amp; </w:t>
      </w:r>
      <w:sdt>
        <w:sdtPr>
          <w:rPr>
            <w:szCs w:val="32"/>
          </w:rPr>
          <w:alias w:val="Subject"/>
          <w:tag w:val=""/>
          <w:id w:val="-1802292783"/>
          <w:placeholder>
            <w:docPart w:val="BE8C1C422BB741FA881A4940BCF9C9E3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32359">
            <w:rPr>
              <w:szCs w:val="32"/>
            </w:rPr>
            <w:t>BSBWRT401 Write complex documents</w:t>
          </w:r>
        </w:sdtContent>
      </w:sdt>
    </w:p>
    <w:p w14:paraId="1F201F3D" w14:textId="77777777" w:rsidR="00832717" w:rsidRDefault="00832717" w:rsidP="00832717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2E5B383C" w14:textId="77777777" w:rsidR="00832717" w:rsidRDefault="00832717" w:rsidP="0083271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32717" w14:paraId="462E1DE5" w14:textId="77777777" w:rsidTr="00832717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7C89294D" w14:textId="16A5F0E8" w:rsidR="00832717" w:rsidRDefault="00832717" w:rsidP="00832717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QUIZ</w:t>
            </w:r>
            <w:r w:rsidRPr="0032118C">
              <w:rPr>
                <w:rFonts w:ascii="Arial" w:hAnsi="Arial" w:cs="Arial"/>
                <w:b/>
                <w:szCs w:val="24"/>
              </w:rPr>
              <w:t xml:space="preserve"> INSTRUCTIONS</w:t>
            </w:r>
          </w:p>
          <w:p w14:paraId="35026CD1" w14:textId="7D2D54E2" w:rsidR="00832717" w:rsidRPr="0032118C" w:rsidRDefault="00832717" w:rsidP="00832717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39155722" w14:textId="79D257D8" w:rsidR="00832717" w:rsidRPr="0032118C" w:rsidRDefault="00832717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 quiz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will occur under standard assessment conditions.</w:t>
            </w:r>
          </w:p>
          <w:p w14:paraId="02BC7897" w14:textId="77777777" w:rsidR="00832717" w:rsidRPr="0032118C" w:rsidRDefault="00832717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An oral </w:t>
            </w:r>
            <w:r>
              <w:rPr>
                <w:rFonts w:ascii="Arial" w:hAnsi="Arial" w:cs="Arial"/>
                <w:sz w:val="22"/>
                <w:szCs w:val="22"/>
              </w:rPr>
              <w:t xml:space="preserve">assessment </w:t>
            </w:r>
            <w:r w:rsidRPr="0032118C">
              <w:rPr>
                <w:rFonts w:ascii="Arial" w:hAnsi="Arial" w:cs="Arial"/>
                <w:sz w:val="22"/>
                <w:szCs w:val="22"/>
              </w:rPr>
              <w:t>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14:paraId="136AE60A" w14:textId="77777777" w:rsidR="00832717" w:rsidRPr="0032118C" w:rsidRDefault="00832717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0707D56C" w14:textId="77777777" w:rsidR="00832717" w:rsidRDefault="00832717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29334CC" w14:textId="77777777" w:rsidR="00832717" w:rsidRPr="0032118C" w:rsidRDefault="00832717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745D6886" w14:textId="77777777" w:rsidR="00832717" w:rsidRDefault="00832717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14:paraId="3E7FC488" w14:textId="77777777" w:rsidR="00832717" w:rsidRPr="0032118C" w:rsidRDefault="00832717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46A365F4" w14:textId="77777777" w:rsidR="00832717" w:rsidRPr="0032118C" w:rsidRDefault="00832717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58B2599" w14:textId="77777777" w:rsidR="00832717" w:rsidRPr="00923E1E" w:rsidRDefault="00832717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</w:t>
            </w:r>
            <w:r>
              <w:rPr>
                <w:rFonts w:ascii="Arial" w:hAnsi="Arial" w:cs="Arial"/>
                <w:sz w:val="22"/>
                <w:szCs w:val="22"/>
              </w:rPr>
              <w:t>document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723DC6AF" w14:textId="176E4A83" w:rsidR="00832717" w:rsidRDefault="00832717" w:rsidP="00832717">
      <w:pPr>
        <w:ind w:right="-24"/>
        <w:rPr>
          <w:rFonts w:ascii="Arial" w:hAnsi="Arial" w:cs="Arial"/>
          <w:sz w:val="22"/>
          <w:szCs w:val="22"/>
        </w:rPr>
      </w:pPr>
    </w:p>
    <w:p w14:paraId="46FC2860" w14:textId="77777777" w:rsidR="00832717" w:rsidRPr="00830749" w:rsidRDefault="00832717" w:rsidP="0083271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3275C" w:rsidRPr="00830749" w14:paraId="31CD58A8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AB69037" w14:textId="77777777" w:rsidR="0043275C" w:rsidRPr="001C4084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8C75324" w14:textId="79DF14F6" w:rsidR="0043275C" w:rsidRPr="001C4084" w:rsidRDefault="00AE6AE5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35768403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Whyatt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Jackson </w:t>
            </w:r>
            <w:permEnd w:id="1235768403"/>
          </w:p>
        </w:tc>
      </w:tr>
      <w:tr w:rsidR="0043275C" w:rsidRPr="004E05D0" w14:paraId="03BD5D4E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DCEF0EF" w14:textId="77777777" w:rsidR="0043275C" w:rsidRPr="004E05D0" w:rsidRDefault="0043275C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6FDDABC" w14:textId="77777777" w:rsidR="0043275C" w:rsidRPr="004E05D0" w:rsidRDefault="0043275C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43275C" w:rsidRPr="00830749" w14:paraId="77B57ABE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2B12852" w14:textId="77777777" w:rsidR="0043275C" w:rsidRPr="001C4084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50850795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750588159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16480FF" w14:textId="77777777" w:rsidR="0043275C" w:rsidRPr="00DD7A44" w:rsidRDefault="0043275C" w:rsidP="004B543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198B484" wp14:editId="7B11A088">
                      <wp:extent cx="321468" cy="428625"/>
                      <wp:effectExtent l="0" t="0" r="0" b="3175"/>
                      <wp:docPr id="6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1468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08507956" w:displacedByCustomXml="prev"/>
      </w:tr>
      <w:tr w:rsidR="0043275C" w:rsidRPr="00830749" w14:paraId="15B3832F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832CF80" w14:textId="77777777" w:rsidR="0043275C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04F1A5F" w14:textId="77777777" w:rsidR="0043275C" w:rsidRPr="001C4084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275C" w:rsidRPr="0077428E" w14:paraId="3BD1975E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2BC5F4B" w14:textId="77777777" w:rsidR="0043275C" w:rsidRPr="0077428E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9884507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763261187"/>
            <w:placeholder>
              <w:docPart w:val="F4F6A85BBF9D450082D0B7BD628E7DFA"/>
            </w:placeholder>
            <w:date w:fullDate="2021-08-10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FA08315" w14:textId="61024DAC" w:rsidR="0043275C" w:rsidRPr="00DD7A44" w:rsidRDefault="00AE6AE5" w:rsidP="004B543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10/08/2021</w:t>
                </w:r>
              </w:p>
            </w:tc>
          </w:sdtContent>
        </w:sdt>
        <w:permEnd w:id="198845075" w:displacedByCustomXml="prev"/>
      </w:tr>
    </w:tbl>
    <w:p w14:paraId="72A8C9B6" w14:textId="77777777" w:rsidR="0043275C" w:rsidRPr="00333A12" w:rsidRDefault="0043275C" w:rsidP="0043275C">
      <w:pPr>
        <w:ind w:right="-24"/>
        <w:rPr>
          <w:rFonts w:ascii="Arial" w:hAnsi="Arial" w:cs="Arial"/>
          <w:sz w:val="20"/>
        </w:rPr>
      </w:pPr>
    </w:p>
    <w:p w14:paraId="504F3FC8" w14:textId="77777777" w:rsidR="0043275C" w:rsidRPr="00333A12" w:rsidRDefault="0043275C" w:rsidP="0043275C">
      <w:pPr>
        <w:ind w:right="-24"/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3275C" w:rsidRPr="0032118C" w14:paraId="3985EEDE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B4EAE75" w14:textId="77777777" w:rsidR="0043275C" w:rsidRPr="0032118C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48766F7" w14:textId="77777777" w:rsidR="0043275C" w:rsidRPr="0032118C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31472057" w:edGrp="everyone"/>
            <w:permEnd w:id="1531472057"/>
          </w:p>
        </w:tc>
      </w:tr>
      <w:tr w:rsidR="0043275C" w:rsidRPr="004E05D0" w14:paraId="2848AE60" w14:textId="77777777" w:rsidTr="004B5437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2298C05" w14:textId="77777777" w:rsidR="0043275C" w:rsidRPr="004E05D0" w:rsidRDefault="0043275C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EED7FB1" w14:textId="77777777" w:rsidR="0043275C" w:rsidRPr="004E05D0" w:rsidRDefault="0043275C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43275C" w:rsidRPr="0032118C" w14:paraId="7BB8B04C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7566322" w14:textId="77777777" w:rsidR="0043275C" w:rsidRPr="0032118C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42194544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672610787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825C30E" w14:textId="77777777" w:rsidR="0043275C" w:rsidRPr="00DD7A44" w:rsidRDefault="0043275C" w:rsidP="004B543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69E3AF6" wp14:editId="3F48D8DE">
                      <wp:extent cx="3933825" cy="428625"/>
                      <wp:effectExtent l="0" t="0" r="9525" b="9525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21945446" w:displacedByCustomXml="prev"/>
      </w:tr>
      <w:tr w:rsidR="0043275C" w:rsidRPr="0032118C" w14:paraId="40EE2FF5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75046FF" w14:textId="77777777" w:rsidR="0043275C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DC09A59" w14:textId="77777777" w:rsidR="0043275C" w:rsidRPr="0032118C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275C" w:rsidRPr="0077428E" w14:paraId="3EA3EBC5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CB2ABDD" w14:textId="77777777" w:rsidR="0043275C" w:rsidRPr="0077428E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507805871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D77F94E" w14:textId="77777777" w:rsidR="0043275C" w:rsidRPr="00DD7A44" w:rsidRDefault="00931025" w:rsidP="004B5437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14522660"/>
                <w:placeholder>
                  <w:docPart w:val="67D90219C2F14C958BA7DEDEE0AC6743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43275C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507805871"/>
          </w:p>
        </w:tc>
      </w:tr>
    </w:tbl>
    <w:p w14:paraId="2623008A" w14:textId="77777777" w:rsidR="00832717" w:rsidRPr="0077428E" w:rsidRDefault="00832717" w:rsidP="00832717">
      <w:pPr>
        <w:ind w:right="-24"/>
        <w:rPr>
          <w:rFonts w:ascii="Arial" w:hAnsi="Arial" w:cs="Arial"/>
          <w:sz w:val="22"/>
          <w:szCs w:val="22"/>
        </w:rPr>
      </w:pPr>
    </w:p>
    <w:p w14:paraId="27D87BE9" w14:textId="77777777" w:rsidR="00832717" w:rsidRDefault="00832717" w:rsidP="00832717">
      <w:pPr>
        <w:ind w:right="-24"/>
        <w:rPr>
          <w:rFonts w:ascii="Arial" w:hAnsi="Arial" w:cs="Arial"/>
          <w:sz w:val="22"/>
          <w:szCs w:val="22"/>
        </w:rPr>
      </w:pPr>
    </w:p>
    <w:p w14:paraId="371661F4" w14:textId="77777777" w:rsidR="00832717" w:rsidRPr="004932A4" w:rsidRDefault="00832717" w:rsidP="00832717">
      <w:pPr>
        <w:ind w:right="-24"/>
        <w:rPr>
          <w:rFonts w:ascii="Arial" w:hAnsi="Arial" w:cs="Arial"/>
          <w:b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832717" w:rsidRPr="004932A4" w14:paraId="609D7E88" w14:textId="77777777" w:rsidTr="00832717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70B88BFA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72DEFAD1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6F490DA6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832717" w:rsidRPr="004932A4" w14:paraId="1B2D4B69" w14:textId="77777777" w:rsidTr="00832717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150C1089" w14:textId="67A4FD98" w:rsidR="00832717" w:rsidRPr="004932A4" w:rsidRDefault="00F612F9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2411" w:type="dxa"/>
            <w:vMerge w:val="restart"/>
            <w:vAlign w:val="center"/>
          </w:tcPr>
          <w:p w14:paraId="0AE3052E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98331634" w:edGrp="everyone"/>
            <w:permEnd w:id="398331634"/>
          </w:p>
        </w:tc>
        <w:tc>
          <w:tcPr>
            <w:tcW w:w="1346" w:type="dxa"/>
            <w:vAlign w:val="center"/>
          </w:tcPr>
          <w:p w14:paraId="424A6C09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3C1F6332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43275C" w:rsidRPr="004932A4" w14:paraId="2CD4496C" w14:textId="77777777" w:rsidTr="00832717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33B2B13E" w14:textId="77777777" w:rsidR="0043275C" w:rsidRPr="004932A4" w:rsidRDefault="0043275C" w:rsidP="0043275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694676E8" w14:textId="77777777" w:rsidR="0043275C" w:rsidRPr="004932A4" w:rsidRDefault="0043275C" w:rsidP="0043275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635454622" w:edGrp="everyone"/>
        <w:tc>
          <w:tcPr>
            <w:tcW w:w="1346" w:type="dxa"/>
            <w:vAlign w:val="center"/>
          </w:tcPr>
          <w:p w14:paraId="4F4C84E3" w14:textId="44837788" w:rsidR="0043275C" w:rsidRPr="00533511" w:rsidRDefault="00931025" w:rsidP="0043275C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20685303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E6AE5">
                  <w:rPr>
                    <w:rFonts w:ascii="Wingdings" w:hAnsi="Wingdings" w:cs="Arial"/>
                    <w:sz w:val="40"/>
                    <w:szCs w:val="28"/>
                  </w:rPr>
                  <w:t>¨</w:t>
                </w:r>
              </w:sdtContent>
            </w:sdt>
            <w:permEnd w:id="635454622"/>
          </w:p>
        </w:tc>
        <w:permStart w:id="554268797" w:edGrp="everyone"/>
        <w:tc>
          <w:tcPr>
            <w:tcW w:w="1347" w:type="dxa"/>
            <w:vAlign w:val="center"/>
          </w:tcPr>
          <w:p w14:paraId="4592D3CD" w14:textId="7CCE827F" w:rsidR="0043275C" w:rsidRPr="00533511" w:rsidRDefault="00931025" w:rsidP="0043275C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-18113965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3275C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554268797"/>
          </w:p>
        </w:tc>
      </w:tr>
    </w:tbl>
    <w:p w14:paraId="671187ED" w14:textId="77777777" w:rsidR="00832717" w:rsidRDefault="00832717" w:rsidP="00832717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43275C" w:rsidRPr="000C0B14" w14:paraId="7C81D606" w14:textId="77777777" w:rsidTr="004B5437">
        <w:tc>
          <w:tcPr>
            <w:tcW w:w="9057" w:type="dxa"/>
            <w:shd w:val="clear" w:color="auto" w:fill="D9D9D9" w:themeFill="background1" w:themeFillShade="D9"/>
          </w:tcPr>
          <w:p w14:paraId="5FB9F892" w14:textId="77777777" w:rsidR="0043275C" w:rsidRPr="000C0B14" w:rsidRDefault="0043275C" w:rsidP="004B5437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bookmarkStart w:id="6" w:name="_Ref406480417"/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43275C" w:rsidRPr="000C0B14" w14:paraId="42DF9BF1" w14:textId="77777777" w:rsidTr="004B5437">
        <w:trPr>
          <w:trHeight w:val="13433"/>
        </w:trPr>
        <w:tc>
          <w:tcPr>
            <w:tcW w:w="9057" w:type="dxa"/>
          </w:tcPr>
          <w:p w14:paraId="1BFC8DFB" w14:textId="77777777" w:rsidR="0043275C" w:rsidRPr="000C0B14" w:rsidRDefault="0043275C" w:rsidP="004B5437">
            <w:pPr>
              <w:rPr>
                <w:rFonts w:ascii="Arial" w:hAnsi="Arial" w:cs="Arial"/>
                <w:szCs w:val="24"/>
              </w:rPr>
            </w:pPr>
            <w:permStart w:id="1797465859" w:edGrp="everyone"/>
            <w:permEnd w:id="1797465859"/>
          </w:p>
        </w:tc>
      </w:tr>
    </w:tbl>
    <w:p w14:paraId="54D06E7B" w14:textId="771383DF" w:rsidR="00166508" w:rsidRPr="00830749" w:rsidRDefault="00166508" w:rsidP="00166508">
      <w:pPr>
        <w:pStyle w:val="11CSTCPLQuestionBullet"/>
        <w:ind w:left="709" w:hanging="709"/>
      </w:pPr>
      <w:r>
        <w:lastRenderedPageBreak/>
        <w:t xml:space="preserve">What can be achieved through an on-site meeting/presentation? </w:t>
      </w:r>
      <w:r>
        <w:br/>
        <w:t>Tick all that apply.</w:t>
      </w:r>
      <w:bookmarkEnd w:id="6"/>
    </w:p>
    <w:p w14:paraId="5B2B38FA" w14:textId="77777777" w:rsidR="00166508" w:rsidRPr="00830749" w:rsidRDefault="00166508" w:rsidP="0016650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44E3A" w14:paraId="1DD3E7FC" w14:textId="77777777" w:rsidTr="002E1F1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435B5EC" w14:textId="77777777" w:rsidR="00044E3A" w:rsidRDefault="00044E3A" w:rsidP="00044E3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90F62D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340F536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2070569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E0C02CB" w14:textId="05B85DE1" w:rsidR="00044E3A" w:rsidRDefault="00931025" w:rsidP="00044E3A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349439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4E3A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20705696"/>
          </w:p>
        </w:tc>
      </w:tr>
      <w:tr w:rsidR="0043275C" w14:paraId="62716757" w14:textId="77777777" w:rsidTr="002E1F1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7777E6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5660526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284412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33FAC17" w14:textId="664B6E0A" w:rsidR="0043275C" w:rsidRPr="00FE608E" w:rsidRDefault="00AE6AE5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Wingdings" w:hAnsi="Wingdings" w:cs="Arial"/>
                    <w:sz w:val="40"/>
                    <w:szCs w:val="44"/>
                  </w:rPr>
                  <w:t>þ</w:t>
                </w:r>
              </w:p>
            </w:tc>
          </w:sdtContent>
        </w:sdt>
        <w:permEnd w:id="56605261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B9B9A9" w14:textId="77777777" w:rsidR="0043275C" w:rsidRDefault="0043275C" w:rsidP="0043275C">
            <w:pPr>
              <w:jc w:val="center"/>
            </w:pPr>
            <w:r w:rsidRPr="005A19BA">
              <w:t>Information is passed on and shared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1450EC" w14:textId="77777777" w:rsidR="0043275C" w:rsidRDefault="0043275C" w:rsidP="0043275C">
            <w:pPr>
              <w:ind w:left="993" w:hanging="993"/>
            </w:pPr>
          </w:p>
        </w:tc>
      </w:tr>
      <w:tr w:rsidR="0043275C" w14:paraId="19B4D3CC" w14:textId="77777777" w:rsidTr="002E1F1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966D51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3936866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8093720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CEC87CE" w14:textId="6D3C0A54" w:rsidR="0043275C" w:rsidRPr="00FE608E" w:rsidRDefault="00AE6AE5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Wingdings" w:hAnsi="Wingdings" w:cs="Arial"/>
                    <w:sz w:val="40"/>
                    <w:szCs w:val="44"/>
                  </w:rPr>
                  <w:t>þ</w:t>
                </w:r>
              </w:p>
            </w:tc>
          </w:sdtContent>
        </w:sdt>
        <w:permEnd w:id="39368661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22B957" w14:textId="77777777" w:rsidR="0043275C" w:rsidRDefault="0043275C" w:rsidP="0043275C">
            <w:pPr>
              <w:jc w:val="center"/>
            </w:pPr>
            <w:r w:rsidRPr="005A19BA">
              <w:t>Visual communication to demonstrate concepts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2CE75F" w14:textId="77777777" w:rsidR="0043275C" w:rsidRDefault="0043275C" w:rsidP="0043275C">
            <w:pPr>
              <w:ind w:left="993" w:hanging="993"/>
            </w:pPr>
          </w:p>
        </w:tc>
      </w:tr>
      <w:tr w:rsidR="0043275C" w14:paraId="69396635" w14:textId="77777777" w:rsidTr="002E1F1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2DF9FF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8064530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865483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3DC9105" w14:textId="23A5C8CE" w:rsidR="0043275C" w:rsidRPr="00FE608E" w:rsidRDefault="00AE6AE5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Wingdings" w:hAnsi="Wingdings" w:cs="Arial"/>
                    <w:sz w:val="40"/>
                    <w:szCs w:val="44"/>
                  </w:rPr>
                  <w:t>þ</w:t>
                </w:r>
              </w:p>
            </w:tc>
          </w:sdtContent>
        </w:sdt>
        <w:permEnd w:id="80645302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B41714" w14:textId="77777777" w:rsidR="0043275C" w:rsidRDefault="0043275C" w:rsidP="0043275C">
            <w:pPr>
              <w:jc w:val="center"/>
            </w:pPr>
            <w:r w:rsidRPr="005A19BA">
              <w:t>Information can be confirmed with questioning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E61ED2" w14:textId="77777777" w:rsidR="0043275C" w:rsidRDefault="0043275C" w:rsidP="0043275C">
            <w:pPr>
              <w:ind w:left="993" w:hanging="993"/>
            </w:pPr>
          </w:p>
        </w:tc>
      </w:tr>
      <w:tr w:rsidR="0043275C" w14:paraId="4EE791C1" w14:textId="77777777" w:rsidTr="002E1F1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12EC46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3854264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3714405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2FF1E49" w14:textId="63D6046F" w:rsidR="0043275C" w:rsidRPr="00FE608E" w:rsidRDefault="00AE6AE5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Wingdings" w:hAnsi="Wingdings" w:cs="Arial"/>
                    <w:sz w:val="40"/>
                    <w:szCs w:val="44"/>
                  </w:rPr>
                  <w:t>þ</w:t>
                </w:r>
              </w:p>
            </w:tc>
          </w:sdtContent>
        </w:sdt>
        <w:permEnd w:id="38542641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399CBB" w14:textId="77777777" w:rsidR="0043275C" w:rsidRDefault="0043275C" w:rsidP="0043275C">
            <w:pPr>
              <w:jc w:val="center"/>
            </w:pPr>
            <w:r w:rsidRPr="005A19BA">
              <w:t>Assurance that all parties have received the message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3E6CFB" w14:textId="77777777" w:rsidR="0043275C" w:rsidRDefault="0043275C" w:rsidP="0043275C">
            <w:pPr>
              <w:ind w:left="993" w:hanging="993"/>
            </w:pPr>
          </w:p>
        </w:tc>
      </w:tr>
    </w:tbl>
    <w:p w14:paraId="24CF7846" w14:textId="77777777" w:rsidR="00166508" w:rsidRDefault="00166508" w:rsidP="00166508">
      <w:pPr>
        <w:ind w:right="-24"/>
        <w:rPr>
          <w:rFonts w:ascii="Arial" w:hAnsi="Arial" w:cs="Arial"/>
          <w:sz w:val="22"/>
          <w:szCs w:val="22"/>
        </w:rPr>
      </w:pPr>
    </w:p>
    <w:p w14:paraId="69158CC2" w14:textId="77777777" w:rsidR="00166508" w:rsidRDefault="00166508" w:rsidP="00166508">
      <w:pPr>
        <w:jc w:val="left"/>
        <w:rPr>
          <w:rFonts w:ascii="Arial" w:hAnsi="Arial" w:cs="Arial"/>
          <w:sz w:val="22"/>
          <w:szCs w:val="22"/>
        </w:rPr>
      </w:pPr>
    </w:p>
    <w:p w14:paraId="50312E9F" w14:textId="339BA8EC" w:rsidR="00166508" w:rsidRPr="00830749" w:rsidRDefault="00166508" w:rsidP="00166508">
      <w:pPr>
        <w:pStyle w:val="11CSTCPLQuestionBullet"/>
        <w:ind w:left="709" w:hanging="709"/>
      </w:pPr>
      <w:bookmarkStart w:id="7" w:name="_Ref409526157"/>
      <w:bookmarkStart w:id="8" w:name="_Ref411927530"/>
      <w:r w:rsidRPr="00591F36">
        <w:rPr>
          <w:rFonts w:cs="Arial"/>
          <w:szCs w:val="22"/>
        </w:rPr>
        <w:t>Identify two (2) tips for good verbal communication</w:t>
      </w:r>
      <w:r>
        <w:t xml:space="preserve">. </w:t>
      </w:r>
      <w:r w:rsidR="00387DEB">
        <w:br/>
      </w:r>
      <w:r>
        <w:t>Tick two (2) that apply</w:t>
      </w:r>
      <w:bookmarkEnd w:id="7"/>
      <w:r>
        <w:t>.</w:t>
      </w:r>
      <w:bookmarkEnd w:id="8"/>
    </w:p>
    <w:p w14:paraId="09D66DCB" w14:textId="77777777" w:rsidR="00166508" w:rsidRPr="00830749" w:rsidRDefault="00166508" w:rsidP="0016650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44E3A" w14:paraId="306D4626" w14:textId="77777777" w:rsidTr="002E1F1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23ECB08" w14:textId="77777777" w:rsidR="00044E3A" w:rsidRDefault="00044E3A" w:rsidP="00044E3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DFFB3EB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5A61930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8358512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021169D" w14:textId="2657FD3B" w:rsidR="00044E3A" w:rsidRDefault="00931025" w:rsidP="00044E3A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255548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4E3A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83585123"/>
          </w:p>
        </w:tc>
      </w:tr>
      <w:tr w:rsidR="0043275C" w14:paraId="7AFD7524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28F3B9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2778298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873199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1AEAD5" w14:textId="002DF768" w:rsidR="0043275C" w:rsidRPr="00FE608E" w:rsidRDefault="0043275C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7782984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AFB323" w14:textId="77777777" w:rsidR="0043275C" w:rsidRDefault="0043275C" w:rsidP="0043275C">
            <w:pPr>
              <w:jc w:val="center"/>
            </w:pPr>
            <w:r>
              <w:t>Provide instruction once only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7823AC" w14:textId="77777777" w:rsidR="0043275C" w:rsidRDefault="0043275C" w:rsidP="0043275C">
            <w:pPr>
              <w:ind w:left="993" w:hanging="993"/>
            </w:pPr>
          </w:p>
        </w:tc>
      </w:tr>
      <w:tr w:rsidR="0043275C" w14:paraId="4C59ED2E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83E96D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21347087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13799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79EE479" w14:textId="172AE8B9" w:rsidR="0043275C" w:rsidRPr="00FE608E" w:rsidRDefault="0043275C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3470879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AFC2B0" w14:textId="77777777" w:rsidR="0043275C" w:rsidRDefault="0043275C" w:rsidP="0043275C">
            <w:pPr>
              <w:jc w:val="center"/>
            </w:pPr>
            <w:r>
              <w:t>Use technical language at all times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CC8D6B" w14:textId="77777777" w:rsidR="0043275C" w:rsidRDefault="0043275C" w:rsidP="0043275C">
            <w:pPr>
              <w:ind w:left="993" w:hanging="993"/>
            </w:pPr>
          </w:p>
        </w:tc>
      </w:tr>
      <w:tr w:rsidR="0043275C" w14:paraId="24C4F799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ECD71A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9428326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0058318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4CEAD" w14:textId="3095B674" w:rsidR="0043275C" w:rsidRPr="00FE608E" w:rsidRDefault="00AE6AE5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Wingdings" w:hAnsi="Wingdings" w:cs="Arial"/>
                    <w:sz w:val="40"/>
                    <w:szCs w:val="44"/>
                  </w:rPr>
                  <w:t>þ</w:t>
                </w:r>
              </w:p>
            </w:tc>
          </w:sdtContent>
        </w:sdt>
        <w:permEnd w:id="94283266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79683D" w14:textId="77777777" w:rsidR="0043275C" w:rsidRDefault="0043275C" w:rsidP="0043275C">
            <w:pPr>
              <w:jc w:val="center"/>
            </w:pPr>
            <w:r>
              <w:t>Use short, simple sentences and words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A0B824" w14:textId="77777777" w:rsidR="0043275C" w:rsidRDefault="0043275C" w:rsidP="0043275C">
            <w:pPr>
              <w:ind w:left="993" w:hanging="993"/>
            </w:pPr>
          </w:p>
        </w:tc>
      </w:tr>
      <w:tr w:rsidR="0043275C" w14:paraId="2C6781AC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5B7D1A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3587483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44516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DB2416" w14:textId="0EE087AF" w:rsidR="0043275C" w:rsidRPr="00FE608E" w:rsidRDefault="00AE6AE5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Wingdings" w:hAnsi="Wingdings" w:cs="Arial"/>
                    <w:sz w:val="40"/>
                    <w:szCs w:val="44"/>
                  </w:rPr>
                  <w:t>þ</w:t>
                </w:r>
              </w:p>
            </w:tc>
          </w:sdtContent>
        </w:sdt>
        <w:permEnd w:id="35874835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045170" w14:textId="77777777" w:rsidR="0043275C" w:rsidRDefault="0043275C" w:rsidP="0043275C">
            <w:pPr>
              <w:jc w:val="center"/>
            </w:pPr>
            <w:r>
              <w:t>Speak clearly and not too fast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B4E94F" w14:textId="77777777" w:rsidR="0043275C" w:rsidRDefault="0043275C" w:rsidP="0043275C">
            <w:pPr>
              <w:ind w:left="993" w:hanging="993"/>
            </w:pPr>
          </w:p>
        </w:tc>
      </w:tr>
    </w:tbl>
    <w:p w14:paraId="19E674A2" w14:textId="77777777" w:rsidR="00166508" w:rsidRDefault="00166508" w:rsidP="00166508">
      <w:pPr>
        <w:rPr>
          <w:rFonts w:ascii="Arial" w:hAnsi="Arial" w:cs="Arial"/>
          <w:sz w:val="22"/>
          <w:szCs w:val="22"/>
        </w:rPr>
      </w:pPr>
    </w:p>
    <w:p w14:paraId="030DCBD7" w14:textId="77777777" w:rsidR="00166508" w:rsidRPr="00830749" w:rsidRDefault="00166508" w:rsidP="00166508">
      <w:pPr>
        <w:ind w:right="-24"/>
        <w:rPr>
          <w:rFonts w:ascii="Arial" w:hAnsi="Arial" w:cs="Arial"/>
          <w:sz w:val="22"/>
          <w:szCs w:val="22"/>
        </w:rPr>
      </w:pPr>
    </w:p>
    <w:p w14:paraId="4351A15D" w14:textId="77777777" w:rsidR="00166508" w:rsidRPr="00830749" w:rsidRDefault="00166508" w:rsidP="00166508">
      <w:pPr>
        <w:pStyle w:val="11CSTCPLQuestionBullet"/>
        <w:ind w:left="709" w:hanging="709"/>
      </w:pPr>
      <w:bookmarkStart w:id="9" w:name="_Ref409526831"/>
      <w:r w:rsidRPr="007E408E">
        <w:t xml:space="preserve">When speaking to someone, how do you </w:t>
      </w:r>
      <w:r>
        <w:t xml:space="preserve">find out that they </w:t>
      </w:r>
      <w:r w:rsidRPr="007E408E">
        <w:t xml:space="preserve">have understood you correctly? </w:t>
      </w:r>
      <w:r>
        <w:t>Tick the</w:t>
      </w:r>
      <w:r w:rsidRPr="007E408E">
        <w:t xml:space="preserve"> two </w:t>
      </w:r>
      <w:r>
        <w:t xml:space="preserve">(2) best </w:t>
      </w:r>
      <w:r w:rsidRPr="007E408E">
        <w:t>ways</w:t>
      </w:r>
      <w:r>
        <w:t>.</w:t>
      </w:r>
      <w:bookmarkEnd w:id="9"/>
    </w:p>
    <w:p w14:paraId="2DA857B6" w14:textId="77777777" w:rsidR="00166508" w:rsidRPr="00830749" w:rsidRDefault="00166508" w:rsidP="0016650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44E3A" w14:paraId="44BB93F3" w14:textId="77777777" w:rsidTr="002E1F1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E39B351" w14:textId="77777777" w:rsidR="00044E3A" w:rsidRDefault="00044E3A" w:rsidP="00044E3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6A0E7DD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5EC0764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0709210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AE455C8" w14:textId="7C876E4D" w:rsidR="00044E3A" w:rsidRDefault="00931025" w:rsidP="00044E3A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488655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4E3A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07092105"/>
          </w:p>
        </w:tc>
      </w:tr>
      <w:tr w:rsidR="0043275C" w14:paraId="061B3DD8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27B741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2040360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220131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DAE1A9E" w14:textId="6D56A448" w:rsidR="0043275C" w:rsidRPr="00FE608E" w:rsidRDefault="0043275C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0403608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400FB7" w14:textId="77777777" w:rsidR="0043275C" w:rsidRDefault="0043275C" w:rsidP="0043275C">
            <w:pPr>
              <w:jc w:val="center"/>
            </w:pPr>
            <w:r>
              <w:t>Observe that they remain silent as you speak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A7C41B" w14:textId="77777777" w:rsidR="0043275C" w:rsidRDefault="0043275C" w:rsidP="0043275C">
            <w:pPr>
              <w:ind w:left="993" w:hanging="993"/>
            </w:pPr>
          </w:p>
        </w:tc>
      </w:tr>
      <w:tr w:rsidR="0043275C" w14:paraId="264E863C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2028A9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8785377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3713087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2C4C725" w14:textId="659EDAF7" w:rsidR="0043275C" w:rsidRPr="00FE608E" w:rsidRDefault="00AE6AE5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Wingdings" w:hAnsi="Wingdings" w:cs="Arial"/>
                    <w:sz w:val="40"/>
                    <w:szCs w:val="44"/>
                  </w:rPr>
                  <w:t>þ</w:t>
                </w:r>
              </w:p>
            </w:tc>
          </w:sdtContent>
        </w:sdt>
        <w:permEnd w:id="87853775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189190" w14:textId="77777777" w:rsidR="0043275C" w:rsidRDefault="0043275C" w:rsidP="0043275C">
            <w:pPr>
              <w:jc w:val="center"/>
            </w:pPr>
            <w:r w:rsidRPr="007E408E">
              <w:t>Get that person to acknowledge and repeat the statement back to you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9500DB" w14:textId="77777777" w:rsidR="0043275C" w:rsidRDefault="0043275C" w:rsidP="0043275C">
            <w:pPr>
              <w:ind w:left="993" w:hanging="993"/>
            </w:pPr>
          </w:p>
        </w:tc>
      </w:tr>
      <w:tr w:rsidR="0043275C" w14:paraId="3941E8D7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8079E0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081627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561940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D04431" w14:textId="524F86E4" w:rsidR="0043275C" w:rsidRPr="00FE608E" w:rsidRDefault="00AE6AE5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Wingdings" w:hAnsi="Wingdings" w:cs="Arial"/>
                    <w:sz w:val="40"/>
                    <w:szCs w:val="44"/>
                  </w:rPr>
                  <w:t>þ</w:t>
                </w:r>
              </w:p>
            </w:tc>
          </w:sdtContent>
        </w:sdt>
        <w:permEnd w:id="10816276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D4E005" w14:textId="77777777" w:rsidR="0043275C" w:rsidRDefault="0043275C" w:rsidP="0043275C">
            <w:pPr>
              <w:jc w:val="center"/>
            </w:pPr>
            <w:r>
              <w:t xml:space="preserve">Ask them questions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A2FFF3" w14:textId="77777777" w:rsidR="0043275C" w:rsidRDefault="0043275C" w:rsidP="0043275C">
            <w:pPr>
              <w:ind w:left="993" w:hanging="993"/>
            </w:pPr>
          </w:p>
        </w:tc>
      </w:tr>
      <w:tr w:rsidR="0043275C" w14:paraId="7AACF69F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8E5899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8416376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25532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FE9ACEA" w14:textId="24451739" w:rsidR="0043275C" w:rsidRPr="00FE608E" w:rsidRDefault="0043275C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4163767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9B63DA" w14:textId="77777777" w:rsidR="0043275C" w:rsidRDefault="0043275C" w:rsidP="0043275C">
            <w:pPr>
              <w:jc w:val="center"/>
            </w:pPr>
            <w:r>
              <w:t>They will smile at you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5269AD" w14:textId="77777777" w:rsidR="0043275C" w:rsidRDefault="0043275C" w:rsidP="0043275C">
            <w:pPr>
              <w:ind w:left="993" w:hanging="993"/>
            </w:pPr>
          </w:p>
        </w:tc>
      </w:tr>
    </w:tbl>
    <w:p w14:paraId="587E3DBA" w14:textId="77777777" w:rsidR="00166508" w:rsidRDefault="00166508" w:rsidP="00166508">
      <w:pPr>
        <w:rPr>
          <w:rFonts w:ascii="Arial" w:hAnsi="Arial" w:cs="Arial"/>
          <w:sz w:val="22"/>
          <w:szCs w:val="22"/>
        </w:rPr>
      </w:pPr>
    </w:p>
    <w:p w14:paraId="5EFCAE57" w14:textId="77777777" w:rsidR="005755CE" w:rsidRDefault="005755CE" w:rsidP="005755CE">
      <w:pPr>
        <w:jc w:val="left"/>
        <w:rPr>
          <w:rFonts w:ascii="Arial" w:hAnsi="Arial"/>
          <w:b/>
        </w:rPr>
      </w:pPr>
    </w:p>
    <w:p w14:paraId="1EB92510" w14:textId="340694C4" w:rsidR="005755CE" w:rsidRPr="00830749" w:rsidRDefault="005755CE" w:rsidP="005755CE">
      <w:pPr>
        <w:pStyle w:val="11CSTCPLQuestionBullet"/>
        <w:ind w:left="709" w:hanging="709"/>
      </w:pPr>
      <w:r>
        <w:t>True or False (Tick your response): The most persuasive method of communication is to talk over your audience.</w:t>
      </w:r>
    </w:p>
    <w:p w14:paraId="3FCF880A" w14:textId="77777777" w:rsidR="005755CE" w:rsidRPr="00830749" w:rsidRDefault="005755CE" w:rsidP="005755C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3275C" w14:paraId="6B7724D6" w14:textId="77777777" w:rsidTr="00044E3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7A2CE70" w14:textId="77777777" w:rsidR="0043275C" w:rsidRDefault="0043275C" w:rsidP="004327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697160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125005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BD65A41" w14:textId="18703A0D" w:rsidR="0043275C" w:rsidRPr="00B31E17" w:rsidRDefault="0043275C" w:rsidP="0043275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6971608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5158F6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CEBE0B" w14:textId="77777777" w:rsidR="0043275C" w:rsidRPr="00E106BF" w:rsidRDefault="0043275C" w:rsidP="0043275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92636349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5D7C52" w14:textId="070E1DDC" w:rsidR="0043275C" w:rsidRPr="00533511" w:rsidRDefault="00931025" w:rsidP="004327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263255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3275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92636349"/>
          </w:p>
        </w:tc>
      </w:tr>
      <w:tr w:rsidR="0043275C" w14:paraId="5D66F755" w14:textId="77777777" w:rsidTr="00044E3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CD17C8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5452308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145981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B163F2D" w14:textId="0D109A0D" w:rsidR="0043275C" w:rsidRPr="00B31E17" w:rsidRDefault="00AE6AE5" w:rsidP="0043275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Wingdings" w:hAnsi="Wingdings" w:cs="Arial"/>
                    <w:sz w:val="40"/>
                    <w:szCs w:val="44"/>
                  </w:rPr>
                  <w:t>þ</w:t>
                </w:r>
              </w:p>
            </w:tc>
          </w:sdtContent>
        </w:sdt>
        <w:permEnd w:id="154523086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829449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7FA6C9" w14:textId="77777777" w:rsidR="0043275C" w:rsidRDefault="0043275C" w:rsidP="0043275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F2E4701" w14:textId="77777777" w:rsidR="0043275C" w:rsidRDefault="0043275C" w:rsidP="0043275C">
            <w:pPr>
              <w:ind w:left="993" w:hanging="993"/>
            </w:pPr>
          </w:p>
        </w:tc>
      </w:tr>
    </w:tbl>
    <w:p w14:paraId="522B6F64" w14:textId="77777777" w:rsidR="005755CE" w:rsidRDefault="005755CE" w:rsidP="005755CE">
      <w:pPr>
        <w:jc w:val="left"/>
        <w:rPr>
          <w:rFonts w:ascii="Arial" w:hAnsi="Arial" w:cs="Arial"/>
          <w:sz w:val="22"/>
          <w:szCs w:val="22"/>
        </w:rPr>
      </w:pPr>
    </w:p>
    <w:p w14:paraId="33DCC583" w14:textId="77777777" w:rsidR="00A25F60" w:rsidRDefault="00A25F60" w:rsidP="00A25F60">
      <w:pPr>
        <w:jc w:val="left"/>
        <w:rPr>
          <w:rFonts w:ascii="Arial" w:hAnsi="Arial"/>
          <w:b/>
        </w:rPr>
      </w:pPr>
    </w:p>
    <w:p w14:paraId="3791F08E" w14:textId="77777777" w:rsidR="00A25F60" w:rsidRPr="00830749" w:rsidRDefault="00A25F60" w:rsidP="00A25F60">
      <w:pPr>
        <w:pStyle w:val="11CSTCPLQuestionBullet"/>
        <w:ind w:left="709" w:hanging="709"/>
      </w:pPr>
      <w:r>
        <w:lastRenderedPageBreak/>
        <w:t>True or False (Tick your response): A presenter may need to alter their communication style in response to the needs of their audience.</w:t>
      </w:r>
    </w:p>
    <w:p w14:paraId="74C659BD" w14:textId="77777777" w:rsidR="00A25F60" w:rsidRPr="00830749" w:rsidRDefault="00A25F60" w:rsidP="00A25F6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3275C" w14:paraId="46E7049B" w14:textId="77777777" w:rsidTr="00044E3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86DA5E9" w14:textId="77777777" w:rsidR="0043275C" w:rsidRDefault="0043275C" w:rsidP="004327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142536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77836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182DE66" w14:textId="1F8A904B" w:rsidR="0043275C" w:rsidRPr="00B31E17" w:rsidRDefault="00AE6AE5" w:rsidP="0043275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Wingdings" w:hAnsi="Wingdings" w:cs="Arial"/>
                    <w:sz w:val="40"/>
                    <w:szCs w:val="44"/>
                  </w:rPr>
                  <w:t>þ</w:t>
                </w:r>
              </w:p>
            </w:tc>
          </w:sdtContent>
        </w:sdt>
        <w:permEnd w:id="101425363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9AA12F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264F68" w14:textId="77777777" w:rsidR="0043275C" w:rsidRPr="00E106BF" w:rsidRDefault="0043275C" w:rsidP="0043275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22297279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C11F9F" w14:textId="14D3E594" w:rsidR="0043275C" w:rsidRPr="00533511" w:rsidRDefault="00931025" w:rsidP="004327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773195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3275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22297279"/>
          </w:p>
        </w:tc>
      </w:tr>
      <w:tr w:rsidR="0043275C" w14:paraId="63509656" w14:textId="77777777" w:rsidTr="00044E3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A8933D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5686824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08498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9255857" w14:textId="43E0F134" w:rsidR="0043275C" w:rsidRPr="00B31E17" w:rsidRDefault="0043275C" w:rsidP="0043275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6868244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BAB886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45F25A" w14:textId="77777777" w:rsidR="0043275C" w:rsidRDefault="0043275C" w:rsidP="0043275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C6F4255" w14:textId="77777777" w:rsidR="0043275C" w:rsidRDefault="0043275C" w:rsidP="0043275C">
            <w:pPr>
              <w:ind w:left="993" w:hanging="993"/>
            </w:pPr>
          </w:p>
        </w:tc>
      </w:tr>
    </w:tbl>
    <w:p w14:paraId="25A44AD1" w14:textId="77777777" w:rsidR="00A25F60" w:rsidRDefault="00A25F60" w:rsidP="00A25F60">
      <w:pPr>
        <w:jc w:val="left"/>
        <w:rPr>
          <w:rFonts w:ascii="Arial" w:hAnsi="Arial" w:cs="Arial"/>
          <w:sz w:val="22"/>
          <w:szCs w:val="22"/>
        </w:rPr>
      </w:pPr>
    </w:p>
    <w:p w14:paraId="7D371BAB" w14:textId="77777777" w:rsidR="005755CE" w:rsidRDefault="005755CE" w:rsidP="005755CE">
      <w:pPr>
        <w:jc w:val="left"/>
        <w:rPr>
          <w:rFonts w:ascii="Arial" w:hAnsi="Arial"/>
          <w:b/>
        </w:rPr>
      </w:pPr>
    </w:p>
    <w:p w14:paraId="462D66B5" w14:textId="77777777" w:rsidR="005755CE" w:rsidRPr="00830749" w:rsidRDefault="005755CE" w:rsidP="005755CE">
      <w:pPr>
        <w:pStyle w:val="11CSTCPLQuestionBullet"/>
        <w:ind w:left="709" w:hanging="709"/>
      </w:pPr>
      <w:r>
        <w:t>True or False (Tick your response): A style guide assists with achieving consistency across documents.</w:t>
      </w:r>
    </w:p>
    <w:p w14:paraId="56CA03B2" w14:textId="77777777" w:rsidR="005755CE" w:rsidRPr="00830749" w:rsidRDefault="005755CE" w:rsidP="005755C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3275C" w14:paraId="5D7A3E0E" w14:textId="77777777" w:rsidTr="00044E3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EFCAA9E" w14:textId="77777777" w:rsidR="0043275C" w:rsidRDefault="0043275C" w:rsidP="004327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786312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6281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E2A38E7" w14:textId="290358D3" w:rsidR="0043275C" w:rsidRPr="00B31E17" w:rsidRDefault="00AE6AE5" w:rsidP="0043275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Wingdings" w:hAnsi="Wingdings" w:cs="Arial"/>
                    <w:sz w:val="40"/>
                    <w:szCs w:val="44"/>
                  </w:rPr>
                  <w:t>þ</w:t>
                </w:r>
              </w:p>
            </w:tc>
          </w:sdtContent>
        </w:sdt>
        <w:permEnd w:id="117863123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D5D707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A6EA9A" w14:textId="77777777" w:rsidR="0043275C" w:rsidRPr="00E106BF" w:rsidRDefault="0043275C" w:rsidP="0043275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47096157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830597" w14:textId="4DF74E5F" w:rsidR="0043275C" w:rsidRPr="00533511" w:rsidRDefault="00931025" w:rsidP="004327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920307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3275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47096157"/>
          </w:p>
        </w:tc>
      </w:tr>
      <w:tr w:rsidR="0043275C" w14:paraId="54FE7084" w14:textId="77777777" w:rsidTr="00044E3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AB94E0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5049672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199622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27B1D89" w14:textId="6A489E3E" w:rsidR="0043275C" w:rsidRPr="00B31E17" w:rsidRDefault="0043275C" w:rsidP="0043275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0496720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28C12D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879BDC" w14:textId="77777777" w:rsidR="0043275C" w:rsidRDefault="0043275C" w:rsidP="0043275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3732FD2" w14:textId="77777777" w:rsidR="0043275C" w:rsidRDefault="0043275C" w:rsidP="0043275C">
            <w:pPr>
              <w:ind w:left="993" w:hanging="993"/>
            </w:pPr>
          </w:p>
        </w:tc>
      </w:tr>
    </w:tbl>
    <w:p w14:paraId="402F6101" w14:textId="77777777" w:rsidR="005755CE" w:rsidRDefault="005755CE" w:rsidP="005755CE">
      <w:pPr>
        <w:jc w:val="left"/>
        <w:rPr>
          <w:rFonts w:ascii="Arial" w:hAnsi="Arial" w:cs="Arial"/>
          <w:sz w:val="22"/>
          <w:szCs w:val="22"/>
        </w:rPr>
      </w:pPr>
    </w:p>
    <w:p w14:paraId="08ED64AE" w14:textId="77777777" w:rsidR="005755CE" w:rsidRDefault="005755CE" w:rsidP="005755CE">
      <w:pPr>
        <w:jc w:val="left"/>
        <w:rPr>
          <w:rFonts w:ascii="Arial" w:hAnsi="Arial"/>
          <w:b/>
        </w:rPr>
      </w:pPr>
    </w:p>
    <w:p w14:paraId="163C0FE6" w14:textId="68B8CC19" w:rsidR="005755CE" w:rsidRPr="00830749" w:rsidRDefault="005755CE" w:rsidP="005755CE">
      <w:pPr>
        <w:pStyle w:val="11CSTCPLQuestionBullet"/>
        <w:ind w:left="709" w:hanging="709"/>
      </w:pPr>
      <w:r>
        <w:t>True or False (Tick your response): Colour is an important feature of visual communication.</w:t>
      </w:r>
    </w:p>
    <w:p w14:paraId="193AB63C" w14:textId="77777777" w:rsidR="005755CE" w:rsidRPr="00830749" w:rsidRDefault="005755CE" w:rsidP="005755C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3275C" w14:paraId="084968EC" w14:textId="77777777" w:rsidTr="00044E3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C6DE0CD" w14:textId="77777777" w:rsidR="0043275C" w:rsidRDefault="0043275C" w:rsidP="004327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65957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6043818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E5623D7" w14:textId="42549E7D" w:rsidR="0043275C" w:rsidRPr="00B31E17" w:rsidRDefault="00AE6AE5" w:rsidP="0043275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Wingdings" w:hAnsi="Wingdings" w:cs="Arial"/>
                    <w:sz w:val="40"/>
                    <w:szCs w:val="44"/>
                  </w:rPr>
                  <w:t>þ</w:t>
                </w:r>
              </w:p>
            </w:tc>
          </w:sdtContent>
        </w:sdt>
        <w:permEnd w:id="3659572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A9C33F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B4476A" w14:textId="77777777" w:rsidR="0043275C" w:rsidRPr="00E106BF" w:rsidRDefault="0043275C" w:rsidP="0043275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55695838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248D32" w14:textId="07A45B7A" w:rsidR="0043275C" w:rsidRPr="00533511" w:rsidRDefault="00931025" w:rsidP="004327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013583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3275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5695838"/>
          </w:p>
        </w:tc>
      </w:tr>
      <w:tr w:rsidR="0043275C" w14:paraId="686B6B24" w14:textId="77777777" w:rsidTr="00044E3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4ACA3A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6029037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641729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73CD827" w14:textId="07517132" w:rsidR="0043275C" w:rsidRPr="00B31E17" w:rsidRDefault="0043275C" w:rsidP="0043275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0290374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3D3C25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39181A" w14:textId="77777777" w:rsidR="0043275C" w:rsidRDefault="0043275C" w:rsidP="0043275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55E9449" w14:textId="77777777" w:rsidR="0043275C" w:rsidRDefault="0043275C" w:rsidP="0043275C">
            <w:pPr>
              <w:ind w:left="993" w:hanging="993"/>
            </w:pPr>
          </w:p>
        </w:tc>
      </w:tr>
    </w:tbl>
    <w:p w14:paraId="7BFA2DE0" w14:textId="77777777" w:rsidR="005755CE" w:rsidRDefault="005755CE" w:rsidP="005755CE">
      <w:pPr>
        <w:jc w:val="left"/>
        <w:rPr>
          <w:rFonts w:ascii="Arial" w:hAnsi="Arial" w:cs="Arial"/>
          <w:sz w:val="22"/>
          <w:szCs w:val="22"/>
        </w:rPr>
      </w:pPr>
    </w:p>
    <w:p w14:paraId="6D5E5BCA" w14:textId="77777777" w:rsidR="005755CE" w:rsidRDefault="005755CE" w:rsidP="005755CE">
      <w:pPr>
        <w:jc w:val="left"/>
        <w:rPr>
          <w:rFonts w:ascii="Arial" w:hAnsi="Arial"/>
          <w:b/>
        </w:rPr>
      </w:pPr>
    </w:p>
    <w:p w14:paraId="57F4381C" w14:textId="45747393" w:rsidR="005755CE" w:rsidRPr="00830749" w:rsidRDefault="005755CE" w:rsidP="005755CE">
      <w:pPr>
        <w:pStyle w:val="11CSTCPLQuestionBullet"/>
        <w:ind w:left="709" w:hanging="709"/>
      </w:pPr>
      <w:r>
        <w:t>True or False (Tick your response): You are only required to provide a</w:t>
      </w:r>
      <w:r w:rsidR="000C0FE1">
        <w:t>n</w:t>
      </w:r>
      <w:r>
        <w:t xml:space="preserve"> </w:t>
      </w:r>
      <w:r w:rsidR="000C0FE1">
        <w:t>overview of structure and content</w:t>
      </w:r>
      <w:r>
        <w:t xml:space="preserve"> in written information, not information presented orally.</w:t>
      </w:r>
    </w:p>
    <w:p w14:paraId="4F198162" w14:textId="77777777" w:rsidR="005755CE" w:rsidRPr="00830749" w:rsidRDefault="005755CE" w:rsidP="005755C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3275C" w14:paraId="57E57916" w14:textId="77777777" w:rsidTr="00044E3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0856611" w14:textId="77777777" w:rsidR="0043275C" w:rsidRDefault="0043275C" w:rsidP="004327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455796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514486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8A96F5F" w14:textId="145E03E6" w:rsidR="0043275C" w:rsidRPr="00B31E17" w:rsidRDefault="0043275C" w:rsidP="0043275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4557969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225724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75F2CB" w14:textId="77777777" w:rsidR="0043275C" w:rsidRPr="00E106BF" w:rsidRDefault="0043275C" w:rsidP="0043275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22891711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F0331B" w14:textId="3050C64A" w:rsidR="0043275C" w:rsidRPr="00533511" w:rsidRDefault="00931025" w:rsidP="004327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692729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3275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22891711"/>
          </w:p>
        </w:tc>
      </w:tr>
      <w:tr w:rsidR="0043275C" w14:paraId="33341E19" w14:textId="77777777" w:rsidTr="00044E3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631883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2373305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0571001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9B01310" w14:textId="2BB1B1DE" w:rsidR="0043275C" w:rsidRPr="00B31E17" w:rsidRDefault="00AE6AE5" w:rsidP="0043275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Wingdings" w:hAnsi="Wingdings" w:cs="Arial"/>
                    <w:sz w:val="40"/>
                    <w:szCs w:val="44"/>
                  </w:rPr>
                  <w:t>þ</w:t>
                </w:r>
              </w:p>
            </w:tc>
          </w:sdtContent>
        </w:sdt>
        <w:permEnd w:id="123733058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D80C80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647379" w14:textId="77777777" w:rsidR="0043275C" w:rsidRDefault="0043275C" w:rsidP="0043275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9AED528" w14:textId="77777777" w:rsidR="0043275C" w:rsidRDefault="0043275C" w:rsidP="0043275C">
            <w:pPr>
              <w:ind w:left="993" w:hanging="993"/>
            </w:pPr>
          </w:p>
        </w:tc>
      </w:tr>
    </w:tbl>
    <w:p w14:paraId="71737241" w14:textId="77777777" w:rsidR="005755CE" w:rsidRDefault="005755CE" w:rsidP="005755CE">
      <w:pPr>
        <w:jc w:val="left"/>
        <w:rPr>
          <w:rFonts w:ascii="Arial" w:hAnsi="Arial" w:cs="Arial"/>
          <w:sz w:val="22"/>
          <w:szCs w:val="22"/>
        </w:rPr>
      </w:pPr>
    </w:p>
    <w:p w14:paraId="10EF17CA" w14:textId="77777777" w:rsidR="000C0FE1" w:rsidRDefault="000C0FE1" w:rsidP="000C0FE1">
      <w:pPr>
        <w:jc w:val="left"/>
        <w:rPr>
          <w:rFonts w:ascii="Arial" w:hAnsi="Arial"/>
          <w:b/>
        </w:rPr>
      </w:pPr>
    </w:p>
    <w:p w14:paraId="3F705475" w14:textId="0B416E68" w:rsidR="000C0FE1" w:rsidRPr="00830749" w:rsidRDefault="000C0FE1" w:rsidP="000C0FE1">
      <w:pPr>
        <w:pStyle w:val="11CSTCPLQuestionBullet"/>
        <w:ind w:left="709" w:hanging="709"/>
      </w:pPr>
      <w:r>
        <w:t>True or False (Tick your response): The sequence of information can change its meaning.</w:t>
      </w:r>
    </w:p>
    <w:p w14:paraId="5364EF8F" w14:textId="77777777" w:rsidR="000C0FE1" w:rsidRPr="00830749" w:rsidRDefault="000C0FE1" w:rsidP="000C0FE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3275C" w14:paraId="3A8559D7" w14:textId="77777777" w:rsidTr="00044E3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2471FBB" w14:textId="77777777" w:rsidR="0043275C" w:rsidRDefault="0043275C" w:rsidP="004327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021348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6513361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D994085" w14:textId="6B0A236C" w:rsidR="0043275C" w:rsidRPr="00B31E17" w:rsidRDefault="00AE6AE5" w:rsidP="0043275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Wingdings" w:hAnsi="Wingdings" w:cs="Arial"/>
                    <w:sz w:val="40"/>
                    <w:szCs w:val="44"/>
                  </w:rPr>
                  <w:t>þ</w:t>
                </w:r>
              </w:p>
            </w:tc>
          </w:sdtContent>
        </w:sdt>
        <w:permEnd w:id="90213487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4D0442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4A93EEE" w14:textId="77777777" w:rsidR="0043275C" w:rsidRPr="00E106BF" w:rsidRDefault="0043275C" w:rsidP="0043275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93495595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DFF9F7" w14:textId="4EAD3099" w:rsidR="0043275C" w:rsidRPr="00533511" w:rsidRDefault="00931025" w:rsidP="004327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999768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3275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93495595"/>
          </w:p>
        </w:tc>
      </w:tr>
      <w:tr w:rsidR="0043275C" w14:paraId="04EBF161" w14:textId="77777777" w:rsidTr="00044E3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D4502B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7952833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10036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4144AE6" w14:textId="4D01C0DF" w:rsidR="0043275C" w:rsidRPr="00B31E17" w:rsidRDefault="0043275C" w:rsidP="0043275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9528332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8A4C1F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9710C2" w14:textId="77777777" w:rsidR="0043275C" w:rsidRDefault="0043275C" w:rsidP="0043275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36AD7F8" w14:textId="77777777" w:rsidR="0043275C" w:rsidRDefault="0043275C" w:rsidP="0043275C">
            <w:pPr>
              <w:ind w:left="993" w:hanging="993"/>
            </w:pPr>
          </w:p>
        </w:tc>
      </w:tr>
    </w:tbl>
    <w:p w14:paraId="6A97D720" w14:textId="77777777" w:rsidR="000C0FE1" w:rsidRDefault="000C0FE1" w:rsidP="000C0FE1">
      <w:pPr>
        <w:jc w:val="left"/>
        <w:rPr>
          <w:rFonts w:ascii="Arial" w:hAnsi="Arial" w:cs="Arial"/>
          <w:sz w:val="22"/>
          <w:szCs w:val="22"/>
        </w:rPr>
      </w:pPr>
    </w:p>
    <w:p w14:paraId="363F1DCC" w14:textId="061CA81C" w:rsidR="00A25F60" w:rsidRDefault="00A25F6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82CE874" w14:textId="0CF6DA34" w:rsidR="00832717" w:rsidRPr="00830749" w:rsidRDefault="00ED07FE" w:rsidP="00832717">
      <w:pPr>
        <w:pStyle w:val="11CSTCPLQuestionBullet"/>
        <w:ind w:left="709" w:hanging="709"/>
      </w:pPr>
      <w:bookmarkStart w:id="10" w:name="_Ref35350952"/>
      <w:r>
        <w:lastRenderedPageBreak/>
        <w:t>Which of the following grammatical rules are correct</w:t>
      </w:r>
      <w:r w:rsidR="00832717" w:rsidRPr="00832717">
        <w:t>?</w:t>
      </w:r>
      <w:r w:rsidR="00832717">
        <w:t xml:space="preserve"> Tick all that apply.</w:t>
      </w:r>
      <w:bookmarkEnd w:id="10"/>
    </w:p>
    <w:p w14:paraId="7DDE967C" w14:textId="77777777" w:rsidR="00832717" w:rsidRPr="00830749" w:rsidRDefault="00832717" w:rsidP="0083271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44E3A" w14:paraId="14465E22" w14:textId="77777777" w:rsidTr="0083271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F401160" w14:textId="77777777" w:rsidR="00044E3A" w:rsidRDefault="00044E3A" w:rsidP="00044E3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7E7734E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53F5299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2052720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9509A90" w14:textId="527EFFD8" w:rsidR="00044E3A" w:rsidRPr="00533511" w:rsidRDefault="00931025" w:rsidP="00044E3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320307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4E3A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0527206"/>
          </w:p>
        </w:tc>
      </w:tr>
      <w:tr w:rsidR="0043275C" w14:paraId="571BFD12" w14:textId="77777777" w:rsidTr="008327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E4D7E2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3831495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715350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3ADCD5" w14:textId="7501F443" w:rsidR="0043275C" w:rsidRPr="00447473" w:rsidRDefault="0043275C" w:rsidP="0043275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8314954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36A827" w14:textId="47CE43C9" w:rsidR="0043275C" w:rsidRDefault="0043275C" w:rsidP="0043275C">
            <w:pPr>
              <w:jc w:val="center"/>
            </w:pPr>
            <w:r>
              <w:t>Capitalise all words in a sentence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DDB2AA" w14:textId="77777777" w:rsidR="0043275C" w:rsidRDefault="0043275C" w:rsidP="0043275C">
            <w:pPr>
              <w:ind w:left="993" w:hanging="993"/>
            </w:pPr>
          </w:p>
        </w:tc>
      </w:tr>
      <w:tr w:rsidR="0043275C" w14:paraId="4CB4434E" w14:textId="77777777" w:rsidTr="008327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C88928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3708232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0347532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342B9C5" w14:textId="4ECC82FC" w:rsidR="0043275C" w:rsidRPr="00447473" w:rsidRDefault="00AE6AE5" w:rsidP="0043275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Wingdings" w:hAnsi="Wingdings" w:cs="Arial"/>
                    <w:sz w:val="40"/>
                    <w:szCs w:val="44"/>
                  </w:rPr>
                  <w:t>þ</w:t>
                </w:r>
              </w:p>
            </w:tc>
          </w:sdtContent>
        </w:sdt>
        <w:permEnd w:id="37082328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DD862C" w14:textId="0E799548" w:rsidR="0043275C" w:rsidRDefault="0043275C" w:rsidP="0043275C">
            <w:pPr>
              <w:jc w:val="center"/>
            </w:pPr>
            <w:r>
              <w:t>Avoid being too wordy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710407" w14:textId="77777777" w:rsidR="0043275C" w:rsidRDefault="0043275C" w:rsidP="0043275C">
            <w:pPr>
              <w:ind w:left="993" w:hanging="993"/>
            </w:pPr>
          </w:p>
        </w:tc>
      </w:tr>
      <w:tr w:rsidR="0043275C" w14:paraId="7B2960D3" w14:textId="77777777" w:rsidTr="008327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86F21C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21138166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571876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602EFCA" w14:textId="1B703583" w:rsidR="0043275C" w:rsidRPr="00447473" w:rsidRDefault="00AE6AE5" w:rsidP="0043275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Wingdings" w:hAnsi="Wingdings" w:cs="Arial"/>
                    <w:sz w:val="40"/>
                    <w:szCs w:val="44"/>
                  </w:rPr>
                  <w:t>þ</w:t>
                </w:r>
              </w:p>
            </w:tc>
          </w:sdtContent>
        </w:sdt>
        <w:permEnd w:id="211381669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B60D80" w14:textId="7329D1A3" w:rsidR="0043275C" w:rsidRDefault="0043275C" w:rsidP="0043275C">
            <w:pPr>
              <w:jc w:val="center"/>
            </w:pPr>
            <w:r>
              <w:t>Use apostrophes for plurals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30974D" w14:textId="77777777" w:rsidR="0043275C" w:rsidRDefault="0043275C" w:rsidP="0043275C">
            <w:pPr>
              <w:ind w:left="993" w:hanging="993"/>
            </w:pPr>
          </w:p>
        </w:tc>
      </w:tr>
    </w:tbl>
    <w:p w14:paraId="7D748898" w14:textId="2802D653" w:rsidR="00832717" w:rsidRDefault="00832717" w:rsidP="00832717">
      <w:pPr>
        <w:rPr>
          <w:rFonts w:ascii="Arial" w:hAnsi="Arial" w:cs="Arial"/>
          <w:sz w:val="22"/>
          <w:szCs w:val="22"/>
        </w:rPr>
      </w:pPr>
    </w:p>
    <w:p w14:paraId="01B3F80C" w14:textId="21EC91D5" w:rsidR="000C0FE1" w:rsidRDefault="000C0FE1">
      <w:pPr>
        <w:jc w:val="left"/>
        <w:rPr>
          <w:rFonts w:ascii="Arial" w:hAnsi="Arial"/>
          <w:b/>
        </w:rPr>
      </w:pPr>
    </w:p>
    <w:p w14:paraId="703F91D7" w14:textId="43F58FEA" w:rsidR="005755CE" w:rsidRPr="00830749" w:rsidRDefault="005755CE" w:rsidP="005755CE">
      <w:pPr>
        <w:pStyle w:val="11CSTCPLQuestionBullet"/>
        <w:ind w:left="709" w:hanging="709"/>
      </w:pPr>
      <w:r>
        <w:t xml:space="preserve">True or False (Tick your response): Punctuation </w:t>
      </w:r>
      <w:r w:rsidR="000C0FE1">
        <w:t xml:space="preserve">and spelling </w:t>
      </w:r>
      <w:r>
        <w:t>can change the meaning of a sentence.</w:t>
      </w:r>
    </w:p>
    <w:p w14:paraId="51CAC8C3" w14:textId="77777777" w:rsidR="005755CE" w:rsidRPr="00830749" w:rsidRDefault="005755CE" w:rsidP="005755C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3275C" w14:paraId="0625214D" w14:textId="77777777" w:rsidTr="00044E3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B84C1B8" w14:textId="77777777" w:rsidR="0043275C" w:rsidRDefault="0043275C" w:rsidP="004327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17452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0472145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F08AAB9" w14:textId="1DDC0820" w:rsidR="0043275C" w:rsidRPr="00B31E17" w:rsidRDefault="00AE6AE5" w:rsidP="0043275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Wingdings" w:hAnsi="Wingdings" w:cs="Arial"/>
                    <w:sz w:val="40"/>
                    <w:szCs w:val="44"/>
                  </w:rPr>
                  <w:t>þ</w:t>
                </w:r>
              </w:p>
            </w:tc>
          </w:sdtContent>
        </w:sdt>
        <w:permEnd w:id="16174528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8A7736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0C440F" w14:textId="77777777" w:rsidR="0043275C" w:rsidRPr="00E106BF" w:rsidRDefault="0043275C" w:rsidP="0043275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29778884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9BCD70" w14:textId="580DC60C" w:rsidR="0043275C" w:rsidRPr="00533511" w:rsidRDefault="00931025" w:rsidP="004327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281913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3275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29778884"/>
          </w:p>
        </w:tc>
      </w:tr>
      <w:tr w:rsidR="0043275C" w14:paraId="52313466" w14:textId="77777777" w:rsidTr="00044E3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7B31C1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879038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829351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630AE73" w14:textId="646C5648" w:rsidR="0043275C" w:rsidRPr="00B31E17" w:rsidRDefault="0043275C" w:rsidP="0043275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790389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A15CD9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73E053" w14:textId="77777777" w:rsidR="0043275C" w:rsidRDefault="0043275C" w:rsidP="0043275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171B4C9" w14:textId="77777777" w:rsidR="0043275C" w:rsidRDefault="0043275C" w:rsidP="0043275C">
            <w:pPr>
              <w:ind w:left="993" w:hanging="993"/>
            </w:pPr>
          </w:p>
        </w:tc>
      </w:tr>
    </w:tbl>
    <w:p w14:paraId="44B3FB6E" w14:textId="77777777" w:rsidR="005755CE" w:rsidRDefault="005755CE" w:rsidP="005755CE">
      <w:pPr>
        <w:jc w:val="left"/>
        <w:rPr>
          <w:rFonts w:ascii="Arial" w:hAnsi="Arial" w:cs="Arial"/>
          <w:sz w:val="22"/>
          <w:szCs w:val="22"/>
        </w:rPr>
      </w:pPr>
    </w:p>
    <w:p w14:paraId="28696DDF" w14:textId="77777777" w:rsidR="00F612F9" w:rsidRDefault="00F612F9" w:rsidP="00F612F9">
      <w:pPr>
        <w:jc w:val="left"/>
        <w:rPr>
          <w:rFonts w:ascii="Arial" w:hAnsi="Arial"/>
          <w:b/>
        </w:rPr>
      </w:pPr>
    </w:p>
    <w:p w14:paraId="6FA8DB9A" w14:textId="5298F9AC" w:rsidR="00F612F9" w:rsidRPr="00830749" w:rsidRDefault="00F612F9" w:rsidP="00F612F9">
      <w:pPr>
        <w:pStyle w:val="11CSTCPLQuestionBullet"/>
        <w:ind w:left="709" w:hanging="709"/>
      </w:pPr>
      <w:r>
        <w:t>True or False (Tick your response): Audience involvement is acceptable within a presentation, provided they are briefed.</w:t>
      </w:r>
    </w:p>
    <w:p w14:paraId="3BFD89BF" w14:textId="77777777" w:rsidR="00F612F9" w:rsidRPr="00830749" w:rsidRDefault="00F612F9" w:rsidP="00F612F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3275C" w14:paraId="2A6A6299" w14:textId="77777777" w:rsidTr="00044E3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89A4652" w14:textId="77777777" w:rsidR="0043275C" w:rsidRDefault="0043275C" w:rsidP="004327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246146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5640600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1887AC7" w14:textId="27D25F31" w:rsidR="0043275C" w:rsidRPr="00B31E17" w:rsidRDefault="00AE6AE5" w:rsidP="0043275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Wingdings" w:hAnsi="Wingdings" w:cs="Arial"/>
                    <w:sz w:val="40"/>
                    <w:szCs w:val="44"/>
                  </w:rPr>
                  <w:t>þ</w:t>
                </w:r>
              </w:p>
            </w:tc>
          </w:sdtContent>
        </w:sdt>
        <w:permEnd w:id="132461465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DAE69C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CD98A1" w14:textId="77777777" w:rsidR="0043275C" w:rsidRPr="00E106BF" w:rsidRDefault="0043275C" w:rsidP="0043275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84190083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654DE6" w14:textId="73F3075C" w:rsidR="0043275C" w:rsidRPr="00533511" w:rsidRDefault="00931025" w:rsidP="004327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036629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3275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84190083"/>
          </w:p>
        </w:tc>
      </w:tr>
      <w:tr w:rsidR="0043275C" w14:paraId="1A538DBE" w14:textId="77777777" w:rsidTr="00044E3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554C97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4697240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566794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96821DC" w14:textId="721D76FF" w:rsidR="0043275C" w:rsidRPr="00B31E17" w:rsidRDefault="0043275C" w:rsidP="0043275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6972403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E7C910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196A57" w14:textId="77777777" w:rsidR="0043275C" w:rsidRDefault="0043275C" w:rsidP="0043275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3F116B70" w14:textId="77777777" w:rsidR="0043275C" w:rsidRDefault="0043275C" w:rsidP="0043275C">
            <w:pPr>
              <w:ind w:left="993" w:hanging="993"/>
            </w:pPr>
          </w:p>
        </w:tc>
      </w:tr>
    </w:tbl>
    <w:p w14:paraId="127174A3" w14:textId="77777777" w:rsidR="00F612F9" w:rsidRDefault="00F612F9" w:rsidP="00F612F9">
      <w:pPr>
        <w:jc w:val="left"/>
        <w:rPr>
          <w:rFonts w:ascii="Arial" w:hAnsi="Arial" w:cs="Arial"/>
          <w:sz w:val="22"/>
          <w:szCs w:val="22"/>
        </w:rPr>
      </w:pPr>
    </w:p>
    <w:p w14:paraId="4AEFA3E2" w14:textId="77777777" w:rsidR="00C76B5E" w:rsidRDefault="00C76B5E" w:rsidP="00C76B5E">
      <w:pPr>
        <w:rPr>
          <w:rFonts w:ascii="Arial" w:hAnsi="Arial" w:cs="Arial"/>
          <w:sz w:val="22"/>
          <w:szCs w:val="22"/>
        </w:rPr>
      </w:pPr>
    </w:p>
    <w:p w14:paraId="666EFB3A" w14:textId="77777777" w:rsidR="00C76B5E" w:rsidRPr="004932A4" w:rsidRDefault="00C76B5E" w:rsidP="00C76B5E">
      <w:pPr>
        <w:rPr>
          <w:rFonts w:ascii="Arial" w:hAnsi="Arial" w:cs="Arial"/>
          <w:sz w:val="22"/>
          <w:szCs w:val="22"/>
        </w:rPr>
        <w:sectPr w:rsidR="00C76B5E" w:rsidRPr="004932A4" w:rsidSect="00101E97">
          <w:headerReference w:type="even" r:id="rId17"/>
          <w:headerReference w:type="default" r:id="rId18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4940EB2A" w14:textId="3F4E4332" w:rsidR="00C76B5E" w:rsidRPr="004932A4" w:rsidRDefault="00931025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41859559"/>
          <w:placeholder>
            <w:docPart w:val="7E13CC67E5B64670B79C61C3DEDA648A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32359">
            <w:rPr>
              <w:szCs w:val="32"/>
            </w:rPr>
            <w:t>BSBCMM401 Make a presentation</w:t>
          </w:r>
        </w:sdtContent>
      </w:sdt>
      <w:r w:rsidR="00C76B5E" w:rsidRPr="004932A4">
        <w:rPr>
          <w:szCs w:val="32"/>
        </w:rPr>
        <w:t xml:space="preserve"> </w:t>
      </w:r>
      <w:r w:rsidR="008B4311">
        <w:rPr>
          <w:szCs w:val="32"/>
        </w:rPr>
        <w:t xml:space="preserve">&amp; </w:t>
      </w:r>
      <w:sdt>
        <w:sdtPr>
          <w:rPr>
            <w:szCs w:val="32"/>
          </w:rPr>
          <w:alias w:val="Subject"/>
          <w:tag w:val=""/>
          <w:id w:val="42642196"/>
          <w:placeholder>
            <w:docPart w:val="13A4FF17569146DB9A6222AB86D8663A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32359">
            <w:rPr>
              <w:szCs w:val="32"/>
            </w:rPr>
            <w:t>BSBWRT401 Write complex documents</w:t>
          </w:r>
        </w:sdtContent>
      </w:sdt>
    </w:p>
    <w:p w14:paraId="5A8A8F8F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0B250F8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76B5E" w14:paraId="365F6608" w14:textId="77777777" w:rsidTr="00C76B5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3D902C7" w14:textId="77777777" w:rsidR="004C6B3F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01505">
              <w:rPr>
                <w:rFonts w:ascii="Arial" w:hAnsi="Arial" w:cs="Arial"/>
                <w:b/>
                <w:szCs w:val="24"/>
              </w:rPr>
              <w:t>PRACTICAL ASSESSMENT INSTRUCTIONS</w:t>
            </w:r>
          </w:p>
          <w:p w14:paraId="574C471C" w14:textId="77777777" w:rsidR="004C6B3F" w:rsidRPr="00F01505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2450ED91" w14:textId="77777777" w:rsidR="004C6B3F" w:rsidRPr="00F01505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following practical assessment will require the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to complete work related activities.</w:t>
            </w:r>
          </w:p>
          <w:p w14:paraId="4FB698D5" w14:textId="77777777" w:rsidR="004C6B3F" w:rsidRPr="00F01505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A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ssessor will conduct observations of </w:t>
            </w: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articipant’s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work to determine whether </w:t>
            </w:r>
            <w:r>
              <w:rPr>
                <w:rFonts w:ascii="Arial" w:hAnsi="Arial" w:cs="Arial"/>
                <w:sz w:val="22"/>
                <w:szCs w:val="22"/>
              </w:rPr>
              <w:t>they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display sufficient practical skills and knowledge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B121652" w14:textId="77777777" w:rsidR="004C6B3F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>P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lease fill in the details below – providing 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FEF13B0" w14:textId="77777777" w:rsidR="004C6B3F" w:rsidRPr="00F01505" w:rsidRDefault="007678DC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Participant’s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 signature acknowledges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that the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4C6B3F">
              <w:rPr>
                <w:rFonts w:ascii="Arial" w:hAnsi="Arial" w:cs="Arial"/>
                <w:sz w:val="22"/>
                <w:szCs w:val="22"/>
              </w:rPr>
              <w:t>ssessor provided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 xml:space="preserve"> clear instructions 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and the </w:t>
            </w: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articipant 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>understood what was required to complete this assessment.</w:t>
            </w:r>
          </w:p>
          <w:p w14:paraId="41D34737" w14:textId="77777777" w:rsidR="004C6B3F" w:rsidRPr="00F01505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A</w:t>
            </w:r>
            <w:r w:rsidRPr="00F01505">
              <w:rPr>
                <w:rFonts w:ascii="Arial" w:hAnsi="Arial" w:cs="Arial"/>
                <w:sz w:val="22"/>
                <w:szCs w:val="22"/>
              </w:rPr>
              <w:t>ssessor may substitute a Practical Task with a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n alternate </w:t>
            </w:r>
            <w:r w:rsidRPr="00F01505">
              <w:rPr>
                <w:rFonts w:ascii="Arial" w:hAnsi="Arial" w:cs="Arial"/>
                <w:sz w:val="22"/>
                <w:szCs w:val="22"/>
              </w:rPr>
              <w:t>task of equal value.</w:t>
            </w:r>
          </w:p>
          <w:p w14:paraId="615FE19E" w14:textId="77777777" w:rsidR="00C76B5E" w:rsidRPr="00F01505" w:rsidRDefault="004C6B3F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Alternate tasks must be fully documented by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="004E67D0">
              <w:rPr>
                <w:rFonts w:ascii="Arial" w:hAnsi="Arial" w:cs="Arial"/>
                <w:sz w:val="22"/>
                <w:szCs w:val="22"/>
              </w:rPr>
              <w:t xml:space="preserve"> in the Assessor Comments area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04DA0F83" w14:textId="77777777" w:rsidR="00C76B5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14:paraId="3C91B675" w14:textId="77777777" w:rsidR="007678DC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14:paraId="3D11843D" w14:textId="77777777" w:rsidR="007678DC" w:rsidRPr="00830749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044E3A" w:rsidRPr="00830749" w14:paraId="5C00B715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E54F418" w14:textId="77777777" w:rsidR="00044E3A" w:rsidRPr="001C4084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C253F79" w14:textId="55EC6521" w:rsidR="00044E3A" w:rsidRPr="001C4084" w:rsidRDefault="00AE6AE5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76512078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Whyatt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Jackson </w:t>
            </w:r>
            <w:permEnd w:id="1876512078"/>
          </w:p>
        </w:tc>
      </w:tr>
      <w:tr w:rsidR="00044E3A" w:rsidRPr="004E05D0" w14:paraId="2E66EA1F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27C8E53" w14:textId="77777777" w:rsidR="00044E3A" w:rsidRPr="004E05D0" w:rsidRDefault="00044E3A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F6CDCFF" w14:textId="77777777" w:rsidR="00044E3A" w:rsidRPr="004E05D0" w:rsidRDefault="00044E3A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044E3A" w:rsidRPr="00830749" w14:paraId="5BF4B84E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D3065AD" w14:textId="77777777" w:rsidR="00044E3A" w:rsidRPr="001C4084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04794123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2042169723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4B98374" w14:textId="77777777" w:rsidR="00044E3A" w:rsidRPr="00DD7A44" w:rsidRDefault="00044E3A" w:rsidP="004B543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70EDAA8" wp14:editId="0FE745B0">
                      <wp:extent cx="3933825" cy="428625"/>
                      <wp:effectExtent l="0" t="0" r="9525" b="9525"/>
                      <wp:docPr id="1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47941236" w:displacedByCustomXml="prev"/>
      </w:tr>
      <w:tr w:rsidR="00044E3A" w:rsidRPr="00830749" w14:paraId="798AEA50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64F66E5" w14:textId="77777777" w:rsidR="00044E3A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F2B41DF" w14:textId="77777777" w:rsidR="00044E3A" w:rsidRPr="001C4084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4E3A" w:rsidRPr="0077428E" w14:paraId="09B63BA5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14C0B40" w14:textId="77777777" w:rsidR="00044E3A" w:rsidRPr="0077428E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89766244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77893683"/>
            <w:placeholder>
              <w:docPart w:val="855C128263EA43E08CC1E487D7E50870"/>
            </w:placeholder>
            <w:date w:fullDate="2021-08-10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D5890C2" w14:textId="787E061D" w:rsidR="00044E3A" w:rsidRPr="00DD7A44" w:rsidRDefault="00AE6AE5" w:rsidP="004B543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10/08/2021</w:t>
                </w:r>
              </w:p>
            </w:tc>
          </w:sdtContent>
        </w:sdt>
        <w:permEnd w:id="897662447" w:displacedByCustomXml="prev"/>
      </w:tr>
    </w:tbl>
    <w:p w14:paraId="2F1AE243" w14:textId="77777777" w:rsidR="00044E3A" w:rsidRDefault="00044E3A" w:rsidP="00044E3A">
      <w:pPr>
        <w:ind w:right="-24"/>
        <w:rPr>
          <w:rFonts w:ascii="Arial" w:hAnsi="Arial" w:cs="Arial"/>
          <w:sz w:val="22"/>
          <w:szCs w:val="22"/>
        </w:rPr>
      </w:pPr>
    </w:p>
    <w:p w14:paraId="3566FC75" w14:textId="77777777" w:rsidR="00044E3A" w:rsidRDefault="00044E3A" w:rsidP="00044E3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044E3A" w:rsidRPr="0032118C" w14:paraId="33D2EDD6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AEFDF5B" w14:textId="77777777" w:rsidR="00044E3A" w:rsidRPr="0032118C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F589181" w14:textId="77777777" w:rsidR="00044E3A" w:rsidRPr="0032118C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33750848" w:edGrp="everyone"/>
            <w:permEnd w:id="1433750848"/>
          </w:p>
        </w:tc>
      </w:tr>
      <w:tr w:rsidR="00044E3A" w:rsidRPr="004E05D0" w14:paraId="26B66114" w14:textId="77777777" w:rsidTr="004B5437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DFAFAD7" w14:textId="77777777" w:rsidR="00044E3A" w:rsidRPr="004E05D0" w:rsidRDefault="00044E3A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075EA9D" w14:textId="77777777" w:rsidR="00044E3A" w:rsidRPr="004E05D0" w:rsidRDefault="00044E3A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044E3A" w:rsidRPr="0032118C" w14:paraId="4474A51C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DB70027" w14:textId="77777777" w:rsidR="00044E3A" w:rsidRPr="0032118C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207160366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631322913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08DA160" w14:textId="77777777" w:rsidR="00044E3A" w:rsidRPr="00DD7A44" w:rsidRDefault="00044E3A" w:rsidP="004B543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6691EB8" wp14:editId="79CC5201">
                      <wp:extent cx="3933825" cy="428625"/>
                      <wp:effectExtent l="0" t="0" r="9525" b="9525"/>
                      <wp:docPr id="13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71603662" w:displacedByCustomXml="prev"/>
      </w:tr>
      <w:tr w:rsidR="00044E3A" w:rsidRPr="0032118C" w14:paraId="7866AC69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9EEF6B7" w14:textId="77777777" w:rsidR="00044E3A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F7BB89F" w14:textId="77777777" w:rsidR="00044E3A" w:rsidRPr="0032118C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4E3A" w:rsidRPr="0077428E" w14:paraId="392FBA67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5F133B4" w14:textId="77777777" w:rsidR="00044E3A" w:rsidRPr="0077428E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629114402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1594818" w14:textId="77777777" w:rsidR="00044E3A" w:rsidRPr="00DD7A44" w:rsidRDefault="00931025" w:rsidP="004B5437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29899690"/>
                <w:placeholder>
                  <w:docPart w:val="8FA516DA0E754ACBB71018325CCE58AF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44E3A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629114402"/>
          </w:p>
        </w:tc>
      </w:tr>
    </w:tbl>
    <w:p w14:paraId="2F691FB6" w14:textId="77777777" w:rsidR="007678DC" w:rsidRPr="0077428E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14:paraId="6EF26042" w14:textId="77777777" w:rsidR="007678DC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14:paraId="6363A754" w14:textId="77777777" w:rsidR="007678DC" w:rsidRPr="004932A4" w:rsidRDefault="007678DC" w:rsidP="007678DC">
      <w:pPr>
        <w:ind w:right="-24"/>
        <w:rPr>
          <w:rFonts w:ascii="Arial" w:hAnsi="Arial" w:cs="Arial"/>
          <w:b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2"/>
        <w:gridCol w:w="2552"/>
      </w:tblGrid>
      <w:tr w:rsidR="00D72E53" w:rsidRPr="004932A4" w14:paraId="79163636" w14:textId="77777777" w:rsidTr="00A80ACC">
        <w:trPr>
          <w:trHeight w:val="217"/>
          <w:jc w:val="center"/>
        </w:trPr>
        <w:tc>
          <w:tcPr>
            <w:tcW w:w="2528" w:type="dxa"/>
            <w:vMerge w:val="restart"/>
            <w:shd w:val="clear" w:color="auto" w:fill="F3F3F3"/>
            <w:vAlign w:val="center"/>
          </w:tcPr>
          <w:p w14:paraId="01173C54" w14:textId="77777777" w:rsidR="00D72E53" w:rsidRPr="004932A4" w:rsidRDefault="00D72E53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</w:t>
            </w:r>
          </w:p>
        </w:tc>
        <w:tc>
          <w:tcPr>
            <w:tcW w:w="5104" w:type="dxa"/>
            <w:gridSpan w:val="2"/>
            <w:shd w:val="clear" w:color="auto" w:fill="F3F3F3"/>
            <w:vAlign w:val="center"/>
          </w:tcPr>
          <w:p w14:paraId="73720AD3" w14:textId="77777777" w:rsidR="00D72E53" w:rsidRPr="004932A4" w:rsidRDefault="00D72E53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72E53" w:rsidRPr="004932A4" w14:paraId="40BAE16A" w14:textId="77777777" w:rsidTr="00D72E53">
        <w:trPr>
          <w:cantSplit/>
          <w:jc w:val="center"/>
        </w:trPr>
        <w:tc>
          <w:tcPr>
            <w:tcW w:w="2528" w:type="dxa"/>
            <w:vMerge/>
            <w:tcBorders>
              <w:bottom w:val="single" w:sz="4" w:space="0" w:color="auto"/>
            </w:tcBorders>
            <w:vAlign w:val="center"/>
          </w:tcPr>
          <w:p w14:paraId="642AC135" w14:textId="77777777"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5742F761" w14:textId="77777777"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3F191802" w14:textId="77777777"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315593" w:rsidRPr="004932A4" w14:paraId="56F05219" w14:textId="77777777" w:rsidTr="003E26BA">
        <w:trPr>
          <w:cantSplit/>
          <w:jc w:val="center"/>
        </w:trPr>
        <w:tc>
          <w:tcPr>
            <w:tcW w:w="2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66D6F" w14:textId="7180C326" w:rsidR="00315593" w:rsidRPr="000967AF" w:rsidRDefault="00315593" w:rsidP="0031559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67AF">
              <w:rPr>
                <w:rFonts w:ascii="Arial" w:hAnsi="Arial" w:cs="Arial"/>
                <w:sz w:val="22"/>
                <w:szCs w:val="22"/>
              </w:rPr>
              <w:t xml:space="preserve">Task 1 </w:t>
            </w:r>
            <w:r>
              <w:rPr>
                <w:rFonts w:ascii="Arial" w:hAnsi="Arial" w:cs="Arial"/>
                <w:sz w:val="22"/>
                <w:szCs w:val="22"/>
              </w:rPr>
              <w:t>(Occasion 1)</w:t>
            </w:r>
          </w:p>
        </w:tc>
        <w:permStart w:id="1976129457" w:edGrp="everyone"/>
        <w:tc>
          <w:tcPr>
            <w:tcW w:w="2552" w:type="dxa"/>
            <w:vAlign w:val="center"/>
          </w:tcPr>
          <w:p w14:paraId="60811191" w14:textId="7DC6AD78" w:rsidR="00315593" w:rsidRPr="00533511" w:rsidRDefault="00931025" w:rsidP="0031559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6737626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5593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976129457"/>
          </w:p>
        </w:tc>
        <w:permStart w:id="1018433798" w:edGrp="everyone"/>
        <w:tc>
          <w:tcPr>
            <w:tcW w:w="2552" w:type="dxa"/>
            <w:vAlign w:val="center"/>
          </w:tcPr>
          <w:p w14:paraId="528BC423" w14:textId="1169B8D5" w:rsidR="00315593" w:rsidRPr="00533511" w:rsidRDefault="00931025" w:rsidP="0031559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-169305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5593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018433798"/>
          </w:p>
        </w:tc>
      </w:tr>
      <w:tr w:rsidR="00315593" w:rsidRPr="004932A4" w14:paraId="59545B42" w14:textId="77777777" w:rsidTr="00D72E53">
        <w:trPr>
          <w:cantSplit/>
          <w:jc w:val="center"/>
        </w:trPr>
        <w:tc>
          <w:tcPr>
            <w:tcW w:w="2528" w:type="dxa"/>
            <w:tcBorders>
              <w:top w:val="single" w:sz="4" w:space="0" w:color="auto"/>
            </w:tcBorders>
            <w:vAlign w:val="center"/>
          </w:tcPr>
          <w:p w14:paraId="2C1C1058" w14:textId="35703731" w:rsidR="00315593" w:rsidRPr="000967AF" w:rsidRDefault="00315593" w:rsidP="0031559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Task 1 (Occasion 2)</w:t>
            </w:r>
          </w:p>
        </w:tc>
        <w:permStart w:id="1203595662" w:edGrp="everyone"/>
        <w:tc>
          <w:tcPr>
            <w:tcW w:w="2552" w:type="dxa"/>
            <w:vAlign w:val="center"/>
          </w:tcPr>
          <w:p w14:paraId="4BABD889" w14:textId="6999748A" w:rsidR="00315593" w:rsidRDefault="00931025" w:rsidP="0031559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-4951824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5593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203595662"/>
          </w:p>
        </w:tc>
        <w:permStart w:id="1049047905" w:edGrp="everyone"/>
        <w:tc>
          <w:tcPr>
            <w:tcW w:w="2552" w:type="dxa"/>
            <w:vAlign w:val="center"/>
          </w:tcPr>
          <w:p w14:paraId="1A9ECE12" w14:textId="04A962C4" w:rsidR="00315593" w:rsidRDefault="00931025" w:rsidP="0031559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-1851170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5593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049047905"/>
          </w:p>
        </w:tc>
      </w:tr>
    </w:tbl>
    <w:p w14:paraId="05ABF891" w14:textId="77777777" w:rsidR="007678DC" w:rsidRDefault="007678DC" w:rsidP="007678DC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15593" w:rsidRPr="00553DDB" w14:paraId="73E5A928" w14:textId="77777777" w:rsidTr="004B5437">
        <w:tc>
          <w:tcPr>
            <w:tcW w:w="9016" w:type="dxa"/>
            <w:shd w:val="clear" w:color="auto" w:fill="D9D9D9" w:themeFill="background1" w:themeFillShade="D9"/>
          </w:tcPr>
          <w:p w14:paraId="5C779D98" w14:textId="77777777" w:rsidR="00315593" w:rsidRPr="00553DDB" w:rsidRDefault="00315593" w:rsidP="004B5437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315593" w:rsidRPr="00553DDB" w14:paraId="64982F1C" w14:textId="77777777" w:rsidTr="004B5437">
        <w:trPr>
          <w:trHeight w:val="13602"/>
        </w:trPr>
        <w:tc>
          <w:tcPr>
            <w:tcW w:w="9016" w:type="dxa"/>
          </w:tcPr>
          <w:p w14:paraId="4C9754AC" w14:textId="77777777" w:rsidR="00315593" w:rsidRPr="00553DDB" w:rsidRDefault="00315593" w:rsidP="004B5437">
            <w:pPr>
              <w:rPr>
                <w:rFonts w:ascii="Arial" w:hAnsi="Arial" w:cs="Arial"/>
                <w:szCs w:val="24"/>
              </w:rPr>
            </w:pPr>
            <w:permStart w:id="1918574593" w:edGrp="everyone"/>
            <w:permEnd w:id="1918574593"/>
          </w:p>
        </w:tc>
      </w:tr>
    </w:tbl>
    <w:p w14:paraId="17EF9D61" w14:textId="4FF88A3B" w:rsidR="00E753B9" w:rsidRPr="00BF7956" w:rsidRDefault="00931025" w:rsidP="008B4311">
      <w:pPr>
        <w:pStyle w:val="02CSTCPLHeading2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88812484"/>
          <w:placeholder>
            <w:docPart w:val="1AAC91C3F4E3454D8EEF2DFF744551A7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32359">
            <w:rPr>
              <w:rFonts w:ascii="Arial Black" w:hAnsi="Arial Black"/>
            </w:rPr>
            <w:t>BSBCMM401 Make a presentation</w:t>
          </w:r>
        </w:sdtContent>
      </w:sdt>
      <w:r w:rsidR="008B4311">
        <w:rPr>
          <w:rFonts w:ascii="Arial Black" w:hAnsi="Arial Black"/>
        </w:rPr>
        <w:t xml:space="preserve"> &amp; </w:t>
      </w:r>
      <w:r w:rsidR="008B4311">
        <w:rPr>
          <w:rFonts w:ascii="Arial Black" w:hAnsi="Arial Black"/>
        </w:rPr>
        <w:br/>
      </w:r>
      <w:sdt>
        <w:sdtPr>
          <w:rPr>
            <w:rFonts w:ascii="Arial Black" w:hAnsi="Arial Black"/>
          </w:rPr>
          <w:alias w:val="Subject"/>
          <w:tag w:val=""/>
          <w:id w:val="399558998"/>
          <w:placeholder>
            <w:docPart w:val="287104C432824416AC5EDAF58683636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32359">
            <w:rPr>
              <w:rFonts w:ascii="Arial Black" w:hAnsi="Arial Black"/>
            </w:rPr>
            <w:t>BSBWRT401 Write complex documents</w:t>
          </w:r>
        </w:sdtContent>
      </w:sdt>
    </w:p>
    <w:p w14:paraId="710E28E3" w14:textId="77777777" w:rsidR="00DF0B8E" w:rsidRDefault="00DF0B8E" w:rsidP="00DF0B8E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2"/>
        <w:gridCol w:w="3494"/>
        <w:gridCol w:w="1488"/>
        <w:gridCol w:w="1488"/>
      </w:tblGrid>
      <w:tr w:rsidR="00DF0B8E" w:rsidRPr="00683908" w14:paraId="03FFBEBD" w14:textId="77777777" w:rsidTr="00DD0E0F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474382DA" w14:textId="77777777" w:rsidR="00DF0B8E" w:rsidRPr="00696855" w:rsidRDefault="00DF0B8E" w:rsidP="00DD0E0F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E753B9">
              <w:rPr>
                <w:rFonts w:cs="Arial"/>
                <w:b/>
                <w:sz w:val="28"/>
                <w:szCs w:val="28"/>
              </w:rPr>
              <w:t>Practical Task 1 (2X)</w:t>
            </w:r>
          </w:p>
        </w:tc>
      </w:tr>
      <w:tr w:rsidR="00DF0B8E" w:rsidRPr="000559FC" w14:paraId="5C252E84" w14:textId="77777777" w:rsidTr="00DD0E0F">
        <w:trPr>
          <w:trHeight w:val="44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260D80F" w14:textId="77777777" w:rsidR="00DF0B8E" w:rsidRDefault="00DF0B8E" w:rsidP="00DF0B8E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284D60E3" w14:textId="236019DD" w:rsidR="00DF0B8E" w:rsidRPr="00125BA9" w:rsidRDefault="00DF0B8E" w:rsidP="00DF0B8E">
            <w:pPr>
              <w:jc w:val="left"/>
              <w:rPr>
                <w:rFonts w:cs="Arial"/>
                <w:sz w:val="20"/>
              </w:rPr>
            </w:pPr>
            <w:r w:rsidRPr="00125BA9">
              <w:rPr>
                <w:rFonts w:cs="Arial"/>
                <w:sz w:val="20"/>
              </w:rPr>
              <w:t xml:space="preserve">The participant </w:t>
            </w:r>
            <w:r>
              <w:rPr>
                <w:rFonts w:cs="Arial"/>
                <w:sz w:val="20"/>
              </w:rPr>
              <w:t xml:space="preserve">is seek feedback for and reflect upon the </w:t>
            </w:r>
            <w:r w:rsidRPr="00125BA9">
              <w:rPr>
                <w:rFonts w:cs="Arial"/>
                <w:sz w:val="20"/>
              </w:rPr>
              <w:t xml:space="preserve">presentations </w:t>
            </w:r>
            <w:r>
              <w:rPr>
                <w:rFonts w:cs="Arial"/>
                <w:sz w:val="20"/>
              </w:rPr>
              <w:t xml:space="preserve">delivered </w:t>
            </w:r>
            <w:r w:rsidRPr="00125BA9">
              <w:rPr>
                <w:rFonts w:cs="Arial"/>
                <w:sz w:val="20"/>
              </w:rPr>
              <w:t>as part of the Practical Assessment for the following units:</w:t>
            </w:r>
          </w:p>
          <w:p w14:paraId="51860C9B" w14:textId="77777777" w:rsidR="00DF0B8E" w:rsidRPr="00125BA9" w:rsidRDefault="00DF0B8E" w:rsidP="00DF0B8E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 w:rsidRPr="00125BA9">
              <w:rPr>
                <w:rFonts w:cs="Arial"/>
                <w:sz w:val="20"/>
              </w:rPr>
              <w:t>BSBWHS413 Contribute to implementation and maintenance of WHS consultation and participation processes</w:t>
            </w:r>
          </w:p>
          <w:p w14:paraId="417D39BE" w14:textId="77777777" w:rsidR="00DF0B8E" w:rsidRPr="00125BA9" w:rsidRDefault="00DF0B8E" w:rsidP="00DF0B8E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 w:rsidRPr="00125BA9">
              <w:rPr>
                <w:rFonts w:cs="Arial"/>
                <w:sz w:val="20"/>
              </w:rPr>
              <w:t>BSBWHS415 Contribute to implementing WHS management systems</w:t>
            </w:r>
          </w:p>
          <w:p w14:paraId="7E8774B0" w14:textId="77777777" w:rsidR="00DF0B8E" w:rsidRDefault="00DF0B8E" w:rsidP="00DF0B8E">
            <w:pPr>
              <w:jc w:val="left"/>
              <w:rPr>
                <w:rFonts w:cs="Arial"/>
                <w:sz w:val="20"/>
              </w:rPr>
            </w:pPr>
          </w:p>
          <w:p w14:paraId="2D94923A" w14:textId="77777777" w:rsidR="00DF0B8E" w:rsidRDefault="00DF0B8E" w:rsidP="00DF0B8E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Areas for reflection include:</w:t>
            </w:r>
          </w:p>
          <w:p w14:paraId="37BA9283" w14:textId="77777777" w:rsidR="00DF0B8E" w:rsidRDefault="00DF0B8E" w:rsidP="00DF0B8E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Effectiveness and persuasiveness of presentation strategies and aids</w:t>
            </w:r>
          </w:p>
          <w:p w14:paraId="0B938475" w14:textId="77777777" w:rsidR="00DF0B8E" w:rsidRDefault="00DF0B8E" w:rsidP="00DF0B8E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Whether intended outcomes were emphasised and achieved</w:t>
            </w:r>
          </w:p>
          <w:p w14:paraId="354D4051" w14:textId="77777777" w:rsidR="00DF0B8E" w:rsidRDefault="00DF0B8E" w:rsidP="00DF0B8E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How presenter addressed non-verbal and verbal communications </w:t>
            </w:r>
          </w:p>
          <w:p w14:paraId="6FA925A9" w14:textId="77777777" w:rsidR="00DF0B8E" w:rsidRPr="00301076" w:rsidRDefault="00DF0B8E" w:rsidP="00DF0B8E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General improvements that can be applied to future presentations</w:t>
            </w:r>
          </w:p>
          <w:p w14:paraId="4716B41D" w14:textId="77777777" w:rsidR="00DF0B8E" w:rsidRDefault="00DF0B8E" w:rsidP="00DF0B8E">
            <w:pPr>
              <w:jc w:val="left"/>
              <w:rPr>
                <w:rFonts w:cs="Arial"/>
                <w:sz w:val="20"/>
              </w:rPr>
            </w:pPr>
          </w:p>
          <w:p w14:paraId="3F2A7DB4" w14:textId="048B8BA9" w:rsidR="00DF0B8E" w:rsidRPr="000861CC" w:rsidRDefault="00DF0B8E" w:rsidP="00DF0B8E">
            <w:pPr>
              <w:jc w:val="left"/>
              <w:rPr>
                <w:rFonts w:cs="Arial"/>
                <w:sz w:val="20"/>
              </w:rPr>
            </w:pPr>
            <w:r w:rsidRPr="00DF0B8E">
              <w:rPr>
                <w:rFonts w:cs="Arial"/>
                <w:sz w:val="20"/>
              </w:rPr>
              <w:t xml:space="preserve">The participant is to submit the </w:t>
            </w:r>
            <w:r>
              <w:rPr>
                <w:rFonts w:cs="Arial"/>
                <w:sz w:val="20"/>
              </w:rPr>
              <w:t>p</w:t>
            </w:r>
            <w:r w:rsidRPr="00DF0B8E">
              <w:rPr>
                <w:rFonts w:cs="Arial"/>
                <w:sz w:val="20"/>
              </w:rPr>
              <w:t>resentation reflection notes</w:t>
            </w:r>
            <w:r>
              <w:rPr>
                <w:rFonts w:cs="Arial"/>
                <w:sz w:val="20"/>
              </w:rPr>
              <w:t xml:space="preserve"> as evidence with this </w:t>
            </w:r>
            <w:r w:rsidRPr="0067479F">
              <w:rPr>
                <w:rFonts w:cs="Arial"/>
                <w:sz w:val="20"/>
              </w:rPr>
              <w:t xml:space="preserve">Practical Assessment sheet. </w:t>
            </w:r>
            <w:r w:rsidRPr="00625A06">
              <w:rPr>
                <w:rFonts w:cs="Arial"/>
                <w:sz w:val="20"/>
              </w:rPr>
              <w:t xml:space="preserve">The </w:t>
            </w:r>
            <w:r>
              <w:rPr>
                <w:rFonts w:cs="Arial"/>
                <w:sz w:val="20"/>
              </w:rPr>
              <w:t>assessor</w:t>
            </w:r>
            <w:r w:rsidRPr="00625A06">
              <w:rPr>
                <w:rFonts w:cs="Arial"/>
                <w:sz w:val="20"/>
              </w:rPr>
              <w:t xml:space="preserve"> is to provide detailed comments on the </w:t>
            </w:r>
            <w:r>
              <w:rPr>
                <w:rFonts w:cs="Arial"/>
                <w:sz w:val="20"/>
              </w:rPr>
              <w:t>feedback provided to the</w:t>
            </w:r>
            <w:r w:rsidRPr="00625A06">
              <w:rPr>
                <w:rFonts w:cs="Arial"/>
                <w:sz w:val="20"/>
              </w:rPr>
              <w:t xml:space="preserve"> participant. </w:t>
            </w:r>
            <w:r>
              <w:rPr>
                <w:rFonts w:cs="Arial"/>
                <w:sz w:val="20"/>
              </w:rPr>
              <w:t>D</w:t>
            </w:r>
            <w:r w:rsidRPr="00703DE3">
              <w:rPr>
                <w:rFonts w:cs="Arial"/>
                <w:sz w:val="20"/>
              </w:rPr>
              <w:t>etail should be recorded in the Assessor’s Comments.</w:t>
            </w:r>
          </w:p>
        </w:tc>
      </w:tr>
      <w:tr w:rsidR="00DF0B8E" w:rsidRPr="000559FC" w14:paraId="47092BA5" w14:textId="77777777" w:rsidTr="00DD0E0F">
        <w:trPr>
          <w:trHeight w:val="64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ED6AC1D" w14:textId="77777777" w:rsidR="00DF0B8E" w:rsidRDefault="00DF0B8E" w:rsidP="00DF0B8E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6F37B434" w14:textId="7C95AA06" w:rsidR="00DF0B8E" w:rsidRPr="000861CC" w:rsidRDefault="00DF0B8E" w:rsidP="00DF0B8E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Computer; Presentation reflection notes (HO1).</w:t>
            </w:r>
          </w:p>
        </w:tc>
      </w:tr>
      <w:tr w:rsidR="00DF0B8E" w:rsidRPr="00683908" w14:paraId="2E13179F" w14:textId="77777777" w:rsidTr="00DD0E0F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45DC436A" w14:textId="77777777" w:rsidR="00DF0B8E" w:rsidRPr="00696855" w:rsidRDefault="00DF0B8E" w:rsidP="00DD0E0F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Assessment of task</w:t>
            </w:r>
          </w:p>
        </w:tc>
      </w:tr>
      <w:tr w:rsidR="00DF0B8E" w:rsidRPr="00683908" w14:paraId="7E02FFE5" w14:textId="77777777" w:rsidTr="00DD0E0F">
        <w:trPr>
          <w:trHeight w:val="454"/>
        </w:trPr>
        <w:tc>
          <w:tcPr>
            <w:tcW w:w="2602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2D7DE7A2" w14:textId="77777777" w:rsidR="00DF0B8E" w:rsidRPr="00696855" w:rsidRDefault="00DF0B8E" w:rsidP="00DD0E0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0" w:type="dxa"/>
            <w:gridSpan w:val="3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522C0685" w14:textId="77777777" w:rsidR="00DF0B8E" w:rsidRPr="00696855" w:rsidRDefault="00DF0B8E" w:rsidP="00DD0E0F">
            <w:pPr>
              <w:jc w:val="left"/>
              <w:rPr>
                <w:rFonts w:cs="Arial"/>
                <w:sz w:val="20"/>
              </w:rPr>
            </w:pPr>
            <w:permStart w:id="2066763760" w:edGrp="everyone"/>
            <w:permEnd w:id="2066763760"/>
          </w:p>
        </w:tc>
      </w:tr>
      <w:tr w:rsidR="00DF0B8E" w:rsidRPr="00683908" w14:paraId="0C4404BF" w14:textId="77777777" w:rsidTr="00DD0E0F">
        <w:trPr>
          <w:trHeight w:val="454"/>
        </w:trPr>
        <w:tc>
          <w:tcPr>
            <w:tcW w:w="2602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541FDD64" w14:textId="77777777" w:rsidR="00DF0B8E" w:rsidRPr="00696855" w:rsidRDefault="00DF0B8E" w:rsidP="00DD0E0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Name of assessor:</w:t>
            </w:r>
          </w:p>
        </w:tc>
        <w:tc>
          <w:tcPr>
            <w:tcW w:w="6470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657D2010" w14:textId="77777777" w:rsidR="00DF0B8E" w:rsidRPr="00696855" w:rsidRDefault="00DF0B8E" w:rsidP="00DD0E0F">
            <w:pPr>
              <w:jc w:val="left"/>
              <w:rPr>
                <w:rFonts w:cs="Arial"/>
                <w:sz w:val="20"/>
              </w:rPr>
            </w:pPr>
            <w:permStart w:id="1952271667" w:edGrp="everyone"/>
            <w:permEnd w:id="1952271667"/>
          </w:p>
        </w:tc>
      </w:tr>
      <w:tr w:rsidR="00DF0B8E" w:rsidRPr="00683908" w14:paraId="256F263C" w14:textId="77777777" w:rsidTr="00DD0E0F">
        <w:trPr>
          <w:trHeight w:val="454"/>
        </w:trPr>
        <w:tc>
          <w:tcPr>
            <w:tcW w:w="2602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2876BB53" w14:textId="77777777" w:rsidR="00DF0B8E" w:rsidRPr="00696855" w:rsidRDefault="00DF0B8E" w:rsidP="00DD0E0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Location:</w:t>
            </w:r>
          </w:p>
        </w:tc>
        <w:tc>
          <w:tcPr>
            <w:tcW w:w="6470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6DFD31DF" w14:textId="77777777" w:rsidR="00DF0B8E" w:rsidRPr="00696855" w:rsidRDefault="00DF0B8E" w:rsidP="00DD0E0F">
            <w:pPr>
              <w:jc w:val="left"/>
              <w:rPr>
                <w:rFonts w:cs="Arial"/>
                <w:sz w:val="20"/>
              </w:rPr>
            </w:pPr>
            <w:permStart w:id="358574223" w:edGrp="everyone"/>
            <w:permEnd w:id="358574223"/>
          </w:p>
        </w:tc>
      </w:tr>
      <w:tr w:rsidR="00DF0B8E" w:rsidRPr="00683908" w14:paraId="355485E7" w14:textId="77777777" w:rsidTr="00DD0E0F">
        <w:trPr>
          <w:trHeight w:val="454"/>
        </w:trPr>
        <w:tc>
          <w:tcPr>
            <w:tcW w:w="2602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341A86C4" w14:textId="77777777" w:rsidR="00DF0B8E" w:rsidRPr="00696855" w:rsidRDefault="00DF0B8E" w:rsidP="00DD0E0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tc>
          <w:tcPr>
            <w:tcW w:w="6470" w:type="dxa"/>
            <w:gridSpan w:val="3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14:paraId="78B0E52A" w14:textId="77777777" w:rsidR="00DF0B8E" w:rsidRPr="00696855" w:rsidRDefault="00DF0B8E" w:rsidP="00DD0E0F">
            <w:pPr>
              <w:jc w:val="left"/>
              <w:rPr>
                <w:rFonts w:cs="Arial"/>
                <w:sz w:val="20"/>
              </w:rPr>
            </w:pPr>
            <w:permStart w:id="1121523070" w:edGrp="everyone"/>
            <w:permEnd w:id="1121523070"/>
          </w:p>
        </w:tc>
      </w:tr>
      <w:tr w:rsidR="00DF0B8E" w:rsidRPr="00696855" w14:paraId="0D27BD59" w14:textId="77777777" w:rsidTr="00DD0E0F">
        <w:tc>
          <w:tcPr>
            <w:tcW w:w="6096" w:type="dxa"/>
            <w:gridSpan w:val="2"/>
            <w:vMerge w:val="restart"/>
            <w:tcBorders>
              <w:left w:val="single" w:sz="12" w:space="0" w:color="000000"/>
            </w:tcBorders>
            <w:vAlign w:val="center"/>
          </w:tcPr>
          <w:p w14:paraId="06A1BC53" w14:textId="77777777" w:rsidR="00DF0B8E" w:rsidRPr="0019760F" w:rsidRDefault="00DF0B8E" w:rsidP="00DD0E0F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right w:val="single" w:sz="12" w:space="0" w:color="auto"/>
            </w:tcBorders>
            <w:vAlign w:val="center"/>
          </w:tcPr>
          <w:p w14:paraId="05C2619F" w14:textId="77777777" w:rsidR="00DF0B8E" w:rsidRPr="00696855" w:rsidRDefault="00DF0B8E" w:rsidP="00DD0E0F">
            <w:pPr>
              <w:jc w:val="center"/>
              <w:rPr>
                <w:rFonts w:cs="Arial"/>
                <w:sz w:val="20"/>
              </w:rPr>
            </w:pPr>
            <w:r w:rsidRPr="00B86C67">
              <w:rPr>
                <w:rFonts w:cs="Arial"/>
                <w:b/>
                <w:sz w:val="20"/>
              </w:rPr>
              <w:t xml:space="preserve">Tick if satisfactorily completed. </w:t>
            </w:r>
            <w:r w:rsidRPr="00B86C67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DF0B8E" w:rsidRPr="00696855" w14:paraId="1862B3FF" w14:textId="77777777" w:rsidTr="00DD0E0F">
        <w:trPr>
          <w:trHeight w:val="233"/>
        </w:trPr>
        <w:tc>
          <w:tcPr>
            <w:tcW w:w="6096" w:type="dxa"/>
            <w:gridSpan w:val="2"/>
            <w:vMerge/>
            <w:tcBorders>
              <w:left w:val="single" w:sz="12" w:space="0" w:color="000000"/>
            </w:tcBorders>
          </w:tcPr>
          <w:p w14:paraId="4897B5BB" w14:textId="77777777" w:rsidR="00DF0B8E" w:rsidRPr="00696855" w:rsidRDefault="00DF0B8E" w:rsidP="00DD0E0F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</w:tcPr>
          <w:p w14:paraId="7F239BD3" w14:textId="77777777" w:rsidR="00DF0B8E" w:rsidRDefault="00DF0B8E" w:rsidP="00DD0E0F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141DE624" w14:textId="77777777" w:rsidR="00DF0B8E" w:rsidRPr="00696855" w:rsidRDefault="00DF0B8E" w:rsidP="00DD0E0F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auto"/>
            </w:tcBorders>
          </w:tcPr>
          <w:p w14:paraId="5A12A98D" w14:textId="77777777" w:rsidR="00DF0B8E" w:rsidRDefault="00DF0B8E" w:rsidP="00DD0E0F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18FF6216" w14:textId="77777777" w:rsidR="00DF0B8E" w:rsidRPr="00696855" w:rsidRDefault="00DF0B8E" w:rsidP="00DD0E0F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315593" w:rsidRPr="00696855" w14:paraId="382F3BA5" w14:textId="77777777" w:rsidTr="004B5437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056EE2BA" w14:textId="2AD9C32C" w:rsidR="00315593" w:rsidRPr="00D70329" w:rsidRDefault="00315593" w:rsidP="00315593">
            <w:pPr>
              <w:pStyle w:val="ListParagraph"/>
              <w:numPr>
                <w:ilvl w:val="0"/>
                <w:numId w:val="23"/>
              </w:numPr>
              <w:ind w:left="601" w:hanging="60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Undertake a self-assessment on the effectiveness of the presentation. </w:t>
            </w:r>
          </w:p>
        </w:tc>
        <w:permStart w:id="16814602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86095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9FCB24B" w14:textId="3AE6306E" w:rsidR="00315593" w:rsidRPr="00696855" w:rsidRDefault="00315593" w:rsidP="00315593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1460290" w:displacedByCustomXml="prev"/>
        <w:permStart w:id="9631968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28447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E50ADFB" w14:textId="34D3D43C" w:rsidR="00315593" w:rsidRPr="00696855" w:rsidRDefault="00315593" w:rsidP="00315593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3196872" w:displacedByCustomXml="prev"/>
      </w:tr>
      <w:tr w:rsidR="00315593" w:rsidRPr="00696855" w14:paraId="1102393C" w14:textId="77777777" w:rsidTr="004B5437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36590F07" w14:textId="77777777" w:rsidR="00315593" w:rsidRDefault="00315593" w:rsidP="00315593">
            <w:pPr>
              <w:pStyle w:val="ListParagraph"/>
              <w:numPr>
                <w:ilvl w:val="0"/>
                <w:numId w:val="23"/>
              </w:numPr>
              <w:ind w:left="601" w:hanging="60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Seek and discuss Assessor’s feedback on the presentations for the following areas:</w:t>
            </w:r>
          </w:p>
          <w:p w14:paraId="11A24947" w14:textId="77777777" w:rsidR="00315593" w:rsidRDefault="00315593" w:rsidP="00315593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Effectiveness of presentation strategies, format, and delivery</w:t>
            </w:r>
          </w:p>
          <w:p w14:paraId="19E1D215" w14:textId="77777777" w:rsidR="00315593" w:rsidRDefault="00315593" w:rsidP="00315593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Whether desired outcomes were explained and discussed with the audience</w:t>
            </w:r>
          </w:p>
          <w:p w14:paraId="07452655" w14:textId="77777777" w:rsidR="00315593" w:rsidRDefault="00315593" w:rsidP="00315593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Use of persuasive communication techniques to secure audience interest, including verbal and non-verbal communication</w:t>
            </w:r>
          </w:p>
          <w:p w14:paraId="02DC2EEC" w14:textId="77777777" w:rsidR="00315593" w:rsidRDefault="00315593" w:rsidP="00315593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Whether key concepts and ideas were summarised at strategic points to facilitate participant understanding </w:t>
            </w:r>
          </w:p>
          <w:p w14:paraId="5400D55F" w14:textId="77777777" w:rsidR="00315593" w:rsidRDefault="00315593" w:rsidP="00315593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Whether presentation aids, materials and techniques enhanced audience understanding of key concepts and central ideas</w:t>
            </w:r>
          </w:p>
          <w:p w14:paraId="3F067BD9" w14:textId="54747C5C" w:rsidR="00315593" w:rsidRDefault="00315593" w:rsidP="00315593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Whether the audience was given opportunities to seek clarification on central ideas and concepts</w:t>
            </w:r>
          </w:p>
          <w:p w14:paraId="070FEB08" w14:textId="7F2EACBD" w:rsidR="00315593" w:rsidRPr="00DF0B8E" w:rsidRDefault="00315593" w:rsidP="00315593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How well the presenter responded to non-verbal and verbal communication of audience members to meet their needs</w:t>
            </w:r>
          </w:p>
        </w:tc>
        <w:permStart w:id="9020594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781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8B84D54" w14:textId="605D5586" w:rsidR="00315593" w:rsidRPr="00696855" w:rsidRDefault="00315593" w:rsidP="00315593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2059414" w:displacedByCustomXml="prev"/>
        <w:permStart w:id="733553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638237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217B4491" w14:textId="5BADF2B6" w:rsidR="00315593" w:rsidRPr="00696855" w:rsidRDefault="00315593" w:rsidP="00315593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355399" w:displacedByCustomXml="prev"/>
      </w:tr>
      <w:tr w:rsidR="00315593" w:rsidRPr="00696855" w14:paraId="58B2FF30" w14:textId="77777777" w:rsidTr="004B5437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  <w:bottom w:val="single" w:sz="4" w:space="0" w:color="auto"/>
            </w:tcBorders>
          </w:tcPr>
          <w:p w14:paraId="1D5A5C03" w14:textId="67DBE96F" w:rsidR="00315593" w:rsidRPr="00D70329" w:rsidRDefault="00315593" w:rsidP="00315593">
            <w:pPr>
              <w:pStyle w:val="ListParagraph"/>
              <w:numPr>
                <w:ilvl w:val="0"/>
                <w:numId w:val="23"/>
              </w:numPr>
              <w:ind w:left="601" w:hanging="60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Utilise feedback and make recommendations to be implemented with future presentations. </w:t>
            </w:r>
          </w:p>
        </w:tc>
        <w:permStart w:id="6838080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801877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E888ED2" w14:textId="4FC2B3A1" w:rsidR="00315593" w:rsidRPr="00696855" w:rsidRDefault="00315593" w:rsidP="00315593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3808056" w:displacedByCustomXml="prev"/>
        <w:permStart w:id="9848860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887420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47DBDCD0" w14:textId="3BBE9209" w:rsidR="00315593" w:rsidRPr="00696855" w:rsidRDefault="00315593" w:rsidP="00315593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4886065" w:displacedByCustomXml="prev"/>
      </w:tr>
      <w:tr w:rsidR="007C2BFA" w:rsidRPr="00683908" w14:paraId="4CD7150F" w14:textId="77777777" w:rsidTr="00DD0E0F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14:paraId="5A8C20E7" w14:textId="51912B7F" w:rsidR="007C2BFA" w:rsidRPr="001D07E7" w:rsidRDefault="007C2BFA" w:rsidP="007C2BFA">
            <w:pPr>
              <w:jc w:val="center"/>
              <w:rPr>
                <w:rFonts w:cs="Arial"/>
                <w:b/>
                <w:szCs w:val="22"/>
              </w:rPr>
            </w:pPr>
            <w:r w:rsidRPr="001D07E7">
              <w:rPr>
                <w:rFonts w:cs="Arial"/>
                <w:b/>
                <w:szCs w:val="22"/>
              </w:rPr>
              <w:lastRenderedPageBreak/>
              <w:t xml:space="preserve">The </w:t>
            </w:r>
            <w:r>
              <w:rPr>
                <w:rFonts w:cs="Arial"/>
                <w:b/>
                <w:szCs w:val="22"/>
              </w:rPr>
              <w:t>Participant’</w:t>
            </w:r>
            <w:r w:rsidRPr="001D07E7">
              <w:rPr>
                <w:rFonts w:cs="Arial"/>
                <w:b/>
                <w:szCs w:val="22"/>
              </w:rPr>
              <w:t xml:space="preserve">s performance was: </w:t>
            </w:r>
            <w:permStart w:id="376312349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5618358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76312349"/>
            <w:r w:rsidRPr="001D07E7">
              <w:rPr>
                <w:rFonts w:cs="Arial"/>
                <w:b/>
                <w:szCs w:val="22"/>
              </w:rPr>
              <w:t xml:space="preserve"> Satisfactory    </w:t>
            </w:r>
            <w:permStart w:id="1232608319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2368325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32608319"/>
            <w:r w:rsidRPr="00993DFF">
              <w:rPr>
                <w:rFonts w:cs="Arial"/>
                <w:b/>
                <w:sz w:val="36"/>
                <w:szCs w:val="36"/>
              </w:rPr>
              <w:t xml:space="preserve"> </w:t>
            </w:r>
            <w:r w:rsidRPr="001D07E7">
              <w:rPr>
                <w:rFonts w:cs="Arial"/>
                <w:b/>
                <w:szCs w:val="22"/>
              </w:rPr>
              <w:t>Not Satisfactory</w:t>
            </w:r>
          </w:p>
        </w:tc>
      </w:tr>
    </w:tbl>
    <w:p w14:paraId="715B3B29" w14:textId="0B4D3420" w:rsidR="00E909B8" w:rsidRPr="00FF75BE" w:rsidRDefault="00E909B8" w:rsidP="006366B1">
      <w:pPr>
        <w:jc w:val="left"/>
        <w:rPr>
          <w:rFonts w:ascii="Arial" w:hAnsi="Arial" w:cs="Arial"/>
          <w:sz w:val="22"/>
          <w:szCs w:val="22"/>
        </w:rPr>
      </w:pPr>
    </w:p>
    <w:sectPr w:rsidR="00E909B8" w:rsidRPr="00FF75BE" w:rsidSect="006366B1">
      <w:headerReference w:type="even" r:id="rId19"/>
      <w:headerReference w:type="default" r:id="rId20"/>
      <w:footerReference w:type="even" r:id="rId21"/>
      <w:footerReference w:type="default" r:id="rId22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67C67" w14:textId="77777777" w:rsidR="00931025" w:rsidRDefault="00931025" w:rsidP="00A67754">
      <w:r>
        <w:separator/>
      </w:r>
    </w:p>
  </w:endnote>
  <w:endnote w:type="continuationSeparator" w:id="0">
    <w:p w14:paraId="0B4D5FB4" w14:textId="77777777" w:rsidR="00931025" w:rsidRDefault="00931025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5B76C" w14:textId="77777777" w:rsidR="00A81AEC" w:rsidRPr="00830749" w:rsidRDefault="00A81AE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BAA6580" w14:textId="5C023964" w:rsidR="00A81AEC" w:rsidRPr="00830749" w:rsidRDefault="00931025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C5AD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F126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5</w:t>
            </w:r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A81AEC">
      <w:rPr>
        <w:rFonts w:ascii="Arial" w:hAnsi="Arial" w:cs="Arial"/>
        <w:b/>
        <w:sz w:val="16"/>
        <w:szCs w:val="16"/>
      </w:rPr>
      <w:ptab w:relativeTo="margin" w:alignment="right" w:leader="none"/>
    </w:r>
    <w:r w:rsidR="00A81AEC" w:rsidRPr="00B115D7">
      <w:rPr>
        <w:rFonts w:ascii="Arial" w:hAnsi="Arial" w:cs="Arial"/>
        <w:b/>
        <w:sz w:val="16"/>
        <w:szCs w:val="16"/>
      </w:rPr>
      <w:t>CSTC Pty Ltd_</w:t>
    </w:r>
    <w:r w:rsidR="00A81AEC">
      <w:rPr>
        <w:rFonts w:ascii="Arial" w:hAnsi="Arial" w:cs="Arial"/>
        <w:b/>
        <w:sz w:val="16"/>
        <w:szCs w:val="16"/>
      </w:rPr>
      <w:t>RTO#</w:t>
    </w:r>
    <w:r w:rsidR="00A81AEC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81AEC">
          <w:rPr>
            <w:rFonts w:ascii="Arial" w:hAnsi="Arial" w:cs="Arial"/>
            <w:b/>
            <w:sz w:val="16"/>
            <w:szCs w:val="16"/>
          </w:rPr>
          <w:t>v1-0_17/08/2020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C8366" w14:textId="77777777" w:rsidR="00A81AEC" w:rsidRPr="00830749" w:rsidRDefault="00A81AE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5B9D53E" w14:textId="7AA88CA7" w:rsidR="00A81AEC" w:rsidRPr="00830749" w:rsidRDefault="00A81AEC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v1-0_17/08/2020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C5ADD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FF1263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9AAF6" w14:textId="77777777" w:rsidR="00A81AEC" w:rsidRPr="00830749" w:rsidRDefault="00A81AE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BA07B28" w14:textId="6AC7C9A8" w:rsidR="00A81AEC" w:rsidRPr="00830749" w:rsidRDefault="00A81AEC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v1-0_17/08/2020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C5ADD">
          <w:rPr>
            <w:rFonts w:ascii="Arial" w:hAnsi="Arial" w:cs="Arial"/>
            <w:b/>
            <w:bCs/>
            <w:noProof/>
            <w:sz w:val="16"/>
            <w:szCs w:val="16"/>
          </w:rPr>
          <w:t>5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FF1263">
          <w:rPr>
            <w:rFonts w:ascii="Arial" w:hAnsi="Arial" w:cs="Arial"/>
            <w:b/>
            <w:bCs/>
            <w:noProof/>
            <w:sz w:val="16"/>
            <w:szCs w:val="16"/>
          </w:rPr>
          <w:t>5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CF7E2" w14:textId="77777777" w:rsidR="00A81AEC" w:rsidRPr="00830749" w:rsidRDefault="00A81AEC" w:rsidP="00585EA8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F6E5FE9" w14:textId="7866E878" w:rsidR="00A81AEC" w:rsidRPr="00830749" w:rsidRDefault="00931025" w:rsidP="00585EA8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438433022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1287011392"/>
            <w:docPartObj>
              <w:docPartGallery w:val="Page Numbers (Top of Page)"/>
              <w:docPartUnique/>
            </w:docPartObj>
          </w:sdtPr>
          <w:sdtEndPr/>
          <w:sdtContent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C5AD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F126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A81AEC">
      <w:rPr>
        <w:rFonts w:ascii="Arial" w:hAnsi="Arial" w:cs="Arial"/>
        <w:b/>
        <w:sz w:val="16"/>
        <w:szCs w:val="16"/>
      </w:rPr>
      <w:ptab w:relativeTo="margin" w:alignment="right" w:leader="none"/>
    </w:r>
    <w:r w:rsidR="00A81AEC" w:rsidRPr="00830749">
      <w:rPr>
        <w:rFonts w:ascii="Arial" w:hAnsi="Arial" w:cs="Arial"/>
        <w:b/>
        <w:sz w:val="16"/>
        <w:szCs w:val="16"/>
      </w:rPr>
      <w:t>CSTC Pty Ltd_</w:t>
    </w:r>
    <w:r w:rsidR="00A81AEC">
      <w:rPr>
        <w:rFonts w:ascii="Arial" w:hAnsi="Arial" w:cs="Arial"/>
        <w:b/>
        <w:sz w:val="16"/>
        <w:szCs w:val="16"/>
      </w:rPr>
      <w:t>RTO#0699_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97021107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81AEC">
          <w:rPr>
            <w:rFonts w:ascii="Arial" w:hAnsi="Arial" w:cs="Arial"/>
            <w:b/>
            <w:sz w:val="16"/>
            <w:szCs w:val="16"/>
          </w:rPr>
          <w:t>v1-0_17/08/2020</w:t>
        </w:r>
      </w:sdtContent>
    </w:sdt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AA8DF" w14:textId="77777777" w:rsidR="00A81AEC" w:rsidRPr="00830749" w:rsidRDefault="00A81AEC" w:rsidP="00585EA8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00D2ECE" w14:textId="2F7711C3" w:rsidR="00A81AEC" w:rsidRPr="006E29E6" w:rsidRDefault="00A81AEC" w:rsidP="00585EA8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980249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v1-0_17/08/2020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7B5F67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id w:val="-750885665"/>
        <w:docPartObj>
          <w:docPartGallery w:val="Page Numbers (Top of Page)"/>
          <w:docPartUnique/>
        </w:docPartObj>
      </w:sdtPr>
      <w:sdtEndPr/>
      <w:sdtContent>
        <w:r w:rsidRPr="004932A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4932A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4932A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4932A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C5ADD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4932A4">
          <w:rPr>
            <w:rFonts w:ascii="Arial" w:hAnsi="Arial" w:cs="Arial"/>
            <w:b/>
            <w:sz w:val="16"/>
            <w:szCs w:val="16"/>
          </w:rPr>
          <w:fldChar w:fldCharType="end"/>
        </w:r>
        <w:r w:rsidRPr="004932A4">
          <w:rPr>
            <w:rFonts w:ascii="Arial" w:hAnsi="Arial" w:cs="Arial"/>
            <w:b/>
            <w:sz w:val="16"/>
            <w:szCs w:val="16"/>
          </w:rPr>
          <w:t xml:space="preserve"> of </w:t>
        </w:r>
        <w:r w:rsidRPr="004932A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4932A4"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 w:rsidRPr="004932A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FF1263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 w:rsidRPr="004932A4">
          <w:rPr>
            <w:rFonts w:ascii="Arial" w:hAnsi="Arial" w:cs="Arial"/>
            <w:b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6F231" w14:textId="77777777" w:rsidR="00931025" w:rsidRDefault="00931025" w:rsidP="00A67754">
      <w:r>
        <w:separator/>
      </w:r>
    </w:p>
  </w:footnote>
  <w:footnote w:type="continuationSeparator" w:id="0">
    <w:p w14:paraId="166EA312" w14:textId="77777777" w:rsidR="00931025" w:rsidRDefault="00931025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728CB" w14:textId="1D8AB9EC" w:rsidR="00A81AEC" w:rsidRDefault="00A81AEC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BSBCMM401 Make a presentation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BSBWRT401 Write complex documents</w:t>
        </w:r>
      </w:sdtContent>
    </w:sdt>
  </w:p>
  <w:p w14:paraId="1554D9E0" w14:textId="77777777" w:rsidR="00A81AEC" w:rsidRPr="00830749" w:rsidRDefault="00A81AE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76484" w14:textId="5B06353D" w:rsidR="00A81AEC" w:rsidRDefault="00A81AEC" w:rsidP="008B431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Assessment Summary –</w:t>
    </w:r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BSBCMM401 Make a presentation</w:t>
        </w:r>
      </w:sdtContent>
    </w:sdt>
    <w:r>
      <w:rPr>
        <w:rFonts w:ascii="Arial" w:hAnsi="Arial" w:cs="Arial"/>
        <w:b/>
        <w:sz w:val="16"/>
        <w:szCs w:val="16"/>
      </w:rPr>
      <w:t xml:space="preserve"> &amp;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BSBWRT401 Write complex documents</w:t>
        </w:r>
      </w:sdtContent>
    </w:sdt>
  </w:p>
  <w:p w14:paraId="07C806E1" w14:textId="77777777" w:rsidR="00A81AEC" w:rsidRPr="00830749" w:rsidRDefault="00A81AEC" w:rsidP="008B431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F380F" w14:textId="60FA9F12" w:rsidR="00A81AEC" w:rsidRDefault="00A81AEC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BSBCMM401 Make a presentation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BSBWRT401 Write complex documents</w:t>
        </w:r>
      </w:sdtContent>
    </w:sdt>
  </w:p>
  <w:p w14:paraId="576684FE" w14:textId="77777777" w:rsidR="00A81AEC" w:rsidRPr="00830749" w:rsidRDefault="00A81AE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04017" w14:textId="56A03050" w:rsidR="00A81AEC" w:rsidRDefault="00A81AEC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Quiz</w:t>
    </w:r>
    <w:r w:rsidRPr="000C7FA2">
      <w:rPr>
        <w:rFonts w:ascii="Arial" w:hAnsi="Arial" w:cs="Arial"/>
        <w:b/>
        <w:sz w:val="16"/>
        <w:szCs w:val="16"/>
      </w:rPr>
      <w:t xml:space="preserve">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8869163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BSBCMM401 Make a presentation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398833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BSBWRT401 Write complex documents</w:t>
        </w:r>
      </w:sdtContent>
    </w:sdt>
  </w:p>
  <w:p w14:paraId="59D79E1A" w14:textId="77777777" w:rsidR="00A81AEC" w:rsidRPr="00830749" w:rsidRDefault="00A81AE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1DF3C" w14:textId="733B56EC" w:rsidR="00A81AEC" w:rsidRDefault="00A81AEC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Quiz</w:t>
    </w:r>
    <w:r w:rsidRPr="000C7FA2">
      <w:rPr>
        <w:rFonts w:ascii="Arial" w:hAnsi="Arial" w:cs="Arial"/>
        <w:b/>
        <w:sz w:val="16"/>
        <w:szCs w:val="16"/>
      </w:rPr>
      <w:t xml:space="preserve">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63390718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BSBCMM401 Make a presentation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4390384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BSBWRT401 Write complex documents</w:t>
        </w:r>
      </w:sdtContent>
    </w:sdt>
  </w:p>
  <w:p w14:paraId="045DC3C9" w14:textId="77777777" w:rsidR="00A81AEC" w:rsidRPr="00830749" w:rsidRDefault="00A81AE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79359" w14:textId="26E29FBD" w:rsidR="00A81AEC" w:rsidRPr="00404C6C" w:rsidRDefault="00AC5ADD" w:rsidP="00585EA8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A81AEC" w:rsidRPr="00404C6C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68557912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81AEC">
          <w:rPr>
            <w:rFonts w:ascii="Arial" w:hAnsi="Arial" w:cs="Arial"/>
            <w:b/>
            <w:sz w:val="16"/>
            <w:szCs w:val="16"/>
          </w:rPr>
          <w:t>BSBCMM401 Make a presentation</w:t>
        </w:r>
      </w:sdtContent>
    </w:sdt>
    <w:r w:rsidR="00A81AEC">
      <w:rPr>
        <w:rFonts w:ascii="Arial" w:hAnsi="Arial" w:cs="Arial"/>
        <w:b/>
        <w:sz w:val="16"/>
        <w:szCs w:val="16"/>
      </w:rPr>
      <w:t xml:space="preserve"> &amp;</w:t>
    </w:r>
    <w:r w:rsidR="00A81AEC" w:rsidRPr="00404C6C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821295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81AEC">
          <w:rPr>
            <w:rFonts w:ascii="Arial" w:hAnsi="Arial" w:cs="Arial"/>
            <w:b/>
            <w:sz w:val="16"/>
            <w:szCs w:val="16"/>
          </w:rPr>
          <w:t>BSBWRT401 Write complex documents</w:t>
        </w:r>
      </w:sdtContent>
    </w:sdt>
    <w:r w:rsidR="00A81AEC">
      <w:rPr>
        <w:rFonts w:ascii="Arial" w:hAnsi="Arial" w:cs="Arial"/>
        <w:b/>
        <w:sz w:val="16"/>
        <w:szCs w:val="16"/>
      </w:rPr>
      <w:ptab w:relativeTo="margin" w:alignment="right" w:leader="none"/>
    </w:r>
  </w:p>
  <w:p w14:paraId="4D2CABC7" w14:textId="77777777" w:rsidR="00A81AEC" w:rsidRPr="00830749" w:rsidRDefault="00A81AEC" w:rsidP="00585EA8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A7A5A" w14:textId="02BD9284" w:rsidR="00A81AEC" w:rsidRDefault="00A81AEC" w:rsidP="00585EA8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AC5ADD">
      <w:rPr>
        <w:rFonts w:ascii="Arial" w:hAnsi="Arial" w:cs="Arial"/>
        <w:b/>
        <w:sz w:val="16"/>
        <w:szCs w:val="16"/>
      </w:rPr>
      <w:t xml:space="preserve">Practical </w:t>
    </w:r>
    <w:r w:rsidRPr="00404C6C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94584278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BSBCMM401 Make a presentation</w:t>
        </w:r>
      </w:sdtContent>
    </w:sdt>
    <w:r w:rsidRPr="00404C6C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49434165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BSBWRT401 Write complex documents</w:t>
        </w:r>
      </w:sdtContent>
    </w:sdt>
  </w:p>
  <w:p w14:paraId="6264B738" w14:textId="77777777" w:rsidR="00A81AEC" w:rsidRPr="00830749" w:rsidRDefault="00A81AEC" w:rsidP="00585EA8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7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DF1194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A03AC7"/>
    <w:multiLevelType w:val="singleLevel"/>
    <w:tmpl w:val="91087156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0562F4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04343D"/>
    <w:multiLevelType w:val="multilevel"/>
    <w:tmpl w:val="9F52A49A"/>
    <w:lvl w:ilvl="0">
      <w:numFmt w:val="decimal"/>
      <w:lvlText w:val="4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4" w15:restartNumberingAfterBreak="0">
    <w:nsid w:val="2249034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C80AA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7A7143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730103"/>
    <w:multiLevelType w:val="hybridMultilevel"/>
    <w:tmpl w:val="4BFED5BA"/>
    <w:lvl w:ilvl="0" w:tplc="C2E8CD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1A7347"/>
    <w:multiLevelType w:val="hybridMultilevel"/>
    <w:tmpl w:val="8B8A976A"/>
    <w:lvl w:ilvl="0" w:tplc="F8207BCA"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6731BE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3F35F86"/>
    <w:multiLevelType w:val="hybridMultilevel"/>
    <w:tmpl w:val="33C0B5DE"/>
    <w:lvl w:ilvl="0" w:tplc="62E08546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183211"/>
    <w:multiLevelType w:val="multilevel"/>
    <w:tmpl w:val="DECA69DA"/>
    <w:lvl w:ilvl="0">
      <w:numFmt w:val="decimal"/>
      <w:lvlText w:val="3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0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D55B0E"/>
    <w:multiLevelType w:val="hybridMultilevel"/>
    <w:tmpl w:val="526684B2"/>
    <w:lvl w:ilvl="0" w:tplc="34F4E8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E52FCE"/>
    <w:multiLevelType w:val="multilevel"/>
    <w:tmpl w:val="22D6C622"/>
    <w:lvl w:ilvl="0">
      <w:numFmt w:val="decimal"/>
      <w:lvlText w:val="5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4" w15:restartNumberingAfterBreak="0">
    <w:nsid w:val="63563423"/>
    <w:multiLevelType w:val="multilevel"/>
    <w:tmpl w:val="0A5A84DE"/>
    <w:lvl w:ilvl="0">
      <w:numFmt w:val="decimal"/>
      <w:lvlText w:val="3.%1 "/>
      <w:lvlJc w:val="left"/>
      <w:pPr>
        <w:ind w:left="360" w:hanging="360"/>
      </w:pPr>
      <w:rPr>
        <w:rFonts w:hint="default"/>
      </w:rPr>
    </w:lvl>
    <w:lvl w:ilvl="1"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5" w15:restartNumberingAfterBreak="0">
    <w:nsid w:val="65DE32B3"/>
    <w:multiLevelType w:val="multilevel"/>
    <w:tmpl w:val="B5E810EE"/>
    <w:lvl w:ilvl="0">
      <w:numFmt w:val="decimal"/>
      <w:lvlText w:val="2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6" w15:restartNumberingAfterBreak="0">
    <w:nsid w:val="678A5429"/>
    <w:multiLevelType w:val="hybridMultilevel"/>
    <w:tmpl w:val="973C5776"/>
    <w:lvl w:ilvl="0" w:tplc="B36015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3717C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164551"/>
    <w:multiLevelType w:val="hybridMultilevel"/>
    <w:tmpl w:val="10F04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7"/>
  </w:num>
  <w:num w:numId="4">
    <w:abstractNumId w:val="31"/>
  </w:num>
  <w:num w:numId="5">
    <w:abstractNumId w:val="4"/>
  </w:num>
  <w:num w:numId="6">
    <w:abstractNumId w:val="20"/>
  </w:num>
  <w:num w:numId="7">
    <w:abstractNumId w:val="26"/>
  </w:num>
  <w:num w:numId="8">
    <w:abstractNumId w:val="16"/>
  </w:num>
  <w:num w:numId="9">
    <w:abstractNumId w:val="11"/>
  </w:num>
  <w:num w:numId="10">
    <w:abstractNumId w:val="30"/>
  </w:num>
  <w:num w:numId="11">
    <w:abstractNumId w:val="21"/>
  </w:num>
  <w:num w:numId="12">
    <w:abstractNumId w:val="19"/>
  </w:num>
  <w:num w:numId="13">
    <w:abstractNumId w:val="32"/>
  </w:num>
  <w:num w:numId="14">
    <w:abstractNumId w:val="38"/>
  </w:num>
  <w:num w:numId="15">
    <w:abstractNumId w:val="6"/>
  </w:num>
  <w:num w:numId="16">
    <w:abstractNumId w:val="39"/>
  </w:num>
  <w:num w:numId="17">
    <w:abstractNumId w:val="35"/>
  </w:num>
  <w:num w:numId="18">
    <w:abstractNumId w:val="23"/>
  </w:num>
  <w:num w:numId="19">
    <w:abstractNumId w:val="34"/>
  </w:num>
  <w:num w:numId="20">
    <w:abstractNumId w:val="29"/>
  </w:num>
  <w:num w:numId="21">
    <w:abstractNumId w:val="13"/>
  </w:num>
  <w:num w:numId="22">
    <w:abstractNumId w:val="33"/>
  </w:num>
  <w:num w:numId="23">
    <w:abstractNumId w:val="10"/>
  </w:num>
  <w:num w:numId="24">
    <w:abstractNumId w:val="0"/>
  </w:num>
  <w:num w:numId="25">
    <w:abstractNumId w:val="1"/>
  </w:num>
  <w:num w:numId="26">
    <w:abstractNumId w:val="36"/>
  </w:num>
  <w:num w:numId="27">
    <w:abstractNumId w:val="22"/>
  </w:num>
  <w:num w:numId="28">
    <w:abstractNumId w:val="9"/>
  </w:num>
  <w:num w:numId="29">
    <w:abstractNumId w:val="40"/>
  </w:num>
  <w:num w:numId="30">
    <w:abstractNumId w:val="2"/>
  </w:num>
  <w:num w:numId="31">
    <w:abstractNumId w:val="5"/>
  </w:num>
  <w:num w:numId="32">
    <w:abstractNumId w:val="27"/>
  </w:num>
  <w:num w:numId="33">
    <w:abstractNumId w:val="25"/>
  </w:num>
  <w:num w:numId="34">
    <w:abstractNumId w:val="24"/>
  </w:num>
  <w:num w:numId="35">
    <w:abstractNumId w:val="12"/>
  </w:num>
  <w:num w:numId="36">
    <w:abstractNumId w:val="8"/>
  </w:num>
  <w:num w:numId="37">
    <w:abstractNumId w:val="28"/>
  </w:num>
  <w:num w:numId="38">
    <w:abstractNumId w:val="15"/>
  </w:num>
  <w:num w:numId="39">
    <w:abstractNumId w:val="14"/>
  </w:num>
  <w:num w:numId="40">
    <w:abstractNumId w:val="37"/>
  </w:num>
  <w:num w:numId="41">
    <w:abstractNumId w:val="18"/>
  </w:num>
  <w:num w:numId="42">
    <w:abstractNumId w:val="41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CfNi6LrBk3xjTCE8fUFJyDhT8wgFgpPkGyfbXV7wpQGvXnlipY3hOy7VINYUCJPdZaAVY19LQ8tiZdtXGKMPEg==" w:salt="LgvkGQdNXcRHrhfmuVsMN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12699"/>
    <w:rsid w:val="00012BDC"/>
    <w:rsid w:val="00020700"/>
    <w:rsid w:val="00020BB6"/>
    <w:rsid w:val="00024F65"/>
    <w:rsid w:val="00027B47"/>
    <w:rsid w:val="00035243"/>
    <w:rsid w:val="00035EE2"/>
    <w:rsid w:val="000379C8"/>
    <w:rsid w:val="0004106D"/>
    <w:rsid w:val="000434CB"/>
    <w:rsid w:val="0004368E"/>
    <w:rsid w:val="00043AB3"/>
    <w:rsid w:val="00044E3A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67AF"/>
    <w:rsid w:val="000A2303"/>
    <w:rsid w:val="000A7B07"/>
    <w:rsid w:val="000B346C"/>
    <w:rsid w:val="000B7B64"/>
    <w:rsid w:val="000C0FE1"/>
    <w:rsid w:val="000C233D"/>
    <w:rsid w:val="000C4F46"/>
    <w:rsid w:val="000C6FB4"/>
    <w:rsid w:val="000C7FA2"/>
    <w:rsid w:val="000E15CF"/>
    <w:rsid w:val="000E680F"/>
    <w:rsid w:val="000F0FCA"/>
    <w:rsid w:val="000F6AFC"/>
    <w:rsid w:val="00101E97"/>
    <w:rsid w:val="00103A5E"/>
    <w:rsid w:val="00106585"/>
    <w:rsid w:val="0011218C"/>
    <w:rsid w:val="001157AF"/>
    <w:rsid w:val="00116B1F"/>
    <w:rsid w:val="00116C30"/>
    <w:rsid w:val="0012443C"/>
    <w:rsid w:val="0012562F"/>
    <w:rsid w:val="00125BA9"/>
    <w:rsid w:val="001266C6"/>
    <w:rsid w:val="00126C85"/>
    <w:rsid w:val="00132977"/>
    <w:rsid w:val="00133A08"/>
    <w:rsid w:val="00133F41"/>
    <w:rsid w:val="00145771"/>
    <w:rsid w:val="001457FC"/>
    <w:rsid w:val="0015182C"/>
    <w:rsid w:val="00151E6D"/>
    <w:rsid w:val="00152592"/>
    <w:rsid w:val="00154A40"/>
    <w:rsid w:val="00154DAE"/>
    <w:rsid w:val="00155CEE"/>
    <w:rsid w:val="0015733E"/>
    <w:rsid w:val="001578F8"/>
    <w:rsid w:val="00166508"/>
    <w:rsid w:val="00166E7F"/>
    <w:rsid w:val="001709EB"/>
    <w:rsid w:val="00175F6C"/>
    <w:rsid w:val="00184237"/>
    <w:rsid w:val="0018673D"/>
    <w:rsid w:val="00187D1C"/>
    <w:rsid w:val="00191E86"/>
    <w:rsid w:val="0019250A"/>
    <w:rsid w:val="0019665E"/>
    <w:rsid w:val="001A50E5"/>
    <w:rsid w:val="001A77CF"/>
    <w:rsid w:val="001B0445"/>
    <w:rsid w:val="001B09BC"/>
    <w:rsid w:val="001C0B34"/>
    <w:rsid w:val="001C4084"/>
    <w:rsid w:val="001D01D1"/>
    <w:rsid w:val="001E019E"/>
    <w:rsid w:val="001E05E8"/>
    <w:rsid w:val="001E600A"/>
    <w:rsid w:val="001F3555"/>
    <w:rsid w:val="001F6FA5"/>
    <w:rsid w:val="002004D4"/>
    <w:rsid w:val="00201769"/>
    <w:rsid w:val="00201E01"/>
    <w:rsid w:val="00202782"/>
    <w:rsid w:val="00204C77"/>
    <w:rsid w:val="0021139D"/>
    <w:rsid w:val="002113B4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068C"/>
    <w:rsid w:val="00271B12"/>
    <w:rsid w:val="0027392A"/>
    <w:rsid w:val="002762BF"/>
    <w:rsid w:val="0027664F"/>
    <w:rsid w:val="00277DB3"/>
    <w:rsid w:val="00281347"/>
    <w:rsid w:val="00281ED1"/>
    <w:rsid w:val="00282382"/>
    <w:rsid w:val="002824BE"/>
    <w:rsid w:val="00282828"/>
    <w:rsid w:val="00287CC3"/>
    <w:rsid w:val="00291FFA"/>
    <w:rsid w:val="00294162"/>
    <w:rsid w:val="002A108E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51B"/>
    <w:rsid w:val="002C66FA"/>
    <w:rsid w:val="002D1837"/>
    <w:rsid w:val="002D3E2B"/>
    <w:rsid w:val="002D4C72"/>
    <w:rsid w:val="002E052A"/>
    <w:rsid w:val="002E1F11"/>
    <w:rsid w:val="002E2E6F"/>
    <w:rsid w:val="002F7CC0"/>
    <w:rsid w:val="00301076"/>
    <w:rsid w:val="00301207"/>
    <w:rsid w:val="00301C4E"/>
    <w:rsid w:val="00304897"/>
    <w:rsid w:val="003050B6"/>
    <w:rsid w:val="00305282"/>
    <w:rsid w:val="00311E5D"/>
    <w:rsid w:val="00314915"/>
    <w:rsid w:val="00315593"/>
    <w:rsid w:val="00315805"/>
    <w:rsid w:val="00315AAA"/>
    <w:rsid w:val="00317391"/>
    <w:rsid w:val="00317404"/>
    <w:rsid w:val="00324DB2"/>
    <w:rsid w:val="003259FD"/>
    <w:rsid w:val="00336077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87DEB"/>
    <w:rsid w:val="0039160D"/>
    <w:rsid w:val="00396581"/>
    <w:rsid w:val="003A5206"/>
    <w:rsid w:val="003B0DC7"/>
    <w:rsid w:val="003B5C02"/>
    <w:rsid w:val="003C173C"/>
    <w:rsid w:val="003C33FB"/>
    <w:rsid w:val="003C399A"/>
    <w:rsid w:val="003C3E0C"/>
    <w:rsid w:val="003C6A1A"/>
    <w:rsid w:val="003D2DB8"/>
    <w:rsid w:val="003D337A"/>
    <w:rsid w:val="003D3B69"/>
    <w:rsid w:val="003D6EB8"/>
    <w:rsid w:val="003D7CD7"/>
    <w:rsid w:val="003E1DAB"/>
    <w:rsid w:val="003E26BA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14BA"/>
    <w:rsid w:val="0041467F"/>
    <w:rsid w:val="004163B0"/>
    <w:rsid w:val="00417106"/>
    <w:rsid w:val="00420D74"/>
    <w:rsid w:val="004316FB"/>
    <w:rsid w:val="0043275C"/>
    <w:rsid w:val="00433D65"/>
    <w:rsid w:val="00435D5B"/>
    <w:rsid w:val="004403AD"/>
    <w:rsid w:val="00454B97"/>
    <w:rsid w:val="004559DC"/>
    <w:rsid w:val="004575AD"/>
    <w:rsid w:val="004624D6"/>
    <w:rsid w:val="004632AB"/>
    <w:rsid w:val="0046338F"/>
    <w:rsid w:val="00466598"/>
    <w:rsid w:val="004676B1"/>
    <w:rsid w:val="00467952"/>
    <w:rsid w:val="004768EA"/>
    <w:rsid w:val="00482720"/>
    <w:rsid w:val="0049232D"/>
    <w:rsid w:val="004A2E06"/>
    <w:rsid w:val="004A3499"/>
    <w:rsid w:val="004B0525"/>
    <w:rsid w:val="004B075B"/>
    <w:rsid w:val="004B1AD0"/>
    <w:rsid w:val="004B42E2"/>
    <w:rsid w:val="004B5437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212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4748"/>
    <w:rsid w:val="005054E9"/>
    <w:rsid w:val="005075AF"/>
    <w:rsid w:val="005102BD"/>
    <w:rsid w:val="00512B1D"/>
    <w:rsid w:val="0051331A"/>
    <w:rsid w:val="005143D6"/>
    <w:rsid w:val="005227F4"/>
    <w:rsid w:val="00531973"/>
    <w:rsid w:val="00532738"/>
    <w:rsid w:val="005334E1"/>
    <w:rsid w:val="00533511"/>
    <w:rsid w:val="00534116"/>
    <w:rsid w:val="005362A7"/>
    <w:rsid w:val="00536B74"/>
    <w:rsid w:val="00536CB1"/>
    <w:rsid w:val="00543100"/>
    <w:rsid w:val="00544F28"/>
    <w:rsid w:val="00545C50"/>
    <w:rsid w:val="00555130"/>
    <w:rsid w:val="005551DE"/>
    <w:rsid w:val="00573C4A"/>
    <w:rsid w:val="0057536B"/>
    <w:rsid w:val="005755CE"/>
    <w:rsid w:val="00583840"/>
    <w:rsid w:val="00585EA8"/>
    <w:rsid w:val="005868D2"/>
    <w:rsid w:val="005948F5"/>
    <w:rsid w:val="00594B1F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515"/>
    <w:rsid w:val="005F48A3"/>
    <w:rsid w:val="005F55E6"/>
    <w:rsid w:val="00601B14"/>
    <w:rsid w:val="00601C41"/>
    <w:rsid w:val="00602BB0"/>
    <w:rsid w:val="00603400"/>
    <w:rsid w:val="006040AF"/>
    <w:rsid w:val="00605AAE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366B1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779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E65D1"/>
    <w:rsid w:val="006F01CB"/>
    <w:rsid w:val="006F13A5"/>
    <w:rsid w:val="006F1570"/>
    <w:rsid w:val="006F1E14"/>
    <w:rsid w:val="006F5046"/>
    <w:rsid w:val="006F5707"/>
    <w:rsid w:val="006F7D66"/>
    <w:rsid w:val="00700CE3"/>
    <w:rsid w:val="00703DE3"/>
    <w:rsid w:val="007045DB"/>
    <w:rsid w:val="00704ABF"/>
    <w:rsid w:val="00705D9A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5651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B5F67"/>
    <w:rsid w:val="007C1D61"/>
    <w:rsid w:val="007C2BFA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2B98"/>
    <w:rsid w:val="007F575E"/>
    <w:rsid w:val="007F5773"/>
    <w:rsid w:val="007F5F03"/>
    <w:rsid w:val="008121F4"/>
    <w:rsid w:val="008133D3"/>
    <w:rsid w:val="00813D6D"/>
    <w:rsid w:val="00817A2D"/>
    <w:rsid w:val="008264AD"/>
    <w:rsid w:val="0083003D"/>
    <w:rsid w:val="00830749"/>
    <w:rsid w:val="00832717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48CE"/>
    <w:rsid w:val="00876B72"/>
    <w:rsid w:val="00876E05"/>
    <w:rsid w:val="00881F05"/>
    <w:rsid w:val="00882B9D"/>
    <w:rsid w:val="00883A67"/>
    <w:rsid w:val="008868DF"/>
    <w:rsid w:val="008A082C"/>
    <w:rsid w:val="008A257C"/>
    <w:rsid w:val="008A342F"/>
    <w:rsid w:val="008A3A99"/>
    <w:rsid w:val="008A55D1"/>
    <w:rsid w:val="008A5908"/>
    <w:rsid w:val="008B22FC"/>
    <w:rsid w:val="008B39C9"/>
    <w:rsid w:val="008B4311"/>
    <w:rsid w:val="008B7A41"/>
    <w:rsid w:val="008C48F6"/>
    <w:rsid w:val="008F0BA8"/>
    <w:rsid w:val="008F464C"/>
    <w:rsid w:val="00901593"/>
    <w:rsid w:val="009025D4"/>
    <w:rsid w:val="00902D58"/>
    <w:rsid w:val="009030D3"/>
    <w:rsid w:val="009046CD"/>
    <w:rsid w:val="009055FD"/>
    <w:rsid w:val="009056E2"/>
    <w:rsid w:val="00914C1B"/>
    <w:rsid w:val="00914CA4"/>
    <w:rsid w:val="00917FD2"/>
    <w:rsid w:val="00921288"/>
    <w:rsid w:val="00925912"/>
    <w:rsid w:val="00926271"/>
    <w:rsid w:val="009304CA"/>
    <w:rsid w:val="0093060F"/>
    <w:rsid w:val="0093095D"/>
    <w:rsid w:val="00931025"/>
    <w:rsid w:val="009324BA"/>
    <w:rsid w:val="00936180"/>
    <w:rsid w:val="00944834"/>
    <w:rsid w:val="00944A01"/>
    <w:rsid w:val="00945C7B"/>
    <w:rsid w:val="00946105"/>
    <w:rsid w:val="009470AF"/>
    <w:rsid w:val="009476CA"/>
    <w:rsid w:val="0095100C"/>
    <w:rsid w:val="0095160D"/>
    <w:rsid w:val="00951718"/>
    <w:rsid w:val="00951B1D"/>
    <w:rsid w:val="00951DE8"/>
    <w:rsid w:val="00954532"/>
    <w:rsid w:val="0095645B"/>
    <w:rsid w:val="00956BD4"/>
    <w:rsid w:val="009606F6"/>
    <w:rsid w:val="00961ADD"/>
    <w:rsid w:val="009658C4"/>
    <w:rsid w:val="00970B74"/>
    <w:rsid w:val="00971AC8"/>
    <w:rsid w:val="0098186A"/>
    <w:rsid w:val="0098376C"/>
    <w:rsid w:val="00986974"/>
    <w:rsid w:val="00986BC7"/>
    <w:rsid w:val="00993997"/>
    <w:rsid w:val="00996BEA"/>
    <w:rsid w:val="009A34C4"/>
    <w:rsid w:val="009A409E"/>
    <w:rsid w:val="009A4937"/>
    <w:rsid w:val="009B2C5D"/>
    <w:rsid w:val="009B750D"/>
    <w:rsid w:val="009C7370"/>
    <w:rsid w:val="009C7961"/>
    <w:rsid w:val="009D1E85"/>
    <w:rsid w:val="009D2A81"/>
    <w:rsid w:val="009E08FC"/>
    <w:rsid w:val="009E3CED"/>
    <w:rsid w:val="009E4376"/>
    <w:rsid w:val="009E78AF"/>
    <w:rsid w:val="009F34EB"/>
    <w:rsid w:val="00A07F94"/>
    <w:rsid w:val="00A1567C"/>
    <w:rsid w:val="00A2147E"/>
    <w:rsid w:val="00A25AED"/>
    <w:rsid w:val="00A25B81"/>
    <w:rsid w:val="00A25F60"/>
    <w:rsid w:val="00A2624A"/>
    <w:rsid w:val="00A265D7"/>
    <w:rsid w:val="00A33567"/>
    <w:rsid w:val="00A34BA9"/>
    <w:rsid w:val="00A36B30"/>
    <w:rsid w:val="00A406B8"/>
    <w:rsid w:val="00A41676"/>
    <w:rsid w:val="00A43D76"/>
    <w:rsid w:val="00A44FD6"/>
    <w:rsid w:val="00A526B7"/>
    <w:rsid w:val="00A52BAB"/>
    <w:rsid w:val="00A52C7C"/>
    <w:rsid w:val="00A579E6"/>
    <w:rsid w:val="00A612D3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AE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5FF9"/>
    <w:rsid w:val="00AC12CA"/>
    <w:rsid w:val="00AC5ADD"/>
    <w:rsid w:val="00AC6BE2"/>
    <w:rsid w:val="00AC79B9"/>
    <w:rsid w:val="00AD147B"/>
    <w:rsid w:val="00AD2C30"/>
    <w:rsid w:val="00AD390C"/>
    <w:rsid w:val="00AD7FAE"/>
    <w:rsid w:val="00AE25FB"/>
    <w:rsid w:val="00AE6AE5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235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3033"/>
    <w:rsid w:val="00B84397"/>
    <w:rsid w:val="00B876C2"/>
    <w:rsid w:val="00B91399"/>
    <w:rsid w:val="00B916BF"/>
    <w:rsid w:val="00B9239D"/>
    <w:rsid w:val="00B930C4"/>
    <w:rsid w:val="00B93C88"/>
    <w:rsid w:val="00B96243"/>
    <w:rsid w:val="00B9691B"/>
    <w:rsid w:val="00B9778C"/>
    <w:rsid w:val="00BA235F"/>
    <w:rsid w:val="00BA45C3"/>
    <w:rsid w:val="00BA7C1C"/>
    <w:rsid w:val="00BA7D5F"/>
    <w:rsid w:val="00BB3713"/>
    <w:rsid w:val="00BB3F27"/>
    <w:rsid w:val="00BC0EBF"/>
    <w:rsid w:val="00BC5DE0"/>
    <w:rsid w:val="00BC6968"/>
    <w:rsid w:val="00BD1359"/>
    <w:rsid w:val="00BD2445"/>
    <w:rsid w:val="00BD4B75"/>
    <w:rsid w:val="00BD5D83"/>
    <w:rsid w:val="00BE1F60"/>
    <w:rsid w:val="00BE22CD"/>
    <w:rsid w:val="00BE3158"/>
    <w:rsid w:val="00BE5659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303D"/>
    <w:rsid w:val="00C25494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496A"/>
    <w:rsid w:val="00C55618"/>
    <w:rsid w:val="00C55A27"/>
    <w:rsid w:val="00C60356"/>
    <w:rsid w:val="00C65EC9"/>
    <w:rsid w:val="00C66057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78C3"/>
    <w:rsid w:val="00CB5B5B"/>
    <w:rsid w:val="00CB7163"/>
    <w:rsid w:val="00CB7187"/>
    <w:rsid w:val="00CC3D35"/>
    <w:rsid w:val="00CC5E27"/>
    <w:rsid w:val="00CC6261"/>
    <w:rsid w:val="00CD0491"/>
    <w:rsid w:val="00CD513A"/>
    <w:rsid w:val="00CE048B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7B4A"/>
    <w:rsid w:val="00D72E53"/>
    <w:rsid w:val="00D74F43"/>
    <w:rsid w:val="00D762CD"/>
    <w:rsid w:val="00D80B40"/>
    <w:rsid w:val="00D82CF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C7A0B"/>
    <w:rsid w:val="00DD0BB5"/>
    <w:rsid w:val="00DD0E0F"/>
    <w:rsid w:val="00DD1A2A"/>
    <w:rsid w:val="00DD533D"/>
    <w:rsid w:val="00DE18C7"/>
    <w:rsid w:val="00DE37A3"/>
    <w:rsid w:val="00DE52AD"/>
    <w:rsid w:val="00DE52BE"/>
    <w:rsid w:val="00DF0328"/>
    <w:rsid w:val="00DF0B8E"/>
    <w:rsid w:val="00DF5671"/>
    <w:rsid w:val="00DF71FB"/>
    <w:rsid w:val="00DF7A49"/>
    <w:rsid w:val="00E015C8"/>
    <w:rsid w:val="00E0429C"/>
    <w:rsid w:val="00E06C7B"/>
    <w:rsid w:val="00E07F3E"/>
    <w:rsid w:val="00E106BF"/>
    <w:rsid w:val="00E1474D"/>
    <w:rsid w:val="00E14FDF"/>
    <w:rsid w:val="00E20A05"/>
    <w:rsid w:val="00E264E3"/>
    <w:rsid w:val="00E26E31"/>
    <w:rsid w:val="00E3181C"/>
    <w:rsid w:val="00E3234C"/>
    <w:rsid w:val="00E3431E"/>
    <w:rsid w:val="00E3691E"/>
    <w:rsid w:val="00E36EDD"/>
    <w:rsid w:val="00E42E04"/>
    <w:rsid w:val="00E441DD"/>
    <w:rsid w:val="00E50AAD"/>
    <w:rsid w:val="00E51079"/>
    <w:rsid w:val="00E51C4F"/>
    <w:rsid w:val="00E548A5"/>
    <w:rsid w:val="00E572E5"/>
    <w:rsid w:val="00E62A2B"/>
    <w:rsid w:val="00E7090F"/>
    <w:rsid w:val="00E753B9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D07FE"/>
    <w:rsid w:val="00ED34D4"/>
    <w:rsid w:val="00EE0EDC"/>
    <w:rsid w:val="00EE165B"/>
    <w:rsid w:val="00EE235C"/>
    <w:rsid w:val="00EE272B"/>
    <w:rsid w:val="00EE2D20"/>
    <w:rsid w:val="00EE4CDC"/>
    <w:rsid w:val="00EF2F06"/>
    <w:rsid w:val="00EF529A"/>
    <w:rsid w:val="00EF69A4"/>
    <w:rsid w:val="00F00A06"/>
    <w:rsid w:val="00F01B45"/>
    <w:rsid w:val="00F023CE"/>
    <w:rsid w:val="00F02B53"/>
    <w:rsid w:val="00F03457"/>
    <w:rsid w:val="00F04BBE"/>
    <w:rsid w:val="00F06E9D"/>
    <w:rsid w:val="00F07185"/>
    <w:rsid w:val="00F168D4"/>
    <w:rsid w:val="00F212C3"/>
    <w:rsid w:val="00F21DF2"/>
    <w:rsid w:val="00F23659"/>
    <w:rsid w:val="00F30473"/>
    <w:rsid w:val="00F35CD7"/>
    <w:rsid w:val="00F413B9"/>
    <w:rsid w:val="00F425D4"/>
    <w:rsid w:val="00F4286F"/>
    <w:rsid w:val="00F46E9C"/>
    <w:rsid w:val="00F4706B"/>
    <w:rsid w:val="00F47987"/>
    <w:rsid w:val="00F56D33"/>
    <w:rsid w:val="00F612F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770"/>
    <w:rsid w:val="00FB5C12"/>
    <w:rsid w:val="00FC083A"/>
    <w:rsid w:val="00FC2BA4"/>
    <w:rsid w:val="00FC35B4"/>
    <w:rsid w:val="00FC4794"/>
    <w:rsid w:val="00FC73DB"/>
    <w:rsid w:val="00FD01E7"/>
    <w:rsid w:val="00FD095A"/>
    <w:rsid w:val="00FD51DF"/>
    <w:rsid w:val="00FE33FB"/>
    <w:rsid w:val="00FE5ACC"/>
    <w:rsid w:val="00FE5B94"/>
    <w:rsid w:val="00FE6FCA"/>
    <w:rsid w:val="00FF1263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7491C3"/>
  <w15:docId w15:val="{F52F1124-5312-4307-BAC1-EFD0241BA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A0B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9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table" w:customStyle="1" w:styleId="TableGrid1">
    <w:name w:val="Table Grid1"/>
    <w:basedOn w:val="TableNormal"/>
    <w:next w:val="TableGrid"/>
    <w:uiPriority w:val="39"/>
    <w:rsid w:val="00DD1A2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594B1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94B1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eader" Target="header6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2.jpg"/><Relationship Id="rId22" Type="http://schemas.openxmlformats.org/officeDocument/2006/relationships/footer" Target="foot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/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/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7E13CC67E5B64670B79C61C3DEDA64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C87652-E780-456C-BED9-C68149745420}"/>
      </w:docPartPr>
      <w:docPartBody>
        <w:p w:rsidR="00B54662" w:rsidRDefault="00B54662" w:rsidP="00B54662">
          <w:pPr/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13A4FF17569146DB9A6222AB86D866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70EE71-A46F-415D-8776-8308F243D9BD}"/>
      </w:docPartPr>
      <w:docPartBody>
        <w:p w:rsidR="00B54662" w:rsidRDefault="00B54662" w:rsidP="00B54662">
          <w:pPr/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AE53407F96A45069067EDAF0039F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A5F570-ED87-4FAC-A302-6FE982E135F8}"/>
      </w:docPartPr>
      <w:docPartBody>
        <w:p w:rsidR="00C142A5" w:rsidRDefault="00C142A5" w:rsidP="00C142A5">
          <w:pPr/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E8C1C422BB741FA881A4940BCF9C9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17246-0703-47B4-B205-65F080FF754F}"/>
      </w:docPartPr>
      <w:docPartBody>
        <w:p w:rsidR="00C142A5" w:rsidRDefault="00C142A5" w:rsidP="00C142A5">
          <w:pPr/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AAC91C3F4E3454D8EEF2DFF744551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A1F61D-343E-4EE2-9B87-1BB54278F84E}"/>
      </w:docPartPr>
      <w:docPartBody>
        <w:p w:rsidR="00C142A5" w:rsidRDefault="00C142A5" w:rsidP="00C142A5">
          <w:pPr/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87104C432824416AC5EDAF5868363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7082C-0EFC-4A6D-86F1-8CE784B66BCA}"/>
      </w:docPartPr>
      <w:docPartBody>
        <w:p w:rsidR="00C142A5" w:rsidRDefault="00C142A5" w:rsidP="00C142A5">
          <w:pPr/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7747268C984812B6DFF00F5AE27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8B0147-E2B7-420D-A1F2-1A1774043B7D}"/>
      </w:docPartPr>
      <w:docPartBody>
        <w:p w:rsidR="004C4B02" w:rsidRDefault="004C4B02" w:rsidP="004C4B02">
          <w:pPr/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FF1FEE94904F88A2EDE6385DCA9B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D26239-6A34-4D97-B811-DD30DE325F3F}"/>
      </w:docPartPr>
      <w:docPartBody>
        <w:p w:rsidR="004C4B02" w:rsidRDefault="004C4B02" w:rsidP="004C4B02">
          <w:pPr/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FD5C429DD2B64D44AB2A10E054A2BF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CCCEE-616B-428D-B5B9-1650472E9DE8}"/>
      </w:docPartPr>
      <w:docPartBody>
        <w:p w:rsidR="004C4B02" w:rsidRDefault="004C4B02" w:rsidP="004C4B02">
          <w:pPr/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876A80F8E04045258958E1CAAB548B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CF543E-FDAC-4ECF-811C-DCAEB8CADD08}"/>
      </w:docPartPr>
      <w:docPartBody>
        <w:p w:rsidR="004C4B02" w:rsidRDefault="004C4B02" w:rsidP="004C4B02">
          <w:pPr/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59F606C69FE7471CB5D5301A5CC251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65190C-2506-4F2D-82E3-642783EC12CE}"/>
      </w:docPartPr>
      <w:docPartBody>
        <w:p w:rsidR="001C3C99" w:rsidRDefault="001C3C99" w:rsidP="001C3C99">
          <w:pPr/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EF4CE40CFFC94DC5808F71DB90096C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E0E56A-9A28-4B97-ABFC-68EECA5C9B24}"/>
      </w:docPartPr>
      <w:docPartBody>
        <w:p w:rsidR="001C3C99" w:rsidRDefault="001C3C99" w:rsidP="001C3C99">
          <w:pPr/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BA3C403C165141E98984DC5907D8EF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D35DFE-0024-4D7A-BD5F-8D61CA92E438}"/>
      </w:docPartPr>
      <w:docPartBody>
        <w:p w:rsidR="001C3C99" w:rsidRDefault="001C3C99" w:rsidP="001C3C99">
          <w:pPr/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55C128263EA43E08CC1E487D7E50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AA3D8C-76EA-4DF2-BC11-29A26AA7D03B}"/>
      </w:docPartPr>
      <w:docPartBody>
        <w:p w:rsidR="001C3C99" w:rsidRDefault="001C3C99" w:rsidP="001C3C99">
          <w:pPr/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FA516DA0E754ACBB71018325CCE58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462A96-1D9D-4734-A427-DC3EB8265482}"/>
      </w:docPartPr>
      <w:docPartBody>
        <w:p w:rsidR="001C3C99" w:rsidRDefault="001C3C99" w:rsidP="001C3C99">
          <w:pPr/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F4F6A85BBF9D450082D0B7BD628E7D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B01FDB-628C-456F-A113-AA139F2B3295}"/>
      </w:docPartPr>
      <w:docPartBody>
        <w:p w:rsidR="001C3C99" w:rsidRDefault="001C3C99" w:rsidP="001C3C99">
          <w:pPr/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7D90219C2F14C958BA7DEDEE0AC67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B3A6AB-466F-4866-88A6-01C72B10B71E}"/>
      </w:docPartPr>
      <w:docPartBody>
        <w:p w:rsidR="001C3C99" w:rsidRDefault="001C3C99" w:rsidP="001C3C99">
          <w:pPr/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C3C99"/>
    <w:rsid w:val="001E4222"/>
    <w:rsid w:val="001F2D33"/>
    <w:rsid w:val="00216485"/>
    <w:rsid w:val="00247826"/>
    <w:rsid w:val="0026412C"/>
    <w:rsid w:val="002A67A7"/>
    <w:rsid w:val="003D7AF8"/>
    <w:rsid w:val="003E003E"/>
    <w:rsid w:val="004C4B02"/>
    <w:rsid w:val="00530616"/>
    <w:rsid w:val="005C3EED"/>
    <w:rsid w:val="005D3BC9"/>
    <w:rsid w:val="006206DC"/>
    <w:rsid w:val="00645E48"/>
    <w:rsid w:val="00654A91"/>
    <w:rsid w:val="006A5ED9"/>
    <w:rsid w:val="006F79F4"/>
    <w:rsid w:val="007C130D"/>
    <w:rsid w:val="007E2E66"/>
    <w:rsid w:val="007F5DDF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A5196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142A5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C3C99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AE53407F96A45069067EDAF0039F45C">
    <w:name w:val="8AE53407F96A45069067EDAF0039F45C"/>
    <w:rsid w:val="00C142A5"/>
    <w:pPr>
      <w:spacing w:after="160" w:line="259" w:lineRule="auto"/>
    </w:pPr>
  </w:style>
  <w:style w:type="paragraph" w:customStyle="1" w:styleId="BE8C1C422BB741FA881A4940BCF9C9E3">
    <w:name w:val="BE8C1C422BB741FA881A4940BCF9C9E3"/>
    <w:rsid w:val="00C142A5"/>
    <w:pPr>
      <w:spacing w:after="160" w:line="259" w:lineRule="auto"/>
    </w:pPr>
  </w:style>
  <w:style w:type="paragraph" w:customStyle="1" w:styleId="1AAC91C3F4E3454D8EEF2DFF744551A7">
    <w:name w:val="1AAC91C3F4E3454D8EEF2DFF744551A7"/>
    <w:rsid w:val="00C142A5"/>
    <w:pPr>
      <w:spacing w:after="160" w:line="259" w:lineRule="auto"/>
    </w:pPr>
  </w:style>
  <w:style w:type="paragraph" w:customStyle="1" w:styleId="287104C432824416AC5EDAF586836365">
    <w:name w:val="287104C432824416AC5EDAF586836365"/>
    <w:rsid w:val="00C142A5"/>
    <w:pPr>
      <w:spacing w:after="160" w:line="259" w:lineRule="auto"/>
    </w:pPr>
  </w:style>
  <w:style w:type="paragraph" w:customStyle="1" w:styleId="657747268C984812B6DFF00F5AE275FE">
    <w:name w:val="657747268C984812B6DFF00F5AE275FE"/>
    <w:rsid w:val="004C4B02"/>
    <w:pPr>
      <w:spacing w:after="160" w:line="259" w:lineRule="auto"/>
    </w:pPr>
  </w:style>
  <w:style w:type="paragraph" w:customStyle="1" w:styleId="34FF1FEE94904F88A2EDE6385DCA9BAC">
    <w:name w:val="34FF1FEE94904F88A2EDE6385DCA9BAC"/>
    <w:rsid w:val="004C4B02"/>
    <w:pPr>
      <w:spacing w:after="160" w:line="259" w:lineRule="auto"/>
    </w:pPr>
  </w:style>
  <w:style w:type="paragraph" w:customStyle="1" w:styleId="FD5C429DD2B64D44AB2A10E054A2BF61">
    <w:name w:val="FD5C429DD2B64D44AB2A10E054A2BF61"/>
    <w:rsid w:val="004C4B02"/>
    <w:pPr>
      <w:spacing w:after="160" w:line="259" w:lineRule="auto"/>
    </w:pPr>
  </w:style>
  <w:style w:type="paragraph" w:customStyle="1" w:styleId="876A80F8E04045258958E1CAAB548BFA">
    <w:name w:val="876A80F8E04045258958E1CAAB548BFA"/>
    <w:rsid w:val="004C4B02"/>
    <w:pPr>
      <w:spacing w:after="160" w:line="259" w:lineRule="auto"/>
    </w:pPr>
  </w:style>
  <w:style w:type="paragraph" w:customStyle="1" w:styleId="59F606C69FE7471CB5D5301A5CC251B1">
    <w:name w:val="59F606C69FE7471CB5D5301A5CC251B1"/>
    <w:rsid w:val="001C3C99"/>
    <w:pPr>
      <w:spacing w:after="160" w:line="259" w:lineRule="auto"/>
    </w:pPr>
  </w:style>
  <w:style w:type="paragraph" w:customStyle="1" w:styleId="EF4CE40CFFC94DC5808F71DB90096C5C">
    <w:name w:val="EF4CE40CFFC94DC5808F71DB90096C5C"/>
    <w:rsid w:val="001C3C99"/>
    <w:pPr>
      <w:spacing w:after="160" w:line="259" w:lineRule="auto"/>
    </w:pPr>
  </w:style>
  <w:style w:type="paragraph" w:customStyle="1" w:styleId="BA3C403C165141E98984DC5907D8EFF8">
    <w:name w:val="BA3C403C165141E98984DC5907D8EFF8"/>
    <w:rsid w:val="001C3C99"/>
    <w:pPr>
      <w:spacing w:after="160" w:line="259" w:lineRule="auto"/>
    </w:pPr>
  </w:style>
  <w:style w:type="paragraph" w:customStyle="1" w:styleId="855C128263EA43E08CC1E487D7E50870">
    <w:name w:val="855C128263EA43E08CC1E487D7E50870"/>
    <w:rsid w:val="001C3C99"/>
    <w:pPr>
      <w:spacing w:after="160" w:line="259" w:lineRule="auto"/>
    </w:pPr>
  </w:style>
  <w:style w:type="paragraph" w:customStyle="1" w:styleId="8FA516DA0E754ACBB71018325CCE58AF">
    <w:name w:val="8FA516DA0E754ACBB71018325CCE58AF"/>
    <w:rsid w:val="001C3C99"/>
    <w:pPr>
      <w:spacing w:after="160" w:line="259" w:lineRule="auto"/>
    </w:pPr>
  </w:style>
  <w:style w:type="paragraph" w:customStyle="1" w:styleId="F4F6A85BBF9D450082D0B7BD628E7DFA">
    <w:name w:val="F4F6A85BBF9D450082D0B7BD628E7DFA"/>
    <w:rsid w:val="001C3C99"/>
    <w:pPr>
      <w:spacing w:after="160" w:line="259" w:lineRule="auto"/>
    </w:pPr>
  </w:style>
  <w:style w:type="paragraph" w:customStyle="1" w:styleId="67D90219C2F14C958BA7DEDEE0AC6743">
    <w:name w:val="67D90219C2F14C958BA7DEDEE0AC6743"/>
    <w:rsid w:val="001C3C9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FE03F-B0E7-4A88-AA38-1213DF89FFB6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1DFBA6A-A847-4839-B802-B41E532A3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S:\Library Source\Library Templates\For word 2007\Theory Exam.dotx</Template>
  <TotalTime>0</TotalTime>
  <Pages>20</Pages>
  <Words>2389</Words>
  <Characters>13619</Characters>
  <Application>Microsoft Office Word</Application>
  <DocSecurity>8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BSBCMM401 Make a presentation</vt:lpstr>
    </vt:vector>
  </TitlesOfParts>
  <Company/>
  <LinksUpToDate>false</LinksUpToDate>
  <CharactersWithSpaces>15977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BSBCMM401 Make a presentation</dc:title>
  <dc:subject>BSBWRT401 Write complex documents</dc:subject>
  <dc:creator>Michelle Curro, Owen Flynn</dc:creator>
  <cp:keywords/>
  <dc:description/>
  <cp:lastModifiedBy>whyatt jackson</cp:lastModifiedBy>
  <cp:revision>2</cp:revision>
  <cp:lastPrinted>2020-08-27T23:00:00Z</cp:lastPrinted>
  <dcterms:created xsi:type="dcterms:W3CDTF">2021-08-10T02:57:00Z</dcterms:created>
  <dcterms:modified xsi:type="dcterms:W3CDTF">2021-08-10T02:57:00Z</dcterms:modified>
  <cp:contentStatus>v1-0_17/08/2020</cp:contentStatus>
</cp:coreProperties>
</file>