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0488637"/>
    <w:p w14:paraId="340D3E0C" w14:textId="77777777" w:rsidR="00DD61C5" w:rsidRPr="00F849B0" w:rsidRDefault="00D57A9D" w:rsidP="00DD61C5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7FA1B7D05AB5468C99A58E3B77E56EB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D61C5" w:rsidRPr="00F849B0">
            <w:rPr>
              <w:szCs w:val="32"/>
            </w:rPr>
            <w:t>CPCCBC4005A</w:t>
          </w:r>
        </w:sdtContent>
      </w:sdt>
      <w:r w:rsidR="00DD61C5" w:rsidRPr="00F849B0">
        <w:rPr>
          <w:szCs w:val="32"/>
        </w:rPr>
        <w:t xml:space="preserve"> </w:t>
      </w:r>
    </w:p>
    <w:p w14:paraId="7B1215A4" w14:textId="77777777" w:rsidR="00DD61C5" w:rsidRPr="00F849B0" w:rsidRDefault="00D57A9D" w:rsidP="00DD61C5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9D6976AB1CAA4A63913D073D105FCD97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D61C5" w:rsidRPr="00F849B0">
            <w:rPr>
              <w:szCs w:val="32"/>
            </w:rPr>
            <w:t>Produce labour and material schedules for ordering</w:t>
          </w:r>
        </w:sdtContent>
      </w:sdt>
    </w:p>
    <w:p w14:paraId="7FD5391F" w14:textId="77777777" w:rsidR="00DD61C5" w:rsidRPr="00F849B0" w:rsidRDefault="00DD61C5" w:rsidP="00DD61C5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31FD66E7" w14:textId="77777777" w:rsidR="00DD61C5" w:rsidRPr="00F849B0" w:rsidRDefault="00DD61C5" w:rsidP="00DD61C5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D61C5" w:rsidRPr="00F849B0" w14:paraId="26EA4C4D" w14:textId="77777777" w:rsidTr="0044662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61618382" w14:textId="77777777" w:rsidR="00DD61C5" w:rsidRPr="00F849B0" w:rsidRDefault="00DD61C5" w:rsidP="0044662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849B0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74FEF906" w14:textId="77777777" w:rsidR="00DD61C5" w:rsidRPr="00F849B0" w:rsidRDefault="00DD61C5" w:rsidP="0044662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74A46379" w14:textId="77777777"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61890261" w14:textId="77777777"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F849B0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602D32F4" w14:textId="77777777"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4108B42D" w14:textId="77777777"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05F4EDA8" w14:textId="77777777"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204DE833" w14:textId="77777777"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67D1BFC5" w14:textId="77777777"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74B6E133" w14:textId="77777777"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057DF9AC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4CDFEAD7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14:paraId="1099DB42" w14:textId="77777777" w:rsidTr="0044662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5410C27" w14:textId="77777777" w:rsidR="00DD61C5" w:rsidRPr="00F849B0" w:rsidRDefault="00DD61C5" w:rsidP="0044662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B7C0A09" w14:textId="77777777" w:rsidR="00DD61C5" w:rsidRPr="00F849B0" w:rsidRDefault="00DF7803" w:rsidP="0044662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304512905" w:edGrp="everyone"/>
            <w:r>
              <w:rPr>
                <w:rFonts w:ascii="Arial" w:hAnsi="Arial" w:cs="Arial"/>
                <w:sz w:val="22"/>
                <w:szCs w:val="22"/>
              </w:rPr>
              <w:t>AnneMarie Dempsey</w:t>
            </w:r>
            <w:permEnd w:id="304512905"/>
          </w:p>
        </w:tc>
      </w:tr>
      <w:tr w:rsidR="00DD61C5" w:rsidRPr="00F849B0" w14:paraId="06FADB05" w14:textId="77777777" w:rsidTr="0044662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97D1A50" w14:textId="77777777" w:rsidR="00DD61C5" w:rsidRPr="00F849B0" w:rsidRDefault="00DD61C5" w:rsidP="0044662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4F6756C3" w14:textId="77777777" w:rsidR="00DD61C5" w:rsidRPr="00F849B0" w:rsidRDefault="00DD61C5" w:rsidP="0044662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A785FAA" w14:textId="77777777" w:rsidR="00DD61C5" w:rsidRPr="00F849B0" w:rsidRDefault="00DD61C5" w:rsidP="0044662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1C5" w:rsidRPr="00F849B0" w14:paraId="3F6C708D" w14:textId="77777777" w:rsidTr="0044662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0B1159F" w14:textId="77777777" w:rsidR="00DD61C5" w:rsidRPr="00F849B0" w:rsidRDefault="00DD61C5" w:rsidP="0044662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63775166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497678E" w14:textId="77777777" w:rsidR="00DD61C5" w:rsidRPr="00F849B0" w:rsidRDefault="00DD61C5" w:rsidP="0044662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849B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3DB6008" wp14:editId="01FFE375">
                      <wp:extent cx="935181" cy="428625"/>
                      <wp:effectExtent l="0" t="0" r="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35181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637751661" w:displacedByCustomXml="prev"/>
      </w:tr>
    </w:tbl>
    <w:p w14:paraId="3E26B361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6DBC6820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14:paraId="3676C8CB" w14:textId="77777777" w:rsidTr="0044662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FF3964C" w14:textId="77777777" w:rsidR="00DD61C5" w:rsidRPr="00F849B0" w:rsidRDefault="00DD61C5" w:rsidP="0044662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ED9D96B" w14:textId="77777777" w:rsidR="00DD61C5" w:rsidRPr="00F849B0" w:rsidRDefault="00DD61C5" w:rsidP="0044662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137204975" w:edGrp="everyone"/>
            <w:permEnd w:id="1137204975"/>
          </w:p>
        </w:tc>
      </w:tr>
      <w:tr w:rsidR="00DD61C5" w:rsidRPr="00F849B0" w14:paraId="2776A49F" w14:textId="77777777" w:rsidTr="0044662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601F562" w14:textId="77777777" w:rsidR="00DD61C5" w:rsidRPr="00F849B0" w:rsidRDefault="00DD61C5" w:rsidP="0044662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142F57B8" w14:textId="77777777" w:rsidR="00DD61C5" w:rsidRPr="00F849B0" w:rsidRDefault="00DD61C5" w:rsidP="0044662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744DA46" w14:textId="77777777" w:rsidR="00DD61C5" w:rsidRPr="00F849B0" w:rsidRDefault="00DD61C5" w:rsidP="0044662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1C5" w:rsidRPr="00F849B0" w14:paraId="4A692BF5" w14:textId="77777777" w:rsidTr="0044662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D961E8A" w14:textId="77777777" w:rsidR="00DD61C5" w:rsidRPr="00F849B0" w:rsidRDefault="00DD61C5" w:rsidP="0044662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339716127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31E3F24" w14:textId="77777777" w:rsidR="00DD61C5" w:rsidRPr="00F849B0" w:rsidRDefault="00DD61C5" w:rsidP="0044662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849B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0C5BD18" wp14:editId="4CF42766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339716127" w:displacedByCustomXml="next"/>
          </w:sdtContent>
        </w:sdt>
      </w:tr>
    </w:tbl>
    <w:p w14:paraId="3FC834B7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7E9B1ABB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14:paraId="13DFB4C5" w14:textId="77777777" w:rsidTr="0044662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F5D785D" w14:textId="77777777" w:rsidR="00DD61C5" w:rsidRPr="00F849B0" w:rsidRDefault="00DD61C5" w:rsidP="0044662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362685592" w:edGrp="everyone" w:colFirst="1" w:colLast="1"/>
            <w:r w:rsidRPr="00F849B0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A236591DB9B843BAAC7C2E3303C0ACF0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FDF4826" w14:textId="77777777" w:rsidR="00DD61C5" w:rsidRPr="00F849B0" w:rsidRDefault="00DD61C5" w:rsidP="0044662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849B0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</w:tr>
      <w:permEnd w:id="362685592"/>
    </w:tbl>
    <w:p w14:paraId="0826B0AD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4F549EC9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7C5C58DC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DD61C5" w:rsidRPr="00F849B0" w14:paraId="05B4AA72" w14:textId="77777777" w:rsidTr="0044662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7DC9F9F0" w14:textId="77777777" w:rsidR="00DD61C5" w:rsidRPr="00F849B0" w:rsidRDefault="00DD61C5" w:rsidP="0044662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48865C81" w14:textId="77777777" w:rsidR="00DD61C5" w:rsidRPr="00F849B0" w:rsidRDefault="00DD61C5" w:rsidP="0044662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6597A57D" w14:textId="77777777" w:rsidR="00DD61C5" w:rsidRPr="00F849B0" w:rsidRDefault="00DD61C5" w:rsidP="0044662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DD61C5" w:rsidRPr="00F849B0" w14:paraId="50837A11" w14:textId="77777777" w:rsidTr="0044662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7EFB7874" w14:textId="77777777" w:rsidR="00DD61C5" w:rsidRPr="00F849B0" w:rsidRDefault="00DD61C5" w:rsidP="0044662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2559" w:type="dxa"/>
            <w:vMerge w:val="restart"/>
            <w:vAlign w:val="center"/>
          </w:tcPr>
          <w:p w14:paraId="1048FE51" w14:textId="77777777" w:rsidR="00DD61C5" w:rsidRPr="00F849B0" w:rsidRDefault="00DD61C5" w:rsidP="0044662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02120202" w:edGrp="everyone"/>
            <w:permEnd w:id="1902120202"/>
          </w:p>
        </w:tc>
        <w:tc>
          <w:tcPr>
            <w:tcW w:w="1272" w:type="dxa"/>
            <w:vAlign w:val="center"/>
          </w:tcPr>
          <w:p w14:paraId="5B512CC9" w14:textId="77777777" w:rsidR="00DD61C5" w:rsidRPr="00F849B0" w:rsidRDefault="00DD61C5" w:rsidP="0044662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5430002C" w14:textId="77777777" w:rsidR="00DD61C5" w:rsidRPr="00F849B0" w:rsidRDefault="00DD61C5" w:rsidP="0044662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DD61C5" w:rsidRPr="00F849B0" w14:paraId="7AFE090D" w14:textId="77777777" w:rsidTr="0044662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5EEEAF19" w14:textId="77777777" w:rsidR="00DD61C5" w:rsidRPr="00F849B0" w:rsidRDefault="00DD61C5" w:rsidP="0044662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05C03285" w14:textId="77777777" w:rsidR="00DD61C5" w:rsidRPr="00F849B0" w:rsidRDefault="00DD61C5" w:rsidP="0044662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175366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14:paraId="395EC307" w14:textId="77777777" w:rsidR="00DD61C5" w:rsidRPr="00F849B0" w:rsidRDefault="00DD61C5" w:rsidP="0044662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536619" w:displacedByCustomXml="prev"/>
        <w:permStart w:id="18394935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14:paraId="036CAB8E" w14:textId="77777777" w:rsidR="00DD61C5" w:rsidRPr="00F849B0" w:rsidRDefault="00DD61C5" w:rsidP="0044662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39493540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D61C5" w:rsidRPr="00F849B0" w14:paraId="7A14EE54" w14:textId="77777777" w:rsidTr="00446626">
        <w:tc>
          <w:tcPr>
            <w:tcW w:w="9016" w:type="dxa"/>
            <w:shd w:val="clear" w:color="auto" w:fill="D9D9D9" w:themeFill="background1" w:themeFillShade="D9"/>
          </w:tcPr>
          <w:p w14:paraId="7EAE26D6" w14:textId="77777777" w:rsidR="00DD61C5" w:rsidRPr="00F849B0" w:rsidRDefault="00DD61C5" w:rsidP="0044662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F849B0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D61C5" w:rsidRPr="00F849B0" w14:paraId="1DEE56D6" w14:textId="77777777" w:rsidTr="00446626">
        <w:trPr>
          <w:trHeight w:val="13602"/>
        </w:trPr>
        <w:tc>
          <w:tcPr>
            <w:tcW w:w="9016" w:type="dxa"/>
          </w:tcPr>
          <w:p w14:paraId="1007FFD5" w14:textId="77777777" w:rsidR="00DD61C5" w:rsidRPr="00F849B0" w:rsidRDefault="00DD61C5" w:rsidP="00446626">
            <w:pPr>
              <w:rPr>
                <w:rFonts w:ascii="Arial" w:hAnsi="Arial" w:cs="Arial"/>
                <w:szCs w:val="24"/>
              </w:rPr>
            </w:pPr>
            <w:permStart w:id="1743867244" w:edGrp="everyone"/>
            <w:permEnd w:id="1743867244"/>
          </w:p>
        </w:tc>
      </w:tr>
    </w:tbl>
    <w:bookmarkEnd w:id="0"/>
    <w:p w14:paraId="5B861C05" w14:textId="77777777" w:rsidR="00334357" w:rsidRPr="00F849B0" w:rsidRDefault="00334357" w:rsidP="00334357">
      <w:pPr>
        <w:pStyle w:val="11CSTCPLQuestionBullet"/>
        <w:numPr>
          <w:ilvl w:val="0"/>
          <w:numId w:val="13"/>
        </w:numPr>
        <w:ind w:left="709" w:hanging="709"/>
      </w:pPr>
      <w:r w:rsidRPr="00F849B0">
        <w:lastRenderedPageBreak/>
        <w:t>Which of the following contractual requirements will influence orders and labour and material schedules? Tick all that apply.</w:t>
      </w:r>
      <w:bookmarkEnd w:id="1"/>
    </w:p>
    <w:p w14:paraId="42EDC235" w14:textId="77777777" w:rsidR="00334357" w:rsidRPr="00F849B0" w:rsidRDefault="00334357" w:rsidP="0033435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334357" w:rsidRPr="00F849B0" w14:paraId="6E734BD6" w14:textId="77777777" w:rsidTr="007A1D58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64055A7" w14:textId="77777777" w:rsidR="00334357" w:rsidRPr="00F849B0" w:rsidRDefault="00334357" w:rsidP="007A1D5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D22BECF" w14:textId="77777777" w:rsidR="00334357" w:rsidRPr="00F849B0" w:rsidRDefault="00334357" w:rsidP="007A1D58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8FEEE8F" w14:textId="77777777" w:rsidR="00334357" w:rsidRPr="00F849B0" w:rsidRDefault="00334357" w:rsidP="007A1D58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3306475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873544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71291E2" w14:textId="77777777" w:rsidR="00334357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0647502" w:displacedByCustomXml="prev"/>
      </w:tr>
      <w:tr w:rsidR="002C29E1" w:rsidRPr="00F849B0" w14:paraId="6E9FE667" w14:textId="77777777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314E8C" w14:textId="77777777" w:rsidR="002C29E1" w:rsidRPr="00F849B0" w:rsidRDefault="002C29E1" w:rsidP="002C29E1">
            <w:pPr>
              <w:ind w:left="993" w:hanging="993"/>
              <w:jc w:val="center"/>
            </w:pPr>
          </w:p>
        </w:tc>
        <w:permStart w:id="94935823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9F29CC" w14:textId="77777777" w:rsidR="002C29E1" w:rsidRPr="00F849B0" w:rsidRDefault="004C037E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4935823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136840" w14:textId="77777777" w:rsidR="002C29E1" w:rsidRPr="00F849B0" w:rsidRDefault="002C29E1" w:rsidP="002C29E1">
            <w:pPr>
              <w:jc w:val="center"/>
            </w:pPr>
            <w:r w:rsidRPr="00F849B0">
              <w:t>Commencement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9343E1" w14:textId="77777777" w:rsidR="002C29E1" w:rsidRPr="00F849B0" w:rsidRDefault="002C29E1" w:rsidP="002C29E1">
            <w:pPr>
              <w:ind w:left="993" w:hanging="993"/>
            </w:pPr>
          </w:p>
        </w:tc>
      </w:tr>
      <w:tr w:rsidR="002C29E1" w:rsidRPr="00F849B0" w14:paraId="2E81B1F0" w14:textId="77777777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56EB31" w14:textId="77777777" w:rsidR="002C29E1" w:rsidRPr="00F849B0" w:rsidRDefault="002C29E1" w:rsidP="002C29E1">
            <w:pPr>
              <w:ind w:left="993" w:hanging="993"/>
              <w:jc w:val="center"/>
            </w:pPr>
          </w:p>
        </w:tc>
        <w:permStart w:id="141683665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660222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C896E53" w14:textId="77777777" w:rsidR="002C29E1" w:rsidRPr="00F849B0" w:rsidRDefault="004C037E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1683665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5A307C" w14:textId="77777777" w:rsidR="002C29E1" w:rsidRPr="00F849B0" w:rsidRDefault="002C29E1" w:rsidP="002C29E1">
            <w:pPr>
              <w:jc w:val="center"/>
            </w:pPr>
            <w:r w:rsidRPr="00F849B0">
              <w:t>Completion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02BFB8" w14:textId="77777777" w:rsidR="002C29E1" w:rsidRPr="00F849B0" w:rsidRDefault="002C29E1" w:rsidP="002C29E1">
            <w:pPr>
              <w:ind w:left="993" w:hanging="993"/>
            </w:pPr>
          </w:p>
        </w:tc>
      </w:tr>
      <w:tr w:rsidR="002C29E1" w:rsidRPr="00F849B0" w14:paraId="1169FC50" w14:textId="77777777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941197" w14:textId="77777777" w:rsidR="002C29E1" w:rsidRPr="00F849B0" w:rsidRDefault="002C29E1" w:rsidP="002C29E1">
            <w:pPr>
              <w:ind w:left="993" w:hanging="993"/>
              <w:jc w:val="center"/>
            </w:pPr>
          </w:p>
        </w:tc>
        <w:permStart w:id="7657314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678418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B7399B0" w14:textId="77777777" w:rsidR="002C29E1" w:rsidRPr="00F849B0" w:rsidRDefault="004C037E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6573142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DBA184" w14:textId="77777777" w:rsidR="002C29E1" w:rsidRPr="00F849B0" w:rsidRDefault="002C29E1" w:rsidP="002C29E1">
            <w:pPr>
              <w:jc w:val="center"/>
            </w:pPr>
            <w:r w:rsidRPr="00F849B0">
              <w:t>Contract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0D04814" w14:textId="77777777" w:rsidR="002C29E1" w:rsidRPr="00F849B0" w:rsidRDefault="002C29E1" w:rsidP="002C29E1">
            <w:pPr>
              <w:ind w:left="993" w:hanging="993"/>
            </w:pPr>
          </w:p>
        </w:tc>
      </w:tr>
    </w:tbl>
    <w:p w14:paraId="2A0142C2" w14:textId="77777777" w:rsidR="00334357" w:rsidRPr="00F849B0" w:rsidRDefault="00334357" w:rsidP="00334357">
      <w:pPr>
        <w:ind w:left="567" w:hanging="567"/>
        <w:rPr>
          <w:rFonts w:ascii="Arial" w:hAnsi="Arial" w:cs="Arial"/>
          <w:sz w:val="22"/>
          <w:szCs w:val="22"/>
        </w:rPr>
      </w:pPr>
    </w:p>
    <w:p w14:paraId="0D6AE113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58494C26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" w:name="_Ref425159148"/>
      <w:r w:rsidRPr="00F849B0">
        <w:rPr>
          <w:rFonts w:ascii="Arial" w:hAnsi="Arial"/>
          <w:b/>
        </w:rPr>
        <w:t>Identify three (3) suppliers and three (3) contractors that you may need to work with when undertaking a building project.</w:t>
      </w:r>
      <w:bookmarkEnd w:id="2"/>
    </w:p>
    <w:p w14:paraId="0EFB3B21" w14:textId="77777777"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780921" w:rsidRPr="00F849B0" w14:paraId="0BFEC870" w14:textId="77777777" w:rsidTr="00C26CD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71814FD" w14:textId="77777777" w:rsidR="00780921" w:rsidRPr="00F849B0" w:rsidRDefault="00780921" w:rsidP="00C26CD9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1EA09FF" w14:textId="77777777" w:rsidR="00780921" w:rsidRPr="00F849B0" w:rsidRDefault="00780921" w:rsidP="00C26CD9">
            <w:pPr>
              <w:keepNext/>
              <w:ind w:left="993" w:right="82" w:hanging="993"/>
              <w:jc w:val="center"/>
            </w:pPr>
            <w:r w:rsidRPr="00F849B0">
              <w:t>Suppliers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A8E5E8B" w14:textId="77777777" w:rsidR="00780921" w:rsidRPr="00F849B0" w:rsidRDefault="00780921" w:rsidP="00C26CD9">
            <w:pPr>
              <w:keepNext/>
              <w:ind w:left="993" w:right="82" w:hanging="993"/>
              <w:jc w:val="center"/>
            </w:pPr>
            <w:r w:rsidRPr="00F849B0">
              <w:t>Contractors</w:t>
            </w:r>
          </w:p>
        </w:tc>
        <w:permStart w:id="10438727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31347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2CDCB58" w14:textId="77777777" w:rsidR="0078092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3872793" w:displacedByCustomXml="prev"/>
      </w:tr>
      <w:tr w:rsidR="00780921" w:rsidRPr="00F849B0" w14:paraId="3566921C" w14:textId="77777777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5C1F84" w14:textId="77777777"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1F8F3" w14:textId="5BC4C88A" w:rsidR="00780921" w:rsidRPr="00A477AB" w:rsidRDefault="0071458A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30704544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21CF2">
              <w:rPr>
                <w:rFonts w:ascii="Arial" w:hAnsi="Arial" w:cs="Arial"/>
                <w:sz w:val="22"/>
                <w:szCs w:val="22"/>
              </w:rPr>
              <w:t>Steel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21CF2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030704544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284EA1" w14:textId="074DC274" w:rsidR="00780921" w:rsidRPr="00A477AB" w:rsidRDefault="0071458A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04867769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21CF2">
              <w:rPr>
                <w:rFonts w:ascii="Arial" w:hAnsi="Arial" w:cs="Arial"/>
                <w:sz w:val="22"/>
                <w:szCs w:val="22"/>
              </w:rPr>
              <w:t>Fitter</w:t>
            </w:r>
            <w:r>
              <w:rPr>
                <w:rFonts w:ascii="Arial" w:hAnsi="Arial" w:cs="Arial"/>
                <w:sz w:val="22"/>
                <w:szCs w:val="22"/>
              </w:rPr>
              <w:t xml:space="preserve">s </w:t>
            </w:r>
            <w:r w:rsidR="00021CF2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00486776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5D53DA" w14:textId="77777777" w:rsidR="00780921" w:rsidRPr="00F849B0" w:rsidRDefault="00780921" w:rsidP="00C26CD9">
            <w:pPr>
              <w:ind w:left="993" w:hanging="993"/>
            </w:pPr>
          </w:p>
        </w:tc>
      </w:tr>
      <w:tr w:rsidR="00780921" w:rsidRPr="00F849B0" w14:paraId="10A767B6" w14:textId="77777777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0013B0" w14:textId="77777777"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D0026C6" w14:textId="045D2165" w:rsidR="00780921" w:rsidRPr="00A477AB" w:rsidRDefault="0071458A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7412358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21CF2">
              <w:rPr>
                <w:rFonts w:ascii="Arial" w:hAnsi="Arial" w:cs="Arial"/>
                <w:sz w:val="22"/>
                <w:szCs w:val="22"/>
              </w:rPr>
              <w:t>Windows and Doors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21CF2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47412358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9DC399E" w14:textId="411EE541" w:rsidR="00780921" w:rsidRPr="00A477AB" w:rsidRDefault="0071458A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1789804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21CF2">
              <w:rPr>
                <w:rFonts w:ascii="Arial" w:hAnsi="Arial" w:cs="Arial"/>
                <w:sz w:val="22"/>
                <w:szCs w:val="22"/>
              </w:rPr>
              <w:t>Electricians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21CF2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2178980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9B4B5F" w14:textId="77777777" w:rsidR="00780921" w:rsidRPr="00F849B0" w:rsidRDefault="00780921" w:rsidP="00C26CD9">
            <w:pPr>
              <w:ind w:left="993" w:hanging="993"/>
            </w:pPr>
          </w:p>
        </w:tc>
      </w:tr>
      <w:tr w:rsidR="00780921" w:rsidRPr="00F849B0" w14:paraId="53BBA55B" w14:textId="77777777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1426FB0" w14:textId="77777777"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CC359BF" w14:textId="1B9911E8" w:rsidR="00780921" w:rsidRPr="00A477AB" w:rsidRDefault="0071458A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3939068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21CF2">
              <w:rPr>
                <w:rFonts w:ascii="Arial" w:hAnsi="Arial" w:cs="Arial"/>
                <w:sz w:val="22"/>
                <w:szCs w:val="22"/>
              </w:rPr>
              <w:t>Concrete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21CF2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93939068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D56F80A" w14:textId="399C4F00" w:rsidR="00780921" w:rsidRPr="00A477AB" w:rsidRDefault="0071458A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37453252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21CF2">
              <w:rPr>
                <w:rFonts w:ascii="Arial" w:hAnsi="Arial" w:cs="Arial"/>
                <w:sz w:val="22"/>
                <w:szCs w:val="22"/>
              </w:rPr>
              <w:t>Plumbers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21CF2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9374532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765C32" w14:textId="77777777" w:rsidR="00780921" w:rsidRPr="00F849B0" w:rsidRDefault="00780921" w:rsidP="00C26CD9">
            <w:pPr>
              <w:ind w:left="993" w:hanging="993"/>
            </w:pPr>
          </w:p>
        </w:tc>
      </w:tr>
    </w:tbl>
    <w:p w14:paraId="60C380ED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47360161" w14:textId="77777777" w:rsidR="00C26CD9" w:rsidRPr="00F849B0" w:rsidRDefault="00C26CD9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7DDFB4AF" w14:textId="77777777" w:rsidR="00C26CD9" w:rsidRPr="00F849B0" w:rsidRDefault="00C26CD9" w:rsidP="00C26CD9">
      <w:pPr>
        <w:pStyle w:val="11CSTCPLQuestionBullet"/>
        <w:numPr>
          <w:ilvl w:val="0"/>
          <w:numId w:val="13"/>
        </w:numPr>
        <w:ind w:left="709" w:hanging="709"/>
      </w:pPr>
      <w:bookmarkStart w:id="3" w:name="_Ref530638037"/>
      <w:r w:rsidRPr="00F849B0">
        <w:t>Explain the difference between employees and contractors and how they are influenced by scheduling.</w:t>
      </w:r>
      <w:bookmarkEnd w:id="3"/>
    </w:p>
    <w:p w14:paraId="0A23A499" w14:textId="77777777" w:rsidR="00C26CD9" w:rsidRPr="00F849B0" w:rsidRDefault="00C26CD9" w:rsidP="00C26CD9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26CD9" w:rsidRPr="00F849B0" w14:paraId="62085E25" w14:textId="77777777" w:rsidTr="00CE555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6E4159" w14:textId="77777777" w:rsidR="00C26CD9" w:rsidRPr="00F849B0" w:rsidRDefault="00C26CD9" w:rsidP="00C56295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ABEE2" w14:textId="77777777" w:rsidR="003A33C1" w:rsidRPr="003A33C1" w:rsidRDefault="003A33C1" w:rsidP="003A33C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14415484" w:edGrp="everyone"/>
            <w:r w:rsidRPr="003A33C1">
              <w:rPr>
                <w:rFonts w:ascii="Arial" w:hAnsi="Arial" w:cs="Arial"/>
                <w:sz w:val="22"/>
                <w:szCs w:val="22"/>
              </w:rPr>
              <w:t>A builder can closely direct the work to be undertaken by an employee</w:t>
            </w:r>
          </w:p>
          <w:p w14:paraId="64CDBCE9" w14:textId="4109AE5B" w:rsidR="00C26CD9" w:rsidRPr="00F849B0" w:rsidRDefault="003A33C1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3A33C1">
              <w:rPr>
                <w:rFonts w:ascii="Arial" w:hAnsi="Arial" w:cs="Arial"/>
                <w:sz w:val="22"/>
                <w:szCs w:val="22"/>
              </w:rPr>
              <w:t>A contractor can decide what work they do, how it is to be carried out and the hours when the work is to be completed</w:t>
            </w:r>
            <w:permEnd w:id="614415484"/>
          </w:p>
        </w:tc>
        <w:permStart w:id="18568518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688011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3D51EB8" w14:textId="77777777" w:rsidR="00C26CD9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6851895" w:displacedByCustomXml="prev"/>
      </w:tr>
    </w:tbl>
    <w:p w14:paraId="7610A175" w14:textId="77777777" w:rsidR="00C26CD9" w:rsidRPr="00F849B0" w:rsidRDefault="00C26CD9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770EF48B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14:paraId="13C88032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4" w:name="_Ref530484357"/>
      <w:r w:rsidRPr="00F849B0">
        <w:rPr>
          <w:rFonts w:ascii="Arial" w:hAnsi="Arial"/>
          <w:b/>
        </w:rPr>
        <w:t xml:space="preserve">Identify </w:t>
      </w:r>
      <w:r w:rsidR="00C26CD9" w:rsidRPr="00F849B0">
        <w:rPr>
          <w:rFonts w:ascii="Arial" w:hAnsi="Arial"/>
          <w:b/>
        </w:rPr>
        <w:t>one (1)</w:t>
      </w:r>
      <w:r w:rsidRPr="00F849B0">
        <w:rPr>
          <w:rFonts w:ascii="Arial" w:hAnsi="Arial"/>
          <w:b/>
        </w:rPr>
        <w:t xml:space="preserve"> local government</w:t>
      </w:r>
      <w:r w:rsidR="00C26CD9" w:rsidRPr="00F849B0">
        <w:rPr>
          <w:rFonts w:ascii="Arial" w:hAnsi="Arial"/>
          <w:b/>
        </w:rPr>
        <w:t xml:space="preserve"> authority and one (1)</w:t>
      </w:r>
      <w:r w:rsidRPr="00F849B0">
        <w:rPr>
          <w:rFonts w:ascii="Arial" w:hAnsi="Arial"/>
          <w:b/>
        </w:rPr>
        <w:t xml:space="preserve"> regulatory bod</w:t>
      </w:r>
      <w:r w:rsidR="00C26CD9" w:rsidRPr="00F849B0">
        <w:rPr>
          <w:rFonts w:ascii="Arial" w:hAnsi="Arial"/>
          <w:b/>
        </w:rPr>
        <w:t>y</w:t>
      </w:r>
      <w:r w:rsidRPr="00F849B0">
        <w:rPr>
          <w:rFonts w:ascii="Arial" w:hAnsi="Arial"/>
          <w:b/>
        </w:rPr>
        <w:t xml:space="preserve"> that must be considered when producing schedules.</w:t>
      </w:r>
      <w:bookmarkEnd w:id="4"/>
    </w:p>
    <w:p w14:paraId="0DEAAFD8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14:paraId="31D700AE" w14:textId="77777777" w:rsidTr="0096096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68B55A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B85B0" w14:textId="77777777" w:rsidR="003A33C1" w:rsidRDefault="003A33C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37451219" w:edGrp="everyone"/>
            <w:r>
              <w:rPr>
                <w:rFonts w:ascii="Arial" w:hAnsi="Arial" w:cs="Arial"/>
                <w:sz w:val="22"/>
                <w:szCs w:val="22"/>
              </w:rPr>
              <w:t>Regulatory Body – Australian Building &amp; Construction Commission.</w:t>
            </w:r>
          </w:p>
          <w:p w14:paraId="6F022D43" w14:textId="6221250A" w:rsidR="00780921" w:rsidRPr="00F849B0" w:rsidRDefault="003A33C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Local Gov authority – NSW Dept of Planning </w:t>
            </w:r>
            <w:permEnd w:id="337451219"/>
          </w:p>
        </w:tc>
        <w:permStart w:id="9650340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92920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18F4F03" w14:textId="77777777"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5034042" w:displacedByCustomXml="prev"/>
      </w:tr>
    </w:tbl>
    <w:p w14:paraId="2041DDD7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14:paraId="19E857A6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01774D48" w14:textId="77777777" w:rsidR="00780921" w:rsidRPr="00F849B0" w:rsidRDefault="00780921" w:rsidP="00780921">
      <w:pPr>
        <w:pStyle w:val="11CSTCPLQuestionBullet"/>
        <w:numPr>
          <w:ilvl w:val="0"/>
          <w:numId w:val="13"/>
        </w:numPr>
        <w:ind w:left="709" w:hanging="709"/>
      </w:pPr>
      <w:bookmarkStart w:id="5" w:name="_Ref530484824"/>
      <w:r w:rsidRPr="00F849B0">
        <w:t>Why should colour selections be included on the schedules?</w:t>
      </w:r>
      <w:bookmarkEnd w:id="5"/>
    </w:p>
    <w:p w14:paraId="58DC6BB1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14:paraId="55A6CC5A" w14:textId="77777777" w:rsidTr="0096096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1C4969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8F380" w14:textId="77777777" w:rsidR="00780921" w:rsidRPr="00F849B0" w:rsidRDefault="008703EA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90218004" w:edGrp="everyone"/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Pr="008703EA">
              <w:rPr>
                <w:rFonts w:ascii="Arial" w:hAnsi="Arial" w:cs="Arial"/>
                <w:sz w:val="22"/>
                <w:szCs w:val="22"/>
              </w:rPr>
              <w:t>t is important to factor in the owners’ requirements for colour schemes and selections. Some colour requests may require a special order to be made.</w:t>
            </w:r>
            <w:permEnd w:id="1190218004"/>
          </w:p>
        </w:tc>
        <w:permStart w:id="225522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571204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EE22B5F" w14:textId="77777777"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552233" w:displacedByCustomXml="prev"/>
      </w:tr>
    </w:tbl>
    <w:p w14:paraId="7AFA87A9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78335EF8" w14:textId="77777777" w:rsidR="00780921" w:rsidRPr="00F849B0" w:rsidRDefault="00780921" w:rsidP="00780921">
      <w:pPr>
        <w:pStyle w:val="11CSTCPLQuestionBullet"/>
        <w:numPr>
          <w:ilvl w:val="0"/>
          <w:numId w:val="13"/>
        </w:numPr>
        <w:ind w:left="709" w:hanging="709"/>
      </w:pPr>
      <w:bookmarkStart w:id="6" w:name="_Ref530488884"/>
      <w:r w:rsidRPr="00F849B0">
        <w:lastRenderedPageBreak/>
        <w:t>True or False (Tick your response): If a project is in a heritage protected area, the council may specify the colours that should be used.</w:t>
      </w:r>
      <w:bookmarkEnd w:id="6"/>
    </w:p>
    <w:p w14:paraId="65CF449B" w14:textId="77777777"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849B0" w:rsidRPr="00F849B0" w14:paraId="1D8CCA8E" w14:textId="77777777" w:rsidTr="00F849B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B87D988" w14:textId="77777777" w:rsidR="00F849B0" w:rsidRPr="00F849B0" w:rsidRDefault="00F849B0" w:rsidP="00F849B0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83085047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B10D7A" w14:textId="77777777" w:rsidR="00F849B0" w:rsidRPr="00DD7A44" w:rsidRDefault="00D57A9D" w:rsidP="00F849B0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7740584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703EA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483085047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5EB757" w14:textId="77777777" w:rsidR="00F849B0" w:rsidRPr="00F849B0" w:rsidRDefault="00F849B0" w:rsidP="00F849B0">
            <w:pPr>
              <w:ind w:left="993" w:hanging="993"/>
              <w:jc w:val="center"/>
            </w:pPr>
            <w:r w:rsidRPr="00F849B0">
              <w:t>True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AC8362" w14:textId="77777777" w:rsidR="00F849B0" w:rsidRPr="00F849B0" w:rsidRDefault="00F849B0" w:rsidP="00F849B0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828600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26984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5392D55" w14:textId="77777777" w:rsidR="00F849B0" w:rsidRPr="00F849B0" w:rsidRDefault="00F849B0" w:rsidP="00F849B0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2860024" w:displacedByCustomXml="prev"/>
      </w:tr>
      <w:tr w:rsidR="00F849B0" w:rsidRPr="00F849B0" w14:paraId="43BFA49B" w14:textId="77777777" w:rsidTr="00F849B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D4377A9" w14:textId="77777777" w:rsidR="00F849B0" w:rsidRPr="00F849B0" w:rsidRDefault="00F849B0" w:rsidP="00F849B0">
            <w:pPr>
              <w:ind w:left="993" w:hanging="993"/>
              <w:jc w:val="center"/>
            </w:pPr>
          </w:p>
        </w:tc>
        <w:permStart w:id="1945327294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527292" w14:textId="77777777" w:rsidR="00F849B0" w:rsidRPr="00DD7A44" w:rsidRDefault="00D57A9D" w:rsidP="00F849B0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9044362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849B0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945327294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02459F" w14:textId="77777777" w:rsidR="00F849B0" w:rsidRPr="00F849B0" w:rsidRDefault="00F849B0" w:rsidP="00F849B0">
            <w:pPr>
              <w:ind w:left="993" w:hanging="993"/>
              <w:jc w:val="center"/>
            </w:pPr>
            <w:r w:rsidRPr="00F849B0">
              <w:t>False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35C4E5" w14:textId="77777777" w:rsidR="00F849B0" w:rsidRPr="00F849B0" w:rsidRDefault="00F849B0" w:rsidP="00F849B0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9CF60C2" w14:textId="77777777" w:rsidR="00F849B0" w:rsidRPr="00F849B0" w:rsidRDefault="00F849B0" w:rsidP="00F849B0">
            <w:pPr>
              <w:ind w:left="993" w:hanging="993"/>
            </w:pPr>
          </w:p>
        </w:tc>
      </w:tr>
    </w:tbl>
    <w:p w14:paraId="2A1A95A4" w14:textId="77777777" w:rsidR="00780921" w:rsidRPr="00F849B0" w:rsidRDefault="00780921" w:rsidP="00780921">
      <w:pPr>
        <w:jc w:val="left"/>
        <w:rPr>
          <w:rFonts w:ascii="Arial" w:hAnsi="Arial" w:cs="Arial"/>
          <w:sz w:val="22"/>
          <w:szCs w:val="22"/>
        </w:rPr>
      </w:pPr>
    </w:p>
    <w:p w14:paraId="58EB8B6B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14:paraId="5F5075B7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7" w:name="_Ref530576818"/>
      <w:r w:rsidRPr="00F849B0">
        <w:rPr>
          <w:rFonts w:ascii="Arial" w:hAnsi="Arial"/>
          <w:b/>
        </w:rPr>
        <w:t>Identify your local council’s requirements regarding working hours and days. Explain how these requirements may affect your schedules.</w:t>
      </w:r>
      <w:bookmarkEnd w:id="7"/>
      <w:r w:rsidRPr="00F849B0">
        <w:rPr>
          <w:rFonts w:ascii="Arial" w:hAnsi="Arial"/>
          <w:b/>
        </w:rPr>
        <w:t xml:space="preserve"> </w:t>
      </w:r>
    </w:p>
    <w:p w14:paraId="2CC0D243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7478"/>
        <w:gridCol w:w="567"/>
      </w:tblGrid>
      <w:tr w:rsidR="00780921" w:rsidRPr="00F849B0" w14:paraId="44E6BA63" w14:textId="77777777" w:rsidTr="00503301">
        <w:trPr>
          <w:trHeight w:val="2494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C4F1393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EFA4C" w14:textId="77777777" w:rsidR="00780921" w:rsidRPr="00F849B0" w:rsidRDefault="00BF1772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18247348" w:edGrp="everyone"/>
            <w:r w:rsidRPr="00BF1772">
              <w:rPr>
                <w:rFonts w:ascii="Arial" w:hAnsi="Arial" w:cs="Arial"/>
                <w:sz w:val="22"/>
                <w:szCs w:val="22"/>
              </w:rPr>
              <w:t xml:space="preserve">Noise from power tools and equipment (including electric and </w:t>
            </w:r>
            <w:r w:rsidR="00FD0937" w:rsidRPr="00BF1772">
              <w:rPr>
                <w:rFonts w:ascii="Arial" w:hAnsi="Arial" w:cs="Arial"/>
                <w:sz w:val="22"/>
                <w:szCs w:val="22"/>
              </w:rPr>
              <w:t>battery</w:t>
            </w:r>
            <w:r w:rsidR="00FD0937">
              <w:rPr>
                <w:rFonts w:ascii="Arial" w:hAnsi="Arial" w:cs="Arial"/>
                <w:sz w:val="22"/>
                <w:szCs w:val="22"/>
              </w:rPr>
              <w:t>-operated</w:t>
            </w:r>
            <w:r w:rsidRPr="00BF1772">
              <w:rPr>
                <w:rFonts w:ascii="Arial" w:hAnsi="Arial" w:cs="Arial"/>
                <w:sz w:val="22"/>
                <w:szCs w:val="22"/>
              </w:rPr>
              <w:t xml:space="preserve"> tools) that can be heard in any habitable rooms of a neighbouring residence must cease during certain times: 8 pm to 8 am on Sundays and public holidays, and 8 pm to 7 am on weekdays and Saturdays</w:t>
            </w:r>
            <w:permEnd w:id="818247348"/>
          </w:p>
        </w:tc>
        <w:permStart w:id="10870062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43518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3C4EDE1" w14:textId="77777777"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87006261" w:displacedByCustomXml="prev"/>
      </w:tr>
    </w:tbl>
    <w:p w14:paraId="6289519D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490CD238" w14:textId="77777777" w:rsidR="00780921" w:rsidRPr="00F849B0" w:rsidRDefault="00780921" w:rsidP="00780921">
      <w:pPr>
        <w:jc w:val="left"/>
        <w:rPr>
          <w:rFonts w:ascii="Arial" w:hAnsi="Arial" w:cs="Arial"/>
          <w:sz w:val="22"/>
          <w:szCs w:val="22"/>
        </w:rPr>
      </w:pPr>
    </w:p>
    <w:p w14:paraId="0BE9948D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8" w:name="_Ref425158650"/>
      <w:bookmarkStart w:id="9" w:name="_Ref530483834"/>
      <w:r w:rsidRPr="00F849B0">
        <w:rPr>
          <w:rFonts w:ascii="Arial" w:hAnsi="Arial"/>
          <w:b/>
        </w:rPr>
        <w:t>Identify three (3) common drawings/specifications commonly used in the industry. Explain what information is provided by each document and how this</w:t>
      </w:r>
      <w:bookmarkEnd w:id="8"/>
      <w:r w:rsidRPr="00F849B0">
        <w:rPr>
          <w:rFonts w:ascii="Arial" w:hAnsi="Arial"/>
          <w:b/>
        </w:rPr>
        <w:t xml:space="preserve"> influences labour and material schedules for ordering.</w:t>
      </w:r>
      <w:bookmarkEnd w:id="9"/>
    </w:p>
    <w:p w14:paraId="1AF48F69" w14:textId="77777777"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80921" w:rsidRPr="00F849B0" w14:paraId="1D125E53" w14:textId="77777777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32E6CBD" w14:textId="77777777" w:rsidR="00780921" w:rsidRPr="00F849B0" w:rsidRDefault="00780921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70E4DFA" w14:textId="77777777" w:rsidR="00780921" w:rsidRPr="00F849B0" w:rsidRDefault="00780921" w:rsidP="00780921">
            <w:pPr>
              <w:keepNext/>
              <w:ind w:left="993" w:right="82" w:hanging="993"/>
              <w:jc w:val="center"/>
            </w:pPr>
            <w:r w:rsidRPr="00F849B0">
              <w:t>Drawing/Specification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AD235F5" w14:textId="77777777" w:rsidR="00780921" w:rsidRPr="00F849B0" w:rsidRDefault="00780921" w:rsidP="00780921">
            <w:pPr>
              <w:keepNext/>
              <w:ind w:left="993" w:right="82" w:hanging="993"/>
              <w:jc w:val="center"/>
            </w:pPr>
            <w:r w:rsidRPr="00F849B0">
              <w:t>Information provided for labour and material schedules</w:t>
            </w:r>
          </w:p>
        </w:tc>
        <w:permStart w:id="3812501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8923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D6CAC15" w14:textId="77777777" w:rsidR="00780921" w:rsidRPr="00F849B0" w:rsidRDefault="00C77DB6" w:rsidP="000601C6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1250190" w:displacedByCustomXml="prev"/>
      </w:tr>
      <w:tr w:rsidR="00780921" w:rsidRPr="00F849B0" w14:paraId="3A50B87E" w14:textId="77777777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4B94E92" w14:textId="77777777"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F6717" w14:textId="77777777" w:rsidR="002948D5" w:rsidRPr="002948D5" w:rsidRDefault="002948D5" w:rsidP="002948D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90227228" w:edGrp="everyone"/>
            <w:r w:rsidRPr="002948D5">
              <w:rPr>
                <w:rFonts w:ascii="Arial" w:hAnsi="Arial" w:cs="Arial"/>
                <w:sz w:val="22"/>
                <w:szCs w:val="22"/>
              </w:rPr>
              <w:t>Plans</w:t>
            </w:r>
          </w:p>
          <w:permEnd w:id="590227228"/>
          <w:p w14:paraId="34082EA0" w14:textId="77777777"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6C96F9" w14:textId="77777777" w:rsidR="002948D5" w:rsidRPr="002948D5" w:rsidRDefault="002948D5" w:rsidP="002948D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00792338" w:edGrp="everyone"/>
            <w:r w:rsidRPr="002948D5">
              <w:rPr>
                <w:rFonts w:ascii="Arial" w:hAnsi="Arial" w:cs="Arial"/>
                <w:sz w:val="22"/>
                <w:szCs w:val="22"/>
              </w:rPr>
              <w:t>Plans for the building from a bird’s eye view</w:t>
            </w:r>
          </w:p>
          <w:permEnd w:id="1500792338"/>
          <w:p w14:paraId="38F18612" w14:textId="77777777"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4B12121" w14:textId="77777777" w:rsidR="00780921" w:rsidRPr="00F849B0" w:rsidRDefault="00780921" w:rsidP="00780921">
            <w:pPr>
              <w:ind w:left="993" w:hanging="993"/>
            </w:pPr>
          </w:p>
        </w:tc>
      </w:tr>
      <w:tr w:rsidR="00780921" w:rsidRPr="00F849B0" w14:paraId="5AA497AA" w14:textId="77777777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5C29AE1" w14:textId="77777777"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6CD1912" w14:textId="77777777" w:rsidR="002948D5" w:rsidRPr="002948D5" w:rsidRDefault="002948D5" w:rsidP="002948D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33778316" w:edGrp="everyone"/>
            <w:r w:rsidRPr="002948D5">
              <w:rPr>
                <w:rFonts w:ascii="Arial" w:hAnsi="Arial" w:cs="Arial"/>
                <w:sz w:val="22"/>
                <w:szCs w:val="22"/>
              </w:rPr>
              <w:t>Elevations</w:t>
            </w:r>
          </w:p>
          <w:permEnd w:id="833778316"/>
          <w:p w14:paraId="55BC9329" w14:textId="77777777"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5E78A9" w14:textId="77777777" w:rsidR="002948D5" w:rsidRPr="002948D5" w:rsidRDefault="002948D5" w:rsidP="002948D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33456926" w:edGrp="everyone"/>
            <w:r w:rsidRPr="002948D5">
              <w:rPr>
                <w:rFonts w:ascii="Arial" w:hAnsi="Arial" w:cs="Arial"/>
                <w:sz w:val="22"/>
                <w:szCs w:val="22"/>
              </w:rPr>
              <w:t>Drawings of the building showing what it looks like from north, south, east and west</w:t>
            </w:r>
          </w:p>
          <w:permEnd w:id="333456926"/>
          <w:p w14:paraId="3E667B8A" w14:textId="77777777"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9E2955" w14:textId="77777777" w:rsidR="00780921" w:rsidRPr="00F849B0" w:rsidRDefault="00780921" w:rsidP="00780921">
            <w:pPr>
              <w:ind w:left="993" w:hanging="993"/>
            </w:pPr>
          </w:p>
        </w:tc>
      </w:tr>
      <w:tr w:rsidR="00780921" w:rsidRPr="00F849B0" w14:paraId="3B1A053B" w14:textId="77777777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5B4346" w14:textId="77777777"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330D190" w14:textId="2D4539A4" w:rsidR="00780921" w:rsidRPr="00503301" w:rsidRDefault="002948D5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14185724" w:edGrp="everyone"/>
            <w:r w:rsidRPr="002948D5">
              <w:rPr>
                <w:rFonts w:ascii="Arial" w:hAnsi="Arial" w:cs="Arial"/>
                <w:sz w:val="22"/>
                <w:szCs w:val="22"/>
              </w:rPr>
              <w:t>Material specifications</w:t>
            </w:r>
            <w:permEnd w:id="1114185724"/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2E441FB" w14:textId="3F21B68D" w:rsidR="00780921" w:rsidRPr="00503301" w:rsidRDefault="002948D5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82607955" w:edGrp="everyone"/>
            <w:r w:rsidRPr="002948D5">
              <w:rPr>
                <w:rFonts w:ascii="Arial" w:hAnsi="Arial" w:cs="Arial"/>
                <w:sz w:val="22"/>
                <w:szCs w:val="22"/>
              </w:rPr>
              <w:t>Include details of the type, strength and size of material to be used</w:t>
            </w:r>
            <w:permEnd w:id="178260795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C3E44D" w14:textId="77777777" w:rsidR="00780921" w:rsidRPr="00F849B0" w:rsidRDefault="00780921" w:rsidP="00780921">
            <w:pPr>
              <w:ind w:left="993" w:hanging="993"/>
            </w:pPr>
          </w:p>
        </w:tc>
      </w:tr>
    </w:tbl>
    <w:p w14:paraId="7047818A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02418259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0" w:name="_Ref530577044"/>
      <w:r w:rsidRPr="00F849B0">
        <w:rPr>
          <w:rFonts w:ascii="Arial" w:hAnsi="Arial"/>
          <w:b/>
        </w:rPr>
        <w:lastRenderedPageBreak/>
        <w:t xml:space="preserve">What three (3) things should a builder do when variations are made to a </w:t>
      </w:r>
      <w:r w:rsidR="00A25844" w:rsidRPr="00F849B0">
        <w:rPr>
          <w:rFonts w:ascii="Arial" w:hAnsi="Arial"/>
          <w:b/>
        </w:rPr>
        <w:t xml:space="preserve">contract for a </w:t>
      </w:r>
      <w:r w:rsidRPr="00F849B0">
        <w:rPr>
          <w:rFonts w:ascii="Arial" w:hAnsi="Arial"/>
          <w:b/>
        </w:rPr>
        <w:t>project?</w:t>
      </w:r>
      <w:bookmarkEnd w:id="10"/>
    </w:p>
    <w:p w14:paraId="26324383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14:paraId="75F392A6" w14:textId="77777777" w:rsidTr="00AC42E2">
        <w:trPr>
          <w:trHeight w:val="136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154AE63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4A688" w14:textId="77777777" w:rsidR="000560DB" w:rsidRPr="000560DB" w:rsidRDefault="000560DB" w:rsidP="000560DB">
            <w:pPr>
              <w:numPr>
                <w:ilvl w:val="1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permStart w:id="1915776857" w:edGrp="everyone"/>
            <w:r w:rsidRPr="000560DB">
              <w:rPr>
                <w:rFonts w:ascii="Arial" w:hAnsi="Arial" w:cs="Arial"/>
                <w:sz w:val="22"/>
                <w:szCs w:val="22"/>
              </w:rPr>
              <w:t>Make changes to your schedule accordingly</w:t>
            </w:r>
          </w:p>
          <w:p w14:paraId="252584C0" w14:textId="77777777" w:rsidR="000560DB" w:rsidRPr="000560DB" w:rsidRDefault="000560DB" w:rsidP="000560DB">
            <w:pPr>
              <w:numPr>
                <w:ilvl w:val="1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 w:rsidRPr="000560DB">
              <w:rPr>
                <w:rFonts w:ascii="Arial" w:hAnsi="Arial" w:cs="Arial"/>
                <w:sz w:val="22"/>
                <w:szCs w:val="22"/>
              </w:rPr>
              <w:t>Notify your major suppliers</w:t>
            </w:r>
          </w:p>
          <w:p w14:paraId="2B628F52" w14:textId="77777777" w:rsidR="000560DB" w:rsidRPr="000560DB" w:rsidRDefault="000560DB" w:rsidP="000560DB">
            <w:pPr>
              <w:numPr>
                <w:ilvl w:val="1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 w:rsidRPr="000560DB">
              <w:rPr>
                <w:rFonts w:ascii="Arial" w:hAnsi="Arial" w:cs="Arial"/>
                <w:sz w:val="22"/>
                <w:szCs w:val="22"/>
              </w:rPr>
              <w:t>Make changes to your call forward sheet</w:t>
            </w:r>
          </w:p>
          <w:permEnd w:id="1915776857"/>
          <w:p w14:paraId="58B30CD7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7098962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3380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8007E20" w14:textId="77777777" w:rsidR="00780921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9896281" w:displacedByCustomXml="prev"/>
      </w:tr>
    </w:tbl>
    <w:p w14:paraId="1C4DE244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72EE1D32" w14:textId="77777777" w:rsidR="00780921" w:rsidRPr="00F849B0" w:rsidRDefault="00780921">
      <w:pPr>
        <w:jc w:val="left"/>
        <w:rPr>
          <w:rFonts w:ascii="Arial" w:hAnsi="Arial" w:cs="Arial"/>
          <w:sz w:val="22"/>
          <w:szCs w:val="22"/>
        </w:rPr>
      </w:pPr>
    </w:p>
    <w:p w14:paraId="33E306D8" w14:textId="77777777" w:rsidR="009B7A16" w:rsidRPr="00F849B0" w:rsidRDefault="009B7A16" w:rsidP="009B7A16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1" w:name="_Ref530577045"/>
      <w:r w:rsidRPr="00F849B0">
        <w:rPr>
          <w:rFonts w:ascii="Arial" w:hAnsi="Arial"/>
          <w:b/>
        </w:rPr>
        <w:t>Identify two (2) variations that may be raised by the client and explain how it would affect the schedules.</w:t>
      </w:r>
      <w:bookmarkEnd w:id="11"/>
    </w:p>
    <w:p w14:paraId="278A53BA" w14:textId="77777777" w:rsidR="009B7A16" w:rsidRPr="00F849B0" w:rsidRDefault="009B7A16" w:rsidP="009B7A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9B7A16" w:rsidRPr="00F849B0" w14:paraId="12F91B7F" w14:textId="77777777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0BAD673" w14:textId="77777777" w:rsidR="009B7A16" w:rsidRPr="00F849B0" w:rsidRDefault="009B7A16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AC19F05" w14:textId="77777777" w:rsidR="009B7A16" w:rsidRPr="00F849B0" w:rsidRDefault="009B7A16" w:rsidP="00780921">
            <w:pPr>
              <w:keepNext/>
              <w:ind w:left="993" w:right="82" w:hanging="993"/>
              <w:jc w:val="center"/>
            </w:pPr>
            <w:r w:rsidRPr="00F849B0">
              <w:t>Variation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0FE40DD" w14:textId="77777777" w:rsidR="009B7A16" w:rsidRPr="00F849B0" w:rsidRDefault="009B7A16" w:rsidP="00780921">
            <w:pPr>
              <w:keepNext/>
              <w:ind w:left="993" w:right="82" w:hanging="993"/>
              <w:jc w:val="center"/>
            </w:pPr>
            <w:r w:rsidRPr="00F849B0">
              <w:t>Effect on schedules</w:t>
            </w:r>
          </w:p>
        </w:tc>
        <w:permStart w:id="16989785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1712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50B0630" w14:textId="77777777" w:rsidR="009B7A16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8978540" w:displacedByCustomXml="prev"/>
      </w:tr>
      <w:tr w:rsidR="009B7A16" w:rsidRPr="00F849B0" w14:paraId="35C2715F" w14:textId="77777777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9A08DDE" w14:textId="77777777" w:rsidR="009B7A16" w:rsidRPr="00F849B0" w:rsidRDefault="009B7A16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F8515" w14:textId="0C1E2FCC" w:rsidR="009B7A16" w:rsidRPr="006060D2" w:rsidRDefault="00021CF2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24011890" w:edGrp="everyone"/>
            <w:r>
              <w:rPr>
                <w:rFonts w:ascii="Arial" w:hAnsi="Arial" w:cs="Arial"/>
                <w:sz w:val="22"/>
                <w:szCs w:val="22"/>
              </w:rPr>
              <w:t>Colour Selections</w:t>
            </w:r>
            <w:permEnd w:id="824011890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51496D" w14:textId="4CE669F4" w:rsidR="009B7A16" w:rsidRPr="006060D2" w:rsidRDefault="00021CF2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59744060" w:edGrp="everyone"/>
            <w:r>
              <w:rPr>
                <w:rFonts w:ascii="Arial" w:hAnsi="Arial" w:cs="Arial"/>
                <w:sz w:val="22"/>
                <w:szCs w:val="22"/>
              </w:rPr>
              <w:t xml:space="preserve">Delay in schedule as a result of </w:t>
            </w:r>
            <w:r w:rsidR="00581648">
              <w:rPr>
                <w:rFonts w:ascii="Arial" w:hAnsi="Arial" w:cs="Arial"/>
                <w:sz w:val="22"/>
                <w:szCs w:val="22"/>
              </w:rPr>
              <w:t xml:space="preserve">lack of supply in colour chosen. </w:t>
            </w:r>
            <w:permEnd w:id="25974406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7AA96D" w14:textId="77777777" w:rsidR="009B7A16" w:rsidRPr="00F849B0" w:rsidRDefault="009B7A16" w:rsidP="00780921">
            <w:pPr>
              <w:ind w:left="993" w:hanging="993"/>
            </w:pPr>
          </w:p>
        </w:tc>
      </w:tr>
      <w:tr w:rsidR="009B7A16" w:rsidRPr="00F849B0" w14:paraId="6EF5BA5E" w14:textId="77777777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F841AE1" w14:textId="77777777" w:rsidR="009B7A16" w:rsidRPr="00F849B0" w:rsidRDefault="009B7A16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A0833FC" w14:textId="6D05A36E" w:rsidR="009B7A16" w:rsidRPr="006060D2" w:rsidRDefault="00581648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19997877" w:edGrp="everyone"/>
            <w:r>
              <w:rPr>
                <w:rFonts w:ascii="Arial" w:hAnsi="Arial" w:cs="Arial"/>
                <w:sz w:val="22"/>
                <w:szCs w:val="22"/>
              </w:rPr>
              <w:t>Changes in room size</w:t>
            </w:r>
            <w:permEnd w:id="1719997877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BF02F7" w14:textId="5D1DE8C2" w:rsidR="009B7A16" w:rsidRPr="006060D2" w:rsidRDefault="00581648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3791175" w:edGrp="everyone"/>
            <w:r>
              <w:rPr>
                <w:rFonts w:ascii="Arial" w:hAnsi="Arial" w:cs="Arial"/>
                <w:sz w:val="22"/>
                <w:szCs w:val="22"/>
              </w:rPr>
              <w:t>Will delay schedule and push out finish date of build. Extra cost will also be incurred</w:t>
            </w:r>
            <w:r w:rsidR="000822F0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6379117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E1B550" w14:textId="77777777" w:rsidR="009B7A16" w:rsidRPr="00F849B0" w:rsidRDefault="009B7A16" w:rsidP="00780921">
            <w:pPr>
              <w:ind w:left="993" w:hanging="993"/>
            </w:pPr>
          </w:p>
        </w:tc>
      </w:tr>
    </w:tbl>
    <w:p w14:paraId="63FB8F2C" w14:textId="77777777" w:rsidR="00DF1337" w:rsidRPr="00F849B0" w:rsidRDefault="00DF1337" w:rsidP="00DF1337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44B081E5" w14:textId="77777777" w:rsidR="0074378D" w:rsidRPr="00F849B0" w:rsidRDefault="0074378D" w:rsidP="0074378D">
      <w:pPr>
        <w:jc w:val="left"/>
        <w:rPr>
          <w:rFonts w:ascii="Arial" w:hAnsi="Arial" w:cs="Arial"/>
          <w:sz w:val="22"/>
          <w:szCs w:val="22"/>
        </w:rPr>
      </w:pPr>
    </w:p>
    <w:p w14:paraId="42741225" w14:textId="77777777" w:rsidR="0074378D" w:rsidRPr="00F849B0" w:rsidRDefault="0074378D" w:rsidP="0074378D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2" w:name="_Ref530577046"/>
      <w:r w:rsidRPr="00F849B0">
        <w:rPr>
          <w:rFonts w:ascii="Arial" w:hAnsi="Arial"/>
          <w:b/>
        </w:rPr>
        <w:t xml:space="preserve">Identify two (2) variations that may be raised by the </w:t>
      </w:r>
      <w:r w:rsidR="00DE5A28">
        <w:rPr>
          <w:rFonts w:ascii="Arial" w:hAnsi="Arial"/>
          <w:b/>
        </w:rPr>
        <w:t>builder</w:t>
      </w:r>
      <w:r w:rsidRPr="00F849B0">
        <w:rPr>
          <w:rFonts w:ascii="Arial" w:hAnsi="Arial"/>
          <w:b/>
        </w:rPr>
        <w:t xml:space="preserve"> and explain how it would affect the schedules.</w:t>
      </w:r>
      <w:bookmarkEnd w:id="12"/>
    </w:p>
    <w:p w14:paraId="79E8FB1E" w14:textId="77777777" w:rsidR="0074378D" w:rsidRPr="00F849B0" w:rsidRDefault="0074378D" w:rsidP="007437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74378D" w:rsidRPr="00F849B0" w14:paraId="520E0FC5" w14:textId="77777777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9F69A64" w14:textId="77777777" w:rsidR="0074378D" w:rsidRPr="00F849B0" w:rsidRDefault="0074378D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48DEF22" w14:textId="77777777" w:rsidR="0074378D" w:rsidRPr="00F849B0" w:rsidRDefault="0074378D" w:rsidP="00780921">
            <w:pPr>
              <w:keepNext/>
              <w:ind w:left="993" w:right="82" w:hanging="993"/>
              <w:jc w:val="center"/>
            </w:pPr>
            <w:r w:rsidRPr="00F849B0">
              <w:t>Variation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41BA81E" w14:textId="77777777" w:rsidR="0074378D" w:rsidRPr="00F849B0" w:rsidRDefault="0074378D" w:rsidP="00780921">
            <w:pPr>
              <w:keepNext/>
              <w:ind w:left="993" w:right="82" w:hanging="993"/>
              <w:jc w:val="center"/>
            </w:pPr>
            <w:r w:rsidRPr="00F849B0">
              <w:t>Effect on schedules</w:t>
            </w:r>
          </w:p>
        </w:tc>
        <w:permStart w:id="21335273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5737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40D6CA7" w14:textId="77777777" w:rsidR="0074378D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3527385" w:displacedByCustomXml="prev"/>
      </w:tr>
      <w:tr w:rsidR="0074378D" w:rsidRPr="00F849B0" w14:paraId="01872F7B" w14:textId="77777777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7FCEE3" w14:textId="77777777" w:rsidR="0074378D" w:rsidRPr="00F849B0" w:rsidRDefault="0074378D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09788" w14:textId="1DD08136" w:rsidR="0074378D" w:rsidRPr="001373B4" w:rsidRDefault="000822F0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03056142" w:edGrp="everyone"/>
            <w:r>
              <w:rPr>
                <w:rFonts w:ascii="Arial" w:hAnsi="Arial" w:cs="Arial"/>
                <w:sz w:val="22"/>
                <w:szCs w:val="22"/>
              </w:rPr>
              <w:t xml:space="preserve">Rock discovered when the footings are being excavated. </w:t>
            </w:r>
            <w:permEnd w:id="403056142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3217AB" w14:textId="039E5664" w:rsidR="0074378D" w:rsidRPr="001373B4" w:rsidRDefault="000822F0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11441386" w:edGrp="everyone"/>
            <w:r>
              <w:rPr>
                <w:rFonts w:ascii="Arial" w:hAnsi="Arial" w:cs="Arial"/>
                <w:sz w:val="22"/>
                <w:szCs w:val="22"/>
              </w:rPr>
              <w:t xml:space="preserve">Will increase the cost of excavation and may delay progress. </w:t>
            </w:r>
            <w:permEnd w:id="21144138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C2E990" w14:textId="77777777" w:rsidR="0074378D" w:rsidRPr="00F849B0" w:rsidRDefault="0074378D" w:rsidP="00780921">
            <w:pPr>
              <w:ind w:left="993" w:hanging="993"/>
            </w:pPr>
          </w:p>
        </w:tc>
      </w:tr>
      <w:tr w:rsidR="0074378D" w:rsidRPr="00F849B0" w14:paraId="340F6804" w14:textId="77777777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351FF5" w14:textId="77777777" w:rsidR="0074378D" w:rsidRPr="00F849B0" w:rsidRDefault="0074378D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317BC2B" w14:textId="040D324B" w:rsidR="0074378D" w:rsidRPr="001373B4" w:rsidRDefault="000822F0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97350560" w:edGrp="everyone"/>
            <w:r>
              <w:rPr>
                <w:rFonts w:ascii="Arial" w:hAnsi="Arial" w:cs="Arial"/>
                <w:sz w:val="22"/>
                <w:szCs w:val="22"/>
              </w:rPr>
              <w:t xml:space="preserve">Unforeseen requirement by local authority </w:t>
            </w:r>
            <w:permEnd w:id="1997350560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9A8B78" w14:textId="5BD74202" w:rsidR="0074378D" w:rsidRPr="001373B4" w:rsidRDefault="000822F0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29470022" w:edGrp="everyone"/>
            <w:r>
              <w:rPr>
                <w:rFonts w:ascii="Arial" w:hAnsi="Arial" w:cs="Arial"/>
                <w:sz w:val="22"/>
                <w:szCs w:val="22"/>
              </w:rPr>
              <w:t xml:space="preserve">May delay progress. </w:t>
            </w:r>
            <w:permEnd w:id="22947002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E5703C" w14:textId="77777777" w:rsidR="0074378D" w:rsidRPr="00F849B0" w:rsidRDefault="0074378D" w:rsidP="00780921">
            <w:pPr>
              <w:ind w:left="993" w:hanging="993"/>
            </w:pPr>
          </w:p>
        </w:tc>
      </w:tr>
    </w:tbl>
    <w:p w14:paraId="4E164076" w14:textId="77777777" w:rsidR="007A1D58" w:rsidRPr="00F849B0" w:rsidRDefault="007A1D58" w:rsidP="007A1D58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46B3D4FF" w14:textId="77777777" w:rsidR="007A1D58" w:rsidRPr="00F849B0" w:rsidRDefault="007A1D58" w:rsidP="007A1D58">
      <w:pPr>
        <w:pStyle w:val="11CSTCPLQuestionBullet"/>
        <w:numPr>
          <w:ilvl w:val="0"/>
          <w:numId w:val="13"/>
        </w:numPr>
        <w:ind w:left="709" w:hanging="709"/>
      </w:pPr>
      <w:bookmarkStart w:id="13" w:name="_Ref530490108"/>
      <w:r w:rsidRPr="00F849B0">
        <w:t>Order the following steps from 1 to 5 to outline how a builder should select a supplier</w:t>
      </w:r>
      <w:r w:rsidR="00B456A7" w:rsidRPr="00F849B0">
        <w:t>/contractor</w:t>
      </w:r>
      <w:r w:rsidRPr="00F849B0">
        <w:t>.</w:t>
      </w:r>
      <w:bookmarkEnd w:id="13"/>
    </w:p>
    <w:p w14:paraId="7BFF0437" w14:textId="77777777" w:rsidR="007A1D58" w:rsidRPr="00F849B0" w:rsidRDefault="007A1D58" w:rsidP="007A1D5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7A1D58" w:rsidRPr="00F849B0" w14:paraId="06CE57A5" w14:textId="77777777" w:rsidTr="007A1D5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1519A0F" w14:textId="77777777" w:rsidR="007A1D58" w:rsidRPr="00F849B0" w:rsidRDefault="007A1D58" w:rsidP="007A1D5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28FF077" w14:textId="77777777" w:rsidR="007A1D58" w:rsidRPr="00F849B0" w:rsidRDefault="007A1D58" w:rsidP="007A1D58">
            <w:pPr>
              <w:keepNext/>
              <w:ind w:left="993" w:right="82" w:hanging="993"/>
              <w:jc w:val="center"/>
            </w:pPr>
            <w:r w:rsidRPr="00F849B0"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708D5DA" w14:textId="77777777" w:rsidR="007A1D58" w:rsidRPr="00F849B0" w:rsidRDefault="007A1D58" w:rsidP="007A1D58">
            <w:pPr>
              <w:keepNext/>
              <w:ind w:left="993" w:right="82" w:hanging="993"/>
              <w:jc w:val="center"/>
            </w:pPr>
            <w:r w:rsidRPr="00F849B0">
              <w:t>Steps</w:t>
            </w:r>
          </w:p>
        </w:tc>
        <w:permStart w:id="3364729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16931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90102A0" w14:textId="77777777" w:rsidR="007A1D58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6472904" w:displacedByCustomXml="prev"/>
      </w:tr>
      <w:tr w:rsidR="007A1D58" w:rsidRPr="00F849B0" w14:paraId="061D4B82" w14:textId="77777777" w:rsidTr="0020279B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5050C2A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07C14" w14:textId="1BD32300" w:rsidR="007A1D58" w:rsidRPr="00C14AC3" w:rsidRDefault="0071458A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58798949" w:edGrp="everyone"/>
            <w:r>
              <w:rPr>
                <w:rFonts w:ascii="Arial" w:hAnsi="Arial" w:cs="Arial"/>
                <w:sz w:val="22"/>
                <w:szCs w:val="22"/>
              </w:rPr>
              <w:t xml:space="preserve"> 2 </w:t>
            </w:r>
            <w:r w:rsidR="00D46441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758798949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694D66C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seek quotes from suppliers</w:t>
            </w:r>
            <w:r w:rsidR="00B456A7" w:rsidRPr="00F849B0">
              <w:rPr>
                <w:color w:val="000000" w:themeColor="text1"/>
              </w:rPr>
              <w:t>/contractors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F2A7D4" w14:textId="77777777"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14:paraId="0F59E8B2" w14:textId="77777777" w:rsidTr="0020279B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CE66563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C526C" w14:textId="18C32109" w:rsidR="007A1D58" w:rsidRPr="00C14AC3" w:rsidRDefault="0071458A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61157128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46441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46441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761157128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82A957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note supplier</w:t>
            </w:r>
            <w:r w:rsidR="00B456A7" w:rsidRPr="00F849B0">
              <w:rPr>
                <w:color w:val="000000" w:themeColor="text1"/>
              </w:rPr>
              <w:t>/contractor</w:t>
            </w:r>
            <w:r w:rsidRPr="00F849B0">
              <w:rPr>
                <w:color w:val="000000" w:themeColor="text1"/>
              </w:rPr>
              <w:t xml:space="preserve"> details and ordering times on schedule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A7399C" w14:textId="77777777"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14:paraId="71331CCB" w14:textId="77777777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40B209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7FAADAE" w14:textId="7CEF1AA2" w:rsidR="007A1D58" w:rsidRPr="00C14AC3" w:rsidRDefault="0071458A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56662013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46441">
              <w:rPr>
                <w:rFonts w:ascii="Arial" w:hAnsi="Arial" w:cs="Arial"/>
                <w:sz w:val="22"/>
                <w:szCs w:val="22"/>
              </w:rPr>
              <w:t>4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46441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25666201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E5BEB5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accept a tender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6D1FF11" w14:textId="77777777"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14:paraId="7C5A2451" w14:textId="77777777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0E48E0F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B2AA818" w14:textId="5A8C2A20" w:rsidR="007A1D58" w:rsidRPr="00C14AC3" w:rsidRDefault="0071458A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13036650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46441">
              <w:rPr>
                <w:rFonts w:ascii="Arial" w:hAnsi="Arial" w:cs="Arial"/>
                <w:sz w:val="22"/>
                <w:szCs w:val="22"/>
              </w:rPr>
              <w:t>3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46441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51303665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E7F87F8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Suppliers</w:t>
            </w:r>
            <w:r w:rsidR="00B456A7" w:rsidRPr="00F849B0">
              <w:rPr>
                <w:color w:val="000000" w:themeColor="text1"/>
              </w:rPr>
              <w:t>/Contractors</w:t>
            </w:r>
            <w:r w:rsidRPr="00F849B0">
              <w:rPr>
                <w:color w:val="000000" w:themeColor="text1"/>
              </w:rPr>
              <w:t xml:space="preserve"> tender prices back to the 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901A9F" w14:textId="77777777"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14:paraId="152315E3" w14:textId="77777777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304079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B261DFA" w14:textId="60765EA8" w:rsidR="007A1D58" w:rsidRPr="00C14AC3" w:rsidRDefault="0071458A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49888721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46441">
              <w:rPr>
                <w:rFonts w:ascii="Arial" w:hAnsi="Arial" w:cs="Arial"/>
                <w:sz w:val="22"/>
                <w:szCs w:val="22"/>
              </w:rPr>
              <w:t>5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46441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84988872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58C641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Parties to sign agreement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BA7B90" w14:textId="77777777" w:rsidR="007A1D58" w:rsidRPr="00F849B0" w:rsidRDefault="007A1D58" w:rsidP="007A1D58">
            <w:pPr>
              <w:ind w:left="993" w:hanging="993"/>
            </w:pPr>
          </w:p>
        </w:tc>
      </w:tr>
    </w:tbl>
    <w:p w14:paraId="7E0B5F62" w14:textId="77777777" w:rsidR="007A1D58" w:rsidRPr="00F849B0" w:rsidRDefault="007A1D58" w:rsidP="007A1D58">
      <w:pPr>
        <w:rPr>
          <w:rFonts w:ascii="Arial" w:hAnsi="Arial" w:cs="Arial"/>
          <w:sz w:val="22"/>
          <w:szCs w:val="22"/>
        </w:rPr>
      </w:pPr>
    </w:p>
    <w:p w14:paraId="15571C1B" w14:textId="77777777"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p w14:paraId="49DDE1B1" w14:textId="77777777" w:rsidR="0065458D" w:rsidRPr="00F849B0" w:rsidRDefault="0065458D" w:rsidP="0065458D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4" w:name="_Ref530577300"/>
      <w:r w:rsidRPr="00F849B0">
        <w:rPr>
          <w:rFonts w:ascii="Arial" w:hAnsi="Arial"/>
          <w:b/>
        </w:rPr>
        <w:t>What is an ‘overlay drawing’?</w:t>
      </w:r>
      <w:bookmarkEnd w:id="14"/>
    </w:p>
    <w:p w14:paraId="602831BE" w14:textId="77777777"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458D" w:rsidRPr="00F849B0" w14:paraId="7A14FB06" w14:textId="77777777" w:rsidTr="00C14AC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1093C31" w14:textId="77777777" w:rsidR="0065458D" w:rsidRPr="00F849B0" w:rsidRDefault="0065458D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6C212" w14:textId="77777777" w:rsidR="0065458D" w:rsidRPr="00F849B0" w:rsidRDefault="00E96465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96109675" w:edGrp="everyone"/>
            <w:r w:rsidRPr="00E96465">
              <w:rPr>
                <w:rFonts w:ascii="Arial" w:hAnsi="Arial" w:cs="Arial"/>
                <w:sz w:val="22"/>
                <w:szCs w:val="22"/>
              </w:rPr>
              <w:t>Overlay drawings are drawings that show further detail on top of any existing plans and specifications</w:t>
            </w:r>
            <w:permEnd w:id="496109675"/>
          </w:p>
        </w:tc>
        <w:permStart w:id="16449537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414943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D601511" w14:textId="77777777" w:rsidR="0065458D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4953768" w:displacedByCustomXml="prev"/>
      </w:tr>
    </w:tbl>
    <w:p w14:paraId="11EF0AD2" w14:textId="77777777" w:rsidR="0065458D" w:rsidRPr="00F849B0" w:rsidRDefault="0065458D" w:rsidP="0065458D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1A7ED4A9" w14:textId="77777777" w:rsidR="0065458D" w:rsidRPr="00F849B0" w:rsidRDefault="0065458D" w:rsidP="0065458D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0EB11DFB" w14:textId="77777777" w:rsidR="0065458D" w:rsidRPr="00F849B0" w:rsidRDefault="0065458D" w:rsidP="0065458D">
      <w:pPr>
        <w:pStyle w:val="11CSTCPLQuestionBullet"/>
        <w:numPr>
          <w:ilvl w:val="0"/>
          <w:numId w:val="13"/>
        </w:numPr>
        <w:ind w:left="709" w:hanging="709"/>
      </w:pPr>
      <w:bookmarkStart w:id="15" w:name="_Ref530577354"/>
      <w:r w:rsidRPr="00F849B0">
        <w:t xml:space="preserve">Which of the following individuals may sketch overlay drawings? </w:t>
      </w:r>
      <w:r w:rsidRPr="00F849B0">
        <w:br/>
        <w:t>Tick all that apply.</w:t>
      </w:r>
      <w:bookmarkEnd w:id="15"/>
    </w:p>
    <w:p w14:paraId="3BD7DDB5" w14:textId="77777777" w:rsidR="0065458D" w:rsidRPr="00F849B0" w:rsidRDefault="0065458D" w:rsidP="006545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5458D" w:rsidRPr="00F849B0" w14:paraId="6778AF68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3613315" w14:textId="77777777" w:rsidR="0065458D" w:rsidRPr="00F849B0" w:rsidRDefault="0065458D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2F18DAA" w14:textId="77777777" w:rsidR="0065458D" w:rsidRPr="00F849B0" w:rsidRDefault="0065458D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7D46EDA" w14:textId="77777777" w:rsidR="0065458D" w:rsidRPr="00F849B0" w:rsidRDefault="0065458D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3168835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630105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BAD6E99" w14:textId="77777777" w:rsidR="0065458D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6883571" w:displacedByCustomXml="prev"/>
      </w:tr>
      <w:tr w:rsidR="006B4243" w:rsidRPr="00F849B0" w14:paraId="1BF3C27D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EE2218" w14:textId="77777777" w:rsidR="006B4243" w:rsidRPr="00F849B0" w:rsidRDefault="006B4243" w:rsidP="006B4243">
            <w:pPr>
              <w:ind w:left="993" w:hanging="993"/>
              <w:jc w:val="center"/>
            </w:pPr>
          </w:p>
        </w:tc>
        <w:permStart w:id="58528168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EA91F" w14:textId="77777777" w:rsidR="006B4243" w:rsidRPr="00DD7A44" w:rsidRDefault="00D57A9D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5478890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A4196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58528168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CAB8CA" w14:textId="77777777" w:rsidR="006B4243" w:rsidRPr="00F849B0" w:rsidRDefault="006B4243" w:rsidP="006B4243">
            <w:pPr>
              <w:jc w:val="center"/>
            </w:pPr>
            <w:r w:rsidRPr="00F849B0">
              <w:t>Architects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A2015DE" w14:textId="77777777"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14:paraId="60DAE5E0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78EAE8" w14:textId="77777777" w:rsidR="006B4243" w:rsidRPr="00F849B0" w:rsidRDefault="006B4243" w:rsidP="006B4243">
            <w:pPr>
              <w:ind w:left="993" w:hanging="993"/>
              <w:jc w:val="center"/>
            </w:pPr>
          </w:p>
        </w:tc>
        <w:permStart w:id="155858161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8BAA5" w14:textId="77777777" w:rsidR="006B4243" w:rsidRPr="00DD7A44" w:rsidRDefault="00D57A9D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1093001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A4196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55858161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7D293B" w14:textId="77777777" w:rsidR="006B4243" w:rsidRPr="00F849B0" w:rsidRDefault="006B4243" w:rsidP="006B4243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A37560" w14:textId="77777777"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14:paraId="314EE8A5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B1A1E9" w14:textId="77777777" w:rsidR="006B4243" w:rsidRPr="00F849B0" w:rsidRDefault="006B4243" w:rsidP="006B4243">
            <w:pPr>
              <w:ind w:left="993" w:hanging="993"/>
              <w:jc w:val="center"/>
            </w:pPr>
          </w:p>
        </w:tc>
        <w:permStart w:id="186791435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D31D2" w14:textId="77777777" w:rsidR="006B4243" w:rsidRPr="00DD7A44" w:rsidRDefault="00D57A9D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5780195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A4196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86791435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8D3EBF" w14:textId="77777777" w:rsidR="006B4243" w:rsidRPr="00F849B0" w:rsidRDefault="006B4243" w:rsidP="006B4243">
            <w:pPr>
              <w:jc w:val="center"/>
            </w:pPr>
            <w:r w:rsidRPr="00F849B0">
              <w:t>Draftsmen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AD1015" w14:textId="77777777"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14:paraId="6575F7A9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3FD4D0" w14:textId="77777777" w:rsidR="006B4243" w:rsidRPr="00F849B0" w:rsidRDefault="006B4243" w:rsidP="006B4243">
            <w:pPr>
              <w:ind w:left="993" w:hanging="993"/>
              <w:jc w:val="center"/>
            </w:pPr>
          </w:p>
        </w:tc>
        <w:permStart w:id="160192832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4055C" w14:textId="77777777" w:rsidR="006B4243" w:rsidRPr="00DD7A44" w:rsidRDefault="00D57A9D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5668427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A4196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60192832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DE4D13" w14:textId="77777777" w:rsidR="006B4243" w:rsidRPr="00F849B0" w:rsidRDefault="006B4243" w:rsidP="006B4243">
            <w:pPr>
              <w:jc w:val="center"/>
            </w:pPr>
            <w:r w:rsidRPr="00F849B0">
              <w:t>Engineers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53FA3A6" w14:textId="77777777" w:rsidR="006B4243" w:rsidRPr="00F849B0" w:rsidRDefault="006B4243" w:rsidP="006B4243">
            <w:pPr>
              <w:ind w:left="993" w:hanging="993"/>
            </w:pPr>
          </w:p>
        </w:tc>
      </w:tr>
    </w:tbl>
    <w:p w14:paraId="79AAFEDC" w14:textId="77777777"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p w14:paraId="3000306A" w14:textId="77777777" w:rsidR="00582ADB" w:rsidRPr="00F849B0" w:rsidRDefault="00582ADB" w:rsidP="00582ADB">
      <w:pPr>
        <w:ind w:left="567" w:hanging="567"/>
        <w:rPr>
          <w:rFonts w:ascii="Arial" w:hAnsi="Arial" w:cs="Arial"/>
          <w:sz w:val="22"/>
          <w:szCs w:val="22"/>
        </w:rPr>
      </w:pPr>
    </w:p>
    <w:p w14:paraId="124E1AF7" w14:textId="77777777" w:rsidR="00582ADB" w:rsidRPr="00F849B0" w:rsidRDefault="00582ADB" w:rsidP="00582ADB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6" w:name="_Ref530577363"/>
      <w:r w:rsidRPr="00F849B0">
        <w:rPr>
          <w:rFonts w:ascii="Arial" w:hAnsi="Arial"/>
          <w:b/>
        </w:rPr>
        <w:t>Identify three (3) details that should be included on a work order</w:t>
      </w:r>
      <w:r w:rsidR="007C00FB" w:rsidRPr="00F849B0">
        <w:rPr>
          <w:rFonts w:ascii="Arial" w:hAnsi="Arial"/>
          <w:b/>
        </w:rPr>
        <w:t xml:space="preserve"> and reflected on the labour schedule</w:t>
      </w:r>
      <w:r w:rsidRPr="00F849B0">
        <w:rPr>
          <w:rFonts w:ascii="Arial" w:hAnsi="Arial"/>
          <w:b/>
        </w:rPr>
        <w:t>.</w:t>
      </w:r>
      <w:bookmarkEnd w:id="16"/>
    </w:p>
    <w:p w14:paraId="596D4202" w14:textId="77777777" w:rsidR="00582ADB" w:rsidRPr="00F849B0" w:rsidRDefault="00582ADB" w:rsidP="00582ADB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82ADB" w:rsidRPr="00F849B0" w14:paraId="64EC949A" w14:textId="77777777" w:rsidTr="007560DA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8A1D1E" w14:textId="77777777" w:rsidR="00582ADB" w:rsidRPr="00F849B0" w:rsidRDefault="00582ADB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BF24D" w14:textId="77777777" w:rsidR="00E96465" w:rsidRPr="00E96465" w:rsidRDefault="00E96465" w:rsidP="00E9646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05930278" w:edGrp="everyone"/>
            <w:r w:rsidRPr="00E96465">
              <w:rPr>
                <w:rFonts w:ascii="Arial" w:hAnsi="Arial" w:cs="Arial"/>
                <w:sz w:val="22"/>
                <w:szCs w:val="22"/>
              </w:rPr>
              <w:t>The Work Order provides the instructions and specific work to be carried out. Work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E96465">
              <w:rPr>
                <w:rFonts w:ascii="Arial" w:hAnsi="Arial" w:cs="Arial"/>
                <w:sz w:val="22"/>
                <w:szCs w:val="22"/>
              </w:rPr>
              <w:t>Time period</w:t>
            </w:r>
            <w:r>
              <w:rPr>
                <w:rFonts w:ascii="Arial" w:hAnsi="Arial" w:cs="Arial"/>
                <w:sz w:val="22"/>
                <w:szCs w:val="22"/>
              </w:rPr>
              <w:t xml:space="preserve"> and</w:t>
            </w:r>
            <w:r w:rsidRPr="00E96465">
              <w:rPr>
                <w:rFonts w:ascii="Arial" w:hAnsi="Arial" w:cs="Arial"/>
                <w:sz w:val="22"/>
                <w:szCs w:val="22"/>
              </w:rPr>
              <w:t xml:space="preserve"> Agreed rates</w:t>
            </w:r>
            <w:r>
              <w:rPr>
                <w:rFonts w:ascii="Arial" w:hAnsi="Arial" w:cs="Arial"/>
                <w:sz w:val="22"/>
                <w:szCs w:val="22"/>
              </w:rPr>
              <w:t xml:space="preserve"> should be included.</w:t>
            </w:r>
          </w:p>
          <w:permEnd w:id="1905930278"/>
          <w:p w14:paraId="13DB24C1" w14:textId="77777777" w:rsidR="00582ADB" w:rsidRPr="00F849B0" w:rsidRDefault="00582AD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0411873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33510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91DBD1B" w14:textId="77777777" w:rsidR="00582ADB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1187395" w:displacedByCustomXml="prev"/>
      </w:tr>
    </w:tbl>
    <w:p w14:paraId="630DCDBB" w14:textId="77777777" w:rsidR="00582ADB" w:rsidRPr="00F849B0" w:rsidRDefault="00582ADB" w:rsidP="00582ADB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239A6D74" w14:textId="77777777" w:rsidR="007C00FB" w:rsidRPr="00F849B0" w:rsidRDefault="007C00FB">
      <w:pPr>
        <w:jc w:val="left"/>
        <w:rPr>
          <w:rFonts w:ascii="Arial" w:hAnsi="Arial" w:cs="Arial"/>
          <w:sz w:val="22"/>
          <w:szCs w:val="22"/>
        </w:rPr>
      </w:pPr>
      <w:r w:rsidRPr="00F849B0">
        <w:rPr>
          <w:rFonts w:ascii="Arial" w:hAnsi="Arial" w:cs="Arial"/>
          <w:sz w:val="22"/>
          <w:szCs w:val="22"/>
        </w:rPr>
        <w:br w:type="page"/>
      </w:r>
    </w:p>
    <w:p w14:paraId="7665D1E8" w14:textId="77777777" w:rsidR="007C00FB" w:rsidRPr="00F849B0" w:rsidRDefault="007C00FB" w:rsidP="007C00FB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7" w:name="_Ref530635543"/>
      <w:r w:rsidRPr="00F849B0">
        <w:rPr>
          <w:rFonts w:ascii="Arial" w:hAnsi="Arial"/>
          <w:b/>
        </w:rPr>
        <w:lastRenderedPageBreak/>
        <w:t>Identify nine (9) details that should be included on a purchase order.</w:t>
      </w:r>
      <w:bookmarkEnd w:id="17"/>
    </w:p>
    <w:p w14:paraId="3B329829" w14:textId="77777777" w:rsidR="007C00FB" w:rsidRPr="00F849B0" w:rsidRDefault="007C00FB" w:rsidP="007C00FB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C00FB" w:rsidRPr="00F849B0" w14:paraId="42CED182" w14:textId="77777777" w:rsidTr="00DB60B1">
        <w:trPr>
          <w:trHeight w:val="43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41F82" w14:textId="77777777" w:rsidR="007C00FB" w:rsidRPr="00F849B0" w:rsidRDefault="007C00FB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9840E" w14:textId="77777777" w:rsidR="007C00FB" w:rsidRDefault="00DF7803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85260751" w:edGrp="everyone"/>
            <w:r>
              <w:rPr>
                <w:rFonts w:ascii="Arial" w:hAnsi="Arial" w:cs="Arial"/>
                <w:sz w:val="22"/>
                <w:szCs w:val="22"/>
              </w:rPr>
              <w:t>Order date and delivery date</w:t>
            </w:r>
          </w:p>
          <w:p w14:paraId="458C1861" w14:textId="77777777" w:rsidR="00DF7803" w:rsidRDefault="00DF7803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Purchase order number</w:t>
            </w:r>
          </w:p>
          <w:p w14:paraId="2A900E7E" w14:textId="77777777" w:rsidR="00DF7803" w:rsidRDefault="00DF7803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Supplier details</w:t>
            </w:r>
          </w:p>
          <w:p w14:paraId="7388B5A9" w14:textId="77777777" w:rsidR="00DF7803" w:rsidRDefault="00DF7803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Delivery details</w:t>
            </w:r>
          </w:p>
          <w:p w14:paraId="5EAE15F2" w14:textId="77777777" w:rsidR="00DF7803" w:rsidRDefault="00DF7803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Supplier contact information</w:t>
            </w:r>
          </w:p>
          <w:p w14:paraId="578CC100" w14:textId="77777777" w:rsidR="00DF7803" w:rsidRDefault="00DF7803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Project manager details</w:t>
            </w:r>
          </w:p>
          <w:p w14:paraId="4DD4FFE8" w14:textId="77777777" w:rsidR="00DF7803" w:rsidRDefault="00DF7803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Product description</w:t>
            </w:r>
          </w:p>
          <w:p w14:paraId="7F6A3820" w14:textId="77777777" w:rsidR="00DF7803" w:rsidRDefault="00DF7803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Terms &amp; Conditions</w:t>
            </w:r>
          </w:p>
          <w:p w14:paraId="28F82374" w14:textId="77777777" w:rsidR="00DF7803" w:rsidRDefault="00DF7803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order cost</w:t>
            </w:r>
          </w:p>
          <w:permEnd w:id="1385260751"/>
          <w:p w14:paraId="5274EE7C" w14:textId="77777777" w:rsidR="007C00FB" w:rsidRPr="00F849B0" w:rsidRDefault="007C00F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5570767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20161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AEDE09D" w14:textId="77777777" w:rsidR="007C00FB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7076788" w:displacedByCustomXml="prev"/>
      </w:tr>
    </w:tbl>
    <w:p w14:paraId="1348466A" w14:textId="77777777" w:rsidR="007C00FB" w:rsidRPr="00F849B0" w:rsidRDefault="007C00FB" w:rsidP="007C00FB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56C21058" w14:textId="77777777" w:rsidR="007A1D58" w:rsidRPr="00F849B0" w:rsidRDefault="007A1D58" w:rsidP="007A1D58">
      <w:pPr>
        <w:ind w:left="567" w:hanging="567"/>
        <w:rPr>
          <w:rFonts w:ascii="Arial" w:hAnsi="Arial" w:cs="Arial"/>
          <w:sz w:val="22"/>
          <w:szCs w:val="22"/>
        </w:rPr>
      </w:pPr>
    </w:p>
    <w:p w14:paraId="6DF9F6E1" w14:textId="77777777" w:rsidR="007A1D58" w:rsidRPr="00F849B0" w:rsidRDefault="007A1D58" w:rsidP="007A1D58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8" w:name="_Ref530490182"/>
      <w:r w:rsidRPr="00F849B0">
        <w:rPr>
          <w:rFonts w:ascii="Arial" w:hAnsi="Arial"/>
          <w:b/>
        </w:rPr>
        <w:t>What is a ‘call forward sheet’?</w:t>
      </w:r>
      <w:bookmarkEnd w:id="18"/>
    </w:p>
    <w:p w14:paraId="2980F9B2" w14:textId="77777777" w:rsidR="007A1D58" w:rsidRPr="00F849B0" w:rsidRDefault="007A1D58" w:rsidP="007A1D58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A1D58" w:rsidRPr="00F849B0" w14:paraId="04E6A5C0" w14:textId="77777777" w:rsidTr="00347C26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3F7E121" w14:textId="77777777" w:rsidR="007A1D58" w:rsidRPr="00F849B0" w:rsidRDefault="007A1D58" w:rsidP="007A1D58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4830E" w14:textId="77777777" w:rsidR="007A1D58" w:rsidRPr="00F849B0" w:rsidRDefault="00DF7803" w:rsidP="007A1D58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20204535" w:edGrp="everyone"/>
            <w:r w:rsidRPr="00DF7803">
              <w:rPr>
                <w:rFonts w:ascii="Arial" w:hAnsi="Arial" w:cs="Arial"/>
                <w:sz w:val="22"/>
                <w:szCs w:val="22"/>
              </w:rPr>
              <w:t>A call forward sheet is a sheet used to track when materials are needed</w:t>
            </w:r>
            <w:r>
              <w:rPr>
                <w:rFonts w:ascii="Arial" w:hAnsi="Arial" w:cs="Arial"/>
                <w:sz w:val="22"/>
                <w:szCs w:val="22"/>
              </w:rPr>
              <w:t xml:space="preserve"> and</w:t>
            </w:r>
            <w:r w:rsidR="00446626">
              <w:rPr>
                <w:rFonts w:ascii="Arial" w:hAnsi="Arial" w:cs="Arial"/>
                <w:sz w:val="22"/>
                <w:szCs w:val="22"/>
              </w:rPr>
              <w:t xml:space="preserve"> when they should be ordered.</w:t>
            </w:r>
            <w:permEnd w:id="1620204535"/>
          </w:p>
        </w:tc>
        <w:permStart w:id="12378062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405124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1A4A8A5" w14:textId="77777777" w:rsidR="007A1D58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7806272" w:displacedByCustomXml="prev"/>
      </w:tr>
    </w:tbl>
    <w:p w14:paraId="1F716821" w14:textId="77777777" w:rsidR="007A1D58" w:rsidRPr="00F849B0" w:rsidRDefault="007A1D58" w:rsidP="007A1D58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5CB4885D" w14:textId="77777777" w:rsidR="000913A9" w:rsidRPr="00F849B0" w:rsidRDefault="000913A9" w:rsidP="000913A9">
      <w:pPr>
        <w:ind w:right="-24"/>
        <w:rPr>
          <w:rFonts w:ascii="Arial" w:hAnsi="Arial" w:cs="Arial"/>
          <w:sz w:val="22"/>
          <w:szCs w:val="22"/>
        </w:rPr>
      </w:pPr>
    </w:p>
    <w:p w14:paraId="14E0317A" w14:textId="77777777" w:rsidR="000913A9" w:rsidRPr="00F849B0" w:rsidRDefault="000913A9" w:rsidP="000913A9">
      <w:pPr>
        <w:pStyle w:val="11CSTCPLQuestionBullet"/>
        <w:numPr>
          <w:ilvl w:val="0"/>
          <w:numId w:val="13"/>
        </w:numPr>
        <w:ind w:left="709" w:hanging="709"/>
      </w:pPr>
      <w:bookmarkStart w:id="19" w:name="_Ref530635574"/>
      <w:r w:rsidRPr="00F849B0">
        <w:t>True or False (Tick your response): A builder would usually complete all the purchase orders before preparing a call forward sheet.</w:t>
      </w:r>
      <w:bookmarkEnd w:id="19"/>
    </w:p>
    <w:p w14:paraId="77D6D90D" w14:textId="77777777" w:rsidR="000913A9" w:rsidRPr="00F849B0" w:rsidRDefault="000913A9" w:rsidP="000913A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167948" w:rsidRPr="00F849B0" w14:paraId="20261D0E" w14:textId="77777777" w:rsidTr="00167948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851CFB9" w14:textId="77777777" w:rsidR="00167948" w:rsidRPr="00F849B0" w:rsidRDefault="00167948" w:rsidP="0016794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62678524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9A9365" w14:textId="4D21781D" w:rsidR="00167948" w:rsidRPr="00DD7A44" w:rsidRDefault="00D57A9D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4653963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754F2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162678524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156374" w14:textId="77777777" w:rsidR="00167948" w:rsidRPr="00F849B0" w:rsidRDefault="00167948" w:rsidP="00167948">
            <w:pPr>
              <w:ind w:left="993" w:hanging="993"/>
              <w:jc w:val="center"/>
            </w:pPr>
            <w:r w:rsidRPr="00F849B0">
              <w:t>True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954A36" w14:textId="77777777" w:rsidR="00167948" w:rsidRPr="00F849B0" w:rsidRDefault="00167948" w:rsidP="00167948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66402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53443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334CB0C4" w14:textId="77777777" w:rsidR="00167948" w:rsidRPr="00F849B0" w:rsidRDefault="00167948" w:rsidP="00167948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640293" w:displacedByCustomXml="prev"/>
      </w:tr>
      <w:tr w:rsidR="00167948" w:rsidRPr="00F849B0" w14:paraId="7DF131CE" w14:textId="77777777" w:rsidTr="00167948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35715B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1756522111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4AB702" w14:textId="77777777" w:rsidR="00167948" w:rsidRPr="00DD7A44" w:rsidRDefault="00D57A9D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7465448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756522111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5B8073" w14:textId="77777777" w:rsidR="00167948" w:rsidRPr="00F849B0" w:rsidRDefault="00167948" w:rsidP="00167948">
            <w:pPr>
              <w:ind w:left="993" w:hanging="993"/>
              <w:jc w:val="center"/>
            </w:pPr>
            <w:r w:rsidRPr="00F849B0">
              <w:t>False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5B8282" w14:textId="77777777" w:rsidR="00167948" w:rsidRPr="00F849B0" w:rsidRDefault="00167948" w:rsidP="00167948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5AAA10D" w14:textId="77777777" w:rsidR="00167948" w:rsidRPr="00F849B0" w:rsidRDefault="00167948" w:rsidP="00167948">
            <w:pPr>
              <w:ind w:left="993" w:hanging="993"/>
            </w:pPr>
          </w:p>
        </w:tc>
      </w:tr>
    </w:tbl>
    <w:p w14:paraId="2910B3FB" w14:textId="77777777" w:rsidR="000913A9" w:rsidRPr="00F849B0" w:rsidRDefault="000913A9" w:rsidP="000913A9">
      <w:pPr>
        <w:jc w:val="left"/>
        <w:rPr>
          <w:rFonts w:ascii="Arial" w:hAnsi="Arial" w:cs="Arial"/>
          <w:sz w:val="22"/>
          <w:szCs w:val="22"/>
        </w:rPr>
      </w:pPr>
    </w:p>
    <w:p w14:paraId="00D57FAD" w14:textId="77777777" w:rsidR="005E0556" w:rsidRPr="00F849B0" w:rsidRDefault="005E0556" w:rsidP="005E0556">
      <w:pPr>
        <w:ind w:left="567" w:hanging="567"/>
        <w:rPr>
          <w:rFonts w:ascii="Arial" w:hAnsi="Arial" w:cs="Arial"/>
          <w:sz w:val="22"/>
          <w:szCs w:val="22"/>
        </w:rPr>
      </w:pPr>
    </w:p>
    <w:p w14:paraId="198FBB02" w14:textId="77777777" w:rsidR="005E0556" w:rsidRPr="00F849B0" w:rsidRDefault="005E0556" w:rsidP="005E0556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0" w:name="_Ref530635589"/>
      <w:r w:rsidRPr="00F849B0">
        <w:rPr>
          <w:rFonts w:ascii="Arial" w:hAnsi="Arial"/>
          <w:b/>
        </w:rPr>
        <w:t>Identify two (2) approved plans that should be included with the site documents.</w:t>
      </w:r>
      <w:bookmarkEnd w:id="20"/>
    </w:p>
    <w:p w14:paraId="3A06072E" w14:textId="77777777" w:rsidR="005E0556" w:rsidRPr="00F849B0" w:rsidRDefault="005E0556" w:rsidP="005E0556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E0556" w:rsidRPr="00F849B0" w14:paraId="0F169C6A" w14:textId="77777777" w:rsidTr="006966FA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4E51AF" w14:textId="77777777" w:rsidR="005E0556" w:rsidRPr="00F849B0" w:rsidRDefault="005E0556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059D4" w14:textId="77777777" w:rsidR="005E0556" w:rsidRPr="00F849B0" w:rsidRDefault="00957A8E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16883982" w:edGrp="everyone"/>
            <w:r>
              <w:rPr>
                <w:rFonts w:ascii="Arial" w:hAnsi="Arial" w:cs="Arial"/>
                <w:sz w:val="22"/>
                <w:szCs w:val="22"/>
              </w:rPr>
              <w:t>Architectural &amp; Land Survey</w:t>
            </w:r>
            <w:permEnd w:id="316883982"/>
          </w:p>
        </w:tc>
        <w:permStart w:id="14257508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952123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1A2D6C8" w14:textId="77777777" w:rsidR="005E0556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5750862" w:displacedByCustomXml="prev"/>
      </w:tr>
    </w:tbl>
    <w:p w14:paraId="717B3565" w14:textId="77777777" w:rsidR="005E0556" w:rsidRPr="00F849B0" w:rsidRDefault="005E0556" w:rsidP="005E0556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1EBC47F3" w14:textId="77777777" w:rsidR="003F1E48" w:rsidRPr="00F849B0" w:rsidRDefault="003F1E48">
      <w:pPr>
        <w:jc w:val="left"/>
        <w:rPr>
          <w:rFonts w:ascii="Arial" w:hAnsi="Arial" w:cs="Arial"/>
          <w:sz w:val="22"/>
          <w:szCs w:val="22"/>
        </w:rPr>
      </w:pPr>
      <w:r w:rsidRPr="00F849B0">
        <w:rPr>
          <w:rFonts w:ascii="Arial" w:hAnsi="Arial" w:cs="Arial"/>
          <w:sz w:val="22"/>
          <w:szCs w:val="22"/>
        </w:rPr>
        <w:br w:type="page"/>
      </w:r>
    </w:p>
    <w:p w14:paraId="3820EA41" w14:textId="77777777" w:rsidR="003F1E48" w:rsidRPr="00F849B0" w:rsidRDefault="003F1E48" w:rsidP="003F1E48">
      <w:pPr>
        <w:pStyle w:val="11CSTCPLQuestionBullet"/>
        <w:numPr>
          <w:ilvl w:val="0"/>
          <w:numId w:val="13"/>
        </w:numPr>
        <w:ind w:left="709" w:hanging="709"/>
      </w:pPr>
      <w:bookmarkStart w:id="21" w:name="_Ref495585603"/>
      <w:r w:rsidRPr="00F849B0">
        <w:lastRenderedPageBreak/>
        <w:t>Match the site files and definitions below by writing the appropriate letter next to each number in the centre column.</w:t>
      </w:r>
      <w:bookmarkEnd w:id="21"/>
    </w:p>
    <w:p w14:paraId="61C78332" w14:textId="77777777" w:rsidR="003F1E48" w:rsidRPr="00F849B0" w:rsidRDefault="003F1E48" w:rsidP="003F1E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3F1E48" w:rsidRPr="00F849B0" w14:paraId="433056B3" w14:textId="77777777" w:rsidTr="0047371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E010F39" w14:textId="77777777" w:rsidR="003F1E48" w:rsidRPr="00F849B0" w:rsidRDefault="003F1E48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9B1D36D" w14:textId="77777777" w:rsidR="003F1E48" w:rsidRPr="00F849B0" w:rsidRDefault="003F1E48" w:rsidP="00473716">
            <w:pPr>
              <w:keepNext/>
              <w:ind w:left="993" w:right="82" w:hanging="993"/>
              <w:jc w:val="center"/>
            </w:pPr>
            <w:r w:rsidRPr="00F849B0">
              <w:t>Document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608CEA5" w14:textId="77777777" w:rsidR="003F1E48" w:rsidRPr="00F849B0" w:rsidRDefault="003F1E48" w:rsidP="00473716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F849B0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AEC65CF" w14:textId="77777777" w:rsidR="003F1E48" w:rsidRPr="00F849B0" w:rsidRDefault="003F1E48" w:rsidP="00473716">
            <w:pPr>
              <w:keepNext/>
              <w:ind w:left="993" w:right="82" w:hanging="993"/>
              <w:jc w:val="center"/>
            </w:pPr>
            <w:r w:rsidRPr="00F849B0">
              <w:t>Definition</w:t>
            </w:r>
          </w:p>
        </w:tc>
        <w:permStart w:id="15555889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957516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A0A962F" w14:textId="77777777" w:rsidR="003F1E48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5588982" w:displacedByCustomXml="prev"/>
      </w:tr>
      <w:tr w:rsidR="007560DA" w:rsidRPr="00F849B0" w14:paraId="3FC2F010" w14:textId="77777777" w:rsidTr="0044662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7AF1C3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998C6B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ACE91E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Permits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7C7814AA" w14:textId="6CFFBB36"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71331092" w:edGrp="everyone"/>
            <w:r w:rsidR="00D46441">
              <w:rPr>
                <w:rFonts w:ascii="Arial" w:hAnsi="Arial" w:cs="Arial"/>
                <w:sz w:val="22"/>
                <w:szCs w:val="22"/>
              </w:rPr>
              <w:t xml:space="preserve"> B </w:t>
            </w:r>
            <w:permEnd w:id="171331092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DA5C3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CE1CF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May include engineering data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BFB656" w14:textId="77777777"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14:paraId="166E08B1" w14:textId="77777777" w:rsidTr="0044662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480622A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C42C29E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8310DAC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Quotes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3CE67D5D" w14:textId="39F4232E"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056993712" w:edGrp="everyone"/>
            <w:r w:rsidR="00D46441">
              <w:rPr>
                <w:rFonts w:ascii="Arial" w:hAnsi="Arial" w:cs="Arial"/>
                <w:sz w:val="22"/>
                <w:szCs w:val="22"/>
              </w:rPr>
              <w:t xml:space="preserve"> E </w:t>
            </w:r>
            <w:permEnd w:id="105699371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4389E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CEB74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Council inspectors may issue a stop work notice until these documents are produced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4183E7" w14:textId="77777777"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14:paraId="565BA736" w14:textId="77777777" w:rsidTr="0044662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5024A0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B99DC0E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89BB4F6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Reports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087A4432" w14:textId="00B1A6E2"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609757183" w:edGrp="everyone"/>
            <w:r w:rsidR="00D46441">
              <w:rPr>
                <w:rFonts w:ascii="Arial" w:hAnsi="Arial" w:cs="Arial"/>
                <w:sz w:val="22"/>
                <w:szCs w:val="22"/>
              </w:rPr>
              <w:t xml:space="preserve"> A </w:t>
            </w:r>
            <w:permEnd w:id="60975718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6EB55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F0C6D" w14:textId="77777777" w:rsidR="007560DA" w:rsidRPr="00F849B0" w:rsidRDefault="007560DA" w:rsidP="007560DA">
            <w:pPr>
              <w:ind w:left="13" w:right="82" w:hanging="13"/>
              <w:jc w:val="center"/>
            </w:pPr>
            <w:r w:rsidRPr="00F849B0">
              <w:t>Changes requested using a standard form in writing. Need to be signed by both builder and client.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1C5E55" w14:textId="77777777"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14:paraId="38CA1FA2" w14:textId="77777777" w:rsidTr="0044662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52AB5A3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286DAB9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A81C100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4ED5F604" w14:textId="3646F180" w:rsidR="007560DA" w:rsidRPr="00DD7A44" w:rsidRDefault="007560DA" w:rsidP="007560DA">
            <w:pPr>
              <w:ind w:left="161" w:right="82" w:hanging="161"/>
              <w:jc w:val="left"/>
            </w:pPr>
            <w:r>
              <w:t>4</w:t>
            </w:r>
            <w:r w:rsidRPr="00DD7A44">
              <w:t xml:space="preserve">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235486941" w:edGrp="everyone"/>
            <w:r w:rsidR="00D46441">
              <w:rPr>
                <w:rFonts w:ascii="Arial" w:hAnsi="Arial" w:cs="Arial"/>
                <w:sz w:val="22"/>
                <w:szCs w:val="22"/>
              </w:rPr>
              <w:t xml:space="preserve"> D </w:t>
            </w:r>
            <w:permEnd w:id="123548694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BC934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289E2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 xml:space="preserve">List the materials to be used, fittings and fixtures to be installed, and types of finishing required. 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209391" w14:textId="77777777"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14:paraId="2825A9EB" w14:textId="77777777" w:rsidTr="0044662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D2C4A5E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72DBAAF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05FB0CD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Variations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520E9185" w14:textId="6F06B9DB" w:rsidR="007560DA" w:rsidRPr="00DD7A44" w:rsidRDefault="007560DA" w:rsidP="007560DA">
            <w:pPr>
              <w:ind w:left="161" w:right="82" w:hanging="161"/>
              <w:jc w:val="left"/>
            </w:pPr>
            <w:r>
              <w:t>5</w:t>
            </w:r>
            <w:r w:rsidRPr="00DD7A44">
              <w:t xml:space="preserve">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024478721" w:edGrp="everyone"/>
            <w:r w:rsidR="00D46441">
              <w:rPr>
                <w:rFonts w:ascii="Arial" w:hAnsi="Arial" w:cs="Arial"/>
                <w:sz w:val="22"/>
                <w:szCs w:val="22"/>
              </w:rPr>
              <w:t xml:space="preserve"> C </w:t>
            </w:r>
            <w:permEnd w:id="102447872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18E7C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3E57E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Used to ensure purchase orders are developed using the correct price.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B7E054" w14:textId="77777777" w:rsidR="007560DA" w:rsidRPr="00F849B0" w:rsidRDefault="007560DA" w:rsidP="007560DA">
            <w:pPr>
              <w:ind w:left="993" w:hanging="993"/>
            </w:pPr>
          </w:p>
        </w:tc>
      </w:tr>
    </w:tbl>
    <w:p w14:paraId="47F46713" w14:textId="77777777" w:rsidR="003F1E48" w:rsidRPr="00F849B0" w:rsidRDefault="003F1E48" w:rsidP="003F1E48">
      <w:pPr>
        <w:jc w:val="left"/>
        <w:rPr>
          <w:rFonts w:ascii="Arial" w:hAnsi="Arial"/>
          <w:b/>
          <w:sz w:val="20"/>
        </w:rPr>
      </w:pPr>
    </w:p>
    <w:p w14:paraId="0623216B" w14:textId="77777777" w:rsidR="00616393" w:rsidRPr="00F849B0" w:rsidRDefault="00616393" w:rsidP="00616393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0CC5AD5D" w14:textId="77777777" w:rsidR="00616393" w:rsidRPr="00F849B0" w:rsidRDefault="00616393" w:rsidP="00616393">
      <w:pPr>
        <w:pStyle w:val="11CSTCPLQuestionBullet"/>
        <w:numPr>
          <w:ilvl w:val="0"/>
          <w:numId w:val="13"/>
        </w:numPr>
        <w:ind w:left="709" w:hanging="709"/>
      </w:pPr>
      <w:bookmarkStart w:id="22" w:name="_Ref530635990"/>
      <w:r w:rsidRPr="00F849B0">
        <w:t>In the table below, estimates for labour and actual costs for each trade are listed. Calculate the cost difference for each trade.</w:t>
      </w:r>
      <w:bookmarkEnd w:id="22"/>
    </w:p>
    <w:p w14:paraId="169871B3" w14:textId="77777777" w:rsidR="00616393" w:rsidRPr="00F849B0" w:rsidRDefault="00616393" w:rsidP="0061639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853"/>
        <w:gridCol w:w="1856"/>
        <w:gridCol w:w="1856"/>
        <w:gridCol w:w="1856"/>
        <w:gridCol w:w="607"/>
      </w:tblGrid>
      <w:tr w:rsidR="00616393" w:rsidRPr="00F849B0" w14:paraId="4AF51DF2" w14:textId="77777777" w:rsidTr="00A846CF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14E9A3E" w14:textId="77777777" w:rsidR="00616393" w:rsidRPr="00F849B0" w:rsidRDefault="00616393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F8041E5" w14:textId="77777777"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Trade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66CD452" w14:textId="77777777"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Estimate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81A1772" w14:textId="77777777"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Actual cost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C023918" w14:textId="77777777"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Cost difference</w:t>
            </w:r>
          </w:p>
        </w:tc>
        <w:permStart w:id="5299291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24549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C552EE6" w14:textId="77777777" w:rsidR="00616393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29929110" w:displacedByCustomXml="prev"/>
      </w:tr>
      <w:tr w:rsidR="00616393" w:rsidRPr="00F849B0" w14:paraId="3E4045B2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88AB870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26D44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Carpentry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FB6959A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10,000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A963539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8,500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F84A458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-1,500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A1BF9A" w14:textId="77777777"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14:paraId="7E94DC45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2BE93D5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A27E0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Electrical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6187984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3,000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3FA9F2F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4,250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0B9ACEF" w14:textId="77777777" w:rsidR="00616393" w:rsidRPr="00F849B0" w:rsidRDefault="00A846CF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1,250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2C2503" w14:textId="77777777"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14:paraId="2E397296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FD350C2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DE889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Painting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5EA33D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4,000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A94256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3,900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62BBBA" w14:textId="23A186E4" w:rsidR="00616393" w:rsidRPr="00C73911" w:rsidRDefault="0071458A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30960381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077AB">
              <w:rPr>
                <w:rFonts w:ascii="Arial" w:hAnsi="Arial" w:cs="Arial"/>
                <w:sz w:val="22"/>
                <w:szCs w:val="22"/>
              </w:rPr>
              <w:t>-100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830960381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C8AA48" w14:textId="77777777"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14:paraId="7F91363D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EDA3A8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3AC4297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Plumbing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2837DB0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8,000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7992E3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8,000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8051962" w14:textId="1B0208C4" w:rsidR="00616393" w:rsidRPr="00C73911" w:rsidRDefault="0071458A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32133234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077AB">
              <w:rPr>
                <w:rFonts w:ascii="Arial" w:hAnsi="Arial" w:cs="Arial"/>
                <w:sz w:val="22"/>
                <w:szCs w:val="22"/>
              </w:rPr>
              <w:t>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732133234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AB9574" w14:textId="77777777"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14:paraId="076B1BA1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DABDB9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2AD038C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Tiler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E0B8C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4,500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2BDB832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4,750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505B29" w14:textId="43B7985B" w:rsidR="00616393" w:rsidRPr="00C73911" w:rsidRDefault="0071458A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88685822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077AB">
              <w:rPr>
                <w:rFonts w:ascii="Arial" w:hAnsi="Arial" w:cs="Arial"/>
                <w:sz w:val="22"/>
                <w:szCs w:val="22"/>
              </w:rPr>
              <w:t>250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688685822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C61D9E" w14:textId="77777777" w:rsidR="00616393" w:rsidRPr="00F849B0" w:rsidRDefault="00616393" w:rsidP="00473716">
            <w:pPr>
              <w:ind w:left="993" w:hanging="993"/>
            </w:pPr>
          </w:p>
        </w:tc>
      </w:tr>
    </w:tbl>
    <w:p w14:paraId="330FB240" w14:textId="77777777" w:rsidR="00616393" w:rsidRPr="00F849B0" w:rsidRDefault="00616393" w:rsidP="00616393">
      <w:pPr>
        <w:rPr>
          <w:rFonts w:ascii="Arial" w:hAnsi="Arial" w:cs="Arial"/>
          <w:sz w:val="22"/>
          <w:szCs w:val="22"/>
        </w:rPr>
      </w:pPr>
    </w:p>
    <w:p w14:paraId="7C361504" w14:textId="77777777" w:rsidR="009C2551" w:rsidRPr="00F849B0" w:rsidRDefault="009C2551" w:rsidP="009C2551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41D13D81" w14:textId="77777777" w:rsidR="009C2551" w:rsidRPr="00F849B0" w:rsidRDefault="009C2551" w:rsidP="009C2551">
      <w:pPr>
        <w:pStyle w:val="11CSTCPLQuestionBullet"/>
        <w:numPr>
          <w:ilvl w:val="0"/>
          <w:numId w:val="13"/>
        </w:numPr>
        <w:ind w:left="709" w:hanging="709"/>
      </w:pPr>
      <w:bookmarkStart w:id="23" w:name="_Ref530635991"/>
      <w:r w:rsidRPr="00F849B0">
        <w:t>In the table below, the Prime Cost (PC) sums from</w:t>
      </w:r>
      <w:r w:rsidR="00616393" w:rsidRPr="00F849B0">
        <w:t xml:space="preserve"> a</w:t>
      </w:r>
      <w:r w:rsidRPr="00F849B0">
        <w:t xml:space="preserve"> contract and actual costs for items are listed. Calculate the cost difference for each item.</w:t>
      </w:r>
      <w:bookmarkEnd w:id="23"/>
    </w:p>
    <w:p w14:paraId="13314BDE" w14:textId="77777777" w:rsidR="009C2551" w:rsidRPr="00F849B0" w:rsidRDefault="009C2551" w:rsidP="009C255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853"/>
        <w:gridCol w:w="1856"/>
        <w:gridCol w:w="1856"/>
        <w:gridCol w:w="1856"/>
        <w:gridCol w:w="607"/>
      </w:tblGrid>
      <w:tr w:rsidR="009C2551" w:rsidRPr="00F849B0" w14:paraId="6FA69B36" w14:textId="77777777" w:rsidTr="00670231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383A7E" w14:textId="77777777" w:rsidR="009C2551" w:rsidRPr="00F849B0" w:rsidRDefault="009C255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928F27A" w14:textId="77777777"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Item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2EB1213" w14:textId="77777777"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PC sum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F21685A" w14:textId="77777777"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Actual cost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FAD0B80" w14:textId="77777777"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Cost difference</w:t>
            </w:r>
          </w:p>
        </w:tc>
        <w:permStart w:id="17968979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99919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C9F204B" w14:textId="77777777" w:rsidR="009C255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6897922" w:displacedByCustomXml="prev"/>
      </w:tr>
      <w:tr w:rsidR="009C2551" w:rsidRPr="00F849B0" w14:paraId="04223AA3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9D48C5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DABF8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Basin taps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7BB3357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3AD802D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130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21B0396" w14:textId="77777777" w:rsidR="009C2551" w:rsidRPr="00F849B0" w:rsidRDefault="009C2551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30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653EAC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3E8B6CDE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3023C8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97BB5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Oven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6BB69B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2,500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4928B4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1,500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AB7DC5" w14:textId="77777777" w:rsidR="009C2551" w:rsidRPr="00F849B0" w:rsidRDefault="009C2551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-1000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D04DC7C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27B71931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DC692D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3BBA5BB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Rangehood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0D1F498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500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A10FDD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900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EA3DF1" w14:textId="0219533E" w:rsidR="009C2551" w:rsidRPr="00C73911" w:rsidRDefault="0071458A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76599107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E75B4">
              <w:rPr>
                <w:rFonts w:ascii="Arial" w:hAnsi="Arial" w:cs="Arial"/>
                <w:sz w:val="22"/>
                <w:szCs w:val="22"/>
              </w:rPr>
              <w:t>400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57659910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5735C8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7A204DFA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64E36FB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1A00E47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bases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450A47E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4C3426D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265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D82279" w14:textId="6A94A374" w:rsidR="009C2551" w:rsidRPr="00C73911" w:rsidRDefault="0071458A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15716809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E75B4">
              <w:rPr>
                <w:rFonts w:ascii="Arial" w:hAnsi="Arial" w:cs="Arial"/>
                <w:sz w:val="22"/>
                <w:szCs w:val="22"/>
              </w:rPr>
              <w:t>15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615716809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AF2B63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38E874F3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5C67EE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80BF5E5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screen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E52343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86AFB6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0FA205" w14:textId="2ACE7C2C" w:rsidR="009C2551" w:rsidRPr="00C73911" w:rsidRDefault="0071458A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82437153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E75B4">
              <w:rPr>
                <w:rFonts w:ascii="Arial" w:hAnsi="Arial" w:cs="Arial"/>
                <w:sz w:val="22"/>
                <w:szCs w:val="22"/>
              </w:rPr>
              <w:t>-50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482437153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EC78FE8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1146AADE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DB548F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147DA54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taps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8F7CF7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B9EF45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120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31CCDE3" w14:textId="70074588" w:rsidR="009C2551" w:rsidRPr="00C73911" w:rsidRDefault="0071458A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85628368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E75B4">
              <w:rPr>
                <w:rFonts w:ascii="Arial" w:hAnsi="Arial" w:cs="Arial"/>
                <w:sz w:val="22"/>
                <w:szCs w:val="22"/>
              </w:rPr>
              <w:t>-30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98562836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132A33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35976BEF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15C3EF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10A905E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Stove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514707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900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1ED26C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1,200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7B753D" w14:textId="596C03F5" w:rsidR="009C2551" w:rsidRPr="00C73911" w:rsidRDefault="0071458A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84881606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E75B4">
              <w:rPr>
                <w:rFonts w:ascii="Arial" w:hAnsi="Arial" w:cs="Arial"/>
                <w:sz w:val="22"/>
                <w:szCs w:val="22"/>
              </w:rPr>
              <w:t>300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484881606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4D969A" w14:textId="77777777" w:rsidR="009C2551" w:rsidRPr="00F849B0" w:rsidRDefault="009C2551" w:rsidP="00473716">
            <w:pPr>
              <w:ind w:left="993" w:hanging="993"/>
            </w:pPr>
          </w:p>
        </w:tc>
      </w:tr>
    </w:tbl>
    <w:p w14:paraId="0D148F70" w14:textId="77777777"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68CF6678" w14:textId="77777777" w:rsidR="00670231" w:rsidRPr="00F849B0" w:rsidRDefault="00670231" w:rsidP="00670231">
      <w:pPr>
        <w:pStyle w:val="11CSTCPLQuestionBullet"/>
        <w:numPr>
          <w:ilvl w:val="0"/>
          <w:numId w:val="13"/>
        </w:numPr>
        <w:ind w:left="709" w:hanging="709"/>
      </w:pPr>
      <w:bookmarkStart w:id="24" w:name="_Ref530636949"/>
      <w:r w:rsidRPr="00F849B0">
        <w:t xml:space="preserve">Where the actual costs are higher than the estimated costs due to a client variation, who is responsible to pay the difference? </w:t>
      </w:r>
      <w:r w:rsidRPr="00F849B0">
        <w:br/>
        <w:t xml:space="preserve">Tick </w:t>
      </w:r>
      <w:r w:rsidR="00E7203A" w:rsidRPr="00F849B0">
        <w:t>your response</w:t>
      </w:r>
      <w:r w:rsidRPr="00F849B0">
        <w:t>.</w:t>
      </w:r>
      <w:bookmarkEnd w:id="24"/>
    </w:p>
    <w:p w14:paraId="779AFEEE" w14:textId="77777777" w:rsidR="00670231" w:rsidRPr="00F849B0" w:rsidRDefault="00670231" w:rsidP="0067023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0231" w:rsidRPr="00F849B0" w14:paraId="691E41A1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032DB89" w14:textId="77777777" w:rsidR="00670231" w:rsidRPr="00F849B0" w:rsidRDefault="0067023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A1CDFFA" w14:textId="77777777"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0C93F0F" w14:textId="77777777"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4800576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10645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384CFA2" w14:textId="77777777" w:rsidR="0067023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80057646" w:displacedByCustomXml="prev"/>
      </w:tr>
      <w:tr w:rsidR="00167948" w:rsidRPr="00F849B0" w14:paraId="1EEE6F6B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C8BE24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1182212853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34032" w14:textId="77777777" w:rsidR="00167948" w:rsidRPr="00DD7A44" w:rsidRDefault="00D57A9D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4024106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182212853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32A531" w14:textId="77777777" w:rsidR="00167948" w:rsidRPr="00F849B0" w:rsidRDefault="00167948" w:rsidP="00167948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F81946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1445D6F5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351F4F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36470908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EDF75" w14:textId="77777777" w:rsidR="00167948" w:rsidRPr="00DD7A44" w:rsidRDefault="00D57A9D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28901303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E68C4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36470908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CF6977" w14:textId="77777777" w:rsidR="00167948" w:rsidRPr="00F849B0" w:rsidRDefault="00167948" w:rsidP="00167948">
            <w:pPr>
              <w:jc w:val="center"/>
            </w:pPr>
            <w:r w:rsidRPr="00F849B0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0DCB88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679AAC44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6543178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1747002098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AB8D5" w14:textId="77777777" w:rsidR="00167948" w:rsidRPr="00DD7A44" w:rsidRDefault="00D57A9D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760769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747002098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91C755" w14:textId="77777777" w:rsidR="00167948" w:rsidRPr="00F849B0" w:rsidRDefault="00167948" w:rsidP="00167948">
            <w:pPr>
              <w:jc w:val="center"/>
            </w:pPr>
            <w:r w:rsidRPr="00F849B0">
              <w:t>Supplier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98B668" w14:textId="77777777" w:rsidR="00167948" w:rsidRPr="00F849B0" w:rsidRDefault="00167948" w:rsidP="00167948">
            <w:pPr>
              <w:ind w:left="993" w:hanging="993"/>
            </w:pPr>
          </w:p>
        </w:tc>
      </w:tr>
    </w:tbl>
    <w:p w14:paraId="33CF898A" w14:textId="77777777"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3BDC4EFF" w14:textId="77777777"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0DCF5AA4" w14:textId="77777777" w:rsidR="00670231" w:rsidRPr="00F849B0" w:rsidRDefault="00670231" w:rsidP="00670231">
      <w:pPr>
        <w:pStyle w:val="11CSTCPLQuestionBullet"/>
        <w:numPr>
          <w:ilvl w:val="0"/>
          <w:numId w:val="13"/>
        </w:numPr>
        <w:ind w:left="709" w:hanging="709"/>
      </w:pPr>
      <w:bookmarkStart w:id="25" w:name="_Ref530636951"/>
      <w:r w:rsidRPr="00F849B0">
        <w:t xml:space="preserve">Where the actual costs are higher than the estimated costs due to price increases of materials, who is responsible to pay the difference? </w:t>
      </w:r>
      <w:r w:rsidRPr="00F849B0">
        <w:br/>
        <w:t xml:space="preserve">Tick </w:t>
      </w:r>
      <w:r w:rsidR="00E7203A" w:rsidRPr="00F849B0">
        <w:t>your response</w:t>
      </w:r>
      <w:r w:rsidRPr="00F849B0">
        <w:t>.</w:t>
      </w:r>
      <w:bookmarkEnd w:id="25"/>
    </w:p>
    <w:p w14:paraId="66D4FC6C" w14:textId="77777777" w:rsidR="00670231" w:rsidRPr="00F849B0" w:rsidRDefault="00670231" w:rsidP="0067023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0231" w:rsidRPr="00F849B0" w14:paraId="06EA91C2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3E4B9F1" w14:textId="77777777" w:rsidR="00670231" w:rsidRPr="00F849B0" w:rsidRDefault="0067023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8BE0BF2" w14:textId="77777777"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DDD2200" w14:textId="77777777"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1746321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517442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76E20BB" w14:textId="77777777" w:rsidR="0067023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4632130" w:displacedByCustomXml="prev"/>
      </w:tr>
      <w:tr w:rsidR="00167948" w:rsidRPr="00F849B0" w14:paraId="6705AA9D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FE68190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934414400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55317" w14:textId="77777777" w:rsidR="00167948" w:rsidRPr="00DD7A44" w:rsidRDefault="00D57A9D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3199153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C2230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934414400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519B34" w14:textId="77777777" w:rsidR="00167948" w:rsidRPr="00F849B0" w:rsidRDefault="00167948" w:rsidP="00167948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BC11DA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37F2839A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6F41BE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32278916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A07C4" w14:textId="77777777" w:rsidR="00167948" w:rsidRPr="00DD7A44" w:rsidRDefault="00D57A9D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5221604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32278916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48B9B4" w14:textId="77777777" w:rsidR="00167948" w:rsidRPr="00F849B0" w:rsidRDefault="00167948" w:rsidP="00167948">
            <w:pPr>
              <w:jc w:val="center"/>
            </w:pPr>
            <w:r w:rsidRPr="00F849B0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08FD85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6FBDB9AE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AF6BD5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89674184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8AFC1" w14:textId="77777777" w:rsidR="00167948" w:rsidRPr="00DD7A44" w:rsidRDefault="00D57A9D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8820520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89674184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0B762D" w14:textId="77777777" w:rsidR="00167948" w:rsidRPr="00F849B0" w:rsidRDefault="00167948" w:rsidP="00167948">
            <w:pPr>
              <w:jc w:val="center"/>
            </w:pPr>
            <w:r w:rsidRPr="00F849B0">
              <w:t>Supplier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C167F4" w14:textId="77777777" w:rsidR="00167948" w:rsidRPr="00F849B0" w:rsidRDefault="00167948" w:rsidP="00167948">
            <w:pPr>
              <w:ind w:left="993" w:hanging="993"/>
            </w:pPr>
          </w:p>
        </w:tc>
      </w:tr>
    </w:tbl>
    <w:p w14:paraId="5C893155" w14:textId="77777777" w:rsidR="00670231" w:rsidRPr="00F849B0" w:rsidRDefault="00670231" w:rsidP="00670231">
      <w:pPr>
        <w:ind w:left="567" w:hanging="567"/>
        <w:rPr>
          <w:rFonts w:ascii="Arial" w:hAnsi="Arial" w:cs="Arial"/>
          <w:sz w:val="22"/>
          <w:szCs w:val="22"/>
        </w:rPr>
      </w:pPr>
    </w:p>
    <w:p w14:paraId="16368417" w14:textId="77777777" w:rsidR="00E7203A" w:rsidRPr="00F849B0" w:rsidRDefault="00E7203A" w:rsidP="00E7203A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447623A6" w14:textId="77777777" w:rsidR="00E7203A" w:rsidRPr="00F849B0" w:rsidRDefault="00E7203A" w:rsidP="00E7203A">
      <w:pPr>
        <w:pStyle w:val="11CSTCPLQuestionBullet"/>
        <w:numPr>
          <w:ilvl w:val="0"/>
          <w:numId w:val="13"/>
        </w:numPr>
        <w:ind w:left="709" w:hanging="709"/>
      </w:pPr>
      <w:bookmarkStart w:id="26" w:name="_Ref530636962"/>
      <w:r w:rsidRPr="00F849B0">
        <w:t>You are given the following table containing the costs for each month of the project.</w:t>
      </w:r>
      <w:bookmarkEnd w:id="26"/>
      <w:r w:rsidRPr="00F849B0">
        <w:t xml:space="preserve"> </w:t>
      </w:r>
      <w:r w:rsidRPr="00F849B0">
        <w:br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1559"/>
        <w:gridCol w:w="1560"/>
      </w:tblGrid>
      <w:tr w:rsidR="00B43F84" w:rsidRPr="00F849B0" w14:paraId="0A9264F0" w14:textId="77777777" w:rsidTr="00B43F84">
        <w:trPr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14:paraId="0342611D" w14:textId="77777777"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Month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249445CA" w14:textId="77777777"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Estimated cost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67462F53" w14:textId="77777777"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Actual cost</w:t>
            </w:r>
          </w:p>
        </w:tc>
      </w:tr>
      <w:tr w:rsidR="00B43F84" w:rsidRPr="00F849B0" w14:paraId="5295992E" w14:textId="77777777" w:rsidTr="00B43F84">
        <w:trPr>
          <w:jc w:val="center"/>
        </w:trPr>
        <w:tc>
          <w:tcPr>
            <w:tcW w:w="1271" w:type="dxa"/>
          </w:tcPr>
          <w:p w14:paraId="2D37003D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March</w:t>
            </w:r>
          </w:p>
        </w:tc>
        <w:tc>
          <w:tcPr>
            <w:tcW w:w="1559" w:type="dxa"/>
          </w:tcPr>
          <w:p w14:paraId="3210EEB7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$36,450</w:t>
            </w:r>
          </w:p>
        </w:tc>
        <w:tc>
          <w:tcPr>
            <w:tcW w:w="1560" w:type="dxa"/>
          </w:tcPr>
          <w:p w14:paraId="4EA2B20E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$38,980</w:t>
            </w:r>
          </w:p>
        </w:tc>
      </w:tr>
      <w:tr w:rsidR="00B43F84" w:rsidRPr="00F849B0" w14:paraId="3F52B6BD" w14:textId="77777777" w:rsidTr="00B43F84">
        <w:trPr>
          <w:jc w:val="center"/>
        </w:trPr>
        <w:tc>
          <w:tcPr>
            <w:tcW w:w="1271" w:type="dxa"/>
          </w:tcPr>
          <w:p w14:paraId="5022483C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April</w:t>
            </w:r>
          </w:p>
        </w:tc>
        <w:tc>
          <w:tcPr>
            <w:tcW w:w="1559" w:type="dxa"/>
          </w:tcPr>
          <w:p w14:paraId="4E3A0D6C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$65,560</w:t>
            </w:r>
          </w:p>
        </w:tc>
        <w:tc>
          <w:tcPr>
            <w:tcW w:w="1560" w:type="dxa"/>
          </w:tcPr>
          <w:p w14:paraId="2421CA18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$62,350</w:t>
            </w:r>
          </w:p>
        </w:tc>
      </w:tr>
      <w:tr w:rsidR="00B43F84" w:rsidRPr="00F849B0" w14:paraId="19CA8B96" w14:textId="77777777" w:rsidTr="00B43F84">
        <w:trPr>
          <w:jc w:val="center"/>
        </w:trPr>
        <w:tc>
          <w:tcPr>
            <w:tcW w:w="1271" w:type="dxa"/>
          </w:tcPr>
          <w:p w14:paraId="63393717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May</w:t>
            </w:r>
          </w:p>
        </w:tc>
        <w:tc>
          <w:tcPr>
            <w:tcW w:w="1559" w:type="dxa"/>
          </w:tcPr>
          <w:p w14:paraId="250363AB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$62,450</w:t>
            </w:r>
          </w:p>
        </w:tc>
        <w:tc>
          <w:tcPr>
            <w:tcW w:w="1560" w:type="dxa"/>
          </w:tcPr>
          <w:p w14:paraId="0E1369B2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$64,960</w:t>
            </w:r>
          </w:p>
        </w:tc>
      </w:tr>
      <w:tr w:rsidR="00B43F84" w:rsidRPr="00F849B0" w14:paraId="7AC4D6D2" w14:textId="77777777" w:rsidTr="00B43F84">
        <w:trPr>
          <w:jc w:val="center"/>
        </w:trPr>
        <w:tc>
          <w:tcPr>
            <w:tcW w:w="1271" w:type="dxa"/>
          </w:tcPr>
          <w:p w14:paraId="0A59BCA2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June</w:t>
            </w:r>
          </w:p>
        </w:tc>
        <w:tc>
          <w:tcPr>
            <w:tcW w:w="1559" w:type="dxa"/>
          </w:tcPr>
          <w:p w14:paraId="2FA63CBD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$61,340</w:t>
            </w:r>
          </w:p>
        </w:tc>
        <w:tc>
          <w:tcPr>
            <w:tcW w:w="1560" w:type="dxa"/>
          </w:tcPr>
          <w:p w14:paraId="1774E6BE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$61,050</w:t>
            </w:r>
          </w:p>
        </w:tc>
      </w:tr>
      <w:tr w:rsidR="00B43F84" w:rsidRPr="00F849B0" w14:paraId="5B7AF29F" w14:textId="77777777" w:rsidTr="00B43F84">
        <w:trPr>
          <w:jc w:val="center"/>
        </w:trPr>
        <w:tc>
          <w:tcPr>
            <w:tcW w:w="1271" w:type="dxa"/>
          </w:tcPr>
          <w:p w14:paraId="6C722149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July</w:t>
            </w:r>
          </w:p>
        </w:tc>
        <w:tc>
          <w:tcPr>
            <w:tcW w:w="1559" w:type="dxa"/>
          </w:tcPr>
          <w:p w14:paraId="7173D60B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$40,590</w:t>
            </w:r>
          </w:p>
        </w:tc>
        <w:tc>
          <w:tcPr>
            <w:tcW w:w="1560" w:type="dxa"/>
          </w:tcPr>
          <w:p w14:paraId="03E74CD3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$38,990</w:t>
            </w:r>
          </w:p>
        </w:tc>
      </w:tr>
      <w:tr w:rsidR="00B43F84" w:rsidRPr="00F849B0" w14:paraId="3FD278C8" w14:textId="77777777" w:rsidTr="00B43F84">
        <w:trPr>
          <w:jc w:val="center"/>
        </w:trPr>
        <w:tc>
          <w:tcPr>
            <w:tcW w:w="1271" w:type="dxa"/>
          </w:tcPr>
          <w:p w14:paraId="16BAB1E7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August</w:t>
            </w:r>
          </w:p>
        </w:tc>
        <w:tc>
          <w:tcPr>
            <w:tcW w:w="1559" w:type="dxa"/>
          </w:tcPr>
          <w:p w14:paraId="1347B33A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$42,650</w:t>
            </w:r>
          </w:p>
        </w:tc>
        <w:tc>
          <w:tcPr>
            <w:tcW w:w="1560" w:type="dxa"/>
          </w:tcPr>
          <w:p w14:paraId="40B37669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$42,550</w:t>
            </w:r>
          </w:p>
        </w:tc>
      </w:tr>
      <w:tr w:rsidR="00B43F84" w:rsidRPr="00F849B0" w14:paraId="2D853B0D" w14:textId="77777777" w:rsidTr="00B43F84">
        <w:trPr>
          <w:jc w:val="center"/>
        </w:trPr>
        <w:tc>
          <w:tcPr>
            <w:tcW w:w="1271" w:type="dxa"/>
          </w:tcPr>
          <w:p w14:paraId="087053F2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September</w:t>
            </w:r>
          </w:p>
        </w:tc>
        <w:tc>
          <w:tcPr>
            <w:tcW w:w="1559" w:type="dxa"/>
          </w:tcPr>
          <w:p w14:paraId="585122BC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$35,780</w:t>
            </w:r>
          </w:p>
        </w:tc>
        <w:tc>
          <w:tcPr>
            <w:tcW w:w="1560" w:type="dxa"/>
          </w:tcPr>
          <w:p w14:paraId="3BAE6C80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$34,750</w:t>
            </w:r>
          </w:p>
        </w:tc>
      </w:tr>
      <w:tr w:rsidR="00B43F84" w:rsidRPr="00F849B0" w14:paraId="111AA8D8" w14:textId="77777777" w:rsidTr="00B43F84">
        <w:trPr>
          <w:jc w:val="center"/>
        </w:trPr>
        <w:tc>
          <w:tcPr>
            <w:tcW w:w="1271" w:type="dxa"/>
          </w:tcPr>
          <w:p w14:paraId="6B371F50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Total</w:t>
            </w:r>
          </w:p>
        </w:tc>
        <w:tc>
          <w:tcPr>
            <w:tcW w:w="1559" w:type="dxa"/>
          </w:tcPr>
          <w:p w14:paraId="3CB925BE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$344,820</w:t>
            </w:r>
          </w:p>
        </w:tc>
        <w:tc>
          <w:tcPr>
            <w:tcW w:w="1560" w:type="dxa"/>
          </w:tcPr>
          <w:p w14:paraId="25E9B03C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$343,630</w:t>
            </w:r>
          </w:p>
        </w:tc>
      </w:tr>
    </w:tbl>
    <w:p w14:paraId="46CC1F0A" w14:textId="77777777" w:rsidR="00E7203A" w:rsidRPr="00F849B0" w:rsidRDefault="00E7203A" w:rsidP="00E7203A">
      <w:pPr>
        <w:pStyle w:val="11CSTCPLQuestionBullet"/>
        <w:numPr>
          <w:ilvl w:val="0"/>
          <w:numId w:val="0"/>
        </w:numPr>
        <w:ind w:left="709"/>
      </w:pPr>
      <w:r w:rsidRPr="00F849B0">
        <w:br/>
        <w:t>Using the information in this table, how would you find out in which month the builder actually spent the most? Tick your response.</w:t>
      </w:r>
    </w:p>
    <w:p w14:paraId="1FCFA1CB" w14:textId="77777777" w:rsidR="00E7203A" w:rsidRPr="00F849B0" w:rsidRDefault="00E7203A" w:rsidP="00E7203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7203A" w:rsidRPr="00F849B0" w14:paraId="6F133B61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B7EB672" w14:textId="77777777" w:rsidR="00E7203A" w:rsidRPr="00F849B0" w:rsidRDefault="00E7203A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72A1B1D" w14:textId="77777777" w:rsidR="00E7203A" w:rsidRPr="00F849B0" w:rsidRDefault="00E7203A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55F105C" w14:textId="77777777" w:rsidR="00E7203A" w:rsidRPr="00F849B0" w:rsidRDefault="00E7203A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8980760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826922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B0377AF" w14:textId="77777777" w:rsidR="00E7203A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8076021" w:displacedByCustomXml="prev"/>
      </w:tr>
      <w:tr w:rsidR="00FE54EE" w:rsidRPr="00F849B0" w14:paraId="406CC2A5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D9EB07" w14:textId="77777777" w:rsidR="00FE54EE" w:rsidRPr="00F849B0" w:rsidRDefault="00FE54EE" w:rsidP="00FE54EE">
            <w:pPr>
              <w:ind w:left="993" w:hanging="993"/>
              <w:jc w:val="center"/>
            </w:pPr>
          </w:p>
        </w:tc>
        <w:permStart w:id="1654861865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A4FDE" w14:textId="77777777" w:rsidR="00FE54EE" w:rsidRPr="00DD7A44" w:rsidRDefault="00D57A9D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902837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E54EE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654861865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77002A" w14:textId="77777777" w:rsidR="00FE54EE" w:rsidRPr="00F849B0" w:rsidRDefault="00FE54EE" w:rsidP="00FE54EE">
            <w:pPr>
              <w:jc w:val="center"/>
            </w:pPr>
            <w:r w:rsidRPr="00F849B0">
              <w:t>Plot both the estimated and actual costs on a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4E49A9" w14:textId="77777777" w:rsidR="00FE54EE" w:rsidRPr="00F849B0" w:rsidRDefault="00FE54EE" w:rsidP="00FE54EE">
            <w:pPr>
              <w:ind w:left="993" w:hanging="993"/>
            </w:pPr>
          </w:p>
        </w:tc>
      </w:tr>
      <w:tr w:rsidR="00FE54EE" w:rsidRPr="00F849B0" w14:paraId="3265F1CD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773FD4C" w14:textId="77777777" w:rsidR="00FE54EE" w:rsidRPr="00F849B0" w:rsidRDefault="00FE54EE" w:rsidP="00FE54EE">
            <w:pPr>
              <w:ind w:left="993" w:hanging="993"/>
              <w:jc w:val="center"/>
            </w:pPr>
          </w:p>
        </w:tc>
        <w:permStart w:id="189827479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91FC8" w14:textId="18442123" w:rsidR="00FE54EE" w:rsidRPr="00DD7A44" w:rsidRDefault="00D57A9D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1708460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64E68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89827479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D506F5" w14:textId="77777777" w:rsidR="00FE54EE" w:rsidRPr="00F849B0" w:rsidRDefault="00FE54EE" w:rsidP="00FE54EE">
            <w:pPr>
              <w:jc w:val="center"/>
            </w:pPr>
            <w:r w:rsidRPr="00F849B0">
              <w:t>Plot the actual cost on a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78D3E6" w14:textId="77777777" w:rsidR="00FE54EE" w:rsidRPr="00F849B0" w:rsidRDefault="00FE54EE" w:rsidP="00FE54EE">
            <w:pPr>
              <w:ind w:left="993" w:hanging="993"/>
            </w:pPr>
          </w:p>
        </w:tc>
      </w:tr>
      <w:tr w:rsidR="00FE54EE" w:rsidRPr="00F849B0" w14:paraId="7EAC16BD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BFA17BF" w14:textId="77777777" w:rsidR="00FE54EE" w:rsidRPr="00F849B0" w:rsidRDefault="00FE54EE" w:rsidP="00FE54EE">
            <w:pPr>
              <w:ind w:left="993" w:hanging="993"/>
              <w:jc w:val="center"/>
            </w:pPr>
          </w:p>
        </w:tc>
        <w:permStart w:id="972710586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DBECD" w14:textId="77777777" w:rsidR="00FE54EE" w:rsidRPr="00DD7A44" w:rsidRDefault="00D57A9D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3147528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D0937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972710586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3D6BBB" w14:textId="77777777" w:rsidR="00FE54EE" w:rsidRPr="00F849B0" w:rsidRDefault="00FE54EE" w:rsidP="00FE54EE">
            <w:pPr>
              <w:jc w:val="center"/>
            </w:pPr>
            <w:r w:rsidRPr="00F849B0">
              <w:t>Work out the difference between the estimated and actual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5AB3AF" w14:textId="77777777" w:rsidR="00FE54EE" w:rsidRPr="00F849B0" w:rsidRDefault="00FE54EE" w:rsidP="00FE54EE">
            <w:pPr>
              <w:ind w:left="993" w:hanging="993"/>
            </w:pPr>
          </w:p>
        </w:tc>
      </w:tr>
    </w:tbl>
    <w:p w14:paraId="2AF14C85" w14:textId="77777777" w:rsidR="00E7203A" w:rsidRPr="00F849B0" w:rsidRDefault="00E7203A" w:rsidP="00E7203A">
      <w:pPr>
        <w:ind w:left="567" w:hanging="567"/>
        <w:rPr>
          <w:rFonts w:ascii="Arial" w:hAnsi="Arial" w:cs="Arial"/>
          <w:sz w:val="22"/>
          <w:szCs w:val="22"/>
        </w:rPr>
      </w:pPr>
    </w:p>
    <w:p w14:paraId="06114789" w14:textId="77777777" w:rsidR="00B2783F" w:rsidRPr="00F849B0" w:rsidRDefault="00B2783F" w:rsidP="00B2783F">
      <w:pPr>
        <w:pStyle w:val="11CSTCPLQuestionBullet"/>
        <w:numPr>
          <w:ilvl w:val="0"/>
          <w:numId w:val="13"/>
        </w:numPr>
        <w:ind w:left="709" w:hanging="709"/>
      </w:pPr>
      <w:bookmarkStart w:id="27" w:name="_Ref530636963"/>
      <w:r w:rsidRPr="00F849B0">
        <w:lastRenderedPageBreak/>
        <w:t>The following graph is a visual representation of the difference in each month.</w:t>
      </w:r>
      <w:bookmarkEnd w:id="27"/>
      <w:r w:rsidRPr="00F849B0">
        <w:t xml:space="preserve"> </w:t>
      </w:r>
    </w:p>
    <w:p w14:paraId="5FF2159B" w14:textId="77777777"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  <w:jc w:val="center"/>
      </w:pPr>
      <w:r w:rsidRPr="00F849B0">
        <w:rPr>
          <w:noProof/>
          <w:lang w:eastAsia="en-AU"/>
        </w:rPr>
        <w:drawing>
          <wp:inline distT="0" distB="0" distL="0" distR="0" wp14:anchorId="4D985131" wp14:editId="676F962C">
            <wp:extent cx="4352925" cy="219862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61279" cy="220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33B60B" w14:textId="77777777"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</w:pPr>
      <w:r w:rsidRPr="00F849B0">
        <w:br/>
        <w:t>By looking at this graph can you see if the overall project was overestimated or underestimated? Tick your response.</w:t>
      </w:r>
    </w:p>
    <w:p w14:paraId="0BDBC2EE" w14:textId="77777777" w:rsidR="00B2783F" w:rsidRPr="00F849B0" w:rsidRDefault="00B2783F" w:rsidP="00B278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B2783F" w:rsidRPr="00F849B0" w14:paraId="3AC87AAE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8D1CC67" w14:textId="77777777" w:rsidR="00B2783F" w:rsidRPr="00F849B0" w:rsidRDefault="00B2783F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39B37C6" w14:textId="77777777"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4B79527" w14:textId="77777777"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67151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009900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1E1B423" w14:textId="77777777" w:rsidR="00B2783F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15165" w:displacedByCustomXml="prev"/>
      </w:tr>
      <w:tr w:rsidR="00167948" w:rsidRPr="00F849B0" w14:paraId="28F9E3AD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817487E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302019785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4D719" w14:textId="77777777" w:rsidR="00167948" w:rsidRPr="00DD7A44" w:rsidRDefault="00D57A9D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746335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302019785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FCC54F" w14:textId="77777777" w:rsidR="00167948" w:rsidRPr="00F849B0" w:rsidRDefault="00167948" w:rsidP="00167948">
            <w:pPr>
              <w:jc w:val="center"/>
            </w:pPr>
            <w:r w:rsidRPr="00F849B0">
              <w:t>No, you cannot see this directly from the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2A187A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647A3A14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5A03825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155682750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6A42E" w14:textId="63FE935E" w:rsidR="00167948" w:rsidRPr="00DD7A44" w:rsidRDefault="00D57A9D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4168390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64E68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55682750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255027" w14:textId="77777777" w:rsidR="00167948" w:rsidRPr="00F849B0" w:rsidRDefault="00167948" w:rsidP="00167948">
            <w:pPr>
              <w:jc w:val="center"/>
            </w:pPr>
            <w:r w:rsidRPr="00F849B0">
              <w:t>Yes, you can see this from the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80C109" w14:textId="77777777" w:rsidR="00167948" w:rsidRPr="00F849B0" w:rsidRDefault="00167948" w:rsidP="00167948">
            <w:pPr>
              <w:ind w:left="993" w:hanging="993"/>
            </w:pPr>
          </w:p>
        </w:tc>
      </w:tr>
    </w:tbl>
    <w:p w14:paraId="4012F9DE" w14:textId="77777777" w:rsidR="00B2783F" w:rsidRPr="00F849B0" w:rsidRDefault="00B2783F" w:rsidP="00B2783F">
      <w:pPr>
        <w:ind w:left="567" w:hanging="567"/>
        <w:rPr>
          <w:rFonts w:ascii="Arial" w:hAnsi="Arial" w:cs="Arial"/>
          <w:sz w:val="22"/>
          <w:szCs w:val="22"/>
        </w:rPr>
      </w:pPr>
    </w:p>
    <w:p w14:paraId="33088301" w14:textId="77777777" w:rsidR="00B2783F" w:rsidRPr="00F849B0" w:rsidRDefault="00B2783F" w:rsidP="00B2783F">
      <w:pPr>
        <w:ind w:left="567" w:hanging="567"/>
        <w:rPr>
          <w:rFonts w:ascii="Arial" w:hAnsi="Arial" w:cs="Arial"/>
          <w:sz w:val="22"/>
          <w:szCs w:val="22"/>
        </w:rPr>
      </w:pPr>
    </w:p>
    <w:p w14:paraId="68969088" w14:textId="77777777" w:rsidR="00B2783F" w:rsidRPr="00F849B0" w:rsidRDefault="00B2783F" w:rsidP="00B2783F">
      <w:pPr>
        <w:pStyle w:val="11CSTCPLQuestionBullet"/>
        <w:numPr>
          <w:ilvl w:val="0"/>
          <w:numId w:val="13"/>
        </w:numPr>
        <w:ind w:left="709" w:hanging="709"/>
      </w:pPr>
      <w:bookmarkStart w:id="28" w:name="_Ref530636964"/>
      <w:r w:rsidRPr="00F849B0">
        <w:t>The following graph is a visual representation of the accumulated difference across the project.</w:t>
      </w:r>
      <w:bookmarkEnd w:id="28"/>
      <w:r w:rsidRPr="00F849B0">
        <w:t xml:space="preserve"> </w:t>
      </w:r>
    </w:p>
    <w:p w14:paraId="7333A312" w14:textId="77777777"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  <w:jc w:val="center"/>
      </w:pPr>
      <w:r w:rsidRPr="00F849B0">
        <w:rPr>
          <w:noProof/>
          <w:lang w:eastAsia="en-AU"/>
        </w:rPr>
        <w:drawing>
          <wp:inline distT="0" distB="0" distL="0" distR="0" wp14:anchorId="3EE0F9DD" wp14:editId="57DE71FE">
            <wp:extent cx="4376358" cy="2197147"/>
            <wp:effectExtent l="0" t="0" r="571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23557" cy="2220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3D86F" w14:textId="77777777"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</w:pPr>
      <w:r w:rsidRPr="00F849B0">
        <w:br/>
        <w:t xml:space="preserve">Overall, was the project overestimated or underestimated? </w:t>
      </w:r>
      <w:r w:rsidRPr="00F849B0">
        <w:br/>
        <w:t>Tick your response.</w:t>
      </w:r>
    </w:p>
    <w:p w14:paraId="7192ED91" w14:textId="77777777" w:rsidR="00B2783F" w:rsidRPr="00F849B0" w:rsidRDefault="00B2783F" w:rsidP="00B278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B2783F" w:rsidRPr="00F849B0" w14:paraId="2FB4789A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CB0CC50" w14:textId="77777777" w:rsidR="00B2783F" w:rsidRPr="00F849B0" w:rsidRDefault="00B2783F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59ADDA0" w14:textId="77777777"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134FE51" w14:textId="77777777"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8828015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63256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90D564D" w14:textId="77777777" w:rsidR="00B2783F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2801539" w:displacedByCustomXml="prev"/>
      </w:tr>
      <w:tr w:rsidR="00B509CF" w:rsidRPr="00F849B0" w14:paraId="6E16C419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983815D" w14:textId="77777777" w:rsidR="00B509CF" w:rsidRPr="00F849B0" w:rsidRDefault="00B509CF" w:rsidP="00B509CF">
            <w:pPr>
              <w:ind w:left="993" w:hanging="993"/>
              <w:jc w:val="center"/>
            </w:pPr>
          </w:p>
        </w:tc>
        <w:permStart w:id="298392374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6A953" w14:textId="77777777" w:rsidR="00B509CF" w:rsidRPr="00DD7A44" w:rsidRDefault="00D57A9D" w:rsidP="00B509CF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6426964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509CF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298392374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9A9524" w14:textId="77777777" w:rsidR="00B509CF" w:rsidRPr="00F849B0" w:rsidRDefault="00B509CF" w:rsidP="00B509CF">
            <w:pPr>
              <w:jc w:val="center"/>
            </w:pPr>
            <w:r w:rsidRPr="00F849B0">
              <w:t>Overestimated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4586491" w14:textId="77777777" w:rsidR="00B509CF" w:rsidRPr="00F849B0" w:rsidRDefault="00B509CF" w:rsidP="00B509CF">
            <w:pPr>
              <w:ind w:left="993" w:hanging="993"/>
            </w:pPr>
          </w:p>
        </w:tc>
      </w:tr>
      <w:tr w:rsidR="00B509CF" w:rsidRPr="00F849B0" w14:paraId="252D8CB8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6DE079" w14:textId="77777777" w:rsidR="00B509CF" w:rsidRPr="00F849B0" w:rsidRDefault="00B509CF" w:rsidP="00B509CF">
            <w:pPr>
              <w:ind w:left="993" w:hanging="993"/>
              <w:jc w:val="center"/>
            </w:pPr>
          </w:p>
        </w:tc>
        <w:permStart w:id="91360058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989A6" w14:textId="77777777" w:rsidR="00B509CF" w:rsidRPr="00DD7A44" w:rsidRDefault="00D57A9D" w:rsidP="00B509CF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6183048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1966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91360058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32A3B5" w14:textId="77777777" w:rsidR="00B509CF" w:rsidRPr="00F849B0" w:rsidRDefault="00B509CF" w:rsidP="00B509CF">
            <w:pPr>
              <w:jc w:val="center"/>
            </w:pPr>
            <w:r w:rsidRPr="00F849B0">
              <w:t>Underestimated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5BF4100" w14:textId="77777777" w:rsidR="00B509CF" w:rsidRPr="00F849B0" w:rsidRDefault="00B509CF" w:rsidP="00B509CF">
            <w:pPr>
              <w:ind w:left="993" w:hanging="993"/>
            </w:pPr>
          </w:p>
        </w:tc>
      </w:tr>
    </w:tbl>
    <w:p w14:paraId="5F7C4203" w14:textId="77777777" w:rsidR="00C26CD9" w:rsidRPr="00AB4ED0" w:rsidRDefault="00C26CD9" w:rsidP="00C26CD9">
      <w:pPr>
        <w:ind w:left="567" w:hanging="567"/>
        <w:rPr>
          <w:rFonts w:ascii="Arial" w:hAnsi="Arial" w:cs="Arial"/>
          <w:sz w:val="10"/>
          <w:szCs w:val="2"/>
        </w:rPr>
      </w:pPr>
    </w:p>
    <w:p w14:paraId="3CFD5EC2" w14:textId="77777777" w:rsidR="00795980" w:rsidRPr="00F849B0" w:rsidRDefault="00795980" w:rsidP="00795980">
      <w:pPr>
        <w:jc w:val="left"/>
        <w:rPr>
          <w:rFonts w:ascii="Arial" w:hAnsi="Arial"/>
          <w:b/>
          <w:i/>
        </w:rPr>
      </w:pPr>
      <w:r w:rsidRPr="00F849B0">
        <w:rPr>
          <w:rFonts w:ascii="Arial" w:hAnsi="Arial"/>
          <w:b/>
          <w:i/>
        </w:rPr>
        <w:lastRenderedPageBreak/>
        <w:t xml:space="preserve">Refer to the following </w:t>
      </w:r>
      <w:r w:rsidR="00D6721A" w:rsidRPr="00F849B0">
        <w:rPr>
          <w:rFonts w:ascii="Arial" w:hAnsi="Arial"/>
          <w:b/>
          <w:i/>
        </w:rPr>
        <w:t xml:space="preserve">scenario and house plan </w:t>
      </w:r>
      <w:r w:rsidRPr="00F849B0">
        <w:rPr>
          <w:rFonts w:ascii="Arial" w:hAnsi="Arial"/>
          <w:b/>
          <w:i/>
        </w:rPr>
        <w:t xml:space="preserve">to respond to </w:t>
      </w:r>
      <w:r w:rsidR="00D6721A" w:rsidRPr="00F849B0">
        <w:rPr>
          <w:rFonts w:ascii="Arial" w:hAnsi="Arial"/>
          <w:b/>
          <w:i/>
        </w:rPr>
        <w:fldChar w:fldCharType="begin"/>
      </w:r>
      <w:r w:rsidR="00D6721A" w:rsidRPr="00F849B0">
        <w:rPr>
          <w:rFonts w:ascii="Arial" w:hAnsi="Arial"/>
          <w:b/>
          <w:i/>
        </w:rPr>
        <w:instrText xml:space="preserve"> REF _Ref530639450 \r \h </w:instrText>
      </w:r>
      <w:r w:rsidR="00F849B0" w:rsidRPr="00F849B0">
        <w:rPr>
          <w:rFonts w:ascii="Arial" w:hAnsi="Arial"/>
          <w:b/>
          <w:i/>
        </w:rPr>
        <w:instrText xml:space="preserve"> \* MERGEFORMAT </w:instrText>
      </w:r>
      <w:r w:rsidR="00D6721A" w:rsidRPr="00F849B0">
        <w:rPr>
          <w:rFonts w:ascii="Arial" w:hAnsi="Arial"/>
          <w:b/>
          <w:i/>
        </w:rPr>
      </w:r>
      <w:r w:rsidR="00D6721A" w:rsidRPr="00F849B0">
        <w:rPr>
          <w:rFonts w:ascii="Arial" w:hAnsi="Arial"/>
          <w:b/>
          <w:i/>
        </w:rPr>
        <w:fldChar w:fldCharType="separate"/>
      </w:r>
      <w:r w:rsidR="00D6721A" w:rsidRPr="00F849B0">
        <w:rPr>
          <w:rFonts w:ascii="Arial" w:hAnsi="Arial"/>
          <w:b/>
          <w:i/>
        </w:rPr>
        <w:t xml:space="preserve">Q28. </w:t>
      </w:r>
      <w:r w:rsidR="00D6721A" w:rsidRPr="00F849B0">
        <w:rPr>
          <w:rFonts w:ascii="Arial" w:hAnsi="Arial"/>
          <w:b/>
          <w:i/>
        </w:rPr>
        <w:fldChar w:fldCharType="end"/>
      </w:r>
      <w:r w:rsidR="00D6721A" w:rsidRPr="00F849B0">
        <w:rPr>
          <w:rFonts w:ascii="Arial" w:hAnsi="Arial"/>
          <w:b/>
          <w:i/>
        </w:rPr>
        <w:t xml:space="preserve">to </w:t>
      </w:r>
      <w:r w:rsidR="008C4E2D" w:rsidRPr="00F849B0">
        <w:rPr>
          <w:rFonts w:ascii="Arial" w:hAnsi="Arial"/>
          <w:b/>
          <w:i/>
        </w:rPr>
        <w:fldChar w:fldCharType="begin"/>
      </w:r>
      <w:r w:rsidR="008C4E2D" w:rsidRPr="00F849B0">
        <w:rPr>
          <w:rFonts w:ascii="Arial" w:hAnsi="Arial"/>
          <w:b/>
          <w:i/>
        </w:rPr>
        <w:instrText xml:space="preserve"> REF _Ref530640532 \r \h </w:instrText>
      </w:r>
      <w:r w:rsidR="00F849B0" w:rsidRPr="00F849B0">
        <w:rPr>
          <w:rFonts w:ascii="Arial" w:hAnsi="Arial"/>
          <w:b/>
          <w:i/>
        </w:rPr>
        <w:instrText xml:space="preserve"> \* MERGEFORMAT </w:instrText>
      </w:r>
      <w:r w:rsidR="008C4E2D" w:rsidRPr="00F849B0">
        <w:rPr>
          <w:rFonts w:ascii="Arial" w:hAnsi="Arial"/>
          <w:b/>
          <w:i/>
        </w:rPr>
      </w:r>
      <w:r w:rsidR="008C4E2D" w:rsidRPr="00F849B0">
        <w:rPr>
          <w:rFonts w:ascii="Arial" w:hAnsi="Arial"/>
          <w:b/>
          <w:i/>
        </w:rPr>
        <w:fldChar w:fldCharType="separate"/>
      </w:r>
      <w:r w:rsidR="008C4E2D" w:rsidRPr="00F849B0">
        <w:rPr>
          <w:rFonts w:ascii="Arial" w:hAnsi="Arial"/>
          <w:b/>
          <w:i/>
        </w:rPr>
        <w:t xml:space="preserve">Q30. </w:t>
      </w:r>
      <w:r w:rsidR="008C4E2D" w:rsidRPr="00F849B0">
        <w:rPr>
          <w:rFonts w:ascii="Arial" w:hAnsi="Arial"/>
          <w:b/>
          <w:i/>
        </w:rPr>
        <w:fldChar w:fldCharType="end"/>
      </w:r>
    </w:p>
    <w:p w14:paraId="5F290101" w14:textId="77777777" w:rsidR="00C26CD9" w:rsidRPr="0052355C" w:rsidRDefault="00C26CD9" w:rsidP="00795980">
      <w:pPr>
        <w:jc w:val="left"/>
        <w:rPr>
          <w:rFonts w:ascii="Arial" w:hAnsi="Arial"/>
          <w:b/>
          <w:sz w:val="20"/>
        </w:rPr>
      </w:pPr>
    </w:p>
    <w:p w14:paraId="43187CF9" w14:textId="77777777" w:rsidR="00795980" w:rsidRPr="00F849B0" w:rsidRDefault="00795980" w:rsidP="00795980">
      <w:pPr>
        <w:jc w:val="left"/>
        <w:rPr>
          <w:rFonts w:ascii="Arial" w:hAnsi="Arial"/>
          <w:b/>
        </w:rPr>
      </w:pPr>
      <w:r w:rsidRPr="00F849B0">
        <w:rPr>
          <w:rFonts w:ascii="Arial" w:hAnsi="Arial"/>
          <w:b/>
          <w:noProof/>
          <w:lang w:eastAsia="en-AU"/>
        </w:rPr>
        <mc:AlternateContent>
          <mc:Choice Requires="wps">
            <w:drawing>
              <wp:inline distT="0" distB="0" distL="0" distR="0" wp14:anchorId="0BC80DE5" wp14:editId="14C9BDE5">
                <wp:extent cx="5745708" cy="2934268"/>
                <wp:effectExtent l="0" t="0" r="26670" b="19050"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5708" cy="293426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1F3073" w14:textId="77777777" w:rsidR="00021CF2" w:rsidRPr="00D6721A" w:rsidRDefault="00021CF2" w:rsidP="00D6721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D6721A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>SCENARIO</w:t>
                            </w:r>
                          </w:p>
                          <w:p w14:paraId="4B9287A4" w14:textId="77777777" w:rsidR="00021CF2" w:rsidRPr="00D6721A" w:rsidRDefault="00021CF2" w:rsidP="00D6721A">
                            <w:pPr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</w:p>
                          <w:p w14:paraId="4F6A6C94" w14:textId="77777777" w:rsidR="00021CF2" w:rsidRPr="00D6721A" w:rsidRDefault="00021CF2" w:rsidP="00D6721A">
                            <w:pPr>
                              <w:rPr>
                                <w:color w:val="000000" w:themeColor="text1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Cs w:val="24"/>
                              </w:rPr>
                              <w:t xml:space="preserve">You are a </w:t>
                            </w:r>
                            <w:r w:rsidRPr="00D6721A">
                              <w:rPr>
                                <w:color w:val="000000" w:themeColor="text1"/>
                                <w:szCs w:val="24"/>
                              </w:rPr>
                              <w:t>site supervisor of a small residential project</w:t>
                            </w:r>
                            <w:r>
                              <w:rPr>
                                <w:color w:val="000000" w:themeColor="text1"/>
                                <w:szCs w:val="24"/>
                              </w:rPr>
                              <w:t>, as</w:t>
                            </w:r>
                            <w:r w:rsidRPr="00D6721A">
                              <w:rPr>
                                <w:color w:val="000000" w:themeColor="text1"/>
                                <w:szCs w:val="24"/>
                              </w:rPr>
                              <w:t xml:space="preserve"> outlined below:</w:t>
                            </w:r>
                          </w:p>
                          <w:p w14:paraId="40D446FA" w14:textId="77777777" w:rsidR="00021CF2" w:rsidRPr="00D6721A" w:rsidRDefault="00021CF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is to be constructed using brick veneer.</w:t>
                            </w:r>
                          </w:p>
                          <w:p w14:paraId="2AB3BD2A" w14:textId="77777777" w:rsidR="00021CF2" w:rsidRPr="00D6721A" w:rsidRDefault="00021CF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has a floor area of 133 square metres including garage.</w:t>
                            </w:r>
                          </w:p>
                          <w:p w14:paraId="4C6CADA7" w14:textId="77777777" w:rsidR="00021CF2" w:rsidRPr="00D6721A" w:rsidRDefault="00021CF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concrete slab floor with garage floor is incorporated.</w:t>
                            </w:r>
                          </w:p>
                          <w:p w14:paraId="004EBEC2" w14:textId="77777777" w:rsidR="00021CF2" w:rsidRPr="00D6721A" w:rsidRDefault="00021CF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will be constructed using hand built wall frame and prefabricated roof trusses.</w:t>
                            </w:r>
                          </w:p>
                          <w:p w14:paraId="67F8B8D8" w14:textId="77777777" w:rsidR="00021CF2" w:rsidRPr="00D6721A" w:rsidRDefault="00021CF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will have a cement tiled roof and powder coated aluminium windows in timber reveals.</w:t>
                            </w:r>
                          </w:p>
                          <w:p w14:paraId="4BD8224B" w14:textId="77777777" w:rsidR="00021CF2" w:rsidRPr="00D6721A" w:rsidRDefault="00021CF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driveway and landscaping are to be provided.</w:t>
                            </w:r>
                          </w:p>
                          <w:p w14:paraId="3DA867B8" w14:textId="77777777" w:rsidR="00021CF2" w:rsidRPr="00D6721A" w:rsidRDefault="00021CF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Services are available directly in front of the site.</w:t>
                            </w:r>
                          </w:p>
                          <w:p w14:paraId="009FDAD5" w14:textId="77777777" w:rsidR="00021CF2" w:rsidRPr="00D6721A" w:rsidRDefault="00021CF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site is almost flat and will only need a scrape with minimal excavation.</w:t>
                            </w:r>
                          </w:p>
                          <w:p w14:paraId="0F9AE0D1" w14:textId="77777777" w:rsidR="00021CF2" w:rsidRPr="00D6721A" w:rsidRDefault="00021CF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contract period is 120 days.</w:t>
                            </w:r>
                          </w:p>
                          <w:p w14:paraId="43AF77AF" w14:textId="77777777" w:rsidR="00021CF2" w:rsidRPr="00D6721A" w:rsidRDefault="00021CF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total job has been pre-costed at $136,500.</w:t>
                            </w:r>
                          </w:p>
                          <w:p w14:paraId="3D8F5E09" w14:textId="77777777" w:rsidR="00021CF2" w:rsidRDefault="00021CF2" w:rsidP="00D6721A">
                            <w:pPr>
                              <w:pStyle w:val="BText"/>
                              <w:spacing w:before="0"/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40175F2E" w14:textId="77777777" w:rsidR="00021CF2" w:rsidRPr="00D6721A" w:rsidRDefault="00021CF2" w:rsidP="00D6721A">
                            <w:pPr>
                              <w:pStyle w:val="BTex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Note:</w:t>
                            </w: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You are not required to estimate the quantity required.</w:t>
                            </w:r>
                          </w:p>
                          <w:p w14:paraId="5BAB2E5E" w14:textId="77777777" w:rsidR="00021CF2" w:rsidRPr="00D6721A" w:rsidRDefault="00021CF2" w:rsidP="00795980">
                            <w:pPr>
                              <w:jc w:val="center"/>
                              <w:rPr>
                                <w:color w:val="000000" w:themeColor="text1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BC80DE5" id="Rectangle 47" o:spid="_x0000_s1026" style="width:452.4pt;height:231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" fillcolor="#f2f2f2 [3052]" strokecolor="black [3213]" strokeweight="2pt">
                <v:textbox>
                  <w:txbxContent>
                    <w:p w14:paraId="541F3073" w14:textId="77777777" w:rsidR="00021CF2" w:rsidRPr="00D6721A" w:rsidRDefault="00021CF2" w:rsidP="00D6721A">
                      <w:pPr>
                        <w:jc w:val="center"/>
                        <w:rPr>
                          <w:b/>
                          <w:color w:val="000000" w:themeColor="text1"/>
                          <w:szCs w:val="24"/>
                        </w:rPr>
                      </w:pPr>
                      <w:r w:rsidRPr="00D6721A">
                        <w:rPr>
                          <w:b/>
                          <w:color w:val="000000" w:themeColor="text1"/>
                          <w:szCs w:val="24"/>
                        </w:rPr>
                        <w:t>SCENARIO</w:t>
                      </w:r>
                    </w:p>
                    <w:p w14:paraId="4B9287A4" w14:textId="77777777" w:rsidR="00021CF2" w:rsidRPr="00D6721A" w:rsidRDefault="00021CF2" w:rsidP="00D6721A">
                      <w:pPr>
                        <w:rPr>
                          <w:b/>
                          <w:color w:val="000000" w:themeColor="text1"/>
                          <w:szCs w:val="24"/>
                        </w:rPr>
                      </w:pPr>
                    </w:p>
                    <w:p w14:paraId="4F6A6C94" w14:textId="77777777" w:rsidR="00021CF2" w:rsidRPr="00D6721A" w:rsidRDefault="00021CF2" w:rsidP="00D6721A">
                      <w:pPr>
                        <w:rPr>
                          <w:color w:val="000000" w:themeColor="text1"/>
                          <w:szCs w:val="24"/>
                        </w:rPr>
                      </w:pPr>
                      <w:r>
                        <w:rPr>
                          <w:color w:val="000000" w:themeColor="text1"/>
                          <w:szCs w:val="24"/>
                        </w:rPr>
                        <w:t xml:space="preserve">You are a </w:t>
                      </w:r>
                      <w:r w:rsidRPr="00D6721A">
                        <w:rPr>
                          <w:color w:val="000000" w:themeColor="text1"/>
                          <w:szCs w:val="24"/>
                        </w:rPr>
                        <w:t>site supervisor of a small residential project</w:t>
                      </w:r>
                      <w:r>
                        <w:rPr>
                          <w:color w:val="000000" w:themeColor="text1"/>
                          <w:szCs w:val="24"/>
                        </w:rPr>
                        <w:t>, as</w:t>
                      </w:r>
                      <w:r w:rsidRPr="00D6721A">
                        <w:rPr>
                          <w:color w:val="000000" w:themeColor="text1"/>
                          <w:szCs w:val="24"/>
                        </w:rPr>
                        <w:t xml:space="preserve"> outlined below:</w:t>
                      </w:r>
                    </w:p>
                    <w:p w14:paraId="40D446FA" w14:textId="77777777" w:rsidR="00021CF2" w:rsidRPr="00D6721A" w:rsidRDefault="00021CF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is to be constructed using brick veneer.</w:t>
                      </w:r>
                    </w:p>
                    <w:p w14:paraId="2AB3BD2A" w14:textId="77777777" w:rsidR="00021CF2" w:rsidRPr="00D6721A" w:rsidRDefault="00021CF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has a floor area of 133 square metres including garage.</w:t>
                      </w:r>
                    </w:p>
                    <w:p w14:paraId="4C6CADA7" w14:textId="77777777" w:rsidR="00021CF2" w:rsidRPr="00D6721A" w:rsidRDefault="00021CF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concrete slab floor with garage floor is incorporated.</w:t>
                      </w:r>
                    </w:p>
                    <w:p w14:paraId="004EBEC2" w14:textId="77777777" w:rsidR="00021CF2" w:rsidRPr="00D6721A" w:rsidRDefault="00021CF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will be constructed using hand built wall frame and prefabricated roof trusses.</w:t>
                      </w:r>
                    </w:p>
                    <w:p w14:paraId="67F8B8D8" w14:textId="77777777" w:rsidR="00021CF2" w:rsidRPr="00D6721A" w:rsidRDefault="00021CF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will have a cement tiled roof and powder coated aluminium windows in timber reveals.</w:t>
                      </w:r>
                    </w:p>
                    <w:p w14:paraId="4BD8224B" w14:textId="77777777" w:rsidR="00021CF2" w:rsidRPr="00D6721A" w:rsidRDefault="00021CF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driveway and landscaping are to be provided.</w:t>
                      </w:r>
                    </w:p>
                    <w:p w14:paraId="3DA867B8" w14:textId="77777777" w:rsidR="00021CF2" w:rsidRPr="00D6721A" w:rsidRDefault="00021CF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Services are available directly in front of the site.</w:t>
                      </w:r>
                    </w:p>
                    <w:p w14:paraId="009FDAD5" w14:textId="77777777" w:rsidR="00021CF2" w:rsidRPr="00D6721A" w:rsidRDefault="00021CF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site is almost flat and will only need a scrape with minimal excavation.</w:t>
                      </w:r>
                    </w:p>
                    <w:p w14:paraId="0F9AE0D1" w14:textId="77777777" w:rsidR="00021CF2" w:rsidRPr="00D6721A" w:rsidRDefault="00021CF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contract period is 120 days.</w:t>
                      </w:r>
                    </w:p>
                    <w:p w14:paraId="43AF77AF" w14:textId="77777777" w:rsidR="00021CF2" w:rsidRPr="00D6721A" w:rsidRDefault="00021CF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total job has been pre-costed at $136,500.</w:t>
                      </w:r>
                    </w:p>
                    <w:p w14:paraId="3D8F5E09" w14:textId="77777777" w:rsidR="00021CF2" w:rsidRDefault="00021CF2" w:rsidP="00D6721A">
                      <w:pPr>
                        <w:pStyle w:val="BText"/>
                        <w:spacing w:before="0"/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40175F2E" w14:textId="77777777" w:rsidR="00021CF2" w:rsidRPr="00D6721A" w:rsidRDefault="00021CF2" w:rsidP="00D6721A">
                      <w:pPr>
                        <w:pStyle w:val="BTex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  <w:t>Note:</w:t>
                      </w: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 xml:space="preserve"> You are not required to estimate the quantity required.</w:t>
                      </w:r>
                    </w:p>
                    <w:p w14:paraId="5BAB2E5E" w14:textId="77777777" w:rsidR="00021CF2" w:rsidRPr="00D6721A" w:rsidRDefault="00021CF2" w:rsidP="00795980">
                      <w:pPr>
                        <w:jc w:val="center"/>
                        <w:rPr>
                          <w:color w:val="000000" w:themeColor="text1"/>
                          <w:szCs w:val="24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14:paraId="1D7F2EBB" w14:textId="77777777" w:rsidR="00795980" w:rsidRPr="0052355C" w:rsidRDefault="00795980" w:rsidP="00795980">
      <w:pPr>
        <w:jc w:val="left"/>
        <w:rPr>
          <w:rFonts w:ascii="Arial" w:hAnsi="Arial"/>
          <w:b/>
          <w:sz w:val="20"/>
        </w:rPr>
      </w:pPr>
    </w:p>
    <w:p w14:paraId="33308058" w14:textId="77777777" w:rsidR="00D6721A" w:rsidRPr="00F849B0" w:rsidRDefault="00D6721A" w:rsidP="00795980">
      <w:pPr>
        <w:jc w:val="left"/>
        <w:rPr>
          <w:rFonts w:ascii="Arial" w:hAnsi="Arial"/>
          <w:b/>
        </w:rPr>
      </w:pPr>
      <w:r w:rsidRPr="00F849B0">
        <w:rPr>
          <w:noProof/>
          <w:lang w:eastAsia="en-AU"/>
        </w:rPr>
        <w:drawing>
          <wp:inline distT="0" distB="0" distL="0" distR="0" wp14:anchorId="1A86BA68" wp14:editId="3DA9F4CF">
            <wp:extent cx="5731510" cy="5293609"/>
            <wp:effectExtent l="0" t="0" r="2540" b="2540"/>
            <wp:docPr id="54" name="Picture 54" descr="Plan of a house  single storey 3-bedroom residence with gar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an of a house  single storey 3-bedroom residence with gar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0" t="3234" r="2980" b="4376"/>
                    <a:stretch/>
                  </pic:blipFill>
                  <pic:spPr bwMode="auto">
                    <a:xfrm>
                      <a:off x="0" y="0"/>
                      <a:ext cx="5731510" cy="5293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B88396" w14:textId="77777777" w:rsidR="00795980" w:rsidRPr="00F849B0" w:rsidRDefault="00D6721A" w:rsidP="00795980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9" w:name="_Ref530639450"/>
      <w:r w:rsidRPr="00F849B0">
        <w:rPr>
          <w:rFonts w:ascii="Arial" w:hAnsi="Arial"/>
          <w:b/>
        </w:rPr>
        <w:lastRenderedPageBreak/>
        <w:t>Using the list of materials prepared, find the following information for four (4) materials of your choice</w:t>
      </w:r>
      <w:r w:rsidR="00795980" w:rsidRPr="00F849B0">
        <w:rPr>
          <w:rFonts w:ascii="Arial" w:hAnsi="Arial"/>
          <w:b/>
        </w:rPr>
        <w:t>:</w:t>
      </w:r>
      <w:bookmarkEnd w:id="29"/>
    </w:p>
    <w:p w14:paraId="4F9D069B" w14:textId="77777777" w:rsidR="00D6721A" w:rsidRPr="00F849B0" w:rsidRDefault="00D6721A" w:rsidP="00D6721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8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636"/>
        <w:gridCol w:w="1417"/>
        <w:gridCol w:w="1417"/>
        <w:gridCol w:w="1275"/>
        <w:gridCol w:w="1701"/>
        <w:gridCol w:w="682"/>
      </w:tblGrid>
      <w:tr w:rsidR="00D6721A" w:rsidRPr="00F849B0" w14:paraId="25EE3B4B" w14:textId="77777777" w:rsidTr="00BC18A3"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6133E7A" w14:textId="77777777" w:rsidR="00D6721A" w:rsidRPr="00F849B0" w:rsidRDefault="00D6721A" w:rsidP="00BC18A3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9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50A3D0" w14:textId="77777777" w:rsidR="00D6721A" w:rsidRPr="00F849B0" w:rsidRDefault="00D6721A" w:rsidP="00BC18A3">
            <w:pPr>
              <w:keepNext/>
              <w:ind w:left="993" w:right="82" w:hanging="993"/>
              <w:jc w:val="center"/>
            </w:pPr>
            <w:r w:rsidRPr="00F849B0">
              <w:t>Material</w:t>
            </w:r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FA94612" w14:textId="77777777"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Lead-in time</w:t>
            </w:r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F1DC68" w14:textId="77777777"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Delivery date</w:t>
            </w:r>
          </w:p>
        </w:tc>
        <w:tc>
          <w:tcPr>
            <w:tcW w:w="6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8A160A4" w14:textId="77777777"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Order date</w:t>
            </w:r>
          </w:p>
        </w:tc>
        <w:tc>
          <w:tcPr>
            <w:tcW w:w="92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2054BC4" w14:textId="77777777" w:rsidR="00D6721A" w:rsidRPr="00F849B0" w:rsidRDefault="00BC18A3" w:rsidP="00BC18A3">
            <w:pPr>
              <w:keepNext/>
              <w:ind w:right="82"/>
              <w:jc w:val="center"/>
            </w:pPr>
            <w:r w:rsidRPr="00F849B0">
              <w:t>Delivery requirements/ special considerations</w:t>
            </w:r>
          </w:p>
        </w:tc>
        <w:permStart w:id="14567629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696502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71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0389663" w14:textId="77777777" w:rsidR="00D6721A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6762979" w:displacedByCustomXml="prev"/>
      </w:tr>
      <w:tr w:rsidR="00BC18A3" w:rsidRPr="00F849B0" w14:paraId="3F6AF697" w14:textId="77777777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65723B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C0DF0" w14:textId="5224D378" w:rsidR="00BC18A3" w:rsidRPr="000B5C06" w:rsidRDefault="00C754F2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49195321" w:edGrp="everyone"/>
            <w:r>
              <w:rPr>
                <w:rFonts w:ascii="Arial" w:hAnsi="Arial" w:cs="Arial"/>
                <w:sz w:val="22"/>
                <w:szCs w:val="22"/>
              </w:rPr>
              <w:t>Brick Veneer</w:t>
            </w:r>
            <w:permEnd w:id="449195321"/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20F751F" w14:textId="69316200" w:rsidR="00BC18A3" w:rsidRPr="000B5C06" w:rsidRDefault="005F7B2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12197733" w:edGrp="everyone"/>
            <w:r>
              <w:rPr>
                <w:rFonts w:ascii="Arial" w:hAnsi="Arial" w:cs="Arial"/>
                <w:sz w:val="22"/>
                <w:szCs w:val="22"/>
              </w:rPr>
              <w:t>3 days</w:t>
            </w:r>
            <w:permEnd w:id="612197733"/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60D044D" w14:textId="65653D3F" w:rsidR="00BC18A3" w:rsidRPr="000B5C06" w:rsidRDefault="005F7B2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10949621" w:edGrp="everyone"/>
            <w:r>
              <w:rPr>
                <w:rFonts w:ascii="Arial" w:hAnsi="Arial" w:cs="Arial"/>
                <w:sz w:val="22"/>
                <w:szCs w:val="22"/>
              </w:rPr>
              <w:t>4/07/19</w:t>
            </w:r>
            <w:permEnd w:id="510949621"/>
          </w:p>
        </w:tc>
        <w:tc>
          <w:tcPr>
            <w:tcW w:w="69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3C6AAFE0" w14:textId="7005AFCA" w:rsidR="00BC18A3" w:rsidRPr="000B5C06" w:rsidRDefault="005F7B2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06793138" w:edGrp="everyone"/>
            <w:r>
              <w:rPr>
                <w:rFonts w:ascii="Arial" w:hAnsi="Arial" w:cs="Arial"/>
                <w:sz w:val="22"/>
                <w:szCs w:val="22"/>
              </w:rPr>
              <w:t>01/07/19</w:t>
            </w:r>
            <w:permEnd w:id="1806793138"/>
          </w:p>
        </w:tc>
        <w:tc>
          <w:tcPr>
            <w:tcW w:w="92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3E9FD2A" w14:textId="188BEC1F" w:rsidR="00BC18A3" w:rsidRPr="000B5C06" w:rsidRDefault="00212C8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22975553" w:edGrp="everyone"/>
            <w:r>
              <w:rPr>
                <w:rFonts w:ascii="Arial" w:hAnsi="Arial" w:cs="Arial"/>
                <w:sz w:val="22"/>
                <w:szCs w:val="22"/>
              </w:rPr>
              <w:t>Deliver before 9am</w:t>
            </w:r>
            <w:permEnd w:id="2022975553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A21777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14103684" w14:textId="77777777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82C7D7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93370" w14:textId="5D1F0243" w:rsidR="00BC18A3" w:rsidRPr="000B5C06" w:rsidRDefault="00C754F2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38044412" w:edGrp="everyone"/>
            <w:r>
              <w:rPr>
                <w:rFonts w:ascii="Arial" w:hAnsi="Arial" w:cs="Arial"/>
                <w:sz w:val="22"/>
                <w:szCs w:val="22"/>
              </w:rPr>
              <w:t>Prefabricated Roof Trusses</w:t>
            </w:r>
            <w:permEnd w:id="438044412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E77093B" w14:textId="28436416" w:rsidR="00BC18A3" w:rsidRPr="000B5C06" w:rsidRDefault="005F7B2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4539751" w:edGrp="everyone"/>
            <w:r>
              <w:rPr>
                <w:rFonts w:ascii="Arial" w:hAnsi="Arial" w:cs="Arial"/>
                <w:sz w:val="22"/>
                <w:szCs w:val="22"/>
              </w:rPr>
              <w:t>2 weeks</w:t>
            </w:r>
            <w:permEnd w:id="74539751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7AA0975" w14:textId="3E306D92" w:rsidR="00BC18A3" w:rsidRPr="000B5C06" w:rsidRDefault="00212C8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75741821" w:edGrp="everyone"/>
            <w:r>
              <w:rPr>
                <w:rFonts w:ascii="Arial" w:hAnsi="Arial" w:cs="Arial"/>
                <w:sz w:val="22"/>
                <w:szCs w:val="22"/>
              </w:rPr>
              <w:t>12/08/19</w:t>
            </w:r>
            <w:permEnd w:id="1475741821"/>
          </w:p>
        </w:tc>
        <w:tc>
          <w:tcPr>
            <w:tcW w:w="69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1398C12" w14:textId="7704FCC0" w:rsidR="00BC18A3" w:rsidRPr="000B5C06" w:rsidRDefault="00212C8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65438635" w:edGrp="everyone"/>
            <w:r>
              <w:rPr>
                <w:rFonts w:ascii="Arial" w:hAnsi="Arial" w:cs="Arial"/>
                <w:sz w:val="22"/>
                <w:szCs w:val="22"/>
              </w:rPr>
              <w:t>29/07/19</w:t>
            </w:r>
            <w:permEnd w:id="1965438635"/>
          </w:p>
        </w:tc>
        <w:tc>
          <w:tcPr>
            <w:tcW w:w="92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7BF5BB7" w14:textId="011721A7" w:rsidR="00BC18A3" w:rsidRPr="000B5C06" w:rsidRDefault="00212C8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19745056" w:edGrp="everyone"/>
            <w:r>
              <w:rPr>
                <w:rFonts w:ascii="Arial" w:hAnsi="Arial" w:cs="Arial"/>
                <w:sz w:val="22"/>
                <w:szCs w:val="22"/>
              </w:rPr>
              <w:t>Deliver before 9am</w:t>
            </w:r>
            <w:permEnd w:id="219745056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2E58C4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09EB6B96" w14:textId="77777777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D081B3A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95F87" w14:textId="2BD16DE3" w:rsidR="00BC18A3" w:rsidRPr="000B5C06" w:rsidRDefault="00C754F2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09628322" w:edGrp="everyone"/>
            <w:r>
              <w:rPr>
                <w:rFonts w:ascii="Arial" w:hAnsi="Arial" w:cs="Arial"/>
                <w:sz w:val="22"/>
                <w:szCs w:val="22"/>
              </w:rPr>
              <w:t>Cement Tiles</w:t>
            </w:r>
            <w:permEnd w:id="1409628322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A2A79E" w14:textId="606AD314" w:rsidR="00BC18A3" w:rsidRPr="000B5C06" w:rsidRDefault="00212C8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8802694" w:edGrp="everyone"/>
            <w:r>
              <w:rPr>
                <w:rFonts w:ascii="Arial" w:hAnsi="Arial" w:cs="Arial"/>
                <w:sz w:val="22"/>
                <w:szCs w:val="22"/>
              </w:rPr>
              <w:t>1 week</w:t>
            </w:r>
            <w:permEnd w:id="88802694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052F9E" w14:textId="38190312" w:rsidR="00BC18A3" w:rsidRPr="000B5C06" w:rsidRDefault="00212C8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21153086" w:edGrp="everyone"/>
            <w:r>
              <w:rPr>
                <w:rFonts w:ascii="Arial" w:hAnsi="Arial" w:cs="Arial"/>
                <w:sz w:val="22"/>
                <w:szCs w:val="22"/>
              </w:rPr>
              <w:t>19/08/19</w:t>
            </w:r>
            <w:permEnd w:id="421153086"/>
          </w:p>
        </w:tc>
        <w:tc>
          <w:tcPr>
            <w:tcW w:w="694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00845C" w14:textId="72505A8C" w:rsidR="00BC18A3" w:rsidRPr="000B5C06" w:rsidRDefault="00212C8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28584478" w:edGrp="everyone"/>
            <w:r>
              <w:rPr>
                <w:rFonts w:ascii="Arial" w:hAnsi="Arial" w:cs="Arial"/>
                <w:sz w:val="22"/>
                <w:szCs w:val="22"/>
              </w:rPr>
              <w:t>12/08/19</w:t>
            </w:r>
            <w:permEnd w:id="1628584478"/>
          </w:p>
        </w:tc>
        <w:tc>
          <w:tcPr>
            <w:tcW w:w="926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E28D99" w14:textId="5A85222D" w:rsidR="00BC18A3" w:rsidRPr="000B5C06" w:rsidRDefault="00212C8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96759289" w:edGrp="everyone"/>
            <w:r>
              <w:rPr>
                <w:rFonts w:ascii="Arial" w:hAnsi="Arial" w:cs="Arial"/>
                <w:sz w:val="22"/>
                <w:szCs w:val="22"/>
              </w:rPr>
              <w:t>Deliver before 9am</w:t>
            </w:r>
            <w:permEnd w:id="1896759289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E5EE7B2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5156956B" w14:textId="77777777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78B1DC1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F013ACD" w14:textId="242E5B78" w:rsidR="00BC18A3" w:rsidRPr="000B5C06" w:rsidRDefault="00C754F2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998606" w:edGrp="everyone"/>
            <w:r>
              <w:rPr>
                <w:rFonts w:ascii="Arial" w:hAnsi="Arial" w:cs="Arial"/>
                <w:sz w:val="22"/>
                <w:szCs w:val="22"/>
              </w:rPr>
              <w:t>Aluminium Windows</w:t>
            </w:r>
            <w:permEnd w:id="3998606"/>
          </w:p>
        </w:tc>
        <w:tc>
          <w:tcPr>
            <w:tcW w:w="77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97B1B" w14:textId="65273D48" w:rsidR="00BC18A3" w:rsidRPr="000B5C06" w:rsidRDefault="00212C8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98523585" w:edGrp="everyone"/>
            <w:r>
              <w:rPr>
                <w:rFonts w:ascii="Arial" w:hAnsi="Arial" w:cs="Arial"/>
                <w:sz w:val="22"/>
                <w:szCs w:val="22"/>
              </w:rPr>
              <w:t>2 weeks</w:t>
            </w:r>
            <w:permEnd w:id="998523585"/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3469DC" w14:textId="0B7C6E7C" w:rsidR="00BC18A3" w:rsidRPr="000B5C06" w:rsidRDefault="00212C8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51374471" w:edGrp="everyone"/>
            <w:r>
              <w:rPr>
                <w:rFonts w:ascii="Arial" w:hAnsi="Arial" w:cs="Arial"/>
                <w:sz w:val="22"/>
                <w:szCs w:val="22"/>
              </w:rPr>
              <w:t>26/08/19</w:t>
            </w:r>
            <w:permEnd w:id="2051374471"/>
          </w:p>
        </w:tc>
        <w:tc>
          <w:tcPr>
            <w:tcW w:w="694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2CE1FD3" w14:textId="58C5CA39" w:rsidR="00BC18A3" w:rsidRPr="000B5C06" w:rsidRDefault="00212C8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12160109" w:edGrp="everyone"/>
            <w:r>
              <w:rPr>
                <w:rFonts w:ascii="Arial" w:hAnsi="Arial" w:cs="Arial"/>
                <w:sz w:val="22"/>
                <w:szCs w:val="22"/>
              </w:rPr>
              <w:t>12/08/19</w:t>
            </w:r>
            <w:permEnd w:id="912160109"/>
          </w:p>
        </w:tc>
        <w:tc>
          <w:tcPr>
            <w:tcW w:w="92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8A7A1B8" w14:textId="0438A68A" w:rsidR="00BC18A3" w:rsidRPr="000B5C06" w:rsidRDefault="00212C8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58217829" w:edGrp="everyone"/>
            <w:r>
              <w:rPr>
                <w:rFonts w:ascii="Arial" w:hAnsi="Arial" w:cs="Arial"/>
                <w:sz w:val="22"/>
                <w:szCs w:val="22"/>
              </w:rPr>
              <w:t>Deliver before 9am</w:t>
            </w:r>
            <w:permEnd w:id="1158217829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F3CEF0" w14:textId="77777777" w:rsidR="00BC18A3" w:rsidRPr="00F849B0" w:rsidRDefault="00BC18A3" w:rsidP="00BC18A3">
            <w:pPr>
              <w:ind w:left="993" w:hanging="993"/>
            </w:pPr>
          </w:p>
        </w:tc>
      </w:tr>
    </w:tbl>
    <w:p w14:paraId="01AF079C" w14:textId="77777777" w:rsidR="00D6721A" w:rsidRPr="00F849B0" w:rsidRDefault="00D6721A" w:rsidP="00D6721A">
      <w:pPr>
        <w:rPr>
          <w:rFonts w:ascii="Arial" w:hAnsi="Arial" w:cs="Arial"/>
          <w:sz w:val="22"/>
          <w:szCs w:val="22"/>
        </w:rPr>
      </w:pPr>
    </w:p>
    <w:p w14:paraId="32C3A811" w14:textId="77777777" w:rsidR="00D6721A" w:rsidRPr="00F849B0" w:rsidRDefault="00D6721A" w:rsidP="00D6721A">
      <w:pPr>
        <w:jc w:val="left"/>
        <w:rPr>
          <w:rFonts w:ascii="Arial" w:hAnsi="Arial"/>
          <w:b/>
        </w:rPr>
      </w:pPr>
    </w:p>
    <w:p w14:paraId="17135718" w14:textId="77777777" w:rsidR="00D6721A" w:rsidRPr="00F849B0" w:rsidRDefault="00BC18A3" w:rsidP="00D6721A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0" w:name="_Ref530641000"/>
      <w:r w:rsidRPr="00F849B0">
        <w:rPr>
          <w:rFonts w:ascii="Arial" w:hAnsi="Arial"/>
          <w:b/>
        </w:rPr>
        <w:t>Describe the process of ordering the following materials for your project. Be sure to consider the things that need to be considered</w:t>
      </w:r>
      <w:r w:rsidR="00D6721A" w:rsidRPr="00F849B0">
        <w:rPr>
          <w:rFonts w:ascii="Arial" w:hAnsi="Arial"/>
          <w:b/>
        </w:rPr>
        <w:t>:</w:t>
      </w:r>
      <w:bookmarkEnd w:id="30"/>
    </w:p>
    <w:p w14:paraId="5C00DFB3" w14:textId="77777777" w:rsidR="00BC18A3" w:rsidRPr="00F849B0" w:rsidRDefault="00BC18A3" w:rsidP="00BC18A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8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636"/>
        <w:gridCol w:w="2833"/>
        <w:gridCol w:w="2977"/>
        <w:gridCol w:w="682"/>
      </w:tblGrid>
      <w:tr w:rsidR="00BC18A3" w:rsidRPr="00F849B0" w14:paraId="44A40C8E" w14:textId="77777777" w:rsidTr="00BC18A3"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892C7C5" w14:textId="77777777" w:rsidR="00BC18A3" w:rsidRPr="00F849B0" w:rsidRDefault="00BC18A3" w:rsidP="00BC18A3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9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206A011" w14:textId="77777777" w:rsidR="00BC18A3" w:rsidRPr="00F849B0" w:rsidRDefault="00BC18A3" w:rsidP="00BC18A3">
            <w:pPr>
              <w:keepNext/>
              <w:ind w:left="993" w:right="82" w:hanging="993"/>
              <w:jc w:val="center"/>
            </w:pPr>
            <w:r w:rsidRPr="00F849B0">
              <w:t>Material</w:t>
            </w:r>
          </w:p>
        </w:tc>
        <w:tc>
          <w:tcPr>
            <w:tcW w:w="15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3377B4C" w14:textId="77777777" w:rsidR="00BC18A3" w:rsidRPr="00F849B0" w:rsidRDefault="00BC18A3" w:rsidP="00BC18A3">
            <w:pPr>
              <w:keepNext/>
              <w:ind w:right="82"/>
              <w:jc w:val="center"/>
            </w:pPr>
            <w:r w:rsidRPr="00F849B0">
              <w:t>Ordering process</w:t>
            </w:r>
          </w:p>
        </w:tc>
        <w:tc>
          <w:tcPr>
            <w:tcW w:w="162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2820B9F" w14:textId="77777777" w:rsidR="00BC18A3" w:rsidRPr="00F849B0" w:rsidRDefault="00BC18A3" w:rsidP="00BC18A3">
            <w:pPr>
              <w:keepNext/>
              <w:ind w:right="82"/>
              <w:jc w:val="center"/>
            </w:pPr>
            <w:r w:rsidRPr="00F849B0">
              <w:t>Considerations</w:t>
            </w:r>
          </w:p>
        </w:tc>
        <w:permStart w:id="7654274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77978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71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20493BA" w14:textId="77777777" w:rsidR="00BC18A3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5427447" w:displacedByCustomXml="prev"/>
      </w:tr>
      <w:tr w:rsidR="00BC18A3" w:rsidRPr="00F849B0" w14:paraId="4288039C" w14:textId="77777777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4827016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2E749" w14:textId="77777777"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External cladding</w:t>
            </w:r>
          </w:p>
        </w:tc>
        <w:tc>
          <w:tcPr>
            <w:tcW w:w="1542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FDFEC" w14:textId="327FCAA5" w:rsidR="00BC18A3" w:rsidRPr="00810A44" w:rsidRDefault="00D91A39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136289152" w:edGrp="everyone"/>
            <w:r>
              <w:rPr>
                <w:rFonts w:ascii="Arial" w:hAnsi="Arial" w:cs="Arial"/>
                <w:sz w:val="22"/>
                <w:szCs w:val="22"/>
              </w:rPr>
              <w:t>Issue Purchase Order</w:t>
            </w:r>
            <w:permEnd w:id="2136289152"/>
          </w:p>
        </w:tc>
        <w:tc>
          <w:tcPr>
            <w:tcW w:w="162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07E12B5" w14:textId="5C4CDAE4" w:rsidR="00BC18A3" w:rsidRPr="00810A44" w:rsidRDefault="00D91A39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54231972" w:edGrp="everyone"/>
            <w:r>
              <w:rPr>
                <w:rFonts w:ascii="Arial" w:hAnsi="Arial" w:cs="Arial"/>
                <w:sz w:val="22"/>
                <w:szCs w:val="22"/>
              </w:rPr>
              <w:t>Ensure cladding meets regulation set by NSW Government</w:t>
            </w:r>
            <w:permEnd w:id="1954231972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A0AFE0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315CE6F1" w14:textId="77777777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FF4C56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08930" w14:textId="77777777"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Wall frame</w:t>
            </w:r>
          </w:p>
        </w:tc>
        <w:tc>
          <w:tcPr>
            <w:tcW w:w="154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BB959" w14:textId="73D16D51" w:rsidR="00BC18A3" w:rsidRPr="00810A44" w:rsidRDefault="00D91A39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89449748" w:edGrp="everyone"/>
            <w:r>
              <w:rPr>
                <w:rFonts w:ascii="Arial" w:hAnsi="Arial" w:cs="Arial"/>
                <w:sz w:val="22"/>
                <w:szCs w:val="22"/>
              </w:rPr>
              <w:t>Issue Purchase Order</w:t>
            </w:r>
            <w:permEnd w:id="1289449748"/>
          </w:p>
        </w:tc>
        <w:tc>
          <w:tcPr>
            <w:tcW w:w="162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0426D0B" w14:textId="41A53A9B" w:rsidR="00BC18A3" w:rsidRPr="00810A44" w:rsidRDefault="00D91A39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28792047" w:edGrp="everyone"/>
            <w:r>
              <w:rPr>
                <w:rFonts w:ascii="Arial" w:hAnsi="Arial" w:cs="Arial"/>
                <w:sz w:val="22"/>
                <w:szCs w:val="22"/>
              </w:rPr>
              <w:t>How many studs will be required</w:t>
            </w:r>
            <w:permEnd w:id="928792047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5DED13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2B8FC5DF" w14:textId="77777777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147AC0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5F15E" w14:textId="77777777"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Windows</w:t>
            </w:r>
          </w:p>
        </w:tc>
        <w:tc>
          <w:tcPr>
            <w:tcW w:w="1542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95FEA" w14:textId="24E21A02" w:rsidR="00BC18A3" w:rsidRPr="00810A44" w:rsidRDefault="00D91A39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2520095" w:edGrp="everyone"/>
            <w:r>
              <w:rPr>
                <w:rFonts w:ascii="Arial" w:hAnsi="Arial" w:cs="Arial"/>
                <w:sz w:val="22"/>
                <w:szCs w:val="22"/>
              </w:rPr>
              <w:t>Issue Purchase Order</w:t>
            </w:r>
            <w:permEnd w:id="172520095"/>
          </w:p>
        </w:tc>
        <w:tc>
          <w:tcPr>
            <w:tcW w:w="162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E179C3" w14:textId="5CE2A0D0" w:rsidR="00BC18A3" w:rsidRPr="00810A44" w:rsidRDefault="00D91A39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35302919" w:edGrp="everyone"/>
            <w:r>
              <w:rPr>
                <w:rFonts w:ascii="Arial" w:hAnsi="Arial" w:cs="Arial"/>
                <w:sz w:val="22"/>
                <w:szCs w:val="22"/>
              </w:rPr>
              <w:t>Energy Efficiency</w:t>
            </w:r>
            <w:permEnd w:id="535302919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808FAF2" w14:textId="77777777" w:rsidR="00BC18A3" w:rsidRPr="00F849B0" w:rsidRDefault="00BC18A3" w:rsidP="00BC18A3">
            <w:pPr>
              <w:ind w:left="993" w:hanging="993"/>
            </w:pPr>
          </w:p>
        </w:tc>
      </w:tr>
    </w:tbl>
    <w:p w14:paraId="45A6B914" w14:textId="77777777" w:rsidR="00D6721A" w:rsidRPr="00F849B0" w:rsidRDefault="00D6721A" w:rsidP="00D6721A">
      <w:pPr>
        <w:jc w:val="left"/>
        <w:rPr>
          <w:rFonts w:ascii="Arial" w:hAnsi="Arial"/>
          <w:b/>
        </w:rPr>
      </w:pPr>
    </w:p>
    <w:p w14:paraId="28170F88" w14:textId="77777777" w:rsidR="00D6721A" w:rsidRPr="00F849B0" w:rsidRDefault="00BC18A3" w:rsidP="00D6721A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1" w:name="_Ref530640532"/>
      <w:r w:rsidRPr="00F849B0">
        <w:rPr>
          <w:rFonts w:ascii="Arial" w:hAnsi="Arial"/>
          <w:b/>
        </w:rPr>
        <w:lastRenderedPageBreak/>
        <w:t xml:space="preserve">While excavating one corner of the project, you find the soil below is unsuitable for supporting the foundation. </w:t>
      </w:r>
      <w:r w:rsidR="008C4E2D" w:rsidRPr="00F849B0">
        <w:rPr>
          <w:rFonts w:ascii="Arial" w:hAnsi="Arial"/>
          <w:b/>
        </w:rPr>
        <w:t>Refer to the relevant Building Regulator and c</w:t>
      </w:r>
      <w:r w:rsidRPr="00F849B0">
        <w:rPr>
          <w:rFonts w:ascii="Arial" w:hAnsi="Arial"/>
          <w:b/>
        </w:rPr>
        <w:t>omplete the</w:t>
      </w:r>
      <w:r w:rsidR="008C4E2D" w:rsidRPr="00F849B0">
        <w:rPr>
          <w:rFonts w:ascii="Arial" w:hAnsi="Arial"/>
          <w:b/>
        </w:rPr>
        <w:t xml:space="preserve">ir standard </w:t>
      </w:r>
      <w:r w:rsidRPr="00F849B0">
        <w:rPr>
          <w:rFonts w:ascii="Arial" w:hAnsi="Arial"/>
          <w:b/>
        </w:rPr>
        <w:t>builder variation request documentation to be presented to the client.</w:t>
      </w:r>
      <w:bookmarkEnd w:id="31"/>
      <w:r w:rsidRPr="00F849B0">
        <w:rPr>
          <w:rFonts w:ascii="Arial" w:hAnsi="Arial"/>
          <w:b/>
        </w:rPr>
        <w:t xml:space="preserve"> </w:t>
      </w:r>
    </w:p>
    <w:p w14:paraId="17BB9107" w14:textId="77777777" w:rsidR="00D6721A" w:rsidRPr="00F849B0" w:rsidRDefault="00D6721A" w:rsidP="00D6721A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721A" w:rsidRPr="00F849B0" w14:paraId="3A00CF39" w14:textId="77777777" w:rsidTr="00F26E0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B76B00" w14:textId="77777777" w:rsidR="00D6721A" w:rsidRPr="00F849B0" w:rsidRDefault="00D6721A" w:rsidP="00C56295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2097E" w14:textId="77777777" w:rsidR="00A94B3E" w:rsidRPr="00A94B3E" w:rsidRDefault="00A94B3E" w:rsidP="00A94B3E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47816816" w:edGrp="everyone"/>
            <w:r w:rsidRPr="00A94B3E">
              <w:rPr>
                <w:rFonts w:ascii="Arial" w:hAnsi="Arial" w:cs="Arial"/>
                <w:sz w:val="22"/>
                <w:szCs w:val="22"/>
              </w:rPr>
              <w:t>Email to client.</w:t>
            </w:r>
          </w:p>
          <w:p w14:paraId="4CA30795" w14:textId="77777777" w:rsidR="00A94B3E" w:rsidRPr="00A94B3E" w:rsidRDefault="00A94B3E" w:rsidP="00A94B3E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14:paraId="2566ACAE" w14:textId="42A52B1B" w:rsidR="00A94B3E" w:rsidRPr="00A94B3E" w:rsidRDefault="00A94B3E" w:rsidP="00A94B3E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A94B3E">
              <w:rPr>
                <w:rFonts w:ascii="Arial" w:hAnsi="Arial" w:cs="Arial"/>
                <w:sz w:val="22"/>
                <w:szCs w:val="22"/>
              </w:rPr>
              <w:t xml:space="preserve">We request variation 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A94B3E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in relation</w:t>
            </w:r>
            <w:r w:rsidRPr="00A94B3E">
              <w:rPr>
                <w:rFonts w:ascii="Arial" w:hAnsi="Arial" w:cs="Arial"/>
                <w:sz w:val="22"/>
                <w:szCs w:val="22"/>
              </w:rPr>
              <w:t xml:space="preserve"> to the soil below the site. Geotechnical studies provided by the </w:t>
            </w:r>
            <w:proofErr w:type="spellStart"/>
            <w:r w:rsidRPr="00A94B3E">
              <w:rPr>
                <w:rFonts w:ascii="Arial" w:hAnsi="Arial" w:cs="Arial"/>
                <w:sz w:val="22"/>
                <w:szCs w:val="22"/>
              </w:rPr>
              <w:t>Geosurv</w:t>
            </w:r>
            <w:proofErr w:type="spellEnd"/>
            <w:r w:rsidRPr="00A94B3E">
              <w:rPr>
                <w:rFonts w:ascii="Arial" w:hAnsi="Arial" w:cs="Arial"/>
                <w:sz w:val="22"/>
                <w:szCs w:val="22"/>
              </w:rPr>
              <w:t xml:space="preserve"> company have show</w:t>
            </w:r>
            <w:r>
              <w:rPr>
                <w:rFonts w:ascii="Arial" w:hAnsi="Arial" w:cs="Arial"/>
                <w:sz w:val="22"/>
                <w:szCs w:val="22"/>
              </w:rPr>
              <w:t>n</w:t>
            </w:r>
            <w:r w:rsidRPr="00A94B3E">
              <w:rPr>
                <w:rFonts w:ascii="Arial" w:hAnsi="Arial" w:cs="Arial"/>
                <w:sz w:val="22"/>
                <w:szCs w:val="22"/>
              </w:rPr>
              <w:t xml:space="preserve"> the soil is unsuitable for supporting the building foundation.</w:t>
            </w:r>
          </w:p>
          <w:p w14:paraId="6EFB68F9" w14:textId="0A9CA76C" w:rsidR="00A94B3E" w:rsidRPr="00A94B3E" w:rsidRDefault="00A94B3E" w:rsidP="00A94B3E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With the</w:t>
            </w:r>
            <w:r w:rsidRPr="00A94B3E">
              <w:rPr>
                <w:rFonts w:ascii="Arial" w:hAnsi="Arial" w:cs="Arial"/>
                <w:sz w:val="22"/>
                <w:szCs w:val="22"/>
              </w:rPr>
              <w:t xml:space="preserve"> soil condition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being unsuitable</w:t>
            </w:r>
            <w:r w:rsidRPr="00A94B3E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we will have to</w:t>
            </w:r>
            <w:r w:rsidRPr="00A94B3E">
              <w:rPr>
                <w:rFonts w:ascii="Arial" w:hAnsi="Arial" w:cs="Arial"/>
                <w:sz w:val="22"/>
                <w:szCs w:val="22"/>
              </w:rPr>
              <w:t xml:space="preserve"> change </w:t>
            </w:r>
            <w:r>
              <w:rPr>
                <w:rFonts w:ascii="Arial" w:hAnsi="Arial" w:cs="Arial"/>
                <w:sz w:val="22"/>
                <w:szCs w:val="22"/>
              </w:rPr>
              <w:t>t</w:t>
            </w:r>
            <w:r w:rsidRPr="00A94B3E">
              <w:rPr>
                <w:rFonts w:ascii="Arial" w:hAnsi="Arial" w:cs="Arial"/>
                <w:sz w:val="22"/>
                <w:szCs w:val="22"/>
              </w:rPr>
              <w:t xml:space="preserve">he pile length and size. </w:t>
            </w:r>
            <w:r>
              <w:rPr>
                <w:rFonts w:ascii="Arial" w:hAnsi="Arial" w:cs="Arial"/>
                <w:sz w:val="22"/>
                <w:szCs w:val="22"/>
              </w:rPr>
              <w:t>As a result</w:t>
            </w:r>
            <w:r w:rsidRPr="00A94B3E">
              <w:rPr>
                <w:rFonts w:ascii="Arial" w:hAnsi="Arial" w:cs="Arial"/>
                <w:sz w:val="22"/>
                <w:szCs w:val="22"/>
              </w:rPr>
              <w:t>,</w:t>
            </w:r>
            <w:r w:rsidRPr="00A94B3E">
              <w:rPr>
                <w:rFonts w:ascii="Arial" w:hAnsi="Arial" w:cs="Arial"/>
                <w:sz w:val="22"/>
                <w:szCs w:val="22"/>
              </w:rPr>
              <w:t xml:space="preserve"> the pile rate will be increased by $10,000. </w:t>
            </w:r>
          </w:p>
          <w:p w14:paraId="3DF70986" w14:textId="77777777" w:rsidR="00A94B3E" w:rsidRPr="00A94B3E" w:rsidRDefault="00A94B3E" w:rsidP="00A94B3E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14:paraId="49353744" w14:textId="77777777" w:rsidR="00A94B3E" w:rsidRPr="00A94B3E" w:rsidRDefault="00A94B3E" w:rsidP="00A94B3E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14:paraId="19960086" w14:textId="77777777" w:rsidR="00A94B3E" w:rsidRPr="00A94B3E" w:rsidRDefault="00A94B3E" w:rsidP="00A94B3E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A94B3E">
              <w:rPr>
                <w:rFonts w:ascii="Arial" w:hAnsi="Arial" w:cs="Arial"/>
                <w:sz w:val="22"/>
                <w:szCs w:val="22"/>
              </w:rPr>
              <w:t>Kind Regards</w:t>
            </w:r>
          </w:p>
          <w:p w14:paraId="2A9EDFD6" w14:textId="77777777" w:rsidR="00A94B3E" w:rsidRPr="00A94B3E" w:rsidRDefault="00A94B3E" w:rsidP="00A94B3E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bookmarkStart w:id="32" w:name="_GoBack"/>
            <w:bookmarkEnd w:id="32"/>
          </w:p>
          <w:p w14:paraId="2BFDCF56" w14:textId="74B1ADF9" w:rsidR="00A94B3E" w:rsidRPr="00A94B3E" w:rsidRDefault="00AF508C" w:rsidP="00A94B3E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Joe Bloggs</w:t>
            </w:r>
          </w:p>
          <w:p w14:paraId="44908DFB" w14:textId="4307F1BB" w:rsidR="00D6721A" w:rsidRPr="00F849B0" w:rsidRDefault="00A94B3E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A94B3E">
              <w:rPr>
                <w:rFonts w:ascii="Arial" w:hAnsi="Arial" w:cs="Arial"/>
                <w:sz w:val="22"/>
                <w:szCs w:val="22"/>
              </w:rPr>
              <w:t>Construction Corporation</w:t>
            </w:r>
            <w:permEnd w:id="2047816816"/>
          </w:p>
        </w:tc>
        <w:permStart w:id="13689431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08933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8A3ABC0" w14:textId="77777777" w:rsidR="00D6721A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68943174" w:displacedByCustomXml="prev"/>
      </w:tr>
    </w:tbl>
    <w:p w14:paraId="4C1A9BE4" w14:textId="77777777" w:rsidR="00D6721A" w:rsidRPr="00496DEF" w:rsidRDefault="00D6721A" w:rsidP="00DD61C5">
      <w:pPr>
        <w:ind w:left="567" w:right="-24" w:hanging="567"/>
        <w:rPr>
          <w:rFonts w:ascii="Arial" w:hAnsi="Arial" w:cs="Arial"/>
          <w:sz w:val="22"/>
          <w:szCs w:val="22"/>
        </w:rPr>
      </w:pPr>
    </w:p>
    <w:sectPr w:rsidR="00D6721A" w:rsidRPr="00496DEF" w:rsidSect="00DD61C5">
      <w:headerReference w:type="even" r:id="rId14"/>
      <w:headerReference w:type="default" r:id="rId15"/>
      <w:footerReference w:type="even" r:id="rId16"/>
      <w:footerReference w:type="default" r:id="rId17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7210F1" w14:textId="77777777" w:rsidR="00D57A9D" w:rsidRDefault="00D57A9D" w:rsidP="00A67754">
      <w:r>
        <w:separator/>
      </w:r>
    </w:p>
  </w:endnote>
  <w:endnote w:type="continuationSeparator" w:id="0">
    <w:p w14:paraId="0CB9D8CD" w14:textId="77777777" w:rsidR="00D57A9D" w:rsidRDefault="00D57A9D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51A36" w14:textId="77777777" w:rsidR="00021CF2" w:rsidRPr="00830749" w:rsidRDefault="00021CF2" w:rsidP="00E3768E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D0B3B13" w14:textId="6B0991EC" w:rsidR="00021CF2" w:rsidRPr="00E3768E" w:rsidRDefault="00D57A9D" w:rsidP="00E3768E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EndPr/>
          <w:sdtContent>
            <w:r w:rsidR="00021CF2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021CF2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021CF2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21CF2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021CF2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="00021CF2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021CF2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021CF2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021CF2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021CF2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F508C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13</w:t>
            </w:r>
            <w:r w:rsidR="00021CF2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021CF2">
      <w:rPr>
        <w:rFonts w:ascii="Arial" w:hAnsi="Arial" w:cs="Arial"/>
        <w:b/>
        <w:sz w:val="16"/>
        <w:szCs w:val="16"/>
      </w:rPr>
      <w:ptab w:relativeTo="margin" w:alignment="right" w:leader="none"/>
    </w:r>
    <w:r w:rsidR="00021CF2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21CF2">
          <w:rPr>
            <w:rFonts w:ascii="Arial" w:hAnsi="Arial" w:cs="Arial"/>
            <w:b/>
            <w:sz w:val="16"/>
            <w:szCs w:val="16"/>
          </w:rPr>
          <w:t>v1-2_22/11/2018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3D28AA" w14:textId="77777777" w:rsidR="00021CF2" w:rsidRPr="00830749" w:rsidRDefault="00021CF2" w:rsidP="00E3768E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44DD3EA" w14:textId="247AC97E" w:rsidR="00021CF2" w:rsidRPr="00E3768E" w:rsidRDefault="00021CF2" w:rsidP="00E3768E">
    <w:pPr>
      <w:pStyle w:val="Footer"/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v1-2_22/11/2018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AF508C">
      <w:rPr>
        <w:rFonts w:ascii="Arial" w:hAnsi="Arial" w:cs="Arial"/>
        <w:b/>
        <w:noProof/>
        <w:sz w:val="16"/>
        <w:szCs w:val="16"/>
      </w:rPr>
      <w:t>13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CF7ACE" w14:textId="77777777" w:rsidR="00D57A9D" w:rsidRDefault="00D57A9D" w:rsidP="00A67754">
      <w:r>
        <w:separator/>
      </w:r>
    </w:p>
  </w:footnote>
  <w:footnote w:type="continuationSeparator" w:id="0">
    <w:p w14:paraId="7EDE65B0" w14:textId="77777777" w:rsidR="00D57A9D" w:rsidRDefault="00D57A9D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620C71" w14:textId="77777777" w:rsidR="00021CF2" w:rsidRDefault="00021CF2" w:rsidP="00DD61C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82619253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CPCCBC4005A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2033650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3A8430CE" w14:textId="77777777" w:rsidR="00021CF2" w:rsidRPr="00830749" w:rsidRDefault="00021CF2" w:rsidP="00DD61C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A99C81" w14:textId="77777777" w:rsidR="00021CF2" w:rsidRDefault="00021CF2" w:rsidP="00DD61C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0398190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CPCCBC4005A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5298170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5BE5E44B" w14:textId="77777777" w:rsidR="00021CF2" w:rsidRPr="00830749" w:rsidRDefault="00021CF2" w:rsidP="00DD61C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 w15:restartNumberingAfterBreak="0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3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76050173"/>
    <w:multiLevelType w:val="hybridMultilevel"/>
    <w:tmpl w:val="87263120"/>
    <w:lvl w:ilvl="0" w:tplc="E01074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6E4BD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6673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D67F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24D5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E2F2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20C1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904F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422A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7A2B2887"/>
    <w:multiLevelType w:val="hybridMultilevel"/>
    <w:tmpl w:val="D47EA5D2"/>
    <w:lvl w:ilvl="0" w:tplc="E75C6E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2ED5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DA927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7C1A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DA809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76E4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009A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DCC7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9060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7"/>
  </w:num>
  <w:num w:numId="3">
    <w:abstractNumId w:val="14"/>
  </w:num>
  <w:num w:numId="4">
    <w:abstractNumId w:val="27"/>
  </w:num>
  <w:num w:numId="5">
    <w:abstractNumId w:val="5"/>
  </w:num>
  <w:num w:numId="6">
    <w:abstractNumId w:val="16"/>
  </w:num>
  <w:num w:numId="7">
    <w:abstractNumId w:val="22"/>
  </w:num>
  <w:num w:numId="8">
    <w:abstractNumId w:val="13"/>
  </w:num>
  <w:num w:numId="9">
    <w:abstractNumId w:val="15"/>
  </w:num>
  <w:num w:numId="10">
    <w:abstractNumId w:val="10"/>
  </w:num>
  <w:num w:numId="11">
    <w:abstractNumId w:val="9"/>
  </w:num>
  <w:num w:numId="12">
    <w:abstractNumId w:val="2"/>
  </w:num>
  <w:num w:numId="13">
    <w:abstractNumId w:val="6"/>
  </w:num>
  <w:num w:numId="14">
    <w:abstractNumId w:val="23"/>
  </w:num>
  <w:num w:numId="15">
    <w:abstractNumId w:val="32"/>
  </w:num>
  <w:num w:numId="16">
    <w:abstractNumId w:val="26"/>
  </w:num>
  <w:num w:numId="17">
    <w:abstractNumId w:val="17"/>
  </w:num>
  <w:num w:numId="18">
    <w:abstractNumId w:val="4"/>
  </w:num>
  <w:num w:numId="19">
    <w:abstractNumId w:val="1"/>
  </w:num>
  <w:num w:numId="20">
    <w:abstractNumId w:val="8"/>
  </w:num>
  <w:num w:numId="21">
    <w:abstractNumId w:val="31"/>
  </w:num>
  <w:num w:numId="22">
    <w:abstractNumId w:val="21"/>
  </w:num>
  <w:num w:numId="23">
    <w:abstractNumId w:val="20"/>
  </w:num>
  <w:num w:numId="24">
    <w:abstractNumId w:val="30"/>
  </w:num>
  <w:num w:numId="25">
    <w:abstractNumId w:val="24"/>
  </w:num>
  <w:num w:numId="26">
    <w:abstractNumId w:val="28"/>
  </w:num>
  <w:num w:numId="27">
    <w:abstractNumId w:val="11"/>
  </w:num>
  <w:num w:numId="28">
    <w:abstractNumId w:val="19"/>
  </w:num>
  <w:num w:numId="29">
    <w:abstractNumId w:val="18"/>
  </w:num>
  <w:num w:numId="30">
    <w:abstractNumId w:val="0"/>
  </w:num>
  <w:num w:numId="31">
    <w:abstractNumId w:val="12"/>
  </w:num>
  <w:num w:numId="32">
    <w:abstractNumId w:val="25"/>
  </w:num>
  <w:num w:numId="33">
    <w:abstractNumId w:val="33"/>
  </w:num>
  <w:num w:numId="34">
    <w:abstractNumId w:val="29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qKJxKQ+D/31fQqIV2znazcWZxphj37X+/y47m2ntq0ImChHlOjxWoMD/fotuAgL2sxkP9ZbsUy9eA2/omweZ/Q==" w:salt="p8KRCP2v5x/5242PrYzY8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869"/>
    <w:rsid w:val="0001396A"/>
    <w:rsid w:val="00020BB6"/>
    <w:rsid w:val="00021CF2"/>
    <w:rsid w:val="00024F65"/>
    <w:rsid w:val="00026944"/>
    <w:rsid w:val="00027B47"/>
    <w:rsid w:val="00035243"/>
    <w:rsid w:val="00037820"/>
    <w:rsid w:val="0004368E"/>
    <w:rsid w:val="0004675B"/>
    <w:rsid w:val="00052041"/>
    <w:rsid w:val="00054D7B"/>
    <w:rsid w:val="000560DB"/>
    <w:rsid w:val="00056C96"/>
    <w:rsid w:val="000601C6"/>
    <w:rsid w:val="00061726"/>
    <w:rsid w:val="000653FD"/>
    <w:rsid w:val="000672EE"/>
    <w:rsid w:val="00074457"/>
    <w:rsid w:val="00076AD6"/>
    <w:rsid w:val="000822F0"/>
    <w:rsid w:val="0008468E"/>
    <w:rsid w:val="00085F76"/>
    <w:rsid w:val="00090D03"/>
    <w:rsid w:val="000913A9"/>
    <w:rsid w:val="00091491"/>
    <w:rsid w:val="000A2303"/>
    <w:rsid w:val="000A7B07"/>
    <w:rsid w:val="000B346C"/>
    <w:rsid w:val="000B5C06"/>
    <w:rsid w:val="000B7B64"/>
    <w:rsid w:val="000C233D"/>
    <w:rsid w:val="000C4F46"/>
    <w:rsid w:val="000C6FB4"/>
    <w:rsid w:val="000E680F"/>
    <w:rsid w:val="000F0FCA"/>
    <w:rsid w:val="001028FD"/>
    <w:rsid w:val="00103A5E"/>
    <w:rsid w:val="001072D9"/>
    <w:rsid w:val="001157AF"/>
    <w:rsid w:val="00116C30"/>
    <w:rsid w:val="0012562F"/>
    <w:rsid w:val="001266C6"/>
    <w:rsid w:val="00126C85"/>
    <w:rsid w:val="00132977"/>
    <w:rsid w:val="001373B4"/>
    <w:rsid w:val="001457FC"/>
    <w:rsid w:val="00152592"/>
    <w:rsid w:val="001525FC"/>
    <w:rsid w:val="00154A40"/>
    <w:rsid w:val="00154DAE"/>
    <w:rsid w:val="001578F8"/>
    <w:rsid w:val="00166E7F"/>
    <w:rsid w:val="00167948"/>
    <w:rsid w:val="001709EB"/>
    <w:rsid w:val="00175F6C"/>
    <w:rsid w:val="00180089"/>
    <w:rsid w:val="00180F50"/>
    <w:rsid w:val="00184237"/>
    <w:rsid w:val="0018673D"/>
    <w:rsid w:val="00187D1C"/>
    <w:rsid w:val="00191E86"/>
    <w:rsid w:val="0019250A"/>
    <w:rsid w:val="001A4196"/>
    <w:rsid w:val="001A77CF"/>
    <w:rsid w:val="001B09BC"/>
    <w:rsid w:val="001C0776"/>
    <w:rsid w:val="001C0B34"/>
    <w:rsid w:val="001C4084"/>
    <w:rsid w:val="001C637F"/>
    <w:rsid w:val="001D01D1"/>
    <w:rsid w:val="001E05E8"/>
    <w:rsid w:val="001F2AD0"/>
    <w:rsid w:val="001F3555"/>
    <w:rsid w:val="001F6FA5"/>
    <w:rsid w:val="00201769"/>
    <w:rsid w:val="00201E01"/>
    <w:rsid w:val="00202782"/>
    <w:rsid w:val="0020279B"/>
    <w:rsid w:val="00204C77"/>
    <w:rsid w:val="00212C8E"/>
    <w:rsid w:val="00213294"/>
    <w:rsid w:val="0021376B"/>
    <w:rsid w:val="00214096"/>
    <w:rsid w:val="002168EB"/>
    <w:rsid w:val="00217C56"/>
    <w:rsid w:val="00220F44"/>
    <w:rsid w:val="00221ACE"/>
    <w:rsid w:val="00222B64"/>
    <w:rsid w:val="00233402"/>
    <w:rsid w:val="002337BA"/>
    <w:rsid w:val="00234BEF"/>
    <w:rsid w:val="00245D37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8D5"/>
    <w:rsid w:val="00294E35"/>
    <w:rsid w:val="002A316B"/>
    <w:rsid w:val="002A4B14"/>
    <w:rsid w:val="002B03AC"/>
    <w:rsid w:val="002B2600"/>
    <w:rsid w:val="002B6786"/>
    <w:rsid w:val="002B7054"/>
    <w:rsid w:val="002C29E1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4357"/>
    <w:rsid w:val="0033666D"/>
    <w:rsid w:val="00336763"/>
    <w:rsid w:val="00346B88"/>
    <w:rsid w:val="00347500"/>
    <w:rsid w:val="00347A6D"/>
    <w:rsid w:val="00347C26"/>
    <w:rsid w:val="003548CB"/>
    <w:rsid w:val="003614DC"/>
    <w:rsid w:val="00361CE5"/>
    <w:rsid w:val="00362760"/>
    <w:rsid w:val="00362A33"/>
    <w:rsid w:val="00374DDE"/>
    <w:rsid w:val="003758B4"/>
    <w:rsid w:val="00376162"/>
    <w:rsid w:val="00390A28"/>
    <w:rsid w:val="0039160D"/>
    <w:rsid w:val="00393461"/>
    <w:rsid w:val="00396581"/>
    <w:rsid w:val="003965FE"/>
    <w:rsid w:val="00397E79"/>
    <w:rsid w:val="003A33C1"/>
    <w:rsid w:val="003A55AC"/>
    <w:rsid w:val="003B0DC7"/>
    <w:rsid w:val="003B5C02"/>
    <w:rsid w:val="003C065D"/>
    <w:rsid w:val="003C173C"/>
    <w:rsid w:val="003C33FB"/>
    <w:rsid w:val="003C6A1A"/>
    <w:rsid w:val="003D2DB8"/>
    <w:rsid w:val="003D337A"/>
    <w:rsid w:val="003D4196"/>
    <w:rsid w:val="003D6EB8"/>
    <w:rsid w:val="003D7CD7"/>
    <w:rsid w:val="003E1DAB"/>
    <w:rsid w:val="003E41CD"/>
    <w:rsid w:val="003F1E48"/>
    <w:rsid w:val="003F4120"/>
    <w:rsid w:val="003F4E60"/>
    <w:rsid w:val="00400774"/>
    <w:rsid w:val="00401C9F"/>
    <w:rsid w:val="00402AD2"/>
    <w:rsid w:val="00402F76"/>
    <w:rsid w:val="004077AB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6626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3716"/>
    <w:rsid w:val="004768EA"/>
    <w:rsid w:val="00482720"/>
    <w:rsid w:val="00496DEF"/>
    <w:rsid w:val="004A3499"/>
    <w:rsid w:val="004B0BF6"/>
    <w:rsid w:val="004B42E2"/>
    <w:rsid w:val="004C037E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301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2355C"/>
    <w:rsid w:val="00531973"/>
    <w:rsid w:val="00532738"/>
    <w:rsid w:val="005334E1"/>
    <w:rsid w:val="005362A7"/>
    <w:rsid w:val="00536B74"/>
    <w:rsid w:val="00536CB1"/>
    <w:rsid w:val="00543100"/>
    <w:rsid w:val="00544F28"/>
    <w:rsid w:val="00555130"/>
    <w:rsid w:val="00573A05"/>
    <w:rsid w:val="00573C4A"/>
    <w:rsid w:val="00581648"/>
    <w:rsid w:val="00582ADB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2230"/>
    <w:rsid w:val="005C48AD"/>
    <w:rsid w:val="005C7075"/>
    <w:rsid w:val="005D0D43"/>
    <w:rsid w:val="005D6DBE"/>
    <w:rsid w:val="005E0556"/>
    <w:rsid w:val="005E26ED"/>
    <w:rsid w:val="005E2B40"/>
    <w:rsid w:val="005E2C83"/>
    <w:rsid w:val="005F3093"/>
    <w:rsid w:val="005F48A3"/>
    <w:rsid w:val="005F55E6"/>
    <w:rsid w:val="005F7B2E"/>
    <w:rsid w:val="00601B14"/>
    <w:rsid w:val="00601C41"/>
    <w:rsid w:val="006040AF"/>
    <w:rsid w:val="006060D2"/>
    <w:rsid w:val="0060728C"/>
    <w:rsid w:val="00607B3E"/>
    <w:rsid w:val="00607DE8"/>
    <w:rsid w:val="0061390C"/>
    <w:rsid w:val="00614655"/>
    <w:rsid w:val="00616393"/>
    <w:rsid w:val="00621440"/>
    <w:rsid w:val="00623A07"/>
    <w:rsid w:val="00625A06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4A18"/>
    <w:rsid w:val="00644AE7"/>
    <w:rsid w:val="00650C50"/>
    <w:rsid w:val="0065179C"/>
    <w:rsid w:val="00652FA9"/>
    <w:rsid w:val="00653936"/>
    <w:rsid w:val="0065458D"/>
    <w:rsid w:val="006555C5"/>
    <w:rsid w:val="00655694"/>
    <w:rsid w:val="00655F6F"/>
    <w:rsid w:val="00661AD4"/>
    <w:rsid w:val="00665015"/>
    <w:rsid w:val="00666379"/>
    <w:rsid w:val="0066767E"/>
    <w:rsid w:val="00670231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66FA"/>
    <w:rsid w:val="00697DC1"/>
    <w:rsid w:val="00697EDC"/>
    <w:rsid w:val="006A4B98"/>
    <w:rsid w:val="006A4E12"/>
    <w:rsid w:val="006A6387"/>
    <w:rsid w:val="006B065A"/>
    <w:rsid w:val="006B1FC9"/>
    <w:rsid w:val="006B2FB9"/>
    <w:rsid w:val="006B4243"/>
    <w:rsid w:val="006B5A1A"/>
    <w:rsid w:val="006B6115"/>
    <w:rsid w:val="006B7CFD"/>
    <w:rsid w:val="006C212E"/>
    <w:rsid w:val="006C26ED"/>
    <w:rsid w:val="006C3CBA"/>
    <w:rsid w:val="006C7661"/>
    <w:rsid w:val="006D0673"/>
    <w:rsid w:val="006D4794"/>
    <w:rsid w:val="006E0BDE"/>
    <w:rsid w:val="006F1570"/>
    <w:rsid w:val="006F1E14"/>
    <w:rsid w:val="006F5046"/>
    <w:rsid w:val="006F5676"/>
    <w:rsid w:val="006F78F8"/>
    <w:rsid w:val="006F7D66"/>
    <w:rsid w:val="007019BA"/>
    <w:rsid w:val="007070CF"/>
    <w:rsid w:val="00707741"/>
    <w:rsid w:val="00711150"/>
    <w:rsid w:val="007128AF"/>
    <w:rsid w:val="0071309F"/>
    <w:rsid w:val="00713AD0"/>
    <w:rsid w:val="0071458A"/>
    <w:rsid w:val="00714EB8"/>
    <w:rsid w:val="00720E1B"/>
    <w:rsid w:val="0072118A"/>
    <w:rsid w:val="0072174F"/>
    <w:rsid w:val="0072177C"/>
    <w:rsid w:val="00727E6A"/>
    <w:rsid w:val="007317A7"/>
    <w:rsid w:val="00732F50"/>
    <w:rsid w:val="007339D1"/>
    <w:rsid w:val="00734157"/>
    <w:rsid w:val="00734580"/>
    <w:rsid w:val="00740FE9"/>
    <w:rsid w:val="00741A2C"/>
    <w:rsid w:val="00743307"/>
    <w:rsid w:val="0074378D"/>
    <w:rsid w:val="00747137"/>
    <w:rsid w:val="007518B1"/>
    <w:rsid w:val="00754C46"/>
    <w:rsid w:val="007560DA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7771B"/>
    <w:rsid w:val="00780921"/>
    <w:rsid w:val="007830B6"/>
    <w:rsid w:val="00795980"/>
    <w:rsid w:val="007A1BB4"/>
    <w:rsid w:val="007A1D58"/>
    <w:rsid w:val="007A5008"/>
    <w:rsid w:val="007B2C43"/>
    <w:rsid w:val="007C00FB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10A44"/>
    <w:rsid w:val="008121F4"/>
    <w:rsid w:val="008133D3"/>
    <w:rsid w:val="00817A2D"/>
    <w:rsid w:val="00822686"/>
    <w:rsid w:val="008264AD"/>
    <w:rsid w:val="008268BC"/>
    <w:rsid w:val="00830749"/>
    <w:rsid w:val="00833553"/>
    <w:rsid w:val="00835B05"/>
    <w:rsid w:val="00842927"/>
    <w:rsid w:val="00843997"/>
    <w:rsid w:val="00847C7B"/>
    <w:rsid w:val="00855F97"/>
    <w:rsid w:val="00860AFB"/>
    <w:rsid w:val="008703EA"/>
    <w:rsid w:val="00872A11"/>
    <w:rsid w:val="008744AB"/>
    <w:rsid w:val="008748CE"/>
    <w:rsid w:val="00882B9D"/>
    <w:rsid w:val="00883940"/>
    <w:rsid w:val="008868DF"/>
    <w:rsid w:val="008A082C"/>
    <w:rsid w:val="008A257C"/>
    <w:rsid w:val="008A3A99"/>
    <w:rsid w:val="008A60E8"/>
    <w:rsid w:val="008B39C9"/>
    <w:rsid w:val="008C48F6"/>
    <w:rsid w:val="008C4E2D"/>
    <w:rsid w:val="008D2FDC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57A8E"/>
    <w:rsid w:val="0096096E"/>
    <w:rsid w:val="00964E68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B7A16"/>
    <w:rsid w:val="009C2551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9F7388"/>
    <w:rsid w:val="00A0356C"/>
    <w:rsid w:val="00A07F94"/>
    <w:rsid w:val="00A2147E"/>
    <w:rsid w:val="00A25844"/>
    <w:rsid w:val="00A25B81"/>
    <w:rsid w:val="00A2624A"/>
    <w:rsid w:val="00A265D7"/>
    <w:rsid w:val="00A33567"/>
    <w:rsid w:val="00A34BA9"/>
    <w:rsid w:val="00A401A6"/>
    <w:rsid w:val="00A406B8"/>
    <w:rsid w:val="00A41676"/>
    <w:rsid w:val="00A43D76"/>
    <w:rsid w:val="00A477AB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4B3E"/>
    <w:rsid w:val="00A96EE8"/>
    <w:rsid w:val="00AA517E"/>
    <w:rsid w:val="00AA653D"/>
    <w:rsid w:val="00AB4ED0"/>
    <w:rsid w:val="00AB5511"/>
    <w:rsid w:val="00AB5FF9"/>
    <w:rsid w:val="00AC42E2"/>
    <w:rsid w:val="00AC6BE2"/>
    <w:rsid w:val="00AC79B9"/>
    <w:rsid w:val="00AD147B"/>
    <w:rsid w:val="00AD2C30"/>
    <w:rsid w:val="00AD390C"/>
    <w:rsid w:val="00AD5E79"/>
    <w:rsid w:val="00AD7FAE"/>
    <w:rsid w:val="00AE25FB"/>
    <w:rsid w:val="00AE7E0E"/>
    <w:rsid w:val="00AF2383"/>
    <w:rsid w:val="00AF272A"/>
    <w:rsid w:val="00AF28A2"/>
    <w:rsid w:val="00AF508C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2783F"/>
    <w:rsid w:val="00B370F6"/>
    <w:rsid w:val="00B43F84"/>
    <w:rsid w:val="00B44885"/>
    <w:rsid w:val="00B45123"/>
    <w:rsid w:val="00B456A7"/>
    <w:rsid w:val="00B46CA0"/>
    <w:rsid w:val="00B509CF"/>
    <w:rsid w:val="00B50D23"/>
    <w:rsid w:val="00B52725"/>
    <w:rsid w:val="00B60A8E"/>
    <w:rsid w:val="00B61114"/>
    <w:rsid w:val="00B63435"/>
    <w:rsid w:val="00B64BF7"/>
    <w:rsid w:val="00B65524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778C"/>
    <w:rsid w:val="00BA235F"/>
    <w:rsid w:val="00BA45C3"/>
    <w:rsid w:val="00BA7D5F"/>
    <w:rsid w:val="00BB11BC"/>
    <w:rsid w:val="00BC18A3"/>
    <w:rsid w:val="00BC7A18"/>
    <w:rsid w:val="00BD2445"/>
    <w:rsid w:val="00BD4B75"/>
    <w:rsid w:val="00BD5D83"/>
    <w:rsid w:val="00BE1F60"/>
    <w:rsid w:val="00BE5659"/>
    <w:rsid w:val="00BF15FF"/>
    <w:rsid w:val="00BF1772"/>
    <w:rsid w:val="00BF1966"/>
    <w:rsid w:val="00BF51EE"/>
    <w:rsid w:val="00BF721E"/>
    <w:rsid w:val="00BF7956"/>
    <w:rsid w:val="00C02070"/>
    <w:rsid w:val="00C02A9F"/>
    <w:rsid w:val="00C04588"/>
    <w:rsid w:val="00C05340"/>
    <w:rsid w:val="00C0790A"/>
    <w:rsid w:val="00C116AB"/>
    <w:rsid w:val="00C145EE"/>
    <w:rsid w:val="00C1477C"/>
    <w:rsid w:val="00C14AC3"/>
    <w:rsid w:val="00C17076"/>
    <w:rsid w:val="00C21B79"/>
    <w:rsid w:val="00C25494"/>
    <w:rsid w:val="00C26CD9"/>
    <w:rsid w:val="00C320F8"/>
    <w:rsid w:val="00C332D9"/>
    <w:rsid w:val="00C3636D"/>
    <w:rsid w:val="00C41923"/>
    <w:rsid w:val="00C45D25"/>
    <w:rsid w:val="00C478B5"/>
    <w:rsid w:val="00C53DA4"/>
    <w:rsid w:val="00C547D1"/>
    <w:rsid w:val="00C55618"/>
    <w:rsid w:val="00C55A27"/>
    <w:rsid w:val="00C56295"/>
    <w:rsid w:val="00C60356"/>
    <w:rsid w:val="00C640FC"/>
    <w:rsid w:val="00C65EC9"/>
    <w:rsid w:val="00C731E3"/>
    <w:rsid w:val="00C73911"/>
    <w:rsid w:val="00C7472B"/>
    <w:rsid w:val="00C754F2"/>
    <w:rsid w:val="00C77DB6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D65E3"/>
    <w:rsid w:val="00CE1002"/>
    <w:rsid w:val="00CE17A5"/>
    <w:rsid w:val="00CE1EBF"/>
    <w:rsid w:val="00CE2955"/>
    <w:rsid w:val="00CE2FD4"/>
    <w:rsid w:val="00CE4DB2"/>
    <w:rsid w:val="00CE5555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3AF8"/>
    <w:rsid w:val="00D44406"/>
    <w:rsid w:val="00D445AA"/>
    <w:rsid w:val="00D448E3"/>
    <w:rsid w:val="00D44AC7"/>
    <w:rsid w:val="00D46441"/>
    <w:rsid w:val="00D521B0"/>
    <w:rsid w:val="00D52AE9"/>
    <w:rsid w:val="00D57A9D"/>
    <w:rsid w:val="00D57BFF"/>
    <w:rsid w:val="00D612CD"/>
    <w:rsid w:val="00D6721A"/>
    <w:rsid w:val="00D74F43"/>
    <w:rsid w:val="00D762CD"/>
    <w:rsid w:val="00D8474B"/>
    <w:rsid w:val="00D91A39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0B1"/>
    <w:rsid w:val="00DB620A"/>
    <w:rsid w:val="00DB6903"/>
    <w:rsid w:val="00DC123B"/>
    <w:rsid w:val="00DC25CE"/>
    <w:rsid w:val="00DC54AD"/>
    <w:rsid w:val="00DC763D"/>
    <w:rsid w:val="00DD0BB5"/>
    <w:rsid w:val="00DD533D"/>
    <w:rsid w:val="00DD61C5"/>
    <w:rsid w:val="00DE18C7"/>
    <w:rsid w:val="00DE37A3"/>
    <w:rsid w:val="00DE52AD"/>
    <w:rsid w:val="00DE5A28"/>
    <w:rsid w:val="00DF0328"/>
    <w:rsid w:val="00DF1337"/>
    <w:rsid w:val="00DF5671"/>
    <w:rsid w:val="00DF71FB"/>
    <w:rsid w:val="00DF75DF"/>
    <w:rsid w:val="00DF7803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3768E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1EC5"/>
    <w:rsid w:val="00E7203A"/>
    <w:rsid w:val="00E77A19"/>
    <w:rsid w:val="00E8106E"/>
    <w:rsid w:val="00E83A7C"/>
    <w:rsid w:val="00E85228"/>
    <w:rsid w:val="00E96465"/>
    <w:rsid w:val="00EA4ACC"/>
    <w:rsid w:val="00EA4C21"/>
    <w:rsid w:val="00EA5ACC"/>
    <w:rsid w:val="00EA7784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E68C4"/>
    <w:rsid w:val="00EE75B4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26E0D"/>
    <w:rsid w:val="00F30473"/>
    <w:rsid w:val="00F4286F"/>
    <w:rsid w:val="00F44003"/>
    <w:rsid w:val="00F46E9C"/>
    <w:rsid w:val="00F4706B"/>
    <w:rsid w:val="00F47987"/>
    <w:rsid w:val="00F56D33"/>
    <w:rsid w:val="00F67121"/>
    <w:rsid w:val="00F72155"/>
    <w:rsid w:val="00F721AF"/>
    <w:rsid w:val="00F72340"/>
    <w:rsid w:val="00F739DD"/>
    <w:rsid w:val="00F73AD5"/>
    <w:rsid w:val="00F7673C"/>
    <w:rsid w:val="00F769F2"/>
    <w:rsid w:val="00F76DDE"/>
    <w:rsid w:val="00F84646"/>
    <w:rsid w:val="00F849B0"/>
    <w:rsid w:val="00F8647F"/>
    <w:rsid w:val="00F8706B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307"/>
    <w:rsid w:val="00FC2BA4"/>
    <w:rsid w:val="00FC4794"/>
    <w:rsid w:val="00FC73DB"/>
    <w:rsid w:val="00FD01E7"/>
    <w:rsid w:val="00FD0937"/>
    <w:rsid w:val="00FD095A"/>
    <w:rsid w:val="00FD51DF"/>
    <w:rsid w:val="00FD7558"/>
    <w:rsid w:val="00FE33FB"/>
    <w:rsid w:val="00FE54EE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CD2F59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FE54EE"/>
    <w:pPr>
      <w:spacing w:line="480" w:lineRule="exact"/>
      <w:contextualSpacing/>
      <w:jc w:val="both"/>
    </w:pPr>
    <w:rPr>
      <w:rFonts w:ascii="Arial" w:eastAsiaTheme="minorHAnsi" w:hAnsi="Arial" w:cs="Arial"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FE54EE"/>
    <w:rPr>
      <w:rFonts w:ascii="Arial" w:eastAsiaTheme="minorHAnsi" w:hAnsi="Arial" w:cs="Arial"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59740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4657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4600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58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579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789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9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334903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1993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8768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22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FA1B7D05AB5468C99A58E3B77E56E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84D3E-9D52-4842-AACA-C20976B953D0}"/>
      </w:docPartPr>
      <w:docPartBody>
        <w:p w:rsidR="00992C26" w:rsidRDefault="00741D3F" w:rsidP="00741D3F">
          <w:pPr>
            <w:pStyle w:val="7FA1B7D05AB5468C99A58E3B77E56EB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9D6976AB1CAA4A63913D073D105FCD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4A9ECD-5201-4807-B52C-B078619CEFE2}"/>
      </w:docPartPr>
      <w:docPartBody>
        <w:p w:rsidR="00992C26" w:rsidRDefault="00741D3F" w:rsidP="00741D3F">
          <w:pPr>
            <w:pStyle w:val="9D6976AB1CAA4A63913D073D105FCD97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A236591DB9B843BAAC7C2E3303C0AC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9ED3B7-87FA-437D-AFDC-1D6289A98798}"/>
      </w:docPartPr>
      <w:docPartBody>
        <w:p w:rsidR="00992C26" w:rsidRDefault="00741D3F" w:rsidP="00741D3F">
          <w:pPr>
            <w:pStyle w:val="A236591DB9B843BAAC7C2E3303C0ACF0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B2967"/>
    <w:rsid w:val="002F51A8"/>
    <w:rsid w:val="002F6198"/>
    <w:rsid w:val="003A1AE6"/>
    <w:rsid w:val="003C064C"/>
    <w:rsid w:val="003D7AF8"/>
    <w:rsid w:val="00454E36"/>
    <w:rsid w:val="005442F1"/>
    <w:rsid w:val="00595B4E"/>
    <w:rsid w:val="005D3BC9"/>
    <w:rsid w:val="006018E6"/>
    <w:rsid w:val="006206DC"/>
    <w:rsid w:val="00641837"/>
    <w:rsid w:val="006A5ED9"/>
    <w:rsid w:val="007249CB"/>
    <w:rsid w:val="00741D3F"/>
    <w:rsid w:val="007569BC"/>
    <w:rsid w:val="00783D95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92C26"/>
    <w:rsid w:val="009B3343"/>
    <w:rsid w:val="009C6B1B"/>
    <w:rsid w:val="009C7720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C6F74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41D3F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FF0E72E5BF8424E8A077DD990241C21">
    <w:name w:val="9FF0E72E5BF8424E8A077DD990241C21"/>
    <w:rsid w:val="00741D3F"/>
    <w:pPr>
      <w:spacing w:after="160" w:line="259" w:lineRule="auto"/>
    </w:pPr>
  </w:style>
  <w:style w:type="paragraph" w:customStyle="1" w:styleId="D71056B8BC1D45579FA599210457FE5C">
    <w:name w:val="D71056B8BC1D45579FA599210457FE5C"/>
    <w:rsid w:val="00741D3F"/>
    <w:pPr>
      <w:spacing w:after="160" w:line="259" w:lineRule="auto"/>
    </w:pPr>
  </w:style>
  <w:style w:type="paragraph" w:customStyle="1" w:styleId="9F071ACEDA074991BAE1531B413C77EA">
    <w:name w:val="9F071ACEDA074991BAE1531B413C77EA"/>
    <w:rsid w:val="00741D3F"/>
    <w:pPr>
      <w:spacing w:after="160" w:line="259" w:lineRule="auto"/>
    </w:pPr>
  </w:style>
  <w:style w:type="paragraph" w:customStyle="1" w:styleId="7FA1B7D05AB5468C99A58E3B77E56EB1">
    <w:name w:val="7FA1B7D05AB5468C99A58E3B77E56EB1"/>
    <w:rsid w:val="00741D3F"/>
    <w:pPr>
      <w:spacing w:after="160" w:line="259" w:lineRule="auto"/>
    </w:pPr>
  </w:style>
  <w:style w:type="paragraph" w:customStyle="1" w:styleId="9D6976AB1CAA4A63913D073D105FCD97">
    <w:name w:val="9D6976AB1CAA4A63913D073D105FCD97"/>
    <w:rsid w:val="00741D3F"/>
    <w:pPr>
      <w:spacing w:after="160" w:line="259" w:lineRule="auto"/>
    </w:pPr>
  </w:style>
  <w:style w:type="paragraph" w:customStyle="1" w:styleId="A236591DB9B843BAAC7C2E3303C0ACF0">
    <w:name w:val="A236591DB9B843BAAC7C2E3303C0ACF0"/>
    <w:rsid w:val="00741D3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CECC8-F596-4166-B28F-6B8354762864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1DB9FE80-5029-4CDA-A8D6-1A1E04599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2182</TotalTime>
  <Pages>13</Pages>
  <Words>1655</Words>
  <Characters>9435</Characters>
  <Application>Microsoft Office Word</Application>
  <DocSecurity>8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CPCCBC4005A</vt:lpstr>
    </vt:vector>
  </TitlesOfParts>
  <Company/>
  <LinksUpToDate>false</LinksUpToDate>
  <CharactersWithSpaces>11068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CPCCBC4005A</dc:title>
  <dc:subject>Produce labour and material schedules for ordering</dc:subject>
  <dc:creator>Michelle Curro</dc:creator>
  <cp:lastModifiedBy>AnneMarie Dempsey</cp:lastModifiedBy>
  <cp:revision>113</cp:revision>
  <cp:lastPrinted>2018-11-21T05:11:00Z</cp:lastPrinted>
  <dcterms:created xsi:type="dcterms:W3CDTF">2015-02-26T05:16:00Z</dcterms:created>
  <dcterms:modified xsi:type="dcterms:W3CDTF">2019-07-10T05:31:00Z</dcterms:modified>
  <cp:contentStatus>v1-2_22/11/2018</cp:contentStatus>
</cp:coreProperties>
</file>