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59D8A7" w14:textId="77777777" w:rsidR="00A44C25" w:rsidRPr="004932A4" w:rsidRDefault="00350366"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0ED9500B" w14:textId="77777777" w:rsidR="00A44C25" w:rsidRPr="004932A4" w:rsidRDefault="00350366"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41E07383" w14:textId="77777777" w:rsidR="00A44C25" w:rsidRDefault="00A44C25" w:rsidP="00A44C25">
      <w:pPr>
        <w:ind w:left="709" w:right="-24" w:hanging="709"/>
        <w:rPr>
          <w:rFonts w:ascii="Arial" w:hAnsi="Arial" w:cs="Arial"/>
          <w:sz w:val="22"/>
          <w:szCs w:val="22"/>
        </w:rPr>
      </w:pPr>
    </w:p>
    <w:p w14:paraId="5ABC474C"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0CD14F7F"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081F3B"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46A2CE22" w14:textId="77777777" w:rsidR="00A44C25" w:rsidRPr="00F01505" w:rsidRDefault="00A44C25" w:rsidP="00776DD5">
            <w:pPr>
              <w:ind w:right="-24"/>
              <w:jc w:val="center"/>
              <w:rPr>
                <w:rFonts w:ascii="Arial" w:hAnsi="Arial" w:cs="Arial"/>
                <w:b/>
                <w:szCs w:val="24"/>
              </w:rPr>
            </w:pPr>
          </w:p>
          <w:p w14:paraId="6ECAD4ED"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6577B7C"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52939C3"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999AF1A"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7DF5A4D"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E981E5A"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4E364B9" w14:textId="77777777" w:rsidR="00A44C25" w:rsidRDefault="00A44C25" w:rsidP="00A44C25">
      <w:pPr>
        <w:ind w:right="-24"/>
        <w:rPr>
          <w:rFonts w:ascii="Arial" w:hAnsi="Arial" w:cs="Arial"/>
          <w:sz w:val="22"/>
          <w:szCs w:val="22"/>
        </w:rPr>
      </w:pPr>
    </w:p>
    <w:p w14:paraId="329BDFC7"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5EB3BB2A" w14:textId="77777777" w:rsidTr="00776DD5">
        <w:tc>
          <w:tcPr>
            <w:tcW w:w="2552" w:type="dxa"/>
            <w:tcBorders>
              <w:top w:val="nil"/>
              <w:left w:val="nil"/>
              <w:bottom w:val="nil"/>
              <w:right w:val="nil"/>
            </w:tcBorders>
          </w:tcPr>
          <w:p w14:paraId="20E4B594"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16B1E8" w14:textId="625C9CC6" w:rsidR="00A44C25" w:rsidRPr="001C4084" w:rsidRDefault="00277516" w:rsidP="00776DD5">
            <w:pPr>
              <w:ind w:right="-24"/>
              <w:rPr>
                <w:rFonts w:ascii="Arial" w:hAnsi="Arial" w:cs="Arial"/>
                <w:sz w:val="22"/>
                <w:szCs w:val="22"/>
              </w:rPr>
            </w:pPr>
            <w:permStart w:id="649421150" w:edGrp="everyone"/>
            <w:r>
              <w:rPr>
                <w:rFonts w:ascii="Arial" w:hAnsi="Arial" w:cs="Arial"/>
                <w:sz w:val="22"/>
                <w:szCs w:val="22"/>
              </w:rPr>
              <w:t>Todd Seymour</w:t>
            </w:r>
            <w:permEnd w:id="649421150"/>
          </w:p>
        </w:tc>
      </w:tr>
      <w:tr w:rsidR="00A44C25" w:rsidRPr="00830749" w14:paraId="062B9920" w14:textId="77777777" w:rsidTr="00776DD5">
        <w:tc>
          <w:tcPr>
            <w:tcW w:w="2552" w:type="dxa"/>
            <w:tcBorders>
              <w:top w:val="nil"/>
              <w:left w:val="nil"/>
              <w:bottom w:val="nil"/>
              <w:right w:val="nil"/>
            </w:tcBorders>
          </w:tcPr>
          <w:p w14:paraId="302028B4" w14:textId="77777777" w:rsidR="00A44C25" w:rsidRDefault="00A44C25" w:rsidP="00776DD5">
            <w:pPr>
              <w:ind w:right="-24"/>
              <w:rPr>
                <w:rFonts w:ascii="Arial" w:hAnsi="Arial" w:cs="Arial"/>
                <w:sz w:val="22"/>
                <w:szCs w:val="22"/>
              </w:rPr>
            </w:pPr>
          </w:p>
          <w:p w14:paraId="5CC65CA7"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40DD55A6" w14:textId="77777777" w:rsidR="00A44C25" w:rsidRPr="001C4084" w:rsidRDefault="00A44C25" w:rsidP="00776DD5">
            <w:pPr>
              <w:ind w:right="-24"/>
              <w:rPr>
                <w:rFonts w:ascii="Arial" w:hAnsi="Arial" w:cs="Arial"/>
                <w:sz w:val="22"/>
                <w:szCs w:val="22"/>
              </w:rPr>
            </w:pPr>
          </w:p>
        </w:tc>
      </w:tr>
      <w:tr w:rsidR="00A44C25" w:rsidRPr="00830749" w14:paraId="48AEB5D9" w14:textId="77777777" w:rsidTr="00776DD5">
        <w:tc>
          <w:tcPr>
            <w:tcW w:w="2552" w:type="dxa"/>
            <w:tcBorders>
              <w:top w:val="nil"/>
              <w:left w:val="nil"/>
              <w:bottom w:val="nil"/>
              <w:right w:val="nil"/>
            </w:tcBorders>
          </w:tcPr>
          <w:p w14:paraId="519E0F9B"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263211126" w:edGrp="everyone" w:displacedByCustomXml="next"/>
        <w:permStart w:id="200842926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37C982E1" w14:textId="035D8854" w:rsidR="00A44C25" w:rsidRPr="001C4084" w:rsidRDefault="00277516" w:rsidP="00776DD5">
                <w:pPr>
                  <w:ind w:right="-24"/>
                  <w:rPr>
                    <w:rFonts w:ascii="Arial" w:hAnsi="Arial" w:cs="Arial"/>
                    <w:sz w:val="22"/>
                    <w:szCs w:val="22"/>
                  </w:rPr>
                </w:pPr>
                <w:r>
                  <w:rPr>
                    <w:rFonts w:ascii="Arial" w:hAnsi="Arial" w:cs="Arial"/>
                    <w:noProof/>
                    <w:sz w:val="22"/>
                    <w:szCs w:val="22"/>
                    <w:lang w:eastAsia="en-AU"/>
                  </w:rPr>
                  <w:drawing>
                    <wp:inline distT="0" distB="0" distL="0" distR="0" wp14:anchorId="06A67B44" wp14:editId="1BBE05E7">
                      <wp:extent cx="1823762" cy="8001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1828219" cy="802055"/>
                              </a:xfrm>
                              <a:prstGeom prst="rect">
                                <a:avLst/>
                              </a:prstGeom>
                              <a:noFill/>
                              <a:ln>
                                <a:noFill/>
                              </a:ln>
                            </pic:spPr>
                          </pic:pic>
                        </a:graphicData>
                      </a:graphic>
                    </wp:inline>
                  </w:drawing>
                </w:r>
              </w:p>
            </w:tc>
          </w:sdtContent>
        </w:sdt>
        <w:permEnd w:id="263211126" w:displacedByCustomXml="prev"/>
        <w:permEnd w:id="2008429260" w:displacedByCustomXml="prev"/>
      </w:tr>
    </w:tbl>
    <w:p w14:paraId="718323F0" w14:textId="77777777" w:rsidR="00A44C25" w:rsidRDefault="00A44C25" w:rsidP="00A44C25">
      <w:pPr>
        <w:ind w:right="-24"/>
        <w:rPr>
          <w:rFonts w:ascii="Arial" w:hAnsi="Arial" w:cs="Arial"/>
          <w:sz w:val="22"/>
          <w:szCs w:val="22"/>
        </w:rPr>
      </w:pPr>
    </w:p>
    <w:p w14:paraId="4F06B3C9"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61B5BC0B" w14:textId="77777777" w:rsidTr="00776DD5">
        <w:tc>
          <w:tcPr>
            <w:tcW w:w="2552" w:type="dxa"/>
            <w:tcBorders>
              <w:top w:val="nil"/>
              <w:left w:val="nil"/>
              <w:bottom w:val="nil"/>
              <w:right w:val="nil"/>
            </w:tcBorders>
          </w:tcPr>
          <w:p w14:paraId="4F2BFAC3"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3FF563" w14:textId="77777777" w:rsidR="00A44C25" w:rsidRPr="0032118C" w:rsidRDefault="00A44C25" w:rsidP="00776DD5">
            <w:pPr>
              <w:ind w:right="-24"/>
              <w:rPr>
                <w:rFonts w:ascii="Arial" w:hAnsi="Arial" w:cs="Arial"/>
                <w:sz w:val="22"/>
                <w:szCs w:val="22"/>
              </w:rPr>
            </w:pPr>
            <w:permStart w:id="825830303" w:edGrp="everyone"/>
            <w:permEnd w:id="825830303"/>
          </w:p>
        </w:tc>
      </w:tr>
      <w:tr w:rsidR="00A44C25" w:rsidRPr="0032118C" w14:paraId="32CABA3A" w14:textId="77777777" w:rsidTr="00776DD5">
        <w:tc>
          <w:tcPr>
            <w:tcW w:w="2552" w:type="dxa"/>
            <w:tcBorders>
              <w:top w:val="nil"/>
              <w:left w:val="nil"/>
              <w:bottom w:val="nil"/>
              <w:right w:val="nil"/>
            </w:tcBorders>
          </w:tcPr>
          <w:p w14:paraId="13FBCD1D" w14:textId="77777777" w:rsidR="00A44C25" w:rsidRDefault="00A44C25" w:rsidP="00776DD5">
            <w:pPr>
              <w:ind w:right="-24"/>
              <w:rPr>
                <w:rFonts w:ascii="Arial" w:hAnsi="Arial" w:cs="Arial"/>
                <w:sz w:val="22"/>
                <w:szCs w:val="22"/>
              </w:rPr>
            </w:pPr>
          </w:p>
          <w:p w14:paraId="3DF88037"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015B9E0B" w14:textId="77777777" w:rsidR="00A44C25" w:rsidRPr="0032118C" w:rsidRDefault="00A44C25" w:rsidP="00776DD5">
            <w:pPr>
              <w:ind w:right="-24"/>
              <w:rPr>
                <w:rFonts w:ascii="Arial" w:hAnsi="Arial" w:cs="Arial"/>
                <w:sz w:val="22"/>
                <w:szCs w:val="22"/>
              </w:rPr>
            </w:pPr>
          </w:p>
        </w:tc>
      </w:tr>
      <w:tr w:rsidR="00A44C25" w:rsidRPr="0032118C" w14:paraId="514FCEEB" w14:textId="77777777" w:rsidTr="00776DD5">
        <w:tc>
          <w:tcPr>
            <w:tcW w:w="2552" w:type="dxa"/>
            <w:tcBorders>
              <w:top w:val="nil"/>
              <w:left w:val="nil"/>
              <w:bottom w:val="nil"/>
              <w:right w:val="nil"/>
            </w:tcBorders>
          </w:tcPr>
          <w:p w14:paraId="26571FAF"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96957828" w:edGrp="everyone" w:displacedByCustomXml="next"/>
        <w:permStart w:id="1720192593"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77674F08" w14:textId="77777777"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BC191ED" wp14:editId="4C082BD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6957828" w:displacedByCustomXml="prev"/>
        <w:permEnd w:id="1720192593" w:displacedByCustomXml="prev"/>
      </w:tr>
    </w:tbl>
    <w:p w14:paraId="7DC1E9E7" w14:textId="77777777" w:rsidR="00A44C25" w:rsidRDefault="00A44C25" w:rsidP="00A44C25">
      <w:pPr>
        <w:ind w:right="-24"/>
        <w:rPr>
          <w:rFonts w:ascii="Arial" w:hAnsi="Arial" w:cs="Arial"/>
          <w:sz w:val="22"/>
          <w:szCs w:val="22"/>
        </w:rPr>
      </w:pPr>
    </w:p>
    <w:p w14:paraId="13374FA3"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2C93E8DA" w14:textId="77777777" w:rsidTr="00776DD5">
        <w:tc>
          <w:tcPr>
            <w:tcW w:w="2552" w:type="dxa"/>
            <w:tcBorders>
              <w:top w:val="nil"/>
              <w:left w:val="nil"/>
              <w:bottom w:val="nil"/>
              <w:right w:val="nil"/>
            </w:tcBorders>
          </w:tcPr>
          <w:p w14:paraId="4BF6D87C"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460860248" w:edGrp="everyone" w:displacedByCustomXml="next"/>
        <w:permStart w:id="656419176" w:edGrp="everyone" w:displacedByCustomXml="next"/>
        <w:sdt>
          <w:sdtPr>
            <w:rPr>
              <w:rFonts w:ascii="Arial" w:hAnsi="Arial" w:cs="Arial"/>
              <w:sz w:val="22"/>
              <w:szCs w:val="22"/>
            </w:rPr>
            <w:id w:val="-648824975"/>
            <w:placeholder>
              <w:docPart w:val="51DD3BAE5E5E40048E6EA4E7C61E64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DBF6B2" w14:textId="77777777" w:rsidR="00A44C25" w:rsidRPr="0077428E" w:rsidRDefault="00A44C25" w:rsidP="00776DD5">
                <w:pPr>
                  <w:ind w:right="-24"/>
                  <w:rPr>
                    <w:rFonts w:ascii="Arial" w:hAnsi="Arial" w:cs="Arial"/>
                    <w:sz w:val="22"/>
                    <w:szCs w:val="22"/>
                  </w:rPr>
                </w:pPr>
                <w:r w:rsidRPr="00553DDB">
                  <w:rPr>
                    <w:rStyle w:val="PlaceholderText"/>
                    <w:color w:val="auto"/>
                  </w:rPr>
                  <w:t>Click here to enter a date.</w:t>
                </w:r>
              </w:p>
            </w:tc>
            <w:permEnd w:id="460860248" w:displacedByCustomXml="next"/>
          </w:sdtContent>
        </w:sdt>
        <w:permEnd w:id="656419176" w:displacedByCustomXml="prev"/>
      </w:tr>
    </w:tbl>
    <w:p w14:paraId="4158B309" w14:textId="77777777" w:rsidR="00A44C25" w:rsidRPr="0077428E" w:rsidRDefault="00A44C25" w:rsidP="00A44C25">
      <w:pPr>
        <w:ind w:right="-24"/>
        <w:rPr>
          <w:rFonts w:ascii="Arial" w:hAnsi="Arial" w:cs="Arial"/>
          <w:sz w:val="22"/>
          <w:szCs w:val="22"/>
        </w:rPr>
      </w:pPr>
    </w:p>
    <w:p w14:paraId="02D930D2" w14:textId="77777777" w:rsidR="00A44C25" w:rsidRDefault="00A44C25" w:rsidP="00A44C25">
      <w:pPr>
        <w:ind w:right="-24"/>
        <w:rPr>
          <w:rFonts w:ascii="Arial" w:hAnsi="Arial" w:cs="Arial"/>
          <w:sz w:val="22"/>
          <w:szCs w:val="22"/>
        </w:rPr>
      </w:pPr>
    </w:p>
    <w:p w14:paraId="6132A5E1"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4F16C4D5" w14:textId="77777777" w:rsidTr="00776DD5">
        <w:trPr>
          <w:trHeight w:val="217"/>
          <w:jc w:val="center"/>
        </w:trPr>
        <w:tc>
          <w:tcPr>
            <w:tcW w:w="2528" w:type="dxa"/>
            <w:shd w:val="clear" w:color="auto" w:fill="F3F3F3"/>
            <w:vAlign w:val="center"/>
          </w:tcPr>
          <w:p w14:paraId="6F128E6A"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5EE7C02"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9182A2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4086B71B" w14:textId="77777777" w:rsidTr="00776DD5">
        <w:trPr>
          <w:cantSplit/>
          <w:jc w:val="center"/>
        </w:trPr>
        <w:tc>
          <w:tcPr>
            <w:tcW w:w="2528" w:type="dxa"/>
            <w:vMerge w:val="restart"/>
            <w:vAlign w:val="center"/>
          </w:tcPr>
          <w:p w14:paraId="3789F9F8"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34769B9" w14:textId="77777777" w:rsidR="00A44C25" w:rsidRPr="004932A4" w:rsidRDefault="00A44C25" w:rsidP="00776DD5">
            <w:pPr>
              <w:ind w:right="-24"/>
              <w:jc w:val="center"/>
              <w:rPr>
                <w:rFonts w:ascii="Arial" w:hAnsi="Arial" w:cs="Arial"/>
                <w:sz w:val="22"/>
                <w:szCs w:val="22"/>
              </w:rPr>
            </w:pPr>
            <w:permStart w:id="1518142699" w:edGrp="everyone"/>
            <w:permEnd w:id="1518142699"/>
          </w:p>
        </w:tc>
        <w:tc>
          <w:tcPr>
            <w:tcW w:w="1272" w:type="dxa"/>
            <w:vAlign w:val="center"/>
          </w:tcPr>
          <w:p w14:paraId="25AFB4C0"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0B5FBB8"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367441D9" w14:textId="77777777" w:rsidTr="00776DD5">
        <w:trPr>
          <w:cantSplit/>
          <w:trHeight w:val="454"/>
          <w:jc w:val="center"/>
        </w:trPr>
        <w:tc>
          <w:tcPr>
            <w:tcW w:w="2528" w:type="dxa"/>
            <w:vMerge/>
            <w:vAlign w:val="center"/>
          </w:tcPr>
          <w:p w14:paraId="0B2B6AEB"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1BB16043" w14:textId="77777777" w:rsidR="00A44C25" w:rsidRPr="004932A4" w:rsidRDefault="00A44C25" w:rsidP="00776DD5">
            <w:pPr>
              <w:ind w:right="-24"/>
              <w:jc w:val="center"/>
              <w:rPr>
                <w:rFonts w:ascii="Arial" w:hAnsi="Arial" w:cs="Arial"/>
                <w:sz w:val="22"/>
                <w:szCs w:val="22"/>
              </w:rPr>
            </w:pPr>
          </w:p>
        </w:tc>
        <w:permStart w:id="5293346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7EC6A83A"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sdt>
        <w:permEnd w:id="529334655" w:displacedByCustomXml="prev"/>
        <w:permStart w:id="136414649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2630BAA0"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364146491" w:displacedByCustomXml="next"/>
          </w:sdtContent>
        </w:sdt>
      </w:tr>
    </w:tbl>
    <w:p w14:paraId="250F04BD"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3F022FB1" w14:textId="77777777" w:rsidTr="00776DD5">
        <w:tc>
          <w:tcPr>
            <w:tcW w:w="9016" w:type="dxa"/>
            <w:shd w:val="clear" w:color="auto" w:fill="D9D9D9" w:themeFill="background1" w:themeFillShade="D9"/>
          </w:tcPr>
          <w:p w14:paraId="4C35978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7657C5C4" w14:textId="77777777" w:rsidTr="00776DD5">
        <w:trPr>
          <w:trHeight w:val="13602"/>
        </w:trPr>
        <w:tc>
          <w:tcPr>
            <w:tcW w:w="9016" w:type="dxa"/>
          </w:tcPr>
          <w:p w14:paraId="51EC6E7E" w14:textId="77777777" w:rsidR="00A44C25" w:rsidRPr="00553DDB" w:rsidRDefault="00A44C25" w:rsidP="00776DD5">
            <w:pPr>
              <w:rPr>
                <w:rFonts w:ascii="Arial" w:hAnsi="Arial" w:cs="Arial"/>
                <w:szCs w:val="24"/>
              </w:rPr>
            </w:pPr>
            <w:permStart w:id="290407478" w:edGrp="everyone"/>
            <w:permEnd w:id="290407478"/>
          </w:p>
        </w:tc>
      </w:tr>
    </w:tbl>
    <w:p w14:paraId="204AE2EC"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3F02ECE"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6040821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F770D20"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5CB332D"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77FA04C7"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3F8548" w14:textId="77777777" w:rsidR="00C76B5E" w:rsidRDefault="00C76B5E" w:rsidP="00C76B5E">
            <w:pPr>
              <w:jc w:val="left"/>
              <w:rPr>
                <w:rFonts w:cs="Arial"/>
                <w:b/>
                <w:sz w:val="20"/>
              </w:rPr>
            </w:pPr>
            <w:r w:rsidRPr="000559FC">
              <w:rPr>
                <w:rFonts w:cs="Arial"/>
                <w:b/>
                <w:sz w:val="20"/>
              </w:rPr>
              <w:t>Description of task:</w:t>
            </w:r>
          </w:p>
          <w:p w14:paraId="40E8C9FD"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3D99B68B"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4CFCBED9"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17326832" w14:textId="77777777" w:rsidR="000C457F" w:rsidRDefault="000C457F" w:rsidP="00300017">
            <w:pPr>
              <w:jc w:val="left"/>
              <w:rPr>
                <w:rFonts w:cs="Arial"/>
                <w:sz w:val="20"/>
              </w:rPr>
            </w:pPr>
          </w:p>
          <w:p w14:paraId="03D40615"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3CA2A0B7"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D964C7D" w14:textId="77777777" w:rsidR="00C76B5E" w:rsidRDefault="00C76B5E" w:rsidP="00C76B5E">
            <w:pPr>
              <w:jc w:val="left"/>
              <w:rPr>
                <w:rFonts w:cs="Arial"/>
                <w:b/>
                <w:sz w:val="20"/>
              </w:rPr>
            </w:pPr>
            <w:r>
              <w:rPr>
                <w:rFonts w:cs="Arial"/>
                <w:b/>
                <w:sz w:val="20"/>
              </w:rPr>
              <w:t xml:space="preserve">Resources required: </w:t>
            </w:r>
          </w:p>
          <w:p w14:paraId="1A013D8A"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7B50931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5FC4E31"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1D82D0B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D283C76"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BA469FC" w14:textId="6B4C4E0D" w:rsidR="0067719A" w:rsidRPr="00DE6B06" w:rsidRDefault="00277516" w:rsidP="0067719A">
            <w:pPr>
              <w:jc w:val="left"/>
              <w:rPr>
                <w:rFonts w:ascii="Arial" w:hAnsi="Arial" w:cs="Arial"/>
                <w:sz w:val="22"/>
              </w:rPr>
            </w:pPr>
            <w:permStart w:id="1057175176" w:edGrp="everyone"/>
            <w:r>
              <w:rPr>
                <w:rFonts w:ascii="Arial" w:hAnsi="Arial" w:cs="Arial"/>
                <w:sz w:val="22"/>
              </w:rPr>
              <w:t>Todd Seymour</w:t>
            </w:r>
            <w:permEnd w:id="1057175176"/>
          </w:p>
        </w:tc>
      </w:tr>
      <w:tr w:rsidR="0067719A" w:rsidRPr="00683908" w14:paraId="3FAE0A0B" w14:textId="77777777" w:rsidTr="00C76B5E">
        <w:trPr>
          <w:trHeight w:val="454"/>
        </w:trPr>
        <w:tc>
          <w:tcPr>
            <w:tcW w:w="2603" w:type="dxa"/>
            <w:tcBorders>
              <w:left w:val="single" w:sz="12" w:space="0" w:color="000000"/>
              <w:right w:val="single" w:sz="4" w:space="0" w:color="000000"/>
            </w:tcBorders>
            <w:vAlign w:val="center"/>
          </w:tcPr>
          <w:p w14:paraId="3E8D2916"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86E0476" w14:textId="59B25E44" w:rsidR="0067719A" w:rsidRPr="00DE6B06" w:rsidRDefault="00277516" w:rsidP="0067719A">
            <w:pPr>
              <w:jc w:val="left"/>
              <w:rPr>
                <w:rFonts w:ascii="Arial" w:hAnsi="Arial" w:cs="Arial"/>
                <w:sz w:val="22"/>
              </w:rPr>
            </w:pPr>
            <w:permStart w:id="1577650301" w:edGrp="everyone"/>
            <w:r>
              <w:rPr>
                <w:rFonts w:ascii="Arial" w:hAnsi="Arial" w:cs="Arial"/>
                <w:sz w:val="22"/>
              </w:rPr>
              <w:t>Scott Baker</w:t>
            </w:r>
            <w:permEnd w:id="1577650301"/>
          </w:p>
        </w:tc>
      </w:tr>
      <w:tr w:rsidR="0067719A" w:rsidRPr="00683908" w14:paraId="23023127" w14:textId="77777777" w:rsidTr="00C76B5E">
        <w:trPr>
          <w:trHeight w:val="454"/>
        </w:trPr>
        <w:tc>
          <w:tcPr>
            <w:tcW w:w="2603" w:type="dxa"/>
            <w:tcBorders>
              <w:left w:val="single" w:sz="12" w:space="0" w:color="000000"/>
              <w:right w:val="single" w:sz="4" w:space="0" w:color="000000"/>
            </w:tcBorders>
            <w:vAlign w:val="center"/>
          </w:tcPr>
          <w:p w14:paraId="12C42669" w14:textId="77777777" w:rsidR="0067719A" w:rsidRDefault="0067719A" w:rsidP="0067719A">
            <w:pPr>
              <w:jc w:val="right"/>
              <w:rPr>
                <w:rFonts w:cs="Arial"/>
                <w:b/>
                <w:sz w:val="20"/>
              </w:rPr>
            </w:pPr>
            <w:r>
              <w:rPr>
                <w:rFonts w:cs="Arial"/>
                <w:b/>
                <w:sz w:val="20"/>
              </w:rPr>
              <w:t xml:space="preserve">Role of observer </w:t>
            </w:r>
          </w:p>
          <w:p w14:paraId="0A023887"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23F573B" w14:textId="07D72B28" w:rsidR="0067719A" w:rsidRPr="00DE6B06" w:rsidRDefault="00277516" w:rsidP="0067719A">
            <w:pPr>
              <w:jc w:val="left"/>
              <w:rPr>
                <w:rFonts w:ascii="Arial" w:hAnsi="Arial" w:cs="Arial"/>
                <w:sz w:val="22"/>
              </w:rPr>
            </w:pPr>
            <w:permStart w:id="135087905" w:edGrp="everyone"/>
            <w:r>
              <w:rPr>
                <w:rFonts w:ascii="Arial" w:hAnsi="Arial" w:cs="Arial"/>
                <w:sz w:val="22"/>
              </w:rPr>
              <w:t>Company Director</w:t>
            </w:r>
            <w:permEnd w:id="135087905"/>
          </w:p>
        </w:tc>
      </w:tr>
      <w:tr w:rsidR="0067719A" w:rsidRPr="00683908" w14:paraId="4C97FF91" w14:textId="77777777" w:rsidTr="00C76B5E">
        <w:trPr>
          <w:trHeight w:val="454"/>
        </w:trPr>
        <w:tc>
          <w:tcPr>
            <w:tcW w:w="2603" w:type="dxa"/>
            <w:tcBorders>
              <w:left w:val="single" w:sz="12" w:space="0" w:color="000000"/>
              <w:right w:val="single" w:sz="4" w:space="0" w:color="000000"/>
            </w:tcBorders>
            <w:vAlign w:val="center"/>
          </w:tcPr>
          <w:p w14:paraId="262459EB"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B9A616A" w14:textId="7B61AE33" w:rsidR="0067719A" w:rsidRPr="00DE6B06" w:rsidRDefault="00277516" w:rsidP="0067719A">
            <w:pPr>
              <w:jc w:val="left"/>
              <w:rPr>
                <w:rFonts w:ascii="Arial" w:hAnsi="Arial" w:cs="Arial"/>
                <w:sz w:val="22"/>
              </w:rPr>
            </w:pPr>
            <w:permStart w:id="433916741" w:edGrp="everyone"/>
            <w:r>
              <w:rPr>
                <w:rFonts w:ascii="Arial" w:hAnsi="Arial" w:cs="Arial"/>
                <w:sz w:val="22"/>
              </w:rPr>
              <w:t>Scott@scm-group.com.au</w:t>
            </w:r>
            <w:permEnd w:id="433916741"/>
          </w:p>
        </w:tc>
      </w:tr>
      <w:tr w:rsidR="0067719A" w:rsidRPr="00683908" w14:paraId="520BA32B" w14:textId="77777777" w:rsidTr="00300017">
        <w:trPr>
          <w:trHeight w:val="850"/>
        </w:trPr>
        <w:tc>
          <w:tcPr>
            <w:tcW w:w="2603" w:type="dxa"/>
            <w:tcBorders>
              <w:left w:val="single" w:sz="12" w:space="0" w:color="000000"/>
              <w:right w:val="single" w:sz="4" w:space="0" w:color="000000"/>
            </w:tcBorders>
            <w:vAlign w:val="center"/>
          </w:tcPr>
          <w:p w14:paraId="7E343244"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206740844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33795DAE"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7086523C" wp14:editId="2A595DB4">
                      <wp:extent cx="1285875" cy="84166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1"/>
                              <a:stretch>
                                <a:fillRect/>
                              </a:stretch>
                            </pic:blipFill>
                            <pic:spPr bwMode="auto">
                              <a:xfrm>
                                <a:off x="0" y="0"/>
                                <a:ext cx="1289584" cy="844093"/>
                              </a:xfrm>
                              <a:prstGeom prst="rect">
                                <a:avLst/>
                              </a:prstGeom>
                              <a:noFill/>
                              <a:ln>
                                <a:noFill/>
                              </a:ln>
                            </pic:spPr>
                          </pic:pic>
                        </a:graphicData>
                      </a:graphic>
                    </wp:inline>
                  </w:drawing>
                </w:r>
              </w:p>
            </w:tc>
          </w:sdtContent>
        </w:sdt>
        <w:permEnd w:id="2067408440" w:displacedByCustomXml="prev"/>
      </w:tr>
      <w:tr w:rsidR="0067719A" w:rsidRPr="00683908" w14:paraId="0039FEC3" w14:textId="77777777" w:rsidTr="00C76B5E">
        <w:trPr>
          <w:trHeight w:val="454"/>
        </w:trPr>
        <w:tc>
          <w:tcPr>
            <w:tcW w:w="2603" w:type="dxa"/>
            <w:tcBorders>
              <w:left w:val="single" w:sz="12" w:space="0" w:color="000000"/>
              <w:right w:val="single" w:sz="4" w:space="0" w:color="000000"/>
            </w:tcBorders>
            <w:vAlign w:val="center"/>
          </w:tcPr>
          <w:p w14:paraId="237F82FD" w14:textId="77777777" w:rsidR="0067719A" w:rsidRPr="00696855" w:rsidRDefault="0067719A" w:rsidP="0067719A">
            <w:pPr>
              <w:jc w:val="right"/>
              <w:rPr>
                <w:rFonts w:cs="Arial"/>
                <w:b/>
                <w:sz w:val="20"/>
              </w:rPr>
            </w:pPr>
            <w:r w:rsidRPr="00696855">
              <w:rPr>
                <w:rFonts w:cs="Arial"/>
                <w:b/>
                <w:sz w:val="20"/>
              </w:rPr>
              <w:t>Date:</w:t>
            </w:r>
          </w:p>
        </w:tc>
        <w:permStart w:id="1003837637" w:edGrp="everyone" w:displacedByCustomXml="next"/>
        <w:sdt>
          <w:sdtPr>
            <w:rPr>
              <w:rFonts w:ascii="Arial" w:hAnsi="Arial" w:cs="Arial"/>
              <w:sz w:val="22"/>
              <w:szCs w:val="22"/>
            </w:rPr>
            <w:id w:val="-686058928"/>
            <w:placeholder>
              <w:docPart w:val="6109BA4B52E944F98114AD9FF780696B"/>
            </w:placeholder>
            <w:date w:fullDate="2020-08-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DD0D9A2" w14:textId="6CA2735A" w:rsidR="0067719A" w:rsidRPr="00DE6B06" w:rsidRDefault="00277516" w:rsidP="0067719A">
                <w:pPr>
                  <w:jc w:val="left"/>
                  <w:rPr>
                    <w:rFonts w:ascii="Arial" w:hAnsi="Arial" w:cs="Arial"/>
                    <w:sz w:val="22"/>
                  </w:rPr>
                </w:pPr>
                <w:r>
                  <w:rPr>
                    <w:rFonts w:ascii="Arial" w:hAnsi="Arial" w:cs="Arial"/>
                    <w:sz w:val="22"/>
                    <w:szCs w:val="22"/>
                  </w:rPr>
                  <w:t>21/08/2020</w:t>
                </w:r>
              </w:p>
            </w:tc>
          </w:sdtContent>
        </w:sdt>
        <w:permEnd w:id="1003837637" w:displacedByCustomXml="prev"/>
      </w:tr>
      <w:tr w:rsidR="0067719A" w:rsidRPr="00683908" w14:paraId="7B3646FA" w14:textId="77777777" w:rsidTr="00545C50">
        <w:tc>
          <w:tcPr>
            <w:tcW w:w="7371" w:type="dxa"/>
            <w:gridSpan w:val="2"/>
            <w:tcBorders>
              <w:left w:val="single" w:sz="12" w:space="0" w:color="000000"/>
            </w:tcBorders>
            <w:vAlign w:val="center"/>
          </w:tcPr>
          <w:p w14:paraId="4BEF2953"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31112E9F"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7FE5708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C4DCE04"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1238B614" w14:textId="77777777" w:rsidTr="000D34E6">
        <w:trPr>
          <w:trHeight w:val="25"/>
        </w:trPr>
        <w:tc>
          <w:tcPr>
            <w:tcW w:w="7371" w:type="dxa"/>
            <w:gridSpan w:val="2"/>
            <w:tcBorders>
              <w:left w:val="single" w:sz="12" w:space="0" w:color="000000"/>
            </w:tcBorders>
          </w:tcPr>
          <w:p w14:paraId="201BD03A"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6690926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6101669" w14:textId="779E8AAC"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669092680" w:displacedByCustomXml="prev"/>
      </w:tr>
      <w:tr w:rsidR="00D54455" w:rsidRPr="00696855" w14:paraId="0A3B8BC9" w14:textId="77777777" w:rsidTr="000D34E6">
        <w:trPr>
          <w:trHeight w:val="25"/>
        </w:trPr>
        <w:tc>
          <w:tcPr>
            <w:tcW w:w="7371" w:type="dxa"/>
            <w:gridSpan w:val="2"/>
            <w:tcBorders>
              <w:left w:val="single" w:sz="12" w:space="0" w:color="000000"/>
              <w:bottom w:val="single" w:sz="4" w:space="0" w:color="auto"/>
            </w:tcBorders>
          </w:tcPr>
          <w:p w14:paraId="24ADE161"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636187749"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DABFDFC" w14:textId="4A55F294"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636187749" w:displacedByCustomXml="prev"/>
      </w:tr>
      <w:tr w:rsidR="00D54455" w:rsidRPr="00696855" w14:paraId="5F63C222" w14:textId="77777777" w:rsidTr="000D34E6">
        <w:trPr>
          <w:trHeight w:val="25"/>
        </w:trPr>
        <w:tc>
          <w:tcPr>
            <w:tcW w:w="7371" w:type="dxa"/>
            <w:gridSpan w:val="2"/>
            <w:tcBorders>
              <w:left w:val="single" w:sz="12" w:space="0" w:color="000000"/>
              <w:bottom w:val="single" w:sz="4" w:space="0" w:color="auto"/>
            </w:tcBorders>
          </w:tcPr>
          <w:p w14:paraId="296E4C54"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011156583"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0772EFBC" w14:textId="32C861EF"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011156583" w:displacedByCustomXml="prev"/>
      </w:tr>
      <w:tr w:rsidR="00D54455" w:rsidRPr="00696855" w14:paraId="5C18A308" w14:textId="77777777" w:rsidTr="000D34E6">
        <w:trPr>
          <w:trHeight w:val="25"/>
        </w:trPr>
        <w:tc>
          <w:tcPr>
            <w:tcW w:w="7371" w:type="dxa"/>
            <w:gridSpan w:val="2"/>
            <w:tcBorders>
              <w:left w:val="single" w:sz="12" w:space="0" w:color="000000"/>
              <w:bottom w:val="single" w:sz="4" w:space="0" w:color="auto"/>
            </w:tcBorders>
          </w:tcPr>
          <w:p w14:paraId="111B6D18"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652232709"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434E3EB" w14:textId="3ACED31E"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652232709" w:displacedByCustomXml="prev"/>
      </w:tr>
      <w:tr w:rsidR="00D54455" w:rsidRPr="00696855" w14:paraId="364C3D3F" w14:textId="77777777" w:rsidTr="000D34E6">
        <w:trPr>
          <w:trHeight w:val="25"/>
        </w:trPr>
        <w:tc>
          <w:tcPr>
            <w:tcW w:w="7371" w:type="dxa"/>
            <w:gridSpan w:val="2"/>
            <w:tcBorders>
              <w:left w:val="single" w:sz="12" w:space="0" w:color="000000"/>
              <w:bottom w:val="single" w:sz="4" w:space="0" w:color="auto"/>
            </w:tcBorders>
          </w:tcPr>
          <w:p w14:paraId="383362FE"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417941765"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6697222" w14:textId="1346F723"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417941765" w:displacedByCustomXml="prev"/>
      </w:tr>
      <w:tr w:rsidR="0067719A" w:rsidRPr="005E24F1" w14:paraId="2DCF478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5D66AE3"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03155A03" w14:textId="77777777" w:rsidTr="001572A4">
        <w:trPr>
          <w:trHeight w:val="25"/>
        </w:trPr>
        <w:tc>
          <w:tcPr>
            <w:tcW w:w="7371" w:type="dxa"/>
            <w:gridSpan w:val="2"/>
            <w:tcBorders>
              <w:left w:val="single" w:sz="12" w:space="0" w:color="000000"/>
            </w:tcBorders>
          </w:tcPr>
          <w:p w14:paraId="03F6ECD2"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1967749748"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2E7D64F" w14:textId="368FD8BB"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967749748" w:displacedByCustomXml="prev"/>
      </w:tr>
      <w:tr w:rsidR="00D54455" w:rsidRPr="00696855" w14:paraId="300473BE" w14:textId="77777777" w:rsidTr="001572A4">
        <w:trPr>
          <w:trHeight w:val="25"/>
        </w:trPr>
        <w:tc>
          <w:tcPr>
            <w:tcW w:w="7371" w:type="dxa"/>
            <w:gridSpan w:val="2"/>
            <w:tcBorders>
              <w:left w:val="single" w:sz="12" w:space="0" w:color="000000"/>
            </w:tcBorders>
          </w:tcPr>
          <w:p w14:paraId="652AD93D"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lastRenderedPageBreak/>
              <w:t>Identify project stages, phases and structures – considering key requirements for stage completion against client requirements and project objectives.</w:t>
            </w:r>
            <w:bookmarkEnd w:id="6"/>
            <w:r>
              <w:rPr>
                <w:rFonts w:cs="Arial"/>
                <w:sz w:val="20"/>
              </w:rPr>
              <w:t xml:space="preserve"> </w:t>
            </w:r>
          </w:p>
        </w:tc>
        <w:permStart w:id="1480673093"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7DCE330" w14:textId="6A41B16B"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480673093" w:displacedByCustomXml="prev"/>
      </w:tr>
      <w:tr w:rsidR="00D54455" w:rsidRPr="00696855" w14:paraId="00BB77A8" w14:textId="77777777" w:rsidTr="001572A4">
        <w:trPr>
          <w:trHeight w:val="25"/>
        </w:trPr>
        <w:tc>
          <w:tcPr>
            <w:tcW w:w="7371" w:type="dxa"/>
            <w:gridSpan w:val="2"/>
            <w:tcBorders>
              <w:left w:val="single" w:sz="12" w:space="0" w:color="000000"/>
            </w:tcBorders>
          </w:tcPr>
          <w:p w14:paraId="35D9088E"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t>Analyse project management functions to identify interdependencies and impacts of constraints.</w:t>
            </w:r>
            <w:bookmarkEnd w:id="8"/>
            <w:r>
              <w:rPr>
                <w:rFonts w:cs="Arial"/>
                <w:sz w:val="20"/>
              </w:rPr>
              <w:t xml:space="preserve"> </w:t>
            </w:r>
          </w:p>
        </w:tc>
        <w:permStart w:id="1723751776"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22A02D4" w14:textId="48C50C7E"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723751776" w:displacedByCustomXml="prev"/>
      </w:tr>
      <w:tr w:rsidR="00D54455" w:rsidRPr="00696855" w14:paraId="0346DEB8" w14:textId="77777777" w:rsidTr="001572A4">
        <w:trPr>
          <w:trHeight w:val="25"/>
        </w:trPr>
        <w:tc>
          <w:tcPr>
            <w:tcW w:w="7371" w:type="dxa"/>
            <w:gridSpan w:val="2"/>
            <w:tcBorders>
              <w:left w:val="single" w:sz="12" w:space="0" w:color="000000"/>
            </w:tcBorders>
          </w:tcPr>
          <w:p w14:paraId="32EA0614"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912327237"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6F800E3" w14:textId="3994E20F"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912327237" w:displacedByCustomXml="prev"/>
      </w:tr>
      <w:tr w:rsidR="00D54455" w:rsidRPr="00696855" w14:paraId="2FCD8830" w14:textId="77777777" w:rsidTr="001572A4">
        <w:trPr>
          <w:trHeight w:val="25"/>
        </w:trPr>
        <w:tc>
          <w:tcPr>
            <w:tcW w:w="7371" w:type="dxa"/>
            <w:gridSpan w:val="2"/>
            <w:tcBorders>
              <w:left w:val="single" w:sz="12" w:space="0" w:color="000000"/>
            </w:tcBorders>
          </w:tcPr>
          <w:p w14:paraId="50DAF755"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535458467"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B4F6473" w14:textId="3ADFE7AC"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535458467" w:displacedByCustomXml="prev"/>
      </w:tr>
      <w:tr w:rsidR="00D54455" w:rsidRPr="00696855" w14:paraId="64D3F874" w14:textId="77777777" w:rsidTr="001572A4">
        <w:trPr>
          <w:trHeight w:val="25"/>
        </w:trPr>
        <w:tc>
          <w:tcPr>
            <w:tcW w:w="7371" w:type="dxa"/>
            <w:gridSpan w:val="2"/>
            <w:tcBorders>
              <w:left w:val="single" w:sz="12" w:space="0" w:color="000000"/>
            </w:tcBorders>
          </w:tcPr>
          <w:p w14:paraId="7AEE6F61"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409173383"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833C331" w14:textId="1DAAFED0"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409173383" w:displacedByCustomXml="prev"/>
      </w:tr>
      <w:tr w:rsidR="0067719A" w:rsidRPr="005E24F1" w14:paraId="25A3114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EF692F"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592FF11E" w14:textId="77777777" w:rsidTr="009B2AAA">
        <w:trPr>
          <w:trHeight w:val="25"/>
        </w:trPr>
        <w:tc>
          <w:tcPr>
            <w:tcW w:w="7371" w:type="dxa"/>
            <w:gridSpan w:val="2"/>
            <w:tcBorders>
              <w:left w:val="single" w:sz="12" w:space="0" w:color="000000"/>
            </w:tcBorders>
          </w:tcPr>
          <w:p w14:paraId="7BD9DB01"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941573889"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B3A0E2" w14:textId="2E91D1F2"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941573889" w:displacedByCustomXml="prev"/>
      </w:tr>
      <w:tr w:rsidR="00D54455" w:rsidRPr="00696855" w14:paraId="7EE36953" w14:textId="77777777" w:rsidTr="009B2AAA">
        <w:trPr>
          <w:trHeight w:val="25"/>
        </w:trPr>
        <w:tc>
          <w:tcPr>
            <w:tcW w:w="7371" w:type="dxa"/>
            <w:gridSpan w:val="2"/>
            <w:tcBorders>
              <w:left w:val="single" w:sz="12" w:space="0" w:color="000000"/>
            </w:tcBorders>
          </w:tcPr>
          <w:p w14:paraId="1F41DED9"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352223934"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0EE13B" w14:textId="74424D52"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352223934" w:displacedByCustomXml="prev"/>
      </w:tr>
      <w:tr w:rsidR="00D54455" w:rsidRPr="00696855" w14:paraId="50CA65A9" w14:textId="77777777" w:rsidTr="009B2AAA">
        <w:trPr>
          <w:trHeight w:val="25"/>
        </w:trPr>
        <w:tc>
          <w:tcPr>
            <w:tcW w:w="7371" w:type="dxa"/>
            <w:gridSpan w:val="2"/>
            <w:tcBorders>
              <w:left w:val="single" w:sz="12" w:space="0" w:color="000000"/>
            </w:tcBorders>
          </w:tcPr>
          <w:p w14:paraId="754C8DA2"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660804392"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E2830E" w14:textId="066C89C3"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660804392" w:displacedByCustomXml="prev"/>
      </w:tr>
      <w:tr w:rsidR="0067719A" w:rsidRPr="005E24F1" w14:paraId="58619DE0"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FAAD95C"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5F2D9C96" w14:textId="77777777" w:rsidTr="0049090C">
        <w:trPr>
          <w:trHeight w:val="25"/>
        </w:trPr>
        <w:tc>
          <w:tcPr>
            <w:tcW w:w="7371" w:type="dxa"/>
            <w:gridSpan w:val="2"/>
            <w:tcBorders>
              <w:left w:val="single" w:sz="12" w:space="0" w:color="000000"/>
            </w:tcBorders>
          </w:tcPr>
          <w:p w14:paraId="33F2732B"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50936428"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38F576" w14:textId="3B1B178A"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50936428" w:displacedByCustomXml="prev"/>
      </w:tr>
      <w:tr w:rsidR="00D54455" w:rsidRPr="00696855" w14:paraId="6F3AB145" w14:textId="77777777" w:rsidTr="0049090C">
        <w:trPr>
          <w:trHeight w:val="25"/>
        </w:trPr>
        <w:tc>
          <w:tcPr>
            <w:tcW w:w="7371" w:type="dxa"/>
            <w:gridSpan w:val="2"/>
            <w:tcBorders>
              <w:left w:val="single" w:sz="12" w:space="0" w:color="000000"/>
            </w:tcBorders>
          </w:tcPr>
          <w:p w14:paraId="73DD15E8"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1677531263"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9E694F" w14:textId="331837E1"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677531263" w:displacedByCustomXml="prev"/>
      </w:tr>
      <w:tr w:rsidR="00D54455" w:rsidRPr="00696855" w14:paraId="35A354E6" w14:textId="77777777" w:rsidTr="0049090C">
        <w:trPr>
          <w:trHeight w:val="25"/>
        </w:trPr>
        <w:tc>
          <w:tcPr>
            <w:tcW w:w="7371" w:type="dxa"/>
            <w:gridSpan w:val="2"/>
            <w:tcBorders>
              <w:left w:val="single" w:sz="12" w:space="0" w:color="000000"/>
            </w:tcBorders>
          </w:tcPr>
          <w:p w14:paraId="39AF9F66"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316831361"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82E54C" w14:textId="4C942F14"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316831361" w:displacedByCustomXml="prev"/>
      </w:tr>
      <w:tr w:rsidR="00D54455" w:rsidRPr="00696855" w14:paraId="18CA66B5" w14:textId="77777777" w:rsidTr="0049090C">
        <w:trPr>
          <w:trHeight w:val="25"/>
        </w:trPr>
        <w:tc>
          <w:tcPr>
            <w:tcW w:w="7371" w:type="dxa"/>
            <w:gridSpan w:val="2"/>
            <w:tcBorders>
              <w:left w:val="single" w:sz="12" w:space="0" w:color="000000"/>
            </w:tcBorders>
          </w:tcPr>
          <w:p w14:paraId="55FCCF8C"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1698439118"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EB31F73" w14:textId="1A3E2894"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698439118" w:displacedByCustomXml="prev"/>
      </w:tr>
      <w:tr w:rsidR="00D54455" w:rsidRPr="00696855" w14:paraId="45A14CCE" w14:textId="77777777" w:rsidTr="0049090C">
        <w:trPr>
          <w:trHeight w:val="25"/>
        </w:trPr>
        <w:tc>
          <w:tcPr>
            <w:tcW w:w="7371" w:type="dxa"/>
            <w:gridSpan w:val="2"/>
            <w:tcBorders>
              <w:left w:val="single" w:sz="12" w:space="0" w:color="000000"/>
            </w:tcBorders>
          </w:tcPr>
          <w:p w14:paraId="27D2DEC2"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2078092233"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B88A5F" w14:textId="65F12C8C"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2078092233" w:displacedByCustomXml="prev"/>
      </w:tr>
      <w:tr w:rsidR="0067719A" w:rsidRPr="005E24F1" w14:paraId="6E4129B0"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80C630F"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153B71A8" w14:textId="77777777" w:rsidTr="00A61C67">
        <w:trPr>
          <w:trHeight w:val="25"/>
        </w:trPr>
        <w:tc>
          <w:tcPr>
            <w:tcW w:w="7371" w:type="dxa"/>
            <w:gridSpan w:val="2"/>
            <w:tcBorders>
              <w:left w:val="single" w:sz="12" w:space="0" w:color="000000"/>
            </w:tcBorders>
          </w:tcPr>
          <w:p w14:paraId="54E92CB6"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481711246"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6531FD" w14:textId="0A8BE52A"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481711246" w:displacedByCustomXml="prev"/>
      </w:tr>
      <w:tr w:rsidR="00D54455" w:rsidRPr="00AF28A2" w14:paraId="3EF70B34" w14:textId="77777777" w:rsidTr="00A61C67">
        <w:trPr>
          <w:trHeight w:val="25"/>
        </w:trPr>
        <w:tc>
          <w:tcPr>
            <w:tcW w:w="7371" w:type="dxa"/>
            <w:gridSpan w:val="2"/>
            <w:tcBorders>
              <w:left w:val="single" w:sz="12" w:space="0" w:color="000000"/>
            </w:tcBorders>
          </w:tcPr>
          <w:p w14:paraId="2483FD18"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111521146"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914AFF" w14:textId="188D5763"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111521146" w:displacedByCustomXml="prev"/>
      </w:tr>
      <w:tr w:rsidR="00D54455" w:rsidRPr="00AF28A2" w14:paraId="3FA314C9" w14:textId="77777777" w:rsidTr="00A61C67">
        <w:trPr>
          <w:trHeight w:val="25"/>
        </w:trPr>
        <w:tc>
          <w:tcPr>
            <w:tcW w:w="7371" w:type="dxa"/>
            <w:gridSpan w:val="2"/>
            <w:tcBorders>
              <w:left w:val="single" w:sz="12" w:space="0" w:color="000000"/>
            </w:tcBorders>
          </w:tcPr>
          <w:p w14:paraId="26759964"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449259973"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8A6075" w14:textId="60A3A49D"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449259973" w:displacedByCustomXml="prev"/>
      </w:tr>
      <w:tr w:rsidR="00D54455" w:rsidRPr="00AF28A2" w14:paraId="197BCC1D" w14:textId="77777777" w:rsidTr="00A61C67">
        <w:trPr>
          <w:trHeight w:val="25"/>
        </w:trPr>
        <w:tc>
          <w:tcPr>
            <w:tcW w:w="7371" w:type="dxa"/>
            <w:gridSpan w:val="2"/>
            <w:tcBorders>
              <w:left w:val="single" w:sz="12" w:space="0" w:color="000000"/>
            </w:tcBorders>
          </w:tcPr>
          <w:p w14:paraId="6E614A45"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1716473810"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6B1E72" w14:textId="21BF295A" w:rsidR="00D54455" w:rsidRPr="00696855" w:rsidRDefault="00277516" w:rsidP="00D54455">
                <w:pPr>
                  <w:jc w:val="center"/>
                  <w:rPr>
                    <w:rFonts w:cs="Arial"/>
                    <w:sz w:val="20"/>
                  </w:rPr>
                </w:pPr>
                <w:r>
                  <w:rPr>
                    <w:rFonts w:ascii="Arial" w:hAnsi="Arial" w:cs="Arial"/>
                    <w:sz w:val="44"/>
                    <w:szCs w:val="44"/>
                  </w:rPr>
                  <w:sym w:font="Wingdings" w:char="F0FE"/>
                </w:r>
              </w:p>
            </w:tc>
          </w:sdtContent>
        </w:sdt>
        <w:permEnd w:id="1716473810" w:displacedByCustomXml="prev"/>
      </w:tr>
      <w:tr w:rsidR="0067719A" w:rsidRPr="00683908" w14:paraId="1770834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D524010" w14:textId="093DF142"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5765166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277516">
                  <w:rPr>
                    <w:rFonts w:ascii="Arial" w:hAnsi="Arial" w:cs="Arial"/>
                    <w:sz w:val="44"/>
                    <w:szCs w:val="44"/>
                  </w:rPr>
                  <w:sym w:font="Wingdings" w:char="F0FE"/>
                </w:r>
              </w:sdtContent>
            </w:sdt>
            <w:r w:rsidR="008976C2" w:rsidRPr="001D07E7">
              <w:rPr>
                <w:rFonts w:cs="Arial"/>
                <w:b/>
                <w:szCs w:val="22"/>
              </w:rPr>
              <w:t xml:space="preserve"> </w:t>
            </w:r>
            <w:permEnd w:id="1157651663"/>
            <w:r w:rsidRPr="001D07E7">
              <w:rPr>
                <w:rFonts w:cs="Arial"/>
                <w:b/>
                <w:szCs w:val="22"/>
              </w:rPr>
              <w:t xml:space="preserve">Satisfactory    </w:t>
            </w:r>
            <w:permStart w:id="1135495347"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135495347"/>
            <w:r w:rsidRPr="00993DFF">
              <w:rPr>
                <w:rFonts w:cs="Arial"/>
                <w:b/>
                <w:sz w:val="36"/>
                <w:szCs w:val="36"/>
              </w:rPr>
              <w:t xml:space="preserve"> </w:t>
            </w:r>
            <w:r w:rsidRPr="001D07E7">
              <w:rPr>
                <w:rFonts w:cs="Arial"/>
                <w:b/>
                <w:szCs w:val="22"/>
              </w:rPr>
              <w:t>Not Satisfactory</w:t>
            </w:r>
          </w:p>
        </w:tc>
      </w:tr>
    </w:tbl>
    <w:p w14:paraId="5267F522"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580E3B98" w14:textId="77777777" w:rsidTr="00776DD5">
        <w:tc>
          <w:tcPr>
            <w:tcW w:w="9057" w:type="dxa"/>
            <w:shd w:val="clear" w:color="auto" w:fill="D9D9D9" w:themeFill="background1" w:themeFillShade="D9"/>
          </w:tcPr>
          <w:p w14:paraId="7933ECBE" w14:textId="77777777" w:rsidR="00EA35C6" w:rsidRPr="00553DDB" w:rsidRDefault="00EA35C6" w:rsidP="00776DD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A35C6" w:rsidRPr="00553DDB" w14:paraId="6BEF521E" w14:textId="77777777" w:rsidTr="00474C73">
        <w:trPr>
          <w:trHeight w:val="3621"/>
        </w:trPr>
        <w:tc>
          <w:tcPr>
            <w:tcW w:w="9057" w:type="dxa"/>
          </w:tcPr>
          <w:p w14:paraId="2E41F1F7" w14:textId="77777777" w:rsidR="00EA35C6" w:rsidRDefault="00277516" w:rsidP="00776DD5">
            <w:pPr>
              <w:rPr>
                <w:rFonts w:ascii="Arial" w:hAnsi="Arial" w:cs="Arial"/>
                <w:szCs w:val="24"/>
              </w:rPr>
            </w:pPr>
            <w:permStart w:id="107886972" w:edGrp="everyone"/>
            <w:r>
              <w:rPr>
                <w:rFonts w:ascii="Arial" w:hAnsi="Arial" w:cs="Arial"/>
                <w:szCs w:val="24"/>
              </w:rPr>
              <w:t>As commented in assessment BSBPLG516.</w:t>
            </w:r>
          </w:p>
          <w:p w14:paraId="351118C0" w14:textId="06119247" w:rsidR="00EA35C6" w:rsidRPr="00553DDB" w:rsidRDefault="00277516" w:rsidP="00776DD5">
            <w:pPr>
              <w:rPr>
                <w:rFonts w:ascii="Arial" w:hAnsi="Arial" w:cs="Arial"/>
                <w:szCs w:val="24"/>
              </w:rPr>
            </w:pPr>
            <w:r>
              <w:rPr>
                <w:rFonts w:ascii="Arial" w:hAnsi="Arial" w:cs="Arial"/>
                <w:szCs w:val="24"/>
              </w:rPr>
              <w:t>Todd has proven his ability in managing the projects he has been involved with from start to finish. This has proven vital in the success of SCM Group.</w:t>
            </w:r>
            <w:permEnd w:id="107886972"/>
          </w:p>
        </w:tc>
      </w:tr>
    </w:tbl>
    <w:p w14:paraId="572E36F8"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6AB57" w14:textId="77777777" w:rsidR="00350366" w:rsidRDefault="00350366" w:rsidP="00A67754">
      <w:r>
        <w:separator/>
      </w:r>
    </w:p>
  </w:endnote>
  <w:endnote w:type="continuationSeparator" w:id="0">
    <w:p w14:paraId="1F076C53" w14:textId="77777777" w:rsidR="00350366" w:rsidRDefault="0035036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252F0" w14:textId="77777777" w:rsidR="0024412A" w:rsidRPr="00830749" w:rsidRDefault="0024412A" w:rsidP="0024412A">
    <w:pPr>
      <w:pBdr>
        <w:top w:val="single" w:sz="4" w:space="1" w:color="auto"/>
      </w:pBdr>
      <w:rPr>
        <w:rFonts w:ascii="Arial" w:hAnsi="Arial" w:cs="Arial"/>
        <w:b/>
        <w:sz w:val="16"/>
        <w:szCs w:val="16"/>
      </w:rPr>
    </w:pPr>
  </w:p>
  <w:p w14:paraId="0654AB71" w14:textId="3ABB1DC7" w:rsidR="0024412A" w:rsidRDefault="00350366"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277516">
          <w:rPr>
            <w:rFonts w:ascii="Arial" w:hAnsi="Arial" w:cs="Arial"/>
            <w:b/>
            <w:bCs/>
            <w:noProof/>
            <w:sz w:val="16"/>
            <w:szCs w:val="16"/>
          </w:rPr>
          <w:t>5</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1C62A" w14:textId="77777777" w:rsidR="00CB6637" w:rsidRPr="00830749" w:rsidRDefault="00CB6637" w:rsidP="00830749">
    <w:pPr>
      <w:pBdr>
        <w:top w:val="single" w:sz="4" w:space="1" w:color="auto"/>
      </w:pBdr>
      <w:rPr>
        <w:rFonts w:ascii="Arial" w:hAnsi="Arial" w:cs="Arial"/>
        <w:b/>
        <w:sz w:val="16"/>
        <w:szCs w:val="16"/>
      </w:rPr>
    </w:pPr>
  </w:p>
  <w:p w14:paraId="588C2B13" w14:textId="1200FE8A"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7751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AF39C" w14:textId="77777777" w:rsidR="00350366" w:rsidRDefault="00350366" w:rsidP="00A67754">
      <w:r>
        <w:separator/>
      </w:r>
    </w:p>
  </w:footnote>
  <w:footnote w:type="continuationSeparator" w:id="0">
    <w:p w14:paraId="5DC51A59" w14:textId="77777777" w:rsidR="00350366" w:rsidRDefault="0035036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994D9"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25603A0D"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DCFCF"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54EA084C"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77516"/>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0366"/>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C2B2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21AF9"/>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FE1352F-6674-4DF4-9EC9-AC40DAEB99FE}">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5</Pages>
  <Words>743</Words>
  <Characters>4239</Characters>
  <Application>Microsoft Office Word</Application>
  <DocSecurity>8</DocSecurity>
  <Lines>35</Lines>
  <Paragraphs>9</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Todd Seymour</cp:lastModifiedBy>
  <cp:revision>2</cp:revision>
  <cp:lastPrinted>2014-09-18T04:01:00Z</cp:lastPrinted>
  <dcterms:created xsi:type="dcterms:W3CDTF">2020-08-20T23:23:00Z</dcterms:created>
  <dcterms:modified xsi:type="dcterms:W3CDTF">2020-08-20T23:23:00Z</dcterms:modified>
  <cp:contentStatus>v1-0_04/09/2018</cp:contentStatus>
</cp:coreProperties>
</file>