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42EA" w:rsidRPr="004932A4" w:rsidRDefault="0079694E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7E8A05FC0A0454786DB4915F5773CD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CPCCBC4003A Select and prepare a construction contract</w:t>
          </w:r>
        </w:sdtContent>
      </w:sdt>
      <w:r w:rsidR="00167988">
        <w:rPr>
          <w:szCs w:val="32"/>
        </w:rPr>
        <w:t>,</w:t>
      </w:r>
      <w:r w:rsidR="00E542EA" w:rsidRPr="004932A4">
        <w:rPr>
          <w:szCs w:val="32"/>
        </w:rPr>
        <w:t xml:space="preserve"> </w:t>
      </w:r>
    </w:p>
    <w:p w:rsidR="00E542EA" w:rsidRPr="004932A4" w:rsidRDefault="0079694E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A40CE7F34B7D4A1281B3C20913B34F2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CPCCBC4016A Administer a construction contract</w:t>
          </w:r>
        </w:sdtContent>
      </w:sdt>
      <w:r w:rsidR="00167988">
        <w:rPr>
          <w:szCs w:val="32"/>
        </w:rPr>
        <w:t xml:space="preserve"> &amp; </w:t>
      </w:r>
      <w:r w:rsidR="00167988">
        <w:rPr>
          <w:szCs w:val="32"/>
        </w:rPr>
        <w:br/>
      </w:r>
      <w:sdt>
        <w:sdtPr>
          <w:rPr>
            <w:szCs w:val="32"/>
          </w:rPr>
          <w:alias w:val="Keywords"/>
          <w:tag w:val=""/>
          <w:id w:val="102618938"/>
          <w:placeholder>
            <w:docPart w:val="2B82BE4944994EBA859F80DA36C72BE9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szCs w:val="32"/>
            </w:rPr>
            <w:t>CPCCBC4032A Apply contract law to sales processes</w:t>
          </w:r>
        </w:sdtContent>
      </w:sdt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82724" w:rsidTr="0027367F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8272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C82724" w:rsidRPr="00F01505" w:rsidRDefault="00C82724" w:rsidP="0027367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82724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C82724" w:rsidRPr="00F01505" w:rsidRDefault="00C82724" w:rsidP="00C82724">
            <w:pPr>
              <w:pStyle w:val="ListParagraph"/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:rsidR="00C82724" w:rsidRPr="00F01505" w:rsidRDefault="00C82724" w:rsidP="00C82724">
            <w:pPr>
              <w:pStyle w:val="ListParagraph"/>
              <w:numPr>
                <w:ilvl w:val="1"/>
                <w:numId w:val="19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:rsidR="00C82724" w:rsidRPr="00830749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830749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82724" w:rsidRPr="001C4084" w:rsidRDefault="00007B05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81120966" w:edGrp="everyone"/>
            <w:r>
              <w:rPr>
                <w:rFonts w:ascii="Arial" w:hAnsi="Arial" w:cs="Arial"/>
                <w:sz w:val="22"/>
                <w:szCs w:val="22"/>
              </w:rPr>
              <w:t>Anna-Marie Dorin</w:t>
            </w:r>
            <w:permEnd w:id="681120966"/>
          </w:p>
        </w:tc>
      </w:tr>
      <w:tr w:rsidR="00C82724" w:rsidRPr="00830749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830749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82724" w:rsidRPr="001C408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1180592" w:edGrp="everyone" w:displacedByCustomXml="next"/>
        <w:permStart w:id="161436321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82724" w:rsidRPr="001C4084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A024AFC" wp14:editId="75039962">
                      <wp:extent cx="642937" cy="428625"/>
                      <wp:effectExtent l="0" t="0" r="5080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42937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1180592" w:displacedByCustomXml="prev"/>
        <w:permEnd w:id="1614363216" w:displacedByCustomXml="prev"/>
      </w:tr>
    </w:tbl>
    <w:p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32118C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82724" w:rsidRPr="0032118C" w:rsidRDefault="00007B05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71820474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471820474"/>
          </w:p>
        </w:tc>
      </w:tr>
      <w:tr w:rsidR="00C82724" w:rsidRPr="0032118C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82724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82724" w:rsidRPr="0032118C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82724" w:rsidRPr="0032118C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05840832" w:edGrp="everyone" w:displacedByCustomXml="next"/>
        <w:permStart w:id="197921071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82724" w:rsidRPr="0032118C" w:rsidRDefault="00C82724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203DC3" wp14:editId="3DEE30BD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5840832" w:displacedByCustomXml="prev"/>
        <w:permEnd w:id="1979210710" w:displacedByCustomXml="prev"/>
      </w:tr>
    </w:tbl>
    <w:p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82724" w:rsidRPr="0077428E" w:rsidTr="0027367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82724" w:rsidRPr="0077428E" w:rsidRDefault="00C82724" w:rsidP="002736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053914530" w:edGrp="everyone" w:displacedByCustomXml="next"/>
        <w:permStart w:id="141560984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48824975"/>
            <w:placeholder>
              <w:docPart w:val="47B681D982B7484A880DE7F6114D23A9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82724" w:rsidRPr="0077428E" w:rsidRDefault="00007B05" w:rsidP="0027367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  <w:permEnd w:id="2053914530" w:displacedByCustomXml="next"/>
          </w:sdtContent>
        </w:sdt>
        <w:permEnd w:id="1415609848" w:displacedByCustomXml="prev"/>
      </w:tr>
    </w:tbl>
    <w:p w:rsidR="00C82724" w:rsidRPr="0077428E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:rsidR="00C8272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p w:rsidR="00C82724" w:rsidRPr="00B279E4" w:rsidRDefault="00C82724" w:rsidP="00C8272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82724" w:rsidRPr="004932A4" w:rsidTr="0027367F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82724" w:rsidRPr="004932A4" w:rsidTr="0027367F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 (2X)</w:t>
            </w:r>
          </w:p>
        </w:tc>
        <w:tc>
          <w:tcPr>
            <w:tcW w:w="2559" w:type="dxa"/>
            <w:vMerge w:val="restart"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477300" w:edGrp="everyone"/>
            <w:permEnd w:id="197477300"/>
          </w:p>
        </w:tc>
        <w:tc>
          <w:tcPr>
            <w:tcW w:w="1272" w:type="dxa"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82724" w:rsidRPr="004932A4" w:rsidTr="0027367F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C82724" w:rsidRPr="004932A4" w:rsidRDefault="00C82724" w:rsidP="0027367F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1125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C82724" w:rsidRPr="00553DDB" w:rsidRDefault="00007B05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71125388" w:displacedByCustomXml="prev"/>
        <w:permStart w:id="160988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8979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C82724" w:rsidRPr="00553DDB" w:rsidRDefault="00C82724" w:rsidP="0027367F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160988401" w:displacedByCustomXml="next"/>
          </w:sdtContent>
        </w:sdt>
      </w:tr>
    </w:tbl>
    <w:p w:rsidR="00C82724" w:rsidRDefault="00C82724" w:rsidP="00C82724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2724" w:rsidRPr="00553DDB" w:rsidTr="0027367F">
        <w:tc>
          <w:tcPr>
            <w:tcW w:w="9016" w:type="dxa"/>
            <w:shd w:val="clear" w:color="auto" w:fill="D9D9D9" w:themeFill="background1" w:themeFillShade="D9"/>
          </w:tcPr>
          <w:p w:rsidR="00C82724" w:rsidRPr="00553DDB" w:rsidRDefault="00C82724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82724" w:rsidRPr="00553DDB" w:rsidTr="0027367F">
        <w:trPr>
          <w:trHeight w:val="13602"/>
        </w:trPr>
        <w:tc>
          <w:tcPr>
            <w:tcW w:w="9016" w:type="dxa"/>
          </w:tcPr>
          <w:p w:rsidR="00C82724" w:rsidRPr="00553DDB" w:rsidRDefault="006601FC" w:rsidP="0027367F">
            <w:pPr>
              <w:rPr>
                <w:rFonts w:ascii="Arial" w:hAnsi="Arial" w:cs="Arial"/>
                <w:szCs w:val="24"/>
              </w:rPr>
            </w:pPr>
            <w:permStart w:id="552614682" w:edGrp="everyone"/>
            <w:r>
              <w:rPr>
                <w:rFonts w:ascii="Arial" w:hAnsi="Arial" w:cs="Arial"/>
                <w:szCs w:val="24"/>
              </w:rPr>
              <w:t>In class participation</w:t>
            </w:r>
            <w:bookmarkStart w:id="0" w:name="_GoBack"/>
            <w:bookmarkEnd w:id="0"/>
            <w:permEnd w:id="552614682"/>
          </w:p>
        </w:tc>
      </w:tr>
    </w:tbl>
    <w:p w:rsidR="00E572E5" w:rsidRPr="00BF7956" w:rsidRDefault="0079694E" w:rsidP="00167988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CPCCBC4003A Select and prepare a construction contract</w:t>
          </w:r>
        </w:sdtContent>
      </w:sdt>
      <w:r w:rsidR="00167988">
        <w:rPr>
          <w:rFonts w:ascii="Arial Black" w:hAnsi="Arial Black"/>
        </w:rPr>
        <w:t>,</w:t>
      </w:r>
    </w:p>
    <w:p w:rsidR="00167988" w:rsidRDefault="0079694E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Subject"/>
          <w:tag w:val=""/>
          <w:id w:val="1641621891"/>
          <w:placeholder>
            <w:docPart w:val="F71A2FFEAFB7456CB8E219CBB114C88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CPCCBC4016A Administer a construction contract</w:t>
          </w:r>
        </w:sdtContent>
      </w:sdt>
      <w:r w:rsidR="00167988">
        <w:rPr>
          <w:rFonts w:ascii="Arial Black" w:hAnsi="Arial Black"/>
        </w:rPr>
        <w:t xml:space="preserve"> &amp; </w:t>
      </w:r>
    </w:p>
    <w:p w:rsidR="00E572E5" w:rsidRPr="00BF7956" w:rsidRDefault="0079694E" w:rsidP="00E572E5">
      <w:pPr>
        <w:pStyle w:val="02CSTCPLHeading2"/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Keywords"/>
          <w:tag w:val=""/>
          <w:id w:val="-317423539"/>
          <w:placeholder>
            <w:docPart w:val="EDDFCE086EA04B3FB35FE96AE8AE3121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167988">
            <w:rPr>
              <w:rFonts w:ascii="Arial Black" w:hAnsi="Arial Black"/>
            </w:rPr>
            <w:t>CPCCBC4032A Apply contract law to sales processes</w:t>
          </w:r>
        </w:sdtContent>
      </w:sdt>
    </w:p>
    <w:p w:rsidR="00E572E5" w:rsidRDefault="00E572E5" w:rsidP="00E572E5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contract law to </w:t>
            </w:r>
            <w:r>
              <w:rPr>
                <w:rFonts w:cs="Arial"/>
                <w:sz w:val="20"/>
              </w:rPr>
              <w:t xml:space="preserve">residential and/or commercial construction </w:t>
            </w:r>
            <w:r w:rsidR="000838EE">
              <w:rPr>
                <w:rFonts w:cs="Arial"/>
                <w:sz w:val="20"/>
              </w:rPr>
              <w:t xml:space="preserve">sales processes. These tasks may be simulated or real. </w:t>
            </w:r>
          </w:p>
          <w:p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E542EA" w:rsidRPr="000861CC" w:rsidRDefault="00B40563" w:rsidP="00B4056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 (2) pre-contract agreements; two (2) sales contracts</w:t>
            </w:r>
            <w:r w:rsidR="007446B8">
              <w:rPr>
                <w:rFonts w:cs="Arial"/>
                <w:sz w:val="20"/>
              </w:rPr>
              <w:t xml:space="preserve"> (e.g. QBCC contracts), telephone, facsimile machine, computer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187294" w:rsidRPr="00683908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187294" w:rsidRPr="00DE6B06" w:rsidRDefault="00F22606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2060476094" w:edGrp="everyone"/>
            <w:r>
              <w:rPr>
                <w:rFonts w:ascii="Arial" w:hAnsi="Arial" w:cs="Arial"/>
                <w:sz w:val="22"/>
              </w:rPr>
              <w:t>Anna-Marie Dorin</w:t>
            </w:r>
            <w:permEnd w:id="2060476094"/>
          </w:p>
        </w:tc>
      </w:tr>
      <w:tr w:rsidR="00187294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187294" w:rsidRPr="00DE6B06" w:rsidRDefault="00F22606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214450507" w:edGrp="everyone"/>
            <w:r>
              <w:rPr>
                <w:rFonts w:ascii="Arial" w:hAnsi="Arial" w:cs="Arial"/>
                <w:sz w:val="22"/>
              </w:rPr>
              <w:t>Brett Stoward</w:t>
            </w:r>
            <w:permEnd w:id="214450507"/>
          </w:p>
        </w:tc>
      </w:tr>
      <w:tr w:rsidR="00187294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187294" w:rsidRPr="00DE6B06" w:rsidRDefault="00F22606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1393917865" w:edGrp="everyone"/>
            <w:r>
              <w:rPr>
                <w:rFonts w:ascii="Arial" w:hAnsi="Arial" w:cs="Arial"/>
                <w:sz w:val="22"/>
              </w:rPr>
              <w:t xml:space="preserve">Assessor </w:t>
            </w:r>
            <w:permEnd w:id="1393917865"/>
          </w:p>
        </w:tc>
      </w:tr>
      <w:tr w:rsidR="00187294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187294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187294" w:rsidRPr="00DE6B06" w:rsidRDefault="00187294" w:rsidP="00187294">
            <w:pPr>
              <w:jc w:val="left"/>
              <w:rPr>
                <w:rFonts w:ascii="Arial" w:hAnsi="Arial" w:cs="Arial"/>
                <w:sz w:val="22"/>
              </w:rPr>
            </w:pPr>
            <w:permStart w:id="756549409" w:edGrp="everyone"/>
            <w:permEnd w:id="756549409"/>
          </w:p>
        </w:tc>
      </w:tr>
      <w:tr w:rsidR="00187294" w:rsidRPr="00683908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3755962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187294" w:rsidRPr="00DE6B06" w:rsidRDefault="00187294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F6A2662" wp14:editId="364F6BF9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75596294" w:displacedByCustomXml="prev"/>
      </w:tr>
      <w:tr w:rsidR="00187294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187294" w:rsidRPr="00696855" w:rsidRDefault="00187294" w:rsidP="00187294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24023483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3E0538D1C69C4AD193AD80B81992AC22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187294" w:rsidRPr="00DE6B06" w:rsidRDefault="00F22606" w:rsidP="00187294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  <w:permEnd w:id="1240234834" w:displacedByCustomXml="prev"/>
      </w:tr>
      <w:tr w:rsidR="00187294" w:rsidRPr="00683908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187294" w:rsidRPr="0019760F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187294" w:rsidRPr="00696855" w:rsidRDefault="00187294" w:rsidP="00187294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187294" w:rsidRPr="00683908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187294" w:rsidRPr="00696855" w:rsidRDefault="00187294" w:rsidP="00187294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187294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187294" w:rsidRPr="00696855" w:rsidRDefault="00187294" w:rsidP="00187294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187294" w:rsidRPr="00696855" w:rsidTr="0065563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5661944"/>
            <w:r>
              <w:rPr>
                <w:rFonts w:cs="Arial"/>
                <w:sz w:val="20"/>
              </w:rPr>
              <w:t>Explain to the client:</w:t>
            </w:r>
            <w:bookmarkEnd w:id="1"/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Essential terms and elements of a valid contract 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Types and purposes of agreements employed with the industry (including sales contracts and pre-contract agreements)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range of documents that collectively make up a contract (including construction schedules, reports, specifications)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importance of the contract to sales process </w:t>
            </w:r>
          </w:p>
          <w:p w:rsidR="00187294" w:rsidRPr="00B40563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Implications of legislation, regulations and codes of practice (including Australian Consumer Law)</w:t>
            </w:r>
          </w:p>
        </w:tc>
        <w:permStart w:id="2096366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187294" w:rsidRPr="00696855" w:rsidRDefault="00007B05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2096366998" w:displacedByCustomXml="prev"/>
        <w:permStart w:id="1126907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195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187294" w:rsidRPr="00696855" w:rsidRDefault="00187294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907986" w:displacedByCustomXml="prev"/>
      </w:tr>
      <w:tr w:rsidR="00187294" w:rsidRPr="00696855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59"/>
            <w:r>
              <w:rPr>
                <w:rFonts w:cs="Arial"/>
                <w:sz w:val="20"/>
              </w:rPr>
              <w:t>Discuss and agree upon clauses of a pre-contract agreement, including payment or deposit.</w:t>
            </w:r>
            <w:bookmarkEnd w:id="2"/>
          </w:p>
        </w:tc>
        <w:permStart w:id="4268485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01253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187294" w:rsidRPr="00696855" w:rsidRDefault="00007B05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426848562" w:displacedByCustomXml="prev"/>
        <w:permStart w:id="956643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320804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187294" w:rsidRPr="00696855" w:rsidRDefault="00187294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6643783" w:displacedByCustomXml="prev"/>
      </w:tr>
      <w:tr w:rsidR="00187294" w:rsidRPr="00696855" w:rsidTr="008B0871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" w:name="_Ref495662068"/>
            <w:r>
              <w:rPr>
                <w:rFonts w:cs="Arial"/>
                <w:sz w:val="20"/>
              </w:rPr>
              <w:t>Ensure the pre-contract agreement is signed and processed according to organisational requirements.</w:t>
            </w:r>
            <w:bookmarkEnd w:id="3"/>
          </w:p>
        </w:tc>
        <w:permStart w:id="12686660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32192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187294" w:rsidRPr="00696855" w:rsidRDefault="00007B05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268666094" w:displacedByCustomXml="prev"/>
        <w:permStart w:id="786774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71248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187294" w:rsidRPr="00696855" w:rsidRDefault="00187294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6774574" w:displacedByCustomXml="prev"/>
      </w:tr>
      <w:tr w:rsidR="00187294" w:rsidRPr="00696855" w:rsidTr="008D3D4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" w:name="_Ref527380121"/>
            <w:r>
              <w:rPr>
                <w:rFonts w:cs="Arial"/>
                <w:sz w:val="20"/>
              </w:rPr>
              <w:lastRenderedPageBreak/>
              <w:t>Select appropriate contract and seek expert advice in the preparation of the contract, considering:</w:t>
            </w:r>
            <w:bookmarkEnd w:id="4"/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Contract rise and fall amounts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Schedule of progress payments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Processes for applying of extensions of time</w:t>
            </w:r>
          </w:p>
        </w:tc>
        <w:permStart w:id="9153525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67577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187294" w:rsidRPr="00696855" w:rsidRDefault="00007B05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915352596" w:displacedByCustomXml="prev"/>
        <w:permStart w:id="1692630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24867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187294" w:rsidRPr="00696855" w:rsidRDefault="00187294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2630837" w:displacedByCustomXml="prev"/>
      </w:tr>
      <w:tr w:rsidR="00187294" w:rsidRPr="00696855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187294" w:rsidRDefault="00187294" w:rsidP="00187294">
            <w:pPr>
              <w:pStyle w:val="ListParagraph"/>
              <w:keepNext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" w:name="_Ref495661995"/>
            <w:r>
              <w:rPr>
                <w:rFonts w:cs="Arial"/>
                <w:sz w:val="20"/>
              </w:rPr>
              <w:t>Break down contract clauses/terms/conditions with the client, including:</w:t>
            </w:r>
            <w:bookmarkEnd w:id="5"/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Rights, liabilities and potential penalties of parties under the contract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Definitions of building work, common contract terms and procedures, considering – </w:t>
            </w:r>
          </w:p>
          <w:p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Practical completion and issuing a final certificate</w:t>
            </w:r>
          </w:p>
          <w:p w:rsidR="00187294" w:rsidRPr="00F26F5E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 w:rsidRPr="00F26F5E">
              <w:rPr>
                <w:rFonts w:cs="Arial"/>
                <w:sz w:val="20"/>
              </w:rPr>
              <w:t>Defects liability and completion at the cost of the contractor</w:t>
            </w:r>
          </w:p>
          <w:p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 of ousting the contractor from the building or site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Cooling off periods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Provisional sum and prime cost allowances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Measures to be taken in the event of an anomaly in the rendering of the contract, considering – </w:t>
            </w:r>
          </w:p>
          <w:p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Variations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Circumstances that bring about a breach and termination of contract, considering – </w:t>
            </w:r>
          </w:p>
          <w:p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Unreasonable/vexatious notice</w:t>
            </w:r>
          </w:p>
          <w:p w:rsidR="00187294" w:rsidRDefault="00187294" w:rsidP="00187294">
            <w:pPr>
              <w:pStyle w:val="ListParagraph"/>
              <w:numPr>
                <w:ilvl w:val="1"/>
                <w:numId w:val="19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Abandonment of a contract</w:t>
            </w:r>
          </w:p>
          <w:p w:rsidR="00187294" w:rsidRPr="00B40563" w:rsidRDefault="00187294" w:rsidP="00187294">
            <w:pPr>
              <w:pStyle w:val="ListParagraph"/>
              <w:numPr>
                <w:ilvl w:val="1"/>
                <w:numId w:val="21"/>
              </w:numPr>
              <w:ind w:left="131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Methods for resolving contractual disputes</w:t>
            </w:r>
          </w:p>
        </w:tc>
        <w:permStart w:id="15110754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88054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187294" w:rsidRPr="00696855" w:rsidRDefault="00007B05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11075468" w:displacedByCustomXml="prev"/>
        <w:permStart w:id="2035684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2277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187294" w:rsidRPr="00696855" w:rsidRDefault="00187294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568411" w:displacedByCustomXml="prev"/>
      </w:tr>
      <w:tr w:rsidR="00187294" w:rsidRPr="00696855" w:rsidTr="008D3D4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187294" w:rsidRDefault="00187294" w:rsidP="00187294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6" w:name="_Ref495662164"/>
            <w:r>
              <w:rPr>
                <w:rFonts w:cs="Arial"/>
                <w:sz w:val="20"/>
              </w:rPr>
              <w:t xml:space="preserve">Effectively communicated with </w:t>
            </w:r>
            <w:r w:rsidRPr="00FD7C1E">
              <w:rPr>
                <w:rFonts w:cs="Arial"/>
                <w:sz w:val="20"/>
                <w:lang w:val="en-US"/>
              </w:rPr>
              <w:t>clients, subcontractors, colleagues and external parties</w:t>
            </w:r>
            <w:r w:rsidRPr="00FD7C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using the following methods:</w:t>
            </w:r>
            <w:bookmarkEnd w:id="6"/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Verbally using language/concepts appropriate to cultural differences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Non-verbal communication</w:t>
            </w:r>
          </w:p>
          <w:p w:rsidR="00187294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technology (including telephone, facsimile, email)</w:t>
            </w:r>
          </w:p>
          <w:p w:rsidR="00187294" w:rsidRPr="00D70329" w:rsidRDefault="00187294" w:rsidP="00187294">
            <w:pPr>
              <w:pStyle w:val="ListParagraph"/>
              <w:numPr>
                <w:ilvl w:val="0"/>
                <w:numId w:val="19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 writing (including drafting responses to queries about contracts)</w:t>
            </w:r>
          </w:p>
        </w:tc>
        <w:permStart w:id="16053708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134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187294" w:rsidRPr="00696855" w:rsidRDefault="00007B05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605370805" w:displacedByCustomXml="prev"/>
        <w:permStart w:id="18401397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5063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187294" w:rsidRPr="00696855" w:rsidRDefault="00187294" w:rsidP="00187294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0139738" w:displacedByCustomXml="prev"/>
      </w:tr>
      <w:tr w:rsidR="00186658" w:rsidRPr="00683908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186658" w:rsidRPr="001D07E7" w:rsidRDefault="00186658" w:rsidP="00186658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311055144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7B05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11055144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194736118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4736118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:rsidR="00B91399" w:rsidRDefault="00B91399" w:rsidP="007E57E8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8061DD" w:rsidRPr="00553DDB" w:rsidTr="0027367F">
        <w:tc>
          <w:tcPr>
            <w:tcW w:w="9057" w:type="dxa"/>
            <w:shd w:val="clear" w:color="auto" w:fill="D9D9D9" w:themeFill="background1" w:themeFillShade="D9"/>
          </w:tcPr>
          <w:p w:rsidR="008061DD" w:rsidRPr="00553DDB" w:rsidRDefault="008061DD" w:rsidP="0027367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8061DD" w:rsidRPr="00553DDB" w:rsidTr="008061DD">
        <w:trPr>
          <w:trHeight w:val="5839"/>
        </w:trPr>
        <w:tc>
          <w:tcPr>
            <w:tcW w:w="9057" w:type="dxa"/>
          </w:tcPr>
          <w:p w:rsidR="008061DD" w:rsidRPr="00553DDB" w:rsidRDefault="008061DD" w:rsidP="0027367F">
            <w:pPr>
              <w:rPr>
                <w:rFonts w:ascii="Arial" w:hAnsi="Arial" w:cs="Arial"/>
                <w:szCs w:val="24"/>
              </w:rPr>
            </w:pPr>
            <w:permStart w:id="1294087399" w:edGrp="everyone"/>
            <w:permEnd w:id="1294087399"/>
          </w:p>
        </w:tc>
      </w:tr>
    </w:tbl>
    <w:p w:rsidR="00970B74" w:rsidRPr="008061DD" w:rsidRDefault="00970B74" w:rsidP="00B36A58">
      <w:pPr>
        <w:pStyle w:val="02CSTCPLHeading2"/>
        <w:tabs>
          <w:tab w:val="center" w:pos="4513"/>
          <w:tab w:val="left" w:pos="6615"/>
        </w:tabs>
        <w:rPr>
          <w:rFonts w:cs="Arial"/>
          <w:sz w:val="10"/>
          <w:szCs w:val="10"/>
        </w:rPr>
      </w:pPr>
    </w:p>
    <w:sectPr w:rsidR="00970B74" w:rsidRPr="008061DD" w:rsidSect="00B36A58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94E" w:rsidRDefault="0079694E" w:rsidP="00A67754">
      <w:r>
        <w:separator/>
      </w:r>
    </w:p>
  </w:endnote>
  <w:endnote w:type="continuationSeparator" w:id="0">
    <w:p w:rsidR="0079694E" w:rsidRDefault="0079694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82724" w:rsidRPr="00830749" w:rsidRDefault="0079694E" w:rsidP="00C8272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EndPr/>
          <w:sdtContent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96BF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82724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601F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82724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82724">
      <w:rPr>
        <w:rFonts w:ascii="Arial" w:hAnsi="Arial" w:cs="Arial"/>
        <w:b/>
        <w:sz w:val="16"/>
        <w:szCs w:val="16"/>
      </w:rPr>
      <w:ptab w:relativeTo="margin" w:alignment="right" w:leader="none"/>
    </w:r>
    <w:r w:rsidR="00C82724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82724"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724" w:rsidRPr="00830749" w:rsidRDefault="00C82724" w:rsidP="00C8272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82724" w:rsidRPr="00830749" w:rsidRDefault="00C82724" w:rsidP="00C82724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v2-0_25/10/2018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F96BF8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601FC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94E" w:rsidRDefault="0079694E" w:rsidP="00A67754">
      <w:r>
        <w:separator/>
      </w:r>
    </w:p>
  </w:footnote>
  <w:footnote w:type="continuationSeparator" w:id="0">
    <w:p w:rsidR="0079694E" w:rsidRDefault="0079694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89E" w:rsidRDefault="0029089E" w:rsidP="0029089E">
    <w:pPr>
      <w:pBdr>
        <w:bottom w:val="single" w:sz="4" w:space="1" w:color="auto"/>
      </w:pBdr>
      <w:tabs>
        <w:tab w:val="right" w:pos="9072"/>
      </w:tabs>
      <w:jc w:val="left"/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639667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5180039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292940072"/>
        <w:placeholder>
          <w:docPart w:val="DC5C9E3528B24E99B06D67E5478E9B60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jc w:val="left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89E" w:rsidRDefault="0029089E" w:rsidP="0029089E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9452852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CPCCBC4003A Select and prepare a construction contract</w:t>
        </w:r>
      </w:sdtContent>
    </w:sdt>
    <w:r>
      <w:rPr>
        <w:rFonts w:ascii="Arial" w:hAnsi="Arial" w:cs="Arial"/>
        <w:b/>
        <w:sz w:val="16"/>
        <w:szCs w:val="16"/>
      </w:rPr>
      <w:t>,</w:t>
    </w:r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br/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61474130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CPCCBC4016A Administer a construction contract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364380173"/>
        <w:placeholder>
          <w:docPart w:val="1764BDB6D04F4BAB81547CD259E93EC6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 Apply contract law to sales processes</w:t>
        </w:r>
      </w:sdtContent>
    </w:sdt>
  </w:p>
  <w:p w:rsidR="0029089E" w:rsidRPr="00830749" w:rsidRDefault="0029089E" w:rsidP="0029089E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41B7"/>
    <w:multiLevelType w:val="hybridMultilevel"/>
    <w:tmpl w:val="835CE0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B3214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E06F6"/>
    <w:multiLevelType w:val="hybridMultilevel"/>
    <w:tmpl w:val="581822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6433D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B193C"/>
    <w:multiLevelType w:val="hybridMultilevel"/>
    <w:tmpl w:val="7F1A845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470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140416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B54FA3"/>
    <w:multiLevelType w:val="hybridMultilevel"/>
    <w:tmpl w:val="E5ACAD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8905166"/>
    <w:multiLevelType w:val="hybridMultilevel"/>
    <w:tmpl w:val="FC4EE1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09675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C97994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89E5451"/>
    <w:multiLevelType w:val="hybridMultilevel"/>
    <w:tmpl w:val="B82638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3B4E6501"/>
    <w:multiLevelType w:val="hybridMultilevel"/>
    <w:tmpl w:val="5456D252"/>
    <w:lvl w:ilvl="0" w:tplc="B602F0F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EA692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BD6415"/>
    <w:multiLevelType w:val="hybridMultilevel"/>
    <w:tmpl w:val="D2ACCFA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62C5B4D"/>
    <w:multiLevelType w:val="hybridMultilevel"/>
    <w:tmpl w:val="DFDEC8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BB1F6C"/>
    <w:multiLevelType w:val="hybridMultilevel"/>
    <w:tmpl w:val="4CEA2E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B361654"/>
    <w:multiLevelType w:val="hybridMultilevel"/>
    <w:tmpl w:val="8A4C02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F92520D"/>
    <w:multiLevelType w:val="hybridMultilevel"/>
    <w:tmpl w:val="15C208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0411B16"/>
    <w:multiLevelType w:val="hybridMultilevel"/>
    <w:tmpl w:val="BA0269F2"/>
    <w:lvl w:ilvl="0" w:tplc="35EC01F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2100956"/>
    <w:multiLevelType w:val="hybridMultilevel"/>
    <w:tmpl w:val="A16C28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6C4928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48039A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B0354D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D5F6026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96316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645A193A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C7FBA"/>
    <w:multiLevelType w:val="hybridMultilevel"/>
    <w:tmpl w:val="FAB23770"/>
    <w:lvl w:ilvl="0" w:tplc="F468DA8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78622BCD"/>
    <w:multiLevelType w:val="hybridMultilevel"/>
    <w:tmpl w:val="274268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5973D2"/>
    <w:multiLevelType w:val="hybridMultilevel"/>
    <w:tmpl w:val="0110068A"/>
    <w:lvl w:ilvl="0" w:tplc="0C090017">
      <w:start w:val="1"/>
      <w:numFmt w:val="lowerLetter"/>
      <w:lvlText w:val="%1)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3"/>
  </w:num>
  <w:num w:numId="4">
    <w:abstractNumId w:val="48"/>
  </w:num>
  <w:num w:numId="5">
    <w:abstractNumId w:val="8"/>
  </w:num>
  <w:num w:numId="6">
    <w:abstractNumId w:val="26"/>
  </w:num>
  <w:num w:numId="7">
    <w:abstractNumId w:val="40"/>
  </w:num>
  <w:num w:numId="8">
    <w:abstractNumId w:val="22"/>
  </w:num>
  <w:num w:numId="9">
    <w:abstractNumId w:val="25"/>
  </w:num>
  <w:num w:numId="10">
    <w:abstractNumId w:val="20"/>
  </w:num>
  <w:num w:numId="11">
    <w:abstractNumId w:val="18"/>
  </w:num>
  <w:num w:numId="12">
    <w:abstractNumId w:val="57"/>
  </w:num>
  <w:num w:numId="13">
    <w:abstractNumId w:val="3"/>
  </w:num>
  <w:num w:numId="14">
    <w:abstractNumId w:val="1"/>
  </w:num>
  <w:num w:numId="15">
    <w:abstractNumId w:val="19"/>
  </w:num>
  <w:num w:numId="16">
    <w:abstractNumId w:val="11"/>
  </w:num>
  <w:num w:numId="17">
    <w:abstractNumId w:val="41"/>
  </w:num>
  <w:num w:numId="18">
    <w:abstractNumId w:val="54"/>
  </w:num>
  <w:num w:numId="19">
    <w:abstractNumId w:val="47"/>
  </w:num>
  <w:num w:numId="20">
    <w:abstractNumId w:val="35"/>
  </w:num>
  <w:num w:numId="21">
    <w:abstractNumId w:val="16"/>
  </w:num>
  <w:num w:numId="22">
    <w:abstractNumId w:val="6"/>
  </w:num>
  <w:num w:numId="23">
    <w:abstractNumId w:val="13"/>
  </w:num>
  <w:num w:numId="24">
    <w:abstractNumId w:val="38"/>
  </w:num>
  <w:num w:numId="25">
    <w:abstractNumId w:val="33"/>
  </w:num>
  <w:num w:numId="26">
    <w:abstractNumId w:val="17"/>
  </w:num>
  <w:num w:numId="27">
    <w:abstractNumId w:val="34"/>
  </w:num>
  <w:num w:numId="28">
    <w:abstractNumId w:val="29"/>
  </w:num>
  <w:num w:numId="29">
    <w:abstractNumId w:val="56"/>
  </w:num>
  <w:num w:numId="30">
    <w:abstractNumId w:val="15"/>
  </w:num>
  <w:num w:numId="31">
    <w:abstractNumId w:val="53"/>
  </w:num>
  <w:num w:numId="32">
    <w:abstractNumId w:val="0"/>
  </w:num>
  <w:num w:numId="33">
    <w:abstractNumId w:val="37"/>
  </w:num>
  <w:num w:numId="34">
    <w:abstractNumId w:val="4"/>
  </w:num>
  <w:num w:numId="35">
    <w:abstractNumId w:val="55"/>
  </w:num>
  <w:num w:numId="36">
    <w:abstractNumId w:val="44"/>
  </w:num>
  <w:num w:numId="37">
    <w:abstractNumId w:val="39"/>
  </w:num>
  <w:num w:numId="38">
    <w:abstractNumId w:val="28"/>
  </w:num>
  <w:num w:numId="39">
    <w:abstractNumId w:val="21"/>
  </w:num>
  <w:num w:numId="40">
    <w:abstractNumId w:val="36"/>
  </w:num>
  <w:num w:numId="41">
    <w:abstractNumId w:val="32"/>
  </w:num>
  <w:num w:numId="42">
    <w:abstractNumId w:val="42"/>
  </w:num>
  <w:num w:numId="43">
    <w:abstractNumId w:val="14"/>
  </w:num>
  <w:num w:numId="44">
    <w:abstractNumId w:val="50"/>
  </w:num>
  <w:num w:numId="45">
    <w:abstractNumId w:val="52"/>
  </w:num>
  <w:num w:numId="46">
    <w:abstractNumId w:val="27"/>
  </w:num>
  <w:num w:numId="47">
    <w:abstractNumId w:val="7"/>
  </w:num>
  <w:num w:numId="48">
    <w:abstractNumId w:val="24"/>
  </w:num>
  <w:num w:numId="49">
    <w:abstractNumId w:val="46"/>
  </w:num>
  <w:num w:numId="50">
    <w:abstractNumId w:val="45"/>
  </w:num>
  <w:num w:numId="51">
    <w:abstractNumId w:val="31"/>
  </w:num>
  <w:num w:numId="52">
    <w:abstractNumId w:val="2"/>
  </w:num>
  <w:num w:numId="53">
    <w:abstractNumId w:val="49"/>
  </w:num>
  <w:num w:numId="54">
    <w:abstractNumId w:val="51"/>
  </w:num>
  <w:num w:numId="55">
    <w:abstractNumId w:val="10"/>
  </w:num>
  <w:num w:numId="56">
    <w:abstractNumId w:val="30"/>
  </w:num>
  <w:num w:numId="57">
    <w:abstractNumId w:val="43"/>
  </w:num>
  <w:num w:numId="58">
    <w:abstractNumId w:val="9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7DikIqzYhJ2SrPVxPDZFCzFPw3mX8rMIcCz7Hw/Or2CRPbgtulkU6J4xH/lYwYOnaj5OmBwVPkVaiOYM3IgGZQ==" w:salt="C/RgVl+xiHz6aA8PMWwL6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7B05"/>
    <w:rsid w:val="00010145"/>
    <w:rsid w:val="00010AAE"/>
    <w:rsid w:val="0001396A"/>
    <w:rsid w:val="00020BB6"/>
    <w:rsid w:val="00024F65"/>
    <w:rsid w:val="00027B47"/>
    <w:rsid w:val="00035243"/>
    <w:rsid w:val="00036B05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959CA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103A5E"/>
    <w:rsid w:val="001157AF"/>
    <w:rsid w:val="00116C30"/>
    <w:rsid w:val="00120724"/>
    <w:rsid w:val="001236C8"/>
    <w:rsid w:val="0012389B"/>
    <w:rsid w:val="0012562F"/>
    <w:rsid w:val="001266C6"/>
    <w:rsid w:val="00126C85"/>
    <w:rsid w:val="00131D1E"/>
    <w:rsid w:val="00132977"/>
    <w:rsid w:val="001457FC"/>
    <w:rsid w:val="00152592"/>
    <w:rsid w:val="001525FC"/>
    <w:rsid w:val="00154A40"/>
    <w:rsid w:val="00154DAE"/>
    <w:rsid w:val="001578F8"/>
    <w:rsid w:val="00166E7F"/>
    <w:rsid w:val="00167988"/>
    <w:rsid w:val="001709EB"/>
    <w:rsid w:val="00175F6C"/>
    <w:rsid w:val="00184237"/>
    <w:rsid w:val="00186658"/>
    <w:rsid w:val="0018673D"/>
    <w:rsid w:val="00187294"/>
    <w:rsid w:val="00187D1C"/>
    <w:rsid w:val="00191E86"/>
    <w:rsid w:val="0019250A"/>
    <w:rsid w:val="001961DD"/>
    <w:rsid w:val="001A3880"/>
    <w:rsid w:val="001A77CF"/>
    <w:rsid w:val="001B09BC"/>
    <w:rsid w:val="001B6460"/>
    <w:rsid w:val="001C0776"/>
    <w:rsid w:val="001C0B34"/>
    <w:rsid w:val="001C4084"/>
    <w:rsid w:val="001D01D1"/>
    <w:rsid w:val="001E05E8"/>
    <w:rsid w:val="001F2AD0"/>
    <w:rsid w:val="001F3555"/>
    <w:rsid w:val="001F3FE3"/>
    <w:rsid w:val="001F6FA5"/>
    <w:rsid w:val="00201769"/>
    <w:rsid w:val="00201E01"/>
    <w:rsid w:val="00202782"/>
    <w:rsid w:val="00204C77"/>
    <w:rsid w:val="00213294"/>
    <w:rsid w:val="0021376B"/>
    <w:rsid w:val="00214096"/>
    <w:rsid w:val="00215415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089E"/>
    <w:rsid w:val="00291E00"/>
    <w:rsid w:val="00294162"/>
    <w:rsid w:val="00294A7E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E7CD0"/>
    <w:rsid w:val="003000F2"/>
    <w:rsid w:val="00301207"/>
    <w:rsid w:val="00301C4E"/>
    <w:rsid w:val="00304616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3D65"/>
    <w:rsid w:val="00347500"/>
    <w:rsid w:val="00347A6D"/>
    <w:rsid w:val="003548CB"/>
    <w:rsid w:val="003614DC"/>
    <w:rsid w:val="00361CE5"/>
    <w:rsid w:val="00362760"/>
    <w:rsid w:val="00367FC1"/>
    <w:rsid w:val="00374DDE"/>
    <w:rsid w:val="003758B4"/>
    <w:rsid w:val="00376162"/>
    <w:rsid w:val="00377478"/>
    <w:rsid w:val="00383B05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090C"/>
    <w:rsid w:val="004429AC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46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6CCD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45E98"/>
    <w:rsid w:val="00555130"/>
    <w:rsid w:val="00563B11"/>
    <w:rsid w:val="00573C4A"/>
    <w:rsid w:val="005757D0"/>
    <w:rsid w:val="00577520"/>
    <w:rsid w:val="00583840"/>
    <w:rsid w:val="005868D2"/>
    <w:rsid w:val="005948F5"/>
    <w:rsid w:val="00597B67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C95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192"/>
    <w:rsid w:val="00650C50"/>
    <w:rsid w:val="0065179C"/>
    <w:rsid w:val="00652FA9"/>
    <w:rsid w:val="00653936"/>
    <w:rsid w:val="006555C5"/>
    <w:rsid w:val="00655694"/>
    <w:rsid w:val="00655F6F"/>
    <w:rsid w:val="006601FC"/>
    <w:rsid w:val="00665015"/>
    <w:rsid w:val="00666379"/>
    <w:rsid w:val="0066767E"/>
    <w:rsid w:val="00670260"/>
    <w:rsid w:val="00672D43"/>
    <w:rsid w:val="00672FAE"/>
    <w:rsid w:val="00674685"/>
    <w:rsid w:val="00674DE6"/>
    <w:rsid w:val="00675E17"/>
    <w:rsid w:val="006805B7"/>
    <w:rsid w:val="00680BFE"/>
    <w:rsid w:val="0068520A"/>
    <w:rsid w:val="0068582E"/>
    <w:rsid w:val="006862FA"/>
    <w:rsid w:val="00691ED4"/>
    <w:rsid w:val="006923AD"/>
    <w:rsid w:val="00694423"/>
    <w:rsid w:val="00694FAE"/>
    <w:rsid w:val="00697DC1"/>
    <w:rsid w:val="00697EDC"/>
    <w:rsid w:val="006A1CB6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89A"/>
    <w:rsid w:val="006C212E"/>
    <w:rsid w:val="006C26ED"/>
    <w:rsid w:val="006C2D98"/>
    <w:rsid w:val="006C7661"/>
    <w:rsid w:val="006D4794"/>
    <w:rsid w:val="006D519C"/>
    <w:rsid w:val="006E0BDE"/>
    <w:rsid w:val="006E0D39"/>
    <w:rsid w:val="006F1570"/>
    <w:rsid w:val="006F1E14"/>
    <w:rsid w:val="006F5046"/>
    <w:rsid w:val="006F78F8"/>
    <w:rsid w:val="006F7D66"/>
    <w:rsid w:val="006F7E1E"/>
    <w:rsid w:val="00700CC2"/>
    <w:rsid w:val="007019BA"/>
    <w:rsid w:val="0070450D"/>
    <w:rsid w:val="007070CF"/>
    <w:rsid w:val="00707741"/>
    <w:rsid w:val="00711150"/>
    <w:rsid w:val="007128AF"/>
    <w:rsid w:val="00713AD0"/>
    <w:rsid w:val="00714EB8"/>
    <w:rsid w:val="00720E1B"/>
    <w:rsid w:val="0072118A"/>
    <w:rsid w:val="00721564"/>
    <w:rsid w:val="0072174F"/>
    <w:rsid w:val="0072177C"/>
    <w:rsid w:val="007317A7"/>
    <w:rsid w:val="00732F50"/>
    <w:rsid w:val="00733310"/>
    <w:rsid w:val="007339D1"/>
    <w:rsid w:val="00734157"/>
    <w:rsid w:val="00734580"/>
    <w:rsid w:val="00740FE9"/>
    <w:rsid w:val="00741A2C"/>
    <w:rsid w:val="00743307"/>
    <w:rsid w:val="007446B8"/>
    <w:rsid w:val="007456DC"/>
    <w:rsid w:val="00747137"/>
    <w:rsid w:val="007518B1"/>
    <w:rsid w:val="00754C46"/>
    <w:rsid w:val="00757B27"/>
    <w:rsid w:val="00764294"/>
    <w:rsid w:val="007649A3"/>
    <w:rsid w:val="00765E11"/>
    <w:rsid w:val="00766210"/>
    <w:rsid w:val="0076703A"/>
    <w:rsid w:val="007715C5"/>
    <w:rsid w:val="0077287B"/>
    <w:rsid w:val="007750F4"/>
    <w:rsid w:val="00775598"/>
    <w:rsid w:val="007830B6"/>
    <w:rsid w:val="00785EBE"/>
    <w:rsid w:val="0079694E"/>
    <w:rsid w:val="007A1BB4"/>
    <w:rsid w:val="007A5008"/>
    <w:rsid w:val="007B2C43"/>
    <w:rsid w:val="007C1D61"/>
    <w:rsid w:val="007C52E8"/>
    <w:rsid w:val="007C63F4"/>
    <w:rsid w:val="007D11FF"/>
    <w:rsid w:val="007D3292"/>
    <w:rsid w:val="007D3954"/>
    <w:rsid w:val="007D6FF6"/>
    <w:rsid w:val="007E0151"/>
    <w:rsid w:val="007E2C77"/>
    <w:rsid w:val="007E4882"/>
    <w:rsid w:val="007E57E8"/>
    <w:rsid w:val="007E72A0"/>
    <w:rsid w:val="007E7CAC"/>
    <w:rsid w:val="007F1F7F"/>
    <w:rsid w:val="007F575E"/>
    <w:rsid w:val="008061DD"/>
    <w:rsid w:val="008121F4"/>
    <w:rsid w:val="008133D3"/>
    <w:rsid w:val="00816CCB"/>
    <w:rsid w:val="00817A2D"/>
    <w:rsid w:val="00822686"/>
    <w:rsid w:val="008229FF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4095"/>
    <w:rsid w:val="00872A11"/>
    <w:rsid w:val="008748CE"/>
    <w:rsid w:val="00882B9D"/>
    <w:rsid w:val="008868DF"/>
    <w:rsid w:val="008A00B4"/>
    <w:rsid w:val="008A082C"/>
    <w:rsid w:val="008A257C"/>
    <w:rsid w:val="008A3A99"/>
    <w:rsid w:val="008B39C9"/>
    <w:rsid w:val="008B59EC"/>
    <w:rsid w:val="008C48F6"/>
    <w:rsid w:val="008C6F4D"/>
    <w:rsid w:val="008C754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C83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7833"/>
    <w:rsid w:val="00970B74"/>
    <w:rsid w:val="00971AC8"/>
    <w:rsid w:val="00972346"/>
    <w:rsid w:val="00973BE6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0483"/>
    <w:rsid w:val="009F34EB"/>
    <w:rsid w:val="009F3A56"/>
    <w:rsid w:val="00A071E5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02CD"/>
    <w:rsid w:val="00A61D78"/>
    <w:rsid w:val="00A6450C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820"/>
    <w:rsid w:val="00A93CB5"/>
    <w:rsid w:val="00A93E84"/>
    <w:rsid w:val="00A96EE8"/>
    <w:rsid w:val="00A96F4B"/>
    <w:rsid w:val="00AA1061"/>
    <w:rsid w:val="00AA517E"/>
    <w:rsid w:val="00AA653D"/>
    <w:rsid w:val="00AB4ACC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020A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6A58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17CD"/>
    <w:rsid w:val="00BA235F"/>
    <w:rsid w:val="00BA45C3"/>
    <w:rsid w:val="00BA7D5F"/>
    <w:rsid w:val="00BB11BC"/>
    <w:rsid w:val="00BC7EE3"/>
    <w:rsid w:val="00BD2445"/>
    <w:rsid w:val="00BD4B75"/>
    <w:rsid w:val="00BD5D83"/>
    <w:rsid w:val="00BE1F60"/>
    <w:rsid w:val="00BE5659"/>
    <w:rsid w:val="00BF15FF"/>
    <w:rsid w:val="00BF1ED0"/>
    <w:rsid w:val="00BF51EE"/>
    <w:rsid w:val="00BF721E"/>
    <w:rsid w:val="00BF7956"/>
    <w:rsid w:val="00C02070"/>
    <w:rsid w:val="00C02A9F"/>
    <w:rsid w:val="00C02F79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3D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724"/>
    <w:rsid w:val="00C82BD7"/>
    <w:rsid w:val="00C83199"/>
    <w:rsid w:val="00C95773"/>
    <w:rsid w:val="00C963E0"/>
    <w:rsid w:val="00C9717B"/>
    <w:rsid w:val="00C97C42"/>
    <w:rsid w:val="00CA0F42"/>
    <w:rsid w:val="00CA78C3"/>
    <w:rsid w:val="00CB0A4E"/>
    <w:rsid w:val="00CB7163"/>
    <w:rsid w:val="00CB7187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5B71"/>
    <w:rsid w:val="00CE77FE"/>
    <w:rsid w:val="00CF476A"/>
    <w:rsid w:val="00CF577D"/>
    <w:rsid w:val="00CF687B"/>
    <w:rsid w:val="00CF777A"/>
    <w:rsid w:val="00D03429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27040"/>
    <w:rsid w:val="00D31E6B"/>
    <w:rsid w:val="00D323A9"/>
    <w:rsid w:val="00D342DF"/>
    <w:rsid w:val="00D41220"/>
    <w:rsid w:val="00D41D28"/>
    <w:rsid w:val="00D44406"/>
    <w:rsid w:val="00D445AA"/>
    <w:rsid w:val="00D448E3"/>
    <w:rsid w:val="00D44AC7"/>
    <w:rsid w:val="00D50F5B"/>
    <w:rsid w:val="00D521B0"/>
    <w:rsid w:val="00D52AE9"/>
    <w:rsid w:val="00D60FEC"/>
    <w:rsid w:val="00D612CD"/>
    <w:rsid w:val="00D74F43"/>
    <w:rsid w:val="00D762CD"/>
    <w:rsid w:val="00D936AE"/>
    <w:rsid w:val="00D952D8"/>
    <w:rsid w:val="00D95463"/>
    <w:rsid w:val="00D95679"/>
    <w:rsid w:val="00D97A41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52D0"/>
    <w:rsid w:val="00F06E9D"/>
    <w:rsid w:val="00F07185"/>
    <w:rsid w:val="00F212C3"/>
    <w:rsid w:val="00F21DF2"/>
    <w:rsid w:val="00F22606"/>
    <w:rsid w:val="00F23659"/>
    <w:rsid w:val="00F26F5E"/>
    <w:rsid w:val="00F30473"/>
    <w:rsid w:val="00F4286F"/>
    <w:rsid w:val="00F44003"/>
    <w:rsid w:val="00F46E9C"/>
    <w:rsid w:val="00F4706B"/>
    <w:rsid w:val="00F47987"/>
    <w:rsid w:val="00F55DF9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6BF8"/>
    <w:rsid w:val="00F97200"/>
    <w:rsid w:val="00F97320"/>
    <w:rsid w:val="00FA23C4"/>
    <w:rsid w:val="00FA33EB"/>
    <w:rsid w:val="00FA35B3"/>
    <w:rsid w:val="00FA4E33"/>
    <w:rsid w:val="00FA5265"/>
    <w:rsid w:val="00FB203E"/>
    <w:rsid w:val="00FB3074"/>
    <w:rsid w:val="00FB3E05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2AF2"/>
    <w:rsid w:val="00FD51DF"/>
    <w:rsid w:val="00FD7558"/>
    <w:rsid w:val="00FD7C1E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0F601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55DF9"/>
    <w:pPr>
      <w:spacing w:line="480" w:lineRule="exact"/>
      <w:contextualSpacing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55DF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Title">
    <w:name w:val="Title"/>
    <w:basedOn w:val="Normal"/>
    <w:link w:val="TitleChar"/>
    <w:qFormat/>
    <w:rsid w:val="00925C83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925C83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925C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E8A05FC0A0454786DB4915F5773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3553A-C31A-4B6C-AC43-81A50F209F65}"/>
      </w:docPartPr>
      <w:docPartBody>
        <w:p w:rsidR="007A3F6C" w:rsidRDefault="007A3F6C" w:rsidP="007A3F6C">
          <w:pPr>
            <w:pStyle w:val="27E8A05FC0A0454786DB4915F5773CD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40CE7F34B7D4A1281B3C20913B34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4F1E-9A32-45F1-99B5-3B852ABEAB24}"/>
      </w:docPartPr>
      <w:docPartBody>
        <w:p w:rsidR="007A3F6C" w:rsidRDefault="007A3F6C" w:rsidP="007A3F6C">
          <w:pPr>
            <w:pStyle w:val="A40CE7F34B7D4A1281B3C20913B34F2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B82BE4944994EBA859F80DA36C72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39427-458B-4EA9-A652-FBBA82F8703F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EDDFCE086EA04B3FB35FE96AE8AE3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9B4AF-DE3B-4BC6-881D-C876DC1FC89E}"/>
      </w:docPartPr>
      <w:docPartBody>
        <w:p w:rsidR="00925CE1" w:rsidRDefault="00925CE1"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1764BDB6D04F4BAB81547CD259E93E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CB4825-FDE6-46FA-B053-5255728AF52A}"/>
      </w:docPartPr>
      <w:docPartBody>
        <w:p w:rsidR="00824E11" w:rsidRDefault="007A5781" w:rsidP="007A5781">
          <w:pPr>
            <w:pStyle w:val="1764BDB6D04F4BAB81547CD259E93EC6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DC5C9E3528B24E99B06D67E5478E9B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1B656F-E2EB-4367-AB20-87CECD864756}"/>
      </w:docPartPr>
      <w:docPartBody>
        <w:p w:rsidR="00824E11" w:rsidRDefault="007A5781" w:rsidP="007A5781">
          <w:pPr>
            <w:pStyle w:val="DC5C9E3528B24E99B06D67E5478E9B60"/>
          </w:pPr>
          <w:r w:rsidRPr="00630AB2">
            <w:rPr>
              <w:rStyle w:val="PlaceholderText"/>
            </w:rPr>
            <w:t>[Keywords]</w:t>
          </w:r>
        </w:p>
      </w:docPartBody>
    </w:docPart>
    <w:docPart>
      <w:docPartPr>
        <w:name w:val="47B681D982B7484A880DE7F6114D2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3B1CC-35C5-4EFF-8B94-D52FB7F6F411}"/>
      </w:docPartPr>
      <w:docPartBody>
        <w:p w:rsidR="00824E11" w:rsidRDefault="007A5781" w:rsidP="007A5781">
          <w:pPr>
            <w:pStyle w:val="47B681D982B7484A880DE7F6114D23A9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3E0538D1C69C4AD193AD80B81992A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03F08-6659-4BE5-B51E-B20839850979}"/>
      </w:docPartPr>
      <w:docPartBody>
        <w:p w:rsidR="00824E11" w:rsidRDefault="007A5781" w:rsidP="007A5781">
          <w:pPr>
            <w:pStyle w:val="3E0538D1C69C4AD193AD80B81992AC2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6472C"/>
    <w:rsid w:val="001F56F4"/>
    <w:rsid w:val="00247826"/>
    <w:rsid w:val="00263EF0"/>
    <w:rsid w:val="002B2967"/>
    <w:rsid w:val="002F51A8"/>
    <w:rsid w:val="003A1AE6"/>
    <w:rsid w:val="003C064C"/>
    <w:rsid w:val="003D7AF8"/>
    <w:rsid w:val="00454E36"/>
    <w:rsid w:val="00462B5E"/>
    <w:rsid w:val="00560FA1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1C17"/>
    <w:rsid w:val="007A3F6C"/>
    <w:rsid w:val="007A5781"/>
    <w:rsid w:val="007E2E66"/>
    <w:rsid w:val="00823829"/>
    <w:rsid w:val="00824E11"/>
    <w:rsid w:val="008714ED"/>
    <w:rsid w:val="008B6B71"/>
    <w:rsid w:val="008C1EB3"/>
    <w:rsid w:val="009133ED"/>
    <w:rsid w:val="0092096F"/>
    <w:rsid w:val="00925CE1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578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58F990A1196D497581429A50836C8F73">
    <w:name w:val="58F990A1196D497581429A50836C8F73"/>
    <w:rsid w:val="001F56F4"/>
    <w:pPr>
      <w:spacing w:after="160" w:line="259" w:lineRule="auto"/>
    </w:pPr>
  </w:style>
  <w:style w:type="paragraph" w:customStyle="1" w:styleId="72E69F76647C49B58FAA9805BB9D7849">
    <w:name w:val="72E69F76647C49B58FAA9805BB9D7849"/>
    <w:rsid w:val="001F56F4"/>
    <w:pPr>
      <w:spacing w:after="160" w:line="259" w:lineRule="auto"/>
    </w:pPr>
  </w:style>
  <w:style w:type="paragraph" w:customStyle="1" w:styleId="120D539B8EEA43AF875E8F82ECDAB8CE">
    <w:name w:val="120D539B8EEA43AF875E8F82ECDAB8CE"/>
    <w:rsid w:val="001F56F4"/>
    <w:pPr>
      <w:spacing w:after="160" w:line="259" w:lineRule="auto"/>
    </w:pPr>
  </w:style>
  <w:style w:type="paragraph" w:customStyle="1" w:styleId="4223B36436C84A189B486156B8F6A0C1">
    <w:name w:val="4223B36436C84A189B486156B8F6A0C1"/>
    <w:rsid w:val="007A5781"/>
    <w:pPr>
      <w:spacing w:after="160" w:line="259" w:lineRule="auto"/>
    </w:pPr>
  </w:style>
  <w:style w:type="paragraph" w:customStyle="1" w:styleId="1764BDB6D04F4BAB81547CD259E93EC6">
    <w:name w:val="1764BDB6D04F4BAB81547CD259E93EC6"/>
    <w:rsid w:val="007A5781"/>
    <w:pPr>
      <w:spacing w:after="160" w:line="259" w:lineRule="auto"/>
    </w:pPr>
  </w:style>
  <w:style w:type="paragraph" w:customStyle="1" w:styleId="DC5C9E3528B24E99B06D67E5478E9B60">
    <w:name w:val="DC5C9E3528B24E99B06D67E5478E9B60"/>
    <w:rsid w:val="007A5781"/>
    <w:pPr>
      <w:spacing w:after="160" w:line="259" w:lineRule="auto"/>
    </w:pPr>
  </w:style>
  <w:style w:type="paragraph" w:customStyle="1" w:styleId="47B681D982B7484A880DE7F6114D23A9">
    <w:name w:val="47B681D982B7484A880DE7F6114D23A9"/>
    <w:rsid w:val="007A5781"/>
    <w:pPr>
      <w:spacing w:after="160" w:line="259" w:lineRule="auto"/>
    </w:pPr>
  </w:style>
  <w:style w:type="paragraph" w:customStyle="1" w:styleId="3E0538D1C69C4AD193AD80B81992AC22">
    <w:name w:val="3E0538D1C69C4AD193AD80B81992AC22"/>
    <w:rsid w:val="007A578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A7A11-E7BC-40C9-A9FB-7738E8A3813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17F81CA-CB8A-4D7A-80C2-3FB38E444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12</TotalTime>
  <Pages>4</Pages>
  <Words>637</Words>
  <Characters>3632</Characters>
  <Application>Microsoft Office Word</Application>
  <DocSecurity>8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CPCCBC4003A Select and prepare a construction contract</vt:lpstr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CPCCBC4003A Select and prepare a construction contract</dc:title>
  <dc:subject>CPCCBC4016A Administer a construction contract</dc:subject>
  <dc:creator>Michelle Curro</dc:creator>
  <cp:keywords>CPCCBC4032A Apply contract law to sales processes</cp:keywords>
  <cp:lastModifiedBy>Annamarie Dorin</cp:lastModifiedBy>
  <cp:revision>4</cp:revision>
  <cp:lastPrinted>2018-10-23T02:12:00Z</cp:lastPrinted>
  <dcterms:created xsi:type="dcterms:W3CDTF">2019-09-17T03:43:00Z</dcterms:created>
  <dcterms:modified xsi:type="dcterms:W3CDTF">2019-09-17T03:52:00Z</dcterms:modified>
  <cp:category/>
  <cp:contentStatus>v2-0_25/10/2018</cp:contentStatus>
</cp:coreProperties>
</file>