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E02893" w14:textId="6212E3AF" w:rsidR="00677444" w:rsidRPr="004932A4" w:rsidRDefault="00B94936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F7A49">
            <w:rPr>
              <w:szCs w:val="32"/>
            </w:rPr>
            <w:t>BSBWHS41</w:t>
          </w:r>
          <w:r w:rsidR="001827EB">
            <w:rPr>
              <w:szCs w:val="32"/>
            </w:rPr>
            <w:t>3</w:t>
          </w:r>
        </w:sdtContent>
      </w:sdt>
      <w:r w:rsidR="00677444" w:rsidRPr="004932A4">
        <w:rPr>
          <w:szCs w:val="32"/>
        </w:rPr>
        <w:t xml:space="preserve"> </w:t>
      </w:r>
    </w:p>
    <w:p w14:paraId="258138D7" w14:textId="0E754F70" w:rsidR="004C3241" w:rsidRDefault="00B94936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067C1">
            <w:rPr>
              <w:szCs w:val="32"/>
            </w:rPr>
            <w:t>Contribute to implementation and maintenance of WHS consultation and participation processes</w:t>
          </w:r>
        </w:sdtContent>
      </w:sdt>
      <w:r w:rsidR="004C3241">
        <w:rPr>
          <w:szCs w:val="32"/>
        </w:rPr>
        <w:t xml:space="preserve"> </w:t>
      </w:r>
    </w:p>
    <w:p w14:paraId="696E54BD" w14:textId="77777777" w:rsidR="00677444" w:rsidRPr="004932A4" w:rsidRDefault="004C3241" w:rsidP="00677444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14:paraId="48B5BF2F" w14:textId="77777777" w:rsidR="00677444" w:rsidRPr="004C3241" w:rsidRDefault="00677444" w:rsidP="00677444">
      <w:pPr>
        <w:ind w:left="709" w:right="-24" w:hanging="709"/>
        <w:rPr>
          <w:rFonts w:ascii="Arial" w:hAnsi="Arial" w:cs="Arial"/>
          <w:b/>
          <w:sz w:val="20"/>
        </w:rPr>
      </w:pPr>
    </w:p>
    <w:p w14:paraId="7F7456D2" w14:textId="763E911A" w:rsidR="00677444" w:rsidRPr="004C3241" w:rsidRDefault="00677444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827EB">
            <w:rPr>
              <w:rFonts w:ascii="Arial" w:hAnsi="Arial" w:cs="Arial"/>
              <w:i/>
              <w:sz w:val="20"/>
            </w:rPr>
            <w:t>BSBWHS413</w:t>
          </w:r>
        </w:sdtContent>
      </w:sdt>
      <w:r w:rsidRPr="008643F9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067C1">
            <w:rPr>
              <w:rFonts w:ascii="Arial" w:hAnsi="Arial" w:cs="Arial"/>
              <w:i/>
              <w:sz w:val="20"/>
            </w:rPr>
            <w:t>Contribute to implementation and maintenance of WHS consultation and participation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</w:t>
      </w:r>
      <w:r w:rsidR="004C3241" w:rsidRPr="004C3241">
        <w:rPr>
          <w:rFonts w:ascii="Arial" w:hAnsi="Arial" w:cs="Arial"/>
          <w:sz w:val="20"/>
        </w:rPr>
        <w:t xml:space="preserve"> required</w:t>
      </w:r>
      <w:r w:rsidRPr="004C3241">
        <w:rPr>
          <w:rFonts w:ascii="Arial" w:hAnsi="Arial" w:cs="Arial"/>
          <w:sz w:val="20"/>
        </w:rPr>
        <w:t xml:space="preserve">. To demonstrate competence in this unit, </w:t>
      </w:r>
      <w:r w:rsidR="00F92D00"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</w:t>
      </w:r>
      <w:r w:rsidR="007C4FE0" w:rsidRPr="004C3241">
        <w:rPr>
          <w:rFonts w:ascii="Arial" w:hAnsi="Arial" w:cs="Arial"/>
          <w:sz w:val="20"/>
        </w:rPr>
        <w:t xml:space="preserve"> and consistently</w:t>
      </w:r>
      <w:r w:rsidRPr="004C3241">
        <w:rPr>
          <w:rFonts w:ascii="Arial" w:hAnsi="Arial" w:cs="Arial"/>
          <w:sz w:val="20"/>
        </w:rPr>
        <w:t xml:space="preserve">. For Apprentices and Trainees, this includes </w:t>
      </w:r>
      <w:r w:rsidR="007C4FE0" w:rsidRPr="004C3241">
        <w:rPr>
          <w:rFonts w:ascii="Arial" w:hAnsi="Arial" w:cs="Arial"/>
          <w:sz w:val="20"/>
        </w:rPr>
        <w:t xml:space="preserve">employer </w:t>
      </w:r>
      <w:r w:rsidRPr="004C3241">
        <w:rPr>
          <w:rFonts w:ascii="Arial" w:hAnsi="Arial" w:cs="Arial"/>
          <w:sz w:val="20"/>
        </w:rPr>
        <w:t xml:space="preserve">completion of the Employer Record Book (ERB). </w:t>
      </w:r>
    </w:p>
    <w:p w14:paraId="2D33B3F2" w14:textId="77777777" w:rsidR="00677444" w:rsidRPr="004C3241" w:rsidRDefault="00677444">
      <w:pPr>
        <w:jc w:val="left"/>
        <w:rPr>
          <w:rFonts w:ascii="Arial" w:hAnsi="Arial" w:cs="Arial"/>
          <w:sz w:val="20"/>
        </w:rPr>
      </w:pPr>
    </w:p>
    <w:p w14:paraId="338B15EB" w14:textId="77777777" w:rsidR="007C4FE0" w:rsidRPr="004C3241" w:rsidRDefault="00F92D00" w:rsidP="007C4FE0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="007C4FE0"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="007C4FE0"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="007C4FE0"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="007C4FE0"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="007C4FE0"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="007C4FE0" w:rsidRPr="004C3241">
        <w:rPr>
          <w:rFonts w:ascii="Arial" w:hAnsi="Arial" w:cs="Arial"/>
          <w:sz w:val="20"/>
        </w:rPr>
        <w:t>Trainer/Assessor</w:t>
      </w:r>
      <w:r w:rsidR="00C373BC">
        <w:rPr>
          <w:rFonts w:ascii="Arial" w:hAnsi="Arial" w:cs="Arial"/>
          <w:sz w:val="20"/>
        </w:rPr>
        <w:t xml:space="preserve">, who should note such arrangements in the ‘Assessor Comments’ </w:t>
      </w:r>
      <w:r w:rsidR="00E42E04">
        <w:rPr>
          <w:rFonts w:ascii="Arial" w:hAnsi="Arial" w:cs="Arial"/>
          <w:sz w:val="20"/>
        </w:rPr>
        <w:t>on the affected assessment</w:t>
      </w:r>
      <w:r w:rsidR="007C4FE0"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If a participant feels they </w:t>
      </w:r>
      <w:r w:rsidR="007C4FE0" w:rsidRPr="004C3241">
        <w:rPr>
          <w:rFonts w:ascii="Arial" w:hAnsi="Arial" w:cs="Arial"/>
          <w:sz w:val="20"/>
        </w:rPr>
        <w:t xml:space="preserve">are not yet ready to be assessed, </w:t>
      </w:r>
      <w:r w:rsidR="00C373BC">
        <w:rPr>
          <w:rFonts w:ascii="Arial" w:hAnsi="Arial" w:cs="Arial"/>
          <w:sz w:val="20"/>
        </w:rPr>
        <w:t xml:space="preserve">they should </w:t>
      </w:r>
      <w:r w:rsidR="00622B2F" w:rsidRPr="004C3241">
        <w:rPr>
          <w:rFonts w:ascii="Arial" w:hAnsi="Arial" w:cs="Arial"/>
          <w:sz w:val="20"/>
        </w:rPr>
        <w:t xml:space="preserve">discuss </w:t>
      </w:r>
      <w:r w:rsidR="00C373BC">
        <w:rPr>
          <w:rFonts w:ascii="Arial" w:hAnsi="Arial" w:cs="Arial"/>
          <w:sz w:val="20"/>
        </w:rPr>
        <w:t xml:space="preserve">their </w:t>
      </w:r>
      <w:r w:rsidR="00622B2F" w:rsidRPr="004C3241">
        <w:rPr>
          <w:rFonts w:ascii="Arial" w:hAnsi="Arial" w:cs="Arial"/>
          <w:sz w:val="20"/>
        </w:rPr>
        <w:t xml:space="preserve">options with </w:t>
      </w:r>
      <w:r w:rsidR="00C373BC">
        <w:rPr>
          <w:rFonts w:ascii="Arial" w:hAnsi="Arial" w:cs="Arial"/>
          <w:sz w:val="20"/>
        </w:rPr>
        <w:t>their</w:t>
      </w:r>
      <w:r w:rsidR="007C4FE0" w:rsidRPr="004C3241">
        <w:rPr>
          <w:rFonts w:ascii="Arial" w:hAnsi="Arial" w:cs="Arial"/>
          <w:sz w:val="20"/>
        </w:rPr>
        <w:t xml:space="preserve"> Trainer/Assessor. </w:t>
      </w:r>
    </w:p>
    <w:p w14:paraId="79D4AB63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</w:p>
    <w:p w14:paraId="6EBFFF0E" w14:textId="77777777" w:rsidR="00677444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 w:rsidR="00C373BC"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 w:rsidR="00C373BC"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</w:t>
      </w:r>
      <w:r w:rsidR="00677444" w:rsidRPr="004C3241">
        <w:rPr>
          <w:rFonts w:ascii="Arial" w:hAnsi="Arial" w:cs="Arial"/>
          <w:sz w:val="20"/>
        </w:rPr>
        <w:t xml:space="preserve">If </w:t>
      </w:r>
      <w:r w:rsidR="00C373BC">
        <w:rPr>
          <w:rFonts w:ascii="Arial" w:hAnsi="Arial" w:cs="Arial"/>
          <w:sz w:val="20"/>
        </w:rPr>
        <w:t>a participant does not</w:t>
      </w:r>
      <w:r w:rsidR="00677444" w:rsidRPr="004C3241">
        <w:rPr>
          <w:rFonts w:ascii="Arial" w:hAnsi="Arial" w:cs="Arial"/>
          <w:sz w:val="20"/>
        </w:rPr>
        <w:t xml:space="preserve"> answer some questions or perform some tasks, </w:t>
      </w:r>
      <w:r w:rsidR="00C373BC">
        <w:rPr>
          <w:rFonts w:ascii="Arial" w:hAnsi="Arial" w:cs="Arial"/>
          <w:sz w:val="20"/>
        </w:rPr>
        <w:t xml:space="preserve">they </w:t>
      </w:r>
      <w:r w:rsidR="00677444" w:rsidRPr="004C3241">
        <w:rPr>
          <w:rFonts w:ascii="Arial" w:hAnsi="Arial" w:cs="Arial"/>
          <w:sz w:val="20"/>
        </w:rPr>
        <w:t xml:space="preserve">will be deemed </w:t>
      </w:r>
      <w:r w:rsidR="00622B2F" w:rsidRPr="004C3241">
        <w:rPr>
          <w:rFonts w:ascii="Arial" w:hAnsi="Arial" w:cs="Arial"/>
          <w:sz w:val="20"/>
        </w:rPr>
        <w:t xml:space="preserve">‘Not Satisfactory’ for the task and </w:t>
      </w:r>
      <w:r w:rsidR="00677444" w:rsidRPr="004C3241">
        <w:rPr>
          <w:rFonts w:ascii="Arial" w:hAnsi="Arial" w:cs="Arial"/>
          <w:sz w:val="20"/>
        </w:rPr>
        <w:t>‘Not Yet Competent’</w:t>
      </w:r>
      <w:r w:rsidR="00622B2F" w:rsidRPr="004C3241">
        <w:rPr>
          <w:rFonts w:ascii="Arial" w:hAnsi="Arial" w:cs="Arial"/>
          <w:sz w:val="20"/>
        </w:rPr>
        <w:t xml:space="preserve"> for the unit of competency</w:t>
      </w:r>
      <w:r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 w:rsidR="00C373BC"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 w:rsidR="00C373BC"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>options</w:t>
      </w:r>
      <w:r w:rsidR="00677444" w:rsidRPr="004C3241">
        <w:rPr>
          <w:rFonts w:ascii="Arial" w:hAnsi="Arial" w:cs="Arial"/>
          <w:sz w:val="20"/>
        </w:rPr>
        <w:t xml:space="preserve">. Should </w:t>
      </w:r>
      <w:r w:rsidR="00C373BC">
        <w:rPr>
          <w:rFonts w:ascii="Arial" w:hAnsi="Arial" w:cs="Arial"/>
          <w:sz w:val="20"/>
        </w:rPr>
        <w:t xml:space="preserve">a participant </w:t>
      </w:r>
      <w:r w:rsidR="00677444" w:rsidRPr="004C3241">
        <w:rPr>
          <w:rFonts w:ascii="Arial" w:hAnsi="Arial" w:cs="Arial"/>
          <w:sz w:val="20"/>
        </w:rPr>
        <w:t>still b</w:t>
      </w:r>
      <w:r w:rsidR="00C373BC">
        <w:rPr>
          <w:rFonts w:ascii="Arial" w:hAnsi="Arial" w:cs="Arial"/>
          <w:sz w:val="20"/>
        </w:rPr>
        <w:t xml:space="preserve">e deemed ‘Not </w:t>
      </w:r>
      <w:r w:rsidR="00E42E04">
        <w:rPr>
          <w:rFonts w:ascii="Arial" w:hAnsi="Arial" w:cs="Arial"/>
          <w:sz w:val="20"/>
        </w:rPr>
        <w:t>Satisfactory</w:t>
      </w:r>
      <w:r w:rsidR="00C373BC">
        <w:rPr>
          <w:rFonts w:ascii="Arial" w:hAnsi="Arial" w:cs="Arial"/>
          <w:sz w:val="20"/>
        </w:rPr>
        <w:t>’ they</w:t>
      </w:r>
      <w:r w:rsidR="00677444"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14:paraId="56A8B34C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</w:p>
    <w:p w14:paraId="20F34427" w14:textId="77777777" w:rsidR="007C4FE0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 w:rsidR="00C373BC"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 w:rsidR="00C373BC"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 w:rsidR="00C373BC"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 w:rsidR="00C373BC"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</w:t>
      </w:r>
      <w:r w:rsidR="00C373BC" w:rsidRPr="004C3241">
        <w:rPr>
          <w:rFonts w:ascii="Arial" w:hAnsi="Arial" w:cs="Arial"/>
          <w:sz w:val="20"/>
        </w:rPr>
        <w:t>submit</w:t>
      </w:r>
      <w:r w:rsidR="00C373BC"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 w:rsidR="00C373BC"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14:paraId="2F8A41F8" w14:textId="77777777" w:rsidR="008B22FC" w:rsidRDefault="008B22FC">
      <w:pPr>
        <w:jc w:val="left"/>
        <w:rPr>
          <w:rFonts w:ascii="Arial" w:hAnsi="Arial" w:cs="Arial"/>
          <w:sz w:val="20"/>
        </w:rPr>
      </w:pPr>
    </w:p>
    <w:p w14:paraId="66118A9A" w14:textId="77777777"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F44731" w:rsidRPr="004C3241" w14:paraId="51AB78F4" w14:textId="77777777" w:rsidTr="00CC1D6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A222839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14:paraId="4B6DE308" w14:textId="01E0ECE5" w:rsidR="00F44731" w:rsidRPr="00F37CEF" w:rsidRDefault="001E7091" w:rsidP="00CC1D6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39241219" w:edGrp="everyone"/>
            <w:r>
              <w:rPr>
                <w:rFonts w:ascii="Arial" w:hAnsi="Arial" w:cs="Arial"/>
                <w:sz w:val="22"/>
                <w:szCs w:val="22"/>
              </w:rPr>
              <w:t>Elise Painter</w:t>
            </w:r>
            <w:permEnd w:id="2039241219"/>
          </w:p>
        </w:tc>
      </w:tr>
    </w:tbl>
    <w:p w14:paraId="3A4C1AAF" w14:textId="77777777" w:rsidR="00F44731" w:rsidRDefault="00F44731" w:rsidP="00F44731">
      <w:pPr>
        <w:jc w:val="left"/>
        <w:rPr>
          <w:rFonts w:ascii="Arial" w:hAnsi="Arial" w:cs="Arial"/>
          <w:sz w:val="20"/>
        </w:rPr>
      </w:pPr>
    </w:p>
    <w:p w14:paraId="14A87096" w14:textId="77777777" w:rsidR="00F44731" w:rsidRPr="004C3241" w:rsidRDefault="00F44731" w:rsidP="00F44731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F44731" w:rsidRPr="004C3241" w14:paraId="3F318E4D" w14:textId="77777777" w:rsidTr="00CC1D6F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14:paraId="1CF3E922" w14:textId="77777777" w:rsidR="00F44731" w:rsidRPr="004C3241" w:rsidRDefault="00F44731" w:rsidP="00CC1D6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14:paraId="5443917F" w14:textId="77777777" w:rsidR="00F44731" w:rsidRPr="004C3241" w:rsidRDefault="00F44731" w:rsidP="00CC1D6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F44731" w:rsidRPr="004C3241" w14:paraId="38E90C7B" w14:textId="77777777" w:rsidTr="00CC1D6F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6B2CFFA7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Workbook</w:t>
            </w:r>
          </w:p>
        </w:tc>
        <w:permStart w:id="1304441770" w:edGrp="everyone"/>
        <w:tc>
          <w:tcPr>
            <w:tcW w:w="2667" w:type="dxa"/>
            <w:vAlign w:val="center"/>
          </w:tcPr>
          <w:p w14:paraId="3858A826" w14:textId="77777777" w:rsidR="00F44731" w:rsidRPr="004C3241" w:rsidRDefault="00B94936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4473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04441770"/>
            <w:r w:rsidR="00F44731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14:paraId="3C3784A9" w14:textId="77777777" w:rsidR="00F44731" w:rsidRPr="004C3241" w:rsidRDefault="00B94936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74288312" w:edGrp="everyone"/>
                <w:r w:rsidR="00F44731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474288312"/>
            <w:r w:rsidR="00F44731" w:rsidRPr="004C3241">
              <w:rPr>
                <w:rFonts w:ascii="Arial" w:hAnsi="Arial" w:cs="Arial"/>
                <w:sz w:val="20"/>
              </w:rPr>
              <w:t xml:space="preserve"> Not </w:t>
            </w:r>
            <w:r w:rsidR="00F44731">
              <w:rPr>
                <w:rFonts w:ascii="Arial" w:hAnsi="Arial" w:cs="Arial"/>
                <w:sz w:val="20"/>
              </w:rPr>
              <w:t xml:space="preserve">Yet </w:t>
            </w:r>
            <w:r w:rsidR="00F44731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F44731" w:rsidRPr="004C3241" w14:paraId="1C7E8B79" w14:textId="77777777" w:rsidTr="00CC1D6F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5F90904A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Quiz</w:t>
            </w:r>
          </w:p>
        </w:tc>
        <w:permStart w:id="97465664" w:edGrp="everyone"/>
        <w:tc>
          <w:tcPr>
            <w:tcW w:w="2667" w:type="dxa"/>
            <w:vAlign w:val="center"/>
          </w:tcPr>
          <w:p w14:paraId="47FC5D45" w14:textId="77777777" w:rsidR="00F44731" w:rsidRDefault="00B94936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60982310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4473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97465664"/>
            <w:r w:rsidR="00F44731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313766700" w:edGrp="everyone"/>
        <w:tc>
          <w:tcPr>
            <w:tcW w:w="2668" w:type="dxa"/>
            <w:vAlign w:val="center"/>
          </w:tcPr>
          <w:p w14:paraId="3792F99B" w14:textId="77777777" w:rsidR="00F44731" w:rsidRDefault="00B94936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55360947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4473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313766700"/>
            <w:r w:rsidR="00F44731" w:rsidRPr="004C3241">
              <w:rPr>
                <w:rFonts w:ascii="Arial" w:hAnsi="Arial" w:cs="Arial"/>
                <w:sz w:val="20"/>
              </w:rPr>
              <w:t xml:space="preserve"> Not </w:t>
            </w:r>
            <w:r w:rsidR="00F44731">
              <w:rPr>
                <w:rFonts w:ascii="Arial" w:hAnsi="Arial" w:cs="Arial"/>
                <w:sz w:val="20"/>
              </w:rPr>
              <w:t xml:space="preserve">Yet </w:t>
            </w:r>
            <w:r w:rsidR="00F44731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F44731" w:rsidRPr="004C3241" w14:paraId="620AA529" w14:textId="77777777" w:rsidTr="00CC1D6F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3DB96478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permStart w:id="1693143267" w:edGrp="everyone"/>
        <w:tc>
          <w:tcPr>
            <w:tcW w:w="2667" w:type="dxa"/>
            <w:vAlign w:val="center"/>
          </w:tcPr>
          <w:p w14:paraId="0C501C53" w14:textId="77777777" w:rsidR="00F44731" w:rsidRPr="004C3241" w:rsidRDefault="00B94936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4473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693143267"/>
            <w:r w:rsidR="00F44731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1043159674" w:edGrp="everyone"/>
        <w:tc>
          <w:tcPr>
            <w:tcW w:w="2668" w:type="dxa"/>
            <w:vAlign w:val="center"/>
          </w:tcPr>
          <w:p w14:paraId="785B4FA0" w14:textId="77777777" w:rsidR="00F44731" w:rsidRPr="004C3241" w:rsidRDefault="00B94936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44731">
                  <w:rPr>
                    <w:rFonts w:ascii="Arial" w:hAnsi="Arial" w:cs="Arial"/>
                    <w:sz w:val="20"/>
                  </w:rPr>
                  <w:sym w:font="Wingdings" w:char="F0A8"/>
                </w:r>
              </w:sdtContent>
            </w:sdt>
            <w:permEnd w:id="1043159674"/>
            <w:r w:rsidR="00F44731" w:rsidRPr="004C3241">
              <w:rPr>
                <w:rFonts w:ascii="Arial" w:hAnsi="Arial" w:cs="Arial"/>
                <w:sz w:val="20"/>
              </w:rPr>
              <w:t xml:space="preserve"> Not </w:t>
            </w:r>
            <w:r w:rsidR="00F44731">
              <w:rPr>
                <w:rFonts w:ascii="Arial" w:hAnsi="Arial" w:cs="Arial"/>
                <w:sz w:val="20"/>
              </w:rPr>
              <w:t xml:space="preserve">Yet </w:t>
            </w:r>
            <w:r w:rsidR="00F44731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F44731" w:rsidRPr="004C3241" w14:paraId="5F658976" w14:textId="77777777" w:rsidTr="00CC1D6F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14:paraId="4D6EEF6F" w14:textId="77777777" w:rsidR="00F44731" w:rsidRPr="004C3241" w:rsidRDefault="00F44731" w:rsidP="00CC1D6F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874922502" w:edGrp="everyone"/>
        <w:tc>
          <w:tcPr>
            <w:tcW w:w="2667" w:type="dxa"/>
            <w:vAlign w:val="center"/>
          </w:tcPr>
          <w:p w14:paraId="33E4517D" w14:textId="77777777" w:rsidR="00F44731" w:rsidRPr="004C3241" w:rsidRDefault="00B94936" w:rsidP="00CC1D6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44731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874922502"/>
            <w:r w:rsidR="00F44731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permStart w:id="1975328162" w:edGrp="everyone"/>
        <w:tc>
          <w:tcPr>
            <w:tcW w:w="2668" w:type="dxa"/>
            <w:vAlign w:val="center"/>
          </w:tcPr>
          <w:p w14:paraId="5916EBEB" w14:textId="77777777" w:rsidR="00F44731" w:rsidRPr="004C3241" w:rsidRDefault="00B94936" w:rsidP="00CC1D6F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44731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975328162"/>
            <w:r w:rsidR="00F44731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14:paraId="55574DB5" w14:textId="77777777" w:rsidR="00F44731" w:rsidRDefault="00F44731" w:rsidP="00F44731">
      <w:pPr>
        <w:jc w:val="left"/>
        <w:rPr>
          <w:rFonts w:ascii="Arial" w:hAnsi="Arial" w:cs="Arial"/>
          <w:sz w:val="20"/>
        </w:rPr>
      </w:pPr>
    </w:p>
    <w:p w14:paraId="114CEA6E" w14:textId="77777777" w:rsidR="00F44731" w:rsidRPr="004C3241" w:rsidRDefault="00F44731" w:rsidP="00F44731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40"/>
        <w:gridCol w:w="5376"/>
      </w:tblGrid>
      <w:tr w:rsidR="00F44731" w:rsidRPr="004C3241" w14:paraId="75FE9277" w14:textId="77777777" w:rsidTr="00CC1D6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ECA30FD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14:paraId="3DC62823" w14:textId="77777777" w:rsidR="00F44731" w:rsidRPr="00F37CEF" w:rsidRDefault="00F44731" w:rsidP="00CC1D6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93424144" w:edGrp="everyone"/>
            <w:permEnd w:id="2093424144"/>
          </w:p>
        </w:tc>
      </w:tr>
      <w:tr w:rsidR="00F44731" w:rsidRPr="004C3241" w14:paraId="229A27FF" w14:textId="77777777" w:rsidTr="00CC1D6F">
        <w:trPr>
          <w:trHeight w:val="56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4245D192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83913829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vAlign w:val="center"/>
              </w:tcPr>
              <w:p w14:paraId="0B85AF13" w14:textId="77777777" w:rsidR="00F44731" w:rsidRPr="004C3241" w:rsidRDefault="00F44731" w:rsidP="00CC1D6F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1A8B354" wp14:editId="0FF44C0D">
                      <wp:extent cx="3276000" cy="396000"/>
                      <wp:effectExtent l="0" t="0" r="635" b="4445"/>
                      <wp:docPr id="10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839138298" w:displacedByCustomXml="prev"/>
      </w:tr>
      <w:tr w:rsidR="00F44731" w:rsidRPr="004C3241" w14:paraId="4FEEA7D0" w14:textId="77777777" w:rsidTr="00CC1D6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14:paraId="0EFD2F0A" w14:textId="77777777" w:rsidR="00F44731" w:rsidRPr="004C3241" w:rsidRDefault="00F44731" w:rsidP="00CC1D6F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430090151" w:edGrp="everyone"/>
        <w:tc>
          <w:tcPr>
            <w:tcW w:w="5335" w:type="dxa"/>
            <w:vAlign w:val="center"/>
          </w:tcPr>
          <w:p w14:paraId="22025E76" w14:textId="77777777" w:rsidR="00F44731" w:rsidRPr="004C3241" w:rsidRDefault="00B94936" w:rsidP="00CC1D6F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92A7F2E66CD54F7B86DAEB9A2FFFAF58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F44731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430090151"/>
          </w:p>
        </w:tc>
      </w:tr>
    </w:tbl>
    <w:p w14:paraId="7DAF3B78" w14:textId="77777777"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Hlk35349892"/>
    <w:p w14:paraId="468962DB" w14:textId="23040CB0" w:rsidR="00C76B5E" w:rsidRPr="004932A4" w:rsidRDefault="00B94936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827EB">
            <w:rPr>
              <w:szCs w:val="32"/>
            </w:rPr>
            <w:t>BSBWHS413</w:t>
          </w:r>
        </w:sdtContent>
      </w:sdt>
      <w:r w:rsidR="00C76B5E" w:rsidRPr="004932A4">
        <w:rPr>
          <w:szCs w:val="32"/>
        </w:rPr>
        <w:t xml:space="preserve"> </w:t>
      </w:r>
    </w:p>
    <w:p w14:paraId="1FA23391" w14:textId="26B1871A" w:rsidR="00C76B5E" w:rsidRPr="004932A4" w:rsidRDefault="00B94936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067C1">
            <w:rPr>
              <w:szCs w:val="32"/>
            </w:rPr>
            <w:t>Contribute to implementation and maintenance of WHS consultation and participation processes</w:t>
          </w:r>
        </w:sdtContent>
      </w:sdt>
    </w:p>
    <w:p w14:paraId="2CA10A8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391CE5FC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5D5199D1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4AFB656" w14:textId="73EB71E4" w:rsidR="004C6B3F" w:rsidRDefault="00594B1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WORKBOOK</w:t>
            </w:r>
            <w:r w:rsidR="004C6B3F"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03F2C727" w14:textId="739A7A43" w:rsidR="004C6B3F" w:rsidRPr="0032118C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13CEE8B4" w14:textId="4B237E59" w:rsidR="004C6B3F" w:rsidRPr="0032118C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94B1F">
              <w:rPr>
                <w:rFonts w:ascii="Arial" w:hAnsi="Arial" w:cs="Arial"/>
                <w:sz w:val="22"/>
                <w:szCs w:val="22"/>
              </w:rPr>
              <w:t>workbook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3C20A73" w14:textId="589BB037" w:rsidR="004C6B3F" w:rsidRPr="0032118C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 w:rsidR="00832717"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 w:rsidR="00677444">
              <w:rPr>
                <w:rFonts w:ascii="Arial" w:hAnsi="Arial" w:cs="Arial"/>
                <w:sz w:val="22"/>
                <w:szCs w:val="22"/>
              </w:rPr>
              <w:t xml:space="preserve">, whereby 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the Participant’s </w:t>
            </w:r>
            <w:r w:rsidR="00677444">
              <w:rPr>
                <w:rFonts w:ascii="Arial" w:hAnsi="Arial" w:cs="Arial"/>
                <w:sz w:val="22"/>
                <w:szCs w:val="22"/>
              </w:rPr>
              <w:t>answers will be documented by a party other than t</w:t>
            </w:r>
            <w:r w:rsidR="007678DC">
              <w:rPr>
                <w:rFonts w:ascii="Arial" w:hAnsi="Arial" w:cs="Arial"/>
                <w:sz w:val="22"/>
                <w:szCs w:val="22"/>
              </w:rPr>
              <w:t>he P</w:t>
            </w:r>
            <w:r w:rsidR="00677444"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77444">
              <w:rPr>
                <w:rFonts w:ascii="Arial" w:hAnsi="Arial" w:cs="Arial"/>
                <w:sz w:val="22"/>
                <w:szCs w:val="22"/>
              </w:rPr>
              <w:t>This must be acknowledged in writing (e.g. FT001</w:t>
            </w:r>
            <w:r w:rsidR="00101E97">
              <w:rPr>
                <w:rFonts w:ascii="Arial" w:hAnsi="Arial" w:cs="Arial"/>
                <w:sz w:val="22"/>
                <w:szCs w:val="22"/>
              </w:rPr>
              <w:t xml:space="preserve"> and Assessor Comments</w:t>
            </w:r>
            <w:r w:rsidR="00677444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46179513" w14:textId="77777777" w:rsidR="004C6B3F" w:rsidRPr="0032118C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11BED5B1" w14:textId="77777777" w:rsidR="004C6B3F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118AE55" w14:textId="77777777" w:rsidR="004C6B3F" w:rsidRPr="0032118C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AE4D437" w14:textId="77777777" w:rsidR="00101E97" w:rsidRDefault="00101E9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</w:t>
            </w:r>
            <w:r w:rsidR="007678DC">
              <w:rPr>
                <w:rFonts w:ascii="Arial" w:hAnsi="Arial" w:cs="Arial"/>
                <w:sz w:val="22"/>
                <w:szCs w:val="22"/>
              </w:rPr>
              <w:t>n of a different colour to the P</w:t>
            </w:r>
            <w:r>
              <w:rPr>
                <w:rFonts w:ascii="Arial" w:hAnsi="Arial" w:cs="Arial"/>
                <w:sz w:val="22"/>
                <w:szCs w:val="22"/>
              </w:rPr>
              <w:t>articipant.</w:t>
            </w:r>
          </w:p>
          <w:p w14:paraId="07ADF396" w14:textId="77777777" w:rsidR="004C6B3F" w:rsidRPr="0032118C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37667E69" w14:textId="77777777" w:rsidR="004C6B3F" w:rsidRPr="0032118C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 xml:space="preserve">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20C4F78" w14:textId="00D2D6F3" w:rsidR="00C76B5E" w:rsidRPr="00923E1E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="007678DC">
              <w:rPr>
                <w:rFonts w:ascii="Arial" w:hAnsi="Arial" w:cs="Arial"/>
                <w:sz w:val="22"/>
                <w:szCs w:val="22"/>
              </w:rPr>
              <w:t>a 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 w:rsidR="00832717"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1E86BE12" w14:textId="51CF9429" w:rsidR="00C76B5E" w:rsidRPr="009B6E8B" w:rsidRDefault="00C76B5E" w:rsidP="00C76B5E">
      <w:pPr>
        <w:ind w:right="-24"/>
        <w:rPr>
          <w:rFonts w:ascii="Arial" w:hAnsi="Arial" w:cs="Arial"/>
          <w:sz w:val="20"/>
        </w:rPr>
      </w:pPr>
    </w:p>
    <w:p w14:paraId="32367588" w14:textId="77777777" w:rsidR="00C76B5E" w:rsidRPr="009B6E8B" w:rsidRDefault="00C76B5E" w:rsidP="00C76B5E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811D4" w:rsidRPr="00830749" w14:paraId="17A7382A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4809082" w14:textId="77777777" w:rsidR="00D811D4" w:rsidRPr="001C4084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334B242" w14:textId="0747E9FA" w:rsidR="00D811D4" w:rsidRPr="001C4084" w:rsidRDefault="001E7091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858478" w:edGrp="everyone"/>
            <w:r>
              <w:rPr>
                <w:rFonts w:ascii="Arial" w:hAnsi="Arial" w:cs="Arial"/>
                <w:sz w:val="22"/>
                <w:szCs w:val="22"/>
              </w:rPr>
              <w:t>Elise Painter</w:t>
            </w:r>
            <w:permEnd w:id="9858478"/>
          </w:p>
        </w:tc>
      </w:tr>
      <w:tr w:rsidR="00D811D4" w:rsidRPr="004E05D0" w14:paraId="44ABC205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52260DB" w14:textId="77777777" w:rsidR="00D811D4" w:rsidRPr="004E05D0" w:rsidRDefault="00D811D4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12EA6184" w14:textId="77777777" w:rsidR="00D811D4" w:rsidRPr="004E05D0" w:rsidRDefault="00D811D4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811D4" w:rsidRPr="00830749" w14:paraId="266FDFB4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C3F1515" w14:textId="77777777" w:rsidR="00D811D4" w:rsidRPr="001C4084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07441077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B18833E" w14:textId="77777777" w:rsidR="00D811D4" w:rsidRPr="00DD7A44" w:rsidRDefault="00D811D4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6FE482AB" wp14:editId="40D058B1">
                      <wp:extent cx="773152" cy="428625"/>
                      <wp:effectExtent l="0" t="0" r="8255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4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73152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74410777" w:displacedByCustomXml="prev"/>
      </w:tr>
      <w:tr w:rsidR="00D811D4" w:rsidRPr="00830749" w14:paraId="69F77EC2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CE5D1BC" w14:textId="77777777" w:rsidR="00D811D4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7ABEEDE" w14:textId="77777777" w:rsidR="00D811D4" w:rsidRPr="001C4084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11D4" w:rsidRPr="0077428E" w14:paraId="5698EF3D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C6B696" w14:textId="77777777" w:rsidR="00D811D4" w:rsidRPr="0077428E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883805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5BE3413FAC0042358E92995C2B268F48"/>
            </w:placeholder>
            <w:date w:fullDate="2024-06-29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05777BA" w14:textId="71988170" w:rsidR="00D811D4" w:rsidRPr="00DD7A44" w:rsidRDefault="001E7091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29/06/2024</w:t>
                </w:r>
              </w:p>
            </w:tc>
          </w:sdtContent>
        </w:sdt>
        <w:permEnd w:id="18838058" w:displacedByCustomXml="prev"/>
      </w:tr>
    </w:tbl>
    <w:p w14:paraId="441EDABD" w14:textId="77777777" w:rsidR="00D811D4" w:rsidRPr="009B6E8B" w:rsidRDefault="00D811D4" w:rsidP="00D811D4">
      <w:pPr>
        <w:ind w:right="-24"/>
        <w:rPr>
          <w:rFonts w:ascii="Arial" w:hAnsi="Arial" w:cs="Arial"/>
          <w:sz w:val="20"/>
        </w:rPr>
      </w:pPr>
    </w:p>
    <w:p w14:paraId="6EBA6DDB" w14:textId="77777777" w:rsidR="00D811D4" w:rsidRPr="009B6E8B" w:rsidRDefault="00D811D4" w:rsidP="00D811D4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811D4" w:rsidRPr="0032118C" w14:paraId="21442D8B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1156BAA" w14:textId="77777777" w:rsidR="00D811D4" w:rsidRPr="0032118C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2DD00B09" w14:textId="77777777" w:rsidR="00D811D4" w:rsidRPr="0032118C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139110119" w:edGrp="everyone"/>
            <w:permEnd w:id="2139110119"/>
          </w:p>
        </w:tc>
      </w:tr>
      <w:tr w:rsidR="00D811D4" w:rsidRPr="004E05D0" w14:paraId="36C577F5" w14:textId="77777777" w:rsidTr="00CC1D6F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F93E13C" w14:textId="77777777" w:rsidR="00D811D4" w:rsidRPr="004E05D0" w:rsidRDefault="00D811D4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773491AC" w14:textId="77777777" w:rsidR="00D811D4" w:rsidRPr="004E05D0" w:rsidRDefault="00D811D4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811D4" w:rsidRPr="0032118C" w14:paraId="0077D999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097D13D" w14:textId="77777777" w:rsidR="00D811D4" w:rsidRPr="0032118C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32264676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B42E5D4" w14:textId="77777777" w:rsidR="00D811D4" w:rsidRPr="00DD7A44" w:rsidRDefault="00D811D4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C9DCDF5" wp14:editId="0CF30B92">
                      <wp:extent cx="3933825" cy="428625"/>
                      <wp:effectExtent l="0" t="0" r="9525" b="9525"/>
                      <wp:docPr id="1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322646766" w:displacedByCustomXml="prev"/>
      </w:tr>
      <w:tr w:rsidR="00D811D4" w:rsidRPr="0032118C" w14:paraId="236F92A2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0E3857F" w14:textId="77777777" w:rsidR="00D811D4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385147C" w14:textId="77777777" w:rsidR="00D811D4" w:rsidRPr="0032118C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11D4" w:rsidRPr="0077428E" w14:paraId="146132BF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A5907D1" w14:textId="77777777" w:rsidR="00D811D4" w:rsidRPr="0077428E" w:rsidRDefault="00D811D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594241490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48D862D" w14:textId="77777777" w:rsidR="00D811D4" w:rsidRPr="00DD7A44" w:rsidRDefault="00B94936" w:rsidP="00CC1D6F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409C8434A7714AB19F3AF2A9B7B6AA55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811D4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594241490"/>
          </w:p>
        </w:tc>
      </w:tr>
    </w:tbl>
    <w:p w14:paraId="07B1555E" w14:textId="77777777" w:rsidR="00C76B5E" w:rsidRPr="009B6E8B" w:rsidRDefault="00C76B5E" w:rsidP="00C76B5E">
      <w:pPr>
        <w:ind w:right="-24"/>
        <w:rPr>
          <w:rFonts w:ascii="Arial" w:hAnsi="Arial" w:cs="Arial"/>
          <w:sz w:val="20"/>
        </w:rPr>
      </w:pPr>
    </w:p>
    <w:p w14:paraId="4E25B422" w14:textId="77777777" w:rsidR="00C76B5E" w:rsidRPr="009B6E8B" w:rsidRDefault="00C76B5E" w:rsidP="00C76B5E">
      <w:pPr>
        <w:ind w:right="-24"/>
        <w:rPr>
          <w:rFonts w:ascii="Arial" w:hAnsi="Arial" w:cs="Arial"/>
          <w:b/>
          <w:sz w:val="20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C76B5E" w:rsidRPr="004932A4" w14:paraId="6EC89CB6" w14:textId="77777777" w:rsidTr="00101E9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177C5FDC" w14:textId="2F3DFD29" w:rsidR="00C76B5E" w:rsidRPr="004932A4" w:rsidRDefault="00C76B5E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 w:rsidR="00832717">
              <w:rPr>
                <w:rFonts w:ascii="Arial" w:hAnsi="Arial" w:cs="Arial"/>
                <w:b/>
                <w:bCs/>
                <w:sz w:val="22"/>
                <w:szCs w:val="22"/>
              </w:rPr>
              <w:t>activities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197636CB" w14:textId="183EA384" w:rsidR="00C76B5E" w:rsidRPr="004932A4" w:rsidRDefault="00C76B5E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 w:rsidR="00832717">
              <w:rPr>
                <w:rFonts w:ascii="Arial" w:hAnsi="Arial" w:cs="Arial"/>
                <w:b/>
                <w:bCs/>
                <w:sz w:val="22"/>
                <w:szCs w:val="22"/>
              </w:rPr>
              <w:t>activities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6720C23D" w14:textId="77777777" w:rsidR="00C76B5E" w:rsidRPr="004932A4" w:rsidRDefault="00101E97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C76B5E" w:rsidRPr="004932A4" w14:paraId="48D4DCE7" w14:textId="77777777" w:rsidTr="00101E9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2130EA4E" w14:textId="560FBF49" w:rsidR="00C76B5E" w:rsidRPr="004932A4" w:rsidRDefault="00B26113" w:rsidP="00C76B5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411" w:type="dxa"/>
            <w:vMerge w:val="restart"/>
            <w:vAlign w:val="center"/>
          </w:tcPr>
          <w:p w14:paraId="6C99734C" w14:textId="77777777" w:rsidR="00C76B5E" w:rsidRPr="004932A4" w:rsidRDefault="00C76B5E" w:rsidP="00C76B5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71347336" w:edGrp="everyone"/>
            <w:permEnd w:id="1871347336"/>
          </w:p>
        </w:tc>
        <w:tc>
          <w:tcPr>
            <w:tcW w:w="1346" w:type="dxa"/>
            <w:vAlign w:val="center"/>
          </w:tcPr>
          <w:p w14:paraId="55E916F4" w14:textId="77777777" w:rsidR="00C76B5E" w:rsidRPr="004932A4" w:rsidRDefault="00101E97" w:rsidP="00C76B5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6A2281A7" w14:textId="77777777" w:rsidR="00C76B5E" w:rsidRPr="004932A4" w:rsidRDefault="00101E97" w:rsidP="00C76B5E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533511" w:rsidRPr="004932A4" w14:paraId="55366DFA" w14:textId="77777777" w:rsidTr="00101E9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292B5FB6" w14:textId="77777777" w:rsidR="00533511" w:rsidRPr="004932A4" w:rsidRDefault="00533511" w:rsidP="0053351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0003A223" w14:textId="77777777" w:rsidR="00533511" w:rsidRPr="004932A4" w:rsidRDefault="00533511" w:rsidP="00533511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48517224" w:edGrp="everyone"/>
        <w:tc>
          <w:tcPr>
            <w:tcW w:w="1346" w:type="dxa"/>
            <w:vAlign w:val="center"/>
          </w:tcPr>
          <w:p w14:paraId="266FC41A" w14:textId="77777777" w:rsidR="00533511" w:rsidRPr="00533511" w:rsidRDefault="00B94936" w:rsidP="0053351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33511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748517224"/>
          </w:p>
        </w:tc>
        <w:permStart w:id="1378237732" w:edGrp="everyone"/>
        <w:tc>
          <w:tcPr>
            <w:tcW w:w="1347" w:type="dxa"/>
            <w:vAlign w:val="center"/>
          </w:tcPr>
          <w:p w14:paraId="28C2D371" w14:textId="77777777" w:rsidR="00533511" w:rsidRPr="00533511" w:rsidRDefault="00B94936" w:rsidP="00533511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533511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378237732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A31203" w:rsidRPr="000C0B14" w14:paraId="26C8B471" w14:textId="77777777" w:rsidTr="00CC1D6F">
        <w:tc>
          <w:tcPr>
            <w:tcW w:w="9057" w:type="dxa"/>
            <w:shd w:val="clear" w:color="auto" w:fill="D9D9D9" w:themeFill="background1" w:themeFillShade="D9"/>
          </w:tcPr>
          <w:p w14:paraId="3298B0F0" w14:textId="77777777" w:rsidR="00A31203" w:rsidRPr="000C0B14" w:rsidRDefault="00A31203" w:rsidP="00CC1D6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bookmarkStart w:id="1" w:name="_Ref396827952"/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A31203" w:rsidRPr="000C0B14" w14:paraId="48F9C8BD" w14:textId="77777777" w:rsidTr="00CC1D6F">
        <w:trPr>
          <w:trHeight w:val="13433"/>
        </w:trPr>
        <w:tc>
          <w:tcPr>
            <w:tcW w:w="9057" w:type="dxa"/>
          </w:tcPr>
          <w:p w14:paraId="7CBF10F0" w14:textId="77777777" w:rsidR="00A31203" w:rsidRPr="000C0B14" w:rsidRDefault="00A31203" w:rsidP="00CC1D6F">
            <w:pPr>
              <w:rPr>
                <w:rFonts w:ascii="Arial" w:hAnsi="Arial" w:cs="Arial"/>
                <w:szCs w:val="24"/>
              </w:rPr>
            </w:pPr>
            <w:permStart w:id="1322452613" w:edGrp="everyone"/>
            <w:permEnd w:id="1322452613"/>
          </w:p>
        </w:tc>
      </w:tr>
    </w:tbl>
    <w:bookmarkEnd w:id="1"/>
    <w:bookmarkEnd w:id="0"/>
    <w:p w14:paraId="3026BECC" w14:textId="20BED603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b/>
          <w:bCs/>
          <w:sz w:val="22"/>
          <w:szCs w:val="22"/>
        </w:rPr>
      </w:pPr>
      <w:r w:rsidRPr="00594B1F">
        <w:rPr>
          <w:rFonts w:ascii="Arial" w:hAnsi="Arial" w:cs="Arial"/>
          <w:b/>
          <w:bCs/>
          <w:sz w:val="22"/>
          <w:szCs w:val="22"/>
        </w:rPr>
        <w:lastRenderedPageBreak/>
        <w:t>NOTE</w:t>
      </w:r>
    </w:p>
    <w:p w14:paraId="554B013A" w14:textId="77777777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</w:p>
    <w:p w14:paraId="34794345" w14:textId="0300EB2E" w:rsidR="00DD1A2A" w:rsidRPr="00594B1F" w:rsidRDefault="00DD1A2A" w:rsidP="00DD1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Arial" w:hAnsi="Arial" w:cs="Arial"/>
          <w:sz w:val="22"/>
          <w:szCs w:val="22"/>
        </w:rPr>
      </w:pPr>
      <w:r w:rsidRPr="00594B1F">
        <w:rPr>
          <w:rFonts w:ascii="Arial" w:hAnsi="Arial" w:cs="Arial"/>
          <w:sz w:val="22"/>
          <w:szCs w:val="22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1856BF43" w14:textId="77777777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cs="Arial"/>
          <w:b w:val="0"/>
          <w:bCs/>
          <w:sz w:val="22"/>
          <w:szCs w:val="22"/>
        </w:rPr>
      </w:pPr>
    </w:p>
    <w:p w14:paraId="41AF5AC7" w14:textId="362DDBD1" w:rsidR="00DD1A2A" w:rsidRPr="00594B1F" w:rsidRDefault="00DD1A2A" w:rsidP="00DD1A2A">
      <w:pPr>
        <w:pStyle w:val="11CSTCPLQuestionBullet"/>
        <w:numPr>
          <w:ilvl w:val="0"/>
          <w:numId w:val="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sz w:val="22"/>
          <w:szCs w:val="22"/>
        </w:rPr>
      </w:pPr>
      <w:r w:rsidRPr="00594B1F">
        <w:rPr>
          <w:rFonts w:cs="Arial"/>
          <w:b w:val="0"/>
          <w:bCs/>
          <w:sz w:val="22"/>
          <w:szCs w:val="22"/>
        </w:rPr>
        <w:t>At all times, the responses in your assessment must reference</w:t>
      </w:r>
      <w:r w:rsidRPr="00594B1F">
        <w:rPr>
          <w:rFonts w:cs="Arial"/>
          <w:sz w:val="22"/>
          <w:szCs w:val="22"/>
        </w:rPr>
        <w:t xml:space="preserve"> Australian </w:t>
      </w:r>
      <w:r w:rsidRPr="00594B1F">
        <w:rPr>
          <w:rFonts w:cs="Arial"/>
          <w:b w:val="0"/>
          <w:bCs/>
          <w:sz w:val="22"/>
          <w:szCs w:val="22"/>
        </w:rPr>
        <w:t>(Queensland or Federal) documentation, including legislation, regulations, codes of practice, standards and guidance publications.</w:t>
      </w:r>
    </w:p>
    <w:p w14:paraId="224F65B8" w14:textId="5D422F7A" w:rsidR="00DD1A2A" w:rsidRDefault="00DD1A2A" w:rsidP="00DD1A2A">
      <w:pPr>
        <w:pStyle w:val="11CSTCPLQuestionBullet"/>
        <w:numPr>
          <w:ilvl w:val="0"/>
          <w:numId w:val="0"/>
        </w:numPr>
        <w:ind w:left="360" w:hanging="360"/>
      </w:pPr>
    </w:p>
    <w:p w14:paraId="6AA785A1" w14:textId="77777777" w:rsidR="00B26113" w:rsidRPr="0076313E" w:rsidRDefault="00B26113" w:rsidP="00B26113">
      <w:pPr>
        <w:rPr>
          <w:rFonts w:ascii="Arial" w:hAnsi="Arial" w:cs="Arial"/>
          <w:sz w:val="22"/>
          <w:szCs w:val="22"/>
        </w:rPr>
      </w:pPr>
    </w:p>
    <w:p w14:paraId="37BE5718" w14:textId="77777777" w:rsidR="00B26113" w:rsidRPr="0076313E" w:rsidRDefault="00B26113" w:rsidP="00B26113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>For the following activities, you will assume the role of a workgroup supervisor in a workplace of your choosing (see example organisational chart below).</w:t>
      </w:r>
    </w:p>
    <w:p w14:paraId="1C1FF2E3" w14:textId="77777777" w:rsidR="00B26113" w:rsidRPr="0076313E" w:rsidRDefault="00B26113" w:rsidP="00B26113">
      <w:pPr>
        <w:jc w:val="center"/>
        <w:rPr>
          <w:rFonts w:ascii="Arial" w:hAnsi="Arial" w:cs="Arial"/>
          <w:sz w:val="22"/>
          <w:szCs w:val="22"/>
        </w:rPr>
      </w:pPr>
    </w:p>
    <w:p w14:paraId="10B5A6AA" w14:textId="77777777" w:rsidR="00B26113" w:rsidRPr="0076313E" w:rsidRDefault="00B26113" w:rsidP="00B26113">
      <w:pPr>
        <w:jc w:val="center"/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48FA7BB3" wp14:editId="4C685439">
            <wp:extent cx="4774019" cy="2243469"/>
            <wp:effectExtent l="0" t="0" r="0" b="23495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5" r:lo="rId16" r:qs="rId17" r:cs="rId18"/>
              </a:graphicData>
            </a:graphic>
          </wp:inline>
        </w:drawing>
      </w:r>
    </w:p>
    <w:p w14:paraId="23C78414" w14:textId="77777777" w:rsidR="00B26113" w:rsidRPr="0076313E" w:rsidRDefault="00B26113" w:rsidP="00B26113">
      <w:pPr>
        <w:jc w:val="center"/>
        <w:rPr>
          <w:rFonts w:ascii="Arial" w:hAnsi="Arial" w:cs="Arial"/>
          <w:sz w:val="22"/>
          <w:szCs w:val="22"/>
        </w:rPr>
      </w:pPr>
    </w:p>
    <w:p w14:paraId="3822AF36" w14:textId="77777777" w:rsidR="00B26113" w:rsidRPr="0076313E" w:rsidRDefault="00B26113" w:rsidP="00B26113">
      <w:pPr>
        <w:rPr>
          <w:rFonts w:ascii="Arial" w:hAnsi="Arial" w:cs="Arial"/>
          <w:sz w:val="22"/>
          <w:szCs w:val="22"/>
        </w:rPr>
      </w:pPr>
      <w:r w:rsidRPr="0076313E">
        <w:rPr>
          <w:rFonts w:ascii="Arial" w:hAnsi="Arial" w:cs="Arial"/>
          <w:sz w:val="22"/>
          <w:szCs w:val="22"/>
        </w:rPr>
        <w:t xml:space="preserve">Name a workplace and workgroup that you are (or hypothetically are) the supervisor for: </w:t>
      </w:r>
    </w:p>
    <w:p w14:paraId="25A86A15" w14:textId="77777777" w:rsidR="00B26113" w:rsidRPr="0076313E" w:rsidRDefault="00B26113" w:rsidP="00B26113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405"/>
        <w:gridCol w:w="6830"/>
      </w:tblGrid>
      <w:tr w:rsidR="00DD1A2A" w:rsidRPr="0076313E" w14:paraId="68C7E5EF" w14:textId="77777777" w:rsidTr="00DD1A2A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45EAD311" w14:textId="77777777" w:rsidR="00DD1A2A" w:rsidRPr="0076313E" w:rsidRDefault="00DD1A2A" w:rsidP="00DD1A2A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Name of workplace</w:t>
            </w:r>
          </w:p>
        </w:tc>
        <w:tc>
          <w:tcPr>
            <w:tcW w:w="6830" w:type="dxa"/>
            <w:vAlign w:val="center"/>
          </w:tcPr>
          <w:p w14:paraId="5CB00BF7" w14:textId="6CD2C8A0" w:rsidR="00DD1A2A" w:rsidRPr="006D27D2" w:rsidRDefault="004361E2" w:rsidP="00DD1A2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57224891" w:edGrp="everyone"/>
            <w:r>
              <w:rPr>
                <w:rFonts w:ascii="Arial" w:hAnsi="Arial" w:cs="Arial"/>
                <w:sz w:val="22"/>
                <w:szCs w:val="22"/>
              </w:rPr>
              <w:t>Kent</w:t>
            </w:r>
            <w:permEnd w:id="1457224891"/>
          </w:p>
        </w:tc>
      </w:tr>
      <w:tr w:rsidR="00B26113" w:rsidRPr="0076313E" w14:paraId="11B2A552" w14:textId="77777777" w:rsidTr="00DD1A2A">
        <w:trPr>
          <w:trHeight w:val="454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6688A6C7" w14:textId="48A23DE6" w:rsidR="00B26113" w:rsidRPr="0076313E" w:rsidRDefault="00B26113" w:rsidP="00DD1A2A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76313E">
              <w:rPr>
                <w:rFonts w:ascii="Arial" w:hAnsi="Arial" w:cs="Arial"/>
                <w:b/>
                <w:sz w:val="22"/>
                <w:szCs w:val="22"/>
              </w:rPr>
              <w:t>Workgroup</w:t>
            </w:r>
          </w:p>
        </w:tc>
        <w:tc>
          <w:tcPr>
            <w:tcW w:w="6830" w:type="dxa"/>
            <w:vAlign w:val="center"/>
          </w:tcPr>
          <w:p w14:paraId="237319D4" w14:textId="620C7F8D" w:rsidR="00B26113" w:rsidRPr="006D27D2" w:rsidRDefault="004361E2" w:rsidP="00DD1A2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25533952" w:edGrp="everyone"/>
            <w:r>
              <w:rPr>
                <w:rFonts w:ascii="Arial" w:hAnsi="Arial" w:cs="Arial"/>
                <w:sz w:val="22"/>
                <w:szCs w:val="22"/>
              </w:rPr>
              <w:t>Civil</w:t>
            </w:r>
            <w:permEnd w:id="1125533952"/>
          </w:p>
        </w:tc>
      </w:tr>
    </w:tbl>
    <w:p w14:paraId="4F2445A5" w14:textId="21CD2D56" w:rsidR="00DD1A2A" w:rsidRPr="0076313E" w:rsidRDefault="00DD1A2A" w:rsidP="00DD1A2A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14:paraId="6480DC63" w14:textId="77777777" w:rsidR="00232AA7" w:rsidRPr="00232AA7" w:rsidRDefault="0076313E" w:rsidP="00232AA7">
      <w:pPr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br w:type="page"/>
      </w:r>
    </w:p>
    <w:tbl>
      <w:tblPr>
        <w:tblStyle w:val="TableGrid4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4256A248" w14:textId="77777777" w:rsidTr="00232AA7">
        <w:tc>
          <w:tcPr>
            <w:tcW w:w="9235" w:type="dxa"/>
            <w:shd w:val="clear" w:color="auto" w:fill="232F84"/>
          </w:tcPr>
          <w:p w14:paraId="3E93ACBD" w14:textId="77777777" w:rsidR="00232AA7" w:rsidRPr="00232AA7" w:rsidRDefault="00232AA7" w:rsidP="00854B07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" w:name="_Ref36037761"/>
          </w:p>
        </w:tc>
        <w:bookmarkEnd w:id="2"/>
      </w:tr>
      <w:tr w:rsidR="00232AA7" w:rsidRPr="00232AA7" w14:paraId="72F66F6F" w14:textId="77777777" w:rsidTr="00232AA7">
        <w:tc>
          <w:tcPr>
            <w:tcW w:w="9235" w:type="dxa"/>
            <w:shd w:val="clear" w:color="auto" w:fill="A1D7E1"/>
          </w:tcPr>
          <w:p w14:paraId="25448546" w14:textId="02D1555F" w:rsidR="00232AA7" w:rsidRPr="00232AA7" w:rsidRDefault="00232AA7" w:rsidP="00232AA7">
            <w:pPr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Cs/>
                <w:sz w:val="22"/>
              </w:rPr>
              <w:t xml:space="preserve">For </w:t>
            </w:r>
            <w:r w:rsidR="008D63D0">
              <w:rPr>
                <w:rFonts w:ascii="Arial" w:hAnsi="Arial" w:cs="Arial"/>
                <w:bCs/>
                <w:sz w:val="22"/>
              </w:rPr>
              <w:t xml:space="preserve">the three (3) </w:t>
            </w:r>
            <w:r w:rsidRPr="00232AA7">
              <w:rPr>
                <w:rFonts w:ascii="Arial" w:hAnsi="Arial" w:cs="Arial"/>
                <w:bCs/>
                <w:sz w:val="22"/>
              </w:rPr>
              <w:t>individual</w:t>
            </w:r>
            <w:r w:rsidR="008D63D0">
              <w:rPr>
                <w:rFonts w:ascii="Arial" w:hAnsi="Arial" w:cs="Arial"/>
                <w:bCs/>
                <w:sz w:val="22"/>
              </w:rPr>
              <w:t>s</w:t>
            </w:r>
            <w:r w:rsidRPr="00232AA7">
              <w:rPr>
                <w:rFonts w:ascii="Arial" w:hAnsi="Arial" w:cs="Arial"/>
                <w:bCs/>
                <w:sz w:val="22"/>
              </w:rPr>
              <w:t>/part</w:t>
            </w:r>
            <w:r w:rsidR="008D63D0">
              <w:rPr>
                <w:rFonts w:ascii="Arial" w:hAnsi="Arial" w:cs="Arial"/>
                <w:bCs/>
                <w:sz w:val="22"/>
              </w:rPr>
              <w:t>ies</w:t>
            </w:r>
            <w:r w:rsidRPr="00232AA7">
              <w:rPr>
                <w:rFonts w:ascii="Arial" w:hAnsi="Arial" w:cs="Arial"/>
                <w:bCs/>
                <w:sz w:val="22"/>
              </w:rPr>
              <w:t>:</w:t>
            </w:r>
          </w:p>
          <w:p w14:paraId="50B98B92" w14:textId="77777777" w:rsidR="00232AA7" w:rsidRPr="00232AA7" w:rsidRDefault="00232AA7" w:rsidP="00854B07">
            <w:pPr>
              <w:numPr>
                <w:ilvl w:val="0"/>
                <w:numId w:val="24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3" w:name="_Ref36037771"/>
            <w:r w:rsidRPr="00232AA7">
              <w:rPr>
                <w:rFonts w:ascii="Arial" w:hAnsi="Arial" w:cs="Arial"/>
                <w:bCs/>
                <w:sz w:val="22"/>
              </w:rPr>
              <w:t>Explain what their roles, duties, rights and responsibilities are regarding consultation and participation</w:t>
            </w:r>
            <w:bookmarkEnd w:id="3"/>
          </w:p>
          <w:p w14:paraId="792C4244" w14:textId="77777777" w:rsidR="00232AA7" w:rsidRPr="00232AA7" w:rsidRDefault="00232AA7" w:rsidP="00854B07">
            <w:pPr>
              <w:numPr>
                <w:ilvl w:val="0"/>
                <w:numId w:val="24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4" w:name="_Ref36037782"/>
            <w:r w:rsidRPr="00232AA7">
              <w:rPr>
                <w:rFonts w:ascii="Arial" w:hAnsi="Arial" w:cs="Arial"/>
                <w:bCs/>
                <w:sz w:val="22"/>
              </w:rPr>
              <w:t>Identify the documents (Act/Regulation/Codes of practice, policies and procedures) which impose these roles, duties, rights and responsibilities</w:t>
            </w:r>
            <w:bookmarkEnd w:id="4"/>
          </w:p>
          <w:p w14:paraId="31F72FED" w14:textId="77777777" w:rsidR="00232AA7" w:rsidRPr="00232AA7" w:rsidRDefault="00232AA7" w:rsidP="00854B07">
            <w:pPr>
              <w:numPr>
                <w:ilvl w:val="0"/>
                <w:numId w:val="24"/>
              </w:numPr>
              <w:ind w:left="425" w:hanging="357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5" w:name="_Ref36037846"/>
            <w:r w:rsidRPr="00232AA7">
              <w:rPr>
                <w:rFonts w:ascii="Arial" w:hAnsi="Arial" w:cs="Arial"/>
                <w:bCs/>
                <w:sz w:val="22"/>
              </w:rPr>
              <w:t>Identify how you would communicate with the individual/party to inform them about their roles, duties, rights and responsibilities (i.e. method of communication and in what timeframe)</w:t>
            </w:r>
            <w:bookmarkEnd w:id="5"/>
          </w:p>
        </w:tc>
      </w:tr>
    </w:tbl>
    <w:p w14:paraId="731DFB71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p w14:paraId="604423A5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10F5F2E9" w14:textId="77777777" w:rsidTr="00232AA7">
        <w:tc>
          <w:tcPr>
            <w:tcW w:w="9242" w:type="dxa"/>
            <w:shd w:val="clear" w:color="auto" w:fill="D9D9D9"/>
          </w:tcPr>
          <w:p w14:paraId="31186C0D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role</w:t>
            </w:r>
          </w:p>
        </w:tc>
      </w:tr>
      <w:tr w:rsidR="00232AA7" w:rsidRPr="00232AA7" w14:paraId="01460B8A" w14:textId="77777777" w:rsidTr="000C4060">
        <w:trPr>
          <w:trHeight w:val="567"/>
        </w:trPr>
        <w:tc>
          <w:tcPr>
            <w:tcW w:w="9242" w:type="dxa"/>
          </w:tcPr>
          <w:p w14:paraId="4674935C" w14:textId="29C0D645" w:rsidR="00232AA7" w:rsidRPr="008D63D0" w:rsidRDefault="00232AA7" w:rsidP="00232AA7">
            <w:pPr>
              <w:keepNext/>
              <w:jc w:val="left"/>
              <w:rPr>
                <w:rFonts w:ascii="Arial" w:hAnsi="Arial" w:cs="Arial"/>
                <w:color w:val="17365D" w:themeColor="text2" w:themeShade="BF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Workers (including supervisors)</w:t>
            </w:r>
          </w:p>
        </w:tc>
      </w:tr>
      <w:tr w:rsidR="00232AA7" w:rsidRPr="00232AA7" w14:paraId="55101A9F" w14:textId="77777777" w:rsidTr="00232AA7">
        <w:tc>
          <w:tcPr>
            <w:tcW w:w="9242" w:type="dxa"/>
            <w:shd w:val="clear" w:color="auto" w:fill="D9D9D9"/>
          </w:tcPr>
          <w:p w14:paraId="77355BCF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Roles, duties, rights and responsibilities regarding consultation and participation</w:t>
            </w:r>
          </w:p>
        </w:tc>
      </w:tr>
      <w:tr w:rsidR="00232AA7" w:rsidRPr="00662C63" w14:paraId="15187AB8" w14:textId="77777777" w:rsidTr="00E82D8E">
        <w:trPr>
          <w:trHeight w:val="1814"/>
        </w:trPr>
        <w:tc>
          <w:tcPr>
            <w:tcW w:w="9242" w:type="dxa"/>
          </w:tcPr>
          <w:p w14:paraId="1C6CCD9B" w14:textId="19997F7F" w:rsidR="00232AA7" w:rsidRPr="00662C63" w:rsidRDefault="0052211B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1521963762" w:edGrp="everyone"/>
            <w:r w:rsidRPr="0052211B">
              <w:rPr>
                <w:rFonts w:ascii="Arial" w:hAnsi="Arial" w:cs="Arial"/>
                <w:b/>
                <w:bCs/>
                <w:sz w:val="22"/>
              </w:rPr>
              <w:t>Roles, duties, rights, and responsibilities regarding consultation and participation:</w:t>
            </w:r>
            <w:r w:rsidRPr="0052211B">
              <w:rPr>
                <w:rFonts w:ascii="Arial" w:hAnsi="Arial" w:cs="Arial"/>
                <w:sz w:val="22"/>
              </w:rPr>
              <w:t xml:space="preserve"> As a supervisor, your role includes ensuring effective communication, facilitating consultation processes, and ensuring worker participation in WHS matters.</w:t>
            </w:r>
            <w:permEnd w:id="1521963762"/>
          </w:p>
        </w:tc>
      </w:tr>
      <w:tr w:rsidR="00232AA7" w:rsidRPr="00232AA7" w14:paraId="1C00AC9C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67289C4A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Documents which outline roles, duties, rights and responsibilities</w:t>
            </w:r>
          </w:p>
        </w:tc>
      </w:tr>
      <w:tr w:rsidR="00232AA7" w:rsidRPr="00662C63" w14:paraId="22350A1E" w14:textId="77777777" w:rsidTr="00E77407">
        <w:trPr>
          <w:trHeight w:val="3572"/>
        </w:trPr>
        <w:tc>
          <w:tcPr>
            <w:tcW w:w="9242" w:type="dxa"/>
          </w:tcPr>
          <w:p w14:paraId="6B1BBD2B" w14:textId="11AC35E7" w:rsidR="00232AA7" w:rsidRPr="00662C63" w:rsidRDefault="00EE1A19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475933559" w:edGrp="everyone"/>
            <w:r>
              <w:rPr>
                <w:rFonts w:ascii="Arial" w:hAnsi="Arial" w:cs="Arial"/>
                <w:b/>
                <w:bCs/>
                <w:sz w:val="22"/>
              </w:rPr>
              <w:t>D</w:t>
            </w:r>
            <w:r w:rsidRPr="00EE1A19">
              <w:rPr>
                <w:rFonts w:ascii="Arial" w:hAnsi="Arial" w:cs="Arial"/>
                <w:b/>
                <w:bCs/>
                <w:sz w:val="22"/>
              </w:rPr>
              <w:t>ocuments which outline roles, duties, rights, and responsibilities:</w:t>
            </w:r>
            <w:r w:rsidRPr="00EE1A19">
              <w:rPr>
                <w:rFonts w:ascii="Arial" w:hAnsi="Arial" w:cs="Arial"/>
                <w:sz w:val="22"/>
              </w:rPr>
              <w:t xml:space="preserve"> Work Health and Safety Act 2011, Work Health and Safety Regulations 2011, Codes of Practice, workplace policies and procedures.</w:t>
            </w:r>
            <w:permEnd w:id="475933559"/>
          </w:p>
        </w:tc>
      </w:tr>
      <w:tr w:rsidR="00232AA7" w:rsidRPr="00232AA7" w14:paraId="796B25EC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67D1DF29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Communication method and timeframe</w:t>
            </w:r>
          </w:p>
        </w:tc>
      </w:tr>
      <w:tr w:rsidR="00232AA7" w:rsidRPr="00662C63" w14:paraId="313E7EC0" w14:textId="77777777" w:rsidTr="00E77407">
        <w:trPr>
          <w:trHeight w:val="1020"/>
        </w:trPr>
        <w:tc>
          <w:tcPr>
            <w:tcW w:w="9242" w:type="dxa"/>
          </w:tcPr>
          <w:p w14:paraId="1E9ABC82" w14:textId="0A79E687" w:rsidR="00232AA7" w:rsidRPr="00662C63" w:rsidRDefault="005D45E4" w:rsidP="00232AA7">
            <w:pPr>
              <w:jc w:val="left"/>
              <w:rPr>
                <w:rFonts w:ascii="Arial" w:hAnsi="Arial" w:cs="Arial"/>
                <w:sz w:val="22"/>
              </w:rPr>
            </w:pPr>
            <w:permStart w:id="245767146" w:edGrp="everyone"/>
            <w:r w:rsidRPr="005D45E4">
              <w:rPr>
                <w:rFonts w:ascii="Arial" w:hAnsi="Arial" w:cs="Arial"/>
                <w:b/>
                <w:bCs/>
                <w:sz w:val="22"/>
              </w:rPr>
              <w:t>Communication method and timeframe:</w:t>
            </w:r>
            <w:r w:rsidRPr="005D45E4">
              <w:rPr>
                <w:rFonts w:ascii="Arial" w:hAnsi="Arial" w:cs="Arial"/>
                <w:sz w:val="22"/>
              </w:rPr>
              <w:t xml:space="preserve"> Regular team meetings, emails, notice boards, and WHS committee meetings. Ensure information is communicated promptly within 24 hours for urgent issues and weekly for routine updates.</w:t>
            </w:r>
            <w:permEnd w:id="245767146"/>
          </w:p>
        </w:tc>
      </w:tr>
    </w:tbl>
    <w:p w14:paraId="45915614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p w14:paraId="73A01E4C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6E2255B9" w14:textId="77777777" w:rsidTr="00232AA7">
        <w:tc>
          <w:tcPr>
            <w:tcW w:w="9242" w:type="dxa"/>
            <w:shd w:val="clear" w:color="auto" w:fill="D9D9D9"/>
          </w:tcPr>
          <w:p w14:paraId="60B72C10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Individual/Party 1</w:t>
            </w:r>
          </w:p>
        </w:tc>
      </w:tr>
      <w:tr w:rsidR="00232AA7" w:rsidRPr="00232AA7" w14:paraId="4110A019" w14:textId="77777777" w:rsidTr="000C4060">
        <w:trPr>
          <w:trHeight w:val="567"/>
        </w:trPr>
        <w:tc>
          <w:tcPr>
            <w:tcW w:w="9242" w:type="dxa"/>
          </w:tcPr>
          <w:p w14:paraId="363F9A56" w14:textId="58C998CF" w:rsidR="00232AA7" w:rsidRPr="008D63D0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Person Conducting Business or Undertaking (PCBU)</w:t>
            </w:r>
          </w:p>
        </w:tc>
      </w:tr>
      <w:tr w:rsidR="00232AA7" w:rsidRPr="00232AA7" w14:paraId="1FD8CB3B" w14:textId="77777777" w:rsidTr="00232AA7">
        <w:tc>
          <w:tcPr>
            <w:tcW w:w="9242" w:type="dxa"/>
            <w:shd w:val="clear" w:color="auto" w:fill="D9D9D9"/>
          </w:tcPr>
          <w:p w14:paraId="35DAA42B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Roles, duties, rights and responsibilities regarding consultation and participation</w:t>
            </w:r>
          </w:p>
        </w:tc>
      </w:tr>
      <w:tr w:rsidR="00232AA7" w:rsidRPr="00662C63" w14:paraId="789C1493" w14:textId="77777777" w:rsidTr="00AE5802">
        <w:trPr>
          <w:trHeight w:val="3061"/>
        </w:trPr>
        <w:tc>
          <w:tcPr>
            <w:tcW w:w="9242" w:type="dxa"/>
          </w:tcPr>
          <w:p w14:paraId="2671D8EF" w14:textId="47FF6C63" w:rsidR="00232AA7" w:rsidRPr="00662C63" w:rsidRDefault="005619CB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133438061" w:edGrp="everyone"/>
            <w:r w:rsidRPr="005619CB">
              <w:rPr>
                <w:rFonts w:ascii="Arial" w:hAnsi="Arial" w:cs="Arial"/>
                <w:sz w:val="22"/>
              </w:rPr>
              <w:t>Ensure the health and safety of workers, provide training and resources, and engage in WHS consultation.</w:t>
            </w:r>
            <w:permEnd w:id="133438061"/>
          </w:p>
        </w:tc>
      </w:tr>
      <w:tr w:rsidR="00232AA7" w:rsidRPr="00232AA7" w14:paraId="0123830F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16CE3DBF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Documents which outline roles, duties, rights and responsibilities</w:t>
            </w:r>
          </w:p>
        </w:tc>
      </w:tr>
      <w:tr w:rsidR="00232AA7" w:rsidRPr="00662C63" w14:paraId="6BB4E5AD" w14:textId="77777777" w:rsidTr="00AE5802">
        <w:trPr>
          <w:trHeight w:val="5102"/>
        </w:trPr>
        <w:tc>
          <w:tcPr>
            <w:tcW w:w="9242" w:type="dxa"/>
          </w:tcPr>
          <w:p w14:paraId="4F041C0C" w14:textId="7A2C6A85" w:rsidR="00232AA7" w:rsidRPr="00662C63" w:rsidRDefault="005619CB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995048966" w:edGrp="everyone"/>
            <w:r w:rsidRPr="005619CB">
              <w:rPr>
                <w:rFonts w:ascii="Arial" w:hAnsi="Arial" w:cs="Arial"/>
                <w:sz w:val="22"/>
              </w:rPr>
              <w:t>WHS Act 2011, WHS Regulations 2011.</w:t>
            </w:r>
            <w:permEnd w:id="995048966"/>
          </w:p>
        </w:tc>
      </w:tr>
      <w:tr w:rsidR="00232AA7" w:rsidRPr="00232AA7" w14:paraId="388DC9A4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15DC1E94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Communication method and timeframe</w:t>
            </w:r>
          </w:p>
        </w:tc>
      </w:tr>
      <w:tr w:rsidR="00232AA7" w:rsidRPr="00662C63" w14:paraId="0218D621" w14:textId="77777777" w:rsidTr="00E77407">
        <w:trPr>
          <w:trHeight w:val="1814"/>
        </w:trPr>
        <w:tc>
          <w:tcPr>
            <w:tcW w:w="9242" w:type="dxa"/>
          </w:tcPr>
          <w:p w14:paraId="3E3E964D" w14:textId="34AAD586" w:rsidR="00232AA7" w:rsidRPr="00662C63" w:rsidRDefault="005619CB" w:rsidP="00232AA7">
            <w:pPr>
              <w:jc w:val="left"/>
              <w:rPr>
                <w:rFonts w:ascii="Arial" w:hAnsi="Arial" w:cs="Arial"/>
                <w:sz w:val="22"/>
              </w:rPr>
            </w:pPr>
            <w:permStart w:id="882444706" w:edGrp="everyone"/>
            <w:r w:rsidRPr="005619CB">
              <w:rPr>
                <w:rFonts w:ascii="Arial" w:hAnsi="Arial" w:cs="Arial"/>
                <w:sz w:val="22"/>
              </w:rPr>
              <w:t>Meetings, official memos, emails. Information should be communicated immediately for critical issues and monthly for general updates.</w:t>
            </w:r>
            <w:permEnd w:id="882444706"/>
          </w:p>
        </w:tc>
      </w:tr>
    </w:tbl>
    <w:p w14:paraId="0DDB4E6A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p w14:paraId="315BE23F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74EE943E" w14:textId="77777777" w:rsidTr="00232AA7">
        <w:tc>
          <w:tcPr>
            <w:tcW w:w="9242" w:type="dxa"/>
            <w:shd w:val="clear" w:color="auto" w:fill="D9D9D9"/>
          </w:tcPr>
          <w:p w14:paraId="2D035C09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Individual/Party 2</w:t>
            </w:r>
          </w:p>
        </w:tc>
      </w:tr>
      <w:tr w:rsidR="00232AA7" w:rsidRPr="00232AA7" w14:paraId="1CA92BCA" w14:textId="77777777" w:rsidTr="000C4060">
        <w:trPr>
          <w:trHeight w:val="567"/>
        </w:trPr>
        <w:tc>
          <w:tcPr>
            <w:tcW w:w="9242" w:type="dxa"/>
          </w:tcPr>
          <w:p w14:paraId="7FB9F998" w14:textId="281D8C1A" w:rsidR="00232AA7" w:rsidRPr="008D63D0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Health and Safety Representatives (HSRs)</w:t>
            </w:r>
          </w:p>
        </w:tc>
      </w:tr>
      <w:tr w:rsidR="00232AA7" w:rsidRPr="00232AA7" w14:paraId="57D7C5D0" w14:textId="77777777" w:rsidTr="00232AA7">
        <w:tc>
          <w:tcPr>
            <w:tcW w:w="9242" w:type="dxa"/>
            <w:shd w:val="clear" w:color="auto" w:fill="D9D9D9"/>
          </w:tcPr>
          <w:p w14:paraId="2101A9B2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Roles, duties, rights and responsibilities regarding consultation and participation</w:t>
            </w:r>
          </w:p>
        </w:tc>
      </w:tr>
      <w:tr w:rsidR="00232AA7" w:rsidRPr="00662C63" w14:paraId="36CABCB9" w14:textId="77777777" w:rsidTr="00916A65">
        <w:trPr>
          <w:trHeight w:val="3402"/>
        </w:trPr>
        <w:tc>
          <w:tcPr>
            <w:tcW w:w="9242" w:type="dxa"/>
          </w:tcPr>
          <w:p w14:paraId="41A01ECF" w14:textId="7E9FF879" w:rsidR="00232AA7" w:rsidRPr="00662C63" w:rsidRDefault="00DE021D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1193087095" w:edGrp="everyone"/>
            <w:r w:rsidRPr="00DE021D">
              <w:rPr>
                <w:rFonts w:ascii="Arial" w:hAnsi="Arial" w:cs="Arial"/>
                <w:sz w:val="22"/>
              </w:rPr>
              <w:t>Represent workers in WHS matters, investigate complaints, and participate in WHS committees.</w:t>
            </w:r>
            <w:permEnd w:id="1193087095"/>
          </w:p>
        </w:tc>
      </w:tr>
      <w:tr w:rsidR="00232AA7" w:rsidRPr="00232AA7" w14:paraId="726FB9DC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1AB6D0AA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Documents which outline roles, duties, rights and responsibilities</w:t>
            </w:r>
          </w:p>
        </w:tc>
      </w:tr>
      <w:tr w:rsidR="00232AA7" w:rsidRPr="00662C63" w14:paraId="6E97D969" w14:textId="77777777" w:rsidTr="00BC6BF7">
        <w:trPr>
          <w:trHeight w:val="3288"/>
        </w:trPr>
        <w:tc>
          <w:tcPr>
            <w:tcW w:w="9242" w:type="dxa"/>
          </w:tcPr>
          <w:p w14:paraId="092514B3" w14:textId="0ABB5FF6" w:rsidR="00232AA7" w:rsidRPr="00662C63" w:rsidRDefault="00DE021D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2121935280" w:edGrp="everyone"/>
            <w:r w:rsidRPr="00DE021D">
              <w:rPr>
                <w:rFonts w:ascii="Arial" w:hAnsi="Arial" w:cs="Arial"/>
                <w:sz w:val="22"/>
              </w:rPr>
              <w:t>WHS Act 2011, WHS Regulations 2011, Codes of Practice.</w:t>
            </w:r>
            <w:permEnd w:id="2121935280"/>
          </w:p>
        </w:tc>
      </w:tr>
      <w:tr w:rsidR="00232AA7" w:rsidRPr="00232AA7" w14:paraId="0F7F197B" w14:textId="77777777" w:rsidTr="00232AA7">
        <w:trPr>
          <w:trHeight w:val="70"/>
        </w:trPr>
        <w:tc>
          <w:tcPr>
            <w:tcW w:w="9242" w:type="dxa"/>
            <w:shd w:val="clear" w:color="auto" w:fill="D9D9D9"/>
          </w:tcPr>
          <w:p w14:paraId="527C8ECC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Communication method and timeframe</w:t>
            </w:r>
          </w:p>
        </w:tc>
      </w:tr>
      <w:tr w:rsidR="00232AA7" w:rsidRPr="00662C63" w14:paraId="01F5D4F4" w14:textId="77777777" w:rsidTr="00942540">
        <w:trPr>
          <w:trHeight w:val="1814"/>
        </w:trPr>
        <w:tc>
          <w:tcPr>
            <w:tcW w:w="9242" w:type="dxa"/>
          </w:tcPr>
          <w:p w14:paraId="68117D03" w14:textId="33ABDFF7" w:rsidR="00232AA7" w:rsidRPr="00662C63" w:rsidRDefault="001C5CDF" w:rsidP="00232AA7">
            <w:pPr>
              <w:jc w:val="left"/>
              <w:rPr>
                <w:rFonts w:ascii="Arial" w:hAnsi="Arial" w:cs="Arial"/>
                <w:sz w:val="22"/>
              </w:rPr>
            </w:pPr>
            <w:permStart w:id="852242355" w:edGrp="everyone"/>
            <w:r w:rsidRPr="001C5CDF">
              <w:rPr>
                <w:rFonts w:ascii="Arial" w:hAnsi="Arial" w:cs="Arial"/>
                <w:sz w:val="22"/>
              </w:rPr>
              <w:t>Regular meetings, emails, and during safety audits. Immediate communication for urgent issues and regular updates in monthly meetings.</w:t>
            </w:r>
            <w:permEnd w:id="852242355"/>
          </w:p>
        </w:tc>
      </w:tr>
    </w:tbl>
    <w:p w14:paraId="4EF74797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p w14:paraId="15080996" w14:textId="7F825979" w:rsidR="0076313E" w:rsidRPr="00830749" w:rsidRDefault="0076313E" w:rsidP="00232AA7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76313E" w:rsidRPr="00830749" w14:paraId="5D9F211D" w14:textId="77777777" w:rsidTr="0076313E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7064815A" w14:textId="77777777" w:rsidR="0076313E" w:rsidRPr="001C4084" w:rsidRDefault="0076313E" w:rsidP="0076313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5AC34CEF" w14:textId="2586623B" w:rsidR="0076313E" w:rsidRPr="001C4084" w:rsidRDefault="0076313E" w:rsidP="0076313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367875878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116B54C1" w14:textId="77777777" w:rsidR="0076313E" w:rsidRPr="00533511" w:rsidRDefault="00B94936" w:rsidP="0076313E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49507381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76313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367875878"/>
          </w:p>
        </w:tc>
      </w:tr>
    </w:tbl>
    <w:p w14:paraId="3CC64DCC" w14:textId="77777777" w:rsidR="0076313E" w:rsidRDefault="0076313E" w:rsidP="0076313E">
      <w:pPr>
        <w:rPr>
          <w:rFonts w:ascii="Arial" w:hAnsi="Arial" w:cs="Arial"/>
          <w:sz w:val="22"/>
          <w:szCs w:val="22"/>
        </w:rPr>
      </w:pPr>
    </w:p>
    <w:p w14:paraId="4645315B" w14:textId="77777777" w:rsidR="00232AA7" w:rsidRDefault="00594B1F" w:rsidP="00232AA7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5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359C6CDD" w14:textId="77777777" w:rsidTr="00232AA7">
        <w:tc>
          <w:tcPr>
            <w:tcW w:w="9235" w:type="dxa"/>
            <w:shd w:val="clear" w:color="auto" w:fill="232F84"/>
          </w:tcPr>
          <w:p w14:paraId="67835D3A" w14:textId="77777777" w:rsidR="00232AA7" w:rsidRPr="00232AA7" w:rsidRDefault="00232AA7" w:rsidP="00854B07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6" w:name="_Ref36037958"/>
          </w:p>
        </w:tc>
        <w:bookmarkEnd w:id="6"/>
      </w:tr>
      <w:tr w:rsidR="00232AA7" w:rsidRPr="00232AA7" w14:paraId="69D8361D" w14:textId="77777777" w:rsidTr="00232AA7">
        <w:tc>
          <w:tcPr>
            <w:tcW w:w="9235" w:type="dxa"/>
            <w:shd w:val="clear" w:color="auto" w:fill="A1D7E1"/>
          </w:tcPr>
          <w:p w14:paraId="4D091840" w14:textId="77777777" w:rsidR="00232AA7" w:rsidRPr="00232AA7" w:rsidRDefault="00232AA7" w:rsidP="00232AA7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232AA7">
              <w:rPr>
                <w:rFonts w:ascii="Arial" w:hAnsi="Arial" w:cs="Arial"/>
                <w:bCs/>
                <w:sz w:val="22"/>
              </w:rPr>
              <w:t xml:space="preserve">Identify two (2) WHS consultation and participation processes that may exist in your workplace for sharing WHS information (in addition to work team meetings). </w:t>
            </w:r>
          </w:p>
          <w:p w14:paraId="70F43167" w14:textId="77777777" w:rsidR="00232AA7" w:rsidRPr="00232AA7" w:rsidRDefault="00232AA7" w:rsidP="00232AA7">
            <w:pPr>
              <w:jc w:val="left"/>
              <w:rPr>
                <w:rFonts w:ascii="Arial" w:hAnsi="Arial" w:cs="Arial"/>
                <w:bCs/>
                <w:sz w:val="22"/>
              </w:rPr>
            </w:pPr>
            <w:r w:rsidRPr="00232AA7">
              <w:rPr>
                <w:rFonts w:ascii="Arial" w:hAnsi="Arial" w:cs="Arial"/>
                <w:bCs/>
                <w:sz w:val="22"/>
              </w:rPr>
              <w:t>For each process:</w:t>
            </w:r>
          </w:p>
          <w:p w14:paraId="63183AAC" w14:textId="77777777" w:rsidR="00232AA7" w:rsidRPr="00232AA7" w:rsidRDefault="00232AA7" w:rsidP="00854B07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7" w:name="_Ref36038082"/>
            <w:r w:rsidRPr="00232AA7">
              <w:rPr>
                <w:rFonts w:ascii="Arial" w:hAnsi="Arial" w:cs="Arial"/>
                <w:bCs/>
                <w:sz w:val="22"/>
              </w:rPr>
              <w:t>Briefly describe the process</w:t>
            </w:r>
            <w:bookmarkEnd w:id="7"/>
          </w:p>
          <w:p w14:paraId="338FB4DF" w14:textId="77777777" w:rsidR="00232AA7" w:rsidRPr="00232AA7" w:rsidRDefault="00232AA7" w:rsidP="00854B07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8" w:name="_Ref36038172"/>
            <w:r w:rsidRPr="00232AA7">
              <w:rPr>
                <w:rFonts w:ascii="Arial" w:hAnsi="Arial" w:cs="Arial"/>
                <w:sz w:val="22"/>
              </w:rPr>
              <w:t>Explain your role in the setting up and running of this process</w:t>
            </w:r>
            <w:bookmarkEnd w:id="8"/>
          </w:p>
          <w:p w14:paraId="2B1AA76E" w14:textId="77777777" w:rsidR="00232AA7" w:rsidRPr="00232AA7" w:rsidRDefault="00232AA7" w:rsidP="00854B07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9" w:name="_Ref36038174"/>
            <w:r w:rsidRPr="00232AA7">
              <w:rPr>
                <w:rFonts w:ascii="Arial" w:hAnsi="Arial" w:cs="Arial"/>
                <w:sz w:val="22"/>
              </w:rPr>
              <w:t>Describe how you communicate with individuals and parties about what these processes are</w:t>
            </w:r>
            <w:bookmarkEnd w:id="9"/>
          </w:p>
          <w:p w14:paraId="16F78853" w14:textId="77777777" w:rsidR="00232AA7" w:rsidRDefault="00232AA7" w:rsidP="00854B07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0" w:name="_Ref36038177"/>
            <w:r w:rsidRPr="00232AA7">
              <w:rPr>
                <w:rFonts w:ascii="Arial" w:hAnsi="Arial" w:cs="Arial"/>
                <w:sz w:val="22"/>
              </w:rPr>
              <w:t>Describe how you support the participation of individuals and parties in these processes</w:t>
            </w:r>
            <w:bookmarkEnd w:id="10"/>
          </w:p>
          <w:p w14:paraId="3895E753" w14:textId="4B16B43B" w:rsidR="000C4060" w:rsidRPr="00232AA7" w:rsidRDefault="000C4060" w:rsidP="00854B07">
            <w:pPr>
              <w:numPr>
                <w:ilvl w:val="0"/>
                <w:numId w:val="25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1" w:name="_Ref36039654"/>
            <w:r>
              <w:rPr>
                <w:rFonts w:ascii="Arial" w:hAnsi="Arial" w:cs="Arial"/>
                <w:sz w:val="22"/>
              </w:rPr>
              <w:t>Identify the ways in which the WHS information shared through each process should be recorded and stored</w:t>
            </w:r>
            <w:bookmarkEnd w:id="11"/>
          </w:p>
        </w:tc>
      </w:tr>
    </w:tbl>
    <w:p w14:paraId="26A0E402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p w14:paraId="0557E2AB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59566299" w14:textId="77777777" w:rsidTr="000C4060">
        <w:tc>
          <w:tcPr>
            <w:tcW w:w="9016" w:type="dxa"/>
            <w:shd w:val="clear" w:color="auto" w:fill="D9D9D9"/>
          </w:tcPr>
          <w:p w14:paraId="179F679B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Name of process</w:t>
            </w:r>
          </w:p>
        </w:tc>
      </w:tr>
      <w:tr w:rsidR="00232AA7" w:rsidRPr="00232AA7" w14:paraId="532BD75E" w14:textId="77777777" w:rsidTr="000C4060">
        <w:trPr>
          <w:trHeight w:val="567"/>
        </w:trPr>
        <w:tc>
          <w:tcPr>
            <w:tcW w:w="9016" w:type="dxa"/>
          </w:tcPr>
          <w:p w14:paraId="621177BF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sz w:val="22"/>
              </w:rPr>
              <w:t>Work team meetings</w:t>
            </w:r>
          </w:p>
        </w:tc>
      </w:tr>
      <w:tr w:rsidR="00232AA7" w:rsidRPr="00232AA7" w14:paraId="0779DF23" w14:textId="77777777" w:rsidTr="000C4060">
        <w:tc>
          <w:tcPr>
            <w:tcW w:w="9016" w:type="dxa"/>
            <w:shd w:val="clear" w:color="auto" w:fill="D9D9D9"/>
          </w:tcPr>
          <w:p w14:paraId="53F20A16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Describe process</w:t>
            </w:r>
          </w:p>
        </w:tc>
      </w:tr>
      <w:tr w:rsidR="00232AA7" w:rsidRPr="00662C63" w14:paraId="5570581B" w14:textId="77777777" w:rsidTr="00942540">
        <w:trPr>
          <w:trHeight w:val="794"/>
        </w:trPr>
        <w:tc>
          <w:tcPr>
            <w:tcW w:w="9016" w:type="dxa"/>
          </w:tcPr>
          <w:p w14:paraId="6971FFD4" w14:textId="5697E694" w:rsidR="00232AA7" w:rsidRPr="00662C63" w:rsidRDefault="001C5CDF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1371746145" w:edGrp="everyone"/>
            <w:r w:rsidRPr="001C5CDF">
              <w:rPr>
                <w:rFonts w:ascii="Arial" w:hAnsi="Arial" w:cs="Arial"/>
                <w:sz w:val="22"/>
              </w:rPr>
              <w:t>Regular meetings to discuss WHS issues, review incidents, and implement safety measures.</w:t>
            </w:r>
            <w:r w:rsidR="00280271">
              <w:rPr>
                <w:rFonts w:ascii="Arial" w:hAnsi="Arial" w:cs="Arial"/>
                <w:sz w:val="22"/>
              </w:rPr>
              <w:t xml:space="preserve"> All meetings begin with a safety moment or safety share</w:t>
            </w:r>
            <w:r w:rsidR="00E27D74">
              <w:rPr>
                <w:rFonts w:ascii="Arial" w:hAnsi="Arial" w:cs="Arial"/>
                <w:sz w:val="22"/>
              </w:rPr>
              <w:t xml:space="preserve"> to ensure it is the first thing on everyone’s mind.</w:t>
            </w:r>
            <w:permEnd w:id="1371746145"/>
          </w:p>
        </w:tc>
      </w:tr>
      <w:tr w:rsidR="00232AA7" w:rsidRPr="00232AA7" w14:paraId="24ACCA5A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51F0F9D2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involvement in set up and running of process</w:t>
            </w:r>
          </w:p>
        </w:tc>
      </w:tr>
      <w:tr w:rsidR="00232AA7" w:rsidRPr="00662C63" w14:paraId="6CF30C15" w14:textId="77777777" w:rsidTr="00942540">
        <w:trPr>
          <w:trHeight w:val="1077"/>
        </w:trPr>
        <w:tc>
          <w:tcPr>
            <w:tcW w:w="9016" w:type="dxa"/>
          </w:tcPr>
          <w:p w14:paraId="13DBA91A" w14:textId="1C10CD56" w:rsidR="00232AA7" w:rsidRPr="00662C63" w:rsidRDefault="00E27D74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275469794" w:edGrp="everyone"/>
            <w:r w:rsidRPr="00E27D74">
              <w:rPr>
                <w:rFonts w:ascii="Arial" w:hAnsi="Arial" w:cs="Arial"/>
                <w:sz w:val="22"/>
              </w:rPr>
              <w:t>Organize and lead meetings, prepare agenda and materials.</w:t>
            </w:r>
            <w:r w:rsidR="00E230FF">
              <w:rPr>
                <w:rFonts w:ascii="Arial" w:hAnsi="Arial" w:cs="Arial"/>
                <w:sz w:val="22"/>
              </w:rPr>
              <w:t xml:space="preserve"> Add safety moment share to minutes of meeting.</w:t>
            </w:r>
            <w:permEnd w:id="275469794"/>
          </w:p>
        </w:tc>
      </w:tr>
      <w:tr w:rsidR="00232AA7" w:rsidRPr="00232AA7" w14:paraId="3F255495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43235FF7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communicate with individuals and parties about process</w:t>
            </w:r>
          </w:p>
        </w:tc>
      </w:tr>
      <w:tr w:rsidR="00232AA7" w:rsidRPr="00662C63" w14:paraId="7D64FAFF" w14:textId="77777777" w:rsidTr="00942540">
        <w:trPr>
          <w:trHeight w:val="794"/>
        </w:trPr>
        <w:tc>
          <w:tcPr>
            <w:tcW w:w="9016" w:type="dxa"/>
          </w:tcPr>
          <w:p w14:paraId="162AA768" w14:textId="05E3A57B" w:rsidR="00232AA7" w:rsidRPr="00662C63" w:rsidRDefault="00076281" w:rsidP="00662C63">
            <w:pPr>
              <w:jc w:val="left"/>
              <w:rPr>
                <w:rFonts w:ascii="Arial" w:hAnsi="Arial" w:cs="Arial"/>
                <w:sz w:val="22"/>
              </w:rPr>
            </w:pPr>
            <w:permStart w:id="1214327842" w:edGrp="everyone"/>
            <w:r w:rsidRPr="00076281">
              <w:rPr>
                <w:rFonts w:ascii="Arial" w:hAnsi="Arial" w:cs="Arial"/>
                <w:sz w:val="22"/>
              </w:rPr>
              <w:t>Send meeting invitations and agenda via email and post notices on the notice board.</w:t>
            </w:r>
            <w:permEnd w:id="1214327842"/>
          </w:p>
        </w:tc>
      </w:tr>
      <w:tr w:rsidR="00232AA7" w:rsidRPr="00232AA7" w14:paraId="1E6C48DB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25FE0E03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support participation of individuals and parties in process</w:t>
            </w:r>
          </w:p>
        </w:tc>
      </w:tr>
      <w:tr w:rsidR="00232AA7" w:rsidRPr="00662C63" w14:paraId="4BD1FDCA" w14:textId="77777777" w:rsidTr="00942540">
        <w:trPr>
          <w:trHeight w:val="1077"/>
        </w:trPr>
        <w:tc>
          <w:tcPr>
            <w:tcW w:w="9016" w:type="dxa"/>
          </w:tcPr>
          <w:p w14:paraId="3B33C324" w14:textId="05E82937" w:rsidR="00232AA7" w:rsidRPr="00662C63" w:rsidRDefault="00117534" w:rsidP="00232AA7">
            <w:pPr>
              <w:jc w:val="left"/>
              <w:rPr>
                <w:rFonts w:ascii="Arial" w:hAnsi="Arial" w:cs="Arial"/>
                <w:sz w:val="22"/>
              </w:rPr>
            </w:pPr>
            <w:permStart w:id="1215244465" w:edGrp="everyone"/>
            <w:r w:rsidRPr="00117534">
              <w:rPr>
                <w:rFonts w:ascii="Arial" w:hAnsi="Arial" w:cs="Arial"/>
                <w:sz w:val="22"/>
              </w:rPr>
              <w:t>Encourage open discussion, address concerns, and ensure all voices are heard.</w:t>
            </w:r>
            <w:permEnd w:id="1215244465"/>
          </w:p>
        </w:tc>
      </w:tr>
      <w:tr w:rsidR="000C4060" w:rsidRPr="00232AA7" w14:paraId="7C58E6E6" w14:textId="77777777" w:rsidTr="000C4060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60AA324F" w14:textId="51EB7FE4" w:rsidR="000C4060" w:rsidRPr="00232AA7" w:rsidRDefault="000C4060" w:rsidP="000C4060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bookmarkStart w:id="12" w:name="_Hlk36039519"/>
            <w:r>
              <w:rPr>
                <w:rFonts w:ascii="Arial" w:hAnsi="Arial" w:cs="Arial"/>
                <w:b/>
                <w:sz w:val="22"/>
              </w:rPr>
              <w:t>Recording and storing WHS information</w:t>
            </w:r>
          </w:p>
        </w:tc>
      </w:tr>
      <w:tr w:rsidR="000C4060" w:rsidRPr="00662C63" w14:paraId="1F005903" w14:textId="77777777" w:rsidTr="00942540">
        <w:trPr>
          <w:trHeight w:val="794"/>
        </w:trPr>
        <w:tc>
          <w:tcPr>
            <w:tcW w:w="9016" w:type="dxa"/>
          </w:tcPr>
          <w:p w14:paraId="6695E1B2" w14:textId="378D9281" w:rsidR="000C4060" w:rsidRPr="00662C63" w:rsidRDefault="00117534" w:rsidP="000C4060">
            <w:pPr>
              <w:jc w:val="left"/>
              <w:rPr>
                <w:rFonts w:ascii="Arial" w:hAnsi="Arial" w:cs="Arial"/>
                <w:sz w:val="22"/>
              </w:rPr>
            </w:pPr>
            <w:permStart w:id="1428950892" w:edGrp="everyone"/>
            <w:r w:rsidRPr="00117534">
              <w:rPr>
                <w:rFonts w:ascii="Arial" w:hAnsi="Arial" w:cs="Arial"/>
                <w:sz w:val="22"/>
              </w:rPr>
              <w:t>Take minutes of the meeting, record action items, and store documents in a centralized digital repository.</w:t>
            </w:r>
            <w:permEnd w:id="1428950892"/>
          </w:p>
        </w:tc>
      </w:tr>
    </w:tbl>
    <w:p w14:paraId="520213AF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bookmarkEnd w:id="12"/>
    <w:p w14:paraId="34BA1098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723ADBBC" w14:textId="77777777" w:rsidTr="000C4060">
        <w:tc>
          <w:tcPr>
            <w:tcW w:w="9016" w:type="dxa"/>
            <w:shd w:val="clear" w:color="auto" w:fill="D9D9D9"/>
          </w:tcPr>
          <w:p w14:paraId="611B5FE6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process 1</w:t>
            </w:r>
          </w:p>
        </w:tc>
      </w:tr>
      <w:tr w:rsidR="00662C63" w:rsidRPr="00662C63" w14:paraId="1C236A76" w14:textId="77777777" w:rsidTr="007F7C65">
        <w:trPr>
          <w:trHeight w:val="794"/>
        </w:trPr>
        <w:tc>
          <w:tcPr>
            <w:tcW w:w="9016" w:type="dxa"/>
          </w:tcPr>
          <w:p w14:paraId="570CABB0" w14:textId="6248CF57" w:rsidR="00232AA7" w:rsidRPr="00662C63" w:rsidRDefault="00117534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736109467" w:edGrp="everyone"/>
            <w:r w:rsidRPr="00117534">
              <w:rPr>
                <w:rFonts w:ascii="Arial" w:hAnsi="Arial" w:cs="Arial"/>
                <w:sz w:val="22"/>
              </w:rPr>
              <w:t>Safety audits</w:t>
            </w:r>
            <w:permEnd w:id="736109467"/>
          </w:p>
        </w:tc>
      </w:tr>
      <w:tr w:rsidR="00232AA7" w:rsidRPr="00232AA7" w14:paraId="4E82CA51" w14:textId="77777777" w:rsidTr="000C4060">
        <w:tc>
          <w:tcPr>
            <w:tcW w:w="9016" w:type="dxa"/>
            <w:shd w:val="clear" w:color="auto" w:fill="D9D9D9"/>
          </w:tcPr>
          <w:p w14:paraId="15B7FD72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Describe process</w:t>
            </w:r>
          </w:p>
        </w:tc>
      </w:tr>
      <w:tr w:rsidR="00232AA7" w:rsidRPr="00662C63" w14:paraId="128E6540" w14:textId="77777777" w:rsidTr="007F7C65">
        <w:trPr>
          <w:trHeight w:val="1134"/>
        </w:trPr>
        <w:tc>
          <w:tcPr>
            <w:tcW w:w="9016" w:type="dxa"/>
          </w:tcPr>
          <w:p w14:paraId="0A985F58" w14:textId="6E0FA54E" w:rsidR="00232AA7" w:rsidRPr="00662C63" w:rsidRDefault="00583D72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949046717" w:edGrp="everyone"/>
            <w:r w:rsidRPr="00583D72">
              <w:rPr>
                <w:rFonts w:ascii="Arial" w:hAnsi="Arial" w:cs="Arial"/>
                <w:sz w:val="22"/>
              </w:rPr>
              <w:t>Regular inspections to identify hazards and ensure compliance with WHS standards.</w:t>
            </w:r>
            <w:permEnd w:id="1949046717"/>
          </w:p>
        </w:tc>
      </w:tr>
      <w:tr w:rsidR="00232AA7" w:rsidRPr="00232AA7" w14:paraId="4DEC8821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7BCEF727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involvement in set up and running of process</w:t>
            </w:r>
          </w:p>
        </w:tc>
      </w:tr>
      <w:tr w:rsidR="00232AA7" w:rsidRPr="00662C63" w14:paraId="5F0339BC" w14:textId="77777777" w:rsidTr="007F7C65">
        <w:trPr>
          <w:trHeight w:val="1134"/>
        </w:trPr>
        <w:tc>
          <w:tcPr>
            <w:tcW w:w="9016" w:type="dxa"/>
          </w:tcPr>
          <w:p w14:paraId="062F48A9" w14:textId="49136FC8" w:rsidR="00232AA7" w:rsidRPr="00662C63" w:rsidRDefault="00583D72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999767602" w:edGrp="everyone"/>
            <w:r w:rsidRPr="00583D72">
              <w:rPr>
                <w:rFonts w:ascii="Arial" w:hAnsi="Arial" w:cs="Arial"/>
                <w:sz w:val="22"/>
              </w:rPr>
              <w:t>Schedule audits, participate in inspections, and review audit reports.</w:t>
            </w:r>
            <w:permEnd w:id="999767602"/>
          </w:p>
        </w:tc>
      </w:tr>
      <w:tr w:rsidR="00232AA7" w:rsidRPr="00232AA7" w14:paraId="1231F71D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19CABFEF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communicate with individuals and parties about process</w:t>
            </w:r>
          </w:p>
        </w:tc>
      </w:tr>
      <w:tr w:rsidR="00232AA7" w:rsidRPr="00662C63" w14:paraId="6E434842" w14:textId="77777777" w:rsidTr="007F7C65">
        <w:trPr>
          <w:trHeight w:val="1134"/>
        </w:trPr>
        <w:tc>
          <w:tcPr>
            <w:tcW w:w="9016" w:type="dxa"/>
          </w:tcPr>
          <w:p w14:paraId="21E1CB5C" w14:textId="33C6200F" w:rsidR="00232AA7" w:rsidRPr="00662C63" w:rsidRDefault="00583D72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982189871" w:edGrp="everyone"/>
            <w:r w:rsidRPr="00583D72">
              <w:rPr>
                <w:rFonts w:ascii="Arial" w:hAnsi="Arial" w:cs="Arial"/>
                <w:sz w:val="22"/>
              </w:rPr>
              <w:t>Inform workers about the schedule and objectives via email and during team meetings.</w:t>
            </w:r>
            <w:permEnd w:id="982189871"/>
          </w:p>
        </w:tc>
      </w:tr>
      <w:tr w:rsidR="00232AA7" w:rsidRPr="00232AA7" w14:paraId="4DD3A27E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263802E4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support participation of individuals and parties in process</w:t>
            </w:r>
          </w:p>
        </w:tc>
      </w:tr>
      <w:tr w:rsidR="00232AA7" w:rsidRPr="00662C63" w14:paraId="6602F93F" w14:textId="77777777" w:rsidTr="007F7C65">
        <w:trPr>
          <w:trHeight w:val="1134"/>
        </w:trPr>
        <w:tc>
          <w:tcPr>
            <w:tcW w:w="9016" w:type="dxa"/>
          </w:tcPr>
          <w:p w14:paraId="4B0DA86B" w14:textId="49338297" w:rsidR="00232AA7" w:rsidRPr="00662C63" w:rsidRDefault="005E2E3F" w:rsidP="00662C63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574847337" w:edGrp="everyone"/>
            <w:r w:rsidRPr="005E2E3F">
              <w:rPr>
                <w:rFonts w:ascii="Arial" w:hAnsi="Arial" w:cs="Arial"/>
                <w:sz w:val="22"/>
              </w:rPr>
              <w:t>Involve workers in the inspection process, provide training on hazard identification.</w:t>
            </w:r>
            <w:permEnd w:id="1574847337"/>
          </w:p>
        </w:tc>
      </w:tr>
      <w:tr w:rsidR="000C4060" w:rsidRPr="00232AA7" w14:paraId="26214957" w14:textId="77777777" w:rsidTr="000C4060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6A10EB57" w14:textId="77777777" w:rsidR="000C4060" w:rsidRPr="00232AA7" w:rsidRDefault="000C4060" w:rsidP="000C4060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Recording and storing WHS information</w:t>
            </w:r>
          </w:p>
        </w:tc>
      </w:tr>
      <w:tr w:rsidR="000C4060" w:rsidRPr="00662C63" w14:paraId="3C44D1B7" w14:textId="77777777" w:rsidTr="007F7C65">
        <w:trPr>
          <w:trHeight w:val="1134"/>
        </w:trPr>
        <w:tc>
          <w:tcPr>
            <w:tcW w:w="9016" w:type="dxa"/>
          </w:tcPr>
          <w:p w14:paraId="5C1F6A7B" w14:textId="50FC5DF8" w:rsidR="000C4060" w:rsidRPr="00662C63" w:rsidRDefault="005E2E3F" w:rsidP="00662C63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171218119" w:edGrp="everyone"/>
            <w:r w:rsidRPr="005E2E3F">
              <w:rPr>
                <w:rFonts w:ascii="Arial" w:hAnsi="Arial" w:cs="Arial"/>
                <w:sz w:val="22"/>
              </w:rPr>
              <w:t>Document findings, corrective actions, and store reports in the WHS management system.</w:t>
            </w:r>
            <w:permEnd w:id="1171218119"/>
          </w:p>
        </w:tc>
      </w:tr>
    </w:tbl>
    <w:p w14:paraId="372E3BF0" w14:textId="77777777" w:rsidR="000C4060" w:rsidRPr="00232AA7" w:rsidRDefault="000C4060" w:rsidP="000C4060">
      <w:pPr>
        <w:jc w:val="left"/>
        <w:rPr>
          <w:rFonts w:ascii="Arial" w:eastAsia="Calibri" w:hAnsi="Arial" w:cs="Arial"/>
          <w:sz w:val="22"/>
          <w:szCs w:val="22"/>
        </w:rPr>
      </w:pPr>
    </w:p>
    <w:p w14:paraId="528D728F" w14:textId="77777777" w:rsidR="00232AA7" w:rsidRPr="00232AA7" w:rsidRDefault="00232AA7" w:rsidP="00232AA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32AA7" w:rsidRPr="00232AA7" w14:paraId="5CC85CDE" w14:textId="77777777" w:rsidTr="000C4060">
        <w:tc>
          <w:tcPr>
            <w:tcW w:w="9016" w:type="dxa"/>
            <w:shd w:val="clear" w:color="auto" w:fill="D9D9D9"/>
          </w:tcPr>
          <w:p w14:paraId="1770C87F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lastRenderedPageBreak/>
              <w:t>Name of process 2</w:t>
            </w:r>
          </w:p>
        </w:tc>
      </w:tr>
      <w:tr w:rsidR="00232AA7" w:rsidRPr="00662C63" w14:paraId="3F1771FC" w14:textId="77777777" w:rsidTr="001733D4">
        <w:trPr>
          <w:trHeight w:val="850"/>
        </w:trPr>
        <w:tc>
          <w:tcPr>
            <w:tcW w:w="9016" w:type="dxa"/>
          </w:tcPr>
          <w:p w14:paraId="0D9F9B5A" w14:textId="7B60DA99" w:rsidR="00232AA7" w:rsidRPr="00662C63" w:rsidRDefault="002E2D5D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44785896" w:edGrp="everyone"/>
            <w:r w:rsidRPr="002E2D5D">
              <w:rPr>
                <w:rFonts w:ascii="Arial" w:hAnsi="Arial" w:cs="Arial"/>
                <w:sz w:val="22"/>
              </w:rPr>
              <w:t>Toolbox Talks</w:t>
            </w:r>
            <w:permEnd w:id="44785896"/>
          </w:p>
        </w:tc>
      </w:tr>
      <w:tr w:rsidR="00232AA7" w:rsidRPr="00232AA7" w14:paraId="259615AA" w14:textId="77777777" w:rsidTr="000C4060">
        <w:tc>
          <w:tcPr>
            <w:tcW w:w="9016" w:type="dxa"/>
            <w:shd w:val="clear" w:color="auto" w:fill="D9D9D9"/>
          </w:tcPr>
          <w:p w14:paraId="017CA36C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Describe process</w:t>
            </w:r>
          </w:p>
        </w:tc>
      </w:tr>
      <w:tr w:rsidR="00232AA7" w:rsidRPr="00662C63" w14:paraId="2399D02E" w14:textId="77777777" w:rsidTr="007F7C65">
        <w:trPr>
          <w:trHeight w:val="1134"/>
        </w:trPr>
        <w:tc>
          <w:tcPr>
            <w:tcW w:w="9016" w:type="dxa"/>
          </w:tcPr>
          <w:p w14:paraId="09C9F3C7" w14:textId="10A853E6" w:rsidR="00232AA7" w:rsidRPr="00662C63" w:rsidRDefault="00140CAE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29144069" w:edGrp="everyone"/>
            <w:r w:rsidRPr="00140CAE">
              <w:rPr>
                <w:rFonts w:ascii="Arial" w:hAnsi="Arial" w:cs="Arial"/>
                <w:sz w:val="22"/>
              </w:rPr>
              <w:t>Toolbox talks are short, informal safety meetings held at the job site to discuss specific health and safety issues. These talks typically last 10-15 minutes and focus on relevant safety topics, including recent incidents, upcoming tasks, and potential hazards.</w:t>
            </w:r>
            <w:permEnd w:id="329144069"/>
          </w:p>
        </w:tc>
      </w:tr>
      <w:tr w:rsidR="00232AA7" w:rsidRPr="00232AA7" w14:paraId="0F429694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5ED43D5A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Your involvement in set up and running of process</w:t>
            </w:r>
          </w:p>
        </w:tc>
      </w:tr>
      <w:tr w:rsidR="00232AA7" w:rsidRPr="00662C63" w14:paraId="32FF75C1" w14:textId="77777777" w:rsidTr="001733D4">
        <w:trPr>
          <w:trHeight w:val="1304"/>
        </w:trPr>
        <w:tc>
          <w:tcPr>
            <w:tcW w:w="9016" w:type="dxa"/>
          </w:tcPr>
          <w:p w14:paraId="089764B7" w14:textId="0E36349D" w:rsidR="00232AA7" w:rsidRPr="00662C63" w:rsidRDefault="00140CAE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71139171" w:edGrp="everyone"/>
            <w:r w:rsidRPr="00140CAE">
              <w:rPr>
                <w:rFonts w:ascii="Arial" w:hAnsi="Arial" w:cs="Arial"/>
                <w:sz w:val="22"/>
              </w:rPr>
              <w:t>As a supervisor, you schedule and conduct the toolbox talks, prepare the topics to be discussed, and gather relevant materials and information.</w:t>
            </w:r>
            <w:permEnd w:id="171139171"/>
          </w:p>
        </w:tc>
      </w:tr>
      <w:tr w:rsidR="00232AA7" w:rsidRPr="00232AA7" w14:paraId="1C67669E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0D554C93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communicate with individuals and parties about process</w:t>
            </w:r>
          </w:p>
        </w:tc>
      </w:tr>
      <w:tr w:rsidR="00232AA7" w:rsidRPr="00662C63" w14:paraId="1ABDBD93" w14:textId="77777777" w:rsidTr="001733D4">
        <w:trPr>
          <w:trHeight w:val="1134"/>
        </w:trPr>
        <w:tc>
          <w:tcPr>
            <w:tcW w:w="9016" w:type="dxa"/>
          </w:tcPr>
          <w:p w14:paraId="2A1CA9AA" w14:textId="4DC8616C" w:rsidR="00232AA7" w:rsidRDefault="00140CAE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232085525" w:edGrp="everyone"/>
            <w:r w:rsidRPr="00140CAE">
              <w:rPr>
                <w:rFonts w:ascii="Arial" w:hAnsi="Arial" w:cs="Arial"/>
                <w:sz w:val="22"/>
              </w:rPr>
              <w:t>Inform workers about the scheduled talks through daily briefings, notices on the bulletin board, and email reminders.</w:t>
            </w:r>
          </w:p>
          <w:permEnd w:id="1232085525"/>
          <w:p w14:paraId="45D86C40" w14:textId="1E12CE98" w:rsidR="00232AA7" w:rsidRPr="00662C63" w:rsidRDefault="00232AA7" w:rsidP="00232AA7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232AA7" w:rsidRPr="00232AA7" w14:paraId="39376EE1" w14:textId="77777777" w:rsidTr="000C4060">
        <w:trPr>
          <w:trHeight w:val="70"/>
        </w:trPr>
        <w:tc>
          <w:tcPr>
            <w:tcW w:w="9016" w:type="dxa"/>
            <w:shd w:val="clear" w:color="auto" w:fill="D9D9D9"/>
          </w:tcPr>
          <w:p w14:paraId="7C1E8093" w14:textId="77777777" w:rsidR="00232AA7" w:rsidRPr="00232AA7" w:rsidRDefault="00232AA7" w:rsidP="00232AA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232AA7">
              <w:rPr>
                <w:rFonts w:ascii="Arial" w:hAnsi="Arial" w:cs="Arial"/>
                <w:b/>
                <w:sz w:val="22"/>
              </w:rPr>
              <w:t>How you support participation of individuals and parties in process</w:t>
            </w:r>
          </w:p>
        </w:tc>
      </w:tr>
      <w:tr w:rsidR="00232AA7" w:rsidRPr="00662C63" w14:paraId="4E6ED486" w14:textId="77777777" w:rsidTr="001733D4">
        <w:trPr>
          <w:trHeight w:val="1304"/>
        </w:trPr>
        <w:tc>
          <w:tcPr>
            <w:tcW w:w="9016" w:type="dxa"/>
          </w:tcPr>
          <w:p w14:paraId="1EA581BC" w14:textId="35C8206D" w:rsidR="00232AA7" w:rsidRPr="00662C63" w:rsidRDefault="004A094A" w:rsidP="00662C63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73884284" w:edGrp="everyone"/>
            <w:r w:rsidRPr="004A094A">
              <w:rPr>
                <w:rFonts w:ascii="Arial" w:hAnsi="Arial" w:cs="Arial"/>
                <w:sz w:val="22"/>
              </w:rPr>
              <w:t>Encourage workers to share their experiences and concerns, ask questions, and suggest safety improvements. Ensure that everyone has an opportunity to speak and provide feedback.</w:t>
            </w:r>
            <w:permEnd w:id="373884284"/>
          </w:p>
        </w:tc>
      </w:tr>
      <w:tr w:rsidR="000C4060" w:rsidRPr="00232AA7" w14:paraId="25D548B4" w14:textId="77777777" w:rsidTr="000C4060">
        <w:trPr>
          <w:trHeight w:val="70"/>
        </w:trPr>
        <w:tc>
          <w:tcPr>
            <w:tcW w:w="9016" w:type="dxa"/>
            <w:shd w:val="clear" w:color="auto" w:fill="D9D9D9" w:themeFill="background1" w:themeFillShade="D9"/>
          </w:tcPr>
          <w:p w14:paraId="072EB4A8" w14:textId="77777777" w:rsidR="000C4060" w:rsidRPr="00232AA7" w:rsidRDefault="000C4060" w:rsidP="000C4060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Recording and storing WHS information</w:t>
            </w:r>
          </w:p>
        </w:tc>
      </w:tr>
      <w:tr w:rsidR="000C4060" w:rsidRPr="00662C63" w14:paraId="4670BE7F" w14:textId="77777777" w:rsidTr="001733D4">
        <w:trPr>
          <w:trHeight w:val="1134"/>
        </w:trPr>
        <w:tc>
          <w:tcPr>
            <w:tcW w:w="9016" w:type="dxa"/>
          </w:tcPr>
          <w:p w14:paraId="78B4AD7E" w14:textId="5260683B" w:rsidR="000C4060" w:rsidRPr="00662C63" w:rsidRDefault="00955DCE" w:rsidP="00662C63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274312923" w:edGrp="everyone"/>
            <w:r w:rsidRPr="00955DCE">
              <w:rPr>
                <w:rFonts w:ascii="Arial" w:hAnsi="Arial" w:cs="Arial"/>
                <w:sz w:val="22"/>
              </w:rPr>
              <w:t>Document the topics discussed, attendance, and any actions decided upon during the talks. Store these records in the WHS management system for future reference.</w:t>
            </w:r>
            <w:permEnd w:id="1274312923"/>
          </w:p>
        </w:tc>
      </w:tr>
    </w:tbl>
    <w:p w14:paraId="6E48F490" w14:textId="77777777" w:rsidR="000C4060" w:rsidRPr="00232AA7" w:rsidRDefault="000C4060" w:rsidP="000C4060">
      <w:pPr>
        <w:jc w:val="left"/>
        <w:rPr>
          <w:rFonts w:ascii="Arial" w:eastAsia="Calibri" w:hAnsi="Arial" w:cs="Arial"/>
          <w:sz w:val="22"/>
          <w:szCs w:val="22"/>
        </w:rPr>
      </w:pPr>
    </w:p>
    <w:p w14:paraId="04BC9D44" w14:textId="77777777" w:rsidR="00232AA7" w:rsidRPr="00830749" w:rsidRDefault="00232AA7" w:rsidP="00232AA7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232AA7" w:rsidRPr="00830749" w14:paraId="59892518" w14:textId="77777777" w:rsidTr="000C4060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52E9F5DF" w14:textId="77777777" w:rsidR="00232AA7" w:rsidRPr="001C4084" w:rsidRDefault="00232AA7" w:rsidP="000C406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748A4061" w14:textId="49C2EC7A" w:rsidR="00232AA7" w:rsidRPr="001C4084" w:rsidRDefault="00232AA7" w:rsidP="000C40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83528024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76D4B74E" w14:textId="77777777" w:rsidR="00232AA7" w:rsidRPr="00533511" w:rsidRDefault="00B94936" w:rsidP="000C406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3808750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32AA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83528024"/>
          </w:p>
        </w:tc>
      </w:tr>
    </w:tbl>
    <w:p w14:paraId="7D60EA00" w14:textId="77777777" w:rsidR="00232AA7" w:rsidRDefault="00232AA7" w:rsidP="00232AA7">
      <w:pPr>
        <w:rPr>
          <w:rFonts w:ascii="Arial" w:hAnsi="Arial" w:cs="Arial"/>
          <w:sz w:val="22"/>
          <w:szCs w:val="22"/>
        </w:rPr>
      </w:pPr>
    </w:p>
    <w:p w14:paraId="1EDA2A11" w14:textId="77777777" w:rsidR="0099289C" w:rsidRPr="0099289C" w:rsidRDefault="00594B1F" w:rsidP="0099289C">
      <w:pPr>
        <w:rPr>
          <w:rFonts w:ascii="Arial" w:eastAsia="Calibri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6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99289C" w:rsidRPr="0099289C" w14:paraId="54426ABC" w14:textId="77777777" w:rsidTr="0099289C">
        <w:tc>
          <w:tcPr>
            <w:tcW w:w="9235" w:type="dxa"/>
            <w:shd w:val="clear" w:color="auto" w:fill="232F84"/>
          </w:tcPr>
          <w:p w14:paraId="328C87CC" w14:textId="77777777" w:rsidR="0099289C" w:rsidRPr="0099289C" w:rsidRDefault="0099289C" w:rsidP="00854B07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3" w:name="_Ref36037897"/>
          </w:p>
        </w:tc>
        <w:bookmarkEnd w:id="13"/>
      </w:tr>
      <w:tr w:rsidR="0099289C" w:rsidRPr="0099289C" w14:paraId="214BEE39" w14:textId="77777777" w:rsidTr="0099289C">
        <w:tc>
          <w:tcPr>
            <w:tcW w:w="9235" w:type="dxa"/>
            <w:shd w:val="clear" w:color="auto" w:fill="A1D7E1"/>
          </w:tcPr>
          <w:p w14:paraId="13058F08" w14:textId="4980BFDB" w:rsidR="0099289C" w:rsidRPr="0099289C" w:rsidRDefault="008D63D0" w:rsidP="0099289C">
            <w:pPr>
              <w:contextualSpacing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For the two (2) individuals/parties listed below:</w:t>
            </w:r>
            <w:r w:rsidR="0099289C" w:rsidRPr="0099289C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574CEC7D" w14:textId="77777777" w:rsidR="0099289C" w:rsidRPr="0099289C" w:rsidRDefault="0099289C" w:rsidP="00854B07">
            <w:pPr>
              <w:numPr>
                <w:ilvl w:val="0"/>
                <w:numId w:val="26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4" w:name="_Ref36037900"/>
            <w:r w:rsidRPr="0099289C">
              <w:rPr>
                <w:rFonts w:ascii="Arial" w:hAnsi="Arial" w:cs="Arial"/>
                <w:bCs/>
                <w:sz w:val="22"/>
              </w:rPr>
              <w:t>Identify what is required for them to effectively be involved in consultation and participation</w:t>
            </w:r>
            <w:bookmarkEnd w:id="14"/>
            <w:r w:rsidRPr="0099289C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0FEA0EF1" w14:textId="502C9F44" w:rsidR="0099289C" w:rsidRPr="008D63D0" w:rsidRDefault="0099289C" w:rsidP="008D63D0">
            <w:pPr>
              <w:numPr>
                <w:ilvl w:val="0"/>
                <w:numId w:val="26"/>
              </w:numPr>
              <w:ind w:left="426"/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5" w:name="_Ref36038919"/>
            <w:bookmarkStart w:id="16" w:name="_Ref36043688"/>
            <w:r w:rsidRPr="0099289C">
              <w:rPr>
                <w:rFonts w:ascii="Arial" w:hAnsi="Arial" w:cs="Arial"/>
                <w:bCs/>
                <w:sz w:val="22"/>
              </w:rPr>
              <w:t xml:space="preserve">Outline what training </w:t>
            </w:r>
            <w:r w:rsidR="008D63D0">
              <w:rPr>
                <w:rFonts w:ascii="Arial" w:hAnsi="Arial" w:cs="Arial"/>
                <w:bCs/>
                <w:sz w:val="22"/>
              </w:rPr>
              <w:t>should</w:t>
            </w:r>
            <w:r w:rsidRPr="0099289C">
              <w:rPr>
                <w:rFonts w:ascii="Arial" w:hAnsi="Arial" w:cs="Arial"/>
                <w:bCs/>
                <w:sz w:val="22"/>
              </w:rPr>
              <w:t xml:space="preserve"> be provided to assist in the improvement of their consultation and participation</w:t>
            </w:r>
            <w:bookmarkEnd w:id="15"/>
            <w:r w:rsidR="008D63D0">
              <w:rPr>
                <w:rFonts w:ascii="Arial" w:hAnsi="Arial" w:cs="Arial"/>
                <w:bCs/>
                <w:sz w:val="22"/>
              </w:rPr>
              <w:t>, identifying legislat</w:t>
            </w:r>
            <w:r w:rsidR="00EC21C9">
              <w:rPr>
                <w:rFonts w:ascii="Arial" w:hAnsi="Arial" w:cs="Arial"/>
                <w:bCs/>
                <w:sz w:val="22"/>
              </w:rPr>
              <w:t>ive</w:t>
            </w:r>
            <w:r w:rsidR="008D63D0">
              <w:rPr>
                <w:rFonts w:ascii="Arial" w:hAnsi="Arial" w:cs="Arial"/>
                <w:bCs/>
                <w:sz w:val="22"/>
              </w:rPr>
              <w:t xml:space="preserve"> requirements</w:t>
            </w:r>
            <w:bookmarkEnd w:id="16"/>
            <w:r w:rsidR="008D63D0">
              <w:rPr>
                <w:rFonts w:ascii="Arial" w:hAnsi="Arial" w:cs="Arial"/>
                <w:bCs/>
                <w:sz w:val="22"/>
              </w:rPr>
              <w:t xml:space="preserve"> </w:t>
            </w:r>
          </w:p>
        </w:tc>
      </w:tr>
    </w:tbl>
    <w:p w14:paraId="78FEBCCC" w14:textId="77777777" w:rsidR="0099289C" w:rsidRPr="0099289C" w:rsidRDefault="0099289C" w:rsidP="0099289C">
      <w:pPr>
        <w:jc w:val="left"/>
        <w:rPr>
          <w:rFonts w:ascii="Arial" w:eastAsia="Calibri" w:hAnsi="Arial" w:cs="Arial"/>
          <w:sz w:val="22"/>
          <w:szCs w:val="22"/>
        </w:rPr>
      </w:pPr>
    </w:p>
    <w:p w14:paraId="5F9DD1DF" w14:textId="77777777" w:rsidR="0099289C" w:rsidRPr="0099289C" w:rsidRDefault="0099289C" w:rsidP="0099289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9289C" w:rsidRPr="0099289C" w14:paraId="61F35FB5" w14:textId="77777777" w:rsidTr="008D63D0">
        <w:tc>
          <w:tcPr>
            <w:tcW w:w="9016" w:type="dxa"/>
            <w:shd w:val="clear" w:color="auto" w:fill="D9D9D9"/>
          </w:tcPr>
          <w:p w14:paraId="44894A47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Name of Individual/Party 1</w:t>
            </w:r>
          </w:p>
        </w:tc>
      </w:tr>
      <w:tr w:rsidR="0099289C" w:rsidRPr="0099289C" w14:paraId="5DA9A6F5" w14:textId="77777777" w:rsidTr="008D63D0">
        <w:trPr>
          <w:trHeight w:val="567"/>
        </w:trPr>
        <w:tc>
          <w:tcPr>
            <w:tcW w:w="9016" w:type="dxa"/>
          </w:tcPr>
          <w:p w14:paraId="50AB7B65" w14:textId="7AC357DE" w:rsidR="0099289C" w:rsidRPr="008D63D0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Person Conducting a Business or Undertaking (PCBU)</w:t>
            </w:r>
          </w:p>
        </w:tc>
      </w:tr>
      <w:tr w:rsidR="0099289C" w:rsidRPr="0099289C" w14:paraId="7F606752" w14:textId="77777777" w:rsidTr="008D63D0">
        <w:tc>
          <w:tcPr>
            <w:tcW w:w="9016" w:type="dxa"/>
            <w:shd w:val="clear" w:color="auto" w:fill="D9D9D9"/>
          </w:tcPr>
          <w:p w14:paraId="5076F9F7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 xml:space="preserve">Required for effective involvement in consultation and participation </w:t>
            </w:r>
          </w:p>
        </w:tc>
      </w:tr>
      <w:tr w:rsidR="0099289C" w:rsidRPr="00C14326" w14:paraId="3C89BF4C" w14:textId="77777777" w:rsidTr="005B2163">
        <w:trPr>
          <w:trHeight w:val="1134"/>
        </w:trPr>
        <w:tc>
          <w:tcPr>
            <w:tcW w:w="9016" w:type="dxa"/>
          </w:tcPr>
          <w:p w14:paraId="3068B8E4" w14:textId="70774120" w:rsidR="0099289C" w:rsidRPr="00C14326" w:rsidRDefault="00426F13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146712079" w:edGrp="everyone"/>
            <w:r w:rsidRPr="00426F13">
              <w:rPr>
                <w:rFonts w:ascii="Arial" w:hAnsi="Arial" w:cs="Arial"/>
                <w:sz w:val="22"/>
              </w:rPr>
              <w:t>Clear understanding of WHS laws, active engagement in consultation processes.</w:t>
            </w:r>
            <w:permEnd w:id="1146712079"/>
          </w:p>
        </w:tc>
      </w:tr>
      <w:tr w:rsidR="0099289C" w:rsidRPr="0099289C" w14:paraId="44BFE8FF" w14:textId="77777777" w:rsidTr="008D63D0">
        <w:trPr>
          <w:trHeight w:val="70"/>
        </w:trPr>
        <w:tc>
          <w:tcPr>
            <w:tcW w:w="9016" w:type="dxa"/>
            <w:shd w:val="clear" w:color="auto" w:fill="D9D9D9"/>
          </w:tcPr>
          <w:p w14:paraId="0B7C907E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Training that may be provided to assist</w:t>
            </w:r>
          </w:p>
        </w:tc>
      </w:tr>
      <w:tr w:rsidR="0099289C" w:rsidRPr="00C14326" w14:paraId="51407AA8" w14:textId="77777777" w:rsidTr="005B2163">
        <w:trPr>
          <w:trHeight w:val="850"/>
        </w:trPr>
        <w:tc>
          <w:tcPr>
            <w:tcW w:w="9016" w:type="dxa"/>
          </w:tcPr>
          <w:p w14:paraId="115A5375" w14:textId="517F41E7" w:rsidR="0099289C" w:rsidRPr="00C14326" w:rsidRDefault="00D7613E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743866150" w:edGrp="everyone"/>
            <w:r w:rsidRPr="00D7613E">
              <w:rPr>
                <w:rFonts w:ascii="Arial" w:hAnsi="Arial" w:cs="Arial"/>
                <w:sz w:val="22"/>
              </w:rPr>
              <w:t>WHS training programs, leadership workshops on safety culture, and legal responsibilities.</w:t>
            </w:r>
            <w:permEnd w:id="1743866150"/>
          </w:p>
        </w:tc>
      </w:tr>
    </w:tbl>
    <w:p w14:paraId="3AA2F470" w14:textId="77777777" w:rsidR="0099289C" w:rsidRPr="0099289C" w:rsidRDefault="0099289C" w:rsidP="0099289C">
      <w:pPr>
        <w:jc w:val="left"/>
        <w:rPr>
          <w:rFonts w:ascii="Arial" w:eastAsia="Calibri" w:hAnsi="Arial" w:cs="Arial"/>
          <w:sz w:val="22"/>
          <w:szCs w:val="22"/>
        </w:rPr>
      </w:pPr>
    </w:p>
    <w:p w14:paraId="1888482D" w14:textId="77777777" w:rsidR="0099289C" w:rsidRPr="0099289C" w:rsidRDefault="0099289C" w:rsidP="0099289C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9289C" w:rsidRPr="0099289C" w14:paraId="70ABB176" w14:textId="77777777" w:rsidTr="008D63D0">
        <w:tc>
          <w:tcPr>
            <w:tcW w:w="9016" w:type="dxa"/>
            <w:shd w:val="clear" w:color="auto" w:fill="D9D9D9"/>
          </w:tcPr>
          <w:p w14:paraId="3F45B7DF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Name of Individual/Party 2</w:t>
            </w:r>
          </w:p>
        </w:tc>
      </w:tr>
      <w:tr w:rsidR="0099289C" w:rsidRPr="0099289C" w14:paraId="4A28B62E" w14:textId="77777777" w:rsidTr="008D63D0">
        <w:trPr>
          <w:trHeight w:val="567"/>
        </w:trPr>
        <w:tc>
          <w:tcPr>
            <w:tcW w:w="9016" w:type="dxa"/>
          </w:tcPr>
          <w:p w14:paraId="05C3F8B4" w14:textId="148441AF" w:rsidR="0099289C" w:rsidRPr="008D63D0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D63D0">
              <w:rPr>
                <w:rFonts w:ascii="Arial" w:hAnsi="Arial" w:cs="Arial"/>
                <w:sz w:val="22"/>
              </w:rPr>
              <w:t>Health and Safety Representative (HSR)</w:t>
            </w:r>
          </w:p>
        </w:tc>
      </w:tr>
      <w:tr w:rsidR="0099289C" w:rsidRPr="0099289C" w14:paraId="72E7F29B" w14:textId="77777777" w:rsidTr="008D63D0">
        <w:tc>
          <w:tcPr>
            <w:tcW w:w="9016" w:type="dxa"/>
            <w:shd w:val="clear" w:color="auto" w:fill="D9D9D9"/>
          </w:tcPr>
          <w:p w14:paraId="16E1E3AC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 xml:space="preserve">Required for effective involvement in consultation and participation </w:t>
            </w:r>
          </w:p>
        </w:tc>
      </w:tr>
      <w:tr w:rsidR="0099289C" w:rsidRPr="00C14326" w14:paraId="5A6D759E" w14:textId="77777777" w:rsidTr="005B2163">
        <w:trPr>
          <w:trHeight w:val="850"/>
        </w:trPr>
        <w:tc>
          <w:tcPr>
            <w:tcW w:w="9016" w:type="dxa"/>
          </w:tcPr>
          <w:p w14:paraId="47531C32" w14:textId="60D4E3DB" w:rsidR="0099289C" w:rsidRPr="00C14326" w:rsidRDefault="00D7613E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59298883" w:edGrp="everyone"/>
            <w:r w:rsidRPr="00D7613E">
              <w:rPr>
                <w:rFonts w:ascii="Arial" w:hAnsi="Arial" w:cs="Arial"/>
                <w:sz w:val="22"/>
              </w:rPr>
              <w:t>Knowledge of WHS legislation, effective communication skills.</w:t>
            </w:r>
            <w:permEnd w:id="359298883"/>
          </w:p>
        </w:tc>
      </w:tr>
      <w:tr w:rsidR="0099289C" w:rsidRPr="0099289C" w14:paraId="7D3583A6" w14:textId="77777777" w:rsidTr="008D63D0">
        <w:trPr>
          <w:trHeight w:val="70"/>
        </w:trPr>
        <w:tc>
          <w:tcPr>
            <w:tcW w:w="9016" w:type="dxa"/>
            <w:shd w:val="clear" w:color="auto" w:fill="D9D9D9"/>
          </w:tcPr>
          <w:p w14:paraId="344604DE" w14:textId="77777777" w:rsidR="0099289C" w:rsidRPr="0099289C" w:rsidRDefault="0099289C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99289C">
              <w:rPr>
                <w:rFonts w:ascii="Arial" w:hAnsi="Arial" w:cs="Arial"/>
                <w:b/>
                <w:sz w:val="22"/>
              </w:rPr>
              <w:t>Training that may be provided to assist</w:t>
            </w:r>
          </w:p>
        </w:tc>
      </w:tr>
      <w:tr w:rsidR="0099289C" w:rsidRPr="00C14326" w14:paraId="0CBA9EB1" w14:textId="77777777" w:rsidTr="005B2163">
        <w:trPr>
          <w:trHeight w:val="1814"/>
        </w:trPr>
        <w:tc>
          <w:tcPr>
            <w:tcW w:w="9016" w:type="dxa"/>
          </w:tcPr>
          <w:p w14:paraId="2EABB7E5" w14:textId="5D8A4DB3" w:rsidR="0099289C" w:rsidRPr="00C14326" w:rsidRDefault="001F4115" w:rsidP="0099289C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893661071" w:edGrp="everyone"/>
            <w:r w:rsidRPr="001F4115">
              <w:rPr>
                <w:rFonts w:ascii="Arial" w:hAnsi="Arial" w:cs="Arial"/>
                <w:sz w:val="22"/>
              </w:rPr>
              <w:t>HSR training courses, workshops on conflict resolution and negotiation.</w:t>
            </w:r>
            <w:permEnd w:id="893661071"/>
          </w:p>
        </w:tc>
      </w:tr>
    </w:tbl>
    <w:p w14:paraId="1869392C" w14:textId="77777777" w:rsidR="0099289C" w:rsidRPr="0099289C" w:rsidRDefault="0099289C" w:rsidP="0099289C">
      <w:pPr>
        <w:jc w:val="left"/>
        <w:rPr>
          <w:rFonts w:ascii="Arial" w:eastAsia="Calibri" w:hAnsi="Arial" w:cs="Arial"/>
          <w:sz w:val="22"/>
          <w:szCs w:val="22"/>
        </w:rPr>
      </w:pPr>
    </w:p>
    <w:p w14:paraId="1E63495E" w14:textId="77777777" w:rsidR="0099289C" w:rsidRPr="00830749" w:rsidRDefault="0099289C" w:rsidP="0099289C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99289C" w:rsidRPr="00830749" w14:paraId="2735C0BA" w14:textId="77777777" w:rsidTr="000C4060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2025EE2" w14:textId="77777777" w:rsidR="0099289C" w:rsidRPr="001C4084" w:rsidRDefault="0099289C" w:rsidP="000C406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0FFEE5BD" w14:textId="4F986691" w:rsidR="0099289C" w:rsidRPr="001C4084" w:rsidRDefault="0099289C" w:rsidP="000C40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95606216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40C02AC6" w14:textId="77777777" w:rsidR="0099289C" w:rsidRPr="00533511" w:rsidRDefault="00B94936" w:rsidP="000C406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20679133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9289C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095606216"/>
          </w:p>
        </w:tc>
      </w:tr>
    </w:tbl>
    <w:p w14:paraId="542F6E65" w14:textId="135AFA6E" w:rsidR="00854B07" w:rsidRDefault="00854B07" w:rsidP="0099289C">
      <w:pPr>
        <w:rPr>
          <w:rFonts w:ascii="Arial" w:hAnsi="Arial" w:cs="Arial"/>
          <w:sz w:val="22"/>
          <w:szCs w:val="22"/>
        </w:rPr>
      </w:pPr>
    </w:p>
    <w:p w14:paraId="640DE987" w14:textId="77777777" w:rsidR="003A226A" w:rsidRDefault="00854B07" w:rsidP="003A226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8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3A226A" w:rsidRPr="00F02407" w14:paraId="0F7FA6B3" w14:textId="77777777" w:rsidTr="00EC21C9">
        <w:tc>
          <w:tcPr>
            <w:tcW w:w="9235" w:type="dxa"/>
            <w:shd w:val="clear" w:color="auto" w:fill="232F84"/>
          </w:tcPr>
          <w:p w14:paraId="04C4DDDA" w14:textId="77777777" w:rsidR="003A226A" w:rsidRPr="00F02407" w:rsidRDefault="003A226A" w:rsidP="003A226A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17" w:name="_Ref36041974"/>
          </w:p>
        </w:tc>
        <w:bookmarkEnd w:id="17"/>
      </w:tr>
      <w:tr w:rsidR="003A226A" w:rsidRPr="00F02407" w14:paraId="39577653" w14:textId="77777777" w:rsidTr="00EC21C9">
        <w:trPr>
          <w:trHeight w:val="858"/>
        </w:trPr>
        <w:tc>
          <w:tcPr>
            <w:tcW w:w="9235" w:type="dxa"/>
            <w:shd w:val="clear" w:color="auto" w:fill="A1D7E1"/>
          </w:tcPr>
          <w:p w14:paraId="2F2AE4D7" w14:textId="77777777" w:rsidR="003A226A" w:rsidRPr="004D5BC2" w:rsidRDefault="003A226A" w:rsidP="00EC21C9">
            <w:pPr>
              <w:jc w:val="left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2"/>
              </w:rPr>
              <w:t>Consider how feedback can be gathered about current WHS consultation and participation processes:</w:t>
            </w:r>
          </w:p>
          <w:p w14:paraId="1B99CE58" w14:textId="77777777" w:rsidR="003A226A" w:rsidRDefault="003A226A" w:rsidP="003A226A">
            <w:pPr>
              <w:pStyle w:val="ListParagraph"/>
              <w:numPr>
                <w:ilvl w:val="0"/>
                <w:numId w:val="28"/>
              </w:numPr>
              <w:jc w:val="left"/>
              <w:rPr>
                <w:rFonts w:ascii="Arial" w:hAnsi="Arial" w:cs="Arial"/>
                <w:bCs/>
                <w:sz w:val="22"/>
              </w:rPr>
            </w:pPr>
            <w:bookmarkStart w:id="18" w:name="_Ref36042547"/>
            <w:r w:rsidRPr="004D5BC2">
              <w:rPr>
                <w:rFonts w:ascii="Arial" w:hAnsi="Arial" w:cs="Arial"/>
                <w:bCs/>
                <w:sz w:val="22"/>
              </w:rPr>
              <w:t>Identify two (2) methods that can be used to gather feedback on the effectiveness of existing WHS consultation and participation processes</w:t>
            </w:r>
            <w:bookmarkEnd w:id="18"/>
          </w:p>
          <w:p w14:paraId="768DCF52" w14:textId="77777777" w:rsidR="003A226A" w:rsidRPr="00F02407" w:rsidRDefault="003A226A" w:rsidP="003A226A">
            <w:pPr>
              <w:numPr>
                <w:ilvl w:val="0"/>
                <w:numId w:val="28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19" w:name="_Ref36042606"/>
            <w:r>
              <w:rPr>
                <w:rFonts w:ascii="Arial" w:hAnsi="Arial" w:cs="Arial"/>
                <w:sz w:val="22"/>
              </w:rPr>
              <w:t>Identify which stakeholders in the workplace should receive this information and how it should be documented and communicated to them</w:t>
            </w:r>
            <w:bookmarkEnd w:id="19"/>
          </w:p>
        </w:tc>
      </w:tr>
    </w:tbl>
    <w:p w14:paraId="6B63199A" w14:textId="77777777" w:rsidR="003A226A" w:rsidRPr="00F02407" w:rsidRDefault="003A226A" w:rsidP="003A226A">
      <w:pPr>
        <w:jc w:val="left"/>
        <w:rPr>
          <w:rFonts w:ascii="Arial" w:eastAsia="Calibri" w:hAnsi="Arial" w:cs="Arial"/>
          <w:sz w:val="22"/>
          <w:szCs w:val="22"/>
        </w:rPr>
      </w:pPr>
    </w:p>
    <w:p w14:paraId="53DA25C6" w14:textId="77777777" w:rsidR="003A226A" w:rsidRPr="00F02407" w:rsidRDefault="003A226A" w:rsidP="003A226A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A226A" w:rsidRPr="00F02407" w14:paraId="4B7F0C5F" w14:textId="77777777" w:rsidTr="00EC21C9">
        <w:tc>
          <w:tcPr>
            <w:tcW w:w="9016" w:type="dxa"/>
            <w:shd w:val="clear" w:color="auto" w:fill="D9D9D9"/>
          </w:tcPr>
          <w:p w14:paraId="72E80E71" w14:textId="77777777" w:rsidR="003A226A" w:rsidRPr="00F02407" w:rsidRDefault="003A226A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Methods for gathering feedback on existing consultation and participation process</w:t>
            </w:r>
          </w:p>
        </w:tc>
      </w:tr>
      <w:tr w:rsidR="003A226A" w:rsidRPr="00C14326" w14:paraId="05D0107F" w14:textId="77777777" w:rsidTr="005B2163">
        <w:trPr>
          <w:trHeight w:val="1304"/>
        </w:trPr>
        <w:tc>
          <w:tcPr>
            <w:tcW w:w="9016" w:type="dxa"/>
          </w:tcPr>
          <w:p w14:paraId="667FAB22" w14:textId="77777777" w:rsidR="003A226A" w:rsidRDefault="003107BB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18002111" w:edGrp="everyone"/>
            <w:r w:rsidRPr="003107BB">
              <w:rPr>
                <w:rFonts w:ascii="Arial" w:hAnsi="Arial" w:cs="Arial"/>
                <w:b/>
                <w:bCs/>
                <w:sz w:val="22"/>
              </w:rPr>
              <w:t>Surveys and questionnaires:</w:t>
            </w:r>
            <w:r w:rsidRPr="003107BB">
              <w:rPr>
                <w:rFonts w:ascii="Arial" w:hAnsi="Arial" w:cs="Arial"/>
                <w:sz w:val="22"/>
              </w:rPr>
              <w:t xml:space="preserve"> Regularly distributed to gather anonymous feedback on WHS processes.</w:t>
            </w:r>
          </w:p>
          <w:p w14:paraId="08321EB1" w14:textId="3E530BAB" w:rsidR="003A226A" w:rsidRPr="00F02407" w:rsidRDefault="00EA6423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EA6423">
              <w:rPr>
                <w:rFonts w:ascii="Arial" w:hAnsi="Arial" w:cs="Arial"/>
                <w:b/>
                <w:bCs/>
                <w:sz w:val="22"/>
              </w:rPr>
              <w:t>Focus groups:</w:t>
            </w:r>
            <w:r w:rsidRPr="00EA6423">
              <w:rPr>
                <w:rFonts w:ascii="Arial" w:hAnsi="Arial" w:cs="Arial"/>
                <w:sz w:val="22"/>
              </w:rPr>
              <w:t xml:space="preserve"> Small group discussions to delve deeper into specific issues and gather detailed feedback.</w:t>
            </w:r>
            <w:permEnd w:id="318002111"/>
          </w:p>
        </w:tc>
      </w:tr>
      <w:tr w:rsidR="003A226A" w:rsidRPr="00F02407" w14:paraId="4610096D" w14:textId="77777777" w:rsidTr="00EC21C9">
        <w:tc>
          <w:tcPr>
            <w:tcW w:w="9016" w:type="dxa"/>
            <w:shd w:val="clear" w:color="auto" w:fill="D9D9D9"/>
          </w:tcPr>
          <w:p w14:paraId="1A15815A" w14:textId="77777777" w:rsidR="003A226A" w:rsidRPr="00F02407" w:rsidRDefault="003A226A" w:rsidP="00EC21C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Relevant stakeholders</w:t>
            </w:r>
          </w:p>
        </w:tc>
      </w:tr>
      <w:tr w:rsidR="003A226A" w:rsidRPr="00C14326" w14:paraId="58D4930A" w14:textId="77777777" w:rsidTr="00EB7B79">
        <w:trPr>
          <w:trHeight w:val="1134"/>
        </w:trPr>
        <w:tc>
          <w:tcPr>
            <w:tcW w:w="9016" w:type="dxa"/>
          </w:tcPr>
          <w:p w14:paraId="3FB06A40" w14:textId="77777777" w:rsidR="003A226A" w:rsidRDefault="008F443B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067674008" w:edGrp="everyone"/>
            <w:r w:rsidRPr="008F443B">
              <w:rPr>
                <w:rFonts w:ascii="Arial" w:hAnsi="Arial" w:cs="Arial"/>
                <w:sz w:val="22"/>
              </w:rPr>
              <w:t>Workers, supervisors, HSRs, and PCBUs</w:t>
            </w:r>
          </w:p>
          <w:permEnd w:id="1067674008"/>
          <w:p w14:paraId="05243366" w14:textId="04A9489A" w:rsidR="003A226A" w:rsidRPr="00F02407" w:rsidRDefault="003A226A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3A226A" w:rsidRPr="00F02407" w14:paraId="6F32DA05" w14:textId="77777777" w:rsidTr="00EC21C9">
        <w:tc>
          <w:tcPr>
            <w:tcW w:w="9016" w:type="dxa"/>
            <w:shd w:val="clear" w:color="auto" w:fill="D9D9D9" w:themeFill="background1" w:themeFillShade="D9"/>
          </w:tcPr>
          <w:p w14:paraId="6E19CF4E" w14:textId="77777777" w:rsidR="003A226A" w:rsidRPr="00F02407" w:rsidRDefault="003A226A" w:rsidP="00EC21C9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Documenting and communicating findings</w:t>
            </w:r>
          </w:p>
        </w:tc>
      </w:tr>
      <w:tr w:rsidR="003A226A" w:rsidRPr="00C14326" w14:paraId="2D282A8B" w14:textId="77777777" w:rsidTr="00EB7B79">
        <w:trPr>
          <w:trHeight w:val="1134"/>
        </w:trPr>
        <w:tc>
          <w:tcPr>
            <w:tcW w:w="9016" w:type="dxa"/>
          </w:tcPr>
          <w:p w14:paraId="23D4936B" w14:textId="1BAC79F4" w:rsidR="003A226A" w:rsidRPr="00F02407" w:rsidRDefault="008F443B" w:rsidP="00EC21C9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75406649" w:edGrp="everyone"/>
            <w:r w:rsidRPr="008F443B">
              <w:rPr>
                <w:rFonts w:ascii="Arial" w:hAnsi="Arial" w:cs="Arial"/>
                <w:sz w:val="22"/>
              </w:rPr>
              <w:t>Compile feedback into a report, present findings at WHS committee meetings, and distribute summaries via email.</w:t>
            </w:r>
            <w:permEnd w:id="375406649"/>
          </w:p>
        </w:tc>
      </w:tr>
    </w:tbl>
    <w:p w14:paraId="78F4D296" w14:textId="77777777" w:rsidR="003A226A" w:rsidRDefault="003A226A" w:rsidP="003A226A">
      <w:pPr>
        <w:rPr>
          <w:rFonts w:ascii="Arial" w:hAnsi="Arial" w:cs="Arial"/>
          <w:sz w:val="22"/>
          <w:szCs w:val="22"/>
        </w:rPr>
      </w:pPr>
    </w:p>
    <w:p w14:paraId="604B3C43" w14:textId="77777777" w:rsidR="003A226A" w:rsidRPr="00830749" w:rsidRDefault="003A226A" w:rsidP="003A226A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3A226A" w:rsidRPr="00830749" w14:paraId="0004D6D3" w14:textId="77777777" w:rsidTr="00EC21C9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4153AE15" w14:textId="77777777" w:rsidR="003A226A" w:rsidRPr="001C4084" w:rsidRDefault="003A226A" w:rsidP="00EC21C9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24A2A01" w14:textId="3B27B1A9" w:rsidR="003A226A" w:rsidRPr="001C4084" w:rsidRDefault="003A226A" w:rsidP="00EC21C9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46228757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323A420E" w14:textId="77777777" w:rsidR="003A226A" w:rsidRPr="00533511" w:rsidRDefault="00B94936" w:rsidP="00EC21C9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74079313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3A226A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246228757"/>
          </w:p>
        </w:tc>
      </w:tr>
    </w:tbl>
    <w:p w14:paraId="54B217EB" w14:textId="77777777" w:rsidR="003A226A" w:rsidRDefault="003A226A" w:rsidP="003A226A">
      <w:pPr>
        <w:rPr>
          <w:rFonts w:ascii="Arial" w:hAnsi="Arial" w:cs="Arial"/>
          <w:sz w:val="22"/>
          <w:szCs w:val="22"/>
        </w:rPr>
      </w:pPr>
    </w:p>
    <w:p w14:paraId="2446118C" w14:textId="221D2EC6" w:rsidR="003A226A" w:rsidRDefault="003A226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tbl>
      <w:tblPr>
        <w:tblStyle w:val="TableGrid7"/>
        <w:tblW w:w="0" w:type="auto"/>
        <w:shd w:val="clear" w:color="auto" w:fill="F7CAAC"/>
        <w:tblLook w:val="04A0" w:firstRow="1" w:lastRow="0" w:firstColumn="1" w:lastColumn="0" w:noHBand="0" w:noVBand="1"/>
      </w:tblPr>
      <w:tblGrid>
        <w:gridCol w:w="9016"/>
      </w:tblGrid>
      <w:tr w:rsidR="00854B07" w:rsidRPr="00854B07" w14:paraId="35EB5FB4" w14:textId="77777777" w:rsidTr="00854B07">
        <w:tc>
          <w:tcPr>
            <w:tcW w:w="9016" w:type="dxa"/>
            <w:shd w:val="clear" w:color="auto" w:fill="232F84"/>
          </w:tcPr>
          <w:p w14:paraId="3DF332A9" w14:textId="77777777" w:rsidR="00854B07" w:rsidRPr="00854B07" w:rsidRDefault="00854B07" w:rsidP="00854B07">
            <w:pPr>
              <w:numPr>
                <w:ilvl w:val="0"/>
                <w:numId w:val="11"/>
              </w:numPr>
              <w:contextualSpacing/>
              <w:jc w:val="left"/>
              <w:rPr>
                <w:rFonts w:ascii="Arial" w:hAnsi="Arial" w:cs="Arial"/>
                <w:b/>
                <w:sz w:val="22"/>
              </w:rPr>
            </w:pPr>
            <w:bookmarkStart w:id="20" w:name="_Ref36038018"/>
          </w:p>
        </w:tc>
        <w:bookmarkEnd w:id="20"/>
      </w:tr>
      <w:tr w:rsidR="00854B07" w:rsidRPr="00854B07" w14:paraId="680EBB60" w14:textId="77777777" w:rsidTr="00854B07">
        <w:tc>
          <w:tcPr>
            <w:tcW w:w="9016" w:type="dxa"/>
            <w:shd w:val="clear" w:color="auto" w:fill="A1D7E1"/>
          </w:tcPr>
          <w:p w14:paraId="21C33BDB" w14:textId="21679E2D" w:rsidR="00854B07" w:rsidRPr="00854B07" w:rsidRDefault="00854B07" w:rsidP="00854B07">
            <w:pPr>
              <w:contextualSpacing/>
              <w:jc w:val="left"/>
              <w:rPr>
                <w:rFonts w:ascii="Arial" w:hAnsi="Arial" w:cs="Arial"/>
                <w:bCs/>
                <w:sz w:val="22"/>
              </w:rPr>
            </w:pPr>
            <w:r w:rsidRPr="00854B07">
              <w:rPr>
                <w:rFonts w:ascii="Arial" w:hAnsi="Arial" w:cs="Arial"/>
                <w:bCs/>
                <w:sz w:val="22"/>
              </w:rPr>
              <w:t>Identify three (3) potential barriers to the implementation and effectiveness of WHS consultation and participation processes. For each barrier identified:</w:t>
            </w:r>
          </w:p>
          <w:p w14:paraId="59DC14A0" w14:textId="2A8F869F" w:rsidR="00854B07" w:rsidRPr="00854B07" w:rsidRDefault="004D5BC2" w:rsidP="00854B07">
            <w:pPr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1" w:name="_Ref36042576"/>
            <w:r>
              <w:rPr>
                <w:rFonts w:ascii="Arial" w:hAnsi="Arial" w:cs="Arial"/>
                <w:bCs/>
                <w:sz w:val="22"/>
              </w:rPr>
              <w:t>Provide a</w:t>
            </w:r>
            <w:r w:rsidR="00854B07" w:rsidRPr="00854B07">
              <w:rPr>
                <w:rFonts w:ascii="Arial" w:hAnsi="Arial" w:cs="Arial"/>
                <w:bCs/>
                <w:sz w:val="22"/>
              </w:rPr>
              <w:t xml:space="preserve"> measure that could be implemented to remove the barrier</w:t>
            </w:r>
            <w:bookmarkEnd w:id="21"/>
            <w:r w:rsidR="00854B07" w:rsidRPr="00854B07">
              <w:rPr>
                <w:rFonts w:ascii="Arial" w:hAnsi="Arial" w:cs="Arial"/>
                <w:bCs/>
                <w:sz w:val="22"/>
              </w:rPr>
              <w:t xml:space="preserve"> </w:t>
            </w:r>
          </w:p>
          <w:p w14:paraId="6B1036AF" w14:textId="77777777" w:rsidR="00854B07" w:rsidRPr="00854B07" w:rsidRDefault="00854B07" w:rsidP="00854B07">
            <w:pPr>
              <w:numPr>
                <w:ilvl w:val="0"/>
                <w:numId w:val="27"/>
              </w:numPr>
              <w:contextualSpacing/>
              <w:jc w:val="left"/>
              <w:rPr>
                <w:rFonts w:ascii="Arial" w:hAnsi="Arial" w:cs="Arial"/>
                <w:sz w:val="22"/>
              </w:rPr>
            </w:pPr>
            <w:bookmarkStart w:id="22" w:name="_Ref36042681"/>
            <w:r w:rsidRPr="00854B07">
              <w:rPr>
                <w:rFonts w:ascii="Arial" w:hAnsi="Arial" w:cs="Arial"/>
                <w:bCs/>
                <w:sz w:val="22"/>
              </w:rPr>
              <w:t>Explain how you can contribute to the development, implementation and evaluation of this measure.</w:t>
            </w:r>
            <w:bookmarkEnd w:id="22"/>
          </w:p>
        </w:tc>
      </w:tr>
    </w:tbl>
    <w:p w14:paraId="18374FFB" w14:textId="77777777" w:rsidR="00854B07" w:rsidRP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p w14:paraId="1D041E90" w14:textId="77777777" w:rsidR="00854B07" w:rsidRP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54B07" w:rsidRPr="00854B07" w14:paraId="4184B050" w14:textId="77777777" w:rsidTr="00854B07">
        <w:tc>
          <w:tcPr>
            <w:tcW w:w="9242" w:type="dxa"/>
            <w:shd w:val="clear" w:color="auto" w:fill="D9D9D9"/>
          </w:tcPr>
          <w:p w14:paraId="42152DA3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Describe barrier 1</w:t>
            </w:r>
          </w:p>
        </w:tc>
      </w:tr>
      <w:tr w:rsidR="00854B07" w:rsidRPr="00350EBF" w14:paraId="71172B32" w14:textId="77777777" w:rsidTr="00BB55BF">
        <w:trPr>
          <w:trHeight w:val="1531"/>
        </w:trPr>
        <w:tc>
          <w:tcPr>
            <w:tcW w:w="9242" w:type="dxa"/>
          </w:tcPr>
          <w:p w14:paraId="1A0947E0" w14:textId="78CCE1A3" w:rsidR="00854B07" w:rsidRPr="00350EBF" w:rsidRDefault="00110F49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694982316" w:edGrp="everyone"/>
            <w:r w:rsidRPr="00110F49">
              <w:rPr>
                <w:rFonts w:ascii="Arial" w:hAnsi="Arial" w:cs="Arial"/>
                <w:sz w:val="22"/>
              </w:rPr>
              <w:t>Language literacy and numeracy levels</w:t>
            </w:r>
            <w:permEnd w:id="1694982316"/>
          </w:p>
        </w:tc>
      </w:tr>
      <w:tr w:rsidR="00854B07" w:rsidRPr="00854B07" w14:paraId="77AEEB34" w14:textId="77777777" w:rsidTr="00854B07">
        <w:tc>
          <w:tcPr>
            <w:tcW w:w="9242" w:type="dxa"/>
            <w:shd w:val="clear" w:color="auto" w:fill="D9D9D9"/>
          </w:tcPr>
          <w:p w14:paraId="20E120AA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Measure to remove barrier</w:t>
            </w:r>
          </w:p>
        </w:tc>
      </w:tr>
      <w:tr w:rsidR="00854B07" w:rsidRPr="00350EBF" w14:paraId="75627165" w14:textId="77777777" w:rsidTr="00BB55BF">
        <w:trPr>
          <w:trHeight w:val="1134"/>
        </w:trPr>
        <w:tc>
          <w:tcPr>
            <w:tcW w:w="9242" w:type="dxa"/>
          </w:tcPr>
          <w:p w14:paraId="0C8214BE" w14:textId="7BFB15EA" w:rsidR="00854B07" w:rsidRPr="00350EBF" w:rsidRDefault="00F604E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842666052" w:edGrp="everyone"/>
            <w:r w:rsidRPr="00F604E7">
              <w:rPr>
                <w:rFonts w:ascii="Arial" w:hAnsi="Arial" w:cs="Arial"/>
                <w:sz w:val="22"/>
              </w:rPr>
              <w:t>Provide translated materials and numeracy training.</w:t>
            </w:r>
            <w:permEnd w:id="842666052"/>
          </w:p>
        </w:tc>
      </w:tr>
      <w:tr w:rsidR="00854B07" w:rsidRPr="00854B07" w14:paraId="47FA5836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5CA52E9E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development of measure</w:t>
            </w:r>
          </w:p>
        </w:tc>
      </w:tr>
      <w:tr w:rsidR="00854B07" w:rsidRPr="00350EBF" w14:paraId="0D0C9369" w14:textId="77777777" w:rsidTr="00BB55BF">
        <w:trPr>
          <w:trHeight w:val="1134"/>
        </w:trPr>
        <w:tc>
          <w:tcPr>
            <w:tcW w:w="9242" w:type="dxa"/>
          </w:tcPr>
          <w:p w14:paraId="6A16F046" w14:textId="74707062" w:rsidR="00854B07" w:rsidRPr="00350EBF" w:rsidRDefault="00F604E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03991550" w:edGrp="everyone"/>
            <w:r w:rsidRPr="00F604E7">
              <w:rPr>
                <w:rFonts w:ascii="Arial" w:hAnsi="Arial" w:cs="Arial"/>
                <w:sz w:val="22"/>
              </w:rPr>
              <w:t>Identify needs and resources for translation and training.</w:t>
            </w:r>
            <w:permEnd w:id="603991550"/>
          </w:p>
        </w:tc>
      </w:tr>
      <w:tr w:rsidR="00854B07" w:rsidRPr="00854B07" w14:paraId="6292B556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367FDECA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implementation of measure</w:t>
            </w:r>
          </w:p>
        </w:tc>
      </w:tr>
      <w:tr w:rsidR="00854B07" w:rsidRPr="00350EBF" w14:paraId="06E3CAD0" w14:textId="77777777" w:rsidTr="00BB55BF">
        <w:trPr>
          <w:trHeight w:val="1134"/>
        </w:trPr>
        <w:tc>
          <w:tcPr>
            <w:tcW w:w="9242" w:type="dxa"/>
          </w:tcPr>
          <w:p w14:paraId="314388CC" w14:textId="19B0E154" w:rsidR="00854B07" w:rsidRPr="00350EBF" w:rsidRDefault="00F604E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54166302" w:edGrp="everyone"/>
            <w:r w:rsidRPr="00F604E7">
              <w:rPr>
                <w:rFonts w:ascii="Arial" w:hAnsi="Arial" w:cs="Arial"/>
                <w:sz w:val="22"/>
              </w:rPr>
              <w:t>Organize and facilitate training sessions.</w:t>
            </w:r>
            <w:permEnd w:id="354166302"/>
          </w:p>
        </w:tc>
      </w:tr>
      <w:tr w:rsidR="00854B07" w:rsidRPr="00854B07" w14:paraId="45EEE702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6BE832B9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evaluation of measure</w:t>
            </w:r>
          </w:p>
        </w:tc>
      </w:tr>
      <w:tr w:rsidR="00854B07" w:rsidRPr="00350EBF" w14:paraId="01D759F1" w14:textId="77777777" w:rsidTr="00BB55BF">
        <w:trPr>
          <w:trHeight w:val="1361"/>
        </w:trPr>
        <w:tc>
          <w:tcPr>
            <w:tcW w:w="9242" w:type="dxa"/>
          </w:tcPr>
          <w:p w14:paraId="0C2330DA" w14:textId="1BD9601A" w:rsidR="00854B07" w:rsidRDefault="00F604E7" w:rsidP="00350EB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222976522" w:edGrp="everyone"/>
            <w:r w:rsidRPr="00F604E7">
              <w:rPr>
                <w:rFonts w:ascii="Arial" w:hAnsi="Arial" w:cs="Arial"/>
                <w:sz w:val="22"/>
              </w:rPr>
              <w:t>Gather feedback on the effectiveness of the training.</w:t>
            </w:r>
          </w:p>
          <w:permEnd w:id="1222976522"/>
          <w:p w14:paraId="7920FEAE" w14:textId="133B0907" w:rsidR="00854B07" w:rsidRPr="00350EBF" w:rsidRDefault="00854B07" w:rsidP="00350EBF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3DA2286D" w14:textId="77777777" w:rsidR="00854B07" w:rsidRP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p w14:paraId="10F5A815" w14:textId="77777777" w:rsidR="00854B07" w:rsidRP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54B07" w:rsidRPr="00854B07" w14:paraId="50CEF086" w14:textId="77777777" w:rsidTr="00854B07">
        <w:tc>
          <w:tcPr>
            <w:tcW w:w="9242" w:type="dxa"/>
            <w:shd w:val="clear" w:color="auto" w:fill="D9D9D9"/>
          </w:tcPr>
          <w:p w14:paraId="3B3DE6E0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lastRenderedPageBreak/>
              <w:t>Describe barrier 2</w:t>
            </w:r>
          </w:p>
        </w:tc>
      </w:tr>
      <w:tr w:rsidR="00854B07" w:rsidRPr="00350EBF" w14:paraId="2174D8BE" w14:textId="77777777" w:rsidTr="00BB55BF">
        <w:trPr>
          <w:trHeight w:val="794"/>
        </w:trPr>
        <w:tc>
          <w:tcPr>
            <w:tcW w:w="9242" w:type="dxa"/>
          </w:tcPr>
          <w:p w14:paraId="2DEE13A8" w14:textId="33EBACDF" w:rsidR="00854B07" w:rsidRPr="00350EBF" w:rsidRDefault="006006FE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77066929" w:edGrp="everyone"/>
            <w:r w:rsidRPr="006006FE">
              <w:rPr>
                <w:rFonts w:ascii="Arial" w:hAnsi="Arial" w:cs="Arial"/>
                <w:sz w:val="22"/>
              </w:rPr>
              <w:t>Workplace culture related to WHS</w:t>
            </w:r>
            <w:permEnd w:id="677066929"/>
          </w:p>
        </w:tc>
      </w:tr>
      <w:tr w:rsidR="00854B07" w:rsidRPr="00854B07" w14:paraId="49114ECC" w14:textId="77777777" w:rsidTr="00854B07">
        <w:tc>
          <w:tcPr>
            <w:tcW w:w="9242" w:type="dxa"/>
            <w:shd w:val="clear" w:color="auto" w:fill="D9D9D9"/>
          </w:tcPr>
          <w:p w14:paraId="1AABBA28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Measure to remove barrier</w:t>
            </w:r>
          </w:p>
        </w:tc>
      </w:tr>
      <w:tr w:rsidR="00854B07" w:rsidRPr="00350EBF" w14:paraId="42B1FCB3" w14:textId="77777777" w:rsidTr="00BB55BF">
        <w:trPr>
          <w:trHeight w:val="567"/>
        </w:trPr>
        <w:tc>
          <w:tcPr>
            <w:tcW w:w="9242" w:type="dxa"/>
          </w:tcPr>
          <w:p w14:paraId="3808BFC7" w14:textId="2E481D59" w:rsidR="00854B07" w:rsidRPr="00350EBF" w:rsidRDefault="006006FE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325856208" w:edGrp="everyone"/>
            <w:r w:rsidRPr="006006FE">
              <w:rPr>
                <w:rFonts w:ascii="Arial" w:hAnsi="Arial" w:cs="Arial"/>
                <w:sz w:val="22"/>
              </w:rPr>
              <w:t>Promote a positive safety culture through leadership and incentives.</w:t>
            </w:r>
            <w:permEnd w:id="325856208"/>
          </w:p>
        </w:tc>
      </w:tr>
      <w:tr w:rsidR="00854B07" w:rsidRPr="00854B07" w14:paraId="2582C778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41383CD6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development of measure</w:t>
            </w:r>
          </w:p>
        </w:tc>
      </w:tr>
      <w:tr w:rsidR="00854B07" w:rsidRPr="00350EBF" w14:paraId="7E7A62AE" w14:textId="77777777" w:rsidTr="00BB55BF">
        <w:trPr>
          <w:trHeight w:val="794"/>
        </w:trPr>
        <w:tc>
          <w:tcPr>
            <w:tcW w:w="9242" w:type="dxa"/>
          </w:tcPr>
          <w:p w14:paraId="4792BD79" w14:textId="2B2DD524" w:rsidR="00854B07" w:rsidRDefault="006006FE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620520018" w:edGrp="everyone"/>
            <w:r w:rsidRPr="006006FE">
              <w:rPr>
                <w:rFonts w:ascii="Arial" w:hAnsi="Arial" w:cs="Arial"/>
                <w:sz w:val="22"/>
              </w:rPr>
              <w:t>Develop a safety culture program.</w:t>
            </w:r>
          </w:p>
          <w:permEnd w:id="620520018"/>
          <w:p w14:paraId="252B0563" w14:textId="3AF76342" w:rsidR="00854B07" w:rsidRPr="00350EBF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  <w:tr w:rsidR="00854B07" w:rsidRPr="00854B07" w14:paraId="0A3B7C93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3828A47F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implementation of measure</w:t>
            </w:r>
          </w:p>
        </w:tc>
      </w:tr>
      <w:tr w:rsidR="00854B07" w:rsidRPr="00350EBF" w14:paraId="1458268B" w14:textId="77777777" w:rsidTr="00BB55BF">
        <w:trPr>
          <w:trHeight w:val="794"/>
        </w:trPr>
        <w:tc>
          <w:tcPr>
            <w:tcW w:w="9242" w:type="dxa"/>
          </w:tcPr>
          <w:p w14:paraId="2726BE1D" w14:textId="5BD7F703" w:rsidR="00854B07" w:rsidRPr="00350EBF" w:rsidRDefault="006006FE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984890872" w:edGrp="everyone"/>
            <w:r w:rsidRPr="006006FE">
              <w:rPr>
                <w:rFonts w:ascii="Arial" w:hAnsi="Arial" w:cs="Arial"/>
                <w:sz w:val="22"/>
              </w:rPr>
              <w:t xml:space="preserve">Lead by example and reward safe </w:t>
            </w:r>
            <w:r w:rsidR="00AE03B8" w:rsidRPr="006006FE">
              <w:rPr>
                <w:rFonts w:ascii="Arial" w:hAnsi="Arial" w:cs="Arial"/>
                <w:sz w:val="22"/>
              </w:rPr>
              <w:t>behaviours</w:t>
            </w:r>
            <w:r w:rsidRPr="006006FE">
              <w:rPr>
                <w:rFonts w:ascii="Arial" w:hAnsi="Arial" w:cs="Arial"/>
                <w:sz w:val="22"/>
              </w:rPr>
              <w:t>.</w:t>
            </w:r>
            <w:permEnd w:id="1984890872"/>
          </w:p>
        </w:tc>
      </w:tr>
      <w:tr w:rsidR="00854B07" w:rsidRPr="00854B07" w14:paraId="5AE13E45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14CB6B54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evaluation of measure</w:t>
            </w:r>
          </w:p>
        </w:tc>
      </w:tr>
      <w:tr w:rsidR="00854B07" w:rsidRPr="00350EBF" w14:paraId="4D80BB40" w14:textId="77777777" w:rsidTr="00BB55BF">
        <w:trPr>
          <w:trHeight w:val="794"/>
        </w:trPr>
        <w:tc>
          <w:tcPr>
            <w:tcW w:w="9242" w:type="dxa"/>
          </w:tcPr>
          <w:p w14:paraId="0E1EC538" w14:textId="31A95FFC" w:rsidR="00854B07" w:rsidRPr="00350EBF" w:rsidRDefault="006006FE" w:rsidP="00350EB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547002748" w:edGrp="everyone"/>
            <w:r w:rsidRPr="006006FE">
              <w:rPr>
                <w:rFonts w:ascii="Arial" w:hAnsi="Arial" w:cs="Arial"/>
                <w:sz w:val="22"/>
              </w:rPr>
              <w:t xml:space="preserve">Monitor changes in safety </w:t>
            </w:r>
            <w:r w:rsidR="00AE03B8" w:rsidRPr="006006FE">
              <w:rPr>
                <w:rFonts w:ascii="Arial" w:hAnsi="Arial" w:cs="Arial"/>
                <w:sz w:val="22"/>
              </w:rPr>
              <w:t>behaviours</w:t>
            </w:r>
            <w:r w:rsidRPr="006006FE">
              <w:rPr>
                <w:rFonts w:ascii="Arial" w:hAnsi="Arial" w:cs="Arial"/>
                <w:sz w:val="22"/>
              </w:rPr>
              <w:t xml:space="preserve"> and attitudes.</w:t>
            </w:r>
            <w:permEnd w:id="1547002748"/>
          </w:p>
        </w:tc>
      </w:tr>
    </w:tbl>
    <w:p w14:paraId="32D3E4DC" w14:textId="4675F6C4" w:rsid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p w14:paraId="36888D4D" w14:textId="77777777" w:rsidR="001B10D1" w:rsidRPr="00854B07" w:rsidRDefault="001B10D1" w:rsidP="00854B07">
      <w:pPr>
        <w:jc w:val="left"/>
        <w:rPr>
          <w:rFonts w:ascii="Arial" w:eastAsia="Calibri" w:hAnsi="Arial" w:cs="Arial"/>
          <w:sz w:val="22"/>
          <w:szCs w:val="22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54B07" w:rsidRPr="00854B07" w14:paraId="3C1994EB" w14:textId="77777777" w:rsidTr="00854B07">
        <w:tc>
          <w:tcPr>
            <w:tcW w:w="9242" w:type="dxa"/>
            <w:shd w:val="clear" w:color="auto" w:fill="D9D9D9"/>
          </w:tcPr>
          <w:p w14:paraId="05FFA996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Describe barrier 3</w:t>
            </w:r>
          </w:p>
        </w:tc>
      </w:tr>
      <w:tr w:rsidR="00854B07" w:rsidRPr="00350EBF" w14:paraId="1998CAC1" w14:textId="77777777" w:rsidTr="00BB55BF">
        <w:trPr>
          <w:trHeight w:val="510"/>
        </w:trPr>
        <w:tc>
          <w:tcPr>
            <w:tcW w:w="9242" w:type="dxa"/>
          </w:tcPr>
          <w:p w14:paraId="3C72C267" w14:textId="02E38AE9" w:rsidR="00854B07" w:rsidRPr="00350EBF" w:rsidRDefault="00AE03B8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573672320" w:edGrp="everyone"/>
            <w:r w:rsidRPr="00AE03B8">
              <w:rPr>
                <w:rFonts w:ascii="Arial" w:hAnsi="Arial" w:cs="Arial"/>
                <w:sz w:val="22"/>
              </w:rPr>
              <w:t>Having separate work sites</w:t>
            </w:r>
            <w:permEnd w:id="1573672320"/>
          </w:p>
        </w:tc>
      </w:tr>
      <w:tr w:rsidR="00854B07" w:rsidRPr="00854B07" w14:paraId="42ACF2C3" w14:textId="77777777" w:rsidTr="00854B07">
        <w:tc>
          <w:tcPr>
            <w:tcW w:w="9242" w:type="dxa"/>
            <w:shd w:val="clear" w:color="auto" w:fill="D9D9D9"/>
          </w:tcPr>
          <w:p w14:paraId="15A6FFB8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Measure to remove barrier</w:t>
            </w:r>
          </w:p>
        </w:tc>
      </w:tr>
      <w:tr w:rsidR="00854B07" w:rsidRPr="00350EBF" w14:paraId="4CAF667B" w14:textId="77777777" w:rsidTr="00BB55BF">
        <w:trPr>
          <w:trHeight w:val="510"/>
        </w:trPr>
        <w:tc>
          <w:tcPr>
            <w:tcW w:w="9242" w:type="dxa"/>
          </w:tcPr>
          <w:p w14:paraId="7FE9F02A" w14:textId="38F25507" w:rsidR="00854B07" w:rsidRPr="00350EBF" w:rsidRDefault="00E15E14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663253513" w:edGrp="everyone"/>
            <w:r w:rsidRPr="00E15E14">
              <w:rPr>
                <w:rFonts w:ascii="Arial" w:hAnsi="Arial" w:cs="Arial"/>
                <w:sz w:val="22"/>
              </w:rPr>
              <w:t>Use digital tools for remote consultation and participation.</w:t>
            </w:r>
            <w:permEnd w:id="1663253513"/>
          </w:p>
        </w:tc>
      </w:tr>
      <w:tr w:rsidR="00854B07" w:rsidRPr="00854B07" w14:paraId="67CBA901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7FFB53D2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development of measure</w:t>
            </w:r>
          </w:p>
        </w:tc>
      </w:tr>
      <w:tr w:rsidR="00854B07" w:rsidRPr="00350EBF" w14:paraId="536B14A9" w14:textId="77777777" w:rsidTr="00BB55BF">
        <w:trPr>
          <w:trHeight w:val="794"/>
        </w:trPr>
        <w:tc>
          <w:tcPr>
            <w:tcW w:w="9242" w:type="dxa"/>
          </w:tcPr>
          <w:p w14:paraId="0B1F862D" w14:textId="5D0CB612" w:rsidR="00854B07" w:rsidRPr="00350EBF" w:rsidRDefault="00E15E14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606235711" w:edGrp="everyone"/>
            <w:r w:rsidRPr="00E15E14">
              <w:rPr>
                <w:rFonts w:ascii="Arial" w:hAnsi="Arial" w:cs="Arial"/>
                <w:sz w:val="22"/>
              </w:rPr>
              <w:t>Select and implement appropriate digital tools.</w:t>
            </w:r>
            <w:permEnd w:id="1606235711"/>
          </w:p>
        </w:tc>
      </w:tr>
      <w:tr w:rsidR="00854B07" w:rsidRPr="00854B07" w14:paraId="19E0AED6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4E046698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implementation of measure</w:t>
            </w:r>
          </w:p>
        </w:tc>
      </w:tr>
      <w:tr w:rsidR="00854B07" w:rsidRPr="00350EBF" w14:paraId="24D9D4FB" w14:textId="77777777" w:rsidTr="00BB55BF">
        <w:trPr>
          <w:trHeight w:val="1020"/>
        </w:trPr>
        <w:tc>
          <w:tcPr>
            <w:tcW w:w="9242" w:type="dxa"/>
          </w:tcPr>
          <w:p w14:paraId="5BA00482" w14:textId="262B7A7A" w:rsidR="00854B07" w:rsidRPr="00350EBF" w:rsidRDefault="00E15E14" w:rsidP="00854B07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189405785" w:edGrp="everyone"/>
            <w:r w:rsidRPr="00E15E14">
              <w:rPr>
                <w:rFonts w:ascii="Arial" w:hAnsi="Arial" w:cs="Arial"/>
                <w:sz w:val="22"/>
              </w:rPr>
              <w:t>Train workers on using digital platforms.</w:t>
            </w:r>
            <w:permEnd w:id="189405785"/>
          </w:p>
        </w:tc>
      </w:tr>
      <w:tr w:rsidR="00854B07" w:rsidRPr="00854B07" w14:paraId="64AFBCD6" w14:textId="77777777" w:rsidTr="00854B07">
        <w:trPr>
          <w:trHeight w:val="70"/>
        </w:trPr>
        <w:tc>
          <w:tcPr>
            <w:tcW w:w="9242" w:type="dxa"/>
            <w:shd w:val="clear" w:color="auto" w:fill="D9D9D9"/>
          </w:tcPr>
          <w:p w14:paraId="53CC6E49" w14:textId="77777777" w:rsidR="00854B07" w:rsidRPr="00854B07" w:rsidRDefault="00854B07" w:rsidP="00854B07">
            <w:pPr>
              <w:keepNext/>
              <w:jc w:val="left"/>
              <w:rPr>
                <w:rFonts w:ascii="Arial" w:hAnsi="Arial" w:cs="Arial"/>
                <w:b/>
                <w:sz w:val="22"/>
              </w:rPr>
            </w:pPr>
            <w:r w:rsidRPr="00854B07">
              <w:rPr>
                <w:rFonts w:ascii="Arial" w:hAnsi="Arial" w:cs="Arial"/>
                <w:b/>
                <w:sz w:val="22"/>
              </w:rPr>
              <w:t>Contribution to evaluation of measure</w:t>
            </w:r>
          </w:p>
        </w:tc>
      </w:tr>
      <w:tr w:rsidR="00854B07" w:rsidRPr="00350EBF" w14:paraId="368D103F" w14:textId="77777777" w:rsidTr="00BB55BF">
        <w:trPr>
          <w:trHeight w:val="1304"/>
        </w:trPr>
        <w:tc>
          <w:tcPr>
            <w:tcW w:w="9242" w:type="dxa"/>
          </w:tcPr>
          <w:p w14:paraId="1C4E2D75" w14:textId="7B70B220" w:rsidR="00854B07" w:rsidRDefault="00E15E14" w:rsidP="00350EBF">
            <w:pPr>
              <w:keepNext/>
              <w:jc w:val="left"/>
              <w:rPr>
                <w:rFonts w:ascii="Arial" w:hAnsi="Arial" w:cs="Arial"/>
                <w:sz w:val="22"/>
              </w:rPr>
            </w:pPr>
            <w:permStart w:id="978024233" w:edGrp="everyone"/>
            <w:r w:rsidRPr="00E15E14">
              <w:rPr>
                <w:rFonts w:ascii="Arial" w:hAnsi="Arial" w:cs="Arial"/>
                <w:sz w:val="22"/>
              </w:rPr>
              <w:t>Evaluate participation rates and effectiveness.</w:t>
            </w:r>
          </w:p>
          <w:permEnd w:id="978024233"/>
          <w:p w14:paraId="44EC412C" w14:textId="00FA2E60" w:rsidR="00854B07" w:rsidRPr="00350EBF" w:rsidRDefault="00854B07" w:rsidP="00350EBF">
            <w:pPr>
              <w:keepNext/>
              <w:jc w:val="left"/>
              <w:rPr>
                <w:rFonts w:ascii="Arial" w:hAnsi="Arial" w:cs="Arial"/>
                <w:sz w:val="22"/>
              </w:rPr>
            </w:pPr>
          </w:p>
        </w:tc>
      </w:tr>
    </w:tbl>
    <w:p w14:paraId="5CB523DE" w14:textId="77777777" w:rsidR="00854B07" w:rsidRPr="00854B07" w:rsidRDefault="00854B07" w:rsidP="00854B07">
      <w:pPr>
        <w:jc w:val="left"/>
        <w:rPr>
          <w:rFonts w:ascii="Arial" w:eastAsia="Calibri" w:hAnsi="Arial" w:cs="Arial"/>
          <w:sz w:val="22"/>
          <w:szCs w:val="22"/>
        </w:rPr>
      </w:pPr>
    </w:p>
    <w:p w14:paraId="7CE7CC3D" w14:textId="77777777" w:rsidR="00854B07" w:rsidRPr="00830749" w:rsidRDefault="00854B07" w:rsidP="00854B07">
      <w:pPr>
        <w:jc w:val="left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6945"/>
        <w:gridCol w:w="567"/>
      </w:tblGrid>
      <w:tr w:rsidR="00854B07" w:rsidRPr="00830749" w14:paraId="7B172C77" w14:textId="77777777" w:rsidTr="000C4060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63933F50" w14:textId="77777777" w:rsidR="00854B07" w:rsidRPr="001C4084" w:rsidRDefault="00854B07" w:rsidP="000C4060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Satisfactory Outcome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22F0C358" w14:textId="3460CDB0" w:rsidR="00854B07" w:rsidRPr="001C4084" w:rsidRDefault="00854B07" w:rsidP="000C40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98842774" w:edGrp="everyone"/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0982D44C" w14:textId="77777777" w:rsidR="00854B07" w:rsidRPr="00533511" w:rsidRDefault="00B94936" w:rsidP="000C406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10597029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54B0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98842774"/>
          </w:p>
        </w:tc>
      </w:tr>
    </w:tbl>
    <w:p w14:paraId="4311CEA9" w14:textId="161E63E2" w:rsidR="00F02407" w:rsidRDefault="00F02407" w:rsidP="00854B07">
      <w:pPr>
        <w:rPr>
          <w:rFonts w:ascii="Arial" w:hAnsi="Arial" w:cs="Arial"/>
          <w:sz w:val="22"/>
          <w:szCs w:val="22"/>
        </w:rPr>
      </w:pPr>
    </w:p>
    <w:p w14:paraId="580A16ED" w14:textId="7E88557B" w:rsidR="00854B07" w:rsidRDefault="00F02407" w:rsidP="003A226A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AC50B24" w14:textId="77777777" w:rsidR="00832717" w:rsidRDefault="00832717" w:rsidP="00B115D7">
      <w:pPr>
        <w:ind w:right="-24"/>
        <w:rPr>
          <w:rFonts w:ascii="Arial" w:hAnsi="Arial" w:cs="Arial"/>
          <w:sz w:val="22"/>
          <w:szCs w:val="22"/>
        </w:rPr>
        <w:sectPr w:rsidR="00832717" w:rsidSect="00101E97">
          <w:headerReference w:type="default" r:id="rId20"/>
          <w:footerReference w:type="default" r:id="rId21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16DEE982" w14:textId="7C248E31" w:rsidR="00832717" w:rsidRPr="004932A4" w:rsidRDefault="00B94936" w:rsidP="0083271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294414486"/>
          <w:placeholder>
            <w:docPart w:val="8AE53407F96A45069067EDAF0039F45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827EB">
            <w:rPr>
              <w:szCs w:val="32"/>
            </w:rPr>
            <w:t>BSBWHS413</w:t>
          </w:r>
        </w:sdtContent>
      </w:sdt>
      <w:r w:rsidR="00832717" w:rsidRPr="004932A4">
        <w:rPr>
          <w:szCs w:val="32"/>
        </w:rPr>
        <w:t xml:space="preserve"> </w:t>
      </w:r>
    </w:p>
    <w:p w14:paraId="00B0F127" w14:textId="2D9C0931" w:rsidR="00832717" w:rsidRPr="004932A4" w:rsidRDefault="00B94936" w:rsidP="0083271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-1802292783"/>
          <w:placeholder>
            <w:docPart w:val="BE8C1C422BB741FA881A4940BCF9C9E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A067C1">
            <w:rPr>
              <w:szCs w:val="32"/>
            </w:rPr>
            <w:t>Contribute to implementation and maintenance of WHS consultation and participation processes</w:t>
          </w:r>
        </w:sdtContent>
      </w:sdt>
    </w:p>
    <w:p w14:paraId="1F201F3D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2E5B383C" w14:textId="77777777" w:rsidR="00832717" w:rsidRDefault="00832717" w:rsidP="0083271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32717" w14:paraId="462E1DE5" w14:textId="77777777" w:rsidTr="0083271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C89294D" w14:textId="16A5F0E8" w:rsidR="00832717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QUIZ</w:t>
            </w:r>
            <w:r w:rsidRPr="0032118C">
              <w:rPr>
                <w:rFonts w:ascii="Arial" w:hAnsi="Arial" w:cs="Arial"/>
                <w:b/>
                <w:szCs w:val="24"/>
              </w:rPr>
              <w:t xml:space="preserve"> INSTRUCTIONS</w:t>
            </w:r>
          </w:p>
          <w:p w14:paraId="35026CD1" w14:textId="587CD65D" w:rsidR="00832717" w:rsidRPr="0032118C" w:rsidRDefault="00832717" w:rsidP="0083271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9155722" w14:textId="79D257D8" w:rsidR="00832717" w:rsidRPr="0032118C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quiz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will occur under standard assessment conditions.</w:t>
            </w:r>
          </w:p>
          <w:p w14:paraId="02BC7897" w14:textId="77777777" w:rsidR="00832717" w:rsidRPr="0032118C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An oral </w:t>
            </w:r>
            <w:r>
              <w:rPr>
                <w:rFonts w:ascii="Arial" w:hAnsi="Arial" w:cs="Arial"/>
                <w:sz w:val="22"/>
                <w:szCs w:val="22"/>
              </w:rPr>
              <w:t xml:space="preserve">assessment </w:t>
            </w:r>
            <w:r w:rsidRPr="0032118C">
              <w:rPr>
                <w:rFonts w:ascii="Arial" w:hAnsi="Arial" w:cs="Arial"/>
                <w:sz w:val="22"/>
                <w:szCs w:val="22"/>
              </w:rPr>
              <w:t>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14:paraId="136AE60A" w14:textId="77777777" w:rsidR="00832717" w:rsidRPr="0032118C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14:paraId="0707D56C" w14:textId="77777777" w:rsidR="00832717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29334CC" w14:textId="77777777" w:rsidR="00832717" w:rsidRPr="0032118C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745D6886" w14:textId="77777777" w:rsidR="00832717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14:paraId="3E7FC488" w14:textId="77777777" w:rsidR="00832717" w:rsidRPr="0032118C" w:rsidRDefault="00832717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14:paraId="46A365F4" w14:textId="77777777" w:rsidR="00832717" w:rsidRPr="0032118C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058B2599" w14:textId="77777777" w:rsidR="00832717" w:rsidRPr="00923E1E" w:rsidRDefault="00832717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</w:t>
            </w:r>
            <w:r>
              <w:rPr>
                <w:rFonts w:ascii="Arial" w:hAnsi="Arial" w:cs="Arial"/>
                <w:sz w:val="22"/>
                <w:szCs w:val="22"/>
              </w:rPr>
              <w:t>document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723DC6AF" w14:textId="18758829" w:rsidR="00832717" w:rsidRPr="00333A12" w:rsidRDefault="00832717" w:rsidP="00832717">
      <w:pPr>
        <w:ind w:right="-24"/>
        <w:rPr>
          <w:rFonts w:ascii="Arial" w:hAnsi="Arial" w:cs="Arial"/>
          <w:sz w:val="20"/>
        </w:rPr>
      </w:pPr>
    </w:p>
    <w:p w14:paraId="46FC2860" w14:textId="77777777" w:rsidR="00832717" w:rsidRPr="00333A12" w:rsidRDefault="00832717" w:rsidP="00832717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33A12" w:rsidRPr="00830749" w14:paraId="568E5496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3F3E3A6" w14:textId="77777777" w:rsidR="00333A12" w:rsidRPr="001C4084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7E712B12" w14:textId="74448F0E" w:rsidR="00333A12" w:rsidRPr="001C4084" w:rsidRDefault="00233321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58719147" w:edGrp="everyone"/>
            <w:r>
              <w:rPr>
                <w:rFonts w:ascii="Arial" w:hAnsi="Arial" w:cs="Arial"/>
                <w:sz w:val="22"/>
                <w:szCs w:val="22"/>
              </w:rPr>
              <w:t>Elise Painter</w:t>
            </w:r>
            <w:permEnd w:id="458719147"/>
          </w:p>
        </w:tc>
      </w:tr>
      <w:tr w:rsidR="00333A12" w:rsidRPr="004E05D0" w14:paraId="6A0595E8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D4FF2DB" w14:textId="77777777" w:rsidR="00333A12" w:rsidRPr="004E05D0" w:rsidRDefault="00333A12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6F2498C4" w14:textId="77777777" w:rsidR="00333A12" w:rsidRPr="004E05D0" w:rsidRDefault="00333A12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333A12" w:rsidRPr="00830749" w14:paraId="1D9A969E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354C51D" w14:textId="77777777" w:rsidR="00333A12" w:rsidRPr="001C4084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796294613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750588159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161ACF97" w14:textId="77777777" w:rsidR="00333A12" w:rsidRPr="00DD7A44" w:rsidRDefault="00333A12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B48DC7E" wp14:editId="6B58981C">
                      <wp:extent cx="773152" cy="428625"/>
                      <wp:effectExtent l="0" t="0" r="8255" b="0"/>
                      <wp:docPr id="6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73152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796294613" w:displacedByCustomXml="prev"/>
      </w:tr>
      <w:tr w:rsidR="00333A12" w:rsidRPr="00830749" w14:paraId="4BCB31A0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E90FF2B" w14:textId="77777777" w:rsidR="00333A12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B99F14F" w14:textId="77777777" w:rsidR="00333A12" w:rsidRPr="001C4084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3A12" w:rsidRPr="0077428E" w14:paraId="3D916F0E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D3B9D5E" w14:textId="77777777" w:rsidR="00333A12" w:rsidRPr="0077428E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212549238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763261187"/>
            <w:placeholder>
              <w:docPart w:val="27F9F60F2C50418A9A3BF2956EBAD583"/>
            </w:placeholder>
            <w:date w:fullDate="2024-06-3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310FB9D" w14:textId="61726DFA" w:rsidR="00333A12" w:rsidRPr="00DD7A44" w:rsidRDefault="00462810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30/06/2024</w:t>
                </w:r>
              </w:p>
            </w:tc>
          </w:sdtContent>
        </w:sdt>
        <w:permEnd w:id="2125492387" w:displacedByCustomXml="prev"/>
      </w:tr>
    </w:tbl>
    <w:p w14:paraId="0F5E4EB2" w14:textId="77777777" w:rsidR="00333A12" w:rsidRPr="00333A12" w:rsidRDefault="00333A12" w:rsidP="00333A12">
      <w:pPr>
        <w:ind w:right="-24"/>
        <w:rPr>
          <w:rFonts w:ascii="Arial" w:hAnsi="Arial" w:cs="Arial"/>
          <w:sz w:val="20"/>
        </w:rPr>
      </w:pPr>
    </w:p>
    <w:p w14:paraId="2FFDCEA5" w14:textId="77777777" w:rsidR="00333A12" w:rsidRPr="00333A12" w:rsidRDefault="00333A12" w:rsidP="00333A12">
      <w:pPr>
        <w:ind w:right="-24"/>
        <w:rPr>
          <w:rFonts w:ascii="Arial" w:hAnsi="Arial" w:cs="Arial"/>
          <w:sz w:val="20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333A12" w:rsidRPr="0032118C" w14:paraId="02945C9D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6ED4A76" w14:textId="77777777" w:rsidR="00333A12" w:rsidRPr="0032118C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84E6563" w14:textId="77777777" w:rsidR="00333A12" w:rsidRPr="0032118C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40961779" w:edGrp="everyone"/>
            <w:permEnd w:id="540961779"/>
          </w:p>
        </w:tc>
      </w:tr>
      <w:tr w:rsidR="00333A12" w:rsidRPr="004E05D0" w14:paraId="07CC9B47" w14:textId="77777777" w:rsidTr="00CC1D6F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0B197C1" w14:textId="77777777" w:rsidR="00333A12" w:rsidRPr="004E05D0" w:rsidRDefault="00333A12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8177ABF" w14:textId="77777777" w:rsidR="00333A12" w:rsidRPr="004E05D0" w:rsidRDefault="00333A12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333A12" w:rsidRPr="0032118C" w14:paraId="75F801F6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F6D9483" w14:textId="77777777" w:rsidR="00333A12" w:rsidRPr="0032118C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50863045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672610787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9E73564" w14:textId="77777777" w:rsidR="00333A12" w:rsidRPr="00DD7A44" w:rsidRDefault="00333A12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5D1A66C" wp14:editId="46EA6070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508630457" w:displacedByCustomXml="prev"/>
      </w:tr>
      <w:tr w:rsidR="00333A12" w:rsidRPr="0032118C" w14:paraId="6D367DED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67022E4" w14:textId="77777777" w:rsidR="00333A12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56F76DA7" w14:textId="77777777" w:rsidR="00333A12" w:rsidRPr="0032118C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3A12" w:rsidRPr="0077428E" w14:paraId="07EA86FA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E89DA44" w14:textId="77777777" w:rsidR="00333A12" w:rsidRPr="0077428E" w:rsidRDefault="00333A12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756627377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69875591" w14:textId="77777777" w:rsidR="00333A12" w:rsidRPr="00DD7A44" w:rsidRDefault="00B94936" w:rsidP="00CC1D6F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14522660"/>
                <w:placeholder>
                  <w:docPart w:val="42782E1398164C2BA21B12C19CBBA0D0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333A12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756627377"/>
          </w:p>
        </w:tc>
      </w:tr>
    </w:tbl>
    <w:p w14:paraId="27D87BE9" w14:textId="77777777" w:rsidR="00832717" w:rsidRPr="00333A12" w:rsidRDefault="00832717" w:rsidP="00832717">
      <w:pPr>
        <w:ind w:right="-24"/>
        <w:rPr>
          <w:rFonts w:ascii="Arial" w:hAnsi="Arial" w:cs="Arial"/>
          <w:sz w:val="20"/>
        </w:rPr>
      </w:pPr>
    </w:p>
    <w:p w14:paraId="371661F4" w14:textId="77777777" w:rsidR="00832717" w:rsidRPr="00333A12" w:rsidRDefault="00832717" w:rsidP="00832717">
      <w:pPr>
        <w:ind w:right="-24"/>
        <w:rPr>
          <w:rFonts w:ascii="Arial" w:hAnsi="Arial" w:cs="Arial"/>
          <w:b/>
          <w:sz w:val="20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832717" w:rsidRPr="004932A4" w14:paraId="609D7E88" w14:textId="77777777" w:rsidTr="0083271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70B88BFA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14:paraId="72DEFAD1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14:paraId="6F490DA6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832717" w:rsidRPr="004932A4" w14:paraId="1B2D4B69" w14:textId="77777777" w:rsidTr="0083271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150C1089" w14:textId="3ABE994E" w:rsidR="00832717" w:rsidRPr="004932A4" w:rsidRDefault="003322F2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411" w:type="dxa"/>
            <w:vMerge w:val="restart"/>
            <w:vAlign w:val="center"/>
          </w:tcPr>
          <w:p w14:paraId="0AE3052E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36654862" w:edGrp="everyone"/>
            <w:permEnd w:id="936654862"/>
          </w:p>
        </w:tc>
        <w:tc>
          <w:tcPr>
            <w:tcW w:w="1346" w:type="dxa"/>
            <w:vAlign w:val="center"/>
          </w:tcPr>
          <w:p w14:paraId="424A6C09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14:paraId="3C1F6332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832717" w:rsidRPr="004932A4" w14:paraId="2CD4496C" w14:textId="77777777" w:rsidTr="0083271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33B2B13E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14:paraId="694676E8" w14:textId="77777777" w:rsidR="00832717" w:rsidRPr="004932A4" w:rsidRDefault="00832717" w:rsidP="0083271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00287608" w:edGrp="everyone"/>
        <w:tc>
          <w:tcPr>
            <w:tcW w:w="1346" w:type="dxa"/>
            <w:vAlign w:val="center"/>
          </w:tcPr>
          <w:p w14:paraId="4F4C84E3" w14:textId="77777777" w:rsidR="00832717" w:rsidRPr="00533511" w:rsidRDefault="00B94936" w:rsidP="0083271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206853034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32717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100287608"/>
          </w:p>
        </w:tc>
        <w:permStart w:id="231474172" w:edGrp="everyone"/>
        <w:tc>
          <w:tcPr>
            <w:tcW w:w="1347" w:type="dxa"/>
            <w:vAlign w:val="center"/>
          </w:tcPr>
          <w:p w14:paraId="4592D3CD" w14:textId="77777777" w:rsidR="00832717" w:rsidRPr="00533511" w:rsidRDefault="00B94936" w:rsidP="00832717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81139657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32717" w:rsidRPr="00533511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231474172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AB5ACB" w:rsidRPr="000C0B14" w14:paraId="777DD791" w14:textId="77777777" w:rsidTr="00CC1D6F">
        <w:tc>
          <w:tcPr>
            <w:tcW w:w="9057" w:type="dxa"/>
            <w:shd w:val="clear" w:color="auto" w:fill="D9D9D9" w:themeFill="background1" w:themeFillShade="D9"/>
          </w:tcPr>
          <w:p w14:paraId="323006B3" w14:textId="77777777" w:rsidR="00AB5ACB" w:rsidRPr="000C0B14" w:rsidRDefault="00AB5ACB" w:rsidP="00CC1D6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bookmarkStart w:id="23" w:name="_Ref35351038"/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AB5ACB" w:rsidRPr="000C0B14" w14:paraId="3FC31824" w14:textId="77777777" w:rsidTr="00CC1D6F">
        <w:trPr>
          <w:trHeight w:val="13433"/>
        </w:trPr>
        <w:tc>
          <w:tcPr>
            <w:tcW w:w="9057" w:type="dxa"/>
          </w:tcPr>
          <w:p w14:paraId="31C3CE03" w14:textId="77777777" w:rsidR="00AB5ACB" w:rsidRPr="000C0B14" w:rsidRDefault="00AB5ACB" w:rsidP="00CC1D6F">
            <w:pPr>
              <w:rPr>
                <w:rFonts w:ascii="Arial" w:hAnsi="Arial" w:cs="Arial"/>
                <w:szCs w:val="24"/>
              </w:rPr>
            </w:pPr>
            <w:permStart w:id="1796293211" w:edGrp="everyone"/>
            <w:permEnd w:id="1796293211"/>
          </w:p>
        </w:tc>
      </w:tr>
    </w:tbl>
    <w:p w14:paraId="15960FCE" w14:textId="61A32B8B" w:rsidR="00951718" w:rsidRPr="00830749" w:rsidRDefault="00951718" w:rsidP="00951718">
      <w:pPr>
        <w:pStyle w:val="11CSTCPLQuestionBullet"/>
        <w:ind w:left="709" w:hanging="709"/>
      </w:pPr>
      <w:r>
        <w:lastRenderedPageBreak/>
        <w:t xml:space="preserve">True or False (Tick your response): </w:t>
      </w:r>
      <w:r w:rsidR="003A226A" w:rsidRPr="00ED32CC">
        <w:rPr>
          <w:rFonts w:cs="Arial"/>
        </w:rPr>
        <w:t>Individuals and parties involved in WHS consultation and participation processes may include external bodies, such as unions and WHS inspectors</w:t>
      </w:r>
      <w:r>
        <w:t>.</w:t>
      </w:r>
      <w:bookmarkEnd w:id="23"/>
    </w:p>
    <w:p w14:paraId="38E92216" w14:textId="77777777" w:rsidR="00951718" w:rsidRPr="00830749" w:rsidRDefault="00951718" w:rsidP="0095171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80E90" w14:paraId="3095C85F" w14:textId="77777777" w:rsidTr="00880E90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2CD6E12" w14:textId="77777777" w:rsidR="00880E90" w:rsidRDefault="00880E90" w:rsidP="00880E9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193157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0472145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E049EB3" w14:textId="0938247E" w:rsidR="00880E90" w:rsidRPr="00B31E17" w:rsidRDefault="003C5D01" w:rsidP="00880E90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31931579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492407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F7E2B5" w14:textId="77777777" w:rsidR="00880E90" w:rsidRPr="00E106BF" w:rsidRDefault="00880E90" w:rsidP="00880E9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6607933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2C0FC24" w14:textId="77777777" w:rsidR="00880E90" w:rsidRPr="00533511" w:rsidRDefault="00B94936" w:rsidP="00880E9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2058184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80E90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6607933"/>
          </w:p>
        </w:tc>
      </w:tr>
      <w:tr w:rsidR="00880E90" w14:paraId="79F49425" w14:textId="77777777" w:rsidTr="00880E90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D34AF70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17710624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278051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93B4E1A" w14:textId="7A498230" w:rsidR="00880E90" w:rsidRPr="00B31E17" w:rsidRDefault="00880E90" w:rsidP="00880E90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7106242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30235F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C9CAE2" w14:textId="77777777" w:rsidR="00880E90" w:rsidRDefault="00880E90" w:rsidP="00880E9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4078EBA3" w14:textId="77777777" w:rsidR="00880E90" w:rsidRDefault="00880E90" w:rsidP="00880E90">
            <w:pPr>
              <w:ind w:left="993" w:hanging="993"/>
            </w:pPr>
          </w:p>
        </w:tc>
      </w:tr>
    </w:tbl>
    <w:p w14:paraId="2E1628A6" w14:textId="2182D09B" w:rsidR="00832717" w:rsidRDefault="00832717">
      <w:pPr>
        <w:jc w:val="left"/>
        <w:rPr>
          <w:rFonts w:ascii="Arial" w:hAnsi="Arial" w:cs="Arial"/>
          <w:sz w:val="22"/>
          <w:szCs w:val="22"/>
        </w:rPr>
      </w:pPr>
    </w:p>
    <w:p w14:paraId="328982A8" w14:textId="77777777" w:rsidR="003322F2" w:rsidRDefault="003322F2">
      <w:pPr>
        <w:jc w:val="left"/>
        <w:rPr>
          <w:rFonts w:ascii="Arial" w:hAnsi="Arial" w:cs="Arial"/>
          <w:sz w:val="22"/>
          <w:szCs w:val="22"/>
        </w:rPr>
      </w:pPr>
    </w:p>
    <w:p w14:paraId="232240DF" w14:textId="085832E2" w:rsidR="00832717" w:rsidRPr="00830749" w:rsidRDefault="003322F2" w:rsidP="00832717">
      <w:pPr>
        <w:pStyle w:val="11CSTCPLQuestionBullet"/>
        <w:ind w:left="709" w:hanging="709"/>
      </w:pPr>
      <w:bookmarkStart w:id="24" w:name="_Ref35350969"/>
      <w:r w:rsidRPr="00ED32CC">
        <w:rPr>
          <w:rFonts w:cs="Arial"/>
        </w:rPr>
        <w:t>Which of the following are types of WHS consultation and participation processes</w:t>
      </w:r>
      <w:r w:rsidR="00832717" w:rsidRPr="00832717">
        <w:t>?</w:t>
      </w:r>
      <w:r w:rsidR="00832717">
        <w:t xml:space="preserve"> Tick all that apply.</w:t>
      </w:r>
      <w:bookmarkEnd w:id="24"/>
    </w:p>
    <w:p w14:paraId="741F794F" w14:textId="77777777" w:rsidR="00832717" w:rsidRPr="00830749" w:rsidRDefault="00832717" w:rsidP="008327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832717" w14:paraId="0B083547" w14:textId="77777777" w:rsidTr="0083271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67DC4C8" w14:textId="77777777" w:rsidR="00832717" w:rsidRDefault="00832717" w:rsidP="0083271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1F31AE0" w14:textId="77777777" w:rsidR="00832717" w:rsidRDefault="00832717" w:rsidP="0083271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65AE4B4" w14:textId="77777777" w:rsidR="00832717" w:rsidRDefault="00832717" w:rsidP="0083271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61700145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1804CBB9" w14:textId="77777777" w:rsidR="00832717" w:rsidRPr="00533511" w:rsidRDefault="00B94936" w:rsidP="00832717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-49581007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32717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161700145"/>
          </w:p>
        </w:tc>
      </w:tr>
      <w:tr w:rsidR="00880E90" w14:paraId="67145E0A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4F099B1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15263463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2051374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44FE48" w14:textId="16A0D1D7" w:rsidR="00880E90" w:rsidRPr="00447473" w:rsidRDefault="00B93D23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2634630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DBE7F9" w14:textId="60257794" w:rsidR="00880E90" w:rsidRDefault="00880E90" w:rsidP="00880E90">
            <w:pPr>
              <w:jc w:val="center"/>
            </w:pPr>
            <w:r w:rsidRPr="003322F2">
              <w:t>Health and safety committees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5F10CC" w14:textId="77777777" w:rsidR="00880E90" w:rsidRDefault="00880E90" w:rsidP="00880E90">
            <w:pPr>
              <w:ind w:left="993" w:hanging="993"/>
            </w:pPr>
          </w:p>
        </w:tc>
      </w:tr>
      <w:tr w:rsidR="00880E90" w14:paraId="544A8223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689042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15819923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48263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72F9A9" w14:textId="281F4AB9" w:rsidR="00880E90" w:rsidRPr="00447473" w:rsidRDefault="00B93D23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819923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E09F63" w14:textId="7F79AB8C" w:rsidR="00880E90" w:rsidRDefault="00880E90" w:rsidP="00880E90">
            <w:pPr>
              <w:jc w:val="center"/>
            </w:pPr>
            <w:r w:rsidRPr="003322F2">
              <w:t>Internal involvement in inspections and audits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A4F6E61" w14:textId="77777777" w:rsidR="00880E90" w:rsidRDefault="00880E90" w:rsidP="00880E90">
            <w:pPr>
              <w:ind w:left="993" w:hanging="993"/>
            </w:pPr>
          </w:p>
        </w:tc>
      </w:tr>
      <w:tr w:rsidR="00880E90" w14:paraId="20BB2C9F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96F5F24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5017093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71760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A1CD88" w14:textId="3DCF1CFA" w:rsidR="00880E90" w:rsidRPr="00447473" w:rsidRDefault="00B93D23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017093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56B1FF" w14:textId="5D0F1E5B" w:rsidR="00880E90" w:rsidRDefault="00880E90" w:rsidP="00880E90">
            <w:pPr>
              <w:jc w:val="center"/>
            </w:pPr>
            <w:r w:rsidRPr="003322F2">
              <w:t>Team meetings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F76A71" w14:textId="77777777" w:rsidR="00880E90" w:rsidRDefault="00880E90" w:rsidP="00880E90">
            <w:pPr>
              <w:ind w:left="993" w:hanging="993"/>
            </w:pPr>
          </w:p>
        </w:tc>
      </w:tr>
      <w:tr w:rsidR="00880E90" w14:paraId="3F5623E2" w14:textId="77777777" w:rsidTr="008327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7AB92BF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5860523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27669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299210" w14:textId="37238A27" w:rsidR="00880E90" w:rsidRPr="00447473" w:rsidRDefault="00880E90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860523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D54024" w14:textId="79915797" w:rsidR="00880E90" w:rsidRDefault="00880E90" w:rsidP="00880E90">
            <w:pPr>
              <w:jc w:val="center"/>
            </w:pPr>
            <w:r w:rsidRPr="003322F2">
              <w:t>Planning committees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D0A4DC3" w14:textId="77777777" w:rsidR="00880E90" w:rsidRDefault="00880E90" w:rsidP="00880E90">
            <w:pPr>
              <w:ind w:left="993" w:hanging="993"/>
            </w:pPr>
          </w:p>
        </w:tc>
      </w:tr>
    </w:tbl>
    <w:p w14:paraId="66AB7130" w14:textId="2806811A" w:rsidR="00832717" w:rsidRDefault="00832717" w:rsidP="00832717">
      <w:pPr>
        <w:rPr>
          <w:rFonts w:ascii="Arial" w:hAnsi="Arial" w:cs="Arial"/>
          <w:sz w:val="22"/>
          <w:szCs w:val="22"/>
        </w:rPr>
      </w:pPr>
    </w:p>
    <w:p w14:paraId="1C93940B" w14:textId="77777777" w:rsidR="003322F2" w:rsidRDefault="003322F2" w:rsidP="00832717">
      <w:pPr>
        <w:rPr>
          <w:rFonts w:ascii="Arial" w:hAnsi="Arial" w:cs="Arial"/>
          <w:sz w:val="22"/>
          <w:szCs w:val="22"/>
        </w:rPr>
      </w:pPr>
    </w:p>
    <w:p w14:paraId="0E911D7E" w14:textId="0AE6EF4D" w:rsidR="003322F2" w:rsidRPr="00830749" w:rsidRDefault="003322F2" w:rsidP="003322F2">
      <w:pPr>
        <w:pStyle w:val="11CSTCPLQuestionBullet"/>
        <w:ind w:left="709" w:hanging="709"/>
      </w:pPr>
      <w:bookmarkStart w:id="25" w:name="_Ref36046461"/>
      <w:r>
        <w:t xml:space="preserve">True or False (Tick your response): </w:t>
      </w:r>
      <w:r w:rsidRPr="00ED32CC">
        <w:rPr>
          <w:rFonts w:cs="Arial"/>
        </w:rPr>
        <w:t>Training for effective WHS consultation and participation can be as simple as teaching workers how to use computers to access WHS information and data</w:t>
      </w:r>
      <w:r>
        <w:t>.</w:t>
      </w:r>
      <w:bookmarkEnd w:id="25"/>
    </w:p>
    <w:p w14:paraId="702526F0" w14:textId="77777777" w:rsidR="003322F2" w:rsidRPr="00830749" w:rsidRDefault="003322F2" w:rsidP="003322F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80E90" w14:paraId="51F29D05" w14:textId="77777777" w:rsidTr="00880E90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C53BFEB" w14:textId="77777777" w:rsidR="00880E90" w:rsidRDefault="00880E90" w:rsidP="00880E9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7556433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092983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13F68898" w14:textId="3CD8AE08" w:rsidR="00880E90" w:rsidRPr="00B31E17" w:rsidRDefault="00B93D23" w:rsidP="00880E90">
                <w:pPr>
                  <w:keepNext/>
                  <w:ind w:left="993" w:right="82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5564334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E2EA1C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3C2B88" w14:textId="77777777" w:rsidR="00880E90" w:rsidRPr="00E106BF" w:rsidRDefault="00880E90" w:rsidP="00880E90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65093873" w:edGrp="everyone"/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65EE7E3" w14:textId="77777777" w:rsidR="00880E90" w:rsidRPr="00533511" w:rsidRDefault="00B94936" w:rsidP="00880E90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7036629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880E90" w:rsidRPr="00533511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665093873"/>
          </w:p>
        </w:tc>
      </w:tr>
      <w:tr w:rsidR="00880E90" w14:paraId="08B67595" w14:textId="77777777" w:rsidTr="00880E90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37EB370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2782299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226128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0EB6BBBD" w14:textId="62123048" w:rsidR="00880E90" w:rsidRPr="00B31E17" w:rsidRDefault="00880E90" w:rsidP="00880E90">
                <w:pPr>
                  <w:ind w:left="161" w:right="82" w:hanging="161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7822994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4CF24B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F7D64E" w14:textId="77777777" w:rsidR="00880E90" w:rsidRDefault="00880E90" w:rsidP="00880E90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3E52483" w14:textId="77777777" w:rsidR="00880E90" w:rsidRDefault="00880E90" w:rsidP="00880E90">
            <w:pPr>
              <w:ind w:left="993" w:hanging="993"/>
            </w:pPr>
          </w:p>
        </w:tc>
      </w:tr>
    </w:tbl>
    <w:p w14:paraId="5AC98D40" w14:textId="77777777" w:rsidR="003322F2" w:rsidRDefault="003322F2" w:rsidP="003322F2">
      <w:pPr>
        <w:jc w:val="left"/>
        <w:rPr>
          <w:rFonts w:ascii="Arial" w:hAnsi="Arial" w:cs="Arial"/>
          <w:sz w:val="22"/>
          <w:szCs w:val="22"/>
        </w:rPr>
      </w:pPr>
    </w:p>
    <w:p w14:paraId="76191DC6" w14:textId="77777777" w:rsidR="00951718" w:rsidRDefault="00951718" w:rsidP="00951718">
      <w:pPr>
        <w:rPr>
          <w:rFonts w:ascii="Arial" w:hAnsi="Arial" w:cs="Arial"/>
          <w:sz w:val="22"/>
          <w:szCs w:val="22"/>
        </w:rPr>
      </w:pPr>
    </w:p>
    <w:p w14:paraId="3C9835D8" w14:textId="2F3FBC90" w:rsidR="00951718" w:rsidRPr="00830749" w:rsidRDefault="003322F2" w:rsidP="00951718">
      <w:pPr>
        <w:pStyle w:val="11CSTCPLQuestionBullet"/>
        <w:ind w:left="709" w:hanging="709"/>
      </w:pPr>
      <w:bookmarkStart w:id="26" w:name="_Ref35417543"/>
      <w:r w:rsidRPr="00ED32CC">
        <w:rPr>
          <w:rFonts w:cs="Arial"/>
        </w:rPr>
        <w:t>Which of the following may constitute barriers to the implementation and effectiveness of WHS consultation and participation processes</w:t>
      </w:r>
      <w:r w:rsidR="00951718" w:rsidRPr="00832717">
        <w:t>?</w:t>
      </w:r>
      <w:r w:rsidR="00951718">
        <w:t xml:space="preserve"> Tick all that apply.</w:t>
      </w:r>
      <w:bookmarkEnd w:id="26"/>
    </w:p>
    <w:p w14:paraId="365679E8" w14:textId="77777777" w:rsidR="00951718" w:rsidRPr="00830749" w:rsidRDefault="00951718" w:rsidP="0095171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51718" w14:paraId="72645E64" w14:textId="77777777" w:rsidTr="00951718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E8F9C56" w14:textId="77777777" w:rsidR="00951718" w:rsidRDefault="00951718" w:rsidP="0095171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66D6E07" w14:textId="77777777" w:rsidR="00951718" w:rsidRDefault="00951718" w:rsidP="00951718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F22D3C4" w14:textId="77777777" w:rsidR="00951718" w:rsidRDefault="00951718" w:rsidP="00951718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38924893" w:edGrp="everyone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14:paraId="3622DC26" w14:textId="77777777" w:rsidR="00951718" w:rsidRPr="00533511" w:rsidRDefault="00B94936" w:rsidP="00951718">
            <w:pPr>
              <w:rPr>
                <w:rFonts w:ascii="Arial" w:hAnsi="Arial" w:cs="Arial"/>
                <w:sz w:val="44"/>
                <w:szCs w:val="44"/>
              </w:rPr>
            </w:pPr>
            <w:sdt>
              <w:sdtPr>
                <w:rPr>
                  <w:rFonts w:ascii="Arial" w:hAnsi="Arial" w:cs="Arial"/>
                  <w:sz w:val="44"/>
                  <w:szCs w:val="44"/>
                </w:rPr>
                <w:id w:val="142337957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951718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438924893"/>
          </w:p>
        </w:tc>
      </w:tr>
      <w:tr w:rsidR="00880E90" w14:paraId="23730772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DE1AAAE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3455970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11527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5D88D5" w14:textId="0F79434C" w:rsidR="00880E90" w:rsidRPr="00447473" w:rsidRDefault="00833554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455970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57595A" w14:textId="047DF8CB" w:rsidR="00880E90" w:rsidRDefault="00880E90" w:rsidP="00880E90">
            <w:pPr>
              <w:jc w:val="center"/>
            </w:pPr>
            <w:r w:rsidRPr="003322F2">
              <w:t>Consultation meetings being too long and boring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20BA2D8" w14:textId="77777777" w:rsidR="00880E90" w:rsidRDefault="00880E90" w:rsidP="00880E90">
            <w:pPr>
              <w:ind w:left="993" w:hanging="993"/>
            </w:pPr>
          </w:p>
        </w:tc>
      </w:tr>
      <w:tr w:rsidR="00880E90" w14:paraId="2F1C06B5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EF16520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10892773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67960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C145C1" w14:textId="10B06969" w:rsidR="00880E90" w:rsidRPr="00447473" w:rsidRDefault="00833554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8927734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9DE1BE" w14:textId="592819CE" w:rsidR="00880E90" w:rsidRDefault="00880E90" w:rsidP="00880E90">
            <w:pPr>
              <w:jc w:val="center"/>
            </w:pPr>
            <w:r w:rsidRPr="003322F2">
              <w:t>Language, literacy and numeracy levels of the workforce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EA0DB0" w14:textId="77777777" w:rsidR="00880E90" w:rsidRDefault="00880E90" w:rsidP="00880E90">
            <w:pPr>
              <w:ind w:left="993" w:hanging="993"/>
            </w:pPr>
          </w:p>
        </w:tc>
      </w:tr>
      <w:tr w:rsidR="00880E90" w14:paraId="308A590E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A7402B5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10295870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5307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98A030" w14:textId="6B5E7625" w:rsidR="00880E90" w:rsidRPr="00447473" w:rsidRDefault="00833554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295870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462162" w14:textId="3A44D282" w:rsidR="00880E90" w:rsidRDefault="00880E90" w:rsidP="00880E90">
            <w:pPr>
              <w:jc w:val="center"/>
            </w:pPr>
            <w:r w:rsidRPr="003322F2">
              <w:t>Workplace culture related to WHS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67BA589" w14:textId="77777777" w:rsidR="00880E90" w:rsidRDefault="00880E90" w:rsidP="00880E90">
            <w:pPr>
              <w:ind w:left="993" w:hanging="993"/>
            </w:pPr>
          </w:p>
        </w:tc>
      </w:tr>
      <w:tr w:rsidR="00880E90" w14:paraId="055BDD61" w14:textId="77777777" w:rsidTr="0095171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C0AE59" w14:textId="77777777" w:rsidR="00880E90" w:rsidRPr="00FE608E" w:rsidRDefault="00880E90" w:rsidP="00880E90">
            <w:pPr>
              <w:ind w:left="993" w:hanging="993"/>
              <w:jc w:val="center"/>
              <w:rPr>
                <w:vanish/>
              </w:rPr>
            </w:pPr>
          </w:p>
        </w:tc>
        <w:permStart w:id="200730233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659126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ED9527" w14:textId="4B3FD820" w:rsidR="00880E90" w:rsidRPr="00447473" w:rsidRDefault="00833554" w:rsidP="00880E90">
                <w:pPr>
                  <w:ind w:left="993" w:hanging="993"/>
                  <w:jc w:val="center"/>
                  <w:rPr>
                    <w:vanish/>
                    <w:color w:val="17365D" w:themeColor="text2" w:themeShade="BF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0730233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7FC6B8" w14:textId="6705DA69" w:rsidR="00880E90" w:rsidRDefault="00880E90" w:rsidP="00880E90">
            <w:pPr>
              <w:jc w:val="center"/>
            </w:pPr>
            <w:r w:rsidRPr="003322F2">
              <w:t>Having separate work sites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DF75A9C" w14:textId="77777777" w:rsidR="00880E90" w:rsidRDefault="00880E90" w:rsidP="00880E90">
            <w:pPr>
              <w:ind w:left="993" w:hanging="993"/>
            </w:pPr>
          </w:p>
        </w:tc>
      </w:tr>
    </w:tbl>
    <w:p w14:paraId="5C2859AB" w14:textId="77777777" w:rsidR="00951718" w:rsidRDefault="00951718" w:rsidP="00951718">
      <w:pPr>
        <w:rPr>
          <w:rFonts w:ascii="Arial" w:hAnsi="Arial" w:cs="Arial"/>
          <w:sz w:val="22"/>
          <w:szCs w:val="22"/>
        </w:rPr>
      </w:pPr>
    </w:p>
    <w:p w14:paraId="4AEFA3E2" w14:textId="77777777" w:rsidR="00C76B5E" w:rsidRDefault="00C76B5E" w:rsidP="00C76B5E">
      <w:pPr>
        <w:rPr>
          <w:rFonts w:ascii="Arial" w:hAnsi="Arial" w:cs="Arial"/>
          <w:sz w:val="22"/>
          <w:szCs w:val="22"/>
        </w:rPr>
      </w:pPr>
    </w:p>
    <w:p w14:paraId="666EFB3A" w14:textId="77777777" w:rsidR="00C76B5E" w:rsidRPr="004932A4" w:rsidRDefault="00C76B5E" w:rsidP="00C76B5E">
      <w:pPr>
        <w:rPr>
          <w:rFonts w:ascii="Arial" w:hAnsi="Arial" w:cs="Arial"/>
          <w:sz w:val="22"/>
          <w:szCs w:val="22"/>
        </w:rPr>
        <w:sectPr w:rsidR="00C76B5E" w:rsidRPr="004932A4" w:rsidSect="00101E97">
          <w:headerReference w:type="even" r:id="rId22"/>
          <w:headerReference w:type="default" r:id="rId23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14:paraId="4AA8D003" w14:textId="51E27986" w:rsidR="00C76B5E" w:rsidRPr="004932A4" w:rsidRDefault="00B94936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7E13CC67E5B64670B79C61C3DEDA648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827EB">
            <w:rPr>
              <w:szCs w:val="32"/>
            </w:rPr>
            <w:t>BSBWHS413</w:t>
          </w:r>
        </w:sdtContent>
      </w:sdt>
      <w:r w:rsidR="00C76B5E" w:rsidRPr="004932A4">
        <w:rPr>
          <w:szCs w:val="32"/>
        </w:rPr>
        <w:t xml:space="preserve"> </w:t>
      </w:r>
    </w:p>
    <w:p w14:paraId="4940EB2A" w14:textId="7A7DBD1F" w:rsidR="00C76B5E" w:rsidRPr="004932A4" w:rsidRDefault="00B94936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13A4FF17569146DB9A6222AB86D8663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217DE4">
            <w:rPr>
              <w:szCs w:val="32"/>
            </w:rPr>
            <w:t>Contribute to implementation and maintenance of WHS consultation and participation processes</w:t>
          </w:r>
        </w:sdtContent>
      </w:sdt>
    </w:p>
    <w:p w14:paraId="5A8A8F8F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0B250F8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14:paraId="365F6608" w14:textId="77777777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23D902C7" w14:textId="77777777" w:rsidR="004C6B3F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14:paraId="574C471C" w14:textId="77777777" w:rsidR="004C6B3F" w:rsidRPr="00F01505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2450ED91" w14:textId="77777777" w:rsidR="004C6B3F" w:rsidRPr="00F01505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14:paraId="4FB698D5" w14:textId="77777777" w:rsidR="004C6B3F" w:rsidRPr="00F01505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ssessor will conduct observations of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B121652" w14:textId="77777777" w:rsidR="004C6B3F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>P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lease fill in the details below – providing 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FEF13B0" w14:textId="77777777" w:rsidR="004C6B3F" w:rsidRPr="00F01505" w:rsidRDefault="007678DC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 signature acknowledges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that the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4C6B3F">
              <w:rPr>
                <w:rFonts w:ascii="Arial" w:hAnsi="Arial" w:cs="Arial"/>
                <w:sz w:val="22"/>
                <w:szCs w:val="22"/>
              </w:rPr>
              <w:t>ssessor provided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and the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articipant 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14:paraId="41D34737" w14:textId="77777777" w:rsidR="004C6B3F" w:rsidRPr="00F01505" w:rsidRDefault="004C6B3F" w:rsidP="00854B07">
            <w:pPr>
              <w:pStyle w:val="ListParagraph"/>
              <w:numPr>
                <w:ilvl w:val="0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>ssessor may substitute a Practical Task with a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n alternate </w:t>
            </w:r>
            <w:r w:rsidRPr="00F01505">
              <w:rPr>
                <w:rFonts w:ascii="Arial" w:hAnsi="Arial" w:cs="Arial"/>
                <w:sz w:val="22"/>
                <w:szCs w:val="22"/>
              </w:rPr>
              <w:t>task of equal value.</w:t>
            </w:r>
          </w:p>
          <w:p w14:paraId="615FE19E" w14:textId="77777777" w:rsidR="00C76B5E" w:rsidRPr="00F01505" w:rsidRDefault="004C6B3F" w:rsidP="00854B07">
            <w:pPr>
              <w:pStyle w:val="ListParagraph"/>
              <w:numPr>
                <w:ilvl w:val="1"/>
                <w:numId w:val="10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="004E67D0">
              <w:rPr>
                <w:rFonts w:ascii="Arial" w:hAnsi="Arial" w:cs="Arial"/>
                <w:sz w:val="22"/>
                <w:szCs w:val="22"/>
              </w:rPr>
              <w:t xml:space="preserve"> in the Assessor Comments area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14:paraId="04DA0F83" w14:textId="77777777"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14:paraId="3C91B675" w14:textId="77777777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3D11843D" w14:textId="77777777" w:rsidR="007678DC" w:rsidRPr="00830749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50772E" w:rsidRPr="00830749" w14:paraId="2CF958A7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D049F25" w14:textId="77777777" w:rsidR="0050772E" w:rsidRPr="001C4084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455A1C38" w14:textId="54039BBE" w:rsidR="0050772E" w:rsidRPr="001C4084" w:rsidRDefault="00833554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143226603" w:edGrp="everyone"/>
            <w:r>
              <w:rPr>
                <w:rFonts w:ascii="Arial" w:hAnsi="Arial" w:cs="Arial"/>
                <w:sz w:val="22"/>
                <w:szCs w:val="22"/>
              </w:rPr>
              <w:t>Elise Painter</w:t>
            </w:r>
            <w:permEnd w:id="1143226603"/>
          </w:p>
        </w:tc>
      </w:tr>
      <w:tr w:rsidR="0050772E" w:rsidRPr="004E05D0" w14:paraId="46FCB725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4CABD01" w14:textId="77777777" w:rsidR="0050772E" w:rsidRPr="004E05D0" w:rsidRDefault="0050772E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0C1D45D" w14:textId="77777777" w:rsidR="0050772E" w:rsidRPr="004E05D0" w:rsidRDefault="0050772E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50772E" w:rsidRPr="00830749" w14:paraId="573442E5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80AEB98" w14:textId="77777777" w:rsidR="0050772E" w:rsidRPr="001C4084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82854472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2042169723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5FD084E" w14:textId="77777777" w:rsidR="0050772E" w:rsidRPr="00DD7A44" w:rsidRDefault="0050772E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39CD26F" wp14:editId="71231E91">
                      <wp:extent cx="773152" cy="428625"/>
                      <wp:effectExtent l="0" t="0" r="8255" b="0"/>
                      <wp:docPr id="1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73152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828544727" w:displacedByCustomXml="prev"/>
      </w:tr>
      <w:tr w:rsidR="0050772E" w:rsidRPr="00830749" w14:paraId="1963EE89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AF72BA1" w14:textId="77777777" w:rsidR="0050772E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7516A33" w14:textId="77777777" w:rsidR="0050772E" w:rsidRPr="001C4084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0772E" w:rsidRPr="0077428E" w14:paraId="19F21D2E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9C2C69A" w14:textId="77777777" w:rsidR="0050772E" w:rsidRPr="0077428E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76559278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77893683"/>
            <w:placeholder>
              <w:docPart w:val="25FF0F7099974118A4F8656DC932CFD6"/>
            </w:placeholder>
            <w:date w:fullDate="2024-06-30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3049CAB4" w14:textId="6020197B" w:rsidR="0050772E" w:rsidRPr="00DD7A44" w:rsidRDefault="00833554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30/06/2024</w:t>
                </w:r>
              </w:p>
            </w:tc>
          </w:sdtContent>
        </w:sdt>
        <w:permEnd w:id="765592780" w:displacedByCustomXml="prev"/>
      </w:tr>
    </w:tbl>
    <w:p w14:paraId="7856339E" w14:textId="77777777" w:rsidR="0050772E" w:rsidRDefault="0050772E" w:rsidP="0050772E">
      <w:pPr>
        <w:ind w:right="-24"/>
        <w:rPr>
          <w:rFonts w:ascii="Arial" w:hAnsi="Arial" w:cs="Arial"/>
          <w:sz w:val="22"/>
          <w:szCs w:val="22"/>
        </w:rPr>
      </w:pPr>
    </w:p>
    <w:p w14:paraId="1E07204C" w14:textId="77777777" w:rsidR="0050772E" w:rsidRDefault="0050772E" w:rsidP="0050772E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50772E" w:rsidRPr="0032118C" w14:paraId="228EABA9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26ECCAB" w14:textId="77777777" w:rsidR="0050772E" w:rsidRPr="0032118C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3FAE736B" w14:textId="77777777" w:rsidR="0050772E" w:rsidRPr="0032118C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370641535" w:edGrp="everyone"/>
            <w:permEnd w:id="1370641535"/>
          </w:p>
        </w:tc>
      </w:tr>
      <w:tr w:rsidR="0050772E" w:rsidRPr="004E05D0" w14:paraId="364EE16D" w14:textId="77777777" w:rsidTr="00CC1D6F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5C396D" w14:textId="77777777" w:rsidR="0050772E" w:rsidRPr="004E05D0" w:rsidRDefault="0050772E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2B13EBEE" w14:textId="77777777" w:rsidR="0050772E" w:rsidRPr="004E05D0" w:rsidRDefault="0050772E" w:rsidP="00CC1D6F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50772E" w:rsidRPr="0032118C" w14:paraId="294EFF09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B2AF5E2" w14:textId="77777777" w:rsidR="0050772E" w:rsidRPr="0032118C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209226359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631322913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0A278611" w14:textId="77777777" w:rsidR="0050772E" w:rsidRPr="00DD7A44" w:rsidRDefault="0050772E" w:rsidP="00CC1D6F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19DFC72" wp14:editId="34EA799B">
                      <wp:extent cx="3933825" cy="428625"/>
                      <wp:effectExtent l="0" t="0" r="9525" b="9525"/>
                      <wp:docPr id="13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92263590" w:displacedByCustomXml="prev"/>
      </w:tr>
      <w:tr w:rsidR="0050772E" w:rsidRPr="0032118C" w14:paraId="003006E8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569AD356" w14:textId="77777777" w:rsidR="0050772E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CAA66A2" w14:textId="77777777" w:rsidR="0050772E" w:rsidRPr="0032118C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0772E" w:rsidRPr="0077428E" w14:paraId="6C311FC6" w14:textId="77777777" w:rsidTr="00CC1D6F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4D85B2A5" w14:textId="77777777" w:rsidR="0050772E" w:rsidRPr="0077428E" w:rsidRDefault="0050772E" w:rsidP="00CC1D6F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182560018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D233EE9" w14:textId="77777777" w:rsidR="0050772E" w:rsidRPr="00DD7A44" w:rsidRDefault="00B94936" w:rsidP="00CC1D6F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29899690"/>
                <w:placeholder>
                  <w:docPart w:val="15559EA9472D4379BE4A16F37503D3D0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50772E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182560018"/>
          </w:p>
        </w:tc>
      </w:tr>
    </w:tbl>
    <w:p w14:paraId="2F691FB6" w14:textId="77777777" w:rsidR="007678DC" w:rsidRPr="0077428E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6EF26042" w14:textId="4CF414B9"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14:paraId="6363A754" w14:textId="77777777" w:rsidR="007678DC" w:rsidRPr="004932A4" w:rsidRDefault="007678DC" w:rsidP="007678DC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2"/>
        <w:gridCol w:w="2552"/>
      </w:tblGrid>
      <w:tr w:rsidR="00D72E53" w:rsidRPr="004932A4" w14:paraId="79163636" w14:textId="77777777" w:rsidTr="00A80ACC">
        <w:trPr>
          <w:trHeight w:val="217"/>
          <w:jc w:val="center"/>
        </w:trPr>
        <w:tc>
          <w:tcPr>
            <w:tcW w:w="2528" w:type="dxa"/>
            <w:vMerge w:val="restart"/>
            <w:shd w:val="clear" w:color="auto" w:fill="F3F3F3"/>
            <w:vAlign w:val="center"/>
          </w:tcPr>
          <w:p w14:paraId="01173C54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</w:t>
            </w:r>
          </w:p>
        </w:tc>
        <w:tc>
          <w:tcPr>
            <w:tcW w:w="5104" w:type="dxa"/>
            <w:gridSpan w:val="2"/>
            <w:shd w:val="clear" w:color="auto" w:fill="F3F3F3"/>
            <w:vAlign w:val="center"/>
          </w:tcPr>
          <w:p w14:paraId="73720AD3" w14:textId="77777777"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72E53" w:rsidRPr="004932A4" w14:paraId="40BAE16A" w14:textId="77777777" w:rsidTr="00D72E53">
        <w:trPr>
          <w:cantSplit/>
          <w:jc w:val="center"/>
        </w:trPr>
        <w:tc>
          <w:tcPr>
            <w:tcW w:w="2528" w:type="dxa"/>
            <w:vMerge/>
            <w:tcBorders>
              <w:bottom w:val="single" w:sz="4" w:space="0" w:color="auto"/>
            </w:tcBorders>
            <w:vAlign w:val="center"/>
          </w:tcPr>
          <w:p w14:paraId="642AC135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5742F761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14:paraId="3F191802" w14:textId="77777777"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72E53" w:rsidRPr="004932A4" w14:paraId="56F05219" w14:textId="77777777" w:rsidTr="00D72E53">
        <w:trPr>
          <w:cantSplit/>
          <w:jc w:val="center"/>
        </w:trPr>
        <w:tc>
          <w:tcPr>
            <w:tcW w:w="2528" w:type="dxa"/>
            <w:tcBorders>
              <w:top w:val="single" w:sz="4" w:space="0" w:color="auto"/>
            </w:tcBorders>
            <w:vAlign w:val="center"/>
          </w:tcPr>
          <w:p w14:paraId="5C666D6F" w14:textId="5D3D9882" w:rsidR="00D72E53" w:rsidRPr="000967AF" w:rsidRDefault="00D72E53" w:rsidP="00D72E53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967AF">
              <w:rPr>
                <w:rFonts w:ascii="Arial" w:hAnsi="Arial" w:cs="Arial"/>
                <w:sz w:val="22"/>
                <w:szCs w:val="22"/>
              </w:rPr>
              <w:t xml:space="preserve">Task 1 </w:t>
            </w:r>
          </w:p>
        </w:tc>
        <w:permStart w:id="1384844880" w:edGrp="everyone"/>
        <w:tc>
          <w:tcPr>
            <w:tcW w:w="2552" w:type="dxa"/>
            <w:vAlign w:val="center"/>
          </w:tcPr>
          <w:p w14:paraId="60811191" w14:textId="77777777" w:rsidR="00D72E53" w:rsidRPr="00533511" w:rsidRDefault="00B94936" w:rsidP="00D72E5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6737626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72E53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384844880"/>
          </w:p>
        </w:tc>
        <w:permStart w:id="1292982352" w:edGrp="everyone"/>
        <w:tc>
          <w:tcPr>
            <w:tcW w:w="2552" w:type="dxa"/>
            <w:vAlign w:val="center"/>
          </w:tcPr>
          <w:p w14:paraId="528BC423" w14:textId="10643904" w:rsidR="00D72E53" w:rsidRPr="00533511" w:rsidRDefault="00B94936" w:rsidP="00D72E53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-1693053655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217DE4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292982352"/>
          </w:p>
        </w:tc>
      </w:tr>
    </w:tbl>
    <w:p w14:paraId="05ABF891" w14:textId="77777777" w:rsidR="007678DC" w:rsidRDefault="007678DC" w:rsidP="007678DC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37EF1" w:rsidRPr="00553DDB" w14:paraId="17990FC4" w14:textId="77777777" w:rsidTr="00CC1D6F">
        <w:tc>
          <w:tcPr>
            <w:tcW w:w="9016" w:type="dxa"/>
            <w:shd w:val="clear" w:color="auto" w:fill="D9D9D9" w:themeFill="background1" w:themeFillShade="D9"/>
          </w:tcPr>
          <w:p w14:paraId="208B35BB" w14:textId="77777777" w:rsidR="00937EF1" w:rsidRPr="00553DDB" w:rsidRDefault="00937EF1" w:rsidP="00CC1D6F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37EF1" w:rsidRPr="00553DDB" w14:paraId="738B9127" w14:textId="77777777" w:rsidTr="00CC1D6F">
        <w:trPr>
          <w:trHeight w:val="13602"/>
        </w:trPr>
        <w:tc>
          <w:tcPr>
            <w:tcW w:w="9016" w:type="dxa"/>
          </w:tcPr>
          <w:p w14:paraId="65FE9AF5" w14:textId="77777777" w:rsidR="00937EF1" w:rsidRPr="00553DDB" w:rsidRDefault="00937EF1" w:rsidP="00CC1D6F">
            <w:pPr>
              <w:rPr>
                <w:rFonts w:ascii="Arial" w:hAnsi="Arial" w:cs="Arial"/>
                <w:szCs w:val="24"/>
              </w:rPr>
            </w:pPr>
            <w:permStart w:id="1364212541" w:edGrp="everyone"/>
            <w:permEnd w:id="1364212541"/>
          </w:p>
        </w:tc>
      </w:tr>
    </w:tbl>
    <w:p w14:paraId="0449A29A" w14:textId="0B85FE7E" w:rsidR="00E753B9" w:rsidRPr="00BF7956" w:rsidRDefault="00B94936" w:rsidP="00E753B9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188812484"/>
          <w:placeholder>
            <w:docPart w:val="1AAC91C3F4E3454D8EEF2DFF744551A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1827EB">
            <w:rPr>
              <w:rFonts w:ascii="Arial Black" w:hAnsi="Arial Black"/>
            </w:rPr>
            <w:t>BSBWHS413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399558998"/>
        <w:placeholder>
          <w:docPart w:val="287104C432824416AC5EDAF586836365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17EF9D61" w14:textId="571C514A" w:rsidR="00E753B9" w:rsidRPr="00BF7956" w:rsidRDefault="00A067C1" w:rsidP="00E753B9">
          <w:pPr>
            <w:pStyle w:val="02CSTCPLHeading2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Contribute to implementation and maintenance of WHS consultation and participation processes</w:t>
          </w:r>
        </w:p>
      </w:sdtContent>
    </w:sdt>
    <w:p w14:paraId="5E7544E3" w14:textId="77777777" w:rsidR="00E753B9" w:rsidRDefault="00E753B9" w:rsidP="00E753B9"/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2"/>
        <w:gridCol w:w="4768"/>
        <w:gridCol w:w="1702"/>
      </w:tblGrid>
      <w:tr w:rsidR="00E753B9" w:rsidRPr="00683908" w14:paraId="6DE2D7C2" w14:textId="77777777" w:rsidTr="00E24B88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53E0B093" w14:textId="64DECF5F" w:rsidR="00E753B9" w:rsidRPr="00696855" w:rsidRDefault="00E753B9" w:rsidP="000967AF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E753B9">
              <w:rPr>
                <w:rFonts w:cs="Arial"/>
                <w:b/>
                <w:sz w:val="28"/>
                <w:szCs w:val="28"/>
              </w:rPr>
              <w:t>Practical Task 1</w:t>
            </w:r>
          </w:p>
        </w:tc>
      </w:tr>
      <w:tr w:rsidR="00E753B9" w:rsidRPr="000559FC" w14:paraId="3E324077" w14:textId="77777777" w:rsidTr="00E24B88">
        <w:trPr>
          <w:trHeight w:val="44"/>
        </w:trPr>
        <w:tc>
          <w:tcPr>
            <w:tcW w:w="9072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27C1DF2" w14:textId="77777777" w:rsidR="00E753B9" w:rsidRDefault="00E753B9" w:rsidP="000967AF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14:paraId="20D320F3" w14:textId="6989A254" w:rsidR="00BA6543" w:rsidRDefault="00BA6543" w:rsidP="00BA654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You are </w:t>
            </w:r>
            <w:r w:rsidR="005B3088">
              <w:rPr>
                <w:rFonts w:cs="Arial"/>
                <w:sz w:val="20"/>
              </w:rPr>
              <w:t xml:space="preserve">required to </w:t>
            </w:r>
            <w:r w:rsidR="00E24B88">
              <w:rPr>
                <w:rFonts w:cs="Arial"/>
                <w:sz w:val="20"/>
              </w:rPr>
              <w:t xml:space="preserve">call and </w:t>
            </w:r>
            <w:r w:rsidR="0067479F">
              <w:rPr>
                <w:rFonts w:cs="Arial"/>
                <w:sz w:val="20"/>
              </w:rPr>
              <w:t xml:space="preserve">conduct a meeting with </w:t>
            </w:r>
            <w:r>
              <w:rPr>
                <w:rFonts w:cs="Arial"/>
                <w:sz w:val="20"/>
              </w:rPr>
              <w:t xml:space="preserve">workers with </w:t>
            </w:r>
            <w:r w:rsidR="0067479F">
              <w:rPr>
                <w:rFonts w:cs="Arial"/>
                <w:sz w:val="20"/>
              </w:rPr>
              <w:t xml:space="preserve">regards to </w:t>
            </w:r>
            <w:r w:rsidR="005B3088">
              <w:rPr>
                <w:rFonts w:cs="Arial"/>
                <w:sz w:val="20"/>
              </w:rPr>
              <w:t>WHS consultation and participation</w:t>
            </w:r>
            <w:r>
              <w:rPr>
                <w:rFonts w:cs="Arial"/>
                <w:sz w:val="20"/>
              </w:rPr>
              <w:t>, including:</w:t>
            </w:r>
          </w:p>
          <w:p w14:paraId="0EA81707" w14:textId="0AC19A12" w:rsidR="00210502" w:rsidRDefault="001C0F8A" w:rsidP="00E24B88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 w:rsidRPr="001C0F8A">
              <w:rPr>
                <w:rFonts w:cs="Arial"/>
                <w:sz w:val="20"/>
              </w:rPr>
              <w:t>D</w:t>
            </w:r>
            <w:r w:rsidR="00210502" w:rsidRPr="001C0F8A">
              <w:rPr>
                <w:rFonts w:cs="Arial"/>
                <w:sz w:val="20"/>
              </w:rPr>
              <w:t>evelop</w:t>
            </w:r>
            <w:r w:rsidR="00BA6543">
              <w:rPr>
                <w:rFonts w:cs="Arial"/>
                <w:sz w:val="20"/>
              </w:rPr>
              <w:t>ing</w:t>
            </w:r>
            <w:r w:rsidR="00210502" w:rsidRPr="001C0F8A">
              <w:rPr>
                <w:rFonts w:cs="Arial"/>
                <w:sz w:val="20"/>
              </w:rPr>
              <w:t xml:space="preserve"> and deliver</w:t>
            </w:r>
            <w:r w:rsidR="00BA6543">
              <w:rPr>
                <w:rFonts w:cs="Arial"/>
                <w:sz w:val="20"/>
              </w:rPr>
              <w:t>ing</w:t>
            </w:r>
            <w:r w:rsidR="00210502" w:rsidRPr="001C0F8A">
              <w:rPr>
                <w:rFonts w:cs="Arial"/>
                <w:sz w:val="20"/>
              </w:rPr>
              <w:t xml:space="preserve"> a short presentation (e.g. PowerPoint presentation slides with accompanying face-to-face delivery or real-time video, as arranged with your assessor) </w:t>
            </w:r>
            <w:r w:rsidR="00E24B88">
              <w:rPr>
                <w:rFonts w:cs="Arial"/>
                <w:sz w:val="20"/>
              </w:rPr>
              <w:t>about WHS consultation and participation</w:t>
            </w:r>
          </w:p>
          <w:p w14:paraId="23081574" w14:textId="46952E7B" w:rsidR="00210502" w:rsidRDefault="00210502" w:rsidP="0067479F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Seek</w:t>
            </w:r>
            <w:r w:rsidR="00BA6543">
              <w:rPr>
                <w:rFonts w:cs="Arial"/>
                <w:sz w:val="20"/>
              </w:rPr>
              <w:t>ing</w:t>
            </w:r>
            <w:r>
              <w:rPr>
                <w:rFonts w:cs="Arial"/>
                <w:sz w:val="20"/>
              </w:rPr>
              <w:t xml:space="preserve"> audience feedback about current WHS consultation and participation processes</w:t>
            </w:r>
          </w:p>
          <w:p w14:paraId="28245CBE" w14:textId="42E5DE16" w:rsidR="00BA6543" w:rsidRDefault="00BA6543" w:rsidP="00BA6543">
            <w:pPr>
              <w:jc w:val="left"/>
              <w:rPr>
                <w:rFonts w:cs="Arial"/>
                <w:sz w:val="20"/>
              </w:rPr>
            </w:pPr>
          </w:p>
          <w:p w14:paraId="0785BA74" w14:textId="62A02F0E" w:rsidR="00BA6543" w:rsidRDefault="00BA6543" w:rsidP="00BA6543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After the meeting you are required to:</w:t>
            </w:r>
          </w:p>
          <w:p w14:paraId="363A15E3" w14:textId="14C68E90" w:rsidR="00BA6543" w:rsidRDefault="00BA6543" w:rsidP="00BA6543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Collate the minutes of the previous meeting with workers</w:t>
            </w:r>
          </w:p>
          <w:p w14:paraId="01C3CB90" w14:textId="5A5CECFC" w:rsidR="00BA6543" w:rsidRPr="0067479F" w:rsidRDefault="00BA6543" w:rsidP="00BA6543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Consider and assess recommendations to implement and maintain improvement measures </w:t>
            </w:r>
          </w:p>
          <w:p w14:paraId="65507514" w14:textId="1AF4D924" w:rsidR="00BA6543" w:rsidRDefault="00BA6543" w:rsidP="00E24B88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Request a meeting with PCBU (via </w:t>
            </w:r>
            <w:r w:rsidRPr="001C0F8A">
              <w:rPr>
                <w:rFonts w:cs="Arial"/>
                <w:sz w:val="20"/>
              </w:rPr>
              <w:t>face-to-face delivery or real-time video, as arranged with your assessor)</w:t>
            </w:r>
            <w:r>
              <w:rPr>
                <w:rFonts w:cs="Arial"/>
                <w:sz w:val="20"/>
              </w:rPr>
              <w:t xml:space="preserve"> </w:t>
            </w:r>
          </w:p>
          <w:p w14:paraId="022B1046" w14:textId="545DC370" w:rsidR="00BA6543" w:rsidRDefault="00BA6543" w:rsidP="00E221F2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 w:rsidRPr="00BA6543">
              <w:rPr>
                <w:rFonts w:cs="Arial"/>
                <w:sz w:val="20"/>
              </w:rPr>
              <w:t xml:space="preserve">Document </w:t>
            </w:r>
            <w:r>
              <w:rPr>
                <w:rFonts w:cs="Arial"/>
                <w:sz w:val="20"/>
              </w:rPr>
              <w:t>improved processes</w:t>
            </w:r>
            <w:r w:rsidRPr="00BA6543">
              <w:rPr>
                <w:rFonts w:cs="Arial"/>
                <w:sz w:val="20"/>
              </w:rPr>
              <w:t xml:space="preserve"> for implementation with workers</w:t>
            </w:r>
          </w:p>
          <w:p w14:paraId="40A5C5DE" w14:textId="77777777" w:rsidR="00BA6543" w:rsidRPr="00BA6543" w:rsidRDefault="00BA6543" w:rsidP="00BA6543">
            <w:pPr>
              <w:pStyle w:val="ListParagraph"/>
              <w:jc w:val="left"/>
              <w:rPr>
                <w:rFonts w:cs="Arial"/>
                <w:sz w:val="20"/>
              </w:rPr>
            </w:pPr>
          </w:p>
          <w:p w14:paraId="20A81A7C" w14:textId="49455366" w:rsidR="0027664F" w:rsidRPr="0067479F" w:rsidRDefault="0027664F" w:rsidP="0067479F">
            <w:pPr>
              <w:jc w:val="left"/>
              <w:rPr>
                <w:rFonts w:cs="Arial"/>
                <w:sz w:val="20"/>
              </w:rPr>
            </w:pPr>
            <w:r w:rsidRPr="0067479F">
              <w:rPr>
                <w:rFonts w:cs="Arial"/>
                <w:sz w:val="20"/>
              </w:rPr>
              <w:t xml:space="preserve">The participant is to submit the following evidence with this Practical Assessment sheet. </w:t>
            </w:r>
            <w:r w:rsidR="00BA6543">
              <w:rPr>
                <w:rFonts w:cs="Arial"/>
                <w:sz w:val="20"/>
              </w:rPr>
              <w:t>This includes:</w:t>
            </w:r>
          </w:p>
          <w:p w14:paraId="7D1C14AF" w14:textId="11C7A0DD" w:rsidR="003F4F73" w:rsidRDefault="003F4F73" w:rsidP="00854B07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Meeting agenda</w:t>
            </w:r>
            <w:r w:rsidR="00BA6543">
              <w:rPr>
                <w:rFonts w:cs="Arial"/>
                <w:sz w:val="20"/>
              </w:rPr>
              <w:t xml:space="preserve"> and minutes</w:t>
            </w:r>
          </w:p>
          <w:p w14:paraId="4F59F98B" w14:textId="57E399C1" w:rsidR="0027664F" w:rsidRDefault="0027664F" w:rsidP="00854B07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Presentation materials (e.g. PowerPoint) </w:t>
            </w:r>
            <w:r w:rsidR="00707627">
              <w:rPr>
                <w:rFonts w:cs="Arial"/>
                <w:sz w:val="20"/>
              </w:rPr>
              <w:t>for workers and PCBU</w:t>
            </w:r>
          </w:p>
          <w:p w14:paraId="3FD1ECA1" w14:textId="12698748" w:rsidR="003F4F73" w:rsidRPr="00BA6543" w:rsidRDefault="00BA6543" w:rsidP="00E221F2">
            <w:pPr>
              <w:pStyle w:val="ListParagraph"/>
              <w:numPr>
                <w:ilvl w:val="0"/>
                <w:numId w:val="10"/>
              </w:num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Documentation of improved processes for workers </w:t>
            </w:r>
          </w:p>
          <w:p w14:paraId="5A9A4CE7" w14:textId="77777777" w:rsidR="0027664F" w:rsidRDefault="0027664F" w:rsidP="000967AF">
            <w:pPr>
              <w:jc w:val="left"/>
              <w:rPr>
                <w:rFonts w:cs="Arial"/>
                <w:sz w:val="20"/>
              </w:rPr>
            </w:pPr>
          </w:p>
          <w:p w14:paraId="5E60AF4F" w14:textId="1F126650" w:rsidR="00E753B9" w:rsidRPr="000861CC" w:rsidRDefault="00CE048B" w:rsidP="000967AF">
            <w:pPr>
              <w:jc w:val="left"/>
              <w:rPr>
                <w:rFonts w:cs="Arial"/>
                <w:sz w:val="20"/>
              </w:rPr>
            </w:pPr>
            <w:r w:rsidRPr="00625A06">
              <w:rPr>
                <w:rFonts w:cs="Arial"/>
                <w:sz w:val="20"/>
              </w:rPr>
              <w:t xml:space="preserve">The </w:t>
            </w:r>
            <w:r>
              <w:rPr>
                <w:rFonts w:cs="Arial"/>
                <w:sz w:val="20"/>
              </w:rPr>
              <w:t>assessor</w:t>
            </w:r>
            <w:r w:rsidRPr="00625A06">
              <w:rPr>
                <w:rFonts w:cs="Arial"/>
                <w:sz w:val="20"/>
              </w:rPr>
              <w:t xml:space="preserve"> is to provide detailed comments on the tasks completed by the participant. </w:t>
            </w:r>
            <w:r w:rsidR="00D80B40">
              <w:rPr>
                <w:rFonts w:cs="Arial"/>
                <w:sz w:val="20"/>
              </w:rPr>
              <w:t>D</w:t>
            </w:r>
            <w:r w:rsidR="00E753B9" w:rsidRPr="00703DE3">
              <w:rPr>
                <w:rFonts w:cs="Arial"/>
                <w:sz w:val="20"/>
              </w:rPr>
              <w:t>etail should be recorded in the Assessor’s Comments</w:t>
            </w:r>
            <w:r w:rsidR="00F413B9">
              <w:rPr>
                <w:rFonts w:cs="Arial"/>
                <w:sz w:val="20"/>
              </w:rPr>
              <w:t xml:space="preserve"> (e.g. questions asked by assessor during presentation)</w:t>
            </w:r>
            <w:r w:rsidR="00E753B9" w:rsidRPr="00703DE3">
              <w:rPr>
                <w:rFonts w:cs="Arial"/>
                <w:sz w:val="20"/>
              </w:rPr>
              <w:t>.</w:t>
            </w:r>
          </w:p>
        </w:tc>
      </w:tr>
      <w:tr w:rsidR="00E753B9" w:rsidRPr="000559FC" w14:paraId="6D7184FB" w14:textId="77777777" w:rsidTr="00E24B88">
        <w:trPr>
          <w:trHeight w:val="64"/>
        </w:trPr>
        <w:tc>
          <w:tcPr>
            <w:tcW w:w="9072" w:type="dxa"/>
            <w:gridSpan w:val="3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8DFFC1C" w14:textId="77777777" w:rsidR="00E753B9" w:rsidRDefault="00E753B9" w:rsidP="000967AF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14:paraId="33D780B6" w14:textId="3AA1565C" w:rsidR="00E753B9" w:rsidRPr="000861CC" w:rsidRDefault="00BA6543" w:rsidP="000967AF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</w:t>
            </w:r>
            <w:r w:rsidR="00E753B9">
              <w:rPr>
                <w:rFonts w:cs="Arial"/>
                <w:sz w:val="20"/>
              </w:rPr>
              <w:t xml:space="preserve">omputer. </w:t>
            </w:r>
          </w:p>
        </w:tc>
      </w:tr>
      <w:tr w:rsidR="00E753B9" w:rsidRPr="00683908" w14:paraId="34E91CC0" w14:textId="77777777" w:rsidTr="00E24B88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14:paraId="37077A3C" w14:textId="77777777" w:rsidR="00E753B9" w:rsidRPr="00696855" w:rsidRDefault="00E753B9" w:rsidP="000967AF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E753B9" w:rsidRPr="00683908" w14:paraId="455580FC" w14:textId="77777777" w:rsidTr="00E24B88">
        <w:trPr>
          <w:trHeight w:val="454"/>
        </w:trPr>
        <w:tc>
          <w:tcPr>
            <w:tcW w:w="2602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14:paraId="6E00BA21" w14:textId="77777777" w:rsidR="00E753B9" w:rsidRPr="00696855" w:rsidRDefault="00E753B9" w:rsidP="000967A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0" w:type="dxa"/>
            <w:gridSpan w:val="2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14:paraId="2CF16FA9" w14:textId="0D8947E6" w:rsidR="00E753B9" w:rsidRPr="00696855" w:rsidRDefault="00833554" w:rsidP="000967AF">
            <w:pPr>
              <w:jc w:val="left"/>
              <w:rPr>
                <w:rFonts w:cs="Arial"/>
                <w:sz w:val="20"/>
              </w:rPr>
            </w:pPr>
            <w:permStart w:id="194648215" w:edGrp="everyone"/>
            <w:r>
              <w:rPr>
                <w:rFonts w:cs="Arial"/>
                <w:sz w:val="20"/>
              </w:rPr>
              <w:t>Elise Painter</w:t>
            </w:r>
            <w:permEnd w:id="194648215"/>
          </w:p>
        </w:tc>
      </w:tr>
      <w:tr w:rsidR="00E753B9" w:rsidRPr="00683908" w14:paraId="1F76BEE0" w14:textId="77777777" w:rsidTr="00E24B88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7C420E2C" w14:textId="77777777" w:rsidR="00E753B9" w:rsidRPr="00696855" w:rsidRDefault="00E753B9" w:rsidP="000967A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Name of assessor:</w:t>
            </w:r>
          </w:p>
        </w:tc>
        <w:tc>
          <w:tcPr>
            <w:tcW w:w="6470" w:type="dxa"/>
            <w:gridSpan w:val="2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0D26AAE5" w14:textId="77777777" w:rsidR="00E753B9" w:rsidRPr="00696855" w:rsidRDefault="00E753B9" w:rsidP="000967AF">
            <w:pPr>
              <w:jc w:val="left"/>
              <w:rPr>
                <w:rFonts w:cs="Arial"/>
                <w:sz w:val="20"/>
              </w:rPr>
            </w:pPr>
            <w:permStart w:id="1462311382" w:edGrp="everyone"/>
            <w:permEnd w:id="1462311382"/>
          </w:p>
        </w:tc>
      </w:tr>
      <w:tr w:rsidR="00E753B9" w:rsidRPr="00683908" w14:paraId="2AA51FDB" w14:textId="77777777" w:rsidTr="00E24B88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29856D3F" w14:textId="77777777" w:rsidR="00E753B9" w:rsidRPr="00696855" w:rsidRDefault="00E753B9" w:rsidP="000967A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Location:</w:t>
            </w:r>
          </w:p>
        </w:tc>
        <w:tc>
          <w:tcPr>
            <w:tcW w:w="6470" w:type="dxa"/>
            <w:gridSpan w:val="2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14:paraId="7EBCC381" w14:textId="77777777" w:rsidR="00E753B9" w:rsidRPr="00696855" w:rsidRDefault="00E753B9" w:rsidP="000967AF">
            <w:pPr>
              <w:jc w:val="left"/>
              <w:rPr>
                <w:rFonts w:cs="Arial"/>
                <w:sz w:val="20"/>
              </w:rPr>
            </w:pPr>
            <w:permStart w:id="151483866" w:edGrp="everyone"/>
            <w:permEnd w:id="151483866"/>
          </w:p>
        </w:tc>
      </w:tr>
      <w:tr w:rsidR="00E753B9" w:rsidRPr="00683908" w14:paraId="3A404EE2" w14:textId="77777777" w:rsidTr="00E24B88">
        <w:trPr>
          <w:trHeight w:val="454"/>
        </w:trPr>
        <w:tc>
          <w:tcPr>
            <w:tcW w:w="2602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14:paraId="1BC3CEEE" w14:textId="77777777" w:rsidR="00E753B9" w:rsidRPr="00696855" w:rsidRDefault="00E753B9" w:rsidP="000967AF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tc>
          <w:tcPr>
            <w:tcW w:w="6470" w:type="dxa"/>
            <w:gridSpan w:val="2"/>
            <w:tcBorders>
              <w:left w:val="single" w:sz="4" w:space="0" w:color="000000"/>
              <w:right w:val="single" w:sz="12" w:space="0" w:color="auto"/>
            </w:tcBorders>
            <w:vAlign w:val="center"/>
          </w:tcPr>
          <w:p w14:paraId="41E6470B" w14:textId="77777777" w:rsidR="00E753B9" w:rsidRPr="00696855" w:rsidRDefault="00E753B9" w:rsidP="000967AF">
            <w:pPr>
              <w:jc w:val="left"/>
              <w:rPr>
                <w:rFonts w:cs="Arial"/>
                <w:sz w:val="20"/>
              </w:rPr>
            </w:pPr>
            <w:permStart w:id="113997187" w:edGrp="everyone"/>
            <w:permEnd w:id="113997187"/>
          </w:p>
        </w:tc>
      </w:tr>
      <w:tr w:rsidR="00E753B9" w:rsidRPr="00696855" w14:paraId="1C60CCBB" w14:textId="77777777" w:rsidTr="00E24B88">
        <w:tc>
          <w:tcPr>
            <w:tcW w:w="7370" w:type="dxa"/>
            <w:gridSpan w:val="2"/>
            <w:tcBorders>
              <w:left w:val="single" w:sz="12" w:space="0" w:color="000000"/>
            </w:tcBorders>
            <w:vAlign w:val="center"/>
          </w:tcPr>
          <w:p w14:paraId="501EFE6E" w14:textId="77777777" w:rsidR="00E753B9" w:rsidRPr="0019760F" w:rsidRDefault="00E753B9" w:rsidP="000967AF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1702" w:type="dxa"/>
            <w:tcBorders>
              <w:right w:val="single" w:sz="12" w:space="0" w:color="auto"/>
            </w:tcBorders>
            <w:vAlign w:val="center"/>
          </w:tcPr>
          <w:p w14:paraId="5013A2FE" w14:textId="77777777" w:rsidR="00E753B9" w:rsidRPr="00696855" w:rsidRDefault="00E753B9" w:rsidP="000967AF">
            <w:pPr>
              <w:jc w:val="center"/>
              <w:rPr>
                <w:rFonts w:cs="Arial"/>
                <w:sz w:val="20"/>
              </w:rPr>
            </w:pPr>
            <w:r w:rsidRPr="00B86C67">
              <w:rPr>
                <w:rFonts w:cs="Arial"/>
                <w:b/>
                <w:sz w:val="20"/>
              </w:rPr>
              <w:t xml:space="preserve">Tick if satisfactorily completed. </w:t>
            </w:r>
            <w:r w:rsidRPr="00B86C67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E753B9" w:rsidRPr="00683908" w14:paraId="07625EE1" w14:textId="77777777" w:rsidTr="00E24B88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7857EE7" w14:textId="410C29BA" w:rsidR="00E753B9" w:rsidRPr="005E24F1" w:rsidRDefault="00E753B9" w:rsidP="000967AF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1 </w:t>
            </w:r>
            <w:r w:rsidR="001C0F8A">
              <w:rPr>
                <w:rFonts w:cs="Arial"/>
                <w:b/>
                <w:sz w:val="20"/>
              </w:rPr>
              <w:t xml:space="preserve">Identifying WHS consultation and participation requirements </w:t>
            </w:r>
          </w:p>
        </w:tc>
      </w:tr>
      <w:tr w:rsidR="00D74992" w:rsidRPr="00696855" w14:paraId="6955A153" w14:textId="77777777" w:rsidTr="006E1732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5BCED336" w14:textId="29B2D9FC" w:rsidR="00D74992" w:rsidRDefault="00D74992" w:rsidP="00D74992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27" w:name="_Ref36106014"/>
            <w:r>
              <w:rPr>
                <w:rFonts w:cs="Arial"/>
                <w:sz w:val="20"/>
              </w:rPr>
              <w:t>Develop a presentation which explains:</w:t>
            </w:r>
            <w:bookmarkEnd w:id="27"/>
          </w:p>
          <w:p w14:paraId="7B6F07AD" w14:textId="01F05417" w:rsidR="00D74992" w:rsidRDefault="00D74992" w:rsidP="00D74992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Yours and the audience’s legal and organisational requirements regarding WHS consultation and participation – including duties, rights and responsibilities </w:t>
            </w:r>
          </w:p>
          <w:p w14:paraId="63DE93FC" w14:textId="4AA05623" w:rsidR="00D74992" w:rsidRPr="00BC0DAB" w:rsidRDefault="00D74992" w:rsidP="00D74992">
            <w:pPr>
              <w:pStyle w:val="ListParagraph"/>
              <w:numPr>
                <w:ilvl w:val="0"/>
                <w:numId w:val="10"/>
              </w:numPr>
              <w:ind w:left="1034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Two (2) current/common WHS consultation and participation processes </w:t>
            </w:r>
          </w:p>
        </w:tc>
        <w:permStart w:id="21335330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48107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6C007A02" w14:textId="5934A474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33533017" w:displacedByCustomXml="prev"/>
      </w:tr>
      <w:tr w:rsidR="00D74992" w:rsidRPr="00696855" w14:paraId="4D47AEDA" w14:textId="77777777" w:rsidTr="006E1732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2F0F439C" w14:textId="5A778297" w:rsidR="00D74992" w:rsidRDefault="00D74992" w:rsidP="00D74992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28" w:name="_Ref36106045"/>
            <w:r>
              <w:rPr>
                <w:rFonts w:cs="Arial"/>
                <w:sz w:val="20"/>
              </w:rPr>
              <w:t>Prepare an agenda for the meeting and send along with invitation to attendees (as a minimum, the assessor).</w:t>
            </w:r>
            <w:bookmarkEnd w:id="28"/>
          </w:p>
        </w:tc>
        <w:permStart w:id="10441413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490326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CA5BCC6" w14:textId="44960BE5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44141383" w:displacedByCustomXml="prev"/>
      </w:tr>
      <w:tr w:rsidR="00D74992" w:rsidRPr="00696855" w14:paraId="0B3FDD61" w14:textId="77777777" w:rsidTr="006E1732">
        <w:trPr>
          <w:trHeight w:val="27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3EA8BDE8" w14:textId="796C06FC" w:rsidR="00D74992" w:rsidRDefault="00D74992" w:rsidP="00D74992">
            <w:pPr>
              <w:pStyle w:val="ListParagraph"/>
              <w:numPr>
                <w:ilvl w:val="0"/>
                <w:numId w:val="13"/>
              </w:numPr>
              <w:ind w:left="601" w:hanging="601"/>
              <w:rPr>
                <w:rFonts w:cs="Arial"/>
                <w:sz w:val="20"/>
              </w:rPr>
            </w:pPr>
            <w:bookmarkStart w:id="29" w:name="_Ref36106065"/>
            <w:r>
              <w:rPr>
                <w:rFonts w:cs="Arial"/>
                <w:sz w:val="20"/>
              </w:rPr>
              <w:t>Set up and deliver presentation (in person/via live stream video).</w:t>
            </w:r>
            <w:bookmarkEnd w:id="29"/>
          </w:p>
        </w:tc>
        <w:permStart w:id="931472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75296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535BFE84" w14:textId="0FD2C349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147201" w:displacedByCustomXml="prev"/>
      </w:tr>
      <w:tr w:rsidR="004632AB" w:rsidRPr="005E24F1" w14:paraId="531D6E4B" w14:textId="77777777" w:rsidTr="00E24B88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2683746" w14:textId="7C9D1603" w:rsidR="004632AB" w:rsidRPr="003F4F73" w:rsidRDefault="00E24B88" w:rsidP="00E24B88">
            <w:pPr>
              <w:pStyle w:val="ListParagraph"/>
              <w:keepNext/>
              <w:ind w:left="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 xml:space="preserve">2 </w:t>
            </w:r>
            <w:r w:rsidR="001C0F8A" w:rsidRPr="003F4F73">
              <w:rPr>
                <w:rFonts w:cs="Arial"/>
                <w:b/>
                <w:sz w:val="20"/>
              </w:rPr>
              <w:t>Seeking and assessing feedback</w:t>
            </w:r>
          </w:p>
        </w:tc>
      </w:tr>
      <w:tr w:rsidR="00D74992" w:rsidRPr="00696855" w14:paraId="5978E008" w14:textId="77777777" w:rsidTr="009D4959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60B51AF1" w14:textId="77777777" w:rsidR="00D74992" w:rsidRDefault="00D74992" w:rsidP="00D74992">
            <w:pPr>
              <w:pStyle w:val="ListParagraph"/>
              <w:keepNext/>
              <w:numPr>
                <w:ilvl w:val="0"/>
                <w:numId w:val="14"/>
              </w:numPr>
              <w:ind w:left="601" w:hanging="612"/>
              <w:jc w:val="left"/>
              <w:rPr>
                <w:rFonts w:cs="Arial"/>
                <w:sz w:val="20"/>
              </w:rPr>
            </w:pPr>
            <w:bookmarkStart w:id="30" w:name="_Ref36106080"/>
            <w:r>
              <w:rPr>
                <w:rFonts w:cs="Arial"/>
                <w:sz w:val="20"/>
              </w:rPr>
              <w:t>Seek audience feedback about current WHS consultation and participation processes including:</w:t>
            </w:r>
            <w:bookmarkEnd w:id="30"/>
          </w:p>
          <w:p w14:paraId="54CC1ECF" w14:textId="77777777" w:rsidR="00D74992" w:rsidRDefault="00D74992" w:rsidP="00D74992">
            <w:pPr>
              <w:pStyle w:val="ListParagraph"/>
              <w:keepNext/>
              <w:numPr>
                <w:ilvl w:val="0"/>
                <w:numId w:val="10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</w:t>
            </w:r>
            <w:r w:rsidRPr="003F4F73">
              <w:rPr>
                <w:rFonts w:cs="Arial"/>
                <w:sz w:val="20"/>
              </w:rPr>
              <w:t xml:space="preserve">arriers to </w:t>
            </w:r>
            <w:r>
              <w:rPr>
                <w:rFonts w:cs="Arial"/>
                <w:sz w:val="20"/>
              </w:rPr>
              <w:t>processes</w:t>
            </w:r>
          </w:p>
          <w:p w14:paraId="2B1D025F" w14:textId="4F8C4593" w:rsidR="00D74992" w:rsidRPr="003F4F73" w:rsidRDefault="00D74992" w:rsidP="00D74992">
            <w:pPr>
              <w:pStyle w:val="ListParagraph"/>
              <w:keepNext/>
              <w:numPr>
                <w:ilvl w:val="0"/>
                <w:numId w:val="10"/>
              </w:numPr>
              <w:ind w:left="1034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O</w:t>
            </w:r>
            <w:r w:rsidRPr="003F4F73">
              <w:rPr>
                <w:rFonts w:cs="Arial"/>
                <w:sz w:val="20"/>
              </w:rPr>
              <w:t>pportunities for improving processes</w:t>
            </w:r>
            <w:r>
              <w:rPr>
                <w:rFonts w:cs="Arial"/>
                <w:sz w:val="20"/>
              </w:rPr>
              <w:t xml:space="preserve"> for sharing WHS information and data</w:t>
            </w:r>
          </w:p>
        </w:tc>
        <w:permStart w:id="5163006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91948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3A61EAC8" w14:textId="4240A86D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6300638" w:displacedByCustomXml="prev"/>
      </w:tr>
      <w:tr w:rsidR="00D74992" w:rsidRPr="00696855" w14:paraId="078ED365" w14:textId="77777777" w:rsidTr="009D4959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30B724F3" w14:textId="1DBFA76C" w:rsidR="00D74992" w:rsidRDefault="00D74992" w:rsidP="00D74992">
            <w:pPr>
              <w:pStyle w:val="ListParagraph"/>
              <w:numPr>
                <w:ilvl w:val="0"/>
                <w:numId w:val="14"/>
              </w:numPr>
              <w:ind w:left="601" w:hanging="611"/>
              <w:jc w:val="left"/>
              <w:rPr>
                <w:rFonts w:cs="Arial"/>
                <w:sz w:val="20"/>
              </w:rPr>
            </w:pPr>
            <w:bookmarkStart w:id="31" w:name="_Ref36106091"/>
            <w:r>
              <w:rPr>
                <w:rFonts w:cs="Arial"/>
                <w:sz w:val="20"/>
              </w:rPr>
              <w:t>Record meeting minutes.</w:t>
            </w:r>
            <w:bookmarkEnd w:id="31"/>
            <w:r>
              <w:rPr>
                <w:rFonts w:cs="Arial"/>
                <w:sz w:val="20"/>
              </w:rPr>
              <w:t xml:space="preserve"> </w:t>
            </w:r>
          </w:p>
        </w:tc>
        <w:permStart w:id="5908390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616393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CB930B8" w14:textId="2E38E1C7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0839093" w:displacedByCustomXml="prev"/>
      </w:tr>
      <w:tr w:rsidR="00D74992" w:rsidRPr="00696855" w14:paraId="58511BBB" w14:textId="77777777" w:rsidTr="009D4959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3507C5B9" w14:textId="08770F6E" w:rsidR="00D74992" w:rsidRDefault="00D74992" w:rsidP="00D74992">
            <w:pPr>
              <w:pStyle w:val="ListParagraph"/>
              <w:numPr>
                <w:ilvl w:val="0"/>
                <w:numId w:val="14"/>
              </w:numPr>
              <w:ind w:left="601" w:hanging="611"/>
              <w:jc w:val="left"/>
              <w:rPr>
                <w:rFonts w:cs="Arial"/>
                <w:sz w:val="20"/>
              </w:rPr>
            </w:pPr>
            <w:bookmarkStart w:id="32" w:name="_Ref36108300"/>
            <w:r w:rsidRPr="00E24B88">
              <w:rPr>
                <w:rFonts w:cs="Arial"/>
                <w:sz w:val="20"/>
              </w:rPr>
              <w:t>Consider and assess recommendations to implement and maintain improvement measures (including training requirements)</w:t>
            </w:r>
            <w:r>
              <w:rPr>
                <w:rFonts w:cs="Arial"/>
                <w:sz w:val="20"/>
              </w:rPr>
              <w:t>.</w:t>
            </w:r>
            <w:bookmarkEnd w:id="32"/>
          </w:p>
        </w:tc>
        <w:permStart w:id="86528221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680698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6391E6E" w14:textId="46050E57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65282211" w:displacedByCustomXml="prev"/>
      </w:tr>
      <w:tr w:rsidR="004632AB" w:rsidRPr="005E24F1" w14:paraId="7953E407" w14:textId="77777777" w:rsidTr="00E24B88">
        <w:trPr>
          <w:trHeight w:val="305"/>
        </w:trPr>
        <w:tc>
          <w:tcPr>
            <w:tcW w:w="9072" w:type="dxa"/>
            <w:gridSpan w:val="3"/>
            <w:tcBorders>
              <w:left w:val="single" w:sz="12" w:space="0" w:color="000000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47F0E49" w14:textId="738B4007" w:rsidR="004632AB" w:rsidRPr="005E24F1" w:rsidRDefault="004632AB" w:rsidP="00151E6D">
            <w:pPr>
              <w:keepNext/>
              <w:ind w:left="601" w:hanging="567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3 </w:t>
            </w:r>
            <w:r w:rsidR="001C0F8A">
              <w:rPr>
                <w:rFonts w:cs="Arial"/>
                <w:b/>
                <w:sz w:val="20"/>
              </w:rPr>
              <w:t>Improvement of consultation and participation processes</w:t>
            </w:r>
          </w:p>
        </w:tc>
      </w:tr>
      <w:tr w:rsidR="00D74992" w:rsidRPr="00696855" w14:paraId="79A320C7" w14:textId="77777777" w:rsidTr="006066F2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68F198BD" w14:textId="5F2E424F" w:rsidR="00D74992" w:rsidRDefault="00D74992" w:rsidP="00D74992">
            <w:pPr>
              <w:pStyle w:val="ListParagraph"/>
              <w:keepNext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3" w:name="_Ref36106169"/>
            <w:bookmarkStart w:id="34" w:name="_Ref35418577"/>
            <w:r>
              <w:rPr>
                <w:rFonts w:cs="Arial"/>
                <w:sz w:val="20"/>
              </w:rPr>
              <w:t>Request a meeting with the PCBU which:</w:t>
            </w:r>
            <w:bookmarkEnd w:id="33"/>
            <w:r>
              <w:rPr>
                <w:rFonts w:cs="Arial"/>
                <w:sz w:val="20"/>
              </w:rPr>
              <w:t xml:space="preserve"> </w:t>
            </w:r>
            <w:bookmarkEnd w:id="34"/>
          </w:p>
          <w:p w14:paraId="0B25241F" w14:textId="2DFDFCCD" w:rsidR="00D74992" w:rsidRDefault="00D74992" w:rsidP="00D74992">
            <w:pPr>
              <w:pStyle w:val="ListParagraph"/>
              <w:numPr>
                <w:ilvl w:val="0"/>
                <w:numId w:val="10"/>
              </w:numPr>
              <w:ind w:left="102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Explains the role of WHS consultation in the workplace, including the PCBU’s legal and organisational role, duties, rights and responsibilities </w:t>
            </w:r>
          </w:p>
          <w:p w14:paraId="225FD4C2" w14:textId="5F6E2269" w:rsidR="00D74992" w:rsidRPr="001A16D7" w:rsidRDefault="00D74992" w:rsidP="00D74992">
            <w:pPr>
              <w:pStyle w:val="ListParagraph"/>
              <w:numPr>
                <w:ilvl w:val="0"/>
                <w:numId w:val="10"/>
              </w:numPr>
              <w:ind w:left="1022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Discusses the findings of the meeting (referring to meeting minutes)</w:t>
            </w:r>
          </w:p>
        </w:tc>
        <w:permStart w:id="16796257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03631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198AB735" w14:textId="706906A1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9625732" w:displacedByCustomXml="prev"/>
      </w:tr>
      <w:tr w:rsidR="00D74992" w:rsidRPr="00696855" w14:paraId="7F69E9E1" w14:textId="77777777" w:rsidTr="006066F2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06C2BCAB" w14:textId="27DC4FDA" w:rsidR="00D74992" w:rsidRDefault="00D74992" w:rsidP="00D74992">
            <w:pPr>
              <w:pStyle w:val="ListParagraph"/>
              <w:keepNext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5" w:name="_Ref36109918"/>
            <w:r>
              <w:rPr>
                <w:rFonts w:cs="Arial"/>
                <w:sz w:val="20"/>
              </w:rPr>
              <w:t>Set up and deliver meeting (in person/via live stream video).</w:t>
            </w:r>
            <w:bookmarkEnd w:id="35"/>
          </w:p>
        </w:tc>
        <w:permStart w:id="5987424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74757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77CC9B2C" w14:textId="4538671E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8742461" w:displacedByCustomXml="prev"/>
      </w:tr>
      <w:tr w:rsidR="00D74992" w:rsidRPr="00696855" w14:paraId="6572A456" w14:textId="77777777" w:rsidTr="006066F2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2A7FFE4B" w14:textId="3BE0239A" w:rsidR="00D74992" w:rsidRDefault="00D74992" w:rsidP="00D74992">
            <w:pPr>
              <w:pStyle w:val="ListParagraph"/>
              <w:keepNext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6" w:name="_Ref36109962"/>
            <w:r>
              <w:rPr>
                <w:rFonts w:cs="Arial"/>
                <w:sz w:val="20"/>
              </w:rPr>
              <w:t>Seek PCBU feedback/adjustments to offered recommendations.</w:t>
            </w:r>
            <w:bookmarkEnd w:id="36"/>
          </w:p>
        </w:tc>
        <w:permStart w:id="18690986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86095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0B4B5E70" w14:textId="40A68BF6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9098633" w:displacedByCustomXml="prev"/>
      </w:tr>
      <w:tr w:rsidR="00D74992" w:rsidRPr="00696855" w14:paraId="5736EB22" w14:textId="77777777" w:rsidTr="006066F2">
        <w:trPr>
          <w:trHeight w:val="25"/>
        </w:trPr>
        <w:tc>
          <w:tcPr>
            <w:tcW w:w="7370" w:type="dxa"/>
            <w:gridSpan w:val="2"/>
            <w:tcBorders>
              <w:left w:val="single" w:sz="12" w:space="0" w:color="000000"/>
            </w:tcBorders>
          </w:tcPr>
          <w:p w14:paraId="761CF664" w14:textId="0E04A592" w:rsidR="00D74992" w:rsidRDefault="00D74992" w:rsidP="00D74992">
            <w:pPr>
              <w:pStyle w:val="ListParagraph"/>
              <w:keepNext/>
              <w:numPr>
                <w:ilvl w:val="0"/>
                <w:numId w:val="15"/>
              </w:numPr>
              <w:ind w:left="601" w:hanging="601"/>
              <w:jc w:val="left"/>
              <w:rPr>
                <w:rFonts w:cs="Arial"/>
                <w:sz w:val="20"/>
              </w:rPr>
            </w:pPr>
            <w:bookmarkStart w:id="37" w:name="_Ref36108231"/>
            <w:r>
              <w:rPr>
                <w:rFonts w:cs="Arial"/>
                <w:sz w:val="20"/>
              </w:rPr>
              <w:t>Document improved processes (considering PCBU adjustments) for implementation with workers.</w:t>
            </w:r>
            <w:bookmarkEnd w:id="37"/>
            <w:r>
              <w:rPr>
                <w:rFonts w:cs="Arial"/>
                <w:sz w:val="20"/>
              </w:rPr>
              <w:t xml:space="preserve"> </w:t>
            </w:r>
          </w:p>
        </w:tc>
        <w:permStart w:id="3265011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96317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702" w:type="dxa"/>
                <w:tcBorders>
                  <w:left w:val="single" w:sz="4" w:space="0" w:color="auto"/>
                  <w:right w:val="single" w:sz="12" w:space="0" w:color="auto"/>
                </w:tcBorders>
                <w:vAlign w:val="center"/>
              </w:tcPr>
              <w:p w14:paraId="447F002F" w14:textId="584E2B44" w:rsidR="00D74992" w:rsidRPr="00696855" w:rsidRDefault="00D74992" w:rsidP="00D74992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26501145" w:displacedByCustomXml="prev"/>
      </w:tr>
      <w:tr w:rsidR="00E126DA" w:rsidRPr="00683908" w14:paraId="60EC9D50" w14:textId="77777777" w:rsidTr="00E24B88">
        <w:trPr>
          <w:trHeight w:val="567"/>
        </w:trPr>
        <w:tc>
          <w:tcPr>
            <w:tcW w:w="9072" w:type="dxa"/>
            <w:gridSpan w:val="3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14:paraId="146AD150" w14:textId="1F1F0EC4" w:rsidR="00E126DA" w:rsidRPr="001D07E7" w:rsidRDefault="00E126DA" w:rsidP="00E126DA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1836395952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561835868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1836395952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679573406" w:edGrp="everyone"/>
            <w:sdt>
              <w:sdtPr>
                <w:rPr>
                  <w:rFonts w:ascii="Arial" w:hAnsi="Arial" w:cs="Arial"/>
                  <w:sz w:val="44"/>
                  <w:szCs w:val="44"/>
                </w:rPr>
                <w:id w:val="236832584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sdtContent>
            </w:sdt>
            <w:permEnd w:id="679573406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14:paraId="715B3B29" w14:textId="0B4D3420" w:rsidR="00E909B8" w:rsidRPr="00FF75BE" w:rsidRDefault="00E909B8" w:rsidP="00F324BC">
      <w:pPr>
        <w:jc w:val="left"/>
        <w:rPr>
          <w:rFonts w:ascii="Arial" w:hAnsi="Arial" w:cs="Arial"/>
          <w:sz w:val="22"/>
          <w:szCs w:val="22"/>
        </w:rPr>
      </w:pPr>
    </w:p>
    <w:sectPr w:rsidR="00E909B8" w:rsidRPr="00FF75BE" w:rsidSect="009F4BA5">
      <w:headerReference w:type="even" r:id="rId24"/>
      <w:headerReference w:type="default" r:id="rId25"/>
      <w:footerReference w:type="default" r:id="rId26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D5161E" w14:textId="77777777" w:rsidR="00D82D93" w:rsidRDefault="00D82D93" w:rsidP="00A67754">
      <w:r>
        <w:separator/>
      </w:r>
    </w:p>
  </w:endnote>
  <w:endnote w:type="continuationSeparator" w:id="0">
    <w:p w14:paraId="4AEC817C" w14:textId="77777777" w:rsidR="00D82D93" w:rsidRDefault="00D82D93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95B76C" w14:textId="77777777" w:rsidR="00D82D93" w:rsidRPr="00830749" w:rsidRDefault="00D82D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BAA6580" w14:textId="0CB0AE80" w:rsidR="00D82D93" w:rsidRPr="00830749" w:rsidRDefault="00B94936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D82D93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D82D9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D82D93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D82D93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D82D93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D82D93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D82D93">
      <w:rPr>
        <w:rFonts w:ascii="Arial" w:hAnsi="Arial" w:cs="Arial"/>
        <w:b/>
        <w:sz w:val="16"/>
        <w:szCs w:val="16"/>
      </w:rPr>
      <w:ptab w:relativeTo="margin" w:alignment="right" w:leader="none"/>
    </w:r>
    <w:r w:rsidR="00D82D93" w:rsidRPr="00B115D7">
      <w:rPr>
        <w:rFonts w:ascii="Arial" w:hAnsi="Arial" w:cs="Arial"/>
        <w:b/>
        <w:sz w:val="16"/>
        <w:szCs w:val="16"/>
      </w:rPr>
      <w:t>CSTC Pty Ltd_</w:t>
    </w:r>
    <w:r w:rsidR="00D82D93">
      <w:rPr>
        <w:rFonts w:ascii="Arial" w:hAnsi="Arial" w:cs="Arial"/>
        <w:b/>
        <w:sz w:val="16"/>
        <w:szCs w:val="16"/>
      </w:rPr>
      <w:t>RTO#</w:t>
    </w:r>
    <w:r w:rsidR="00D82D93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82D93">
          <w:rPr>
            <w:rFonts w:ascii="Arial" w:hAnsi="Arial" w:cs="Arial"/>
            <w:b/>
            <w:sz w:val="16"/>
            <w:szCs w:val="16"/>
          </w:rPr>
          <w:t>v1-0_25/03/2020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2C8366" w14:textId="77777777" w:rsidR="00D82D93" w:rsidRPr="00830749" w:rsidRDefault="00D82D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5B9D53E" w14:textId="48AD95C4" w:rsidR="00D82D93" w:rsidRPr="00830749" w:rsidRDefault="00D82D9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v1-0_25/03/2020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94936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79AAF6" w14:textId="77777777" w:rsidR="00D82D93" w:rsidRPr="00830749" w:rsidRDefault="00D82D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BA07B28" w14:textId="3621EC79" w:rsidR="00D82D93" w:rsidRPr="00830749" w:rsidRDefault="00D82D93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v1-0_25/03/2020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B94936"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56C647" w14:textId="77777777" w:rsidR="00D82D93" w:rsidRPr="00830749" w:rsidRDefault="00D82D93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2E0164D1" w14:textId="4E124F62" w:rsidR="00D82D93" w:rsidRPr="00830749" w:rsidRDefault="00D82D93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v1-0_25/03/2020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94936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8C2E97" w14:textId="77777777" w:rsidR="00D82D93" w:rsidRDefault="00D82D93" w:rsidP="00A67754">
      <w:r>
        <w:separator/>
      </w:r>
    </w:p>
  </w:footnote>
  <w:footnote w:type="continuationSeparator" w:id="0">
    <w:p w14:paraId="719189CF" w14:textId="77777777" w:rsidR="00D82D93" w:rsidRDefault="00D82D93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2728CB" w14:textId="138C8BA4" w:rsidR="00D82D93" w:rsidRPr="00592155" w:rsidRDefault="00D82D93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 w:rsidRPr="00592155">
      <w:rPr>
        <w:rFonts w:ascii="Arial Bold" w:hAnsi="Arial Bold" w:cs="Arial"/>
        <w:b/>
        <w:spacing w:val="-10"/>
        <w:sz w:val="16"/>
        <w:szCs w:val="16"/>
      </w:rPr>
      <w:t xml:space="preserve">Workbook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592155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Pr="00592155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067C1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1554D9E0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78BB8" w14:textId="183F41C9" w:rsidR="00D82D93" w:rsidRPr="001827EB" w:rsidRDefault="00D82D93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1827EB">
      <w:rPr>
        <w:rFonts w:ascii="Arial Bold" w:hAnsi="Arial Bold" w:cs="Arial"/>
        <w:b/>
        <w:spacing w:val="-10"/>
        <w:sz w:val="16"/>
        <w:szCs w:val="16"/>
      </w:rPr>
      <w:t xml:space="preserve">Assessment Summary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1827EB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Pr="001827EB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067C1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18F7D0DC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F380F" w14:textId="1C3504B6" w:rsidR="00D82D93" w:rsidRPr="00592155" w:rsidRDefault="00D82D9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pacing w:val="-10"/>
        <w:sz w:val="16"/>
        <w:szCs w:val="16"/>
      </w:rPr>
    </w:pPr>
    <w:r w:rsidRPr="00592155">
      <w:rPr>
        <w:rFonts w:ascii="Arial" w:hAnsi="Arial" w:cs="Arial"/>
        <w:b/>
        <w:spacing w:val="-10"/>
        <w:sz w:val="16"/>
        <w:szCs w:val="16"/>
      </w:rPr>
      <w:ptab w:relativeTo="margin" w:alignment="right" w:leader="none"/>
    </w:r>
    <w:r w:rsidRPr="00592155">
      <w:rPr>
        <w:rFonts w:ascii="Arial Bold" w:hAnsi="Arial Bold" w:cs="Arial"/>
        <w:b/>
        <w:spacing w:val="-10"/>
        <w:sz w:val="16"/>
        <w:szCs w:val="16"/>
      </w:rPr>
      <w:t xml:space="preserve">Workbook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592155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Pr="00592155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067C1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576684FE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04017" w14:textId="755419E8" w:rsidR="00D82D93" w:rsidRDefault="00D82D93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8869163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BSBWHS413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398833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067C1">
          <w:rPr>
            <w:rFonts w:ascii="Arial" w:hAnsi="Arial" w:cs="Arial"/>
            <w:b/>
            <w:sz w:val="16"/>
            <w:szCs w:val="16"/>
          </w:rPr>
          <w:t>Contribute to implementation and maintenance of WHS consultation and participation processes</w:t>
        </w:r>
      </w:sdtContent>
    </w:sdt>
  </w:p>
  <w:p w14:paraId="59D79E1A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81DF3C" w14:textId="3BA159E2" w:rsidR="00D82D93" w:rsidRDefault="00D82D93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>Quiz</w:t>
    </w:r>
    <w:r w:rsidRPr="000C7FA2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3390718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BSBWHS413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4390384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067C1">
          <w:rPr>
            <w:rFonts w:ascii="Arial" w:hAnsi="Arial" w:cs="Arial"/>
            <w:b/>
            <w:sz w:val="16"/>
            <w:szCs w:val="16"/>
          </w:rPr>
          <w:t>Contribute to implementation and maintenance of WHS consultation and participation processes</w:t>
        </w:r>
      </w:sdtContent>
    </w:sdt>
  </w:p>
  <w:p w14:paraId="045DC3C9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72B944" w14:textId="4458E2D2" w:rsidR="00D82D93" w:rsidRPr="006933EE" w:rsidRDefault="006933EE" w:rsidP="00830749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 w:rsidRPr="006933EE">
      <w:rPr>
        <w:rFonts w:ascii="Arial Bold" w:hAnsi="Arial Bold" w:cs="Arial"/>
        <w:b/>
        <w:spacing w:val="-10"/>
        <w:sz w:val="16"/>
        <w:szCs w:val="16"/>
      </w:rPr>
      <w:t>Practical Assessment</w:t>
    </w:r>
    <w:r w:rsidR="00D82D93" w:rsidRPr="006933EE">
      <w:rPr>
        <w:rFonts w:ascii="Arial Bold" w:hAnsi="Arial Bold" w:cs="Arial"/>
        <w:b/>
        <w:spacing w:val="-10"/>
        <w:sz w:val="16"/>
        <w:szCs w:val="16"/>
      </w:rPr>
      <w:t xml:space="preserve">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82D93" w:rsidRPr="006933EE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="00D82D93" w:rsidRPr="006933EE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067C1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063A0673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97F652" w14:textId="0B5C948D" w:rsidR="00D82D93" w:rsidRPr="001778A4" w:rsidRDefault="000A2FE8" w:rsidP="00E106BF">
    <w:pPr>
      <w:pBdr>
        <w:bottom w:val="single" w:sz="4" w:space="1" w:color="auto"/>
      </w:pBdr>
      <w:tabs>
        <w:tab w:val="right" w:pos="9072"/>
      </w:tabs>
      <w:rPr>
        <w:rFonts w:ascii="Arial Bold" w:hAnsi="Arial Bold" w:cs="Arial"/>
        <w:spacing w:val="-10"/>
        <w:sz w:val="16"/>
        <w:szCs w:val="16"/>
      </w:rPr>
    </w:pPr>
    <w:r w:rsidRPr="001778A4">
      <w:rPr>
        <w:rFonts w:ascii="Arial Bold" w:hAnsi="Arial Bold" w:cs="Arial"/>
        <w:b/>
        <w:spacing w:val="-10"/>
        <w:sz w:val="16"/>
        <w:szCs w:val="16"/>
      </w:rPr>
      <w:t>Practical Assessment</w:t>
    </w:r>
    <w:r w:rsidR="00D82D93" w:rsidRPr="001778A4">
      <w:rPr>
        <w:rFonts w:ascii="Arial Bold" w:hAnsi="Arial Bold" w:cs="Arial"/>
        <w:b/>
        <w:spacing w:val="-10"/>
        <w:sz w:val="16"/>
        <w:szCs w:val="16"/>
      </w:rPr>
      <w:t xml:space="preserve"> -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82D93" w:rsidRPr="001778A4">
          <w:rPr>
            <w:rFonts w:ascii="Arial Bold" w:hAnsi="Arial Bold" w:cs="Arial"/>
            <w:b/>
            <w:spacing w:val="-10"/>
            <w:sz w:val="16"/>
            <w:szCs w:val="16"/>
          </w:rPr>
          <w:t>BSBWHS413</w:t>
        </w:r>
      </w:sdtContent>
    </w:sdt>
    <w:r w:rsidR="00D82D93" w:rsidRPr="001778A4">
      <w:rPr>
        <w:rFonts w:ascii="Arial Bold" w:hAnsi="Arial Bold" w:cs="Arial"/>
        <w:b/>
        <w:spacing w:val="-10"/>
        <w:sz w:val="16"/>
        <w:szCs w:val="16"/>
      </w:rPr>
      <w:t xml:space="preserve"> </w:t>
    </w:r>
    <w:sdt>
      <w:sdtPr>
        <w:rPr>
          <w:rFonts w:ascii="Arial Bold" w:hAnsi="Arial Bold" w:cs="Arial"/>
          <w:b/>
          <w:spacing w:val="-10"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A067C1">
          <w:rPr>
            <w:rFonts w:ascii="Arial Bold" w:hAnsi="Arial Bold" w:cs="Arial"/>
            <w:b/>
            <w:spacing w:val="-10"/>
            <w:sz w:val="16"/>
            <w:szCs w:val="16"/>
          </w:rPr>
          <w:t>Contribute to implementation and maintenance of WHS consultation and participation processes</w:t>
        </w:r>
      </w:sdtContent>
    </w:sdt>
  </w:p>
  <w:p w14:paraId="0CD1733F" w14:textId="77777777" w:rsidR="00D82D93" w:rsidRPr="00830749" w:rsidRDefault="00D82D93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1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" w15:restartNumberingAfterBreak="0">
    <w:nsid w:val="05C33B15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660D1B"/>
    <w:multiLevelType w:val="hybridMultilevel"/>
    <w:tmpl w:val="86669D12"/>
    <w:lvl w:ilvl="0" w:tplc="2C0AD680">
      <w:start w:val="2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14" w:hanging="360"/>
      </w:pPr>
    </w:lvl>
    <w:lvl w:ilvl="2" w:tplc="0C09001B" w:tentative="1">
      <w:start w:val="1"/>
      <w:numFmt w:val="lowerRoman"/>
      <w:lvlText w:val="%3."/>
      <w:lvlJc w:val="right"/>
      <w:pPr>
        <w:ind w:left="1834" w:hanging="180"/>
      </w:pPr>
    </w:lvl>
    <w:lvl w:ilvl="3" w:tplc="0C09000F" w:tentative="1">
      <w:start w:val="1"/>
      <w:numFmt w:val="decimal"/>
      <w:lvlText w:val="%4."/>
      <w:lvlJc w:val="left"/>
      <w:pPr>
        <w:ind w:left="2554" w:hanging="360"/>
      </w:pPr>
    </w:lvl>
    <w:lvl w:ilvl="4" w:tplc="0C090019" w:tentative="1">
      <w:start w:val="1"/>
      <w:numFmt w:val="lowerLetter"/>
      <w:lvlText w:val="%5."/>
      <w:lvlJc w:val="left"/>
      <w:pPr>
        <w:ind w:left="3274" w:hanging="360"/>
      </w:pPr>
    </w:lvl>
    <w:lvl w:ilvl="5" w:tplc="0C09001B" w:tentative="1">
      <w:start w:val="1"/>
      <w:numFmt w:val="lowerRoman"/>
      <w:lvlText w:val="%6."/>
      <w:lvlJc w:val="right"/>
      <w:pPr>
        <w:ind w:left="3994" w:hanging="180"/>
      </w:pPr>
    </w:lvl>
    <w:lvl w:ilvl="6" w:tplc="0C09000F" w:tentative="1">
      <w:start w:val="1"/>
      <w:numFmt w:val="decimal"/>
      <w:lvlText w:val="%7."/>
      <w:lvlJc w:val="left"/>
      <w:pPr>
        <w:ind w:left="4714" w:hanging="360"/>
      </w:pPr>
    </w:lvl>
    <w:lvl w:ilvl="7" w:tplc="0C090019" w:tentative="1">
      <w:start w:val="1"/>
      <w:numFmt w:val="lowerLetter"/>
      <w:lvlText w:val="%8."/>
      <w:lvlJc w:val="left"/>
      <w:pPr>
        <w:ind w:left="5434" w:hanging="360"/>
      </w:pPr>
    </w:lvl>
    <w:lvl w:ilvl="8" w:tplc="0C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28366E"/>
    <w:multiLevelType w:val="hybridMultilevel"/>
    <w:tmpl w:val="515494AA"/>
    <w:lvl w:ilvl="0" w:tplc="F21E287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6D6161"/>
    <w:multiLevelType w:val="hybridMultilevel"/>
    <w:tmpl w:val="7CCE8576"/>
    <w:lvl w:ilvl="0" w:tplc="9724E76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146" w:hanging="360"/>
      </w:pPr>
    </w:lvl>
    <w:lvl w:ilvl="2" w:tplc="0C09001B" w:tentative="1">
      <w:start w:val="1"/>
      <w:numFmt w:val="lowerRoman"/>
      <w:lvlText w:val="%3."/>
      <w:lvlJc w:val="right"/>
      <w:pPr>
        <w:ind w:left="1866" w:hanging="180"/>
      </w:pPr>
    </w:lvl>
    <w:lvl w:ilvl="3" w:tplc="0C09000F" w:tentative="1">
      <w:start w:val="1"/>
      <w:numFmt w:val="decimal"/>
      <w:lvlText w:val="%4."/>
      <w:lvlJc w:val="left"/>
      <w:pPr>
        <w:ind w:left="2586" w:hanging="360"/>
      </w:pPr>
    </w:lvl>
    <w:lvl w:ilvl="4" w:tplc="0C090019" w:tentative="1">
      <w:start w:val="1"/>
      <w:numFmt w:val="lowerLetter"/>
      <w:lvlText w:val="%5."/>
      <w:lvlJc w:val="left"/>
      <w:pPr>
        <w:ind w:left="3306" w:hanging="360"/>
      </w:pPr>
    </w:lvl>
    <w:lvl w:ilvl="5" w:tplc="0C09001B" w:tentative="1">
      <w:start w:val="1"/>
      <w:numFmt w:val="lowerRoman"/>
      <w:lvlText w:val="%6."/>
      <w:lvlJc w:val="right"/>
      <w:pPr>
        <w:ind w:left="4026" w:hanging="180"/>
      </w:pPr>
    </w:lvl>
    <w:lvl w:ilvl="6" w:tplc="0C09000F" w:tentative="1">
      <w:start w:val="1"/>
      <w:numFmt w:val="decimal"/>
      <w:lvlText w:val="%7."/>
      <w:lvlJc w:val="left"/>
      <w:pPr>
        <w:ind w:left="4746" w:hanging="360"/>
      </w:pPr>
    </w:lvl>
    <w:lvl w:ilvl="7" w:tplc="0C090019" w:tentative="1">
      <w:start w:val="1"/>
      <w:numFmt w:val="lowerLetter"/>
      <w:lvlText w:val="%8."/>
      <w:lvlJc w:val="left"/>
      <w:pPr>
        <w:ind w:left="5466" w:hanging="360"/>
      </w:pPr>
    </w:lvl>
    <w:lvl w:ilvl="8" w:tplc="0C09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7" w15:restartNumberingAfterBreak="0">
    <w:nsid w:val="2FCE2418"/>
    <w:multiLevelType w:val="hybridMultilevel"/>
    <w:tmpl w:val="493AAE40"/>
    <w:lvl w:ilvl="0" w:tplc="3D101A7A">
      <w:start w:val="1"/>
      <w:numFmt w:val="decimal"/>
      <w:lvlText w:val="ACTIVITY %1 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4F16E7"/>
    <w:multiLevelType w:val="hybridMultilevel"/>
    <w:tmpl w:val="A32C4B94"/>
    <w:lvl w:ilvl="0" w:tplc="F8CAEDDA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773AD7"/>
    <w:multiLevelType w:val="hybridMultilevel"/>
    <w:tmpl w:val="B35C5852"/>
    <w:lvl w:ilvl="0" w:tplc="0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287BC5"/>
    <w:multiLevelType w:val="hybridMultilevel"/>
    <w:tmpl w:val="03B44F6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C46BD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ED55B0E"/>
    <w:multiLevelType w:val="hybridMultilevel"/>
    <w:tmpl w:val="A998BD26"/>
    <w:lvl w:ilvl="0" w:tplc="F6F013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797462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546508">
    <w:abstractNumId w:val="4"/>
  </w:num>
  <w:num w:numId="2" w16cid:durableId="659427086">
    <w:abstractNumId w:val="8"/>
  </w:num>
  <w:num w:numId="3" w16cid:durableId="160701859">
    <w:abstractNumId w:val="15"/>
  </w:num>
  <w:num w:numId="4" w16cid:durableId="1864712300">
    <w:abstractNumId w:val="26"/>
  </w:num>
  <w:num w:numId="5" w16cid:durableId="608701193">
    <w:abstractNumId w:val="5"/>
  </w:num>
  <w:num w:numId="6" w16cid:durableId="1419134475">
    <w:abstractNumId w:val="18"/>
  </w:num>
  <w:num w:numId="7" w16cid:durableId="46691023">
    <w:abstractNumId w:val="23"/>
  </w:num>
  <w:num w:numId="8" w16cid:durableId="1163467289">
    <w:abstractNumId w:val="14"/>
  </w:num>
  <w:num w:numId="9" w16cid:durableId="706102877">
    <w:abstractNumId w:val="12"/>
  </w:num>
  <w:num w:numId="10" w16cid:durableId="958755146">
    <w:abstractNumId w:val="25"/>
  </w:num>
  <w:num w:numId="11" w16cid:durableId="1174228557">
    <w:abstractNumId w:val="17"/>
  </w:num>
  <w:num w:numId="12" w16cid:durableId="1483430667">
    <w:abstractNumId w:val="27"/>
  </w:num>
  <w:num w:numId="13" w16cid:durableId="78403847">
    <w:abstractNumId w:val="11"/>
  </w:num>
  <w:num w:numId="14" w16cid:durableId="1711110320">
    <w:abstractNumId w:val="0"/>
  </w:num>
  <w:num w:numId="15" w16cid:durableId="572080778">
    <w:abstractNumId w:val="1"/>
  </w:num>
  <w:num w:numId="16" w16cid:durableId="1486314701">
    <w:abstractNumId w:val="10"/>
  </w:num>
  <w:num w:numId="17" w16cid:durableId="733817520">
    <w:abstractNumId w:val="29"/>
  </w:num>
  <w:num w:numId="18" w16cid:durableId="2081712959">
    <w:abstractNumId w:val="3"/>
  </w:num>
  <w:num w:numId="19" w16cid:durableId="1317149550">
    <w:abstractNumId w:val="6"/>
  </w:num>
  <w:num w:numId="20" w16cid:durableId="189534457">
    <w:abstractNumId w:val="24"/>
  </w:num>
  <w:num w:numId="21" w16cid:durableId="1692141618">
    <w:abstractNumId w:val="22"/>
  </w:num>
  <w:num w:numId="22" w16cid:durableId="1764957895">
    <w:abstractNumId w:val="13"/>
  </w:num>
  <w:num w:numId="23" w16cid:durableId="1415317867">
    <w:abstractNumId w:val="19"/>
  </w:num>
  <w:num w:numId="24" w16cid:durableId="1785148624">
    <w:abstractNumId w:val="7"/>
  </w:num>
  <w:num w:numId="25" w16cid:durableId="937641049">
    <w:abstractNumId w:val="21"/>
  </w:num>
  <w:num w:numId="26" w16cid:durableId="1743331818">
    <w:abstractNumId w:val="28"/>
  </w:num>
  <w:num w:numId="27" w16cid:durableId="1170486453">
    <w:abstractNumId w:val="2"/>
  </w:num>
  <w:num w:numId="28" w16cid:durableId="1677225805">
    <w:abstractNumId w:val="16"/>
  </w:num>
  <w:num w:numId="29" w16cid:durableId="1377895747">
    <w:abstractNumId w:val="9"/>
  </w:num>
  <w:num w:numId="30" w16cid:durableId="873150239">
    <w:abstractNumId w:val="2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1l2vY+pUCjfSfi7E460R/+Ds0GDj1pGEAaONaWV4Dj5ej/t+yo+Sr74XPwtugTh4RZMJHue5TyVd3EFXpSLRzg==" w:salt="OHrDcy5Y4fugtd3bTynGk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0610"/>
    <w:rsid w:val="00074457"/>
    <w:rsid w:val="00076281"/>
    <w:rsid w:val="00076AD6"/>
    <w:rsid w:val="0008468E"/>
    <w:rsid w:val="00090D03"/>
    <w:rsid w:val="00091491"/>
    <w:rsid w:val="000967AF"/>
    <w:rsid w:val="000A2303"/>
    <w:rsid w:val="000A2FE8"/>
    <w:rsid w:val="000A7B07"/>
    <w:rsid w:val="000B346C"/>
    <w:rsid w:val="000B7B64"/>
    <w:rsid w:val="000C233D"/>
    <w:rsid w:val="000C4060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070B6"/>
    <w:rsid w:val="00110F49"/>
    <w:rsid w:val="0011218C"/>
    <w:rsid w:val="001157AF"/>
    <w:rsid w:val="00116B1F"/>
    <w:rsid w:val="00116C30"/>
    <w:rsid w:val="00117534"/>
    <w:rsid w:val="0012562F"/>
    <w:rsid w:val="001266C6"/>
    <w:rsid w:val="00126C85"/>
    <w:rsid w:val="00132977"/>
    <w:rsid w:val="00133963"/>
    <w:rsid w:val="00133A08"/>
    <w:rsid w:val="00140CAE"/>
    <w:rsid w:val="001457FC"/>
    <w:rsid w:val="00151E6D"/>
    <w:rsid w:val="00152592"/>
    <w:rsid w:val="00154A40"/>
    <w:rsid w:val="00154DAE"/>
    <w:rsid w:val="0015733E"/>
    <w:rsid w:val="001578F8"/>
    <w:rsid w:val="00166E7F"/>
    <w:rsid w:val="001709EB"/>
    <w:rsid w:val="001733D4"/>
    <w:rsid w:val="00175F6C"/>
    <w:rsid w:val="001761CA"/>
    <w:rsid w:val="001778A4"/>
    <w:rsid w:val="001827EB"/>
    <w:rsid w:val="00184237"/>
    <w:rsid w:val="00185949"/>
    <w:rsid w:val="0018673D"/>
    <w:rsid w:val="00187D1C"/>
    <w:rsid w:val="00191E86"/>
    <w:rsid w:val="0019250A"/>
    <w:rsid w:val="001A16D7"/>
    <w:rsid w:val="001A77CF"/>
    <w:rsid w:val="001B0445"/>
    <w:rsid w:val="001B09BC"/>
    <w:rsid w:val="001B10D1"/>
    <w:rsid w:val="001C0B34"/>
    <w:rsid w:val="001C0F8A"/>
    <w:rsid w:val="001C4084"/>
    <w:rsid w:val="001C5CDF"/>
    <w:rsid w:val="001D01D1"/>
    <w:rsid w:val="001E05E8"/>
    <w:rsid w:val="001E600A"/>
    <w:rsid w:val="001E7091"/>
    <w:rsid w:val="001F3555"/>
    <w:rsid w:val="001F4115"/>
    <w:rsid w:val="001F6FA5"/>
    <w:rsid w:val="00201769"/>
    <w:rsid w:val="00201E01"/>
    <w:rsid w:val="00202782"/>
    <w:rsid w:val="00204C77"/>
    <w:rsid w:val="00210502"/>
    <w:rsid w:val="0021139D"/>
    <w:rsid w:val="00213294"/>
    <w:rsid w:val="0021376B"/>
    <w:rsid w:val="00214096"/>
    <w:rsid w:val="002168EB"/>
    <w:rsid w:val="00217DE4"/>
    <w:rsid w:val="00220F44"/>
    <w:rsid w:val="0022264D"/>
    <w:rsid w:val="00222B64"/>
    <w:rsid w:val="00232AA7"/>
    <w:rsid w:val="00233321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068C"/>
    <w:rsid w:val="00271B12"/>
    <w:rsid w:val="0027392A"/>
    <w:rsid w:val="002762BF"/>
    <w:rsid w:val="0027664F"/>
    <w:rsid w:val="00280271"/>
    <w:rsid w:val="00281347"/>
    <w:rsid w:val="00281ED1"/>
    <w:rsid w:val="00282382"/>
    <w:rsid w:val="002824BE"/>
    <w:rsid w:val="00282828"/>
    <w:rsid w:val="00287CC3"/>
    <w:rsid w:val="00294162"/>
    <w:rsid w:val="002A108E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4D96"/>
    <w:rsid w:val="002C651B"/>
    <w:rsid w:val="002C66FA"/>
    <w:rsid w:val="002D1837"/>
    <w:rsid w:val="002D3E2B"/>
    <w:rsid w:val="002D4C72"/>
    <w:rsid w:val="002E052A"/>
    <w:rsid w:val="002E2D5D"/>
    <w:rsid w:val="002E2E6F"/>
    <w:rsid w:val="00301207"/>
    <w:rsid w:val="00301C4E"/>
    <w:rsid w:val="00304897"/>
    <w:rsid w:val="003050B6"/>
    <w:rsid w:val="00305282"/>
    <w:rsid w:val="003107BB"/>
    <w:rsid w:val="00311E5D"/>
    <w:rsid w:val="00314915"/>
    <w:rsid w:val="00315805"/>
    <w:rsid w:val="00315AAA"/>
    <w:rsid w:val="00317391"/>
    <w:rsid w:val="00317404"/>
    <w:rsid w:val="00324DB2"/>
    <w:rsid w:val="003259FD"/>
    <w:rsid w:val="00330228"/>
    <w:rsid w:val="003322F2"/>
    <w:rsid w:val="00333A12"/>
    <w:rsid w:val="0033666D"/>
    <w:rsid w:val="00336763"/>
    <w:rsid w:val="00340FD1"/>
    <w:rsid w:val="003430D8"/>
    <w:rsid w:val="00343189"/>
    <w:rsid w:val="00347500"/>
    <w:rsid w:val="00347A6D"/>
    <w:rsid w:val="00350EBF"/>
    <w:rsid w:val="00354498"/>
    <w:rsid w:val="003548CB"/>
    <w:rsid w:val="003614DC"/>
    <w:rsid w:val="00361CE5"/>
    <w:rsid w:val="00362760"/>
    <w:rsid w:val="00374DDE"/>
    <w:rsid w:val="003758B4"/>
    <w:rsid w:val="00376162"/>
    <w:rsid w:val="00387070"/>
    <w:rsid w:val="0039160D"/>
    <w:rsid w:val="00396581"/>
    <w:rsid w:val="003A226A"/>
    <w:rsid w:val="003A7715"/>
    <w:rsid w:val="003B0DC7"/>
    <w:rsid w:val="003B5C02"/>
    <w:rsid w:val="003C173C"/>
    <w:rsid w:val="003C33FB"/>
    <w:rsid w:val="003C399A"/>
    <w:rsid w:val="003C3E0C"/>
    <w:rsid w:val="003C5D01"/>
    <w:rsid w:val="003C6A1A"/>
    <w:rsid w:val="003C7BFC"/>
    <w:rsid w:val="003D2DB8"/>
    <w:rsid w:val="003D337A"/>
    <w:rsid w:val="003D3B69"/>
    <w:rsid w:val="003D6EB8"/>
    <w:rsid w:val="003D7CD7"/>
    <w:rsid w:val="003E1DAB"/>
    <w:rsid w:val="003E41CD"/>
    <w:rsid w:val="003E58AF"/>
    <w:rsid w:val="003F2C3D"/>
    <w:rsid w:val="003F4120"/>
    <w:rsid w:val="003F4E60"/>
    <w:rsid w:val="003F4F73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6F13"/>
    <w:rsid w:val="004316FB"/>
    <w:rsid w:val="00433D65"/>
    <w:rsid w:val="00435D5B"/>
    <w:rsid w:val="004361E2"/>
    <w:rsid w:val="004403AD"/>
    <w:rsid w:val="00454B97"/>
    <w:rsid w:val="004559DC"/>
    <w:rsid w:val="004575AD"/>
    <w:rsid w:val="004624D6"/>
    <w:rsid w:val="00462810"/>
    <w:rsid w:val="004632AB"/>
    <w:rsid w:val="0046338F"/>
    <w:rsid w:val="00466598"/>
    <w:rsid w:val="004676B1"/>
    <w:rsid w:val="00467952"/>
    <w:rsid w:val="004768EA"/>
    <w:rsid w:val="00482720"/>
    <w:rsid w:val="00494BA4"/>
    <w:rsid w:val="004A094A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5BC2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D3C"/>
    <w:rsid w:val="00503E80"/>
    <w:rsid w:val="00504748"/>
    <w:rsid w:val="005054E9"/>
    <w:rsid w:val="005075AF"/>
    <w:rsid w:val="0050772E"/>
    <w:rsid w:val="005102BD"/>
    <w:rsid w:val="00512B1D"/>
    <w:rsid w:val="0051331A"/>
    <w:rsid w:val="0052211B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619CB"/>
    <w:rsid w:val="00573C4A"/>
    <w:rsid w:val="00583840"/>
    <w:rsid w:val="00583D72"/>
    <w:rsid w:val="005868D2"/>
    <w:rsid w:val="00592155"/>
    <w:rsid w:val="005948F5"/>
    <w:rsid w:val="00594B1F"/>
    <w:rsid w:val="005B2163"/>
    <w:rsid w:val="005B3088"/>
    <w:rsid w:val="005B3783"/>
    <w:rsid w:val="005B3D52"/>
    <w:rsid w:val="005B424E"/>
    <w:rsid w:val="005B4B38"/>
    <w:rsid w:val="005C1FB7"/>
    <w:rsid w:val="005C20EC"/>
    <w:rsid w:val="005C48AD"/>
    <w:rsid w:val="005C617B"/>
    <w:rsid w:val="005D0D43"/>
    <w:rsid w:val="005D3EE5"/>
    <w:rsid w:val="005D45E4"/>
    <w:rsid w:val="005D6DBE"/>
    <w:rsid w:val="005E26ED"/>
    <w:rsid w:val="005E2B40"/>
    <w:rsid w:val="005E2C83"/>
    <w:rsid w:val="005E2E3F"/>
    <w:rsid w:val="005F3093"/>
    <w:rsid w:val="005F48A3"/>
    <w:rsid w:val="005F4FFD"/>
    <w:rsid w:val="005F55E6"/>
    <w:rsid w:val="006006FE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96B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2C63"/>
    <w:rsid w:val="00666379"/>
    <w:rsid w:val="0066767E"/>
    <w:rsid w:val="00672D43"/>
    <w:rsid w:val="00672FAE"/>
    <w:rsid w:val="0067479F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33EE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27D2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4ABF"/>
    <w:rsid w:val="007070CF"/>
    <w:rsid w:val="00707627"/>
    <w:rsid w:val="00707741"/>
    <w:rsid w:val="007128AF"/>
    <w:rsid w:val="00714EB8"/>
    <w:rsid w:val="00720439"/>
    <w:rsid w:val="00720E1B"/>
    <w:rsid w:val="0072118A"/>
    <w:rsid w:val="0072174F"/>
    <w:rsid w:val="0072177C"/>
    <w:rsid w:val="0072700B"/>
    <w:rsid w:val="007317A7"/>
    <w:rsid w:val="00732F50"/>
    <w:rsid w:val="007339D1"/>
    <w:rsid w:val="00734157"/>
    <w:rsid w:val="00734580"/>
    <w:rsid w:val="00740FE9"/>
    <w:rsid w:val="00743307"/>
    <w:rsid w:val="00743AEF"/>
    <w:rsid w:val="00745651"/>
    <w:rsid w:val="00747137"/>
    <w:rsid w:val="007518B1"/>
    <w:rsid w:val="00754C46"/>
    <w:rsid w:val="00756AC9"/>
    <w:rsid w:val="00757B27"/>
    <w:rsid w:val="00757B45"/>
    <w:rsid w:val="00761876"/>
    <w:rsid w:val="0076313E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4C5F"/>
    <w:rsid w:val="007E57E8"/>
    <w:rsid w:val="007E72A0"/>
    <w:rsid w:val="007E7CAC"/>
    <w:rsid w:val="007F1F7F"/>
    <w:rsid w:val="007F575E"/>
    <w:rsid w:val="007F7C65"/>
    <w:rsid w:val="00800D4A"/>
    <w:rsid w:val="008121F4"/>
    <w:rsid w:val="008133D3"/>
    <w:rsid w:val="00817A2D"/>
    <w:rsid w:val="008264AD"/>
    <w:rsid w:val="0083003D"/>
    <w:rsid w:val="00830749"/>
    <w:rsid w:val="00832717"/>
    <w:rsid w:val="00833553"/>
    <w:rsid w:val="00833554"/>
    <w:rsid w:val="00835B05"/>
    <w:rsid w:val="00842AE4"/>
    <w:rsid w:val="00843997"/>
    <w:rsid w:val="00847C7B"/>
    <w:rsid w:val="00854B07"/>
    <w:rsid w:val="00855F97"/>
    <w:rsid w:val="00860AFB"/>
    <w:rsid w:val="008643F9"/>
    <w:rsid w:val="00864D30"/>
    <w:rsid w:val="008748CE"/>
    <w:rsid w:val="008777F8"/>
    <w:rsid w:val="00880E90"/>
    <w:rsid w:val="00881F05"/>
    <w:rsid w:val="00882B9D"/>
    <w:rsid w:val="00883FA8"/>
    <w:rsid w:val="008868DF"/>
    <w:rsid w:val="008A082C"/>
    <w:rsid w:val="008A257C"/>
    <w:rsid w:val="008A3A99"/>
    <w:rsid w:val="008B22FC"/>
    <w:rsid w:val="008B39C9"/>
    <w:rsid w:val="008B7A41"/>
    <w:rsid w:val="008C48F6"/>
    <w:rsid w:val="008D63D0"/>
    <w:rsid w:val="008F0BA8"/>
    <w:rsid w:val="008F443B"/>
    <w:rsid w:val="008F464C"/>
    <w:rsid w:val="00901593"/>
    <w:rsid w:val="009025D4"/>
    <w:rsid w:val="009030D3"/>
    <w:rsid w:val="009046CD"/>
    <w:rsid w:val="009055FD"/>
    <w:rsid w:val="009056E2"/>
    <w:rsid w:val="00914CA4"/>
    <w:rsid w:val="00916A65"/>
    <w:rsid w:val="00917FD2"/>
    <w:rsid w:val="00921288"/>
    <w:rsid w:val="00925912"/>
    <w:rsid w:val="009304CA"/>
    <w:rsid w:val="0093060F"/>
    <w:rsid w:val="0093095D"/>
    <w:rsid w:val="009324BA"/>
    <w:rsid w:val="00936180"/>
    <w:rsid w:val="00937EF1"/>
    <w:rsid w:val="00942540"/>
    <w:rsid w:val="00944834"/>
    <w:rsid w:val="00944A01"/>
    <w:rsid w:val="00945C7B"/>
    <w:rsid w:val="009470AF"/>
    <w:rsid w:val="009476CA"/>
    <w:rsid w:val="0095100C"/>
    <w:rsid w:val="0095160D"/>
    <w:rsid w:val="00951718"/>
    <w:rsid w:val="00951B1D"/>
    <w:rsid w:val="00951DE8"/>
    <w:rsid w:val="00954532"/>
    <w:rsid w:val="00955DCE"/>
    <w:rsid w:val="0095645B"/>
    <w:rsid w:val="00956BD4"/>
    <w:rsid w:val="009606F6"/>
    <w:rsid w:val="00961ADD"/>
    <w:rsid w:val="00970B74"/>
    <w:rsid w:val="00971AC8"/>
    <w:rsid w:val="0098186A"/>
    <w:rsid w:val="00986974"/>
    <w:rsid w:val="00986BC7"/>
    <w:rsid w:val="00987F28"/>
    <w:rsid w:val="0099289C"/>
    <w:rsid w:val="00993997"/>
    <w:rsid w:val="00996BEA"/>
    <w:rsid w:val="009A34C4"/>
    <w:rsid w:val="009A4937"/>
    <w:rsid w:val="009B2C5D"/>
    <w:rsid w:val="009B6E8B"/>
    <w:rsid w:val="009B750D"/>
    <w:rsid w:val="009C7961"/>
    <w:rsid w:val="009D1E85"/>
    <w:rsid w:val="009E08FC"/>
    <w:rsid w:val="009E3CED"/>
    <w:rsid w:val="009E4376"/>
    <w:rsid w:val="009E48EF"/>
    <w:rsid w:val="009E78AF"/>
    <w:rsid w:val="009F34EB"/>
    <w:rsid w:val="009F4BA5"/>
    <w:rsid w:val="00A067C1"/>
    <w:rsid w:val="00A07F94"/>
    <w:rsid w:val="00A1567C"/>
    <w:rsid w:val="00A2147E"/>
    <w:rsid w:val="00A224B6"/>
    <w:rsid w:val="00A25B81"/>
    <w:rsid w:val="00A2624A"/>
    <w:rsid w:val="00A265D7"/>
    <w:rsid w:val="00A31203"/>
    <w:rsid w:val="00A33567"/>
    <w:rsid w:val="00A3467D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457A"/>
    <w:rsid w:val="00A67415"/>
    <w:rsid w:val="00A67754"/>
    <w:rsid w:val="00A706D2"/>
    <w:rsid w:val="00A730A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5ACB"/>
    <w:rsid w:val="00AB5FF9"/>
    <w:rsid w:val="00AC3F08"/>
    <w:rsid w:val="00AC5228"/>
    <w:rsid w:val="00AC6BE2"/>
    <w:rsid w:val="00AC79B9"/>
    <w:rsid w:val="00AD147B"/>
    <w:rsid w:val="00AD2C30"/>
    <w:rsid w:val="00AD390C"/>
    <w:rsid w:val="00AD7FAE"/>
    <w:rsid w:val="00AE03B8"/>
    <w:rsid w:val="00AE25FB"/>
    <w:rsid w:val="00AE386E"/>
    <w:rsid w:val="00AE5802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26113"/>
    <w:rsid w:val="00B370F6"/>
    <w:rsid w:val="00B37A11"/>
    <w:rsid w:val="00B44885"/>
    <w:rsid w:val="00B45123"/>
    <w:rsid w:val="00B46CA0"/>
    <w:rsid w:val="00B50D23"/>
    <w:rsid w:val="00B51701"/>
    <w:rsid w:val="00B60A8E"/>
    <w:rsid w:val="00B61114"/>
    <w:rsid w:val="00B63435"/>
    <w:rsid w:val="00B64BF7"/>
    <w:rsid w:val="00B65524"/>
    <w:rsid w:val="00B800C3"/>
    <w:rsid w:val="00B80970"/>
    <w:rsid w:val="00B84397"/>
    <w:rsid w:val="00B876C2"/>
    <w:rsid w:val="00B91399"/>
    <w:rsid w:val="00B916BF"/>
    <w:rsid w:val="00B9239D"/>
    <w:rsid w:val="00B930C4"/>
    <w:rsid w:val="00B93C88"/>
    <w:rsid w:val="00B93D23"/>
    <w:rsid w:val="00B94936"/>
    <w:rsid w:val="00B96243"/>
    <w:rsid w:val="00B9778C"/>
    <w:rsid w:val="00BA235F"/>
    <w:rsid w:val="00BA45C3"/>
    <w:rsid w:val="00BA6543"/>
    <w:rsid w:val="00BA7D5F"/>
    <w:rsid w:val="00BB3713"/>
    <w:rsid w:val="00BB55BF"/>
    <w:rsid w:val="00BC0DAB"/>
    <w:rsid w:val="00BC6BF7"/>
    <w:rsid w:val="00BD1359"/>
    <w:rsid w:val="00BD2445"/>
    <w:rsid w:val="00BD4B75"/>
    <w:rsid w:val="00BD5D83"/>
    <w:rsid w:val="00BE1F60"/>
    <w:rsid w:val="00BE5659"/>
    <w:rsid w:val="00BF15FF"/>
    <w:rsid w:val="00BF51EE"/>
    <w:rsid w:val="00BF721E"/>
    <w:rsid w:val="00BF7996"/>
    <w:rsid w:val="00C02070"/>
    <w:rsid w:val="00C05340"/>
    <w:rsid w:val="00C0790A"/>
    <w:rsid w:val="00C116AB"/>
    <w:rsid w:val="00C14326"/>
    <w:rsid w:val="00C145EE"/>
    <w:rsid w:val="00C1477C"/>
    <w:rsid w:val="00C17076"/>
    <w:rsid w:val="00C21B79"/>
    <w:rsid w:val="00C2303D"/>
    <w:rsid w:val="00C25494"/>
    <w:rsid w:val="00C320F8"/>
    <w:rsid w:val="00C35DC9"/>
    <w:rsid w:val="00C3636D"/>
    <w:rsid w:val="00C373BC"/>
    <w:rsid w:val="00C41923"/>
    <w:rsid w:val="00C42B32"/>
    <w:rsid w:val="00C478B5"/>
    <w:rsid w:val="00C53DA4"/>
    <w:rsid w:val="00C547D1"/>
    <w:rsid w:val="00C55618"/>
    <w:rsid w:val="00C558D5"/>
    <w:rsid w:val="00C55A27"/>
    <w:rsid w:val="00C60356"/>
    <w:rsid w:val="00C65EC9"/>
    <w:rsid w:val="00C731E3"/>
    <w:rsid w:val="00C7472B"/>
    <w:rsid w:val="00C751C1"/>
    <w:rsid w:val="00C76B5E"/>
    <w:rsid w:val="00C77FCE"/>
    <w:rsid w:val="00C804A2"/>
    <w:rsid w:val="00C806B2"/>
    <w:rsid w:val="00C82BD7"/>
    <w:rsid w:val="00C83199"/>
    <w:rsid w:val="00C931D7"/>
    <w:rsid w:val="00C9508C"/>
    <w:rsid w:val="00C95773"/>
    <w:rsid w:val="00C963C2"/>
    <w:rsid w:val="00C963E0"/>
    <w:rsid w:val="00C97C42"/>
    <w:rsid w:val="00CA0F42"/>
    <w:rsid w:val="00CA3752"/>
    <w:rsid w:val="00CA78C3"/>
    <w:rsid w:val="00CB7163"/>
    <w:rsid w:val="00CB7187"/>
    <w:rsid w:val="00CC28AE"/>
    <w:rsid w:val="00CC3D35"/>
    <w:rsid w:val="00CC5E27"/>
    <w:rsid w:val="00CD0491"/>
    <w:rsid w:val="00CE048B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E53"/>
    <w:rsid w:val="00D74992"/>
    <w:rsid w:val="00D74F43"/>
    <w:rsid w:val="00D7613E"/>
    <w:rsid w:val="00D762CD"/>
    <w:rsid w:val="00D80B40"/>
    <w:rsid w:val="00D811D4"/>
    <w:rsid w:val="00D82D93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1A2A"/>
    <w:rsid w:val="00DD533D"/>
    <w:rsid w:val="00DE021D"/>
    <w:rsid w:val="00DE18C7"/>
    <w:rsid w:val="00DE37A3"/>
    <w:rsid w:val="00DE4062"/>
    <w:rsid w:val="00DE52AD"/>
    <w:rsid w:val="00DE52BE"/>
    <w:rsid w:val="00DF0328"/>
    <w:rsid w:val="00DF5671"/>
    <w:rsid w:val="00DF71FB"/>
    <w:rsid w:val="00DF7A49"/>
    <w:rsid w:val="00E015C8"/>
    <w:rsid w:val="00E0429C"/>
    <w:rsid w:val="00E06C7B"/>
    <w:rsid w:val="00E07F3E"/>
    <w:rsid w:val="00E106BF"/>
    <w:rsid w:val="00E126DA"/>
    <w:rsid w:val="00E14FDF"/>
    <w:rsid w:val="00E15E14"/>
    <w:rsid w:val="00E20A05"/>
    <w:rsid w:val="00E221F2"/>
    <w:rsid w:val="00E230FF"/>
    <w:rsid w:val="00E24B88"/>
    <w:rsid w:val="00E264E3"/>
    <w:rsid w:val="00E26E31"/>
    <w:rsid w:val="00E27D74"/>
    <w:rsid w:val="00E3181C"/>
    <w:rsid w:val="00E36EDD"/>
    <w:rsid w:val="00E42E04"/>
    <w:rsid w:val="00E441DD"/>
    <w:rsid w:val="00E50AAD"/>
    <w:rsid w:val="00E51079"/>
    <w:rsid w:val="00E51C4F"/>
    <w:rsid w:val="00E548A5"/>
    <w:rsid w:val="00E572E5"/>
    <w:rsid w:val="00E62A2B"/>
    <w:rsid w:val="00E662AB"/>
    <w:rsid w:val="00E7090F"/>
    <w:rsid w:val="00E753B9"/>
    <w:rsid w:val="00E77407"/>
    <w:rsid w:val="00E77A19"/>
    <w:rsid w:val="00E82D8E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A6423"/>
    <w:rsid w:val="00EB0AA2"/>
    <w:rsid w:val="00EB100E"/>
    <w:rsid w:val="00EB2F5E"/>
    <w:rsid w:val="00EB5CE4"/>
    <w:rsid w:val="00EB7B79"/>
    <w:rsid w:val="00EB7E28"/>
    <w:rsid w:val="00EC21C9"/>
    <w:rsid w:val="00EE0EDC"/>
    <w:rsid w:val="00EE1A19"/>
    <w:rsid w:val="00EE235C"/>
    <w:rsid w:val="00EE272B"/>
    <w:rsid w:val="00EE4CDC"/>
    <w:rsid w:val="00EF2F06"/>
    <w:rsid w:val="00EF529A"/>
    <w:rsid w:val="00EF69A4"/>
    <w:rsid w:val="00F00A06"/>
    <w:rsid w:val="00F01B45"/>
    <w:rsid w:val="00F023CE"/>
    <w:rsid w:val="00F02407"/>
    <w:rsid w:val="00F03457"/>
    <w:rsid w:val="00F04BBE"/>
    <w:rsid w:val="00F06E9D"/>
    <w:rsid w:val="00F07185"/>
    <w:rsid w:val="00F168D4"/>
    <w:rsid w:val="00F212C3"/>
    <w:rsid w:val="00F21DF2"/>
    <w:rsid w:val="00F23659"/>
    <w:rsid w:val="00F30473"/>
    <w:rsid w:val="00F324BC"/>
    <w:rsid w:val="00F413B9"/>
    <w:rsid w:val="00F425D4"/>
    <w:rsid w:val="00F4286F"/>
    <w:rsid w:val="00F44731"/>
    <w:rsid w:val="00F46E9C"/>
    <w:rsid w:val="00F4706B"/>
    <w:rsid w:val="00F47987"/>
    <w:rsid w:val="00F56D33"/>
    <w:rsid w:val="00F604E7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58EB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777491C3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22F2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9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table" w:customStyle="1" w:styleId="TableGrid1">
    <w:name w:val="Table Grid1"/>
    <w:basedOn w:val="TableNormal"/>
    <w:next w:val="TableGrid"/>
    <w:uiPriority w:val="39"/>
    <w:rsid w:val="00DD1A2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94B1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232A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232A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99289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854B0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F0240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31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diagramColors" Target="diagrams/colors1.xml"/><Relationship Id="rId26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diagramQuickStyle" Target="diagrams/quickStyle1.xml"/><Relationship Id="rId25" Type="http://schemas.openxmlformats.org/officeDocument/2006/relationships/header" Target="header7.xml"/><Relationship Id="rId2" Type="http://schemas.openxmlformats.org/officeDocument/2006/relationships/customXml" Target="../customXml/item2.xml"/><Relationship Id="rId16" Type="http://schemas.openxmlformats.org/officeDocument/2006/relationships/diagramLayout" Target="diagrams/layout1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settings" Target="settings.xml"/><Relationship Id="rId15" Type="http://schemas.openxmlformats.org/officeDocument/2006/relationships/diagramData" Target="diagrams/data1.xml"/><Relationship Id="rId23" Type="http://schemas.openxmlformats.org/officeDocument/2006/relationships/header" Target="header5.xml"/><Relationship Id="rId28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microsoft.com/office/2007/relationships/diagramDrawing" Target="diagrams/drawing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2.png"/><Relationship Id="rId22" Type="http://schemas.openxmlformats.org/officeDocument/2006/relationships/header" Target="header4.xml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F20AE30-0972-4B1A-BB74-576CE6D17D36}" type="doc">
      <dgm:prSet loTypeId="urn:microsoft.com/office/officeart/2005/8/layout/orgChart1" loCatId="hierarchy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AU"/>
        </a:p>
      </dgm:t>
    </dgm:pt>
    <dgm:pt modelId="{64C9005B-366A-4383-AE5E-A99B91ADDEDA}">
      <dgm:prSet phldrT="[Text]"/>
      <dgm:spPr/>
      <dgm:t>
        <a:bodyPr/>
        <a:lstStyle/>
        <a:p>
          <a:pPr algn="ctr"/>
          <a:r>
            <a:rPr lang="en-AU"/>
            <a:t>PCBU</a:t>
          </a:r>
        </a:p>
      </dgm:t>
    </dgm:pt>
    <dgm:pt modelId="{04273410-9C1B-47C3-A8BD-2FFBB35CB36E}" type="par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E6F7B00B-9FDD-444F-A5A0-4913E3F12D22}" type="sibTrans" cxnId="{12D46448-D515-47AD-907B-A95F4DEBA2F2}">
      <dgm:prSet/>
      <dgm:spPr/>
      <dgm:t>
        <a:bodyPr/>
        <a:lstStyle/>
        <a:p>
          <a:pPr algn="ctr"/>
          <a:endParaRPr lang="en-AU"/>
        </a:p>
      </dgm:t>
    </dgm:pt>
    <dgm:pt modelId="{D22D499D-3FA8-48CC-8B3E-1DBF36009A25}" type="asst">
      <dgm:prSet phldrT="[Text]"/>
      <dgm:spPr/>
      <dgm:t>
        <a:bodyPr/>
        <a:lstStyle/>
        <a:p>
          <a:pPr algn="ctr"/>
          <a:r>
            <a:rPr lang="en-AU"/>
            <a:t>Management</a:t>
          </a:r>
        </a:p>
      </dgm:t>
    </dgm:pt>
    <dgm:pt modelId="{A1D7833F-8A19-4E59-AC94-D1189CB8BF07}" type="par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680501B0-EB09-457D-8239-77703055EF75}" type="sibTrans" cxnId="{B2041979-DD36-4FE5-8A1E-B3014A0B1EF3}">
      <dgm:prSet/>
      <dgm:spPr/>
      <dgm:t>
        <a:bodyPr/>
        <a:lstStyle/>
        <a:p>
          <a:pPr algn="ctr"/>
          <a:endParaRPr lang="en-AU"/>
        </a:p>
      </dgm:t>
    </dgm:pt>
    <dgm:pt modelId="{22D18A4E-3A3A-407A-B21E-2AA5C0F71C74}">
      <dgm:prSet phldrT="[Text]"/>
      <dgm:spPr>
        <a:solidFill>
          <a:schemeClr val="tx1"/>
        </a:solidFill>
      </dgm:spPr>
      <dgm:t>
        <a:bodyPr/>
        <a:lstStyle/>
        <a:p>
          <a:pPr algn="ctr"/>
          <a:r>
            <a:rPr lang="en-AU">
              <a:solidFill>
                <a:schemeClr val="bg1"/>
              </a:solidFill>
            </a:rPr>
            <a:t>Supervisor: Workgroup 1</a:t>
          </a:r>
        </a:p>
      </dgm:t>
    </dgm:pt>
    <dgm:pt modelId="{D276F56B-F1B4-44AE-939C-7646969641DF}" type="par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24FDE8F4-A254-4110-AAD1-34EC164CDE38}" type="sibTrans" cxnId="{F0B91DFB-60FA-4722-80B8-17F2443F3FD1}">
      <dgm:prSet/>
      <dgm:spPr/>
      <dgm:t>
        <a:bodyPr/>
        <a:lstStyle/>
        <a:p>
          <a:pPr algn="ctr"/>
          <a:endParaRPr lang="en-AU"/>
        </a:p>
      </dgm:t>
    </dgm:pt>
    <dgm:pt modelId="{F2738E7C-FEA3-4413-AADA-C88588BC2786}">
      <dgm:prSet phldrT="[Text]"/>
      <dgm:spPr/>
      <dgm:t>
        <a:bodyPr/>
        <a:lstStyle/>
        <a:p>
          <a:pPr algn="ctr"/>
          <a:r>
            <a:rPr lang="en-AU"/>
            <a:t>Supervisor: Workgroup 2</a:t>
          </a:r>
        </a:p>
      </dgm:t>
    </dgm:pt>
    <dgm:pt modelId="{CF70EFC4-84DD-4FAB-9793-D408708B7D2D}" type="par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306A7DF7-CEE8-4626-BE4D-577C5FE20406}" type="sibTrans" cxnId="{56FBBFB1-EFAD-42CB-9074-EAA88A25858E}">
      <dgm:prSet/>
      <dgm:spPr/>
      <dgm:t>
        <a:bodyPr/>
        <a:lstStyle/>
        <a:p>
          <a:pPr algn="ctr"/>
          <a:endParaRPr lang="en-AU"/>
        </a:p>
      </dgm:t>
    </dgm:pt>
    <dgm:pt modelId="{5AEBCC33-BAED-473E-B950-03621502CC23}">
      <dgm:prSet phldrT="[Text]"/>
      <dgm:spPr/>
      <dgm:t>
        <a:bodyPr/>
        <a:lstStyle/>
        <a:p>
          <a:pPr algn="ctr"/>
          <a:r>
            <a:rPr lang="en-AU"/>
            <a:t>Supervisor: Workgroup 3</a:t>
          </a:r>
        </a:p>
      </dgm:t>
    </dgm:pt>
    <dgm:pt modelId="{58CD1DE8-74DF-406D-A545-7E9285F35BD5}" type="par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936064FE-ADC8-4673-A2DF-CC26EF48AF7D}" type="sibTrans" cxnId="{C0A45420-3AC2-412A-BA83-648BFFD5E43D}">
      <dgm:prSet/>
      <dgm:spPr/>
      <dgm:t>
        <a:bodyPr/>
        <a:lstStyle/>
        <a:p>
          <a:pPr algn="ctr"/>
          <a:endParaRPr lang="en-AU"/>
        </a:p>
      </dgm:t>
    </dgm:pt>
    <dgm:pt modelId="{4D9DCB8B-79A5-4FBA-96CF-20DC2EA080CA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8CBC956A-5B33-48A0-B5B2-F2A712C261C1}" type="par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6F41CD67-56B1-431B-B23A-72DAC71EC083}" type="sibTrans" cxnId="{BD2031F3-2312-40C1-A46E-A010C9C979FA}">
      <dgm:prSet/>
      <dgm:spPr/>
      <dgm:t>
        <a:bodyPr/>
        <a:lstStyle/>
        <a:p>
          <a:pPr algn="ctr"/>
          <a:endParaRPr lang="en-AU"/>
        </a:p>
      </dgm:t>
    </dgm:pt>
    <dgm:pt modelId="{9FA94EA2-CBFD-4E28-AB5F-8B00195DAABC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6DA49E83-DC52-41B9-9858-5CD127C3BC1B}" type="par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EB9F2A39-A680-4C50-988F-07CB5A84D2E4}" type="sibTrans" cxnId="{D0DCFC61-8712-4208-AA64-263CE6B8D833}">
      <dgm:prSet/>
      <dgm:spPr/>
      <dgm:t>
        <a:bodyPr/>
        <a:lstStyle/>
        <a:p>
          <a:pPr algn="ctr"/>
          <a:endParaRPr lang="en-AU"/>
        </a:p>
      </dgm:t>
    </dgm:pt>
    <dgm:pt modelId="{B174BEA3-22BB-4277-B7DA-3123BE88A8E3}">
      <dgm:prSet/>
      <dgm:spPr/>
      <dgm:t>
        <a:bodyPr/>
        <a:lstStyle/>
        <a:p>
          <a:pPr algn="ctr"/>
          <a:r>
            <a:rPr lang="en-AU"/>
            <a:t>Workers</a:t>
          </a:r>
        </a:p>
      </dgm:t>
    </dgm:pt>
    <dgm:pt modelId="{046FD920-A06E-4FC0-97B3-7EF399712808}" type="par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744D402D-ACE8-4245-BDA1-98FC2CE254F5}" type="sibTrans" cxnId="{D21665AF-9060-45B9-BFA2-A6B786BECB33}">
      <dgm:prSet/>
      <dgm:spPr/>
      <dgm:t>
        <a:bodyPr/>
        <a:lstStyle/>
        <a:p>
          <a:pPr algn="ctr"/>
          <a:endParaRPr lang="en-AU"/>
        </a:p>
      </dgm:t>
    </dgm:pt>
    <dgm:pt modelId="{88D1FD66-6902-40F8-AB19-75D9325F5E77}" type="pres">
      <dgm:prSet presAssocID="{AF20AE30-0972-4B1A-BB74-576CE6D17D36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2AD2E962-4703-4665-873E-B872229A80F0}" type="pres">
      <dgm:prSet presAssocID="{64C9005B-366A-4383-AE5E-A99B91ADDEDA}" presName="hierRoot1" presStyleCnt="0">
        <dgm:presLayoutVars>
          <dgm:hierBranch val="init"/>
        </dgm:presLayoutVars>
      </dgm:prSet>
      <dgm:spPr/>
    </dgm:pt>
    <dgm:pt modelId="{7979D3B9-1E4F-439A-996B-FB19CFA29826}" type="pres">
      <dgm:prSet presAssocID="{64C9005B-366A-4383-AE5E-A99B91ADDEDA}" presName="rootComposite1" presStyleCnt="0"/>
      <dgm:spPr/>
    </dgm:pt>
    <dgm:pt modelId="{C2298DD6-FD46-47F9-A26C-0EA48C1887EC}" type="pres">
      <dgm:prSet presAssocID="{64C9005B-366A-4383-AE5E-A99B91ADDEDA}" presName="rootText1" presStyleLbl="node0" presStyleIdx="0" presStyleCnt="1">
        <dgm:presLayoutVars>
          <dgm:chPref val="3"/>
        </dgm:presLayoutVars>
      </dgm:prSet>
      <dgm:spPr/>
    </dgm:pt>
    <dgm:pt modelId="{8E9D6AC6-0FCD-41A9-BD7C-D162DB33C34A}" type="pres">
      <dgm:prSet presAssocID="{64C9005B-366A-4383-AE5E-A99B91ADDEDA}" presName="rootConnector1" presStyleLbl="node1" presStyleIdx="0" presStyleCnt="0"/>
      <dgm:spPr/>
    </dgm:pt>
    <dgm:pt modelId="{31336E10-D276-4B53-9C0D-C4411FAA2576}" type="pres">
      <dgm:prSet presAssocID="{64C9005B-366A-4383-AE5E-A99B91ADDEDA}" presName="hierChild2" presStyleCnt="0"/>
      <dgm:spPr/>
    </dgm:pt>
    <dgm:pt modelId="{59D618E6-0CA5-4E74-B900-EB22293EBC6E}" type="pres">
      <dgm:prSet presAssocID="{D276F56B-F1B4-44AE-939C-7646969641DF}" presName="Name37" presStyleLbl="parChTrans1D2" presStyleIdx="0" presStyleCnt="4"/>
      <dgm:spPr/>
    </dgm:pt>
    <dgm:pt modelId="{4FCD03ED-C3A5-4E5B-AD62-CD215D63CD55}" type="pres">
      <dgm:prSet presAssocID="{22D18A4E-3A3A-407A-B21E-2AA5C0F71C74}" presName="hierRoot2" presStyleCnt="0">
        <dgm:presLayoutVars>
          <dgm:hierBranch val="init"/>
        </dgm:presLayoutVars>
      </dgm:prSet>
      <dgm:spPr/>
    </dgm:pt>
    <dgm:pt modelId="{7C471CA2-7316-4B70-A580-136F69342B32}" type="pres">
      <dgm:prSet presAssocID="{22D18A4E-3A3A-407A-B21E-2AA5C0F71C74}" presName="rootComposite" presStyleCnt="0"/>
      <dgm:spPr/>
    </dgm:pt>
    <dgm:pt modelId="{112F6B41-1816-4B17-884A-588BB3707E4F}" type="pres">
      <dgm:prSet presAssocID="{22D18A4E-3A3A-407A-B21E-2AA5C0F71C74}" presName="rootText" presStyleLbl="node2" presStyleIdx="0" presStyleCnt="3">
        <dgm:presLayoutVars>
          <dgm:chPref val="3"/>
        </dgm:presLayoutVars>
      </dgm:prSet>
      <dgm:spPr/>
    </dgm:pt>
    <dgm:pt modelId="{E6771ADB-14B9-4C7E-9E08-BD1B566ED64D}" type="pres">
      <dgm:prSet presAssocID="{22D18A4E-3A3A-407A-B21E-2AA5C0F71C74}" presName="rootConnector" presStyleLbl="node2" presStyleIdx="0" presStyleCnt="3"/>
      <dgm:spPr/>
    </dgm:pt>
    <dgm:pt modelId="{3F50108A-65F7-4BB7-BCA3-C767214EF3CF}" type="pres">
      <dgm:prSet presAssocID="{22D18A4E-3A3A-407A-B21E-2AA5C0F71C74}" presName="hierChild4" presStyleCnt="0"/>
      <dgm:spPr/>
    </dgm:pt>
    <dgm:pt modelId="{73EF01F7-F0E4-46B2-9C17-C35466F9E07A}" type="pres">
      <dgm:prSet presAssocID="{8CBC956A-5B33-48A0-B5B2-F2A712C261C1}" presName="Name37" presStyleLbl="parChTrans1D3" presStyleIdx="0" presStyleCnt="3"/>
      <dgm:spPr/>
    </dgm:pt>
    <dgm:pt modelId="{B9AD941F-4D40-4EE8-B058-569C34BD4F14}" type="pres">
      <dgm:prSet presAssocID="{4D9DCB8B-79A5-4FBA-96CF-20DC2EA080CA}" presName="hierRoot2" presStyleCnt="0">
        <dgm:presLayoutVars>
          <dgm:hierBranch val="init"/>
        </dgm:presLayoutVars>
      </dgm:prSet>
      <dgm:spPr/>
    </dgm:pt>
    <dgm:pt modelId="{241FCEA8-B031-461E-999B-A574C2D8D004}" type="pres">
      <dgm:prSet presAssocID="{4D9DCB8B-79A5-4FBA-96CF-20DC2EA080CA}" presName="rootComposite" presStyleCnt="0"/>
      <dgm:spPr/>
    </dgm:pt>
    <dgm:pt modelId="{4EF91815-9434-4CF9-92F0-BD1C8FEB62C7}" type="pres">
      <dgm:prSet presAssocID="{4D9DCB8B-79A5-4FBA-96CF-20DC2EA080CA}" presName="rootText" presStyleLbl="node3" presStyleIdx="0" presStyleCnt="3">
        <dgm:presLayoutVars>
          <dgm:chPref val="3"/>
        </dgm:presLayoutVars>
      </dgm:prSet>
      <dgm:spPr/>
    </dgm:pt>
    <dgm:pt modelId="{3E9EB97F-F7B5-4572-B3D3-8D7EE76799F3}" type="pres">
      <dgm:prSet presAssocID="{4D9DCB8B-79A5-4FBA-96CF-20DC2EA080CA}" presName="rootConnector" presStyleLbl="node3" presStyleIdx="0" presStyleCnt="3"/>
      <dgm:spPr/>
    </dgm:pt>
    <dgm:pt modelId="{F5CB98C8-CA4D-4A00-ABDC-6880E8B51512}" type="pres">
      <dgm:prSet presAssocID="{4D9DCB8B-79A5-4FBA-96CF-20DC2EA080CA}" presName="hierChild4" presStyleCnt="0"/>
      <dgm:spPr/>
    </dgm:pt>
    <dgm:pt modelId="{24A4941A-7615-495D-A23F-22F53E60C8AE}" type="pres">
      <dgm:prSet presAssocID="{4D9DCB8B-79A5-4FBA-96CF-20DC2EA080CA}" presName="hierChild5" presStyleCnt="0"/>
      <dgm:spPr/>
    </dgm:pt>
    <dgm:pt modelId="{A41F28FE-A1FC-47FF-BBBE-0760D0E72FE4}" type="pres">
      <dgm:prSet presAssocID="{22D18A4E-3A3A-407A-B21E-2AA5C0F71C74}" presName="hierChild5" presStyleCnt="0"/>
      <dgm:spPr/>
    </dgm:pt>
    <dgm:pt modelId="{69B49066-3B76-4EB6-AD92-A67CCEA0189A}" type="pres">
      <dgm:prSet presAssocID="{CF70EFC4-84DD-4FAB-9793-D408708B7D2D}" presName="Name37" presStyleLbl="parChTrans1D2" presStyleIdx="1" presStyleCnt="4"/>
      <dgm:spPr/>
    </dgm:pt>
    <dgm:pt modelId="{94812630-EA1B-4D9B-B606-722E8CFA1652}" type="pres">
      <dgm:prSet presAssocID="{F2738E7C-FEA3-4413-AADA-C88588BC2786}" presName="hierRoot2" presStyleCnt="0">
        <dgm:presLayoutVars>
          <dgm:hierBranch val="init"/>
        </dgm:presLayoutVars>
      </dgm:prSet>
      <dgm:spPr/>
    </dgm:pt>
    <dgm:pt modelId="{412B5B53-11F6-4DD6-A0FA-597533C97C39}" type="pres">
      <dgm:prSet presAssocID="{F2738E7C-FEA3-4413-AADA-C88588BC2786}" presName="rootComposite" presStyleCnt="0"/>
      <dgm:spPr/>
    </dgm:pt>
    <dgm:pt modelId="{2750C6B9-5282-4FA9-933F-8047BFEE89FF}" type="pres">
      <dgm:prSet presAssocID="{F2738E7C-FEA3-4413-AADA-C88588BC2786}" presName="rootText" presStyleLbl="node2" presStyleIdx="1" presStyleCnt="3">
        <dgm:presLayoutVars>
          <dgm:chPref val="3"/>
        </dgm:presLayoutVars>
      </dgm:prSet>
      <dgm:spPr/>
    </dgm:pt>
    <dgm:pt modelId="{0DF36838-7F7E-47CD-AB02-0F54E411367D}" type="pres">
      <dgm:prSet presAssocID="{F2738E7C-FEA3-4413-AADA-C88588BC2786}" presName="rootConnector" presStyleLbl="node2" presStyleIdx="1" presStyleCnt="3"/>
      <dgm:spPr/>
    </dgm:pt>
    <dgm:pt modelId="{7062F0CF-98F9-4629-B1A2-D2380443F6F7}" type="pres">
      <dgm:prSet presAssocID="{F2738E7C-FEA3-4413-AADA-C88588BC2786}" presName="hierChild4" presStyleCnt="0"/>
      <dgm:spPr/>
    </dgm:pt>
    <dgm:pt modelId="{D8F028CD-E56C-4A46-BD75-BBB602258C91}" type="pres">
      <dgm:prSet presAssocID="{6DA49E83-DC52-41B9-9858-5CD127C3BC1B}" presName="Name37" presStyleLbl="parChTrans1D3" presStyleIdx="1" presStyleCnt="3"/>
      <dgm:spPr/>
    </dgm:pt>
    <dgm:pt modelId="{E6219F1A-C1C7-4D35-8729-F8A63C906F44}" type="pres">
      <dgm:prSet presAssocID="{9FA94EA2-CBFD-4E28-AB5F-8B00195DAABC}" presName="hierRoot2" presStyleCnt="0">
        <dgm:presLayoutVars>
          <dgm:hierBranch val="init"/>
        </dgm:presLayoutVars>
      </dgm:prSet>
      <dgm:spPr/>
    </dgm:pt>
    <dgm:pt modelId="{ECF00DBA-775F-4DC4-BB5E-5945BA8AFDFF}" type="pres">
      <dgm:prSet presAssocID="{9FA94EA2-CBFD-4E28-AB5F-8B00195DAABC}" presName="rootComposite" presStyleCnt="0"/>
      <dgm:spPr/>
    </dgm:pt>
    <dgm:pt modelId="{0F789356-BF48-4674-8347-D1974F5470A3}" type="pres">
      <dgm:prSet presAssocID="{9FA94EA2-CBFD-4E28-AB5F-8B00195DAABC}" presName="rootText" presStyleLbl="node3" presStyleIdx="1" presStyleCnt="3">
        <dgm:presLayoutVars>
          <dgm:chPref val="3"/>
        </dgm:presLayoutVars>
      </dgm:prSet>
      <dgm:spPr/>
    </dgm:pt>
    <dgm:pt modelId="{ECE3086A-AECB-41D5-897C-7806A44ECCAC}" type="pres">
      <dgm:prSet presAssocID="{9FA94EA2-CBFD-4E28-AB5F-8B00195DAABC}" presName="rootConnector" presStyleLbl="node3" presStyleIdx="1" presStyleCnt="3"/>
      <dgm:spPr/>
    </dgm:pt>
    <dgm:pt modelId="{62340771-B4A6-453F-BB5E-E58236E4CE72}" type="pres">
      <dgm:prSet presAssocID="{9FA94EA2-CBFD-4E28-AB5F-8B00195DAABC}" presName="hierChild4" presStyleCnt="0"/>
      <dgm:spPr/>
    </dgm:pt>
    <dgm:pt modelId="{AFD02C83-1221-4B8E-926F-CF3D0B171D3A}" type="pres">
      <dgm:prSet presAssocID="{9FA94EA2-CBFD-4E28-AB5F-8B00195DAABC}" presName="hierChild5" presStyleCnt="0"/>
      <dgm:spPr/>
    </dgm:pt>
    <dgm:pt modelId="{7308CFFB-6424-4625-BFCE-7DBD65F6DE4D}" type="pres">
      <dgm:prSet presAssocID="{F2738E7C-FEA3-4413-AADA-C88588BC2786}" presName="hierChild5" presStyleCnt="0"/>
      <dgm:spPr/>
    </dgm:pt>
    <dgm:pt modelId="{B775B71F-4CA5-48B7-9DFB-7E2ECD5B672C}" type="pres">
      <dgm:prSet presAssocID="{58CD1DE8-74DF-406D-A545-7E9285F35BD5}" presName="Name37" presStyleLbl="parChTrans1D2" presStyleIdx="2" presStyleCnt="4"/>
      <dgm:spPr/>
    </dgm:pt>
    <dgm:pt modelId="{CB4DE528-4BF9-4BDB-B728-623C8F15837D}" type="pres">
      <dgm:prSet presAssocID="{5AEBCC33-BAED-473E-B950-03621502CC23}" presName="hierRoot2" presStyleCnt="0">
        <dgm:presLayoutVars>
          <dgm:hierBranch val="init"/>
        </dgm:presLayoutVars>
      </dgm:prSet>
      <dgm:spPr/>
    </dgm:pt>
    <dgm:pt modelId="{CCA5546B-91F2-48BD-B559-BAC0504D5BFC}" type="pres">
      <dgm:prSet presAssocID="{5AEBCC33-BAED-473E-B950-03621502CC23}" presName="rootComposite" presStyleCnt="0"/>
      <dgm:spPr/>
    </dgm:pt>
    <dgm:pt modelId="{90DD2EE8-6372-4F10-9880-55C02BE89785}" type="pres">
      <dgm:prSet presAssocID="{5AEBCC33-BAED-473E-B950-03621502CC23}" presName="rootText" presStyleLbl="node2" presStyleIdx="2" presStyleCnt="3">
        <dgm:presLayoutVars>
          <dgm:chPref val="3"/>
        </dgm:presLayoutVars>
      </dgm:prSet>
      <dgm:spPr/>
    </dgm:pt>
    <dgm:pt modelId="{4C2249E3-47CA-462B-9F00-BB25E1A052A4}" type="pres">
      <dgm:prSet presAssocID="{5AEBCC33-BAED-473E-B950-03621502CC23}" presName="rootConnector" presStyleLbl="node2" presStyleIdx="2" presStyleCnt="3"/>
      <dgm:spPr/>
    </dgm:pt>
    <dgm:pt modelId="{5743147A-93AC-4A31-A391-5FC31E2C5FDF}" type="pres">
      <dgm:prSet presAssocID="{5AEBCC33-BAED-473E-B950-03621502CC23}" presName="hierChild4" presStyleCnt="0"/>
      <dgm:spPr/>
    </dgm:pt>
    <dgm:pt modelId="{B7FBAED5-464D-426D-B808-0943597AF66D}" type="pres">
      <dgm:prSet presAssocID="{046FD920-A06E-4FC0-97B3-7EF399712808}" presName="Name37" presStyleLbl="parChTrans1D3" presStyleIdx="2" presStyleCnt="3"/>
      <dgm:spPr/>
    </dgm:pt>
    <dgm:pt modelId="{2C74CB39-82EB-43BE-BF70-7F04FC5DA75B}" type="pres">
      <dgm:prSet presAssocID="{B174BEA3-22BB-4277-B7DA-3123BE88A8E3}" presName="hierRoot2" presStyleCnt="0">
        <dgm:presLayoutVars>
          <dgm:hierBranch val="init"/>
        </dgm:presLayoutVars>
      </dgm:prSet>
      <dgm:spPr/>
    </dgm:pt>
    <dgm:pt modelId="{7311C92B-4294-44E5-B5FE-2616B56BB8D9}" type="pres">
      <dgm:prSet presAssocID="{B174BEA3-22BB-4277-B7DA-3123BE88A8E3}" presName="rootComposite" presStyleCnt="0"/>
      <dgm:spPr/>
    </dgm:pt>
    <dgm:pt modelId="{AF6DE343-B75C-4AA2-BF35-B0016EA040C9}" type="pres">
      <dgm:prSet presAssocID="{B174BEA3-22BB-4277-B7DA-3123BE88A8E3}" presName="rootText" presStyleLbl="node3" presStyleIdx="2" presStyleCnt="3">
        <dgm:presLayoutVars>
          <dgm:chPref val="3"/>
        </dgm:presLayoutVars>
      </dgm:prSet>
      <dgm:spPr/>
    </dgm:pt>
    <dgm:pt modelId="{4A5BD0B9-2E61-467D-93F3-B7B4656D7A35}" type="pres">
      <dgm:prSet presAssocID="{B174BEA3-22BB-4277-B7DA-3123BE88A8E3}" presName="rootConnector" presStyleLbl="node3" presStyleIdx="2" presStyleCnt="3"/>
      <dgm:spPr/>
    </dgm:pt>
    <dgm:pt modelId="{FD2C7E5A-3464-4673-91CC-D9642B38C7D1}" type="pres">
      <dgm:prSet presAssocID="{B174BEA3-22BB-4277-B7DA-3123BE88A8E3}" presName="hierChild4" presStyleCnt="0"/>
      <dgm:spPr/>
    </dgm:pt>
    <dgm:pt modelId="{351153C8-B171-4B23-8C7B-26276C7BE100}" type="pres">
      <dgm:prSet presAssocID="{B174BEA3-22BB-4277-B7DA-3123BE88A8E3}" presName="hierChild5" presStyleCnt="0"/>
      <dgm:spPr/>
    </dgm:pt>
    <dgm:pt modelId="{710DF7F0-87F0-4A72-9F81-BAC452A2723D}" type="pres">
      <dgm:prSet presAssocID="{5AEBCC33-BAED-473E-B950-03621502CC23}" presName="hierChild5" presStyleCnt="0"/>
      <dgm:spPr/>
    </dgm:pt>
    <dgm:pt modelId="{24493E2C-CEF4-461F-8CB4-DF9D5465469E}" type="pres">
      <dgm:prSet presAssocID="{64C9005B-366A-4383-AE5E-A99B91ADDEDA}" presName="hierChild3" presStyleCnt="0"/>
      <dgm:spPr/>
    </dgm:pt>
    <dgm:pt modelId="{09ABA022-3909-44D5-9B4A-4DB212A2AF3A}" type="pres">
      <dgm:prSet presAssocID="{A1D7833F-8A19-4E59-AC94-D1189CB8BF07}" presName="Name111" presStyleLbl="parChTrans1D2" presStyleIdx="3" presStyleCnt="4"/>
      <dgm:spPr/>
    </dgm:pt>
    <dgm:pt modelId="{EDB0A71C-3EAA-4B71-82C9-94B1337DD158}" type="pres">
      <dgm:prSet presAssocID="{D22D499D-3FA8-48CC-8B3E-1DBF36009A25}" presName="hierRoot3" presStyleCnt="0">
        <dgm:presLayoutVars>
          <dgm:hierBranch val="init"/>
        </dgm:presLayoutVars>
      </dgm:prSet>
      <dgm:spPr/>
    </dgm:pt>
    <dgm:pt modelId="{EFDF53EB-D3FD-469E-8A51-6CF71A3325BE}" type="pres">
      <dgm:prSet presAssocID="{D22D499D-3FA8-48CC-8B3E-1DBF36009A25}" presName="rootComposite3" presStyleCnt="0"/>
      <dgm:spPr/>
    </dgm:pt>
    <dgm:pt modelId="{4BCB10A6-C5AC-4EB7-A6E9-E20174A914AD}" type="pres">
      <dgm:prSet presAssocID="{D22D499D-3FA8-48CC-8B3E-1DBF36009A25}" presName="rootText3" presStyleLbl="asst1" presStyleIdx="0" presStyleCnt="1">
        <dgm:presLayoutVars>
          <dgm:chPref val="3"/>
        </dgm:presLayoutVars>
      </dgm:prSet>
      <dgm:spPr/>
    </dgm:pt>
    <dgm:pt modelId="{5CC56419-F262-4289-90C4-76C1CFC7357B}" type="pres">
      <dgm:prSet presAssocID="{D22D499D-3FA8-48CC-8B3E-1DBF36009A25}" presName="rootConnector3" presStyleLbl="asst1" presStyleIdx="0" presStyleCnt="1"/>
      <dgm:spPr/>
    </dgm:pt>
    <dgm:pt modelId="{EEC8AB06-2484-49F0-BBDB-BCE8A6C83146}" type="pres">
      <dgm:prSet presAssocID="{D22D499D-3FA8-48CC-8B3E-1DBF36009A25}" presName="hierChild6" presStyleCnt="0"/>
      <dgm:spPr/>
    </dgm:pt>
    <dgm:pt modelId="{588EDBCA-3EB7-4AA0-82AC-56B3B5F68830}" type="pres">
      <dgm:prSet presAssocID="{D22D499D-3FA8-48CC-8B3E-1DBF36009A25}" presName="hierChild7" presStyleCnt="0"/>
      <dgm:spPr/>
    </dgm:pt>
  </dgm:ptLst>
  <dgm:cxnLst>
    <dgm:cxn modelId="{22423E04-7906-4A7D-8912-2EB7A8EF34CA}" type="presOf" srcId="{CF70EFC4-84DD-4FAB-9793-D408708B7D2D}" destId="{69B49066-3B76-4EB6-AD92-A67CCEA0189A}" srcOrd="0" destOrd="0" presId="urn:microsoft.com/office/officeart/2005/8/layout/orgChart1"/>
    <dgm:cxn modelId="{CDA8C413-504E-4D1A-A945-595BAAA71F8A}" type="presOf" srcId="{8CBC956A-5B33-48A0-B5B2-F2A712C261C1}" destId="{73EF01F7-F0E4-46B2-9C17-C35466F9E07A}" srcOrd="0" destOrd="0" presId="urn:microsoft.com/office/officeart/2005/8/layout/orgChart1"/>
    <dgm:cxn modelId="{C0A45420-3AC2-412A-BA83-648BFFD5E43D}" srcId="{64C9005B-366A-4383-AE5E-A99B91ADDEDA}" destId="{5AEBCC33-BAED-473E-B950-03621502CC23}" srcOrd="3" destOrd="0" parTransId="{58CD1DE8-74DF-406D-A545-7E9285F35BD5}" sibTransId="{936064FE-ADC8-4673-A2DF-CC26EF48AF7D}"/>
    <dgm:cxn modelId="{BC0A5528-B3ED-4DDD-87C3-578388F52073}" type="presOf" srcId="{046FD920-A06E-4FC0-97B3-7EF399712808}" destId="{B7FBAED5-464D-426D-B808-0943597AF66D}" srcOrd="0" destOrd="0" presId="urn:microsoft.com/office/officeart/2005/8/layout/orgChart1"/>
    <dgm:cxn modelId="{707B5F36-F124-4E0F-A942-B4FDAE631F8E}" type="presOf" srcId="{64C9005B-366A-4383-AE5E-A99B91ADDEDA}" destId="{C2298DD6-FD46-47F9-A26C-0EA48C1887EC}" srcOrd="0" destOrd="0" presId="urn:microsoft.com/office/officeart/2005/8/layout/orgChart1"/>
    <dgm:cxn modelId="{C800CA37-4B0D-4E51-8631-635C98F62A18}" type="presOf" srcId="{B174BEA3-22BB-4277-B7DA-3123BE88A8E3}" destId="{4A5BD0B9-2E61-467D-93F3-B7B4656D7A35}" srcOrd="1" destOrd="0" presId="urn:microsoft.com/office/officeart/2005/8/layout/orgChart1"/>
    <dgm:cxn modelId="{68DFAA38-BF94-424D-8E4F-75DD4A484641}" type="presOf" srcId="{4D9DCB8B-79A5-4FBA-96CF-20DC2EA080CA}" destId="{4EF91815-9434-4CF9-92F0-BD1C8FEB62C7}" srcOrd="0" destOrd="0" presId="urn:microsoft.com/office/officeart/2005/8/layout/orgChart1"/>
    <dgm:cxn modelId="{8946005F-1922-449E-9C45-F58F870E6878}" type="presOf" srcId="{22D18A4E-3A3A-407A-B21E-2AA5C0F71C74}" destId="{112F6B41-1816-4B17-884A-588BB3707E4F}" srcOrd="0" destOrd="0" presId="urn:microsoft.com/office/officeart/2005/8/layout/orgChart1"/>
    <dgm:cxn modelId="{16D76561-4A08-4DB2-839C-900D42A137DB}" type="presOf" srcId="{A1D7833F-8A19-4E59-AC94-D1189CB8BF07}" destId="{09ABA022-3909-44D5-9B4A-4DB212A2AF3A}" srcOrd="0" destOrd="0" presId="urn:microsoft.com/office/officeart/2005/8/layout/orgChart1"/>
    <dgm:cxn modelId="{D0DCFC61-8712-4208-AA64-263CE6B8D833}" srcId="{F2738E7C-FEA3-4413-AADA-C88588BC2786}" destId="{9FA94EA2-CBFD-4E28-AB5F-8B00195DAABC}" srcOrd="0" destOrd="0" parTransId="{6DA49E83-DC52-41B9-9858-5CD127C3BC1B}" sibTransId="{EB9F2A39-A680-4C50-988F-07CB5A84D2E4}"/>
    <dgm:cxn modelId="{30695365-E3F6-4DC8-99A8-F332BDEB97B0}" type="presOf" srcId="{5AEBCC33-BAED-473E-B950-03621502CC23}" destId="{4C2249E3-47CA-462B-9F00-BB25E1A052A4}" srcOrd="1" destOrd="0" presId="urn:microsoft.com/office/officeart/2005/8/layout/orgChart1"/>
    <dgm:cxn modelId="{06616267-925D-4C20-884F-B105F21D38A3}" type="presOf" srcId="{D22D499D-3FA8-48CC-8B3E-1DBF36009A25}" destId="{5CC56419-F262-4289-90C4-76C1CFC7357B}" srcOrd="1" destOrd="0" presId="urn:microsoft.com/office/officeart/2005/8/layout/orgChart1"/>
    <dgm:cxn modelId="{12D46448-D515-47AD-907B-A95F4DEBA2F2}" srcId="{AF20AE30-0972-4B1A-BB74-576CE6D17D36}" destId="{64C9005B-366A-4383-AE5E-A99B91ADDEDA}" srcOrd="0" destOrd="0" parTransId="{04273410-9C1B-47C3-A8BD-2FFBB35CB36E}" sibTransId="{E6F7B00B-9FDD-444F-A5A0-4913E3F12D22}"/>
    <dgm:cxn modelId="{4F68114E-2BFC-4E87-825E-1E9939930584}" type="presOf" srcId="{9FA94EA2-CBFD-4E28-AB5F-8B00195DAABC}" destId="{ECE3086A-AECB-41D5-897C-7806A44ECCAC}" srcOrd="1" destOrd="0" presId="urn:microsoft.com/office/officeart/2005/8/layout/orgChart1"/>
    <dgm:cxn modelId="{B2041979-DD36-4FE5-8A1E-B3014A0B1EF3}" srcId="{64C9005B-366A-4383-AE5E-A99B91ADDEDA}" destId="{D22D499D-3FA8-48CC-8B3E-1DBF36009A25}" srcOrd="0" destOrd="0" parTransId="{A1D7833F-8A19-4E59-AC94-D1189CB8BF07}" sibTransId="{680501B0-EB09-457D-8239-77703055EF75}"/>
    <dgm:cxn modelId="{7F8E4887-0EF0-481F-99D3-BA52AA961E1E}" type="presOf" srcId="{22D18A4E-3A3A-407A-B21E-2AA5C0F71C74}" destId="{E6771ADB-14B9-4C7E-9E08-BD1B566ED64D}" srcOrd="1" destOrd="0" presId="urn:microsoft.com/office/officeart/2005/8/layout/orgChart1"/>
    <dgm:cxn modelId="{C82CBC87-1511-47D8-9AEC-35346E3A8D11}" type="presOf" srcId="{5AEBCC33-BAED-473E-B950-03621502CC23}" destId="{90DD2EE8-6372-4F10-9880-55C02BE89785}" srcOrd="0" destOrd="0" presId="urn:microsoft.com/office/officeart/2005/8/layout/orgChart1"/>
    <dgm:cxn modelId="{A5F9F599-2B16-4277-BF19-F2703B35E759}" type="presOf" srcId="{B174BEA3-22BB-4277-B7DA-3123BE88A8E3}" destId="{AF6DE343-B75C-4AA2-BF35-B0016EA040C9}" srcOrd="0" destOrd="0" presId="urn:microsoft.com/office/officeart/2005/8/layout/orgChart1"/>
    <dgm:cxn modelId="{D21665AF-9060-45B9-BFA2-A6B786BECB33}" srcId="{5AEBCC33-BAED-473E-B950-03621502CC23}" destId="{B174BEA3-22BB-4277-B7DA-3123BE88A8E3}" srcOrd="0" destOrd="0" parTransId="{046FD920-A06E-4FC0-97B3-7EF399712808}" sibTransId="{744D402D-ACE8-4245-BDA1-98FC2CE254F5}"/>
    <dgm:cxn modelId="{56FBBFB1-EFAD-42CB-9074-EAA88A25858E}" srcId="{64C9005B-366A-4383-AE5E-A99B91ADDEDA}" destId="{F2738E7C-FEA3-4413-AADA-C88588BC2786}" srcOrd="2" destOrd="0" parTransId="{CF70EFC4-84DD-4FAB-9793-D408708B7D2D}" sibTransId="{306A7DF7-CEE8-4626-BE4D-577C5FE20406}"/>
    <dgm:cxn modelId="{025CB3BC-F255-4390-B6B1-4A543FAE84B9}" type="presOf" srcId="{F2738E7C-FEA3-4413-AADA-C88588BC2786}" destId="{2750C6B9-5282-4FA9-933F-8047BFEE89FF}" srcOrd="0" destOrd="0" presId="urn:microsoft.com/office/officeart/2005/8/layout/orgChart1"/>
    <dgm:cxn modelId="{62D3E8BD-662C-4146-948B-33B63BE6680E}" type="presOf" srcId="{F2738E7C-FEA3-4413-AADA-C88588BC2786}" destId="{0DF36838-7F7E-47CD-AB02-0F54E411367D}" srcOrd="1" destOrd="0" presId="urn:microsoft.com/office/officeart/2005/8/layout/orgChart1"/>
    <dgm:cxn modelId="{B5E935D3-5058-4990-8C03-C848DF4B918E}" type="presOf" srcId="{D276F56B-F1B4-44AE-939C-7646969641DF}" destId="{59D618E6-0CA5-4E74-B900-EB22293EBC6E}" srcOrd="0" destOrd="0" presId="urn:microsoft.com/office/officeart/2005/8/layout/orgChart1"/>
    <dgm:cxn modelId="{A215FED6-A38A-4DBD-9A10-7C448EB3E1BF}" type="presOf" srcId="{6DA49E83-DC52-41B9-9858-5CD127C3BC1B}" destId="{D8F028CD-E56C-4A46-BD75-BBB602258C91}" srcOrd="0" destOrd="0" presId="urn:microsoft.com/office/officeart/2005/8/layout/orgChart1"/>
    <dgm:cxn modelId="{74C051DD-7FC8-4D6C-8952-868D3F201D05}" type="presOf" srcId="{4D9DCB8B-79A5-4FBA-96CF-20DC2EA080CA}" destId="{3E9EB97F-F7B5-4572-B3D3-8D7EE76799F3}" srcOrd="1" destOrd="0" presId="urn:microsoft.com/office/officeart/2005/8/layout/orgChart1"/>
    <dgm:cxn modelId="{6F40A6E1-70AB-4502-99F1-45BF4B83E8D6}" type="presOf" srcId="{9FA94EA2-CBFD-4E28-AB5F-8B00195DAABC}" destId="{0F789356-BF48-4674-8347-D1974F5470A3}" srcOrd="0" destOrd="0" presId="urn:microsoft.com/office/officeart/2005/8/layout/orgChart1"/>
    <dgm:cxn modelId="{5A1784E3-2461-4AD3-A3AC-E39E036650DD}" type="presOf" srcId="{64C9005B-366A-4383-AE5E-A99B91ADDEDA}" destId="{8E9D6AC6-0FCD-41A9-BD7C-D162DB33C34A}" srcOrd="1" destOrd="0" presId="urn:microsoft.com/office/officeart/2005/8/layout/orgChart1"/>
    <dgm:cxn modelId="{BD2031F3-2312-40C1-A46E-A010C9C979FA}" srcId="{22D18A4E-3A3A-407A-B21E-2AA5C0F71C74}" destId="{4D9DCB8B-79A5-4FBA-96CF-20DC2EA080CA}" srcOrd="0" destOrd="0" parTransId="{8CBC956A-5B33-48A0-B5B2-F2A712C261C1}" sibTransId="{6F41CD67-56B1-431B-B23A-72DAC71EC083}"/>
    <dgm:cxn modelId="{DFC8A4F7-9808-46C0-9C40-9CB729A6FF1F}" type="presOf" srcId="{AF20AE30-0972-4B1A-BB74-576CE6D17D36}" destId="{88D1FD66-6902-40F8-AB19-75D9325F5E77}" srcOrd="0" destOrd="0" presId="urn:microsoft.com/office/officeart/2005/8/layout/orgChart1"/>
    <dgm:cxn modelId="{66C00CF8-5602-4023-9E05-3BBA7A89EAD4}" type="presOf" srcId="{D22D499D-3FA8-48CC-8B3E-1DBF36009A25}" destId="{4BCB10A6-C5AC-4EB7-A6E9-E20174A914AD}" srcOrd="0" destOrd="0" presId="urn:microsoft.com/office/officeart/2005/8/layout/orgChart1"/>
    <dgm:cxn modelId="{F0B91DFB-60FA-4722-80B8-17F2443F3FD1}" srcId="{64C9005B-366A-4383-AE5E-A99B91ADDEDA}" destId="{22D18A4E-3A3A-407A-B21E-2AA5C0F71C74}" srcOrd="1" destOrd="0" parTransId="{D276F56B-F1B4-44AE-939C-7646969641DF}" sibTransId="{24FDE8F4-A254-4110-AAD1-34EC164CDE38}"/>
    <dgm:cxn modelId="{9FAA2EFE-6DEC-4209-82A1-A7E7BFB63FC4}" type="presOf" srcId="{58CD1DE8-74DF-406D-A545-7E9285F35BD5}" destId="{B775B71F-4CA5-48B7-9DFB-7E2ECD5B672C}" srcOrd="0" destOrd="0" presId="urn:microsoft.com/office/officeart/2005/8/layout/orgChart1"/>
    <dgm:cxn modelId="{432B4C64-D2D8-41B3-8071-52D379F00513}" type="presParOf" srcId="{88D1FD66-6902-40F8-AB19-75D9325F5E77}" destId="{2AD2E962-4703-4665-873E-B872229A80F0}" srcOrd="0" destOrd="0" presId="urn:microsoft.com/office/officeart/2005/8/layout/orgChart1"/>
    <dgm:cxn modelId="{FAC2BE9E-BA58-44E4-95D1-D74B942BD26C}" type="presParOf" srcId="{2AD2E962-4703-4665-873E-B872229A80F0}" destId="{7979D3B9-1E4F-439A-996B-FB19CFA29826}" srcOrd="0" destOrd="0" presId="urn:microsoft.com/office/officeart/2005/8/layout/orgChart1"/>
    <dgm:cxn modelId="{DBB8A191-607B-49E4-A00F-1BA647563881}" type="presParOf" srcId="{7979D3B9-1E4F-439A-996B-FB19CFA29826}" destId="{C2298DD6-FD46-47F9-A26C-0EA48C1887EC}" srcOrd="0" destOrd="0" presId="urn:microsoft.com/office/officeart/2005/8/layout/orgChart1"/>
    <dgm:cxn modelId="{52E27490-0DDD-49BD-B247-1DF257E8F437}" type="presParOf" srcId="{7979D3B9-1E4F-439A-996B-FB19CFA29826}" destId="{8E9D6AC6-0FCD-41A9-BD7C-D162DB33C34A}" srcOrd="1" destOrd="0" presId="urn:microsoft.com/office/officeart/2005/8/layout/orgChart1"/>
    <dgm:cxn modelId="{BABCAF9B-B0D3-407D-BB8E-7CEF00163ED8}" type="presParOf" srcId="{2AD2E962-4703-4665-873E-B872229A80F0}" destId="{31336E10-D276-4B53-9C0D-C4411FAA2576}" srcOrd="1" destOrd="0" presId="urn:microsoft.com/office/officeart/2005/8/layout/orgChart1"/>
    <dgm:cxn modelId="{7865403B-4732-4BC7-A50B-A12774D379E9}" type="presParOf" srcId="{31336E10-D276-4B53-9C0D-C4411FAA2576}" destId="{59D618E6-0CA5-4E74-B900-EB22293EBC6E}" srcOrd="0" destOrd="0" presId="urn:microsoft.com/office/officeart/2005/8/layout/orgChart1"/>
    <dgm:cxn modelId="{E6659605-28CB-42ED-B1C6-BB480692B49D}" type="presParOf" srcId="{31336E10-D276-4B53-9C0D-C4411FAA2576}" destId="{4FCD03ED-C3A5-4E5B-AD62-CD215D63CD55}" srcOrd="1" destOrd="0" presId="urn:microsoft.com/office/officeart/2005/8/layout/orgChart1"/>
    <dgm:cxn modelId="{F8F997C8-9E02-4900-B5E8-6A03A934E9BB}" type="presParOf" srcId="{4FCD03ED-C3A5-4E5B-AD62-CD215D63CD55}" destId="{7C471CA2-7316-4B70-A580-136F69342B32}" srcOrd="0" destOrd="0" presId="urn:microsoft.com/office/officeart/2005/8/layout/orgChart1"/>
    <dgm:cxn modelId="{187C56A3-4F30-46FA-9C74-1838A7FFBC6B}" type="presParOf" srcId="{7C471CA2-7316-4B70-A580-136F69342B32}" destId="{112F6B41-1816-4B17-884A-588BB3707E4F}" srcOrd="0" destOrd="0" presId="urn:microsoft.com/office/officeart/2005/8/layout/orgChart1"/>
    <dgm:cxn modelId="{7172CD39-B44B-40D2-9FC5-208504F77F2F}" type="presParOf" srcId="{7C471CA2-7316-4B70-A580-136F69342B32}" destId="{E6771ADB-14B9-4C7E-9E08-BD1B566ED64D}" srcOrd="1" destOrd="0" presId="urn:microsoft.com/office/officeart/2005/8/layout/orgChart1"/>
    <dgm:cxn modelId="{E87B565E-298C-4A8A-8452-FC06959D9D3F}" type="presParOf" srcId="{4FCD03ED-C3A5-4E5B-AD62-CD215D63CD55}" destId="{3F50108A-65F7-4BB7-BCA3-C767214EF3CF}" srcOrd="1" destOrd="0" presId="urn:microsoft.com/office/officeart/2005/8/layout/orgChart1"/>
    <dgm:cxn modelId="{722755A9-DAF4-4273-821C-D2B96792F8A9}" type="presParOf" srcId="{3F50108A-65F7-4BB7-BCA3-C767214EF3CF}" destId="{73EF01F7-F0E4-46B2-9C17-C35466F9E07A}" srcOrd="0" destOrd="0" presId="urn:microsoft.com/office/officeart/2005/8/layout/orgChart1"/>
    <dgm:cxn modelId="{2E05B6B4-1FEC-45C2-8065-A9DCB30E815E}" type="presParOf" srcId="{3F50108A-65F7-4BB7-BCA3-C767214EF3CF}" destId="{B9AD941F-4D40-4EE8-B058-569C34BD4F14}" srcOrd="1" destOrd="0" presId="urn:microsoft.com/office/officeart/2005/8/layout/orgChart1"/>
    <dgm:cxn modelId="{67BDBDAF-DFC0-4998-8FAE-96D78F711CD4}" type="presParOf" srcId="{B9AD941F-4D40-4EE8-B058-569C34BD4F14}" destId="{241FCEA8-B031-461E-999B-A574C2D8D004}" srcOrd="0" destOrd="0" presId="urn:microsoft.com/office/officeart/2005/8/layout/orgChart1"/>
    <dgm:cxn modelId="{E6471909-AC9F-42F9-834E-0CFE2611A972}" type="presParOf" srcId="{241FCEA8-B031-461E-999B-A574C2D8D004}" destId="{4EF91815-9434-4CF9-92F0-BD1C8FEB62C7}" srcOrd="0" destOrd="0" presId="urn:microsoft.com/office/officeart/2005/8/layout/orgChart1"/>
    <dgm:cxn modelId="{08AC1B54-EF91-4E28-A096-3E82A1999F9B}" type="presParOf" srcId="{241FCEA8-B031-461E-999B-A574C2D8D004}" destId="{3E9EB97F-F7B5-4572-B3D3-8D7EE76799F3}" srcOrd="1" destOrd="0" presId="urn:microsoft.com/office/officeart/2005/8/layout/orgChart1"/>
    <dgm:cxn modelId="{786B3901-A275-4699-A1F1-9144C86B4D03}" type="presParOf" srcId="{B9AD941F-4D40-4EE8-B058-569C34BD4F14}" destId="{F5CB98C8-CA4D-4A00-ABDC-6880E8B51512}" srcOrd="1" destOrd="0" presId="urn:microsoft.com/office/officeart/2005/8/layout/orgChart1"/>
    <dgm:cxn modelId="{C9BD75CF-E2B2-4017-BF6F-06AED920FC77}" type="presParOf" srcId="{B9AD941F-4D40-4EE8-B058-569C34BD4F14}" destId="{24A4941A-7615-495D-A23F-22F53E60C8AE}" srcOrd="2" destOrd="0" presId="urn:microsoft.com/office/officeart/2005/8/layout/orgChart1"/>
    <dgm:cxn modelId="{6C39634B-D654-441B-93AB-88F683E633EA}" type="presParOf" srcId="{4FCD03ED-C3A5-4E5B-AD62-CD215D63CD55}" destId="{A41F28FE-A1FC-47FF-BBBE-0760D0E72FE4}" srcOrd="2" destOrd="0" presId="urn:microsoft.com/office/officeart/2005/8/layout/orgChart1"/>
    <dgm:cxn modelId="{303001DE-9C64-4D30-B80C-8DAF4B90542D}" type="presParOf" srcId="{31336E10-D276-4B53-9C0D-C4411FAA2576}" destId="{69B49066-3B76-4EB6-AD92-A67CCEA0189A}" srcOrd="2" destOrd="0" presId="urn:microsoft.com/office/officeart/2005/8/layout/orgChart1"/>
    <dgm:cxn modelId="{910956C7-C7E5-4F3F-AD89-868A6479F605}" type="presParOf" srcId="{31336E10-D276-4B53-9C0D-C4411FAA2576}" destId="{94812630-EA1B-4D9B-B606-722E8CFA1652}" srcOrd="3" destOrd="0" presId="urn:microsoft.com/office/officeart/2005/8/layout/orgChart1"/>
    <dgm:cxn modelId="{C9F0B2D1-75AD-4B47-AFEE-3398472C024C}" type="presParOf" srcId="{94812630-EA1B-4D9B-B606-722E8CFA1652}" destId="{412B5B53-11F6-4DD6-A0FA-597533C97C39}" srcOrd="0" destOrd="0" presId="urn:microsoft.com/office/officeart/2005/8/layout/orgChart1"/>
    <dgm:cxn modelId="{3231E906-D777-43AF-92F6-1E206C6C6D53}" type="presParOf" srcId="{412B5B53-11F6-4DD6-A0FA-597533C97C39}" destId="{2750C6B9-5282-4FA9-933F-8047BFEE89FF}" srcOrd="0" destOrd="0" presId="urn:microsoft.com/office/officeart/2005/8/layout/orgChart1"/>
    <dgm:cxn modelId="{E7EF018F-7A4D-406B-B7E9-BEAFBC9263A0}" type="presParOf" srcId="{412B5B53-11F6-4DD6-A0FA-597533C97C39}" destId="{0DF36838-7F7E-47CD-AB02-0F54E411367D}" srcOrd="1" destOrd="0" presId="urn:microsoft.com/office/officeart/2005/8/layout/orgChart1"/>
    <dgm:cxn modelId="{EFBC3314-44E4-44DB-8364-985F689B9396}" type="presParOf" srcId="{94812630-EA1B-4D9B-B606-722E8CFA1652}" destId="{7062F0CF-98F9-4629-B1A2-D2380443F6F7}" srcOrd="1" destOrd="0" presId="urn:microsoft.com/office/officeart/2005/8/layout/orgChart1"/>
    <dgm:cxn modelId="{3CB189B3-9120-47EF-B174-59F23CA43344}" type="presParOf" srcId="{7062F0CF-98F9-4629-B1A2-D2380443F6F7}" destId="{D8F028CD-E56C-4A46-BD75-BBB602258C91}" srcOrd="0" destOrd="0" presId="urn:microsoft.com/office/officeart/2005/8/layout/orgChart1"/>
    <dgm:cxn modelId="{A023DA77-3FCD-42AC-965F-FF5E4925F10D}" type="presParOf" srcId="{7062F0CF-98F9-4629-B1A2-D2380443F6F7}" destId="{E6219F1A-C1C7-4D35-8729-F8A63C906F44}" srcOrd="1" destOrd="0" presId="urn:microsoft.com/office/officeart/2005/8/layout/orgChart1"/>
    <dgm:cxn modelId="{FC0CA037-4D9F-4681-84F6-5CA8A0250A64}" type="presParOf" srcId="{E6219F1A-C1C7-4D35-8729-F8A63C906F44}" destId="{ECF00DBA-775F-4DC4-BB5E-5945BA8AFDFF}" srcOrd="0" destOrd="0" presId="urn:microsoft.com/office/officeart/2005/8/layout/orgChart1"/>
    <dgm:cxn modelId="{7FD5F298-1392-417D-90EC-5076061BBFDE}" type="presParOf" srcId="{ECF00DBA-775F-4DC4-BB5E-5945BA8AFDFF}" destId="{0F789356-BF48-4674-8347-D1974F5470A3}" srcOrd="0" destOrd="0" presId="urn:microsoft.com/office/officeart/2005/8/layout/orgChart1"/>
    <dgm:cxn modelId="{3CE6EBDC-EE3A-420A-8F1D-DA5B4478C826}" type="presParOf" srcId="{ECF00DBA-775F-4DC4-BB5E-5945BA8AFDFF}" destId="{ECE3086A-AECB-41D5-897C-7806A44ECCAC}" srcOrd="1" destOrd="0" presId="urn:microsoft.com/office/officeart/2005/8/layout/orgChart1"/>
    <dgm:cxn modelId="{25C38806-0984-4B79-B1EB-4BCB4FE1F552}" type="presParOf" srcId="{E6219F1A-C1C7-4D35-8729-F8A63C906F44}" destId="{62340771-B4A6-453F-BB5E-E58236E4CE72}" srcOrd="1" destOrd="0" presId="urn:microsoft.com/office/officeart/2005/8/layout/orgChart1"/>
    <dgm:cxn modelId="{912438B5-0A51-47E9-A983-9CD57418074C}" type="presParOf" srcId="{E6219F1A-C1C7-4D35-8729-F8A63C906F44}" destId="{AFD02C83-1221-4B8E-926F-CF3D0B171D3A}" srcOrd="2" destOrd="0" presId="urn:microsoft.com/office/officeart/2005/8/layout/orgChart1"/>
    <dgm:cxn modelId="{B0345ED4-8117-4D3A-B178-3049E34C845D}" type="presParOf" srcId="{94812630-EA1B-4D9B-B606-722E8CFA1652}" destId="{7308CFFB-6424-4625-BFCE-7DBD65F6DE4D}" srcOrd="2" destOrd="0" presId="urn:microsoft.com/office/officeart/2005/8/layout/orgChart1"/>
    <dgm:cxn modelId="{C862952E-C20D-4D06-8164-D7DAD2883D90}" type="presParOf" srcId="{31336E10-D276-4B53-9C0D-C4411FAA2576}" destId="{B775B71F-4CA5-48B7-9DFB-7E2ECD5B672C}" srcOrd="4" destOrd="0" presId="urn:microsoft.com/office/officeart/2005/8/layout/orgChart1"/>
    <dgm:cxn modelId="{0A01BF45-B5FF-4FAA-9B74-F6C4C0382B1E}" type="presParOf" srcId="{31336E10-D276-4B53-9C0D-C4411FAA2576}" destId="{CB4DE528-4BF9-4BDB-B728-623C8F15837D}" srcOrd="5" destOrd="0" presId="urn:microsoft.com/office/officeart/2005/8/layout/orgChart1"/>
    <dgm:cxn modelId="{46639020-FDC3-450C-9E9A-8D82C0022ACD}" type="presParOf" srcId="{CB4DE528-4BF9-4BDB-B728-623C8F15837D}" destId="{CCA5546B-91F2-48BD-B559-BAC0504D5BFC}" srcOrd="0" destOrd="0" presId="urn:microsoft.com/office/officeart/2005/8/layout/orgChart1"/>
    <dgm:cxn modelId="{50BF10D7-7FED-483A-A417-0B23671FCD4E}" type="presParOf" srcId="{CCA5546B-91F2-48BD-B559-BAC0504D5BFC}" destId="{90DD2EE8-6372-4F10-9880-55C02BE89785}" srcOrd="0" destOrd="0" presId="urn:microsoft.com/office/officeart/2005/8/layout/orgChart1"/>
    <dgm:cxn modelId="{EDA6CE24-8AD3-4253-9A1D-74F97D36D463}" type="presParOf" srcId="{CCA5546B-91F2-48BD-B559-BAC0504D5BFC}" destId="{4C2249E3-47CA-462B-9F00-BB25E1A052A4}" srcOrd="1" destOrd="0" presId="urn:microsoft.com/office/officeart/2005/8/layout/orgChart1"/>
    <dgm:cxn modelId="{DC79B124-FA9B-4336-BDC8-3007FB0F96A3}" type="presParOf" srcId="{CB4DE528-4BF9-4BDB-B728-623C8F15837D}" destId="{5743147A-93AC-4A31-A391-5FC31E2C5FDF}" srcOrd="1" destOrd="0" presId="urn:microsoft.com/office/officeart/2005/8/layout/orgChart1"/>
    <dgm:cxn modelId="{36DB958B-2E20-4B4A-A63C-0FC30AFCDB4B}" type="presParOf" srcId="{5743147A-93AC-4A31-A391-5FC31E2C5FDF}" destId="{B7FBAED5-464D-426D-B808-0943597AF66D}" srcOrd="0" destOrd="0" presId="urn:microsoft.com/office/officeart/2005/8/layout/orgChart1"/>
    <dgm:cxn modelId="{291B8A15-5490-4FEB-BA37-BF11ED798989}" type="presParOf" srcId="{5743147A-93AC-4A31-A391-5FC31E2C5FDF}" destId="{2C74CB39-82EB-43BE-BF70-7F04FC5DA75B}" srcOrd="1" destOrd="0" presId="urn:microsoft.com/office/officeart/2005/8/layout/orgChart1"/>
    <dgm:cxn modelId="{F29C5D28-4D97-463D-A970-6DD6FDC045C4}" type="presParOf" srcId="{2C74CB39-82EB-43BE-BF70-7F04FC5DA75B}" destId="{7311C92B-4294-44E5-B5FE-2616B56BB8D9}" srcOrd="0" destOrd="0" presId="urn:microsoft.com/office/officeart/2005/8/layout/orgChart1"/>
    <dgm:cxn modelId="{30EC1748-14D3-4D7D-B907-5AC925F6875D}" type="presParOf" srcId="{7311C92B-4294-44E5-B5FE-2616B56BB8D9}" destId="{AF6DE343-B75C-4AA2-BF35-B0016EA040C9}" srcOrd="0" destOrd="0" presId="urn:microsoft.com/office/officeart/2005/8/layout/orgChart1"/>
    <dgm:cxn modelId="{C7F4F21F-7517-49DE-A8CB-E90E5FA690A3}" type="presParOf" srcId="{7311C92B-4294-44E5-B5FE-2616B56BB8D9}" destId="{4A5BD0B9-2E61-467D-93F3-B7B4656D7A35}" srcOrd="1" destOrd="0" presId="urn:microsoft.com/office/officeart/2005/8/layout/orgChart1"/>
    <dgm:cxn modelId="{FEAC280B-0A89-46B9-A187-D7B0F9AC831C}" type="presParOf" srcId="{2C74CB39-82EB-43BE-BF70-7F04FC5DA75B}" destId="{FD2C7E5A-3464-4673-91CC-D9642B38C7D1}" srcOrd="1" destOrd="0" presId="urn:microsoft.com/office/officeart/2005/8/layout/orgChart1"/>
    <dgm:cxn modelId="{47380C3C-3993-42CD-A2AE-000CC5DC6FC9}" type="presParOf" srcId="{2C74CB39-82EB-43BE-BF70-7F04FC5DA75B}" destId="{351153C8-B171-4B23-8C7B-26276C7BE100}" srcOrd="2" destOrd="0" presId="urn:microsoft.com/office/officeart/2005/8/layout/orgChart1"/>
    <dgm:cxn modelId="{C6F1E98E-E70E-417E-8EE5-0AF6632FB788}" type="presParOf" srcId="{CB4DE528-4BF9-4BDB-B728-623C8F15837D}" destId="{710DF7F0-87F0-4A72-9F81-BAC452A2723D}" srcOrd="2" destOrd="0" presId="urn:microsoft.com/office/officeart/2005/8/layout/orgChart1"/>
    <dgm:cxn modelId="{D2996BBD-F749-4A11-904B-7B9D24862CD7}" type="presParOf" srcId="{2AD2E962-4703-4665-873E-B872229A80F0}" destId="{24493E2C-CEF4-461F-8CB4-DF9D5465469E}" srcOrd="2" destOrd="0" presId="urn:microsoft.com/office/officeart/2005/8/layout/orgChart1"/>
    <dgm:cxn modelId="{C76952EA-15DD-47E7-B2B3-CC43869A4B30}" type="presParOf" srcId="{24493E2C-CEF4-461F-8CB4-DF9D5465469E}" destId="{09ABA022-3909-44D5-9B4A-4DB212A2AF3A}" srcOrd="0" destOrd="0" presId="urn:microsoft.com/office/officeart/2005/8/layout/orgChart1"/>
    <dgm:cxn modelId="{1F4A230F-DA3A-4412-B17F-5DC20A022CD4}" type="presParOf" srcId="{24493E2C-CEF4-461F-8CB4-DF9D5465469E}" destId="{EDB0A71C-3EAA-4B71-82C9-94B1337DD158}" srcOrd="1" destOrd="0" presId="urn:microsoft.com/office/officeart/2005/8/layout/orgChart1"/>
    <dgm:cxn modelId="{E1F49D55-ADE3-4BAB-802B-B9CD5EA8BD15}" type="presParOf" srcId="{EDB0A71C-3EAA-4B71-82C9-94B1337DD158}" destId="{EFDF53EB-D3FD-469E-8A51-6CF71A3325BE}" srcOrd="0" destOrd="0" presId="urn:microsoft.com/office/officeart/2005/8/layout/orgChart1"/>
    <dgm:cxn modelId="{4793A885-6EEC-4C7C-8AE7-0B2DB5A11F1B}" type="presParOf" srcId="{EFDF53EB-D3FD-469E-8A51-6CF71A3325BE}" destId="{4BCB10A6-C5AC-4EB7-A6E9-E20174A914AD}" srcOrd="0" destOrd="0" presId="urn:microsoft.com/office/officeart/2005/8/layout/orgChart1"/>
    <dgm:cxn modelId="{E0F63024-DEFB-404F-88D4-1097D759D094}" type="presParOf" srcId="{EFDF53EB-D3FD-469E-8A51-6CF71A3325BE}" destId="{5CC56419-F262-4289-90C4-76C1CFC7357B}" srcOrd="1" destOrd="0" presId="urn:microsoft.com/office/officeart/2005/8/layout/orgChart1"/>
    <dgm:cxn modelId="{AB5354BD-C942-4DFF-99F4-985EA04931B7}" type="presParOf" srcId="{EDB0A71C-3EAA-4B71-82C9-94B1337DD158}" destId="{EEC8AB06-2484-49F0-BBDB-BCE8A6C83146}" srcOrd="1" destOrd="0" presId="urn:microsoft.com/office/officeart/2005/8/layout/orgChart1"/>
    <dgm:cxn modelId="{B3B8ED20-0E00-47B0-94D6-C41F4A6A7E8B}" type="presParOf" srcId="{EDB0A71C-3EAA-4B71-82C9-94B1337DD158}" destId="{588EDBCA-3EB7-4AA0-82AC-56B3B5F68830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9ABA022-3909-44D5-9B4A-4DB212A2AF3A}">
      <dsp:nvSpPr>
        <dsp:cNvPr id="0" name=""/>
        <dsp:cNvSpPr/>
      </dsp:nvSpPr>
      <dsp:spPr>
        <a:xfrm>
          <a:off x="2145261" y="427113"/>
          <a:ext cx="91440" cy="392055"/>
        </a:xfrm>
        <a:custGeom>
          <a:avLst/>
          <a:gdLst/>
          <a:ahLst/>
          <a:cxnLst/>
          <a:rect l="0" t="0" r="0" b="0"/>
          <a:pathLst>
            <a:path>
              <a:moveTo>
                <a:pt x="135211" y="0"/>
              </a:moveTo>
              <a:lnTo>
                <a:pt x="135211" y="392055"/>
              </a:lnTo>
              <a:lnTo>
                <a:pt x="45720" y="392055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FBAED5-464D-426D-B808-0943597AF66D}">
      <dsp:nvSpPr>
        <dsp:cNvPr id="0" name=""/>
        <dsp:cNvSpPr/>
      </dsp:nvSpPr>
      <dsp:spPr>
        <a:xfrm>
          <a:off x="2970831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75B71F-4CA5-48B7-9DFB-7E2ECD5B672C}">
      <dsp:nvSpPr>
        <dsp:cNvPr id="0" name=""/>
        <dsp:cNvSpPr/>
      </dsp:nvSpPr>
      <dsp:spPr>
        <a:xfrm>
          <a:off x="2280472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694620"/>
              </a:lnTo>
              <a:lnTo>
                <a:pt x="1031277" y="694620"/>
              </a:lnTo>
              <a:lnTo>
                <a:pt x="1031277" y="78411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8F028CD-E56C-4A46-BD75-BBB602258C91}">
      <dsp:nvSpPr>
        <dsp:cNvPr id="0" name=""/>
        <dsp:cNvSpPr/>
      </dsp:nvSpPr>
      <dsp:spPr>
        <a:xfrm>
          <a:off x="1939554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9B49066-3B76-4EB6-AD92-A67CCEA0189A}">
      <dsp:nvSpPr>
        <dsp:cNvPr id="0" name=""/>
        <dsp:cNvSpPr/>
      </dsp:nvSpPr>
      <dsp:spPr>
        <a:xfrm>
          <a:off x="2234752" y="427113"/>
          <a:ext cx="91440" cy="784111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78411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3EF01F7-F0E4-46B2-9C17-C35466F9E07A}">
      <dsp:nvSpPr>
        <dsp:cNvPr id="0" name=""/>
        <dsp:cNvSpPr/>
      </dsp:nvSpPr>
      <dsp:spPr>
        <a:xfrm>
          <a:off x="908277" y="1637373"/>
          <a:ext cx="127844" cy="392055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92055"/>
              </a:lnTo>
              <a:lnTo>
                <a:pt x="127844" y="392055"/>
              </a:lnTo>
            </a:path>
          </a:pathLst>
        </a:custGeom>
        <a:noFill/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9D618E6-0CA5-4E74-B900-EB22293EBC6E}">
      <dsp:nvSpPr>
        <dsp:cNvPr id="0" name=""/>
        <dsp:cNvSpPr/>
      </dsp:nvSpPr>
      <dsp:spPr>
        <a:xfrm>
          <a:off x="1249195" y="427113"/>
          <a:ext cx="1031277" cy="784111"/>
        </a:xfrm>
        <a:custGeom>
          <a:avLst/>
          <a:gdLst/>
          <a:ahLst/>
          <a:cxnLst/>
          <a:rect l="0" t="0" r="0" b="0"/>
          <a:pathLst>
            <a:path>
              <a:moveTo>
                <a:pt x="1031277" y="0"/>
              </a:moveTo>
              <a:lnTo>
                <a:pt x="1031277" y="694620"/>
              </a:lnTo>
              <a:lnTo>
                <a:pt x="0" y="694620"/>
              </a:lnTo>
              <a:lnTo>
                <a:pt x="0" y="784111"/>
              </a:lnTo>
            </a:path>
          </a:pathLst>
        </a:custGeom>
        <a:noFill/>
        <a:ln w="254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2298DD6-FD46-47F9-A26C-0EA48C1887EC}">
      <dsp:nvSpPr>
        <dsp:cNvPr id="0" name=""/>
        <dsp:cNvSpPr/>
      </dsp:nvSpPr>
      <dsp:spPr>
        <a:xfrm>
          <a:off x="1854324" y="966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PCBU</a:t>
          </a:r>
        </a:p>
      </dsp:txBody>
      <dsp:txXfrm>
        <a:off x="1854324" y="966"/>
        <a:ext cx="852295" cy="426147"/>
      </dsp:txXfrm>
    </dsp:sp>
    <dsp:sp modelId="{112F6B41-1816-4B17-884A-588BB3707E4F}">
      <dsp:nvSpPr>
        <dsp:cNvPr id="0" name=""/>
        <dsp:cNvSpPr/>
      </dsp:nvSpPr>
      <dsp:spPr>
        <a:xfrm>
          <a:off x="823047" y="1211225"/>
          <a:ext cx="852295" cy="426147"/>
        </a:xfrm>
        <a:prstGeom prst="rect">
          <a:avLst/>
        </a:prstGeom>
        <a:solidFill>
          <a:schemeClr val="tx1"/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>
              <a:solidFill>
                <a:schemeClr val="bg1"/>
              </a:solidFill>
            </a:rPr>
            <a:t>Supervisor: Workgroup 1</a:t>
          </a:r>
        </a:p>
      </dsp:txBody>
      <dsp:txXfrm>
        <a:off x="823047" y="1211225"/>
        <a:ext cx="852295" cy="426147"/>
      </dsp:txXfrm>
    </dsp:sp>
    <dsp:sp modelId="{4EF91815-9434-4CF9-92F0-BD1C8FEB62C7}">
      <dsp:nvSpPr>
        <dsp:cNvPr id="0" name=""/>
        <dsp:cNvSpPr/>
      </dsp:nvSpPr>
      <dsp:spPr>
        <a:xfrm>
          <a:off x="1036121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1036121" y="1816355"/>
        <a:ext cx="852295" cy="426147"/>
      </dsp:txXfrm>
    </dsp:sp>
    <dsp:sp modelId="{2750C6B9-5282-4FA9-933F-8047BFEE89FF}">
      <dsp:nvSpPr>
        <dsp:cNvPr id="0" name=""/>
        <dsp:cNvSpPr/>
      </dsp:nvSpPr>
      <dsp:spPr>
        <a:xfrm>
          <a:off x="1854324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2</a:t>
          </a:r>
        </a:p>
      </dsp:txBody>
      <dsp:txXfrm>
        <a:off x="1854324" y="1211225"/>
        <a:ext cx="852295" cy="426147"/>
      </dsp:txXfrm>
    </dsp:sp>
    <dsp:sp modelId="{0F789356-BF48-4674-8347-D1974F5470A3}">
      <dsp:nvSpPr>
        <dsp:cNvPr id="0" name=""/>
        <dsp:cNvSpPr/>
      </dsp:nvSpPr>
      <dsp:spPr>
        <a:xfrm>
          <a:off x="2067398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2067398" y="1816355"/>
        <a:ext cx="852295" cy="426147"/>
      </dsp:txXfrm>
    </dsp:sp>
    <dsp:sp modelId="{90DD2EE8-6372-4F10-9880-55C02BE89785}">
      <dsp:nvSpPr>
        <dsp:cNvPr id="0" name=""/>
        <dsp:cNvSpPr/>
      </dsp:nvSpPr>
      <dsp:spPr>
        <a:xfrm>
          <a:off x="2885602" y="121122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Supervisor: Workgroup 3</a:t>
          </a:r>
        </a:p>
      </dsp:txBody>
      <dsp:txXfrm>
        <a:off x="2885602" y="1211225"/>
        <a:ext cx="852295" cy="426147"/>
      </dsp:txXfrm>
    </dsp:sp>
    <dsp:sp modelId="{AF6DE343-B75C-4AA2-BF35-B0016EA040C9}">
      <dsp:nvSpPr>
        <dsp:cNvPr id="0" name=""/>
        <dsp:cNvSpPr/>
      </dsp:nvSpPr>
      <dsp:spPr>
        <a:xfrm>
          <a:off x="3098676" y="181635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Workers</a:t>
          </a:r>
        </a:p>
      </dsp:txBody>
      <dsp:txXfrm>
        <a:off x="3098676" y="1816355"/>
        <a:ext cx="852295" cy="426147"/>
      </dsp:txXfrm>
    </dsp:sp>
    <dsp:sp modelId="{4BCB10A6-C5AC-4EB7-A6E9-E20174A914AD}">
      <dsp:nvSpPr>
        <dsp:cNvPr id="0" name=""/>
        <dsp:cNvSpPr/>
      </dsp:nvSpPr>
      <dsp:spPr>
        <a:xfrm>
          <a:off x="1338686" y="606095"/>
          <a:ext cx="852295" cy="426147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200" kern="1200"/>
            <a:t>Management</a:t>
          </a:r>
        </a:p>
      </dsp:txBody>
      <dsp:txXfrm>
        <a:off x="1338686" y="606095"/>
        <a:ext cx="852295" cy="4261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E13CC67E5B64670B79C61C3DEDA6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87652-E780-456C-BED9-C68149745420}"/>
      </w:docPartPr>
      <w:docPartBody>
        <w:p w:rsidR="00B54662" w:rsidRDefault="00B54662" w:rsidP="00B54662">
          <w:pPr>
            <w:pStyle w:val="7E13CC67E5B64670B79C61C3DEDA648A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13A4FF17569146DB9A6222AB86D86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0EE71-A46F-415D-8776-8308F243D9BD}"/>
      </w:docPartPr>
      <w:docPartBody>
        <w:p w:rsidR="00B54662" w:rsidRDefault="00B54662" w:rsidP="00B54662">
          <w:pPr>
            <w:pStyle w:val="13A4FF17569146DB9A6222AB86D8663A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8AE53407F96A45069067EDAF0039F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5F570-ED87-4FAC-A302-6FE982E135F8}"/>
      </w:docPartPr>
      <w:docPartBody>
        <w:p w:rsidR="00C142A5" w:rsidRDefault="00C142A5" w:rsidP="00C142A5">
          <w:pPr>
            <w:pStyle w:val="8AE53407F96A45069067EDAF0039F45C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E8C1C422BB741FA881A4940BCF9C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17246-0703-47B4-B205-65F080FF754F}"/>
      </w:docPartPr>
      <w:docPartBody>
        <w:p w:rsidR="00C142A5" w:rsidRDefault="00C142A5" w:rsidP="00C142A5">
          <w:pPr>
            <w:pStyle w:val="BE8C1C422BB741FA881A4940BCF9C9E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1AAC91C3F4E3454D8EEF2DFF744551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A1F61D-343E-4EE2-9B87-1BB54278F84E}"/>
      </w:docPartPr>
      <w:docPartBody>
        <w:p w:rsidR="00C142A5" w:rsidRDefault="00C142A5" w:rsidP="00C142A5">
          <w:pPr>
            <w:pStyle w:val="1AAC91C3F4E3454D8EEF2DFF744551A7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87104C432824416AC5EDAF5868363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7082C-0EFC-4A6D-86F1-8CE784B66BCA}"/>
      </w:docPartPr>
      <w:docPartBody>
        <w:p w:rsidR="00C142A5" w:rsidRDefault="00C142A5" w:rsidP="00C142A5">
          <w:pPr>
            <w:pStyle w:val="287104C432824416AC5EDAF58683636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2A7F2E66CD54F7B86DAEB9A2FFFAF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DD330-3673-40BD-96AC-CD912D2EC618}"/>
      </w:docPartPr>
      <w:docPartBody>
        <w:p w:rsidR="00FB2F08" w:rsidRDefault="001860ED" w:rsidP="001860ED">
          <w:pPr>
            <w:pStyle w:val="92A7F2E66CD54F7B86DAEB9A2FFFAF58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5BE3413FAC0042358E92995C2B268F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B1476E-C911-4EDB-BA27-B7891A2848B6}"/>
      </w:docPartPr>
      <w:docPartBody>
        <w:p w:rsidR="00FB2F08" w:rsidRDefault="001860ED" w:rsidP="001860ED">
          <w:pPr>
            <w:pStyle w:val="5BE3413FAC0042358E92995C2B268F48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409C8434A7714AB19F3AF2A9B7B6AA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C0FD54-1E55-4B5B-9914-3CCF676D0B8B}"/>
      </w:docPartPr>
      <w:docPartBody>
        <w:p w:rsidR="00FB2F08" w:rsidRDefault="001860ED" w:rsidP="001860ED">
          <w:pPr>
            <w:pStyle w:val="409C8434A7714AB19F3AF2A9B7B6AA55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27F9F60F2C50418A9A3BF2956EBAD5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0E7A-DD04-409B-882A-612BD78B6EDE}"/>
      </w:docPartPr>
      <w:docPartBody>
        <w:p w:rsidR="00FB2F08" w:rsidRDefault="001860ED" w:rsidP="001860ED">
          <w:pPr>
            <w:pStyle w:val="27F9F60F2C50418A9A3BF2956EBAD583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42782E1398164C2BA21B12C19CBBA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2AB52D-9009-430C-8607-A55CF0CF35AB}"/>
      </w:docPartPr>
      <w:docPartBody>
        <w:p w:rsidR="00FB2F08" w:rsidRDefault="001860ED" w:rsidP="001860ED">
          <w:pPr>
            <w:pStyle w:val="42782E1398164C2BA21B12C19CBBA0D0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25FF0F7099974118A4F8656DC932C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265371-83EF-48EF-B833-D05F9D85739D}"/>
      </w:docPartPr>
      <w:docPartBody>
        <w:p w:rsidR="00FB2F08" w:rsidRDefault="001860ED" w:rsidP="001860ED">
          <w:pPr>
            <w:pStyle w:val="25FF0F7099974118A4F8656DC932CFD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15559EA9472D4379BE4A16F37503D3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23F45-9BD7-43F3-BB10-40D9A60877DA}"/>
      </w:docPartPr>
      <w:docPartBody>
        <w:p w:rsidR="00FB2F08" w:rsidRDefault="001860ED" w:rsidP="001860ED">
          <w:pPr>
            <w:pStyle w:val="15559EA9472D4379BE4A16F37503D3D0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old"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070610"/>
    <w:rsid w:val="00106BC6"/>
    <w:rsid w:val="001125F5"/>
    <w:rsid w:val="00122786"/>
    <w:rsid w:val="00152532"/>
    <w:rsid w:val="001860ED"/>
    <w:rsid w:val="001E4222"/>
    <w:rsid w:val="001F2D33"/>
    <w:rsid w:val="00216485"/>
    <w:rsid w:val="00247826"/>
    <w:rsid w:val="0026412C"/>
    <w:rsid w:val="002A67A7"/>
    <w:rsid w:val="003D7AF8"/>
    <w:rsid w:val="004070EB"/>
    <w:rsid w:val="00530616"/>
    <w:rsid w:val="005D3BC9"/>
    <w:rsid w:val="006206DC"/>
    <w:rsid w:val="00645E48"/>
    <w:rsid w:val="00654A91"/>
    <w:rsid w:val="006A5ED9"/>
    <w:rsid w:val="007B29F4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142A5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B2F08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860ED"/>
    <w:rPr>
      <w:color w:val="808080"/>
    </w:r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8AE53407F96A45069067EDAF0039F45C">
    <w:name w:val="8AE53407F96A45069067EDAF0039F45C"/>
    <w:rsid w:val="00C142A5"/>
    <w:pPr>
      <w:spacing w:after="160" w:line="259" w:lineRule="auto"/>
    </w:pPr>
  </w:style>
  <w:style w:type="paragraph" w:customStyle="1" w:styleId="BE8C1C422BB741FA881A4940BCF9C9E3">
    <w:name w:val="BE8C1C422BB741FA881A4940BCF9C9E3"/>
    <w:rsid w:val="00C142A5"/>
    <w:pPr>
      <w:spacing w:after="160" w:line="259" w:lineRule="auto"/>
    </w:pPr>
  </w:style>
  <w:style w:type="paragraph" w:customStyle="1" w:styleId="1AAC91C3F4E3454D8EEF2DFF744551A7">
    <w:name w:val="1AAC91C3F4E3454D8EEF2DFF744551A7"/>
    <w:rsid w:val="00C142A5"/>
    <w:pPr>
      <w:spacing w:after="160" w:line="259" w:lineRule="auto"/>
    </w:pPr>
  </w:style>
  <w:style w:type="paragraph" w:customStyle="1" w:styleId="287104C432824416AC5EDAF586836365">
    <w:name w:val="287104C432824416AC5EDAF586836365"/>
    <w:rsid w:val="00C142A5"/>
    <w:pPr>
      <w:spacing w:after="160" w:line="259" w:lineRule="auto"/>
    </w:pPr>
  </w:style>
  <w:style w:type="paragraph" w:customStyle="1" w:styleId="92A7F2E66CD54F7B86DAEB9A2FFFAF58">
    <w:name w:val="92A7F2E66CD54F7B86DAEB9A2FFFAF58"/>
    <w:rsid w:val="001860ED"/>
    <w:pPr>
      <w:spacing w:after="160" w:line="259" w:lineRule="auto"/>
    </w:pPr>
  </w:style>
  <w:style w:type="paragraph" w:customStyle="1" w:styleId="5BE3413FAC0042358E92995C2B268F48">
    <w:name w:val="5BE3413FAC0042358E92995C2B268F48"/>
    <w:rsid w:val="001860ED"/>
    <w:pPr>
      <w:spacing w:after="160" w:line="259" w:lineRule="auto"/>
    </w:pPr>
  </w:style>
  <w:style w:type="paragraph" w:customStyle="1" w:styleId="409C8434A7714AB19F3AF2A9B7B6AA55">
    <w:name w:val="409C8434A7714AB19F3AF2A9B7B6AA55"/>
    <w:rsid w:val="001860ED"/>
    <w:pPr>
      <w:spacing w:after="160" w:line="259" w:lineRule="auto"/>
    </w:pPr>
  </w:style>
  <w:style w:type="paragraph" w:customStyle="1" w:styleId="27F9F60F2C50418A9A3BF2956EBAD583">
    <w:name w:val="27F9F60F2C50418A9A3BF2956EBAD583"/>
    <w:rsid w:val="001860ED"/>
    <w:pPr>
      <w:spacing w:after="160" w:line="259" w:lineRule="auto"/>
    </w:pPr>
  </w:style>
  <w:style w:type="paragraph" w:customStyle="1" w:styleId="42782E1398164C2BA21B12C19CBBA0D0">
    <w:name w:val="42782E1398164C2BA21B12C19CBBA0D0"/>
    <w:rsid w:val="001860ED"/>
    <w:pPr>
      <w:spacing w:after="160" w:line="259" w:lineRule="auto"/>
    </w:pPr>
  </w:style>
  <w:style w:type="paragraph" w:customStyle="1" w:styleId="25FF0F7099974118A4F8656DC932CFD6">
    <w:name w:val="25FF0F7099974118A4F8656DC932CFD6"/>
    <w:rsid w:val="001860ED"/>
    <w:pPr>
      <w:spacing w:after="160" w:line="259" w:lineRule="auto"/>
    </w:pPr>
  </w:style>
  <w:style w:type="paragraph" w:customStyle="1" w:styleId="15559EA9472D4379BE4A16F37503D3D0">
    <w:name w:val="15559EA9472D4379BE4A16F37503D3D0"/>
    <w:rsid w:val="001860E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true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8A4B-D99D-4580-B8CF-EB1DA47A6568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2577FC25-3DF7-495D-AE0B-6DCBA4446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124</TotalTime>
  <Pages>24</Pages>
  <Words>3076</Words>
  <Characters>17535</Characters>
  <Application>Microsoft Office Word</Application>
  <DocSecurity>8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BSBWHS413</vt:lpstr>
    </vt:vector>
  </TitlesOfParts>
  <Company/>
  <LinksUpToDate>false</LinksUpToDate>
  <CharactersWithSpaces>20570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BSBWHS413</dc:title>
  <dc:subject>Contribute to implementation and maintenance of WHS consultation and participation processes</dc:subject>
  <dc:creator>Michelle Curro, Owen Flynn</dc:creator>
  <cp:lastModifiedBy>Elise Painter</cp:lastModifiedBy>
  <cp:revision>38</cp:revision>
  <cp:lastPrinted>2020-04-03T02:42:00Z</cp:lastPrinted>
  <dcterms:created xsi:type="dcterms:W3CDTF">2024-06-29T22:39:00Z</dcterms:created>
  <dcterms:modified xsi:type="dcterms:W3CDTF">2024-06-30T00:47:00Z</dcterms:modified>
  <cp:contentStatus>v1-0_25/03/2020</cp:contentStatus>
</cp:coreProperties>
</file>