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B72CD" w14:textId="262A99AB" w:rsidR="00677444" w:rsidRPr="004932A4" w:rsidRDefault="00B910D3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68603B">
            <w:rPr>
              <w:szCs w:val="32"/>
            </w:rPr>
            <w:t>CPCCBC4009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209A07BA" w:rsidR="004C3241" w:rsidRDefault="00B910D3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68603B">
            <w:rPr>
              <w:szCs w:val="32"/>
            </w:rPr>
            <w:t>Apply legal requirements to building and construction projects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0AC186C2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68603B">
            <w:rPr>
              <w:rFonts w:ascii="Arial" w:hAnsi="Arial" w:cs="Arial"/>
              <w:i/>
              <w:sz w:val="18"/>
              <w:szCs w:val="18"/>
            </w:rPr>
            <w:t>CPCCBC4009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68603B">
            <w:rPr>
              <w:rFonts w:ascii="Arial" w:hAnsi="Arial" w:cs="Arial"/>
              <w:i/>
              <w:sz w:val="18"/>
              <w:szCs w:val="18"/>
            </w:rPr>
            <w:t>Apply legal requirements to building and construction projects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4E206C">
      <w:pPr>
        <w:pStyle w:val="ListParagraph"/>
        <w:numPr>
          <w:ilvl w:val="0"/>
          <w:numId w:val="27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4E206C">
      <w:pPr>
        <w:pStyle w:val="ListParagraph"/>
        <w:numPr>
          <w:ilvl w:val="0"/>
          <w:numId w:val="27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7F7BB5CA" w:rsidR="00DE303D" w:rsidRPr="00C15CA8" w:rsidRDefault="00DE303D" w:rsidP="004E206C">
      <w:pPr>
        <w:pStyle w:val="ListParagraph"/>
        <w:numPr>
          <w:ilvl w:val="0"/>
          <w:numId w:val="27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26624716" w14:textId="22D9488F" w:rsidR="00750D30" w:rsidRPr="00C15CA8" w:rsidRDefault="00750D30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52"/>
      </w:tblGrid>
      <w:tr w:rsidR="00750D30" w:rsidRPr="007956AF" w14:paraId="1B13DFB1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B97F1E" w14:textId="77777777" w:rsidR="00750D30" w:rsidRPr="00C15CA8" w:rsidRDefault="00750D30" w:rsidP="00902BF8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7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4E620A" w14:textId="026703D0" w:rsidR="00750D30" w:rsidRPr="00E21C38" w:rsidRDefault="00B910D3" w:rsidP="00C15CA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257001727" w:edGrp="everyone"/>
            <w:r>
              <w:rPr>
                <w:rFonts w:ascii="Arial" w:hAnsi="Arial" w:cs="Arial"/>
                <w:sz w:val="22"/>
                <w:szCs w:val="22"/>
              </w:rPr>
              <w:t>Student One</w:t>
            </w:r>
            <w:permEnd w:id="1257001727"/>
          </w:p>
        </w:tc>
      </w:tr>
      <w:tr w:rsidR="001A3ED6" w:rsidRPr="007956AF" w14:paraId="65CFCF6E" w14:textId="77777777" w:rsidTr="00902BF8">
        <w:trPr>
          <w:trHeight w:val="567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95CC5" w14:textId="77777777" w:rsidR="001A3ED6" w:rsidRPr="00C15CA8" w:rsidRDefault="001A3ED6" w:rsidP="001A3ED6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335682992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437142053"/>
            <w:showingPlcHdr/>
            <w:picture/>
          </w:sdtPr>
          <w:sdtEndPr/>
          <w:sdtContent>
            <w:tc>
              <w:tcPr>
                <w:tcW w:w="7152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FFFFFF" w:themeFill="background1"/>
                <w:vAlign w:val="center"/>
              </w:tcPr>
              <w:p w14:paraId="1EE8D8BF" w14:textId="344C3A71" w:rsidR="001A3ED6" w:rsidRPr="00C15CA8" w:rsidRDefault="001A3ED6" w:rsidP="001A3ED6">
                <w:pPr>
                  <w:ind w:right="390"/>
                  <w:jc w:val="left"/>
                  <w:rPr>
                    <w:rFonts w:ascii="Arial" w:hAnsi="Arial" w:cs="Arial"/>
                    <w:sz w:val="18"/>
                    <w:szCs w:val="18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6B6AD8A4" wp14:editId="70391DA9">
                      <wp:extent cx="3913549" cy="360000"/>
                      <wp:effectExtent l="0" t="0" r="0" b="2540"/>
                      <wp:docPr id="3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335682992" w:displacedByCustomXml="prev"/>
      </w:tr>
    </w:tbl>
    <w:p w14:paraId="3ACED535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E5B7D" w:rsidRPr="004C3241" w14:paraId="56E43B1A" w14:textId="77777777" w:rsidTr="00C15CA8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C5AF55" w14:textId="5593681B" w:rsidR="006E5B7D" w:rsidRPr="00C15CA8" w:rsidRDefault="006E5B7D" w:rsidP="006E5B7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 xml:space="preserve"> to be achieved 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and authenticated 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>prior to undertaking assessment</w:t>
            </w:r>
          </w:p>
        </w:tc>
      </w:tr>
      <w:tr w:rsidR="00A4462D" w:rsidRPr="004C3241" w14:paraId="32269386" w14:textId="77777777" w:rsidTr="00E90CAF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0A7B3C" w14:textId="2BDEBDD1" w:rsidR="00A4462D" w:rsidRPr="004C3241" w:rsidRDefault="00B910D3" w:rsidP="00942B7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4462D" w:rsidRPr="00A56D8D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r w:rsidR="00A4462D" w:rsidRPr="00A56D8D">
              <w:rPr>
                <w:rFonts w:ascii="Arial" w:hAnsi="Arial" w:cs="Arial"/>
                <w:sz w:val="20"/>
              </w:rPr>
              <w:t xml:space="preserve"> </w:t>
            </w:r>
            <w:r w:rsidR="00A4462D" w:rsidRPr="00A56D8D">
              <w:rPr>
                <w:rFonts w:ascii="Arial" w:hAnsi="Arial" w:cs="Arial"/>
                <w:sz w:val="18"/>
                <w:szCs w:val="18"/>
              </w:rPr>
              <w:t>Not applicable</w:t>
            </w:r>
            <w:r w:rsidR="00416046" w:rsidRPr="00A56D8D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61C014AA" w14:textId="77777777" w:rsidR="006E5B7D" w:rsidRPr="00C15CA8" w:rsidRDefault="006E5B7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C26A87" w:rsidRPr="004C3241" w14:paraId="2710E898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5433DC" w14:textId="77777777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5A2C373F" w14:textId="11BDBFC4" w:rsidR="00C26A87" w:rsidRPr="00C15CA8" w:rsidRDefault="00C26A87" w:rsidP="00C26A8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56553D" w14:textId="72EF1CAE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1A3ED6" w:rsidRPr="004C3241" w14:paraId="7F3F0CED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CEC87" w14:textId="77777777" w:rsidR="001A3ED6" w:rsidRPr="00C15CA8" w:rsidRDefault="001A3ED6" w:rsidP="001A3ED6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permStart w:id="1909326700" w:edGrp="everyone"/>
        <w:tc>
          <w:tcPr>
            <w:tcW w:w="1559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B7C41E" w14:textId="07C61D62" w:rsidR="001A3ED6" w:rsidRPr="00C15CA8" w:rsidRDefault="00B910D3" w:rsidP="001A3ED6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854307420"/>
                <w:placeholder>
                  <w:docPart w:val="CA5F86216FC447A9BABD7C9C0E47552E"/>
                </w:placeholder>
                <w:date w:fullDate="2023-04-13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>
                  <w:rPr>
                    <w:rFonts w:ascii="Arial" w:hAnsi="Arial" w:cs="Arial"/>
                    <w:sz w:val="20"/>
                  </w:rPr>
                  <w:t>13/04/2023</w:t>
                </w:r>
              </w:sdtContent>
            </w:sdt>
            <w:permEnd w:id="1909326700"/>
          </w:p>
        </w:tc>
        <w:tc>
          <w:tcPr>
            <w:tcW w:w="2095" w:type="dxa"/>
            <w:tcBorders>
              <w:top w:val="single" w:sz="12" w:space="0" w:color="auto"/>
            </w:tcBorders>
            <w:vAlign w:val="center"/>
          </w:tcPr>
          <w:p w14:paraId="7AEB95E0" w14:textId="31BCC306" w:rsidR="001A3ED6" w:rsidRPr="004C3241" w:rsidRDefault="00B910D3" w:rsidP="001A3ED6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588017558" w:edGrp="everyone"/>
                <w:r w:rsidR="001A3ED6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588017558"/>
            <w:r w:rsidR="001A3ED6" w:rsidRPr="004C3241">
              <w:rPr>
                <w:rFonts w:ascii="Arial" w:hAnsi="Arial" w:cs="Arial"/>
                <w:sz w:val="20"/>
              </w:rPr>
              <w:t xml:space="preserve"> </w:t>
            </w:r>
            <w:r w:rsidR="001A3ED6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AE1B08E" w14:textId="74A471FA" w:rsidR="001A3ED6" w:rsidRPr="004C3241" w:rsidRDefault="00B910D3" w:rsidP="001A3ED6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625972264" w:edGrp="everyone"/>
                <w:r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permEnd w:id="1625972264"/>
            <w:r w:rsidR="001A3ED6" w:rsidRPr="004C3241">
              <w:rPr>
                <w:rFonts w:ascii="Arial" w:hAnsi="Arial" w:cs="Arial"/>
                <w:sz w:val="20"/>
              </w:rPr>
              <w:t xml:space="preserve"> </w:t>
            </w:r>
            <w:r w:rsidR="001A3ED6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1A3ED6" w:rsidRPr="004C3241" w14:paraId="1B8BC20C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446031" w14:textId="4DA9C16E" w:rsidR="001A3ED6" w:rsidRPr="00C15CA8" w:rsidRDefault="001A3ED6" w:rsidP="001A3ED6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Workbook </w:t>
            </w:r>
          </w:p>
        </w:tc>
        <w:permStart w:id="1683769437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2B0C65" w14:textId="2151663A" w:rsidR="001A3ED6" w:rsidRPr="00C15CA8" w:rsidRDefault="00B910D3" w:rsidP="001A3ED6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952596246"/>
                <w:placeholder>
                  <w:docPart w:val="5A3B5FE9825D44769FFE687D4588EB5F"/>
                </w:placeholder>
                <w:date w:fullDate="2023-04-13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>
                  <w:rPr>
                    <w:rFonts w:ascii="Arial" w:hAnsi="Arial" w:cs="Arial"/>
                    <w:sz w:val="20"/>
                  </w:rPr>
                  <w:t>13/04/2023</w:t>
                </w:r>
              </w:sdtContent>
            </w:sdt>
            <w:permEnd w:id="1683769437"/>
          </w:p>
        </w:tc>
        <w:permStart w:id="992740313" w:edGrp="everyone"/>
        <w:tc>
          <w:tcPr>
            <w:tcW w:w="2095" w:type="dxa"/>
            <w:vAlign w:val="center"/>
          </w:tcPr>
          <w:p w14:paraId="3387724F" w14:textId="358E3781" w:rsidR="001A3ED6" w:rsidRDefault="00B910D3" w:rsidP="001A3ED6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378511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A3ED6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992740313"/>
              </w:sdtContent>
            </w:sdt>
            <w:r w:rsidR="001A3ED6" w:rsidRPr="004C3241">
              <w:rPr>
                <w:rFonts w:ascii="Arial" w:hAnsi="Arial" w:cs="Arial"/>
                <w:sz w:val="20"/>
              </w:rPr>
              <w:t xml:space="preserve"> </w:t>
            </w:r>
            <w:r w:rsidR="001A3ED6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6E38FE96" w14:textId="0F1FCD9D" w:rsidR="001A3ED6" w:rsidRDefault="00B910D3" w:rsidP="001A3ED6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45573655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278431739" w:edGrp="everyone"/>
                <w:r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permEnd w:id="1278431739"/>
            <w:r w:rsidR="001A3ED6" w:rsidRPr="004C3241">
              <w:rPr>
                <w:rFonts w:ascii="Arial" w:hAnsi="Arial" w:cs="Arial"/>
                <w:sz w:val="20"/>
              </w:rPr>
              <w:t xml:space="preserve"> </w:t>
            </w:r>
            <w:r w:rsidR="001A3ED6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1A3ED6" w:rsidRPr="004C3241" w14:paraId="4DCEBD54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F5C2F" w14:textId="6F30508D" w:rsidR="001A3ED6" w:rsidRPr="00C15CA8" w:rsidRDefault="001A3ED6" w:rsidP="001A3ED6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permStart w:id="2125298042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DFDC08" w14:textId="5CBD4984" w:rsidR="001A3ED6" w:rsidRPr="00C15CA8" w:rsidRDefault="00B910D3" w:rsidP="001A3ED6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910520"/>
                <w:placeholder>
                  <w:docPart w:val="B5B42F6E133442FBAC4FEC9FDA82CFA4"/>
                </w:placeholder>
                <w:date w:fullDate="2023-04-13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>
                  <w:rPr>
                    <w:rFonts w:ascii="Arial" w:hAnsi="Arial" w:cs="Arial"/>
                    <w:sz w:val="20"/>
                  </w:rPr>
                  <w:t>13/04/2023</w:t>
                </w:r>
              </w:sdtContent>
            </w:sdt>
            <w:permEnd w:id="2125298042"/>
          </w:p>
        </w:tc>
        <w:permStart w:id="697972356" w:edGrp="everyone"/>
        <w:tc>
          <w:tcPr>
            <w:tcW w:w="2095" w:type="dxa"/>
            <w:vAlign w:val="center"/>
          </w:tcPr>
          <w:p w14:paraId="1708E32B" w14:textId="4087F705" w:rsidR="001A3ED6" w:rsidRPr="004C3241" w:rsidRDefault="00B910D3" w:rsidP="001A3ED6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A3ED6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697972356"/>
              </w:sdtContent>
            </w:sdt>
            <w:r w:rsidR="001A3ED6" w:rsidRPr="004C3241">
              <w:rPr>
                <w:rFonts w:ascii="Arial" w:hAnsi="Arial" w:cs="Arial"/>
                <w:sz w:val="20"/>
              </w:rPr>
              <w:t xml:space="preserve"> </w:t>
            </w:r>
            <w:r w:rsidR="001A3ED6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4AFFAE4E" w14:textId="6B140D67" w:rsidR="001A3ED6" w:rsidRPr="004C3241" w:rsidRDefault="00B910D3" w:rsidP="001A3ED6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407469998" w:edGrp="everyone"/>
                <w:r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permEnd w:id="1407469998"/>
            <w:r w:rsidR="001A3ED6" w:rsidRPr="004C3241">
              <w:rPr>
                <w:rFonts w:ascii="Arial" w:hAnsi="Arial" w:cs="Arial"/>
                <w:sz w:val="20"/>
              </w:rPr>
              <w:t xml:space="preserve"> </w:t>
            </w:r>
            <w:r w:rsidR="001A3ED6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1A3ED6" w:rsidRPr="004C3241" w14:paraId="2DB15691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F4214F0" w14:textId="72F370D5" w:rsidR="001A3ED6" w:rsidRPr="00C15CA8" w:rsidRDefault="001A3ED6" w:rsidP="001A3ED6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ED08273B2F8D49D499FFB31FC85E9C61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CPCCBC4009</w:t>
                </w:r>
              </w:sdtContent>
            </w:sdt>
          </w:p>
        </w:tc>
        <w:permStart w:id="704541317" w:edGrp="everyone"/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5E2891D" w14:textId="5BA2F4BD" w:rsidR="001A3ED6" w:rsidRPr="00C15CA8" w:rsidRDefault="00B910D3" w:rsidP="001A3ED6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67435053"/>
                <w:placeholder>
                  <w:docPart w:val="503625434F924C14B5B5B03D626A3CFC"/>
                </w:placeholder>
                <w:date w:fullDate="2023-04-13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>
                  <w:rPr>
                    <w:rFonts w:ascii="Arial" w:hAnsi="Arial" w:cs="Arial"/>
                    <w:sz w:val="20"/>
                  </w:rPr>
                  <w:t>13/04/2023</w:t>
                </w:r>
              </w:sdtContent>
            </w:sdt>
            <w:permEnd w:id="704541317"/>
          </w:p>
        </w:tc>
        <w:permStart w:id="2117999233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529F15C" w14:textId="689C92E1" w:rsidR="001A3ED6" w:rsidRPr="004C3241" w:rsidRDefault="00B910D3" w:rsidP="001A3ED6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A3ED6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2117999233"/>
              </w:sdtContent>
            </w:sdt>
            <w:r w:rsidR="001A3ED6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1A3ED6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1517949104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1D3CC6" w14:textId="03757E2D" w:rsidR="001A3ED6" w:rsidRPr="004C3241" w:rsidRDefault="00B910D3" w:rsidP="001A3ED6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>
                  <w:rPr>
                    <w:rFonts w:ascii="Arial" w:hAnsi="Arial" w:cs="Arial"/>
                    <w:b/>
                    <w:sz w:val="20"/>
                  </w:rPr>
                  <w:sym w:font="Wingdings" w:char="F0FE"/>
                </w:r>
                <w:permEnd w:id="1517949104"/>
              </w:sdtContent>
            </w:sdt>
            <w:r w:rsidR="001A3ED6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1A3ED6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0752BBF7" w14:textId="3EE13645" w:rsidR="00622B2F" w:rsidRPr="00C15CA8" w:rsidRDefault="00622B2F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5750"/>
      </w:tblGrid>
      <w:tr w:rsidR="00A4462D" w:rsidRPr="004C3241" w14:paraId="65B9A09E" w14:textId="77777777" w:rsidTr="00F72499">
        <w:trPr>
          <w:trHeight w:val="283"/>
        </w:trPr>
        <w:tc>
          <w:tcPr>
            <w:tcW w:w="899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EB30BC" w14:textId="6EC96160" w:rsidR="00A4462D" w:rsidRPr="00C15CA8" w:rsidRDefault="00A827C6" w:rsidP="00F52EC8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</w:t>
            </w:r>
            <w:r w:rsidR="00416046" w:rsidRPr="00C15CA8">
              <w:rPr>
                <w:rFonts w:ascii="Arial" w:hAnsi="Arial" w:cs="Arial"/>
                <w:b/>
                <w:sz w:val="18"/>
                <w:szCs w:val="18"/>
              </w:rPr>
              <w:t>requirements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D1A3B"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permStart w:id="101607297" w:edGrp="everyone"/>
      <w:tr w:rsidR="00416046" w:rsidRPr="004C3241" w14:paraId="142DA14B" w14:textId="77777777" w:rsidTr="00F72499">
        <w:trPr>
          <w:trHeight w:val="454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4ADBF083" w14:textId="48A7BD1E" w:rsidR="00416046" w:rsidRPr="00E01273" w:rsidRDefault="00B910D3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A3ED6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01607297"/>
            <w:r w:rsidR="00416046" w:rsidRPr="00E01273">
              <w:rPr>
                <w:rFonts w:ascii="Arial" w:hAnsi="Arial" w:cs="Arial"/>
                <w:sz w:val="20"/>
              </w:rPr>
              <w:t xml:space="preserve"> </w:t>
            </w:r>
            <w:r w:rsidR="00416046" w:rsidRPr="00E01273">
              <w:rPr>
                <w:rFonts w:ascii="Arial" w:hAnsi="Arial" w:cs="Arial"/>
                <w:sz w:val="18"/>
                <w:szCs w:val="18"/>
              </w:rPr>
              <w:t>Theory Exam</w:t>
            </w:r>
          </w:p>
          <w:p w14:paraId="79F6FE21" w14:textId="77777777" w:rsidR="00630215" w:rsidRDefault="00B910D3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281144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321804513" w:edGrp="everyone"/>
                <w:r w:rsidR="00630215" w:rsidRPr="00E01273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321804513"/>
            <w:r w:rsidR="00630215" w:rsidRPr="00E01273">
              <w:rPr>
                <w:rFonts w:ascii="Arial" w:hAnsi="Arial" w:cs="Arial"/>
                <w:sz w:val="20"/>
              </w:rPr>
              <w:t xml:space="preserve"> </w:t>
            </w:r>
            <w:r w:rsidR="00630215" w:rsidRPr="00E01273">
              <w:rPr>
                <w:rFonts w:ascii="Arial" w:hAnsi="Arial" w:cs="Arial"/>
                <w:sz w:val="18"/>
                <w:szCs w:val="18"/>
              </w:rPr>
              <w:t>Workbook</w:t>
            </w:r>
          </w:p>
          <w:p w14:paraId="24B7E49A" w14:textId="77777777" w:rsidR="00F72499" w:rsidRDefault="00B910D3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8381448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90009348" w:edGrp="everyone"/>
                <w:r w:rsidR="00F72499" w:rsidRPr="00E01273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190009348"/>
              </w:sdtContent>
            </w:sdt>
            <w:r w:rsidR="00F72499" w:rsidRPr="00E01273">
              <w:rPr>
                <w:rFonts w:ascii="Arial" w:hAnsi="Arial" w:cs="Arial"/>
                <w:sz w:val="20"/>
              </w:rPr>
              <w:t xml:space="preserve"> </w:t>
            </w:r>
            <w:r w:rsidR="00F72499" w:rsidRPr="00E01273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  <w:p w14:paraId="31F60E55" w14:textId="5C16B306" w:rsidR="00F72499" w:rsidRPr="000403B8" w:rsidRDefault="00B910D3" w:rsidP="000403B8">
            <w:pPr>
              <w:ind w:left="227" w:hanging="227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82468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684029109" w:edGrp="everyone"/>
                <w:r w:rsidR="00F72499" w:rsidRPr="00E01273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684029109"/>
              </w:sdtContent>
            </w:sdt>
            <w:r w:rsidR="00F72499" w:rsidRPr="00E01273">
              <w:rPr>
                <w:rFonts w:ascii="Arial" w:hAnsi="Arial" w:cs="Arial"/>
                <w:sz w:val="20"/>
              </w:rPr>
              <w:t xml:space="preserve"> </w:t>
            </w:r>
            <w:r w:rsidR="00F72499" w:rsidRPr="00F72499">
              <w:rPr>
                <w:rFonts w:ascii="Arial" w:hAnsi="Arial" w:cs="Arial"/>
                <w:sz w:val="18"/>
                <w:szCs w:val="18"/>
              </w:rPr>
              <w:t>B</w:t>
            </w:r>
            <w:r w:rsidR="00F72499" w:rsidRPr="00E01273">
              <w:rPr>
                <w:rFonts w:ascii="Arial" w:hAnsi="Arial" w:cs="Arial"/>
                <w:sz w:val="18"/>
                <w:szCs w:val="18"/>
              </w:rPr>
              <w:t xml:space="preserve">uilder registration </w:t>
            </w:r>
            <w:r w:rsidR="00F72499">
              <w:rPr>
                <w:rFonts w:ascii="Arial" w:hAnsi="Arial" w:cs="Arial"/>
                <w:sz w:val="18"/>
                <w:szCs w:val="18"/>
              </w:rPr>
              <w:t>&amp;</w:t>
            </w:r>
            <w:r w:rsidR="00F72499" w:rsidRPr="00E01273">
              <w:rPr>
                <w:rFonts w:ascii="Arial" w:hAnsi="Arial" w:cs="Arial"/>
                <w:sz w:val="18"/>
                <w:szCs w:val="18"/>
              </w:rPr>
              <w:t xml:space="preserve"> licencing requirements</w:t>
            </w:r>
          </w:p>
        </w:tc>
        <w:permStart w:id="1088684433" w:edGrp="everyone"/>
        <w:tc>
          <w:tcPr>
            <w:tcW w:w="5750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301D9DC" w14:textId="77777777" w:rsidR="00F72499" w:rsidRDefault="00B910D3" w:rsidP="00F72499">
            <w:pPr>
              <w:ind w:left="227" w:hanging="227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9746587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72499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088684433"/>
              </w:sdtContent>
            </w:sdt>
            <w:r w:rsidR="00F72499" w:rsidRPr="00E01273">
              <w:rPr>
                <w:rFonts w:ascii="Arial" w:hAnsi="Arial" w:cs="Arial"/>
                <w:sz w:val="20"/>
              </w:rPr>
              <w:t xml:space="preserve"> </w:t>
            </w:r>
            <w:r w:rsidR="00F72499" w:rsidRPr="00F72499">
              <w:rPr>
                <w:rFonts w:ascii="Arial" w:hAnsi="Arial" w:cs="Arial"/>
                <w:sz w:val="18"/>
                <w:szCs w:val="18"/>
              </w:rPr>
              <w:t xml:space="preserve">HR list of qualifications, competencies and licences </w:t>
            </w:r>
          </w:p>
          <w:p w14:paraId="29A959E7" w14:textId="77777777" w:rsidR="00F72499" w:rsidRDefault="00B910D3" w:rsidP="00F72499">
            <w:pPr>
              <w:ind w:left="227" w:hanging="227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10307059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517032034" w:edGrp="everyone"/>
                <w:r w:rsidR="00F72499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517032034"/>
              </w:sdtContent>
            </w:sdt>
            <w:r w:rsidR="00F72499" w:rsidRPr="006C604A">
              <w:t xml:space="preserve"> </w:t>
            </w:r>
            <w:r w:rsidR="00F72499">
              <w:t>W</w:t>
            </w:r>
            <w:r w:rsidR="00F72499" w:rsidRPr="00F72499">
              <w:rPr>
                <w:rFonts w:ascii="Arial" w:hAnsi="Arial" w:cs="Arial"/>
                <w:sz w:val="18"/>
                <w:szCs w:val="18"/>
              </w:rPr>
              <w:t>orkplace procedures and workplace safety requirements</w:t>
            </w:r>
            <w:r w:rsidR="00F72499">
              <w:rPr>
                <w:rFonts w:ascii="Arial" w:hAnsi="Arial" w:cs="Arial"/>
                <w:sz w:val="18"/>
                <w:szCs w:val="18"/>
              </w:rPr>
              <w:t xml:space="preserve"> adapted to site</w:t>
            </w:r>
          </w:p>
          <w:p w14:paraId="68843831" w14:textId="77777777" w:rsidR="00F72499" w:rsidRDefault="00B910D3" w:rsidP="00F72499">
            <w:pPr>
              <w:ind w:left="227" w:hanging="227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2419049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530797730" w:edGrp="everyone"/>
                <w:r w:rsidR="00F72499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530797730"/>
              </w:sdtContent>
            </w:sdt>
            <w:r w:rsidR="00F72499" w:rsidRPr="006C604A">
              <w:t xml:space="preserve"> </w:t>
            </w:r>
            <w:r w:rsidR="00F72499">
              <w:rPr>
                <w:rFonts w:ascii="Arial" w:hAnsi="Arial" w:cs="Arial"/>
                <w:sz w:val="18"/>
                <w:szCs w:val="18"/>
              </w:rPr>
              <w:t xml:space="preserve">Workplace </w:t>
            </w:r>
            <w:r w:rsidR="00F72499" w:rsidRPr="00F72499">
              <w:rPr>
                <w:rFonts w:ascii="Arial" w:hAnsi="Arial" w:cs="Arial"/>
                <w:sz w:val="18"/>
                <w:szCs w:val="18"/>
              </w:rPr>
              <w:t>subcontractor agreements and Awards</w:t>
            </w:r>
          </w:p>
          <w:p w14:paraId="4790AC45" w14:textId="2C50C945" w:rsidR="008A3172" w:rsidRPr="00E01273" w:rsidRDefault="00B910D3" w:rsidP="00F72499">
            <w:pPr>
              <w:ind w:left="227" w:hanging="227"/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3492494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8297522" w:edGrp="everyone"/>
                <w:r w:rsidR="008A3172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38297522"/>
              </w:sdtContent>
            </w:sdt>
            <w:r w:rsidR="008A3172" w:rsidRPr="006C604A">
              <w:t xml:space="preserve"> </w:t>
            </w:r>
            <w:r w:rsidR="008A3172" w:rsidRPr="008A3172">
              <w:rPr>
                <w:rFonts w:ascii="Arial" w:hAnsi="Arial" w:cs="Arial"/>
                <w:sz w:val="18"/>
                <w:szCs w:val="18"/>
              </w:rPr>
              <w:t>dispute resolution record</w:t>
            </w:r>
          </w:p>
        </w:tc>
      </w:tr>
    </w:tbl>
    <w:p w14:paraId="0C01AA8E" w14:textId="77777777" w:rsidR="003430D8" w:rsidRPr="00C15CA8" w:rsidRDefault="003430D8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68"/>
      </w:tblGrid>
      <w:tr w:rsidR="00622B2F" w:rsidRPr="004C3241" w14:paraId="15080E66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F8C96D" w14:textId="4F1D03EA" w:rsidR="00622B2F" w:rsidRPr="00C15CA8" w:rsidRDefault="00622B2F" w:rsidP="00101E9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 w:rsidR="00902BF8">
              <w:rPr>
                <w:rFonts w:ascii="Arial" w:hAnsi="Arial" w:cs="Arial"/>
                <w:sz w:val="18"/>
                <w:szCs w:val="18"/>
              </w:rPr>
              <w:t>n</w:t>
            </w:r>
            <w:r w:rsidRPr="00C15CA8">
              <w:rPr>
                <w:rFonts w:ascii="Arial" w:hAnsi="Arial" w:cs="Arial"/>
                <w:sz w:val="18"/>
                <w:szCs w:val="18"/>
              </w:rPr>
              <w:t>ame</w:t>
            </w:r>
          </w:p>
        </w:tc>
        <w:tc>
          <w:tcPr>
            <w:tcW w:w="716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542B26" w14:textId="77777777" w:rsidR="00622B2F" w:rsidRPr="00E21C38" w:rsidRDefault="00622B2F" w:rsidP="00E0429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59474571" w:edGrp="everyone"/>
            <w:permEnd w:id="2059474571"/>
          </w:p>
        </w:tc>
      </w:tr>
      <w:tr w:rsidR="001A3ED6" w:rsidRPr="004C3241" w14:paraId="28FD1891" w14:textId="77777777" w:rsidTr="00902BF8">
        <w:trPr>
          <w:trHeight w:val="567"/>
        </w:trPr>
        <w:tc>
          <w:tcPr>
            <w:tcW w:w="182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1D1E5E" w14:textId="78B705D6" w:rsidR="001A3ED6" w:rsidRPr="00C15CA8" w:rsidRDefault="001A3ED6" w:rsidP="001A3ED6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C15CA8">
              <w:rPr>
                <w:rFonts w:ascii="Arial" w:hAnsi="Arial" w:cs="Arial"/>
                <w:sz w:val="18"/>
                <w:szCs w:val="18"/>
              </w:rPr>
              <w:t>ignature</w:t>
            </w:r>
          </w:p>
        </w:tc>
        <w:permStart w:id="1280143722" w:edGrp="everyone" w:displacedByCustomXml="next"/>
        <w:sdt>
          <w:sdtPr>
            <w:rPr>
              <w:rFonts w:ascii="Arial" w:hAnsi="Arial" w:cs="Arial"/>
              <w:sz w:val="20"/>
            </w:rPr>
            <w:id w:val="723875735"/>
            <w:showingPlcHdr/>
            <w:picture/>
          </w:sdtPr>
          <w:sdtEndPr/>
          <w:sdtContent>
            <w:tc>
              <w:tcPr>
                <w:tcW w:w="7168" w:type="dxa"/>
                <w:tcBorders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0522F426" w14:textId="766F757F" w:rsidR="001A3ED6" w:rsidRPr="004C3241" w:rsidRDefault="001A3ED6" w:rsidP="001A3ED6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4936E4">
                  <w:rPr>
                    <w:rFonts w:ascii="Arial" w:hAnsi="Arial" w:cs="Arial"/>
                    <w:noProof/>
                    <w:sz w:val="20"/>
                  </w:rPr>
                  <w:drawing>
                    <wp:inline distT="0" distB="0" distL="0" distR="0" wp14:anchorId="2CFB896A" wp14:editId="48D38026">
                      <wp:extent cx="3913549" cy="360000"/>
                      <wp:effectExtent l="0" t="0" r="0" b="2540"/>
                      <wp:docPr id="6" name="Picture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280143722" w:displacedByCustomXml="prev"/>
      </w:tr>
    </w:tbl>
    <w:p w14:paraId="3AD079C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ADBBDA6" w14:textId="00E7AD92" w:rsidR="00C76B5E" w:rsidRPr="004932A4" w:rsidRDefault="00B910D3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68603B">
            <w:rPr>
              <w:szCs w:val="32"/>
            </w:rPr>
            <w:t>CPCCBC4009</w:t>
          </w:r>
        </w:sdtContent>
      </w:sdt>
      <w:r w:rsidR="00C76B5E" w:rsidRPr="004932A4">
        <w:rPr>
          <w:szCs w:val="32"/>
        </w:rPr>
        <w:t xml:space="preserve"> </w:t>
      </w:r>
    </w:p>
    <w:p w14:paraId="0B076FA9" w14:textId="7AB26FD5" w:rsidR="00C76B5E" w:rsidRDefault="00B910D3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68603B">
            <w:rPr>
              <w:szCs w:val="32"/>
            </w:rPr>
            <w:t>Apply legal requirements to building and construction projects</w:t>
          </w:r>
        </w:sdtContent>
      </w:sdt>
    </w:p>
    <w:p w14:paraId="558E37C6" w14:textId="77777777" w:rsidR="002D0927" w:rsidRPr="002D0927" w:rsidRDefault="002D0927" w:rsidP="002D0927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4BFE9C7E" w14:textId="271D0217" w:rsidR="002D0927" w:rsidRPr="004932A4" w:rsidRDefault="002D0927" w:rsidP="002D0927">
      <w:pPr>
        <w:pStyle w:val="01BoldTitleUnitCodeandName"/>
        <w:rPr>
          <w:szCs w:val="32"/>
        </w:rPr>
      </w:pPr>
      <w:r>
        <w:rPr>
          <w:szCs w:val="32"/>
        </w:rPr>
        <w:t>THEORY EXAM</w:t>
      </w:r>
    </w:p>
    <w:p w14:paraId="14638969" w14:textId="43334579" w:rsidR="00C76B5E" w:rsidRPr="00750D30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20FD17BD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50D30" w:rsidRPr="00750D30" w14:paraId="3F6088CB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EFA9BD" w14:textId="77777777" w:rsidR="00750D30" w:rsidRPr="00750D30" w:rsidRDefault="00750D30" w:rsidP="00902BF8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4F6EF5" w14:textId="1BD4667F" w:rsidR="00750D30" w:rsidRPr="00E21C38" w:rsidRDefault="00B910D3" w:rsidP="008B3F47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206196907" w:edGrp="everyone"/>
            <w:r>
              <w:rPr>
                <w:rFonts w:ascii="Arial" w:hAnsi="Arial" w:cs="Arial"/>
                <w:sz w:val="22"/>
                <w:szCs w:val="22"/>
              </w:rPr>
              <w:t>Student One</w:t>
            </w:r>
            <w:permEnd w:id="1206196907"/>
          </w:p>
        </w:tc>
      </w:tr>
    </w:tbl>
    <w:p w14:paraId="47BC3409" w14:textId="486D7D08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p w14:paraId="2B6269AF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BE2234" w:rsidRPr="00750D30" w14:paraId="60B51E9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01069BD" w14:textId="5E7CB340" w:rsidR="00BE2234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994CC6" w:rsidRPr="00750D30" w14:paraId="22FAE44C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6B8C86" w14:textId="11A8BC4C" w:rsidR="00994CC6" w:rsidRPr="00750D30" w:rsidRDefault="00994CC6" w:rsidP="00994CC6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C76B5E" w:rsidRPr="00750D30" w14:paraId="6F4837BB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EE41E75" w14:textId="01B0F131" w:rsidR="00BE2234" w:rsidRPr="00750D30" w:rsidRDefault="002D0927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questions as outlined on the following pages. </w:t>
            </w:r>
            <w:r w:rsidR="00BE2234" w:rsidRPr="00750D30">
              <w:rPr>
                <w:rFonts w:ascii="Arial" w:hAnsi="Arial" w:cs="Arial"/>
                <w:sz w:val="20"/>
              </w:rPr>
              <w:t xml:space="preserve">You must </w:t>
            </w:r>
            <w:r w:rsidR="007956AF" w:rsidRPr="00750D30">
              <w:rPr>
                <w:rFonts w:ascii="Arial" w:hAnsi="Arial" w:cs="Arial"/>
                <w:sz w:val="20"/>
              </w:rPr>
              <w:t xml:space="preserve">attempt all questions and </w:t>
            </w:r>
            <w:r w:rsidR="00BE2234" w:rsidRPr="00750D30">
              <w:rPr>
                <w:rFonts w:ascii="Arial" w:hAnsi="Arial" w:cs="Arial"/>
                <w:sz w:val="20"/>
              </w:rPr>
              <w:t xml:space="preserve">provide enough detail in </w:t>
            </w:r>
            <w:r w:rsidR="00994CC6" w:rsidRPr="00750D30">
              <w:rPr>
                <w:rFonts w:ascii="Arial" w:hAnsi="Arial" w:cs="Arial"/>
                <w:sz w:val="20"/>
              </w:rPr>
              <w:t>your</w:t>
            </w:r>
            <w:r w:rsidR="00BE2234" w:rsidRPr="00750D30">
              <w:rPr>
                <w:rFonts w:ascii="Arial" w:hAnsi="Arial" w:cs="Arial"/>
                <w:sz w:val="20"/>
              </w:rPr>
              <w:t xml:space="preserve"> responses to demonstrate your knowledge.</w:t>
            </w:r>
          </w:p>
          <w:p w14:paraId="399D6E87" w14:textId="4FA8ED3D" w:rsidR="002D0927" w:rsidRPr="00750D30" w:rsidRDefault="00BE2234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within </w:t>
            </w:r>
            <w:r w:rsidR="00B20C48">
              <w:rPr>
                <w:rFonts w:ascii="Arial" w:hAnsi="Arial" w:cs="Arial"/>
                <w:sz w:val="20"/>
              </w:rPr>
              <w:t>two hours</w:t>
            </w:r>
            <w:r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15975E44" w14:textId="1E5AFB10" w:rsidR="00BE2234" w:rsidRPr="00750D30" w:rsidRDefault="002D0927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</w:t>
            </w:r>
            <w:r w:rsidR="00BE2234" w:rsidRPr="00750D30">
              <w:rPr>
                <w:rFonts w:ascii="Arial" w:hAnsi="Arial" w:cs="Arial"/>
                <w:sz w:val="20"/>
              </w:rPr>
              <w:t>correctly</w:t>
            </w:r>
            <w:r w:rsidRPr="00750D30">
              <w:rPr>
                <w:rFonts w:ascii="Arial" w:hAnsi="Arial" w:cs="Arial"/>
                <w:sz w:val="20"/>
              </w:rPr>
              <w:t xml:space="preserve"> for a ‘Satisfactory’ assessment outcome to be awarded. </w:t>
            </w:r>
          </w:p>
          <w:p w14:paraId="10C6261F" w14:textId="7E884972" w:rsidR="00BE2234" w:rsidRPr="00750D30" w:rsidRDefault="00BE2234" w:rsidP="004E206C">
            <w:pPr>
              <w:numPr>
                <w:ilvl w:val="1"/>
                <w:numId w:val="27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2E541EE" w14:textId="423ECBC7" w:rsidR="004C6B3F" w:rsidRPr="00750D30" w:rsidRDefault="00994CC6" w:rsidP="004E206C">
            <w:pPr>
              <w:numPr>
                <w:ilvl w:val="1"/>
                <w:numId w:val="27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</w:t>
            </w:r>
            <w:r w:rsidR="002D0927" w:rsidRPr="00750D30">
              <w:rPr>
                <w:rFonts w:ascii="Arial" w:hAnsi="Arial" w:cs="Arial"/>
                <w:sz w:val="20"/>
              </w:rPr>
              <w:t xml:space="preserve">ny written questions that are incomplete, or </w:t>
            </w:r>
            <w:r w:rsidRPr="00750D30">
              <w:rPr>
                <w:rFonts w:ascii="Arial" w:hAnsi="Arial" w:cs="Arial"/>
                <w:sz w:val="20"/>
              </w:rPr>
              <w:t>not answered satisfactorily</w:t>
            </w:r>
            <w:r w:rsidR="002D0927" w:rsidRPr="00750D30">
              <w:rPr>
                <w:rFonts w:ascii="Arial" w:hAnsi="Arial" w:cs="Arial"/>
                <w:sz w:val="20"/>
              </w:rPr>
              <w:t xml:space="preserve"> will need to be completed again after further training support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  <w:p w14:paraId="2948F769" w14:textId="7AE81E67" w:rsidR="00C76B5E" w:rsidRPr="00750D30" w:rsidRDefault="00994CC6" w:rsidP="004E206C">
            <w:pPr>
              <w:numPr>
                <w:ilvl w:val="2"/>
                <w:numId w:val="27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</w:tc>
      </w:tr>
      <w:tr w:rsidR="00BE2234" w:rsidRPr="00750D30" w14:paraId="0ED45623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C90BBD" w14:textId="4255AFF4" w:rsidR="00BE2234" w:rsidRPr="00750D30" w:rsidRDefault="00BE2234" w:rsidP="00BE2234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BE2234" w:rsidRPr="00750D30" w14:paraId="3144CBA0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F00EB05" w14:textId="411CD725" w:rsidR="00BE2234" w:rsidRPr="00750D30" w:rsidRDefault="00BE2234" w:rsidP="007956AF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289C5E0D" w14:textId="4B6B73B6" w:rsidR="008A2F2D" w:rsidRPr="00750D30" w:rsidRDefault="008A2F2D" w:rsidP="00C76B5E">
      <w:pPr>
        <w:ind w:right="-24"/>
        <w:rPr>
          <w:rFonts w:ascii="Arial" w:hAnsi="Arial" w:cs="Arial"/>
          <w:sz w:val="20"/>
        </w:rPr>
      </w:pPr>
    </w:p>
    <w:p w14:paraId="7442D9FE" w14:textId="77777777" w:rsidR="00750D30" w:rsidRPr="00750D30" w:rsidRDefault="00750D30" w:rsidP="00C76B5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A2F2D" w:rsidRPr="00750D30" w14:paraId="0FA78E6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7D41E9F" w14:textId="5E3C99F3" w:rsidR="008A2F2D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8A2F2D" w:rsidRPr="00750D30" w14:paraId="414B985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0FF58B" w14:textId="45D372DB" w:rsidR="008A2F2D" w:rsidRPr="00750D30" w:rsidRDefault="008A2F2D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8A2F2D" w:rsidRPr="00750D30" w14:paraId="228FFF62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84C0074" w14:textId="3FDBB76D" w:rsidR="007956AF" w:rsidRPr="00750D30" w:rsidRDefault="007956AF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0306E30C" w14:textId="56F32E39" w:rsidR="008A2F2D" w:rsidRPr="00750D30" w:rsidRDefault="008A2F2D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55F5EDC2" w14:textId="108623A9" w:rsidR="008A2F2D" w:rsidRPr="00750D30" w:rsidRDefault="008A2F2D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E991A3B" w14:textId="1A9E235A" w:rsidR="008A2F2D" w:rsidRPr="00750D30" w:rsidRDefault="008A2F2D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</w:t>
            </w:r>
            <w:r w:rsidR="00EF7575" w:rsidRPr="00750D30">
              <w:rPr>
                <w:rFonts w:ascii="Arial" w:hAnsi="Arial" w:cs="Arial"/>
                <w:sz w:val="20"/>
              </w:rPr>
              <w:t xml:space="preserve">verbatim </w:t>
            </w:r>
            <w:r w:rsidRPr="00750D30">
              <w:rPr>
                <w:rFonts w:ascii="Arial" w:hAnsi="Arial" w:cs="Arial"/>
                <w:sz w:val="20"/>
              </w:rPr>
              <w:t xml:space="preserve">and put your initials next to the written change. </w:t>
            </w:r>
          </w:p>
        </w:tc>
      </w:tr>
    </w:tbl>
    <w:p w14:paraId="6CDAD581" w14:textId="77777777" w:rsidR="00E42AA6" w:rsidRDefault="00E42AA6">
      <w:pPr>
        <w:jc w:val="left"/>
        <w:rPr>
          <w:rFonts w:ascii="Arial" w:hAnsi="Arial" w:cs="Arial"/>
          <w:sz w:val="19"/>
          <w:szCs w:val="19"/>
        </w:rPr>
      </w:pPr>
      <w:bookmarkStart w:id="0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C92642" w:rsidRPr="00BA4D9F" w14:paraId="6EE11812" w14:textId="77777777" w:rsidTr="00C9350D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3A0120B" w14:textId="1692E3E3" w:rsidR="00C92642" w:rsidRPr="00750D30" w:rsidRDefault="00C92642" w:rsidP="00533511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1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C92642" w:rsidRPr="00BA4D9F" w14:paraId="67FEBA63" w14:textId="77777777" w:rsidTr="00C9350D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3DE36DA" w14:textId="079DF278" w:rsidR="00416046" w:rsidRPr="00DE303D" w:rsidRDefault="00E42AA6" w:rsidP="00416046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</w:t>
            </w:r>
            <w:r w:rsidR="00416046"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:</w:t>
            </w:r>
          </w:p>
          <w:p w14:paraId="0248948D" w14:textId="38E0B0F8" w:rsidR="00C92642" w:rsidRPr="00DE303D" w:rsidRDefault="00416046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</w:t>
            </w:r>
            <w:r w:rsidR="00C92642" w:rsidRPr="00DE303D">
              <w:rPr>
                <w:rFonts w:ascii="Arial" w:hAnsi="Arial" w:cs="Arial"/>
                <w:spacing w:val="-4"/>
                <w:sz w:val="20"/>
              </w:rPr>
              <w:t>etails on reattempts, alternative arrangements or reasonable adjustments made.</w:t>
            </w:r>
          </w:p>
          <w:p w14:paraId="3C2163CE" w14:textId="39D6FF9D" w:rsidR="00C92642" w:rsidRPr="00750D30" w:rsidRDefault="00C92642" w:rsidP="004E206C">
            <w:pPr>
              <w:numPr>
                <w:ilvl w:val="0"/>
                <w:numId w:val="27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 xml:space="preserve">Where a </w:t>
            </w:r>
            <w:r w:rsidR="00750D30" w:rsidRPr="00DE303D">
              <w:rPr>
                <w:rFonts w:ascii="Arial" w:hAnsi="Arial" w:cs="Arial"/>
                <w:spacing w:val="-4"/>
                <w:sz w:val="20"/>
              </w:rPr>
              <w:t>Participant</w:t>
            </w:r>
            <w:r w:rsidRPr="00DE303D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="00416046" w:rsidRPr="00DE303D">
              <w:rPr>
                <w:rFonts w:ascii="Arial" w:hAnsi="Arial" w:cs="Arial"/>
                <w:spacing w:val="-4"/>
                <w:sz w:val="20"/>
              </w:rPr>
              <w:t>is deemed ‘Not Satisfactory’</w:t>
            </w:r>
            <w:r w:rsidRPr="00DE303D">
              <w:rPr>
                <w:rFonts w:ascii="Arial" w:hAnsi="Arial" w:cs="Arial"/>
                <w:spacing w:val="-4"/>
                <w:sz w:val="20"/>
              </w:rPr>
              <w:t>, provide recommendations for future training.</w:t>
            </w:r>
          </w:p>
        </w:tc>
      </w:tr>
      <w:tr w:rsidR="001A3ED6" w:rsidRPr="00BA4D9F" w14:paraId="50F40F7C" w14:textId="77777777" w:rsidTr="00F73091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2B47B89" w14:textId="77777777" w:rsidR="001A3ED6" w:rsidRPr="001A3ED6" w:rsidRDefault="001A3ED6" w:rsidP="001A3ED6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500644480" w:edGrp="everyone"/>
            <w:permEnd w:id="1500644480"/>
          </w:p>
        </w:tc>
      </w:tr>
      <w:bookmarkEnd w:id="1"/>
    </w:tbl>
    <w:p w14:paraId="6A69BCBE" w14:textId="77777777" w:rsidR="00257322" w:rsidRDefault="00C76B5E" w:rsidP="00257322">
      <w:pPr>
        <w:rPr>
          <w:rFonts w:ascii="Arial" w:hAnsi="Arial" w:cs="Arial"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757AB796" w14:textId="501CDE03" w:rsidR="00257322" w:rsidRPr="00830749" w:rsidRDefault="00257322" w:rsidP="00257322">
      <w:pPr>
        <w:pStyle w:val="20TAQuestionNumber"/>
        <w:ind w:left="709" w:hanging="709"/>
      </w:pPr>
      <w:bookmarkStart w:id="2" w:name="_Ref127432488"/>
      <w:r>
        <w:lastRenderedPageBreak/>
        <w:t>Discuss the following types of insurance and the purpose that builders or building companies need to organise them.</w:t>
      </w:r>
      <w:bookmarkEnd w:id="2"/>
    </w:p>
    <w:p w14:paraId="7FE1EB47" w14:textId="77777777" w:rsidR="00257322" w:rsidRPr="00830749" w:rsidRDefault="00257322" w:rsidP="0025732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2435"/>
        <w:gridCol w:w="4934"/>
        <w:gridCol w:w="609"/>
      </w:tblGrid>
      <w:tr w:rsidR="00257322" w14:paraId="16C2DED2" w14:textId="77777777" w:rsidTr="007B104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90BF151" w14:textId="77777777" w:rsidR="00257322" w:rsidRDefault="00257322" w:rsidP="007B104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A3560E7" w14:textId="707DF8ED" w:rsidR="00257322" w:rsidRDefault="00257322" w:rsidP="007B104E">
            <w:pPr>
              <w:keepNext/>
              <w:ind w:left="993" w:hanging="993"/>
              <w:jc w:val="center"/>
            </w:pPr>
            <w:r>
              <w:t xml:space="preserve">Insurance 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CD36BC3" w14:textId="704C4291" w:rsidR="00257322" w:rsidRDefault="00257322" w:rsidP="007B104E">
            <w:pPr>
              <w:pStyle w:val="TableHeading"/>
              <w:framePr w:hSpace="0" w:wrap="auto" w:vAnchor="margin" w:hAnchor="text" w:yAlign="inline"/>
            </w:pPr>
            <w:r>
              <w:t>Purpose/requirement</w:t>
            </w:r>
          </w:p>
        </w:tc>
        <w:permStart w:id="1710630823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05D9FCC6" w14:textId="77777777" w:rsidR="00257322" w:rsidRPr="00533511" w:rsidRDefault="00B910D3" w:rsidP="007B104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7939342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5732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10630823"/>
          </w:p>
        </w:tc>
      </w:tr>
      <w:tr w:rsidR="00257322" w14:paraId="7A445C00" w14:textId="77777777" w:rsidTr="007B104E">
        <w:trPr>
          <w:trHeight w:val="238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CEADC2E" w14:textId="77777777" w:rsidR="00257322" w:rsidRPr="00FE608E" w:rsidRDefault="00257322" w:rsidP="007B104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DABE6" w14:textId="183398F0" w:rsidR="00257322" w:rsidRPr="00447473" w:rsidRDefault="00257322" w:rsidP="007B104E">
            <w:pPr>
              <w:jc w:val="center"/>
            </w:pPr>
            <w:r>
              <w:t>Workers compensation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C887291" w14:textId="01FFAEE8" w:rsidR="00257322" w:rsidRPr="001A3ED6" w:rsidRDefault="00257322" w:rsidP="007B104E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415656740" w:edGrp="everyone"/>
            <w:permEnd w:id="141565674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A0009D" w14:textId="77777777" w:rsidR="00257322" w:rsidRDefault="00257322" w:rsidP="007B104E">
            <w:pPr>
              <w:ind w:left="993" w:hanging="993"/>
            </w:pPr>
          </w:p>
        </w:tc>
      </w:tr>
      <w:tr w:rsidR="00AA263C" w14:paraId="5AB73060" w14:textId="77777777" w:rsidTr="007B104E">
        <w:trPr>
          <w:trHeight w:val="238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5F2DD5F" w14:textId="77777777" w:rsidR="00AA263C" w:rsidRPr="00FE608E" w:rsidRDefault="00AA263C" w:rsidP="007B104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344C1" w14:textId="1F94DD1E" w:rsidR="00AA263C" w:rsidRDefault="00AA263C" w:rsidP="007B104E">
            <w:pPr>
              <w:jc w:val="center"/>
            </w:pPr>
            <w:r>
              <w:t>Contract/Construction Works insurance</w:t>
            </w:r>
          </w:p>
        </w:tc>
        <w:tc>
          <w:tcPr>
            <w:tcW w:w="271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1115F47" w14:textId="48E59C00" w:rsidR="007103C6" w:rsidRPr="001A3ED6" w:rsidRDefault="007103C6" w:rsidP="007B104E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959330555" w:edGrp="everyone"/>
            <w:permEnd w:id="95933055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281055A" w14:textId="77777777" w:rsidR="00AA263C" w:rsidRDefault="00AA263C" w:rsidP="007B104E">
            <w:pPr>
              <w:ind w:left="993" w:hanging="993"/>
            </w:pPr>
          </w:p>
        </w:tc>
      </w:tr>
      <w:tr w:rsidR="00257322" w14:paraId="1F6377AB" w14:textId="77777777" w:rsidTr="007B104E">
        <w:trPr>
          <w:trHeight w:val="238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B8A6B74" w14:textId="77777777" w:rsidR="00257322" w:rsidRPr="00FE608E" w:rsidRDefault="00257322" w:rsidP="007B104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919ED" w14:textId="328444A9" w:rsidR="00257322" w:rsidRPr="00257322" w:rsidRDefault="00257322" w:rsidP="007B104E">
            <w:pPr>
              <w:jc w:val="center"/>
            </w:pPr>
            <w:r>
              <w:t>Public liability</w:t>
            </w:r>
          </w:p>
        </w:tc>
        <w:tc>
          <w:tcPr>
            <w:tcW w:w="271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74A2AB" w14:textId="2B9E7BCD" w:rsidR="00257322" w:rsidRPr="001A3ED6" w:rsidRDefault="00257322" w:rsidP="007B104E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604598076" w:edGrp="everyone"/>
            <w:permEnd w:id="160459807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091407B" w14:textId="77777777" w:rsidR="00257322" w:rsidRDefault="00257322" w:rsidP="007B104E">
            <w:pPr>
              <w:ind w:left="993" w:hanging="993"/>
            </w:pPr>
          </w:p>
        </w:tc>
      </w:tr>
      <w:tr w:rsidR="00257322" w14:paraId="33F6F31C" w14:textId="77777777" w:rsidTr="007B104E">
        <w:trPr>
          <w:trHeight w:val="238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5F28B73" w14:textId="77777777" w:rsidR="00257322" w:rsidRPr="00FE608E" w:rsidRDefault="00257322" w:rsidP="007B104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C9AB1" w14:textId="3E97A00A" w:rsidR="00257322" w:rsidRPr="00257322" w:rsidRDefault="00257322" w:rsidP="007B104E">
            <w:pPr>
              <w:jc w:val="center"/>
            </w:pPr>
            <w:r>
              <w:t>Professional indemnity</w:t>
            </w:r>
          </w:p>
        </w:tc>
        <w:tc>
          <w:tcPr>
            <w:tcW w:w="271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271899" w14:textId="7A00431B" w:rsidR="00257322" w:rsidRPr="001A3ED6" w:rsidRDefault="00257322" w:rsidP="007B104E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742752431" w:edGrp="everyone"/>
            <w:permEnd w:id="174275243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E76412" w14:textId="77777777" w:rsidR="00257322" w:rsidRDefault="00257322" w:rsidP="007B104E">
            <w:pPr>
              <w:ind w:left="993" w:hanging="993"/>
            </w:pPr>
          </w:p>
        </w:tc>
      </w:tr>
      <w:tr w:rsidR="00257322" w14:paraId="1C7C417E" w14:textId="77777777" w:rsidTr="007B104E">
        <w:trPr>
          <w:trHeight w:val="238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3D95A95" w14:textId="77777777" w:rsidR="00257322" w:rsidRPr="00FE608E" w:rsidRDefault="00257322" w:rsidP="007B104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4BEB3" w14:textId="175AB500" w:rsidR="00257322" w:rsidRPr="00257322" w:rsidRDefault="00AA263C" w:rsidP="007B104E">
            <w:pPr>
              <w:jc w:val="center"/>
            </w:pPr>
            <w:r>
              <w:t>Commercial Motor Vehicle</w:t>
            </w:r>
          </w:p>
        </w:tc>
        <w:tc>
          <w:tcPr>
            <w:tcW w:w="271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C4B82F" w14:textId="771B68A1" w:rsidR="00257322" w:rsidRPr="001A3ED6" w:rsidRDefault="00257322" w:rsidP="007B104E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468395067" w:edGrp="everyone"/>
            <w:permEnd w:id="46839506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EDAD724" w14:textId="77777777" w:rsidR="00257322" w:rsidRDefault="00257322" w:rsidP="007B104E">
            <w:pPr>
              <w:ind w:left="993" w:hanging="993"/>
            </w:pPr>
          </w:p>
        </w:tc>
      </w:tr>
    </w:tbl>
    <w:p w14:paraId="7492D1FE" w14:textId="77777777" w:rsidR="00257322" w:rsidRDefault="00257322" w:rsidP="00257322">
      <w:pPr>
        <w:rPr>
          <w:rFonts w:ascii="Arial" w:hAnsi="Arial" w:cs="Arial"/>
          <w:sz w:val="22"/>
          <w:szCs w:val="22"/>
        </w:rPr>
      </w:pPr>
    </w:p>
    <w:p w14:paraId="4004923E" w14:textId="45A3D1B9" w:rsidR="00B115D7" w:rsidRPr="00830749" w:rsidRDefault="007A2087" w:rsidP="00136E8C">
      <w:pPr>
        <w:pStyle w:val="20TAQuestionNumber"/>
        <w:ind w:left="709" w:hanging="709"/>
      </w:pPr>
      <w:bookmarkStart w:id="3" w:name="_Ref127436130"/>
      <w:bookmarkEnd w:id="0"/>
      <w:r>
        <w:lastRenderedPageBreak/>
        <w:t>A worker you have employed on the site has been injured and has lodged a request for workers compensation to reimburse their medical expenses</w:t>
      </w:r>
      <w:r w:rsidR="00B115D7">
        <w:t>.</w:t>
      </w:r>
      <w:r>
        <w:t xml:space="preserve"> Explain the process you must follow in your State or Territory for claiming on behalf of the worker.</w:t>
      </w:r>
      <w:bookmarkEnd w:id="3"/>
    </w:p>
    <w:p w14:paraId="0A6B39AE" w14:textId="77777777" w:rsidR="00B115D7" w:rsidRPr="00830749" w:rsidRDefault="00B115D7" w:rsidP="00B115D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115D7" w:rsidRPr="00830749" w14:paraId="5C7B9C57" w14:textId="77777777" w:rsidTr="00E21C38">
        <w:trPr>
          <w:trHeight w:val="476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9083EE" w14:textId="14C7491E" w:rsidR="00B115D7" w:rsidRPr="001C4084" w:rsidRDefault="00B115D7" w:rsidP="002D67B4">
            <w:pPr>
              <w:pStyle w:val="AnswerHeading"/>
            </w:pPr>
            <w:bookmarkStart w:id="4" w:name="_Hlk85785851"/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21263" w14:textId="5B480B07" w:rsidR="00B115D7" w:rsidRPr="00E21C38" w:rsidRDefault="00B115D7" w:rsidP="00E21C38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2012031461" w:edGrp="everyone"/>
            <w:permEnd w:id="2012031461"/>
          </w:p>
        </w:tc>
        <w:permStart w:id="154609101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281A09" w14:textId="1466E8B0" w:rsidR="00B115D7" w:rsidRPr="00533511" w:rsidRDefault="00B910D3" w:rsidP="0067744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495073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6094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46091016"/>
          </w:p>
        </w:tc>
      </w:tr>
      <w:bookmarkEnd w:id="4"/>
    </w:tbl>
    <w:p w14:paraId="0D29A3FA" w14:textId="657AA6B7" w:rsidR="00B115D7" w:rsidRDefault="00B115D7" w:rsidP="00B115D7">
      <w:pPr>
        <w:rPr>
          <w:rFonts w:ascii="Arial" w:hAnsi="Arial" w:cs="Arial"/>
          <w:sz w:val="22"/>
          <w:szCs w:val="22"/>
        </w:rPr>
      </w:pPr>
    </w:p>
    <w:p w14:paraId="2D5AA1BC" w14:textId="77777777" w:rsidR="00FF3FC4" w:rsidRDefault="00FF3FC4" w:rsidP="00B115D7">
      <w:pPr>
        <w:rPr>
          <w:rFonts w:ascii="Arial" w:hAnsi="Arial" w:cs="Arial"/>
          <w:sz w:val="22"/>
          <w:szCs w:val="22"/>
        </w:rPr>
      </w:pPr>
    </w:p>
    <w:p w14:paraId="72048430" w14:textId="07F3748D" w:rsidR="00A56D8D" w:rsidRPr="00830749" w:rsidRDefault="000E2D74" w:rsidP="00A56D8D">
      <w:pPr>
        <w:pStyle w:val="20TAQuestionNumber"/>
        <w:ind w:left="709" w:hanging="709"/>
      </w:pPr>
      <w:bookmarkStart w:id="5" w:name="_Ref127439309"/>
      <w:r>
        <w:t>Discuss the different contracts a builder or building company must organise before beginning a residential or commercial construction project</w:t>
      </w:r>
      <w:r w:rsidR="00943A29">
        <w:t>.</w:t>
      </w:r>
      <w:bookmarkEnd w:id="5"/>
      <w:r w:rsidR="003C4881">
        <w:t xml:space="preserve"> What are the legal requirements for such contracts?</w:t>
      </w:r>
    </w:p>
    <w:p w14:paraId="325016A8" w14:textId="77777777" w:rsidR="00A56D8D" w:rsidRPr="00830749" w:rsidRDefault="00A56D8D" w:rsidP="00A56D8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56D8D" w:rsidRPr="00830749" w14:paraId="2F0C13FE" w14:textId="77777777" w:rsidTr="00E21C38">
        <w:trPr>
          <w:trHeight w:val="572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581F031" w14:textId="77777777" w:rsidR="00A56D8D" w:rsidRPr="001C4084" w:rsidRDefault="00A56D8D" w:rsidP="009D5F8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85461" w14:textId="4C1C6881" w:rsidR="00A56D8D" w:rsidRPr="001C4084" w:rsidRDefault="00A56D8D" w:rsidP="009D5F8F">
            <w:pPr>
              <w:rPr>
                <w:rFonts w:ascii="Arial" w:hAnsi="Arial" w:cs="Arial"/>
                <w:sz w:val="22"/>
                <w:szCs w:val="22"/>
              </w:rPr>
            </w:pPr>
            <w:permStart w:id="1631477738" w:edGrp="everyone"/>
            <w:permEnd w:id="1631477738"/>
          </w:p>
        </w:tc>
        <w:permStart w:id="122415403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FF9D923" w14:textId="77777777" w:rsidR="00A56D8D" w:rsidRPr="00533511" w:rsidRDefault="00B910D3" w:rsidP="009D5F8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0676219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56D8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24154035"/>
          </w:p>
        </w:tc>
      </w:tr>
    </w:tbl>
    <w:p w14:paraId="7D67CFE9" w14:textId="77777777" w:rsidR="00A56D8D" w:rsidRDefault="00A56D8D" w:rsidP="00A56D8D">
      <w:pPr>
        <w:rPr>
          <w:rFonts w:ascii="Arial" w:hAnsi="Arial" w:cs="Arial"/>
          <w:sz w:val="22"/>
          <w:szCs w:val="22"/>
        </w:rPr>
      </w:pPr>
    </w:p>
    <w:p w14:paraId="16B5BBE7" w14:textId="2A091241" w:rsidR="00943A29" w:rsidRPr="00830749" w:rsidRDefault="00943A29" w:rsidP="00943A29">
      <w:pPr>
        <w:pStyle w:val="20TAQuestionNumber"/>
        <w:ind w:left="709" w:hanging="709"/>
      </w:pPr>
      <w:bookmarkStart w:id="6" w:name="_Ref127439312"/>
      <w:r>
        <w:lastRenderedPageBreak/>
        <w:t xml:space="preserve">What can occur if a </w:t>
      </w:r>
      <w:r w:rsidR="000E2D74">
        <w:t xml:space="preserve">building </w:t>
      </w:r>
      <w:r>
        <w:t>contractor in Queensland doesn’t use a written contract for domestic building work priced over $3,300</w:t>
      </w:r>
      <w:bookmarkEnd w:id="6"/>
      <w:r w:rsidR="00CC0C9D">
        <w:t>?</w:t>
      </w:r>
    </w:p>
    <w:p w14:paraId="54F63F45" w14:textId="77777777" w:rsidR="00943A29" w:rsidRPr="00830749" w:rsidRDefault="00943A29" w:rsidP="00943A2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43A29" w:rsidRPr="00830749" w14:paraId="64FAE59E" w14:textId="77777777" w:rsidTr="00E21C38">
        <w:trPr>
          <w:trHeight w:val="481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5E6164F" w14:textId="77777777" w:rsidR="00943A29" w:rsidRPr="001C4084" w:rsidRDefault="00943A29" w:rsidP="009D5F8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278D0" w14:textId="03152CD2" w:rsidR="00943A29" w:rsidRPr="001C4084" w:rsidRDefault="00943A29" w:rsidP="009D5F8F">
            <w:pPr>
              <w:rPr>
                <w:rFonts w:ascii="Arial" w:hAnsi="Arial" w:cs="Arial"/>
                <w:sz w:val="22"/>
                <w:szCs w:val="22"/>
              </w:rPr>
            </w:pPr>
            <w:permStart w:id="1299590238" w:edGrp="everyone"/>
            <w:permEnd w:id="1299590238"/>
          </w:p>
        </w:tc>
        <w:permStart w:id="16130416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F11B287" w14:textId="77777777" w:rsidR="00943A29" w:rsidRPr="00533511" w:rsidRDefault="00B910D3" w:rsidP="009D5F8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618101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43A2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1304164"/>
          </w:p>
        </w:tc>
      </w:tr>
    </w:tbl>
    <w:p w14:paraId="0847D2EA" w14:textId="77777777" w:rsidR="00943A29" w:rsidRDefault="00943A29" w:rsidP="00943A29">
      <w:pPr>
        <w:rPr>
          <w:rFonts w:ascii="Arial" w:hAnsi="Arial" w:cs="Arial"/>
          <w:sz w:val="22"/>
          <w:szCs w:val="22"/>
        </w:rPr>
      </w:pPr>
    </w:p>
    <w:p w14:paraId="6F5AE198" w14:textId="77777777" w:rsidR="001463EE" w:rsidRDefault="001463EE" w:rsidP="001463EE">
      <w:pPr>
        <w:rPr>
          <w:rFonts w:ascii="Arial" w:hAnsi="Arial" w:cs="Arial"/>
          <w:sz w:val="22"/>
          <w:szCs w:val="22"/>
        </w:rPr>
      </w:pPr>
    </w:p>
    <w:p w14:paraId="0C8D7E81" w14:textId="16485F6B" w:rsidR="001463EE" w:rsidRPr="00830749" w:rsidRDefault="00ED4766" w:rsidP="001463EE">
      <w:pPr>
        <w:pStyle w:val="20TAQuestionNumber"/>
        <w:ind w:left="709" w:hanging="709"/>
      </w:pPr>
      <w:bookmarkStart w:id="7" w:name="_Ref127441320"/>
      <w:r>
        <w:t>Following a recruitment process, you have found a suitable new apprentice. What is required to begin the apprenticeship</w:t>
      </w:r>
      <w:bookmarkEnd w:id="7"/>
      <w:r w:rsidR="00EA1924">
        <w:t>?</w:t>
      </w:r>
    </w:p>
    <w:p w14:paraId="2B3ADF20" w14:textId="77777777" w:rsidR="001463EE" w:rsidRPr="00830749" w:rsidRDefault="001463EE" w:rsidP="001463E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463EE" w:rsidRPr="00830749" w14:paraId="7F783760" w14:textId="77777777" w:rsidTr="00E21C38">
        <w:trPr>
          <w:trHeight w:val="623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C8E9450" w14:textId="77777777" w:rsidR="001463EE" w:rsidRPr="001C4084" w:rsidRDefault="001463EE" w:rsidP="009D5F8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C71B1" w14:textId="679D05AA" w:rsidR="001463EE" w:rsidRPr="001C4084" w:rsidRDefault="001463EE" w:rsidP="009D5F8F">
            <w:pPr>
              <w:rPr>
                <w:rFonts w:ascii="Arial" w:hAnsi="Arial" w:cs="Arial"/>
                <w:sz w:val="22"/>
                <w:szCs w:val="22"/>
              </w:rPr>
            </w:pPr>
            <w:permStart w:id="1644447570" w:edGrp="everyone"/>
            <w:permEnd w:id="1644447570"/>
          </w:p>
        </w:tc>
        <w:permStart w:id="83114691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80268B9" w14:textId="77777777" w:rsidR="001463EE" w:rsidRPr="00533511" w:rsidRDefault="00B910D3" w:rsidP="009D5F8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10187350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463E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31146917"/>
          </w:p>
        </w:tc>
      </w:tr>
    </w:tbl>
    <w:p w14:paraId="41F16A97" w14:textId="77777777" w:rsidR="001463EE" w:rsidRDefault="001463EE" w:rsidP="001463EE">
      <w:pPr>
        <w:rPr>
          <w:rFonts w:ascii="Arial" w:hAnsi="Arial" w:cs="Arial"/>
          <w:sz w:val="22"/>
          <w:szCs w:val="22"/>
        </w:rPr>
      </w:pPr>
    </w:p>
    <w:p w14:paraId="43E1F672" w14:textId="77777777" w:rsidR="00E122AC" w:rsidRDefault="00E122AC" w:rsidP="00E122AC">
      <w:pPr>
        <w:rPr>
          <w:rFonts w:ascii="Arial" w:hAnsi="Arial" w:cs="Arial"/>
          <w:sz w:val="22"/>
          <w:szCs w:val="22"/>
        </w:rPr>
      </w:pPr>
    </w:p>
    <w:p w14:paraId="4EB839B2" w14:textId="0BD4204E" w:rsidR="00E122AC" w:rsidRPr="00830749" w:rsidRDefault="00E122AC" w:rsidP="00E122AC">
      <w:pPr>
        <w:pStyle w:val="20TAQuestionNumber"/>
        <w:ind w:left="709" w:hanging="709"/>
      </w:pPr>
      <w:bookmarkStart w:id="8" w:name="_Ref127442196"/>
      <w:r>
        <w:lastRenderedPageBreak/>
        <w:t>The construction project must comply with the National Construction Code (NCC). What does this mean</w:t>
      </w:r>
      <w:bookmarkEnd w:id="8"/>
      <w:r w:rsidR="00EA1924">
        <w:t>?</w:t>
      </w:r>
    </w:p>
    <w:p w14:paraId="0C8A4A0B" w14:textId="77777777" w:rsidR="00E122AC" w:rsidRPr="00830749" w:rsidRDefault="00E122AC" w:rsidP="00E122A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122AC" w:rsidRPr="00830749" w14:paraId="49A2FF99" w14:textId="77777777" w:rsidTr="00E21C38">
        <w:trPr>
          <w:trHeight w:val="623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0473C72" w14:textId="77777777" w:rsidR="00E122AC" w:rsidRPr="001C4084" w:rsidRDefault="00E122AC" w:rsidP="009D5F8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6C0F3" w14:textId="13EE45F8" w:rsidR="00E122AC" w:rsidRPr="001C4084" w:rsidRDefault="00E122AC" w:rsidP="009D5F8F">
            <w:pPr>
              <w:rPr>
                <w:rFonts w:ascii="Arial" w:hAnsi="Arial" w:cs="Arial"/>
                <w:sz w:val="22"/>
                <w:szCs w:val="22"/>
              </w:rPr>
            </w:pPr>
            <w:permStart w:id="488120716" w:edGrp="everyone"/>
            <w:permEnd w:id="488120716"/>
          </w:p>
        </w:tc>
        <w:permStart w:id="86456169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A84F475" w14:textId="77777777" w:rsidR="00E122AC" w:rsidRPr="00533511" w:rsidRDefault="00B910D3" w:rsidP="009D5F8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259596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122A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64561695"/>
          </w:p>
        </w:tc>
      </w:tr>
    </w:tbl>
    <w:p w14:paraId="0D347B49" w14:textId="77777777" w:rsidR="00E122AC" w:rsidRDefault="00E122AC" w:rsidP="00E122AC">
      <w:pPr>
        <w:rPr>
          <w:rFonts w:ascii="Arial" w:hAnsi="Arial" w:cs="Arial"/>
          <w:sz w:val="22"/>
          <w:szCs w:val="22"/>
        </w:rPr>
      </w:pPr>
    </w:p>
    <w:p w14:paraId="51928526" w14:textId="77777777" w:rsidR="005E01DB" w:rsidRDefault="005E01DB" w:rsidP="005E01DB">
      <w:pPr>
        <w:rPr>
          <w:rFonts w:ascii="Arial" w:hAnsi="Arial" w:cs="Arial"/>
          <w:sz w:val="22"/>
          <w:szCs w:val="22"/>
        </w:rPr>
      </w:pPr>
    </w:p>
    <w:p w14:paraId="7D0AE9E7" w14:textId="49AE68A2" w:rsidR="005E01DB" w:rsidRPr="00830749" w:rsidRDefault="005E01DB" w:rsidP="005E01DB">
      <w:pPr>
        <w:pStyle w:val="20TAQuestionNumber"/>
        <w:ind w:left="709" w:hanging="709"/>
      </w:pPr>
      <w:bookmarkStart w:id="9" w:name="_Ref127446961"/>
      <w:r>
        <w:t xml:space="preserve">Describe how builders ascertain </w:t>
      </w:r>
      <w:r w:rsidRPr="005E01DB">
        <w:t>construction activity restrictions, limitations and conditions from building approvals and permits for the projec</w:t>
      </w:r>
      <w:r>
        <w:t>t.</w:t>
      </w:r>
      <w:bookmarkEnd w:id="9"/>
    </w:p>
    <w:p w14:paraId="26BC40B9" w14:textId="77777777" w:rsidR="005E01DB" w:rsidRPr="00830749" w:rsidRDefault="005E01DB" w:rsidP="005E01D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E01DB" w:rsidRPr="00830749" w14:paraId="0999F868" w14:textId="77777777" w:rsidTr="00E21C38">
        <w:trPr>
          <w:trHeight w:val="476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D226" w14:textId="77777777" w:rsidR="005E01DB" w:rsidRPr="001C4084" w:rsidRDefault="005E01DB" w:rsidP="009D5F8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9C696" w14:textId="209E1D6B" w:rsidR="005E01DB" w:rsidRPr="001C4084" w:rsidRDefault="005E01DB" w:rsidP="009D5F8F">
            <w:pPr>
              <w:rPr>
                <w:rFonts w:ascii="Arial" w:hAnsi="Arial" w:cs="Arial"/>
                <w:sz w:val="22"/>
                <w:szCs w:val="22"/>
              </w:rPr>
            </w:pPr>
            <w:permStart w:id="1222148056" w:edGrp="everyone"/>
            <w:permEnd w:id="1222148056"/>
          </w:p>
        </w:tc>
        <w:permStart w:id="170328655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794269B" w14:textId="77777777" w:rsidR="005E01DB" w:rsidRPr="00533511" w:rsidRDefault="00B910D3" w:rsidP="009D5F8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927091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E01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03286550"/>
          </w:p>
        </w:tc>
      </w:tr>
    </w:tbl>
    <w:p w14:paraId="3ED4BBD2" w14:textId="77777777" w:rsidR="00DE11E6" w:rsidRDefault="00DE11E6" w:rsidP="00DE11E6">
      <w:pPr>
        <w:rPr>
          <w:rFonts w:ascii="Arial" w:hAnsi="Arial" w:cs="Arial"/>
          <w:sz w:val="22"/>
          <w:szCs w:val="22"/>
        </w:rPr>
      </w:pPr>
    </w:p>
    <w:p w14:paraId="02364ADF" w14:textId="0141715E" w:rsidR="00DE11E6" w:rsidRPr="00830749" w:rsidRDefault="00DE11E6" w:rsidP="00DE11E6">
      <w:pPr>
        <w:pStyle w:val="20TAQuestionNumber"/>
        <w:ind w:left="709" w:hanging="709"/>
      </w:pPr>
      <w:bookmarkStart w:id="10" w:name="_Ref127447340"/>
      <w:r>
        <w:lastRenderedPageBreak/>
        <w:t xml:space="preserve">Discuss why builders should keep and maintain records of </w:t>
      </w:r>
      <w:r w:rsidRPr="00DE11E6">
        <w:t>subcontractors, site supervisors and managers</w:t>
      </w:r>
      <w:r>
        <w:t xml:space="preserve"> qualifications, </w:t>
      </w:r>
      <w:r w:rsidR="00C62854">
        <w:t>competencies,</w:t>
      </w:r>
      <w:r>
        <w:t xml:space="preserve"> and licences</w:t>
      </w:r>
      <w:r w:rsidRPr="00DE11E6">
        <w:t>.</w:t>
      </w:r>
      <w:bookmarkEnd w:id="10"/>
    </w:p>
    <w:p w14:paraId="77E30FD8" w14:textId="77777777" w:rsidR="00DE11E6" w:rsidRPr="00830749" w:rsidRDefault="00DE11E6" w:rsidP="00DE11E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E11E6" w:rsidRPr="00830749" w14:paraId="693772D3" w14:textId="77777777" w:rsidTr="00E21C38">
        <w:trPr>
          <w:trHeight w:val="476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CE3D292" w14:textId="77777777" w:rsidR="00DE11E6" w:rsidRPr="001C4084" w:rsidRDefault="00DE11E6" w:rsidP="009D5F8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21A9C" w14:textId="32CF77E1" w:rsidR="00DE11E6" w:rsidRPr="001C4084" w:rsidRDefault="00DE11E6" w:rsidP="009D5F8F">
            <w:pPr>
              <w:rPr>
                <w:rFonts w:ascii="Arial" w:hAnsi="Arial" w:cs="Arial"/>
                <w:sz w:val="22"/>
                <w:szCs w:val="22"/>
              </w:rPr>
            </w:pPr>
            <w:permStart w:id="1544697191" w:edGrp="everyone"/>
            <w:permEnd w:id="1544697191"/>
          </w:p>
        </w:tc>
        <w:permStart w:id="22862188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09397E7" w14:textId="77777777" w:rsidR="00DE11E6" w:rsidRPr="00533511" w:rsidRDefault="00B910D3" w:rsidP="009D5F8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6606239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E11E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28621887"/>
          </w:p>
        </w:tc>
      </w:tr>
    </w:tbl>
    <w:p w14:paraId="0F3CF6E0" w14:textId="77777777" w:rsidR="00DE11E6" w:rsidRDefault="00DE11E6" w:rsidP="00DE11E6">
      <w:pPr>
        <w:rPr>
          <w:rFonts w:ascii="Arial" w:hAnsi="Arial" w:cs="Arial"/>
          <w:sz w:val="22"/>
          <w:szCs w:val="22"/>
        </w:rPr>
      </w:pPr>
    </w:p>
    <w:p w14:paraId="6DDEA4F2" w14:textId="77777777" w:rsidR="00DE11E6" w:rsidRDefault="00DE11E6" w:rsidP="00DE11E6">
      <w:pPr>
        <w:rPr>
          <w:rFonts w:ascii="Arial" w:hAnsi="Arial" w:cs="Arial"/>
          <w:sz w:val="22"/>
          <w:szCs w:val="22"/>
        </w:rPr>
      </w:pPr>
    </w:p>
    <w:p w14:paraId="116AD067" w14:textId="7E4188B3" w:rsidR="00DE11E6" w:rsidRPr="00830749" w:rsidRDefault="008947C5" w:rsidP="00DE11E6">
      <w:pPr>
        <w:pStyle w:val="20TAQuestionNumber"/>
        <w:ind w:left="709" w:hanging="709"/>
      </w:pPr>
      <w:bookmarkStart w:id="11" w:name="_Ref127448258"/>
      <w:r>
        <w:t xml:space="preserve">What can occur if a builder fails to adhere to </w:t>
      </w:r>
      <w:r w:rsidRPr="00A10D53">
        <w:t xml:space="preserve">environmental and waste management </w:t>
      </w:r>
      <w:r>
        <w:t>legislation?</w:t>
      </w:r>
      <w:bookmarkEnd w:id="11"/>
    </w:p>
    <w:p w14:paraId="49C9B5E4" w14:textId="77777777" w:rsidR="00DE11E6" w:rsidRPr="00830749" w:rsidRDefault="00DE11E6" w:rsidP="00DE11E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E11E6" w:rsidRPr="00830749" w14:paraId="553B256A" w14:textId="77777777" w:rsidTr="00E21C38">
        <w:trPr>
          <w:trHeight w:val="623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A53C7B0" w14:textId="77777777" w:rsidR="00DE11E6" w:rsidRPr="001C4084" w:rsidRDefault="00DE11E6" w:rsidP="009D5F8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09F4D" w14:textId="1F834A9C" w:rsidR="00DE11E6" w:rsidRPr="001C4084" w:rsidRDefault="00DE11E6" w:rsidP="009D5F8F">
            <w:pPr>
              <w:rPr>
                <w:rFonts w:ascii="Arial" w:hAnsi="Arial" w:cs="Arial"/>
                <w:sz w:val="22"/>
                <w:szCs w:val="22"/>
              </w:rPr>
            </w:pPr>
            <w:permStart w:id="992115848" w:edGrp="everyone"/>
            <w:permEnd w:id="992115848"/>
          </w:p>
        </w:tc>
        <w:permStart w:id="100789081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D8C2A30" w14:textId="77777777" w:rsidR="00DE11E6" w:rsidRPr="00533511" w:rsidRDefault="00B910D3" w:rsidP="009D5F8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338156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E11E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07890819"/>
          </w:p>
        </w:tc>
      </w:tr>
    </w:tbl>
    <w:p w14:paraId="59173344" w14:textId="77777777" w:rsidR="00DE11E6" w:rsidRDefault="00DE11E6" w:rsidP="00DE11E6">
      <w:pPr>
        <w:rPr>
          <w:rFonts w:ascii="Arial" w:hAnsi="Arial" w:cs="Arial"/>
          <w:sz w:val="22"/>
          <w:szCs w:val="22"/>
        </w:rPr>
      </w:pPr>
    </w:p>
    <w:p w14:paraId="3AA51417" w14:textId="2467DC71" w:rsidR="00DA1B9E" w:rsidRPr="00830749" w:rsidRDefault="00DA1B9E" w:rsidP="00DA1B9E">
      <w:pPr>
        <w:pStyle w:val="20TAQuestionNumber"/>
        <w:ind w:left="709" w:hanging="709"/>
      </w:pPr>
      <w:bookmarkStart w:id="12" w:name="_Ref127448691"/>
      <w:r>
        <w:lastRenderedPageBreak/>
        <w:t>Why would the builder change/a</w:t>
      </w:r>
      <w:r w:rsidRPr="00A10D53">
        <w:t>dapt workplace procedures and workplace safety requirements</w:t>
      </w:r>
      <w:r>
        <w:t xml:space="preserve"> at a new site?</w:t>
      </w:r>
      <w:bookmarkEnd w:id="12"/>
    </w:p>
    <w:p w14:paraId="6A0090CB" w14:textId="77777777" w:rsidR="00DA1B9E" w:rsidRPr="00830749" w:rsidRDefault="00DA1B9E" w:rsidP="00DA1B9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A1B9E" w:rsidRPr="00830749" w14:paraId="6914E078" w14:textId="77777777" w:rsidTr="00FE6500">
        <w:trPr>
          <w:trHeight w:val="578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2BF9ECD" w14:textId="77777777" w:rsidR="00DA1B9E" w:rsidRPr="001C4084" w:rsidRDefault="00DA1B9E" w:rsidP="009D5F8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BFD41" w14:textId="087C47CA" w:rsidR="00DA1B9E" w:rsidRPr="001C4084" w:rsidRDefault="00DA1B9E" w:rsidP="009D5F8F">
            <w:pPr>
              <w:rPr>
                <w:rFonts w:ascii="Arial" w:hAnsi="Arial" w:cs="Arial"/>
                <w:sz w:val="22"/>
                <w:szCs w:val="22"/>
              </w:rPr>
            </w:pPr>
            <w:permStart w:id="1308559205" w:edGrp="everyone"/>
            <w:permEnd w:id="1308559205"/>
          </w:p>
        </w:tc>
        <w:permStart w:id="147954240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6F9E33" w14:textId="77777777" w:rsidR="00DA1B9E" w:rsidRPr="00533511" w:rsidRDefault="00B910D3" w:rsidP="009D5F8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84613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A1B9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79542402"/>
          </w:p>
        </w:tc>
      </w:tr>
    </w:tbl>
    <w:p w14:paraId="60F4428B" w14:textId="77777777" w:rsidR="00DA1B9E" w:rsidRDefault="00DA1B9E" w:rsidP="00DA1B9E">
      <w:pPr>
        <w:rPr>
          <w:rFonts w:ascii="Arial" w:hAnsi="Arial" w:cs="Arial"/>
          <w:sz w:val="22"/>
          <w:szCs w:val="22"/>
        </w:rPr>
      </w:pPr>
    </w:p>
    <w:p w14:paraId="6638D7F2" w14:textId="77777777" w:rsidR="00DA1B9E" w:rsidRDefault="00DA1B9E" w:rsidP="00DA1B9E">
      <w:pPr>
        <w:rPr>
          <w:rFonts w:ascii="Arial" w:hAnsi="Arial" w:cs="Arial"/>
          <w:sz w:val="22"/>
          <w:szCs w:val="22"/>
        </w:rPr>
      </w:pPr>
    </w:p>
    <w:p w14:paraId="2DC13B14" w14:textId="387C6E38" w:rsidR="00DA1B9E" w:rsidRPr="00830749" w:rsidRDefault="00F55FA8" w:rsidP="00DA1B9E">
      <w:pPr>
        <w:pStyle w:val="20TAQuestionNumber"/>
        <w:ind w:left="709" w:hanging="709"/>
      </w:pPr>
      <w:bookmarkStart w:id="13" w:name="_Ref127449083"/>
      <w:r>
        <w:t>Discuss</w:t>
      </w:r>
      <w:r w:rsidR="00DA1B9E">
        <w:t xml:space="preserve"> </w:t>
      </w:r>
      <w:r w:rsidRPr="00A10D53">
        <w:t xml:space="preserve">strategies </w:t>
      </w:r>
      <w:r>
        <w:t>to apply that</w:t>
      </w:r>
      <w:r w:rsidRPr="00A10D53">
        <w:t xml:space="preserve"> ensure all workers are inducted, </w:t>
      </w:r>
      <w:r w:rsidR="00C62854" w:rsidRPr="00A10D53">
        <w:t>informed,</w:t>
      </w:r>
      <w:r w:rsidRPr="00A10D53">
        <w:t xml:space="preserve"> and regularly updated of their on-site safety responsibilities</w:t>
      </w:r>
      <w:bookmarkEnd w:id="13"/>
      <w:r w:rsidR="00C62854">
        <w:t>.</w:t>
      </w:r>
    </w:p>
    <w:p w14:paraId="690431C6" w14:textId="77777777" w:rsidR="00DA1B9E" w:rsidRPr="00830749" w:rsidRDefault="00DA1B9E" w:rsidP="00DA1B9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A1B9E" w:rsidRPr="00830749" w14:paraId="777B55C7" w14:textId="77777777" w:rsidTr="00FE6500">
        <w:trPr>
          <w:trHeight w:val="521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0F66C05" w14:textId="77777777" w:rsidR="00DA1B9E" w:rsidRPr="001C4084" w:rsidRDefault="00DA1B9E" w:rsidP="009D5F8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AD5A7" w14:textId="0B2E0B48" w:rsidR="00DA1B9E" w:rsidRPr="001C4084" w:rsidRDefault="00DA1B9E" w:rsidP="009D5F8F">
            <w:pPr>
              <w:rPr>
                <w:rFonts w:ascii="Arial" w:hAnsi="Arial" w:cs="Arial"/>
                <w:sz w:val="22"/>
                <w:szCs w:val="22"/>
              </w:rPr>
            </w:pPr>
            <w:permStart w:id="166601286" w:edGrp="everyone"/>
            <w:permEnd w:id="166601286"/>
          </w:p>
        </w:tc>
        <w:permStart w:id="5053981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7035FB5" w14:textId="77777777" w:rsidR="00DA1B9E" w:rsidRPr="00533511" w:rsidRDefault="00B910D3" w:rsidP="009D5F8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238262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A1B9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0539816"/>
          </w:p>
        </w:tc>
      </w:tr>
    </w:tbl>
    <w:p w14:paraId="5196A7E1" w14:textId="77777777" w:rsidR="00DA1B9E" w:rsidRDefault="00DA1B9E" w:rsidP="00DA1B9E">
      <w:pPr>
        <w:rPr>
          <w:rFonts w:ascii="Arial" w:hAnsi="Arial" w:cs="Arial"/>
          <w:sz w:val="22"/>
          <w:szCs w:val="22"/>
        </w:rPr>
      </w:pPr>
    </w:p>
    <w:p w14:paraId="72DB5710" w14:textId="77777777" w:rsidR="005E01DB" w:rsidRDefault="005E01DB" w:rsidP="005E01DB">
      <w:pPr>
        <w:rPr>
          <w:rFonts w:ascii="Arial" w:hAnsi="Arial" w:cs="Arial"/>
          <w:sz w:val="22"/>
          <w:szCs w:val="22"/>
        </w:rPr>
      </w:pPr>
    </w:p>
    <w:p w14:paraId="21C8AD6D" w14:textId="5779297B" w:rsidR="00B115D7" w:rsidRPr="00830749" w:rsidRDefault="00EF7131" w:rsidP="00136E8C">
      <w:pPr>
        <w:pStyle w:val="20TAQuestionNumber"/>
        <w:ind w:left="709" w:hanging="709"/>
      </w:pPr>
      <w:bookmarkStart w:id="14" w:name="_Ref127450237"/>
      <w:r>
        <w:lastRenderedPageBreak/>
        <w:t xml:space="preserve">The apprentice has come to you complaining about other workers who are discriminating against </w:t>
      </w:r>
      <w:r w:rsidR="002F61A7">
        <w:t>them</w:t>
      </w:r>
      <w:r>
        <w:t xml:space="preserve"> and </w:t>
      </w:r>
      <w:r w:rsidR="002F61A7">
        <w:t>bullying</w:t>
      </w:r>
      <w:r>
        <w:t xml:space="preserve"> </w:t>
      </w:r>
      <w:r w:rsidR="002F61A7">
        <w:t>them</w:t>
      </w:r>
      <w:r>
        <w:t xml:space="preserve"> on site. You have decided to do nothing about it, as you think it is all just fun. Does this response meet </w:t>
      </w:r>
      <w:r w:rsidR="00C62854">
        <w:t xml:space="preserve">the </w:t>
      </w:r>
      <w:r>
        <w:t>legislated requirements? Explain your response.</w:t>
      </w:r>
      <w:bookmarkEnd w:id="14"/>
    </w:p>
    <w:p w14:paraId="2AB1F063" w14:textId="4DC1A1FB" w:rsidR="00B115D7" w:rsidRDefault="00B115D7" w:rsidP="00B115D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F7131" w:rsidRPr="00830749" w14:paraId="1A55B986" w14:textId="77777777" w:rsidTr="00FE6500">
        <w:trPr>
          <w:trHeight w:val="476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987558" w14:textId="77777777" w:rsidR="00EF7131" w:rsidRPr="001C4084" w:rsidRDefault="00EF7131" w:rsidP="009D5F8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A81D1" w14:textId="19DFBEA8" w:rsidR="00EF7131" w:rsidRPr="001C4084" w:rsidRDefault="00EF7131" w:rsidP="009D5F8F">
            <w:pPr>
              <w:rPr>
                <w:rFonts w:ascii="Arial" w:hAnsi="Arial" w:cs="Arial"/>
                <w:sz w:val="22"/>
                <w:szCs w:val="22"/>
              </w:rPr>
            </w:pPr>
            <w:permStart w:id="478361080" w:edGrp="everyone"/>
            <w:permEnd w:id="478361080"/>
          </w:p>
        </w:tc>
        <w:permStart w:id="49554433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7B30864" w14:textId="77777777" w:rsidR="00EF7131" w:rsidRPr="00533511" w:rsidRDefault="00B910D3" w:rsidP="009D5F8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5825954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F713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95544334"/>
          </w:p>
        </w:tc>
      </w:tr>
    </w:tbl>
    <w:p w14:paraId="186FE617" w14:textId="0F867B71" w:rsidR="00EF7131" w:rsidRDefault="00EF7131" w:rsidP="00B115D7">
      <w:pPr>
        <w:rPr>
          <w:rFonts w:ascii="Arial" w:hAnsi="Arial" w:cs="Arial"/>
          <w:sz w:val="22"/>
          <w:szCs w:val="22"/>
        </w:rPr>
      </w:pPr>
    </w:p>
    <w:p w14:paraId="4B2BAA20" w14:textId="77777777" w:rsidR="00B50A09" w:rsidRDefault="00B50A09" w:rsidP="00B50A09">
      <w:pPr>
        <w:rPr>
          <w:rFonts w:ascii="Arial" w:hAnsi="Arial" w:cs="Arial"/>
          <w:sz w:val="22"/>
          <w:szCs w:val="22"/>
        </w:rPr>
      </w:pPr>
    </w:p>
    <w:p w14:paraId="652A7181" w14:textId="16DA2026" w:rsidR="00B50A09" w:rsidRPr="00830749" w:rsidRDefault="00B50A09" w:rsidP="00B50A09">
      <w:pPr>
        <w:pStyle w:val="20TAQuestionNumber"/>
        <w:ind w:left="709" w:hanging="709"/>
      </w:pPr>
      <w:bookmarkStart w:id="15" w:name="_Ref127451592"/>
      <w:r>
        <w:t>Describe how you deal with client complaints.</w:t>
      </w:r>
      <w:bookmarkEnd w:id="15"/>
    </w:p>
    <w:p w14:paraId="28514093" w14:textId="77777777" w:rsidR="00B50A09" w:rsidRDefault="00B50A09" w:rsidP="00B50A0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50A09" w:rsidRPr="00830749" w14:paraId="190227A3" w14:textId="77777777" w:rsidTr="00FE6500">
        <w:trPr>
          <w:trHeight w:val="481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02711A8" w14:textId="77777777" w:rsidR="00B50A09" w:rsidRPr="001C4084" w:rsidRDefault="00B50A09" w:rsidP="009D5F8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D3419" w14:textId="637E5F77" w:rsidR="00B50A09" w:rsidRPr="001C4084" w:rsidRDefault="00B50A09" w:rsidP="009D5F8F">
            <w:pPr>
              <w:rPr>
                <w:rFonts w:ascii="Arial" w:hAnsi="Arial" w:cs="Arial"/>
                <w:sz w:val="22"/>
                <w:szCs w:val="22"/>
              </w:rPr>
            </w:pPr>
            <w:permStart w:id="1041959120" w:edGrp="everyone"/>
            <w:permEnd w:id="1041959120"/>
          </w:p>
        </w:tc>
        <w:permStart w:id="161003659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224634C" w14:textId="77777777" w:rsidR="00B50A09" w:rsidRPr="00533511" w:rsidRDefault="00B910D3" w:rsidP="009D5F8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72333705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50A0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10036596"/>
          </w:p>
        </w:tc>
      </w:tr>
    </w:tbl>
    <w:p w14:paraId="02B76791" w14:textId="77777777" w:rsidR="00B50A09" w:rsidRPr="00830749" w:rsidRDefault="00B50A09" w:rsidP="00B50A09">
      <w:pPr>
        <w:rPr>
          <w:rFonts w:ascii="Arial" w:hAnsi="Arial" w:cs="Arial"/>
          <w:sz w:val="22"/>
          <w:szCs w:val="22"/>
        </w:rPr>
      </w:pPr>
    </w:p>
    <w:p w14:paraId="4CF1FE81" w14:textId="77777777" w:rsidR="00B115D7" w:rsidRDefault="00B115D7" w:rsidP="00B115D7">
      <w:pPr>
        <w:rPr>
          <w:rFonts w:ascii="Arial" w:hAnsi="Arial" w:cs="Arial"/>
          <w:sz w:val="22"/>
          <w:szCs w:val="22"/>
        </w:rPr>
      </w:pPr>
    </w:p>
    <w:p w14:paraId="3D2097A1" w14:textId="77777777" w:rsidR="00787509" w:rsidRDefault="00787509" w:rsidP="004E67D0">
      <w:pPr>
        <w:jc w:val="left"/>
        <w:rPr>
          <w:rFonts w:ascii="Arial" w:hAnsi="Arial"/>
          <w:b/>
        </w:rPr>
        <w:sectPr w:rsidR="00787509" w:rsidSect="00101E97">
          <w:headerReference w:type="default" r:id="rId14"/>
          <w:footerReference w:type="default" r:id="rId15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6592963D" w14:textId="62098254" w:rsidR="00787509" w:rsidRPr="004932A4" w:rsidRDefault="00B910D3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31756475"/>
          <w:placeholder>
            <w:docPart w:val="651844A1133943CF8A8F5CA995E9E38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68603B">
            <w:rPr>
              <w:szCs w:val="32"/>
            </w:rPr>
            <w:t>CPCCBC4009</w:t>
          </w:r>
        </w:sdtContent>
      </w:sdt>
      <w:r w:rsidR="00787509" w:rsidRPr="004932A4">
        <w:rPr>
          <w:szCs w:val="32"/>
        </w:rPr>
        <w:t xml:space="preserve"> </w:t>
      </w:r>
    </w:p>
    <w:p w14:paraId="439A7E8C" w14:textId="3E16AE12" w:rsidR="00787509" w:rsidRDefault="00B910D3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1999992583"/>
          <w:placeholder>
            <w:docPart w:val="E671437E981C4ACE85A6EA8021A0FF6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68603B">
            <w:rPr>
              <w:szCs w:val="32"/>
            </w:rPr>
            <w:t>Apply legal requirements to building and construction projects</w:t>
          </w:r>
        </w:sdtContent>
      </w:sdt>
    </w:p>
    <w:p w14:paraId="18F59947" w14:textId="77777777" w:rsidR="00787509" w:rsidRPr="002D0927" w:rsidRDefault="00787509" w:rsidP="00787509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2105F929" w14:textId="3CA1AD32" w:rsidR="00787509" w:rsidRPr="004932A4" w:rsidRDefault="00787509" w:rsidP="00787509">
      <w:pPr>
        <w:pStyle w:val="01BoldTitleUnitCodeandName"/>
        <w:rPr>
          <w:szCs w:val="32"/>
        </w:rPr>
      </w:pPr>
      <w:r>
        <w:rPr>
          <w:szCs w:val="32"/>
        </w:rPr>
        <w:t>WORKBOOK</w:t>
      </w:r>
    </w:p>
    <w:p w14:paraId="7D344E7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5AB4253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87509" w:rsidRPr="00750D30" w14:paraId="783BBAAE" w14:textId="77777777" w:rsidTr="009100AE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C05A3E6" w14:textId="77777777" w:rsidR="00787509" w:rsidRPr="00750D30" w:rsidRDefault="00787509" w:rsidP="009100AE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F6D895F" w14:textId="77777777" w:rsidR="00787509" w:rsidRPr="00750D30" w:rsidRDefault="00787509" w:rsidP="009100AE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permStart w:id="581270573" w:edGrp="everyone"/>
            <w:permEnd w:id="581270573"/>
          </w:p>
        </w:tc>
      </w:tr>
    </w:tbl>
    <w:p w14:paraId="267595C1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07FEE05D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7951A012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7F1FBB1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787509" w:rsidRPr="00750D30" w14:paraId="2790FF6E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B76CC86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6533B28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00A3F522" w14:textId="06F0FB5C" w:rsidR="00787509" w:rsidRPr="00750D30" w:rsidRDefault="00787509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</w:t>
            </w:r>
            <w:r>
              <w:rPr>
                <w:rFonts w:ascii="Arial" w:hAnsi="Arial" w:cs="Arial"/>
                <w:sz w:val="20"/>
              </w:rPr>
              <w:t xml:space="preserve">activities </w:t>
            </w:r>
            <w:r w:rsidRPr="00750D30">
              <w:rPr>
                <w:rFonts w:ascii="Arial" w:hAnsi="Arial" w:cs="Arial"/>
                <w:sz w:val="20"/>
              </w:rPr>
              <w:t>as outlined on the following pages. You must attempt all questions and provide enough detail in your responses to demonstrate your knowledge.</w:t>
            </w:r>
          </w:p>
          <w:p w14:paraId="2CFFC87C" w14:textId="27E5C5D9" w:rsidR="00787509" w:rsidRPr="00750D30" w:rsidRDefault="005526C8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The timeframe for these tasks will be established by your Assessor or Training Plan</w:t>
            </w:r>
            <w:r w:rsidR="00787509"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6BBAFA30" w14:textId="77777777" w:rsidR="00787509" w:rsidRPr="00750D30" w:rsidRDefault="00787509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correctly for a ‘Satisfactory’ assessment outcome to be awarded. </w:t>
            </w:r>
          </w:p>
          <w:p w14:paraId="7F1CF12B" w14:textId="77777777" w:rsidR="00787509" w:rsidRPr="00750D30" w:rsidRDefault="00787509" w:rsidP="004E206C">
            <w:pPr>
              <w:numPr>
                <w:ilvl w:val="1"/>
                <w:numId w:val="27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145CEC3F" w14:textId="77777777" w:rsidR="00787509" w:rsidRPr="00750D30" w:rsidRDefault="00787509" w:rsidP="004E206C">
            <w:pPr>
              <w:numPr>
                <w:ilvl w:val="1"/>
                <w:numId w:val="27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written questions that are incomplete, or not answered satisfactorily will need to be completed again after further training support.</w:t>
            </w:r>
          </w:p>
          <w:p w14:paraId="4BDFD679" w14:textId="77777777" w:rsidR="00787509" w:rsidRPr="00750D30" w:rsidRDefault="00787509" w:rsidP="004E206C">
            <w:pPr>
              <w:numPr>
                <w:ilvl w:val="2"/>
                <w:numId w:val="27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change).</w:t>
            </w:r>
          </w:p>
        </w:tc>
      </w:tr>
      <w:tr w:rsidR="00787509" w:rsidRPr="00750D30" w14:paraId="4E22EAA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B54C554" w14:textId="658F2CE1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787509" w:rsidRPr="00750D30" w14:paraId="4BDE7774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C90D8EB" w14:textId="77777777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30996CF1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p w14:paraId="08F51E30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490FAB55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E93D999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787509" w:rsidRPr="00750D30" w14:paraId="42E269EA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92CB32B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081F3A5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3060210" w14:textId="77777777" w:rsidR="00787509" w:rsidRPr="00750D30" w:rsidRDefault="00787509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1889E14D" w14:textId="77777777" w:rsidR="00787509" w:rsidRPr="00750D30" w:rsidRDefault="00787509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7C95175F" w14:textId="77777777" w:rsidR="00787509" w:rsidRPr="00750D30" w:rsidRDefault="00787509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7EAE8487" w14:textId="77777777" w:rsidR="00787509" w:rsidRPr="00750D30" w:rsidRDefault="00787509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verbatim and put your initials next to the written change. </w:t>
            </w:r>
          </w:p>
        </w:tc>
      </w:tr>
    </w:tbl>
    <w:p w14:paraId="310DC27F" w14:textId="77777777" w:rsidR="00787509" w:rsidRDefault="00787509" w:rsidP="00787509">
      <w:pPr>
        <w:jc w:val="left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787509" w:rsidRPr="00BA4D9F" w14:paraId="170427BC" w14:textId="77777777" w:rsidTr="009100AE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7EB4006" w14:textId="77777777" w:rsidR="00787509" w:rsidRPr="00750D30" w:rsidRDefault="00787509" w:rsidP="009100AE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787509" w:rsidRPr="00BA4D9F" w14:paraId="3E04878D" w14:textId="77777777" w:rsidTr="009100AE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5750D06" w14:textId="77777777" w:rsidR="00787509" w:rsidRPr="00DE303D" w:rsidRDefault="00787509" w:rsidP="009100AE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46815BB9" w14:textId="77777777" w:rsidR="00787509" w:rsidRPr="00DE303D" w:rsidRDefault="00787509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6BA8990D" w14:textId="77777777" w:rsidR="00787509" w:rsidRPr="00750D30" w:rsidRDefault="00787509" w:rsidP="004E206C">
            <w:pPr>
              <w:numPr>
                <w:ilvl w:val="0"/>
                <w:numId w:val="27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FE6500" w:rsidRPr="00FE6500" w14:paraId="4335ED3E" w14:textId="77777777" w:rsidTr="00F73091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D10191" w14:textId="77777777" w:rsidR="00FE6500" w:rsidRPr="00FE6500" w:rsidRDefault="00FE6500" w:rsidP="00FE6500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320801295" w:edGrp="everyone"/>
            <w:permEnd w:id="320801295"/>
          </w:p>
        </w:tc>
      </w:tr>
    </w:tbl>
    <w:p w14:paraId="4A8CFF41" w14:textId="77777777" w:rsidR="00787509" w:rsidRPr="000E310E" w:rsidRDefault="00787509" w:rsidP="00787509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35C80205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bCs/>
          <w:sz w:val="22"/>
          <w:szCs w:val="22"/>
        </w:rPr>
      </w:pPr>
      <w:r w:rsidRPr="00594B1F">
        <w:rPr>
          <w:rFonts w:ascii="Arial" w:hAnsi="Arial" w:cs="Arial"/>
          <w:b/>
          <w:bCs/>
          <w:sz w:val="22"/>
          <w:szCs w:val="22"/>
        </w:rPr>
        <w:lastRenderedPageBreak/>
        <w:t>NOTE</w:t>
      </w:r>
    </w:p>
    <w:p w14:paraId="5502432C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</w:p>
    <w:p w14:paraId="52D7C227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  <w:r w:rsidRPr="00594B1F">
        <w:rPr>
          <w:rFonts w:ascii="Arial" w:hAnsi="Arial" w:cs="Arial"/>
          <w:sz w:val="22"/>
          <w:szCs w:val="22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14:paraId="3A4043D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rFonts w:cs="Arial"/>
          <w:b w:val="0"/>
          <w:bCs/>
          <w:sz w:val="22"/>
          <w:szCs w:val="22"/>
        </w:rPr>
      </w:pPr>
    </w:p>
    <w:p w14:paraId="4E77314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sz w:val="22"/>
          <w:szCs w:val="22"/>
        </w:rPr>
      </w:pPr>
      <w:r w:rsidRPr="00594B1F">
        <w:rPr>
          <w:rFonts w:cs="Arial"/>
          <w:b w:val="0"/>
          <w:bCs/>
          <w:sz w:val="22"/>
          <w:szCs w:val="22"/>
        </w:rPr>
        <w:t>At all times, the responses in your assessment must reference</w:t>
      </w:r>
      <w:r w:rsidRPr="00594B1F">
        <w:rPr>
          <w:rFonts w:cs="Arial"/>
          <w:sz w:val="22"/>
          <w:szCs w:val="22"/>
        </w:rPr>
        <w:t xml:space="preserve"> Australian </w:t>
      </w:r>
      <w:r w:rsidRPr="00594B1F">
        <w:rPr>
          <w:rFonts w:cs="Arial"/>
          <w:b w:val="0"/>
          <w:bCs/>
          <w:sz w:val="22"/>
          <w:szCs w:val="22"/>
        </w:rPr>
        <w:t>(Queensland or Federal) documentation, including legislation, regulations, codes of practice, standards and guidance publications.</w:t>
      </w:r>
    </w:p>
    <w:p w14:paraId="4DAA1DAD" w14:textId="77777777" w:rsidR="00920F6C" w:rsidRPr="00BE22CD" w:rsidRDefault="00920F6C" w:rsidP="00920F6C">
      <w:pPr>
        <w:pStyle w:val="11CSTCPLQuestionBullet"/>
        <w:rPr>
          <w:sz w:val="22"/>
          <w:szCs w:val="22"/>
        </w:rPr>
      </w:pPr>
    </w:p>
    <w:p w14:paraId="1241481F" w14:textId="2F23BA3B" w:rsidR="00920F6C" w:rsidRPr="00BE22CD" w:rsidRDefault="00920F6C" w:rsidP="00920F6C">
      <w:pPr>
        <w:rPr>
          <w:rFonts w:ascii="Arial" w:hAnsi="Arial" w:cs="Arial"/>
          <w:sz w:val="22"/>
          <w:szCs w:val="22"/>
        </w:rPr>
      </w:pPr>
      <w:r w:rsidRPr="00BE22CD">
        <w:rPr>
          <w:rFonts w:ascii="Arial" w:hAnsi="Arial" w:cs="Arial"/>
          <w:sz w:val="22"/>
          <w:szCs w:val="22"/>
        </w:rPr>
        <w:t xml:space="preserve">For the following activities, name </w:t>
      </w:r>
      <w:r w:rsidR="00E73C3C">
        <w:rPr>
          <w:rFonts w:ascii="Arial" w:hAnsi="Arial" w:cs="Arial"/>
          <w:sz w:val="22"/>
          <w:szCs w:val="22"/>
        </w:rPr>
        <w:t xml:space="preserve">which </w:t>
      </w:r>
      <w:r w:rsidR="00590B0B" w:rsidRPr="00590B0B">
        <w:rPr>
          <w:rFonts w:ascii="Arial" w:hAnsi="Arial" w:cs="Arial"/>
          <w:sz w:val="22"/>
          <w:szCs w:val="22"/>
        </w:rPr>
        <w:t>state/territory</w:t>
      </w:r>
      <w:r w:rsidR="00590B0B">
        <w:rPr>
          <w:rFonts w:ascii="Arial" w:hAnsi="Arial" w:cs="Arial"/>
          <w:sz w:val="22"/>
          <w:szCs w:val="22"/>
        </w:rPr>
        <w:t xml:space="preserve"> </w:t>
      </w:r>
      <w:r w:rsidR="00E73C3C">
        <w:rPr>
          <w:rFonts w:ascii="Arial" w:hAnsi="Arial" w:cs="Arial"/>
          <w:sz w:val="22"/>
          <w:szCs w:val="22"/>
        </w:rPr>
        <w:t xml:space="preserve">the </w:t>
      </w:r>
      <w:r w:rsidR="00590B0B">
        <w:rPr>
          <w:rFonts w:ascii="Arial" w:hAnsi="Arial" w:cs="Arial"/>
          <w:sz w:val="22"/>
          <w:szCs w:val="22"/>
        </w:rPr>
        <w:t>building activity you are involved in is</w:t>
      </w:r>
      <w:r w:rsidR="00590B0B" w:rsidRPr="00590B0B">
        <w:rPr>
          <w:rFonts w:ascii="Arial" w:hAnsi="Arial" w:cs="Arial"/>
          <w:sz w:val="22"/>
          <w:szCs w:val="22"/>
        </w:rPr>
        <w:t xml:space="preserve"> based or located</w:t>
      </w:r>
      <w:r w:rsidRPr="00BE22CD">
        <w:rPr>
          <w:rFonts w:ascii="Arial" w:hAnsi="Arial" w:cs="Arial"/>
          <w:sz w:val="22"/>
          <w:szCs w:val="22"/>
        </w:rPr>
        <w:t>.</w:t>
      </w:r>
    </w:p>
    <w:p w14:paraId="6D7891AB" w14:textId="77777777" w:rsidR="00920F6C" w:rsidRPr="00BE22CD" w:rsidRDefault="00920F6C" w:rsidP="00920F6C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9297" w:type="dxa"/>
        <w:tblInd w:w="-147" w:type="dxa"/>
        <w:tblLook w:val="04A0" w:firstRow="1" w:lastRow="0" w:firstColumn="1" w:lastColumn="0" w:noHBand="0" w:noVBand="1"/>
      </w:tblPr>
      <w:tblGrid>
        <w:gridCol w:w="2552"/>
        <w:gridCol w:w="6745"/>
      </w:tblGrid>
      <w:tr w:rsidR="00920F6C" w:rsidRPr="00BE22CD" w14:paraId="7F41351D" w14:textId="77777777" w:rsidTr="00920F6C">
        <w:trPr>
          <w:trHeight w:val="454"/>
        </w:trPr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4579471B" w14:textId="71CCF4E3" w:rsidR="00920F6C" w:rsidRPr="00BE22CD" w:rsidRDefault="00590B0B" w:rsidP="009100AE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State/Territory</w:t>
            </w:r>
          </w:p>
        </w:tc>
        <w:tc>
          <w:tcPr>
            <w:tcW w:w="6745" w:type="dxa"/>
            <w:vAlign w:val="center"/>
          </w:tcPr>
          <w:p w14:paraId="58A9A58F" w14:textId="6FB0D927" w:rsidR="00920F6C" w:rsidRPr="00BE22CD" w:rsidRDefault="00920F6C" w:rsidP="009100AE">
            <w:pPr>
              <w:jc w:val="left"/>
              <w:rPr>
                <w:rFonts w:ascii="Arial" w:hAnsi="Arial" w:cs="Arial"/>
                <w:vanish/>
                <w:sz w:val="22"/>
                <w:szCs w:val="22"/>
              </w:rPr>
            </w:pPr>
            <w:permStart w:id="1666413801" w:edGrp="everyone"/>
            <w:permEnd w:id="1666413801"/>
          </w:p>
        </w:tc>
      </w:tr>
    </w:tbl>
    <w:p w14:paraId="2D7C5B02" w14:textId="77777777" w:rsidR="00920F6C" w:rsidRPr="00FE6500" w:rsidRDefault="00920F6C" w:rsidP="00920F6C">
      <w:pPr>
        <w:jc w:val="left"/>
        <w:rPr>
          <w:rFonts w:ascii="Arial" w:eastAsia="Calibri" w:hAnsi="Arial" w:cs="Arial"/>
          <w:szCs w:val="24"/>
        </w:rPr>
      </w:pPr>
    </w:p>
    <w:tbl>
      <w:tblPr>
        <w:tblStyle w:val="TableGrid1"/>
        <w:tblW w:w="9281" w:type="dxa"/>
        <w:tblInd w:w="-131" w:type="dxa"/>
        <w:shd w:val="clear" w:color="auto" w:fill="F7CAAC"/>
        <w:tblLook w:val="04A0" w:firstRow="1" w:lastRow="0" w:firstColumn="1" w:lastColumn="0" w:noHBand="0" w:noVBand="1"/>
      </w:tblPr>
      <w:tblGrid>
        <w:gridCol w:w="9281"/>
      </w:tblGrid>
      <w:tr w:rsidR="00920F6C" w:rsidRPr="00DD1A2A" w14:paraId="4B93E20A" w14:textId="77777777" w:rsidTr="00144477">
        <w:tc>
          <w:tcPr>
            <w:tcW w:w="9281" w:type="dxa"/>
            <w:shd w:val="clear" w:color="auto" w:fill="232F84"/>
          </w:tcPr>
          <w:p w14:paraId="16BC2994" w14:textId="77777777" w:rsidR="00920F6C" w:rsidRPr="00DD1A2A" w:rsidRDefault="00920F6C" w:rsidP="00730492">
            <w:pPr>
              <w:numPr>
                <w:ilvl w:val="0"/>
                <w:numId w:val="58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16" w:name="_Ref35349341"/>
          </w:p>
        </w:tc>
        <w:bookmarkEnd w:id="16"/>
      </w:tr>
      <w:tr w:rsidR="00920F6C" w:rsidRPr="00DD1A2A" w14:paraId="1A944E38" w14:textId="77777777" w:rsidTr="00144477">
        <w:tc>
          <w:tcPr>
            <w:tcW w:w="9281" w:type="dxa"/>
            <w:shd w:val="clear" w:color="auto" w:fill="A1D7E1"/>
          </w:tcPr>
          <w:p w14:paraId="57A2C60A" w14:textId="6EC9A2A4" w:rsidR="00920F6C" w:rsidRPr="004E206C" w:rsidRDefault="00590B0B" w:rsidP="00590B0B">
            <w:pPr>
              <w:contextualSpacing/>
              <w:jc w:val="left"/>
              <w:rPr>
                <w:rFonts w:ascii="Arial" w:hAnsi="Arial" w:cs="Arial"/>
                <w:sz w:val="22"/>
                <w:highlight w:val="yellow"/>
              </w:rPr>
            </w:pPr>
            <w:r w:rsidRPr="00590B0B">
              <w:rPr>
                <w:rFonts w:ascii="Arial" w:hAnsi="Arial" w:cs="Arial"/>
                <w:sz w:val="22"/>
              </w:rPr>
              <w:t>Access and review your state/territory’s builder registration and licensing requirements and answer the following questions.</w:t>
            </w:r>
          </w:p>
        </w:tc>
      </w:tr>
    </w:tbl>
    <w:p w14:paraId="220D3A0A" w14:textId="4A3B6D6C" w:rsidR="00920F6C" w:rsidRPr="00DD1A2A" w:rsidRDefault="00920F6C" w:rsidP="00920F6C">
      <w:pPr>
        <w:jc w:val="left"/>
        <w:rPr>
          <w:rFonts w:ascii="Arial" w:eastAsia="Calibri" w:hAnsi="Arial" w:cs="Arial"/>
          <w:b/>
          <w:i/>
          <w:sz w:val="22"/>
          <w:szCs w:val="22"/>
        </w:rPr>
      </w:pPr>
    </w:p>
    <w:tbl>
      <w:tblPr>
        <w:tblStyle w:val="TableGrid1"/>
        <w:tblW w:w="9209" w:type="dxa"/>
        <w:tblInd w:w="-113" w:type="dxa"/>
        <w:tblLook w:val="04A0" w:firstRow="1" w:lastRow="0" w:firstColumn="1" w:lastColumn="0" w:noHBand="0" w:noVBand="1"/>
      </w:tblPr>
      <w:tblGrid>
        <w:gridCol w:w="9209"/>
      </w:tblGrid>
      <w:tr w:rsidR="00590B0B" w:rsidRPr="00DD1A2A" w14:paraId="60FAA649" w14:textId="77777777" w:rsidTr="007B104E">
        <w:tc>
          <w:tcPr>
            <w:tcW w:w="9209" w:type="dxa"/>
            <w:shd w:val="clear" w:color="auto" w:fill="D9D9D9"/>
          </w:tcPr>
          <w:p w14:paraId="01B03C01" w14:textId="795CE18D" w:rsidR="00590B0B" w:rsidRPr="007B104E" w:rsidRDefault="00590B0B" w:rsidP="006B7E12">
            <w:pPr>
              <w:keepNext/>
              <w:numPr>
                <w:ilvl w:val="0"/>
                <w:numId w:val="68"/>
              </w:numPr>
              <w:ind w:left="300" w:hanging="300"/>
              <w:jc w:val="left"/>
              <w:rPr>
                <w:rFonts w:ascii="Arial" w:hAnsi="Arial" w:cs="Arial"/>
                <w:b/>
                <w:bCs/>
                <w:sz w:val="22"/>
                <w:lang w:val="en-PH"/>
              </w:rPr>
            </w:pPr>
            <w:r w:rsidRPr="00497D67">
              <w:rPr>
                <w:rFonts w:ascii="Arial" w:hAnsi="Arial" w:cs="Arial"/>
                <w:b/>
                <w:bCs/>
                <w:sz w:val="22"/>
                <w:lang w:val="en-PH"/>
              </w:rPr>
              <w:t>Who is the authority or regulatory body overseeing builder registration and licensing in your state/territory?</w:t>
            </w:r>
          </w:p>
        </w:tc>
      </w:tr>
      <w:tr w:rsidR="00590B0B" w:rsidRPr="00FE6500" w14:paraId="7F950367" w14:textId="77777777" w:rsidTr="007B104E">
        <w:trPr>
          <w:trHeight w:val="6296"/>
        </w:trPr>
        <w:tc>
          <w:tcPr>
            <w:tcW w:w="9209" w:type="dxa"/>
            <w:shd w:val="clear" w:color="auto" w:fill="auto"/>
          </w:tcPr>
          <w:p w14:paraId="19918B2D" w14:textId="77777777" w:rsidR="00590B0B" w:rsidRPr="00FE6500" w:rsidRDefault="00590B0B" w:rsidP="00FE6500">
            <w:pPr>
              <w:keepNext/>
              <w:jc w:val="left"/>
              <w:rPr>
                <w:rFonts w:ascii="Arial" w:hAnsi="Arial" w:cs="Arial"/>
                <w:sz w:val="22"/>
                <w:szCs w:val="18"/>
              </w:rPr>
            </w:pPr>
            <w:permStart w:id="261052552" w:edGrp="everyone"/>
            <w:permEnd w:id="261052552"/>
          </w:p>
        </w:tc>
      </w:tr>
    </w:tbl>
    <w:p w14:paraId="5185BED2" w14:textId="77777777" w:rsidR="00BC6690" w:rsidRDefault="00BC6690"/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90B0B" w:rsidRPr="00DD1A2A" w14:paraId="1D1DB174" w14:textId="77777777" w:rsidTr="004C31E8">
        <w:tc>
          <w:tcPr>
            <w:tcW w:w="9016" w:type="dxa"/>
            <w:shd w:val="clear" w:color="auto" w:fill="D9D9D9" w:themeFill="background1" w:themeFillShade="D9"/>
          </w:tcPr>
          <w:p w14:paraId="2D3D20BD" w14:textId="78835606" w:rsidR="00590B0B" w:rsidRPr="004C31E8" w:rsidRDefault="004C31E8" w:rsidP="006B7E12">
            <w:pPr>
              <w:pStyle w:val="ListParagraph"/>
              <w:keepNext/>
              <w:numPr>
                <w:ilvl w:val="0"/>
                <w:numId w:val="68"/>
              </w:numPr>
              <w:ind w:left="316" w:hanging="284"/>
              <w:rPr>
                <w:rFonts w:ascii="Arial" w:hAnsi="Arial" w:cs="Arial"/>
                <w:b/>
                <w:sz w:val="22"/>
              </w:rPr>
            </w:pPr>
            <w:r w:rsidRPr="004C31E8">
              <w:rPr>
                <w:rFonts w:ascii="Arial" w:hAnsi="Arial" w:cs="Arial"/>
                <w:b/>
                <w:sz w:val="22"/>
              </w:rPr>
              <w:lastRenderedPageBreak/>
              <w:t>What builder licenses</w:t>
            </w:r>
            <w:r>
              <w:rPr>
                <w:rFonts w:ascii="Arial" w:hAnsi="Arial" w:cs="Arial"/>
                <w:b/>
                <w:sz w:val="22"/>
              </w:rPr>
              <w:t xml:space="preserve"> are</w:t>
            </w:r>
            <w:r w:rsidRPr="004C31E8">
              <w:rPr>
                <w:rFonts w:ascii="Arial" w:hAnsi="Arial" w:cs="Arial"/>
                <w:b/>
                <w:sz w:val="22"/>
              </w:rPr>
              <w:t xml:space="preserve"> available in your state/territory? Identify all the main types of </w:t>
            </w:r>
            <w:r>
              <w:rPr>
                <w:rFonts w:ascii="Arial" w:hAnsi="Arial" w:cs="Arial"/>
                <w:b/>
                <w:sz w:val="22"/>
              </w:rPr>
              <w:t xml:space="preserve">builder </w:t>
            </w:r>
            <w:r w:rsidRPr="004C31E8">
              <w:rPr>
                <w:rFonts w:ascii="Arial" w:hAnsi="Arial" w:cs="Arial"/>
                <w:b/>
                <w:sz w:val="22"/>
              </w:rPr>
              <w:t>licenses in your state/territory.</w:t>
            </w:r>
          </w:p>
        </w:tc>
      </w:tr>
      <w:tr w:rsidR="00BC6690" w:rsidRPr="00FE6500" w14:paraId="40D3AF9D" w14:textId="77777777" w:rsidTr="00144477">
        <w:trPr>
          <w:trHeight w:val="4762"/>
        </w:trPr>
        <w:tc>
          <w:tcPr>
            <w:tcW w:w="9016" w:type="dxa"/>
            <w:shd w:val="clear" w:color="auto" w:fill="FFFFFF" w:themeFill="background1"/>
          </w:tcPr>
          <w:p w14:paraId="3761DFCE" w14:textId="60D42B3A" w:rsidR="00BC6690" w:rsidRPr="00FE6500" w:rsidRDefault="00BC6690" w:rsidP="00FE6500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568015506" w:edGrp="everyone"/>
            <w:permEnd w:id="568015506"/>
          </w:p>
        </w:tc>
      </w:tr>
      <w:tr w:rsidR="00BC6690" w:rsidRPr="004C31E8" w14:paraId="362DCD48" w14:textId="77777777" w:rsidTr="00BC6690">
        <w:tc>
          <w:tcPr>
            <w:tcW w:w="9016" w:type="dxa"/>
            <w:shd w:val="clear" w:color="auto" w:fill="D9D9D9" w:themeFill="background1" w:themeFillShade="D9"/>
          </w:tcPr>
          <w:p w14:paraId="34A19715" w14:textId="5F4897B3" w:rsidR="00BC6690" w:rsidRPr="00BC6690" w:rsidRDefault="00BC6690" w:rsidP="006B7E12">
            <w:pPr>
              <w:pStyle w:val="ListParagraph"/>
              <w:keepNext/>
              <w:numPr>
                <w:ilvl w:val="0"/>
                <w:numId w:val="68"/>
              </w:numPr>
              <w:ind w:left="316" w:hanging="284"/>
              <w:rPr>
                <w:rFonts w:ascii="Arial" w:hAnsi="Arial" w:cs="Arial"/>
                <w:b/>
                <w:sz w:val="22"/>
              </w:rPr>
            </w:pPr>
            <w:r w:rsidRPr="00BC6690">
              <w:rPr>
                <w:rFonts w:ascii="Arial" w:hAnsi="Arial" w:cs="Arial"/>
                <w:b/>
                <w:sz w:val="22"/>
              </w:rPr>
              <w:t>Outline the general registration process for getting a builder license in your state/territory. Include in your response the documents and fees required for the registration</w:t>
            </w:r>
          </w:p>
        </w:tc>
      </w:tr>
      <w:tr w:rsidR="00BC6690" w:rsidRPr="00FE6500" w14:paraId="12200A7C" w14:textId="77777777" w:rsidTr="00144477">
        <w:trPr>
          <w:trHeight w:val="6066"/>
        </w:trPr>
        <w:tc>
          <w:tcPr>
            <w:tcW w:w="9016" w:type="dxa"/>
          </w:tcPr>
          <w:p w14:paraId="3CCCA699" w14:textId="468B366C" w:rsidR="00DA2AD9" w:rsidRPr="00FE6500" w:rsidRDefault="00DA2AD9" w:rsidP="00FE6500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4511137" w:edGrp="everyone"/>
            <w:permEnd w:id="14511137"/>
          </w:p>
        </w:tc>
      </w:tr>
    </w:tbl>
    <w:p w14:paraId="5AAAC7B4" w14:textId="77777777" w:rsidR="00920F6C" w:rsidRPr="00DD1A2A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920F6C" w:rsidRPr="00830749" w14:paraId="7BC861BE" w14:textId="77777777" w:rsidTr="009100AE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78C0DE11" w14:textId="77777777" w:rsidR="00920F6C" w:rsidRPr="001C4084" w:rsidRDefault="00920F6C" w:rsidP="009100A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1A1419BB" w14:textId="4A3EEBDE" w:rsidR="00920F6C" w:rsidRPr="001C4084" w:rsidRDefault="00920F6C" w:rsidP="009100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073252498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102BCF9D" w14:textId="77777777" w:rsidR="00920F6C" w:rsidRPr="00533511" w:rsidRDefault="00B910D3" w:rsidP="009100A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4794975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20F6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73252498"/>
          </w:p>
        </w:tc>
      </w:tr>
    </w:tbl>
    <w:p w14:paraId="7DCCC94B" w14:textId="77777777" w:rsidR="004E206C" w:rsidRDefault="004E206C" w:rsidP="004E206C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2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4E206C" w:rsidRPr="00594B1F" w14:paraId="79EF5E86" w14:textId="77777777" w:rsidTr="009100AE">
        <w:tc>
          <w:tcPr>
            <w:tcW w:w="9235" w:type="dxa"/>
            <w:shd w:val="clear" w:color="auto" w:fill="232F84"/>
          </w:tcPr>
          <w:p w14:paraId="3453479F" w14:textId="77777777" w:rsidR="004E206C" w:rsidRPr="00144477" w:rsidRDefault="004E206C" w:rsidP="00730492">
            <w:pPr>
              <w:numPr>
                <w:ilvl w:val="0"/>
                <w:numId w:val="58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17" w:name="_Ref35349352"/>
          </w:p>
        </w:tc>
        <w:bookmarkEnd w:id="17"/>
      </w:tr>
      <w:tr w:rsidR="004E206C" w:rsidRPr="00594B1F" w14:paraId="0D9C712E" w14:textId="77777777" w:rsidTr="009100AE">
        <w:tc>
          <w:tcPr>
            <w:tcW w:w="9235" w:type="dxa"/>
            <w:shd w:val="clear" w:color="auto" w:fill="A1D7E1"/>
          </w:tcPr>
          <w:p w14:paraId="385C7C09" w14:textId="77777777" w:rsidR="00144477" w:rsidRPr="00144477" w:rsidRDefault="00144477" w:rsidP="00144477">
            <w:pPr>
              <w:jc w:val="left"/>
              <w:rPr>
                <w:rFonts w:ascii="Arial" w:hAnsi="Arial" w:cs="Arial"/>
                <w:sz w:val="22"/>
              </w:rPr>
            </w:pPr>
            <w:r w:rsidRPr="00144477">
              <w:rPr>
                <w:rFonts w:ascii="Arial" w:hAnsi="Arial" w:cs="Arial"/>
                <w:sz w:val="22"/>
              </w:rPr>
              <w:t>Access and review your state/territory’s Construction Code of Practice and answer the following questions.</w:t>
            </w:r>
          </w:p>
          <w:p w14:paraId="563D6D71" w14:textId="4A93D91A" w:rsidR="004E206C" w:rsidRPr="00144477" w:rsidRDefault="00144477" w:rsidP="00144477">
            <w:pPr>
              <w:jc w:val="left"/>
              <w:rPr>
                <w:rFonts w:ascii="Arial" w:hAnsi="Arial" w:cs="Arial"/>
                <w:sz w:val="22"/>
              </w:rPr>
            </w:pPr>
            <w:r w:rsidRPr="00144477">
              <w:rPr>
                <w:rFonts w:ascii="Arial" w:hAnsi="Arial" w:cs="Arial"/>
                <w:sz w:val="22"/>
              </w:rPr>
              <w:t xml:space="preserve">If your state/territory does not have a specific code of practice for general construction work, refer to </w:t>
            </w:r>
            <w:r>
              <w:rPr>
                <w:rFonts w:ascii="Arial" w:hAnsi="Arial" w:cs="Arial"/>
                <w:sz w:val="22"/>
              </w:rPr>
              <w:t>the ‘</w:t>
            </w:r>
            <w:r w:rsidRPr="00144477">
              <w:rPr>
                <w:rFonts w:ascii="Arial" w:hAnsi="Arial" w:cs="Arial"/>
                <w:sz w:val="22"/>
              </w:rPr>
              <w:t>Model Code of Practice: Construction work practice</w:t>
            </w:r>
            <w:r>
              <w:rPr>
                <w:rFonts w:ascii="Arial" w:hAnsi="Arial" w:cs="Arial"/>
                <w:sz w:val="22"/>
              </w:rPr>
              <w:t>’ located at Safe Work Australia.</w:t>
            </w:r>
            <w:r w:rsidRPr="00144477">
              <w:rPr>
                <w:rFonts w:ascii="Arial" w:hAnsi="Arial" w:cs="Arial"/>
                <w:sz w:val="22"/>
              </w:rPr>
              <w:t xml:space="preserve"> </w:t>
            </w:r>
          </w:p>
        </w:tc>
      </w:tr>
    </w:tbl>
    <w:p w14:paraId="45AE9F1E" w14:textId="77777777" w:rsidR="004E206C" w:rsidRPr="007B104E" w:rsidRDefault="004E206C" w:rsidP="004E206C">
      <w:pPr>
        <w:jc w:val="left"/>
        <w:rPr>
          <w:rFonts w:ascii="Arial" w:eastAsia="Calibri" w:hAnsi="Arial" w:cs="Arial"/>
          <w:sz w:val="20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E206C" w:rsidRPr="008C0248" w14:paraId="7F0E951C" w14:textId="77777777" w:rsidTr="00AC7F14">
        <w:tc>
          <w:tcPr>
            <w:tcW w:w="9016" w:type="dxa"/>
            <w:shd w:val="clear" w:color="auto" w:fill="D9D9D9"/>
          </w:tcPr>
          <w:p w14:paraId="46712E6B" w14:textId="53E8E616" w:rsidR="004E206C" w:rsidRPr="008C0248" w:rsidRDefault="008C0248" w:rsidP="00AC7F14">
            <w:pPr>
              <w:pStyle w:val="ListParagraph"/>
              <w:keepNext/>
              <w:numPr>
                <w:ilvl w:val="0"/>
                <w:numId w:val="69"/>
              </w:numPr>
              <w:ind w:left="357" w:hanging="357"/>
              <w:rPr>
                <w:rFonts w:ascii="Arial" w:hAnsi="Arial" w:cs="Arial"/>
                <w:sz w:val="22"/>
              </w:rPr>
            </w:pPr>
            <w:r w:rsidRPr="008C0248">
              <w:rPr>
                <w:rFonts w:ascii="Arial" w:hAnsi="Arial" w:cs="Arial"/>
                <w:b/>
                <w:sz w:val="22"/>
              </w:rPr>
              <w:t>How can you apply this code of practice in general building and construction work?</w:t>
            </w:r>
          </w:p>
        </w:tc>
      </w:tr>
      <w:tr w:rsidR="004E206C" w:rsidRPr="00E827B6" w14:paraId="4B8BD502" w14:textId="77777777" w:rsidTr="00BC1DF9">
        <w:trPr>
          <w:trHeight w:val="1984"/>
        </w:trPr>
        <w:tc>
          <w:tcPr>
            <w:tcW w:w="9016" w:type="dxa"/>
          </w:tcPr>
          <w:p w14:paraId="196B7C4A" w14:textId="3AC7F54B" w:rsidR="004E206C" w:rsidRPr="00E827B6" w:rsidRDefault="004E206C" w:rsidP="00E827B6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656759060" w:edGrp="everyone"/>
            <w:permEnd w:id="1656759060"/>
          </w:p>
        </w:tc>
      </w:tr>
      <w:tr w:rsidR="004E206C" w:rsidRPr="008C0248" w14:paraId="5D925513" w14:textId="77777777" w:rsidTr="00AC7F14">
        <w:tc>
          <w:tcPr>
            <w:tcW w:w="9016" w:type="dxa"/>
            <w:shd w:val="clear" w:color="auto" w:fill="D9D9D9"/>
          </w:tcPr>
          <w:p w14:paraId="4E779B6C" w14:textId="71F2BEB0" w:rsidR="004E206C" w:rsidRPr="008C0248" w:rsidRDefault="008C0248" w:rsidP="00AC7F14">
            <w:pPr>
              <w:pStyle w:val="ListParagraph"/>
              <w:keepNext/>
              <w:numPr>
                <w:ilvl w:val="0"/>
                <w:numId w:val="69"/>
              </w:numPr>
              <w:ind w:left="357" w:hanging="357"/>
              <w:jc w:val="left"/>
              <w:rPr>
                <w:rFonts w:ascii="Arial" w:hAnsi="Arial" w:cs="Arial"/>
                <w:b/>
                <w:sz w:val="22"/>
              </w:rPr>
            </w:pPr>
            <w:r w:rsidRPr="008C0248">
              <w:rPr>
                <w:rFonts w:ascii="Arial" w:hAnsi="Arial" w:cs="Arial"/>
                <w:b/>
                <w:sz w:val="22"/>
              </w:rPr>
              <w:t>List the processes that are undertaken as part of managing the risks in construction work as outlined in your state/territory’s code of practice.</w:t>
            </w:r>
          </w:p>
        </w:tc>
      </w:tr>
      <w:tr w:rsidR="004E206C" w:rsidRPr="00E827B6" w14:paraId="30FC3473" w14:textId="77777777" w:rsidTr="00BC1DF9">
        <w:trPr>
          <w:trHeight w:val="1928"/>
        </w:trPr>
        <w:tc>
          <w:tcPr>
            <w:tcW w:w="9016" w:type="dxa"/>
          </w:tcPr>
          <w:p w14:paraId="769443DC" w14:textId="241A0BA6" w:rsidR="004E206C" w:rsidRPr="00E827B6" w:rsidRDefault="004E206C" w:rsidP="00E827B6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186205344" w:edGrp="everyone"/>
            <w:permEnd w:id="1186205344"/>
          </w:p>
        </w:tc>
      </w:tr>
      <w:tr w:rsidR="004E206C" w:rsidRPr="008C0248" w14:paraId="6150EBCB" w14:textId="77777777" w:rsidTr="00AC7F14">
        <w:trPr>
          <w:trHeight w:val="70"/>
        </w:trPr>
        <w:tc>
          <w:tcPr>
            <w:tcW w:w="9016" w:type="dxa"/>
            <w:shd w:val="clear" w:color="auto" w:fill="D9D9D9"/>
          </w:tcPr>
          <w:p w14:paraId="5674FE69" w14:textId="5768C059" w:rsidR="004E206C" w:rsidRPr="008C0248" w:rsidRDefault="008C0248" w:rsidP="00AC7F14">
            <w:pPr>
              <w:pStyle w:val="ListParagraph"/>
              <w:keepNext/>
              <w:numPr>
                <w:ilvl w:val="0"/>
                <w:numId w:val="69"/>
              </w:numPr>
              <w:ind w:left="357" w:hanging="357"/>
              <w:jc w:val="left"/>
              <w:rPr>
                <w:rFonts w:ascii="Arial" w:hAnsi="Arial" w:cs="Arial"/>
                <w:sz w:val="22"/>
              </w:rPr>
            </w:pPr>
            <w:r w:rsidRPr="008C0248">
              <w:rPr>
                <w:rFonts w:ascii="Arial" w:hAnsi="Arial" w:cs="Arial"/>
                <w:b/>
                <w:sz w:val="22"/>
              </w:rPr>
              <w:t>Based on the code of practice you accessed, provide one example of work health and safety consultation with workers that can be done in building and construction work.</w:t>
            </w:r>
          </w:p>
        </w:tc>
      </w:tr>
      <w:tr w:rsidR="004E206C" w:rsidRPr="00E827B6" w14:paraId="6B7BA471" w14:textId="77777777" w:rsidTr="00E73C3C">
        <w:trPr>
          <w:trHeight w:val="5384"/>
        </w:trPr>
        <w:tc>
          <w:tcPr>
            <w:tcW w:w="9016" w:type="dxa"/>
          </w:tcPr>
          <w:p w14:paraId="0455D291" w14:textId="163DAB23" w:rsidR="00BC1DF9" w:rsidRPr="00E827B6" w:rsidRDefault="00BC1DF9" w:rsidP="00BC1DF9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40646359" w:edGrp="everyone"/>
            <w:permEnd w:id="40646359"/>
          </w:p>
        </w:tc>
      </w:tr>
    </w:tbl>
    <w:p w14:paraId="016083DB" w14:textId="77777777" w:rsidR="004E206C" w:rsidRPr="007B104E" w:rsidRDefault="004E206C" w:rsidP="004E206C">
      <w:pPr>
        <w:jc w:val="left"/>
        <w:rPr>
          <w:rFonts w:ascii="Arial" w:eastAsia="Calibri" w:hAnsi="Arial" w:cs="Arial"/>
          <w:sz w:val="20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4E206C" w:rsidRPr="00830749" w14:paraId="6086DCC5" w14:textId="77777777" w:rsidTr="009100AE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4C033D18" w14:textId="77777777" w:rsidR="004E206C" w:rsidRPr="001C4084" w:rsidRDefault="004E206C" w:rsidP="009100A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334B94F7" w14:textId="382D7928" w:rsidR="004E206C" w:rsidRPr="001C4084" w:rsidRDefault="004E206C" w:rsidP="009100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47917387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759E9A00" w14:textId="77777777" w:rsidR="004E206C" w:rsidRPr="00533511" w:rsidRDefault="00B910D3" w:rsidP="009100A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380302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E206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7917387"/>
          </w:p>
        </w:tc>
      </w:tr>
    </w:tbl>
    <w:p w14:paraId="3DE98DFE" w14:textId="77777777" w:rsidR="00E73C3C" w:rsidRPr="007B104E" w:rsidRDefault="00E73C3C" w:rsidP="007F2E89">
      <w:pPr>
        <w:jc w:val="left"/>
        <w:rPr>
          <w:rFonts w:ascii="Arial" w:hAnsi="Arial" w:cs="Arial"/>
          <w:sz w:val="10"/>
          <w:szCs w:val="10"/>
        </w:rPr>
      </w:pPr>
    </w:p>
    <w:tbl>
      <w:tblPr>
        <w:tblStyle w:val="TableGrid2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7F2E89" w:rsidRPr="00594B1F" w14:paraId="220C775A" w14:textId="77777777" w:rsidTr="009D5F8F">
        <w:tc>
          <w:tcPr>
            <w:tcW w:w="9235" w:type="dxa"/>
            <w:shd w:val="clear" w:color="auto" w:fill="232F84"/>
          </w:tcPr>
          <w:p w14:paraId="2DCCBA1B" w14:textId="77777777" w:rsidR="007F2E89" w:rsidRPr="00144477" w:rsidRDefault="007F2E89" w:rsidP="00E73C3C">
            <w:pPr>
              <w:keepNext/>
              <w:numPr>
                <w:ilvl w:val="0"/>
                <w:numId w:val="58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18" w:name="_Ref127364337"/>
          </w:p>
        </w:tc>
        <w:bookmarkEnd w:id="18"/>
      </w:tr>
      <w:tr w:rsidR="007F2E89" w:rsidRPr="00594B1F" w14:paraId="2DE269BF" w14:textId="77777777" w:rsidTr="00E5211E">
        <w:trPr>
          <w:trHeight w:val="858"/>
        </w:trPr>
        <w:tc>
          <w:tcPr>
            <w:tcW w:w="9235" w:type="dxa"/>
            <w:shd w:val="clear" w:color="auto" w:fill="A1D7E1"/>
          </w:tcPr>
          <w:p w14:paraId="2032BCF1" w14:textId="6F966D10" w:rsidR="005B79FD" w:rsidRDefault="007F2E89" w:rsidP="007F2E89">
            <w:pPr>
              <w:jc w:val="left"/>
              <w:rPr>
                <w:rFonts w:ascii="Arial" w:hAnsi="Arial" w:cs="Arial"/>
                <w:sz w:val="22"/>
              </w:rPr>
            </w:pPr>
            <w:r w:rsidRPr="00144477">
              <w:rPr>
                <w:rFonts w:ascii="Arial" w:hAnsi="Arial" w:cs="Arial"/>
                <w:sz w:val="22"/>
              </w:rPr>
              <w:t xml:space="preserve">Access </w:t>
            </w:r>
            <w:r w:rsidR="00D21B60">
              <w:rPr>
                <w:rFonts w:ascii="Arial" w:hAnsi="Arial" w:cs="Arial"/>
                <w:sz w:val="22"/>
              </w:rPr>
              <w:t xml:space="preserve">and review </w:t>
            </w:r>
            <w:r w:rsidR="005B79FD">
              <w:rPr>
                <w:rFonts w:ascii="Arial" w:hAnsi="Arial" w:cs="Arial"/>
                <w:sz w:val="22"/>
              </w:rPr>
              <w:t>the relevant websites to answer the questions</w:t>
            </w:r>
            <w:r w:rsidR="00D21B60">
              <w:rPr>
                <w:rFonts w:ascii="Arial" w:hAnsi="Arial" w:cs="Arial"/>
                <w:sz w:val="22"/>
              </w:rPr>
              <w:t xml:space="preserve"> below</w:t>
            </w:r>
            <w:r w:rsidR="005B79FD">
              <w:rPr>
                <w:rFonts w:ascii="Arial" w:hAnsi="Arial" w:cs="Arial"/>
                <w:sz w:val="22"/>
              </w:rPr>
              <w:t>:</w:t>
            </w:r>
          </w:p>
          <w:p w14:paraId="5FAF4CCB" w14:textId="77777777" w:rsidR="005B79FD" w:rsidRDefault="00E5211E" w:rsidP="00497D67">
            <w:pPr>
              <w:pStyle w:val="ListParagraph"/>
              <w:numPr>
                <w:ilvl w:val="0"/>
                <w:numId w:val="81"/>
              </w:numPr>
              <w:jc w:val="left"/>
              <w:rPr>
                <w:rFonts w:ascii="Arial" w:hAnsi="Arial" w:cs="Arial"/>
                <w:sz w:val="22"/>
              </w:rPr>
            </w:pPr>
            <w:r w:rsidRPr="005B79FD">
              <w:rPr>
                <w:rFonts w:ascii="Arial" w:hAnsi="Arial" w:cs="Arial"/>
                <w:sz w:val="22"/>
              </w:rPr>
              <w:t xml:space="preserve">registering and naming your business </w:t>
            </w:r>
            <w:r w:rsidR="005B79FD">
              <w:rPr>
                <w:rFonts w:ascii="Arial" w:hAnsi="Arial" w:cs="Arial"/>
                <w:sz w:val="22"/>
              </w:rPr>
              <w:t>i</w:t>
            </w:r>
            <w:r w:rsidRPr="005B79FD">
              <w:rPr>
                <w:rFonts w:ascii="Arial" w:hAnsi="Arial" w:cs="Arial"/>
                <w:sz w:val="22"/>
              </w:rPr>
              <w:t>ncluding how to get an ABN/</w:t>
            </w:r>
            <w:r w:rsidR="00EA24D4" w:rsidRPr="005B79FD">
              <w:rPr>
                <w:rFonts w:ascii="Arial" w:hAnsi="Arial" w:cs="Arial"/>
                <w:sz w:val="22"/>
              </w:rPr>
              <w:t xml:space="preserve">CAN </w:t>
            </w:r>
          </w:p>
          <w:p w14:paraId="15E6A759" w14:textId="77777777" w:rsidR="007F2E89" w:rsidRDefault="005B79FD" w:rsidP="00497D67">
            <w:pPr>
              <w:pStyle w:val="ListParagraph"/>
              <w:numPr>
                <w:ilvl w:val="0"/>
                <w:numId w:val="81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 </w:t>
            </w:r>
            <w:r w:rsidR="00EA24D4" w:rsidRPr="005B79FD">
              <w:rPr>
                <w:rFonts w:ascii="Arial" w:hAnsi="Arial" w:cs="Arial"/>
                <w:sz w:val="22"/>
              </w:rPr>
              <w:t>relevance of Fair Work</w:t>
            </w:r>
            <w:r w:rsidRPr="005B79FD">
              <w:rPr>
                <w:rFonts w:ascii="Arial" w:hAnsi="Arial" w:cs="Arial"/>
                <w:sz w:val="22"/>
              </w:rPr>
              <w:t xml:space="preserve"> legislation to businesses</w:t>
            </w:r>
          </w:p>
          <w:p w14:paraId="16860109" w14:textId="12E14043" w:rsidR="00D21B60" w:rsidRPr="005B79FD" w:rsidRDefault="00D21B60" w:rsidP="00497D67">
            <w:pPr>
              <w:pStyle w:val="ListParagraph"/>
              <w:numPr>
                <w:ilvl w:val="0"/>
                <w:numId w:val="81"/>
              </w:numPr>
              <w:jc w:val="left"/>
              <w:rPr>
                <w:rFonts w:ascii="Arial" w:hAnsi="Arial" w:cs="Arial"/>
                <w:sz w:val="22"/>
              </w:rPr>
            </w:pPr>
            <w:r w:rsidRPr="00D21B60">
              <w:rPr>
                <w:rFonts w:ascii="Arial" w:hAnsi="Arial" w:cs="Arial"/>
                <w:sz w:val="22"/>
              </w:rPr>
              <w:t>Building and Construction General On-site Award [MA000020]</w:t>
            </w:r>
          </w:p>
        </w:tc>
      </w:tr>
    </w:tbl>
    <w:p w14:paraId="252C96D7" w14:textId="77777777" w:rsidR="007F2E89" w:rsidRPr="00594B1F" w:rsidRDefault="007F2E89" w:rsidP="007F2E89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F2E89" w:rsidRPr="008C0248" w14:paraId="2E187CA2" w14:textId="77777777" w:rsidTr="00E73C3C">
        <w:trPr>
          <w:trHeight w:val="369"/>
        </w:trPr>
        <w:tc>
          <w:tcPr>
            <w:tcW w:w="9016" w:type="dxa"/>
            <w:shd w:val="clear" w:color="auto" w:fill="D9D9D9"/>
          </w:tcPr>
          <w:p w14:paraId="3AA38455" w14:textId="098F61D3" w:rsidR="007F2E89" w:rsidRPr="008C0248" w:rsidRDefault="007F2E89" w:rsidP="00AC7F14">
            <w:pPr>
              <w:pStyle w:val="ListParagraph"/>
              <w:keepNext/>
              <w:numPr>
                <w:ilvl w:val="0"/>
                <w:numId w:val="72"/>
              </w:numPr>
              <w:ind w:left="357" w:hanging="357"/>
              <w:rPr>
                <w:rFonts w:ascii="Arial" w:hAnsi="Arial" w:cs="Arial"/>
                <w:sz w:val="22"/>
              </w:rPr>
            </w:pPr>
            <w:r w:rsidRPr="008C0248">
              <w:rPr>
                <w:rFonts w:ascii="Arial" w:hAnsi="Arial" w:cs="Arial"/>
                <w:b/>
                <w:sz w:val="22"/>
              </w:rPr>
              <w:t xml:space="preserve">How </w:t>
            </w:r>
            <w:r w:rsidR="00E5211E">
              <w:rPr>
                <w:rFonts w:ascii="Arial" w:hAnsi="Arial" w:cs="Arial"/>
                <w:b/>
                <w:sz w:val="22"/>
              </w:rPr>
              <w:t>do you register for a business or trading name and ABN/ACN</w:t>
            </w:r>
            <w:r w:rsidRPr="008C0248">
              <w:rPr>
                <w:rFonts w:ascii="Arial" w:hAnsi="Arial" w:cs="Arial"/>
                <w:b/>
                <w:sz w:val="22"/>
              </w:rPr>
              <w:t>?</w:t>
            </w:r>
          </w:p>
        </w:tc>
      </w:tr>
      <w:tr w:rsidR="007F2E89" w:rsidRPr="00E827B6" w14:paraId="37124D6B" w14:textId="77777777" w:rsidTr="00E73C3C">
        <w:trPr>
          <w:trHeight w:val="2581"/>
        </w:trPr>
        <w:tc>
          <w:tcPr>
            <w:tcW w:w="9016" w:type="dxa"/>
          </w:tcPr>
          <w:p w14:paraId="72A4CB25" w14:textId="6AC72B67" w:rsidR="00EA24D4" w:rsidRPr="00E827B6" w:rsidRDefault="00EA24D4" w:rsidP="00E827B6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556249306" w:edGrp="everyone"/>
            <w:permEnd w:id="1556249306"/>
          </w:p>
        </w:tc>
      </w:tr>
      <w:tr w:rsidR="007F2E89" w:rsidRPr="008C0248" w14:paraId="6E954760" w14:textId="77777777" w:rsidTr="0012799D">
        <w:trPr>
          <w:trHeight w:val="510"/>
        </w:trPr>
        <w:tc>
          <w:tcPr>
            <w:tcW w:w="9016" w:type="dxa"/>
            <w:shd w:val="clear" w:color="auto" w:fill="D9D9D9"/>
          </w:tcPr>
          <w:p w14:paraId="5430C8D4" w14:textId="64AC9FF1" w:rsidR="007F2E89" w:rsidRPr="008C0248" w:rsidRDefault="005B79FD" w:rsidP="00AC7F14">
            <w:pPr>
              <w:pStyle w:val="ListParagraph"/>
              <w:keepNext/>
              <w:numPr>
                <w:ilvl w:val="0"/>
                <w:numId w:val="72"/>
              </w:numPr>
              <w:ind w:left="357" w:hanging="357"/>
              <w:rPr>
                <w:rFonts w:ascii="Arial" w:hAnsi="Arial" w:cs="Arial"/>
                <w:b/>
                <w:sz w:val="22"/>
              </w:rPr>
            </w:pPr>
            <w:bookmarkStart w:id="19" w:name="_Ref127364373"/>
            <w:r w:rsidRPr="005B79FD">
              <w:rPr>
                <w:rFonts w:ascii="Arial" w:hAnsi="Arial" w:cs="Arial"/>
                <w:b/>
                <w:sz w:val="22"/>
              </w:rPr>
              <w:t>Provide one</w:t>
            </w:r>
            <w:r>
              <w:rPr>
                <w:rFonts w:ascii="Arial" w:hAnsi="Arial" w:cs="Arial"/>
                <w:b/>
                <w:sz w:val="22"/>
              </w:rPr>
              <w:t xml:space="preserve"> (1)</w:t>
            </w:r>
            <w:r w:rsidRPr="005B79FD">
              <w:rPr>
                <w:rFonts w:ascii="Arial" w:hAnsi="Arial" w:cs="Arial"/>
                <w:b/>
                <w:sz w:val="22"/>
              </w:rPr>
              <w:t xml:space="preserve"> example of how </w:t>
            </w:r>
            <w:r>
              <w:rPr>
                <w:rFonts w:ascii="Arial" w:hAnsi="Arial" w:cs="Arial"/>
                <w:b/>
                <w:sz w:val="22"/>
              </w:rPr>
              <w:t>Fair Work</w:t>
            </w:r>
            <w:r w:rsidRPr="005B79FD">
              <w:rPr>
                <w:rFonts w:ascii="Arial" w:hAnsi="Arial" w:cs="Arial"/>
                <w:b/>
                <w:sz w:val="22"/>
              </w:rPr>
              <w:t xml:space="preserve"> legislation impacts building and construction projects</w:t>
            </w:r>
            <w:r>
              <w:rPr>
                <w:rFonts w:ascii="Arial" w:hAnsi="Arial" w:cs="Arial"/>
                <w:b/>
                <w:sz w:val="22"/>
              </w:rPr>
              <w:t>.</w:t>
            </w:r>
            <w:bookmarkEnd w:id="19"/>
          </w:p>
        </w:tc>
      </w:tr>
      <w:tr w:rsidR="0012799D" w:rsidRPr="00E827B6" w14:paraId="6756A5EA" w14:textId="77777777" w:rsidTr="00E73C3C">
        <w:trPr>
          <w:trHeight w:val="3651"/>
        </w:trPr>
        <w:tc>
          <w:tcPr>
            <w:tcW w:w="9016" w:type="dxa"/>
            <w:shd w:val="clear" w:color="auto" w:fill="auto"/>
          </w:tcPr>
          <w:p w14:paraId="0A833A0C" w14:textId="75D906E6" w:rsidR="0012799D" w:rsidRPr="00E827B6" w:rsidRDefault="0012799D" w:rsidP="00E827B6">
            <w:pPr>
              <w:rPr>
                <w:rFonts w:ascii="Arial" w:hAnsi="Arial" w:cs="Arial"/>
                <w:sz w:val="22"/>
                <w:szCs w:val="18"/>
              </w:rPr>
            </w:pPr>
            <w:permStart w:id="100758942" w:edGrp="everyone"/>
            <w:permEnd w:id="100758942"/>
          </w:p>
        </w:tc>
      </w:tr>
      <w:tr w:rsidR="007F2E89" w:rsidRPr="008C0248" w14:paraId="6D41A751" w14:textId="77777777" w:rsidTr="00E73C3C">
        <w:trPr>
          <w:trHeight w:val="369"/>
        </w:trPr>
        <w:tc>
          <w:tcPr>
            <w:tcW w:w="9016" w:type="dxa"/>
            <w:shd w:val="clear" w:color="auto" w:fill="D9D9D9"/>
          </w:tcPr>
          <w:p w14:paraId="02E6D9E4" w14:textId="3A92B0C7" w:rsidR="007F2E89" w:rsidRPr="00AC7F14" w:rsidRDefault="00D21B60" w:rsidP="00AC7F14">
            <w:pPr>
              <w:pStyle w:val="ListParagraph"/>
              <w:keepNext/>
              <w:numPr>
                <w:ilvl w:val="0"/>
                <w:numId w:val="72"/>
              </w:numPr>
              <w:ind w:left="357" w:hanging="357"/>
              <w:rPr>
                <w:rFonts w:ascii="Arial" w:hAnsi="Arial" w:cs="Arial"/>
                <w:b/>
                <w:sz w:val="22"/>
              </w:rPr>
            </w:pPr>
            <w:r w:rsidRPr="00D21B60">
              <w:rPr>
                <w:rFonts w:ascii="Arial" w:hAnsi="Arial" w:cs="Arial"/>
                <w:b/>
                <w:sz w:val="22"/>
              </w:rPr>
              <w:t xml:space="preserve">What </w:t>
            </w:r>
            <w:r w:rsidR="007E70D7">
              <w:rPr>
                <w:rFonts w:ascii="Arial" w:hAnsi="Arial" w:cs="Arial"/>
                <w:b/>
                <w:sz w:val="22"/>
              </w:rPr>
              <w:t>does the</w:t>
            </w:r>
            <w:r w:rsidRPr="00D21B60">
              <w:rPr>
                <w:rFonts w:ascii="Arial" w:hAnsi="Arial" w:cs="Arial"/>
                <w:b/>
                <w:sz w:val="22"/>
              </w:rPr>
              <w:t xml:space="preserve"> </w:t>
            </w:r>
            <w:r w:rsidR="007E70D7">
              <w:rPr>
                <w:rFonts w:ascii="Arial" w:hAnsi="Arial" w:cs="Arial"/>
                <w:b/>
                <w:sz w:val="22"/>
              </w:rPr>
              <w:t>‘</w:t>
            </w:r>
            <w:r w:rsidR="007E70D7" w:rsidRPr="007E70D7">
              <w:rPr>
                <w:rFonts w:ascii="Arial" w:hAnsi="Arial" w:cs="Arial"/>
                <w:b/>
                <w:sz w:val="22"/>
              </w:rPr>
              <w:t>Building and Construction General On-site Award</w:t>
            </w:r>
            <w:r w:rsidR="007E70D7">
              <w:rPr>
                <w:rFonts w:ascii="Arial" w:hAnsi="Arial" w:cs="Arial"/>
                <w:b/>
                <w:sz w:val="22"/>
              </w:rPr>
              <w:t>’ outline</w:t>
            </w:r>
            <w:r w:rsidRPr="00D21B60">
              <w:rPr>
                <w:rFonts w:ascii="Arial" w:hAnsi="Arial" w:cs="Arial"/>
                <w:b/>
                <w:sz w:val="22"/>
              </w:rPr>
              <w:t>?</w:t>
            </w:r>
          </w:p>
        </w:tc>
      </w:tr>
      <w:tr w:rsidR="0012799D" w:rsidRPr="00E827B6" w14:paraId="5DC1F04C" w14:textId="77777777" w:rsidTr="0012799D">
        <w:trPr>
          <w:trHeight w:val="3231"/>
        </w:trPr>
        <w:tc>
          <w:tcPr>
            <w:tcW w:w="9016" w:type="dxa"/>
            <w:shd w:val="clear" w:color="auto" w:fill="auto"/>
          </w:tcPr>
          <w:p w14:paraId="7A5303B3" w14:textId="21EAA8C2" w:rsidR="0012799D" w:rsidRPr="00E827B6" w:rsidRDefault="0012799D" w:rsidP="0012799D">
            <w:pPr>
              <w:rPr>
                <w:rFonts w:ascii="Arial" w:hAnsi="Arial" w:cs="Arial"/>
                <w:sz w:val="22"/>
                <w:szCs w:val="18"/>
              </w:rPr>
            </w:pPr>
            <w:permStart w:id="1445201538" w:edGrp="everyone"/>
            <w:permEnd w:id="1445201538"/>
          </w:p>
        </w:tc>
      </w:tr>
    </w:tbl>
    <w:p w14:paraId="3D1CA52C" w14:textId="77777777" w:rsidR="007F2E89" w:rsidRPr="00594B1F" w:rsidRDefault="007F2E89" w:rsidP="007F2E89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7F2E89" w:rsidRPr="00830749" w14:paraId="2801E7C5" w14:textId="77777777" w:rsidTr="009D5F8F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0EF9593C" w14:textId="77777777" w:rsidR="007F2E89" w:rsidRPr="001C4084" w:rsidRDefault="007F2E89" w:rsidP="009D5F8F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0EE11AE2" w14:textId="452330D2" w:rsidR="007F2E89" w:rsidRPr="001C4084" w:rsidRDefault="007F2E89" w:rsidP="009D5F8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618291449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6CD0F989" w14:textId="77777777" w:rsidR="007F2E89" w:rsidRPr="00533511" w:rsidRDefault="00B910D3" w:rsidP="009D5F8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5070220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F2E8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18291449"/>
          </w:p>
        </w:tc>
      </w:tr>
    </w:tbl>
    <w:p w14:paraId="1981AF28" w14:textId="77777777" w:rsidR="0012799D" w:rsidRDefault="0012799D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2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B769CB" w:rsidRPr="00594B1F" w14:paraId="02FAD193" w14:textId="77777777" w:rsidTr="00AC7F14">
        <w:tc>
          <w:tcPr>
            <w:tcW w:w="9016" w:type="dxa"/>
            <w:shd w:val="clear" w:color="auto" w:fill="232F84"/>
          </w:tcPr>
          <w:p w14:paraId="5C59FAE4" w14:textId="77777777" w:rsidR="00B769CB" w:rsidRPr="00144477" w:rsidRDefault="00B769CB" w:rsidP="00730492">
            <w:pPr>
              <w:numPr>
                <w:ilvl w:val="0"/>
                <w:numId w:val="58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20" w:name="_Ref127366925"/>
          </w:p>
        </w:tc>
        <w:bookmarkEnd w:id="20"/>
      </w:tr>
      <w:tr w:rsidR="00B769CB" w:rsidRPr="00594B1F" w14:paraId="2BBB7C43" w14:textId="77777777" w:rsidTr="00AC7F14">
        <w:trPr>
          <w:trHeight w:val="858"/>
        </w:trPr>
        <w:tc>
          <w:tcPr>
            <w:tcW w:w="9016" w:type="dxa"/>
            <w:shd w:val="clear" w:color="auto" w:fill="A1D7E1"/>
          </w:tcPr>
          <w:p w14:paraId="6F15A082" w14:textId="45E9B9CC" w:rsidR="00B769CB" w:rsidRPr="00B769CB" w:rsidRDefault="00B769CB" w:rsidP="00B769CB">
            <w:pPr>
              <w:jc w:val="left"/>
              <w:rPr>
                <w:rFonts w:ascii="Arial" w:hAnsi="Arial" w:cs="Arial"/>
                <w:sz w:val="22"/>
              </w:rPr>
            </w:pPr>
            <w:r w:rsidRPr="00144477">
              <w:rPr>
                <w:rFonts w:ascii="Arial" w:hAnsi="Arial" w:cs="Arial"/>
                <w:sz w:val="22"/>
              </w:rPr>
              <w:t xml:space="preserve">Access </w:t>
            </w:r>
            <w:r>
              <w:rPr>
                <w:rFonts w:ascii="Arial" w:hAnsi="Arial" w:cs="Arial"/>
                <w:sz w:val="22"/>
              </w:rPr>
              <w:t>and review relevant websites to answer the questions below regarding your workplace taxation requirements:</w:t>
            </w:r>
          </w:p>
        </w:tc>
      </w:tr>
    </w:tbl>
    <w:p w14:paraId="529AD282" w14:textId="77777777" w:rsidR="00B769CB" w:rsidRPr="00594B1F" w:rsidRDefault="00B769CB" w:rsidP="00B769CB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769CB" w:rsidRPr="008C0248" w14:paraId="18334A4B" w14:textId="77777777" w:rsidTr="009314F5">
        <w:tc>
          <w:tcPr>
            <w:tcW w:w="9016" w:type="dxa"/>
            <w:shd w:val="clear" w:color="auto" w:fill="D9D9D9"/>
          </w:tcPr>
          <w:p w14:paraId="188A9999" w14:textId="5E9E9989" w:rsidR="00B769CB" w:rsidRPr="008C0248" w:rsidRDefault="002D7E49" w:rsidP="00AC7F14">
            <w:pPr>
              <w:pStyle w:val="ListParagraph"/>
              <w:keepNext/>
              <w:numPr>
                <w:ilvl w:val="0"/>
                <w:numId w:val="75"/>
              </w:numPr>
              <w:ind w:left="357" w:hanging="357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Where can you access information regarding managing worker taxation requirements?</w:t>
            </w:r>
          </w:p>
        </w:tc>
      </w:tr>
      <w:tr w:rsidR="009314F5" w:rsidRPr="00E827B6" w14:paraId="1D66BCED" w14:textId="77777777" w:rsidTr="00C6640A">
        <w:trPr>
          <w:trHeight w:val="1304"/>
        </w:trPr>
        <w:tc>
          <w:tcPr>
            <w:tcW w:w="9016" w:type="dxa"/>
            <w:shd w:val="clear" w:color="auto" w:fill="auto"/>
          </w:tcPr>
          <w:p w14:paraId="0C8675ED" w14:textId="5DC89980" w:rsidR="009314F5" w:rsidRPr="00E827B6" w:rsidRDefault="009314F5" w:rsidP="00E827B6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2016107865" w:edGrp="everyone"/>
            <w:permEnd w:id="2016107865"/>
          </w:p>
        </w:tc>
      </w:tr>
      <w:tr w:rsidR="00B769CB" w:rsidRPr="008C0248" w14:paraId="1E6D7394" w14:textId="77777777" w:rsidTr="00E73C3C">
        <w:trPr>
          <w:trHeight w:val="369"/>
        </w:trPr>
        <w:tc>
          <w:tcPr>
            <w:tcW w:w="9016" w:type="dxa"/>
            <w:shd w:val="clear" w:color="auto" w:fill="D9D9D9"/>
          </w:tcPr>
          <w:p w14:paraId="29E70311" w14:textId="305F8DB9" w:rsidR="00B769CB" w:rsidRPr="008C0248" w:rsidRDefault="002D7E49" w:rsidP="00AC7F14">
            <w:pPr>
              <w:pStyle w:val="ListParagraph"/>
              <w:keepNext/>
              <w:numPr>
                <w:ilvl w:val="0"/>
                <w:numId w:val="75"/>
              </w:numPr>
              <w:ind w:left="357" w:hanging="357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 xml:space="preserve">Who needs to apply for a director identification number </w:t>
            </w:r>
            <w:r w:rsidR="00B769CB">
              <w:rPr>
                <w:rFonts w:ascii="Arial" w:hAnsi="Arial" w:cs="Arial"/>
                <w:b/>
                <w:sz w:val="22"/>
              </w:rPr>
              <w:t>.</w:t>
            </w:r>
          </w:p>
        </w:tc>
      </w:tr>
      <w:tr w:rsidR="009314F5" w:rsidRPr="00E827B6" w14:paraId="13767109" w14:textId="77777777" w:rsidTr="00C6640A">
        <w:trPr>
          <w:trHeight w:val="2835"/>
        </w:trPr>
        <w:tc>
          <w:tcPr>
            <w:tcW w:w="9016" w:type="dxa"/>
            <w:shd w:val="clear" w:color="auto" w:fill="auto"/>
          </w:tcPr>
          <w:p w14:paraId="3901C1D9" w14:textId="73B5BE28" w:rsidR="009314F5" w:rsidRPr="00E827B6" w:rsidRDefault="009314F5" w:rsidP="00E827B6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666540809" w:edGrp="everyone"/>
            <w:permEnd w:id="1666540809"/>
          </w:p>
        </w:tc>
      </w:tr>
      <w:tr w:rsidR="00B769CB" w:rsidRPr="008C0248" w14:paraId="56C88E6C" w14:textId="77777777" w:rsidTr="009314F5">
        <w:trPr>
          <w:trHeight w:val="70"/>
        </w:trPr>
        <w:tc>
          <w:tcPr>
            <w:tcW w:w="9016" w:type="dxa"/>
            <w:shd w:val="clear" w:color="auto" w:fill="D9D9D9"/>
          </w:tcPr>
          <w:p w14:paraId="28F4EA2D" w14:textId="4A6B537E" w:rsidR="00B769CB" w:rsidRPr="00E73C3C" w:rsidRDefault="002D7E49" w:rsidP="00E73C3C">
            <w:pPr>
              <w:pStyle w:val="ListParagraph"/>
              <w:keepNext/>
              <w:numPr>
                <w:ilvl w:val="0"/>
                <w:numId w:val="75"/>
              </w:numPr>
              <w:ind w:left="357" w:hanging="357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What circumstances require your business to lodge a ‘Taxable payments annual report</w:t>
            </w:r>
            <w:r w:rsidR="00511998">
              <w:rPr>
                <w:rFonts w:ascii="Arial" w:hAnsi="Arial" w:cs="Arial"/>
                <w:b/>
                <w:sz w:val="22"/>
              </w:rPr>
              <w:t>’</w:t>
            </w:r>
            <w:r>
              <w:rPr>
                <w:rFonts w:ascii="Arial" w:hAnsi="Arial" w:cs="Arial"/>
                <w:b/>
                <w:sz w:val="22"/>
              </w:rPr>
              <w:t>? (TPAR)</w:t>
            </w:r>
            <w:r w:rsidR="00B769CB" w:rsidRPr="00D21B60">
              <w:rPr>
                <w:rFonts w:ascii="Arial" w:hAnsi="Arial" w:cs="Arial"/>
                <w:b/>
                <w:sz w:val="22"/>
              </w:rPr>
              <w:t>?</w:t>
            </w:r>
          </w:p>
        </w:tc>
      </w:tr>
      <w:tr w:rsidR="009314F5" w:rsidRPr="00E827B6" w14:paraId="6DA47A72" w14:textId="77777777" w:rsidTr="00C6640A">
        <w:trPr>
          <w:trHeight w:val="2835"/>
        </w:trPr>
        <w:tc>
          <w:tcPr>
            <w:tcW w:w="9016" w:type="dxa"/>
            <w:shd w:val="clear" w:color="auto" w:fill="auto"/>
          </w:tcPr>
          <w:p w14:paraId="392C256C" w14:textId="1E4CEBA3" w:rsidR="009314F5" w:rsidRPr="00E827B6" w:rsidRDefault="009314F5" w:rsidP="00E827B6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599756205" w:edGrp="everyone"/>
            <w:permEnd w:id="1599756205"/>
          </w:p>
        </w:tc>
      </w:tr>
      <w:tr w:rsidR="00511998" w:rsidRPr="00594B1F" w14:paraId="27981D6E" w14:textId="77777777" w:rsidTr="00E73C3C">
        <w:trPr>
          <w:trHeight w:val="369"/>
        </w:trPr>
        <w:tc>
          <w:tcPr>
            <w:tcW w:w="9016" w:type="dxa"/>
            <w:shd w:val="clear" w:color="auto" w:fill="D9D9D9" w:themeFill="background1" w:themeFillShade="D9"/>
          </w:tcPr>
          <w:p w14:paraId="528DDE5B" w14:textId="53F354E3" w:rsidR="00511998" w:rsidRPr="00511998" w:rsidRDefault="00511998" w:rsidP="00AC7F14">
            <w:pPr>
              <w:pStyle w:val="ListParagraph"/>
              <w:keepNext/>
              <w:numPr>
                <w:ilvl w:val="0"/>
                <w:numId w:val="75"/>
              </w:numPr>
              <w:ind w:left="357" w:hanging="357"/>
              <w:rPr>
                <w:rFonts w:ascii="Arial" w:hAnsi="Arial" w:cs="Arial"/>
                <w:b/>
                <w:sz w:val="22"/>
              </w:rPr>
            </w:pPr>
            <w:r w:rsidRPr="00511998">
              <w:rPr>
                <w:rFonts w:ascii="Arial" w:hAnsi="Arial" w:cs="Arial"/>
                <w:b/>
                <w:sz w:val="22"/>
              </w:rPr>
              <w:t>How do building and construction businesses use PAYG withholding?</w:t>
            </w:r>
          </w:p>
        </w:tc>
      </w:tr>
      <w:tr w:rsidR="009314F5" w:rsidRPr="00E827B6" w14:paraId="29FB451B" w14:textId="77777777" w:rsidTr="00AC7F14">
        <w:trPr>
          <w:trHeight w:val="3061"/>
        </w:trPr>
        <w:tc>
          <w:tcPr>
            <w:tcW w:w="9016" w:type="dxa"/>
            <w:shd w:val="clear" w:color="auto" w:fill="auto"/>
          </w:tcPr>
          <w:p w14:paraId="24DF6A3C" w14:textId="07F87D4C" w:rsidR="009314F5" w:rsidRPr="00E827B6" w:rsidRDefault="009314F5" w:rsidP="00E827B6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424297055" w:edGrp="everyone"/>
            <w:permEnd w:id="1424297055"/>
          </w:p>
        </w:tc>
      </w:tr>
      <w:tr w:rsidR="00511998" w:rsidRPr="00594B1F" w14:paraId="5214636F" w14:textId="77777777" w:rsidTr="00E73C3C">
        <w:trPr>
          <w:trHeight w:val="369"/>
        </w:trPr>
        <w:tc>
          <w:tcPr>
            <w:tcW w:w="9016" w:type="dxa"/>
            <w:shd w:val="clear" w:color="auto" w:fill="D9D9D9" w:themeFill="background1" w:themeFillShade="D9"/>
          </w:tcPr>
          <w:p w14:paraId="28EAC856" w14:textId="39E705DB" w:rsidR="00511998" w:rsidRPr="00E84CF0" w:rsidRDefault="00E84CF0" w:rsidP="00AC7F14">
            <w:pPr>
              <w:pStyle w:val="ListParagraph"/>
              <w:keepNext/>
              <w:numPr>
                <w:ilvl w:val="0"/>
                <w:numId w:val="75"/>
              </w:numPr>
              <w:ind w:left="357" w:hanging="357"/>
              <w:rPr>
                <w:rFonts w:ascii="Arial" w:hAnsi="Arial" w:cs="Arial"/>
                <w:vanish/>
                <w:color w:val="17365D" w:themeColor="text2" w:themeShade="BF"/>
                <w:sz w:val="22"/>
              </w:rPr>
            </w:pPr>
            <w:r w:rsidRPr="00E84CF0">
              <w:rPr>
                <w:rFonts w:ascii="Arial" w:hAnsi="Arial" w:cs="Arial"/>
                <w:b/>
                <w:sz w:val="22"/>
              </w:rPr>
              <w:lastRenderedPageBreak/>
              <w:t>Wh</w:t>
            </w:r>
            <w:r>
              <w:rPr>
                <w:rFonts w:ascii="Arial" w:hAnsi="Arial" w:cs="Arial"/>
                <w:b/>
                <w:sz w:val="22"/>
              </w:rPr>
              <w:t>en should</w:t>
            </w:r>
            <w:r w:rsidRPr="00E84CF0">
              <w:rPr>
                <w:rFonts w:ascii="Arial" w:hAnsi="Arial" w:cs="Arial"/>
                <w:b/>
                <w:sz w:val="22"/>
              </w:rPr>
              <w:t xml:space="preserve"> a contractor register for GST.</w:t>
            </w:r>
            <w:r>
              <w:rPr>
                <w:rFonts w:ascii="Arial" w:hAnsi="Arial" w:cs="Arial"/>
                <w:b/>
                <w:sz w:val="22"/>
              </w:rPr>
              <w:t xml:space="preserve"> Provide two (2)</w:t>
            </w:r>
          </w:p>
        </w:tc>
      </w:tr>
      <w:tr w:rsidR="009314F5" w:rsidRPr="00E827B6" w14:paraId="7ED75633" w14:textId="77777777" w:rsidTr="00C6640A">
        <w:trPr>
          <w:trHeight w:val="2835"/>
        </w:trPr>
        <w:tc>
          <w:tcPr>
            <w:tcW w:w="9016" w:type="dxa"/>
            <w:shd w:val="clear" w:color="auto" w:fill="auto"/>
          </w:tcPr>
          <w:p w14:paraId="1B614D18" w14:textId="62EB7F1C" w:rsidR="009314F5" w:rsidRPr="00E827B6" w:rsidRDefault="009314F5" w:rsidP="00E827B6">
            <w:pPr>
              <w:jc w:val="left"/>
              <w:rPr>
                <w:rFonts w:ascii="Arial" w:eastAsia="Times New Roman" w:hAnsi="Arial" w:cs="Arial"/>
                <w:sz w:val="22"/>
                <w:szCs w:val="18"/>
              </w:rPr>
            </w:pPr>
            <w:permStart w:id="1351835392" w:edGrp="everyone"/>
            <w:permEnd w:id="1351835392"/>
          </w:p>
        </w:tc>
      </w:tr>
      <w:tr w:rsidR="00C6640A" w:rsidRPr="00594B1F" w14:paraId="030C272F" w14:textId="77777777" w:rsidTr="00C6640A">
        <w:trPr>
          <w:trHeight w:val="510"/>
        </w:trPr>
        <w:tc>
          <w:tcPr>
            <w:tcW w:w="9016" w:type="dxa"/>
            <w:shd w:val="clear" w:color="auto" w:fill="D9D9D9" w:themeFill="background1" w:themeFillShade="D9"/>
          </w:tcPr>
          <w:p w14:paraId="4A1E2F5F" w14:textId="3EE19BC1" w:rsidR="00C6640A" w:rsidRPr="009314F5" w:rsidRDefault="00C6640A" w:rsidP="00AC7F14">
            <w:pPr>
              <w:pStyle w:val="ListParagraph"/>
              <w:keepNext/>
              <w:numPr>
                <w:ilvl w:val="0"/>
                <w:numId w:val="75"/>
              </w:numPr>
              <w:ind w:left="357" w:hanging="357"/>
              <w:rPr>
                <w:rFonts w:ascii="Arial" w:hAnsi="Arial" w:cs="Arial"/>
                <w:vanish/>
                <w:color w:val="17365D" w:themeColor="text2" w:themeShade="BF"/>
                <w:sz w:val="22"/>
              </w:rPr>
            </w:pPr>
            <w:r w:rsidRPr="00C6640A">
              <w:rPr>
                <w:rFonts w:ascii="Arial" w:hAnsi="Arial" w:cs="Arial"/>
                <w:b/>
                <w:sz w:val="22"/>
              </w:rPr>
              <w:t xml:space="preserve">List three </w:t>
            </w:r>
            <w:r>
              <w:rPr>
                <w:rFonts w:ascii="Arial" w:hAnsi="Arial" w:cs="Arial"/>
                <w:b/>
                <w:sz w:val="22"/>
              </w:rPr>
              <w:t xml:space="preserve">(3) </w:t>
            </w:r>
            <w:r w:rsidRPr="00C6640A">
              <w:rPr>
                <w:rFonts w:ascii="Arial" w:hAnsi="Arial" w:cs="Arial"/>
                <w:b/>
                <w:sz w:val="22"/>
              </w:rPr>
              <w:t>financial transactions that the Australian Taxation Office (ATO) considers construction expenditures</w:t>
            </w:r>
            <w:r>
              <w:rPr>
                <w:rFonts w:ascii="Arial" w:hAnsi="Arial" w:cs="Arial"/>
                <w:b/>
                <w:sz w:val="22"/>
              </w:rPr>
              <w:t>.</w:t>
            </w:r>
          </w:p>
        </w:tc>
      </w:tr>
      <w:tr w:rsidR="00C6640A" w:rsidRPr="00E827B6" w14:paraId="61492504" w14:textId="77777777" w:rsidTr="00C6640A">
        <w:trPr>
          <w:trHeight w:val="2835"/>
        </w:trPr>
        <w:tc>
          <w:tcPr>
            <w:tcW w:w="9016" w:type="dxa"/>
            <w:shd w:val="clear" w:color="auto" w:fill="auto"/>
          </w:tcPr>
          <w:p w14:paraId="76316DAB" w14:textId="7F783F57" w:rsidR="00C6640A" w:rsidRPr="00E827B6" w:rsidRDefault="00C6640A" w:rsidP="00E827B6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333807034" w:edGrp="everyone"/>
            <w:permEnd w:id="333807034"/>
          </w:p>
        </w:tc>
      </w:tr>
    </w:tbl>
    <w:p w14:paraId="1C39CB01" w14:textId="77777777" w:rsidR="00B769CB" w:rsidRPr="00594B1F" w:rsidRDefault="00B769CB" w:rsidP="00B769CB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B769CB" w:rsidRPr="00830749" w14:paraId="6EE65A86" w14:textId="77777777" w:rsidTr="009D5F8F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702DA8B9" w14:textId="77777777" w:rsidR="00B769CB" w:rsidRPr="001C4084" w:rsidRDefault="00B769CB" w:rsidP="009D5F8F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22AEA65D" w14:textId="5EBD88B0" w:rsidR="00B769CB" w:rsidRPr="001C4084" w:rsidRDefault="00B769CB" w:rsidP="009D5F8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011503080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2130F9A8" w14:textId="77777777" w:rsidR="00B769CB" w:rsidRPr="00533511" w:rsidRDefault="00B910D3" w:rsidP="009D5F8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70043530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769C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11503080"/>
          </w:p>
        </w:tc>
      </w:tr>
    </w:tbl>
    <w:p w14:paraId="162BC53D" w14:textId="51E28EE8" w:rsidR="00C6640A" w:rsidRDefault="00C6640A" w:rsidP="00B769CB">
      <w:pPr>
        <w:jc w:val="left"/>
        <w:rPr>
          <w:rFonts w:ascii="Arial" w:hAnsi="Arial" w:cs="Arial"/>
          <w:sz w:val="22"/>
          <w:szCs w:val="22"/>
        </w:rPr>
      </w:pPr>
    </w:p>
    <w:p w14:paraId="7B913611" w14:textId="77777777" w:rsidR="00C6640A" w:rsidRDefault="00C6640A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3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4E206C" w:rsidRPr="00594B1F" w14:paraId="7BEB91BF" w14:textId="77777777" w:rsidTr="007E70D7">
        <w:tc>
          <w:tcPr>
            <w:tcW w:w="9016" w:type="dxa"/>
            <w:shd w:val="clear" w:color="auto" w:fill="232F84"/>
          </w:tcPr>
          <w:p w14:paraId="13749E5A" w14:textId="77777777" w:rsidR="004E206C" w:rsidRPr="00594B1F" w:rsidRDefault="004E206C" w:rsidP="00730492">
            <w:pPr>
              <w:numPr>
                <w:ilvl w:val="0"/>
                <w:numId w:val="58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21" w:name="_Ref35349356"/>
          </w:p>
        </w:tc>
        <w:bookmarkEnd w:id="21"/>
      </w:tr>
      <w:tr w:rsidR="004E206C" w:rsidRPr="00594B1F" w14:paraId="07C2F908" w14:textId="77777777" w:rsidTr="007E70D7">
        <w:tc>
          <w:tcPr>
            <w:tcW w:w="9016" w:type="dxa"/>
            <w:shd w:val="clear" w:color="auto" w:fill="A1D7E1"/>
          </w:tcPr>
          <w:p w14:paraId="17434F4A" w14:textId="42956A9B" w:rsidR="004E206C" w:rsidRPr="007F2E89" w:rsidRDefault="00314401" w:rsidP="009100AE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Access</w:t>
            </w:r>
            <w:r w:rsidR="00EB3AA0">
              <w:rPr>
                <w:rFonts w:ascii="Arial" w:hAnsi="Arial" w:cs="Arial"/>
                <w:sz w:val="22"/>
              </w:rPr>
              <w:t xml:space="preserve"> websites relevant to your workplace</w:t>
            </w:r>
            <w:r>
              <w:rPr>
                <w:rFonts w:ascii="Arial" w:hAnsi="Arial" w:cs="Arial"/>
                <w:sz w:val="22"/>
              </w:rPr>
              <w:t xml:space="preserve"> and </w:t>
            </w:r>
            <w:r w:rsidR="004E206C" w:rsidRPr="007F2E89">
              <w:rPr>
                <w:rFonts w:ascii="Arial" w:hAnsi="Arial" w:cs="Arial"/>
                <w:sz w:val="22"/>
              </w:rPr>
              <w:t>explain the role of WHS in your chosen workplace, by developing a report in the following structure:</w:t>
            </w:r>
          </w:p>
          <w:p w14:paraId="0C4589F3" w14:textId="77777777" w:rsidR="004E206C" w:rsidRPr="007F2E89" w:rsidRDefault="004E206C" w:rsidP="009100AE">
            <w:pPr>
              <w:jc w:val="left"/>
              <w:rPr>
                <w:rFonts w:ascii="Arial" w:hAnsi="Arial" w:cs="Arial"/>
                <w:sz w:val="22"/>
              </w:rPr>
            </w:pPr>
          </w:p>
          <w:p w14:paraId="62C9EE5D" w14:textId="77777777" w:rsidR="004E206C" w:rsidRPr="007F2E89" w:rsidRDefault="004E206C" w:rsidP="00730492">
            <w:pPr>
              <w:numPr>
                <w:ilvl w:val="0"/>
                <w:numId w:val="60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r w:rsidRPr="007F2E89">
              <w:rPr>
                <w:rFonts w:ascii="Arial" w:hAnsi="Arial" w:cs="Arial"/>
                <w:b/>
                <w:sz w:val="22"/>
              </w:rPr>
              <w:t>INTRODUCTION</w:t>
            </w:r>
          </w:p>
          <w:p w14:paraId="2A613077" w14:textId="7955118E" w:rsidR="004E206C" w:rsidRPr="00C6640A" w:rsidRDefault="004E206C" w:rsidP="00730492">
            <w:pPr>
              <w:numPr>
                <w:ilvl w:val="0"/>
                <w:numId w:val="59"/>
              </w:numPr>
              <w:ind w:left="709" w:hanging="357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C6640A">
              <w:rPr>
                <w:rFonts w:ascii="Arial" w:hAnsi="Arial" w:cs="Arial"/>
                <w:sz w:val="22"/>
              </w:rPr>
              <w:t xml:space="preserve">Outline the background of your </w:t>
            </w:r>
            <w:r w:rsidR="00C6640A" w:rsidRPr="00C6640A">
              <w:rPr>
                <w:rFonts w:ascii="Arial" w:hAnsi="Arial" w:cs="Arial"/>
                <w:sz w:val="22"/>
              </w:rPr>
              <w:t xml:space="preserve">workplace and </w:t>
            </w:r>
            <w:r w:rsidR="00C6640A">
              <w:rPr>
                <w:rFonts w:ascii="Arial" w:hAnsi="Arial" w:cs="Arial"/>
                <w:sz w:val="22"/>
              </w:rPr>
              <w:t>t</w:t>
            </w:r>
            <w:r w:rsidRPr="00C6640A">
              <w:rPr>
                <w:rFonts w:ascii="Arial" w:hAnsi="Arial" w:cs="Arial"/>
                <w:sz w:val="22"/>
              </w:rPr>
              <w:t>he objectives and principles underpinning WHS legislation</w:t>
            </w:r>
            <w:r w:rsidR="00314401" w:rsidRPr="00C6640A">
              <w:rPr>
                <w:rFonts w:ascii="Arial" w:hAnsi="Arial" w:cs="Arial"/>
                <w:sz w:val="22"/>
              </w:rPr>
              <w:t xml:space="preserve"> the workplace must adhere to</w:t>
            </w:r>
          </w:p>
          <w:p w14:paraId="3F3B87EB" w14:textId="225F2820" w:rsidR="00314401" w:rsidRDefault="00314401" w:rsidP="00314401">
            <w:pPr>
              <w:contextualSpacing/>
              <w:jc w:val="left"/>
              <w:rPr>
                <w:rFonts w:ascii="Arial" w:hAnsi="Arial" w:cs="Arial"/>
                <w:sz w:val="22"/>
              </w:rPr>
            </w:pPr>
          </w:p>
          <w:p w14:paraId="37931377" w14:textId="77777777" w:rsidR="00EB3AA0" w:rsidRPr="007F2E89" w:rsidRDefault="00EB3AA0" w:rsidP="00314401">
            <w:pPr>
              <w:contextualSpacing/>
              <w:jc w:val="left"/>
              <w:rPr>
                <w:rFonts w:ascii="Arial" w:hAnsi="Arial" w:cs="Arial"/>
                <w:sz w:val="22"/>
              </w:rPr>
            </w:pPr>
          </w:p>
          <w:p w14:paraId="55647B75" w14:textId="77777777" w:rsidR="004E206C" w:rsidRPr="007F2E89" w:rsidRDefault="004E206C" w:rsidP="00730492">
            <w:pPr>
              <w:numPr>
                <w:ilvl w:val="0"/>
                <w:numId w:val="60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22" w:name="_Ref35352163"/>
            <w:r w:rsidRPr="007F2E89">
              <w:rPr>
                <w:rFonts w:ascii="Arial" w:hAnsi="Arial" w:cs="Arial"/>
                <w:b/>
                <w:sz w:val="22"/>
              </w:rPr>
              <w:t>WHS REGULATOR</w:t>
            </w:r>
            <w:bookmarkEnd w:id="22"/>
          </w:p>
          <w:p w14:paraId="0AE12055" w14:textId="77777777" w:rsidR="004E206C" w:rsidRPr="007F2E89" w:rsidRDefault="004E206C" w:rsidP="00730492">
            <w:pPr>
              <w:numPr>
                <w:ilvl w:val="0"/>
                <w:numId w:val="59"/>
              </w:numPr>
              <w:ind w:left="709" w:hanging="357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7F2E89">
              <w:rPr>
                <w:rFonts w:ascii="Arial" w:hAnsi="Arial" w:cs="Arial"/>
                <w:sz w:val="22"/>
              </w:rPr>
              <w:t>Identify the WHS regulator that applies to your company</w:t>
            </w:r>
          </w:p>
          <w:p w14:paraId="79A214C6" w14:textId="77777777" w:rsidR="004E206C" w:rsidRPr="007F2E89" w:rsidRDefault="004E206C" w:rsidP="00730492">
            <w:pPr>
              <w:numPr>
                <w:ilvl w:val="0"/>
                <w:numId w:val="59"/>
              </w:numPr>
              <w:ind w:left="709" w:hanging="357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7F2E89">
              <w:rPr>
                <w:rFonts w:ascii="Arial" w:hAnsi="Arial" w:cs="Arial"/>
                <w:sz w:val="22"/>
              </w:rPr>
              <w:t>Explain the functions and powers of the WHS regulator and how they are exercised</w:t>
            </w:r>
          </w:p>
          <w:p w14:paraId="2CC7036D" w14:textId="34320588" w:rsidR="00314401" w:rsidRDefault="00314401" w:rsidP="00314401">
            <w:pPr>
              <w:contextualSpacing/>
              <w:jc w:val="left"/>
              <w:rPr>
                <w:rFonts w:ascii="Arial" w:hAnsi="Arial" w:cs="Arial"/>
                <w:bCs/>
                <w:sz w:val="22"/>
              </w:rPr>
            </w:pPr>
          </w:p>
          <w:p w14:paraId="7E0AFFCE" w14:textId="77777777" w:rsidR="00EB3AA0" w:rsidRPr="00314401" w:rsidRDefault="00EB3AA0" w:rsidP="00314401">
            <w:pPr>
              <w:contextualSpacing/>
              <w:jc w:val="left"/>
              <w:rPr>
                <w:rFonts w:ascii="Arial" w:hAnsi="Arial" w:cs="Arial"/>
                <w:bCs/>
                <w:sz w:val="22"/>
              </w:rPr>
            </w:pPr>
          </w:p>
          <w:p w14:paraId="716AEC9D" w14:textId="77777777" w:rsidR="004E206C" w:rsidRPr="007F2E89" w:rsidRDefault="004E206C" w:rsidP="00730492">
            <w:pPr>
              <w:numPr>
                <w:ilvl w:val="0"/>
                <w:numId w:val="60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23" w:name="_Ref35349420"/>
            <w:r w:rsidRPr="007F2E89">
              <w:rPr>
                <w:rFonts w:ascii="Arial" w:hAnsi="Arial" w:cs="Arial"/>
                <w:b/>
                <w:sz w:val="22"/>
              </w:rPr>
              <w:t>COMPLIANCE</w:t>
            </w:r>
            <w:bookmarkEnd w:id="23"/>
          </w:p>
          <w:p w14:paraId="2E043693" w14:textId="77777777" w:rsidR="004E206C" w:rsidRPr="007F2E89" w:rsidRDefault="004E206C" w:rsidP="00730492">
            <w:pPr>
              <w:numPr>
                <w:ilvl w:val="0"/>
                <w:numId w:val="59"/>
              </w:numPr>
              <w:ind w:left="709"/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r w:rsidRPr="007F2E89">
              <w:rPr>
                <w:rFonts w:ascii="Arial" w:hAnsi="Arial" w:cs="Arial"/>
                <w:sz w:val="22"/>
              </w:rPr>
              <w:t>Explain how policies, procedures, processes and systems are developed and changed to maintain compliance</w:t>
            </w:r>
          </w:p>
          <w:p w14:paraId="72AE82D6" w14:textId="77777777" w:rsidR="004E206C" w:rsidRPr="007F2E89" w:rsidRDefault="004E206C" w:rsidP="00730492">
            <w:pPr>
              <w:numPr>
                <w:ilvl w:val="0"/>
                <w:numId w:val="59"/>
              </w:numPr>
              <w:ind w:left="709"/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r w:rsidRPr="007F2E89">
              <w:rPr>
                <w:rFonts w:ascii="Arial" w:hAnsi="Arial" w:cs="Arial"/>
                <w:sz w:val="22"/>
              </w:rPr>
              <w:t>Explain how workers and PCBU are assessed and monitored for WHS compliance with legislation and how these findings are reported and documented</w:t>
            </w:r>
          </w:p>
          <w:p w14:paraId="2BDE38FD" w14:textId="77777777" w:rsidR="004E206C" w:rsidRPr="007F2E89" w:rsidRDefault="004E206C" w:rsidP="00730492">
            <w:pPr>
              <w:numPr>
                <w:ilvl w:val="0"/>
                <w:numId w:val="59"/>
              </w:numPr>
              <w:ind w:left="709"/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r w:rsidRPr="007F2E89">
              <w:rPr>
                <w:rFonts w:ascii="Arial" w:hAnsi="Arial" w:cs="Arial"/>
                <w:sz w:val="22"/>
              </w:rPr>
              <w:t xml:space="preserve">Identify ways in which workers’ and PCBU’s WHS training needs are assessed </w:t>
            </w:r>
          </w:p>
          <w:p w14:paraId="073D1576" w14:textId="77777777" w:rsidR="004E206C" w:rsidRPr="007F2E89" w:rsidRDefault="004E206C" w:rsidP="00730492">
            <w:pPr>
              <w:numPr>
                <w:ilvl w:val="0"/>
                <w:numId w:val="59"/>
              </w:numPr>
              <w:ind w:left="709"/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r w:rsidRPr="007F2E89">
              <w:rPr>
                <w:rFonts w:ascii="Arial" w:hAnsi="Arial" w:cs="Arial"/>
                <w:sz w:val="22"/>
              </w:rPr>
              <w:t>Identify how the workplace provides support for workers’ and PCBU’s training needs</w:t>
            </w:r>
          </w:p>
          <w:p w14:paraId="615E4250" w14:textId="4E414AA4" w:rsidR="00314401" w:rsidRDefault="00314401" w:rsidP="00314401">
            <w:pPr>
              <w:contextualSpacing/>
              <w:jc w:val="left"/>
              <w:rPr>
                <w:rFonts w:ascii="Arial" w:hAnsi="Arial" w:cs="Arial"/>
                <w:bCs/>
                <w:sz w:val="22"/>
              </w:rPr>
            </w:pPr>
          </w:p>
          <w:p w14:paraId="39D958EF" w14:textId="77777777" w:rsidR="00EB3AA0" w:rsidRPr="00314401" w:rsidRDefault="00EB3AA0" w:rsidP="00314401">
            <w:pPr>
              <w:contextualSpacing/>
              <w:jc w:val="left"/>
              <w:rPr>
                <w:rFonts w:ascii="Arial" w:hAnsi="Arial" w:cs="Arial"/>
                <w:bCs/>
                <w:sz w:val="22"/>
              </w:rPr>
            </w:pPr>
          </w:p>
          <w:p w14:paraId="677157CE" w14:textId="77777777" w:rsidR="004E206C" w:rsidRPr="007F2E89" w:rsidRDefault="004E206C" w:rsidP="00730492">
            <w:pPr>
              <w:numPr>
                <w:ilvl w:val="0"/>
                <w:numId w:val="60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r w:rsidRPr="007F2E89">
              <w:rPr>
                <w:rFonts w:ascii="Arial" w:hAnsi="Arial" w:cs="Arial"/>
                <w:b/>
                <w:sz w:val="22"/>
              </w:rPr>
              <w:t>CONCLUSION</w:t>
            </w:r>
          </w:p>
          <w:p w14:paraId="02427552" w14:textId="77777777" w:rsidR="004E206C" w:rsidRPr="007F2E89" w:rsidRDefault="004E206C" w:rsidP="00730492">
            <w:pPr>
              <w:numPr>
                <w:ilvl w:val="0"/>
                <w:numId w:val="59"/>
              </w:numPr>
              <w:ind w:left="709"/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r w:rsidRPr="007F2E89">
              <w:rPr>
                <w:rFonts w:ascii="Arial" w:hAnsi="Arial" w:cs="Arial"/>
                <w:sz w:val="22"/>
              </w:rPr>
              <w:t>Explain the importance of WHS to your company</w:t>
            </w:r>
          </w:p>
          <w:p w14:paraId="4A9B8B74" w14:textId="77777777" w:rsidR="004E206C" w:rsidRPr="007F2E89" w:rsidRDefault="004E206C" w:rsidP="00730492">
            <w:pPr>
              <w:numPr>
                <w:ilvl w:val="0"/>
                <w:numId w:val="59"/>
              </w:numPr>
              <w:ind w:left="709"/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r w:rsidRPr="007F2E89">
              <w:rPr>
                <w:rFonts w:ascii="Arial" w:hAnsi="Arial" w:cs="Arial"/>
                <w:sz w:val="22"/>
              </w:rPr>
              <w:t>Identify that workers and PCBUs have varying WHS duties, rights and obligations under the legislation</w:t>
            </w:r>
          </w:p>
          <w:p w14:paraId="4C41B19E" w14:textId="77777777" w:rsidR="004E206C" w:rsidRPr="007F2E89" w:rsidRDefault="004E206C" w:rsidP="00E73C3C">
            <w:pPr>
              <w:numPr>
                <w:ilvl w:val="0"/>
                <w:numId w:val="59"/>
              </w:numPr>
              <w:ind w:left="709"/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r w:rsidRPr="007F2E89">
              <w:rPr>
                <w:rFonts w:ascii="Arial" w:hAnsi="Arial" w:cs="Arial"/>
                <w:sz w:val="22"/>
              </w:rPr>
              <w:t>Express the importance of maintaining compliance and addressing training needs</w:t>
            </w:r>
          </w:p>
          <w:p w14:paraId="0F47C807" w14:textId="77777777" w:rsidR="004E206C" w:rsidRPr="007F2E89" w:rsidRDefault="004E206C" w:rsidP="009100AE">
            <w:pPr>
              <w:jc w:val="left"/>
              <w:rPr>
                <w:rFonts w:ascii="Arial" w:hAnsi="Arial" w:cs="Arial"/>
                <w:sz w:val="22"/>
              </w:rPr>
            </w:pPr>
          </w:p>
          <w:p w14:paraId="4FD16EE9" w14:textId="0DE94D00" w:rsidR="004E206C" w:rsidRDefault="004E206C" w:rsidP="009100AE">
            <w:pPr>
              <w:jc w:val="left"/>
              <w:rPr>
                <w:rFonts w:ascii="Arial" w:hAnsi="Arial" w:cs="Arial"/>
                <w:sz w:val="22"/>
              </w:rPr>
            </w:pPr>
          </w:p>
          <w:p w14:paraId="4A3BA32F" w14:textId="77777777" w:rsidR="00EB3AA0" w:rsidRPr="007F2E89" w:rsidRDefault="00EB3AA0" w:rsidP="009100AE">
            <w:pPr>
              <w:jc w:val="left"/>
              <w:rPr>
                <w:rFonts w:ascii="Arial" w:hAnsi="Arial" w:cs="Arial"/>
                <w:sz w:val="22"/>
              </w:rPr>
            </w:pPr>
          </w:p>
          <w:p w14:paraId="3098CD97" w14:textId="77777777" w:rsidR="004E206C" w:rsidRPr="007F2E89" w:rsidRDefault="004E206C" w:rsidP="009100AE">
            <w:pPr>
              <w:jc w:val="left"/>
              <w:rPr>
                <w:rFonts w:ascii="Arial" w:hAnsi="Arial" w:cs="Arial"/>
                <w:b/>
                <w:sz w:val="22"/>
              </w:rPr>
            </w:pPr>
            <w:r w:rsidRPr="007F2E89">
              <w:rPr>
                <w:rFonts w:ascii="Arial" w:hAnsi="Arial" w:cs="Arial"/>
                <w:b/>
                <w:sz w:val="22"/>
              </w:rPr>
              <w:t>TIPS:</w:t>
            </w:r>
          </w:p>
          <w:p w14:paraId="7113F7BD" w14:textId="6349631E" w:rsidR="004E206C" w:rsidRPr="007F2E89" w:rsidRDefault="004E206C" w:rsidP="00E73C3C">
            <w:pPr>
              <w:numPr>
                <w:ilvl w:val="0"/>
                <w:numId w:val="59"/>
              </w:numPr>
              <w:ind w:left="709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7F2E89">
              <w:rPr>
                <w:rFonts w:ascii="Arial" w:hAnsi="Arial" w:cs="Arial"/>
                <w:sz w:val="22"/>
              </w:rPr>
              <w:t>Use the report template (</w:t>
            </w:r>
            <w:r w:rsidR="00EB3AA0">
              <w:rPr>
                <w:rFonts w:ascii="Arial" w:hAnsi="Arial" w:cs="Arial"/>
                <w:sz w:val="22"/>
              </w:rPr>
              <w:t>provided on the next page</w:t>
            </w:r>
            <w:r w:rsidRPr="007F2E89">
              <w:rPr>
                <w:rFonts w:ascii="Arial" w:hAnsi="Arial" w:cs="Arial"/>
                <w:sz w:val="22"/>
              </w:rPr>
              <w:t>) and elaborate on the points above.</w:t>
            </w:r>
          </w:p>
          <w:p w14:paraId="2613FE5B" w14:textId="77777777" w:rsidR="004E206C" w:rsidRPr="007F2E89" w:rsidRDefault="004E206C" w:rsidP="00E73C3C">
            <w:pPr>
              <w:numPr>
                <w:ilvl w:val="0"/>
                <w:numId w:val="59"/>
              </w:numPr>
              <w:ind w:left="709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7F2E89">
              <w:rPr>
                <w:rFonts w:ascii="Arial" w:hAnsi="Arial" w:cs="Arial"/>
                <w:sz w:val="22"/>
              </w:rPr>
              <w:t xml:space="preserve">Write in simple English. Remember that people from a range of backgrounds and abilities would be reading this document, such as workers, health and safety committees, health and safety representatives, managers, supervisors, and PCBUs or their officers. </w:t>
            </w:r>
          </w:p>
          <w:p w14:paraId="6811A3BA" w14:textId="77777777" w:rsidR="004E206C" w:rsidRPr="007F2E89" w:rsidRDefault="004E206C" w:rsidP="00E73C3C">
            <w:pPr>
              <w:numPr>
                <w:ilvl w:val="0"/>
                <w:numId w:val="59"/>
              </w:numPr>
              <w:ind w:left="709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7F2E89">
              <w:rPr>
                <w:rFonts w:ascii="Arial" w:hAnsi="Arial" w:cs="Arial"/>
                <w:sz w:val="22"/>
              </w:rPr>
              <w:t xml:space="preserve">Be sure to refer specifically to the legislation using section numbers, so that the reader could refer to the legislation for more information if they wanted to.  </w:t>
            </w:r>
          </w:p>
        </w:tc>
      </w:tr>
    </w:tbl>
    <w:p w14:paraId="5DD84EF1" w14:textId="7132306D" w:rsidR="00314401" w:rsidRDefault="00314401" w:rsidP="004E206C">
      <w:pPr>
        <w:jc w:val="left"/>
        <w:rPr>
          <w:rFonts w:ascii="Arial" w:eastAsia="Calibri" w:hAnsi="Arial" w:cs="Arial"/>
          <w:sz w:val="22"/>
          <w:szCs w:val="22"/>
        </w:rPr>
      </w:pPr>
    </w:p>
    <w:p w14:paraId="2D78C32E" w14:textId="77777777" w:rsidR="00314401" w:rsidRDefault="00314401">
      <w:pPr>
        <w:jc w:val="left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br w:type="page"/>
      </w: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E206C" w:rsidRPr="007F2E89" w14:paraId="56A0FCF8" w14:textId="77777777" w:rsidTr="00314401">
        <w:tc>
          <w:tcPr>
            <w:tcW w:w="9016" w:type="dxa"/>
            <w:shd w:val="clear" w:color="auto" w:fill="000000"/>
          </w:tcPr>
          <w:p w14:paraId="4E5965BE" w14:textId="77777777" w:rsidR="004E206C" w:rsidRPr="007F2E89" w:rsidRDefault="004E206C" w:rsidP="00AC7F14">
            <w:pPr>
              <w:pStyle w:val="ListParagraph"/>
              <w:keepNext/>
              <w:numPr>
                <w:ilvl w:val="0"/>
                <w:numId w:val="62"/>
              </w:numPr>
              <w:ind w:left="300" w:hanging="357"/>
              <w:jc w:val="left"/>
              <w:rPr>
                <w:rFonts w:ascii="Arial" w:hAnsi="Arial" w:cs="Arial"/>
                <w:b/>
                <w:sz w:val="22"/>
              </w:rPr>
            </w:pPr>
            <w:r w:rsidRPr="007F2E89">
              <w:rPr>
                <w:rFonts w:ascii="Arial" w:hAnsi="Arial" w:cs="Arial"/>
                <w:b/>
                <w:sz w:val="22"/>
              </w:rPr>
              <w:lastRenderedPageBreak/>
              <w:t>INTRODUCTION</w:t>
            </w:r>
          </w:p>
        </w:tc>
      </w:tr>
      <w:tr w:rsidR="009314F5" w:rsidRPr="00E827B6" w14:paraId="2BB8C67C" w14:textId="77777777" w:rsidTr="009314F5">
        <w:trPr>
          <w:trHeight w:val="2324"/>
        </w:trPr>
        <w:tc>
          <w:tcPr>
            <w:tcW w:w="9016" w:type="dxa"/>
            <w:shd w:val="clear" w:color="auto" w:fill="auto"/>
          </w:tcPr>
          <w:p w14:paraId="57C7EC15" w14:textId="2A57E191" w:rsidR="009314F5" w:rsidRPr="00E827B6" w:rsidRDefault="009314F5" w:rsidP="00E827B6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476207126" w:edGrp="everyone"/>
            <w:permEnd w:id="1476207126"/>
          </w:p>
        </w:tc>
      </w:tr>
      <w:tr w:rsidR="004E206C" w:rsidRPr="007F2E89" w14:paraId="05D56422" w14:textId="77777777" w:rsidTr="00314401">
        <w:tc>
          <w:tcPr>
            <w:tcW w:w="9016" w:type="dxa"/>
            <w:shd w:val="clear" w:color="auto" w:fill="000000"/>
          </w:tcPr>
          <w:p w14:paraId="5A583AD2" w14:textId="77777777" w:rsidR="004E206C" w:rsidRPr="007F2E89" w:rsidRDefault="004E206C" w:rsidP="00AC7F14">
            <w:pPr>
              <w:keepNext/>
              <w:numPr>
                <w:ilvl w:val="0"/>
                <w:numId w:val="61"/>
              </w:numPr>
              <w:ind w:left="357" w:hanging="357"/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r w:rsidRPr="007F2E89">
              <w:rPr>
                <w:rFonts w:ascii="Arial" w:hAnsi="Arial" w:cs="Arial"/>
                <w:b/>
                <w:sz w:val="22"/>
              </w:rPr>
              <w:t>WHS REGULATOR</w:t>
            </w:r>
          </w:p>
        </w:tc>
      </w:tr>
      <w:tr w:rsidR="004E206C" w:rsidRPr="00E827B6" w14:paraId="3CC4F83F" w14:textId="77777777" w:rsidTr="00314401">
        <w:trPr>
          <w:trHeight w:val="1531"/>
        </w:trPr>
        <w:tc>
          <w:tcPr>
            <w:tcW w:w="9016" w:type="dxa"/>
          </w:tcPr>
          <w:p w14:paraId="4EEB87C9" w14:textId="08753353" w:rsidR="004E206C" w:rsidRPr="00E827B6" w:rsidRDefault="004E206C" w:rsidP="009100AE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857641677" w:edGrp="everyone"/>
            <w:permEnd w:id="1857641677"/>
          </w:p>
        </w:tc>
      </w:tr>
      <w:tr w:rsidR="004E206C" w:rsidRPr="007F2E89" w14:paraId="09712467" w14:textId="77777777" w:rsidTr="00314401">
        <w:tc>
          <w:tcPr>
            <w:tcW w:w="9016" w:type="dxa"/>
            <w:shd w:val="clear" w:color="auto" w:fill="000000"/>
          </w:tcPr>
          <w:p w14:paraId="5B69EB35" w14:textId="5AE2DCE2" w:rsidR="004E206C" w:rsidRPr="00637368" w:rsidRDefault="004E206C" w:rsidP="00AC7F14">
            <w:pPr>
              <w:keepNext/>
              <w:numPr>
                <w:ilvl w:val="0"/>
                <w:numId w:val="74"/>
              </w:numPr>
              <w:ind w:left="357" w:hanging="357"/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24" w:name="_Ref35350620"/>
            <w:r w:rsidRPr="00637368">
              <w:rPr>
                <w:rFonts w:ascii="Arial" w:hAnsi="Arial" w:cs="Arial"/>
                <w:b/>
                <w:sz w:val="22"/>
              </w:rPr>
              <w:t>COMPLIANCE</w:t>
            </w:r>
            <w:bookmarkEnd w:id="24"/>
          </w:p>
        </w:tc>
      </w:tr>
      <w:tr w:rsidR="004E206C" w:rsidRPr="00E827B6" w14:paraId="27947309" w14:textId="77777777" w:rsidTr="00314401">
        <w:trPr>
          <w:trHeight w:val="4535"/>
        </w:trPr>
        <w:tc>
          <w:tcPr>
            <w:tcW w:w="9016" w:type="dxa"/>
          </w:tcPr>
          <w:p w14:paraId="7E6298FF" w14:textId="133E9ABF" w:rsidR="004E206C" w:rsidRPr="00E827B6" w:rsidRDefault="004E206C" w:rsidP="009100AE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495857300" w:edGrp="everyone"/>
            <w:permEnd w:id="495857300"/>
          </w:p>
        </w:tc>
      </w:tr>
      <w:tr w:rsidR="004E206C" w:rsidRPr="007F2E89" w14:paraId="0407586F" w14:textId="77777777" w:rsidTr="00314401">
        <w:tc>
          <w:tcPr>
            <w:tcW w:w="9016" w:type="dxa"/>
            <w:shd w:val="clear" w:color="auto" w:fill="000000"/>
          </w:tcPr>
          <w:p w14:paraId="050DF89D" w14:textId="77777777" w:rsidR="004E206C" w:rsidRPr="007F2E89" w:rsidRDefault="004E206C" w:rsidP="00AC7F14">
            <w:pPr>
              <w:keepNext/>
              <w:numPr>
                <w:ilvl w:val="0"/>
                <w:numId w:val="63"/>
              </w:numPr>
              <w:ind w:left="357" w:hanging="357"/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r w:rsidRPr="007F2E89">
              <w:rPr>
                <w:rFonts w:ascii="Arial" w:hAnsi="Arial" w:cs="Arial"/>
                <w:b/>
                <w:sz w:val="22"/>
              </w:rPr>
              <w:t>CONCLUSION</w:t>
            </w:r>
          </w:p>
        </w:tc>
      </w:tr>
      <w:tr w:rsidR="009314F5" w:rsidRPr="00E827B6" w14:paraId="67E84417" w14:textId="77777777" w:rsidTr="009314F5">
        <w:trPr>
          <w:trHeight w:val="2778"/>
        </w:trPr>
        <w:tc>
          <w:tcPr>
            <w:tcW w:w="9016" w:type="dxa"/>
            <w:shd w:val="clear" w:color="auto" w:fill="auto"/>
          </w:tcPr>
          <w:p w14:paraId="248A4791" w14:textId="63C34F93" w:rsidR="009314F5" w:rsidRPr="00E827B6" w:rsidRDefault="009314F5" w:rsidP="009314F5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477068980" w:edGrp="everyone"/>
            <w:permEnd w:id="1477068980"/>
          </w:p>
        </w:tc>
      </w:tr>
    </w:tbl>
    <w:p w14:paraId="5756BC13" w14:textId="77777777" w:rsidR="004E206C" w:rsidRPr="00830749" w:rsidRDefault="004E206C" w:rsidP="004E206C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4E206C" w:rsidRPr="00830749" w14:paraId="63F72159" w14:textId="77777777" w:rsidTr="009100AE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357A1AD7" w14:textId="77777777" w:rsidR="004E206C" w:rsidRPr="001C4084" w:rsidRDefault="004E206C" w:rsidP="009100A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28648033" w14:textId="23FEBEFD" w:rsidR="004E206C" w:rsidRPr="001C4084" w:rsidRDefault="004E206C" w:rsidP="009100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449156342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3296F30E" w14:textId="6BB3F8E8" w:rsidR="004E206C" w:rsidRPr="00533511" w:rsidRDefault="00B910D3" w:rsidP="009100A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223478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7309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49156342"/>
          </w:p>
        </w:tc>
      </w:tr>
    </w:tbl>
    <w:p w14:paraId="03D8D4CF" w14:textId="77777777" w:rsidR="00264C98" w:rsidRDefault="00264C98" w:rsidP="00264C98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2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264C98" w:rsidRPr="00594B1F" w14:paraId="3B719DA9" w14:textId="77777777" w:rsidTr="009D5F8F">
        <w:tc>
          <w:tcPr>
            <w:tcW w:w="9235" w:type="dxa"/>
            <w:shd w:val="clear" w:color="auto" w:fill="232F84"/>
          </w:tcPr>
          <w:p w14:paraId="3068B196" w14:textId="77777777" w:rsidR="00264C98" w:rsidRPr="00144477" w:rsidRDefault="00264C98" w:rsidP="007B104E">
            <w:pPr>
              <w:pageBreakBefore/>
              <w:numPr>
                <w:ilvl w:val="0"/>
                <w:numId w:val="58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25" w:name="_Ref127432541"/>
          </w:p>
        </w:tc>
        <w:bookmarkEnd w:id="25"/>
      </w:tr>
      <w:tr w:rsidR="00264C98" w:rsidRPr="00594B1F" w14:paraId="393BEE48" w14:textId="77777777" w:rsidTr="00ED06CD">
        <w:trPr>
          <w:trHeight w:val="717"/>
        </w:trPr>
        <w:tc>
          <w:tcPr>
            <w:tcW w:w="9235" w:type="dxa"/>
            <w:shd w:val="clear" w:color="auto" w:fill="A1D7E1"/>
          </w:tcPr>
          <w:p w14:paraId="6858FF02" w14:textId="3D407327" w:rsidR="00264C98" w:rsidRPr="005B79FD" w:rsidRDefault="00264C98" w:rsidP="00264C98">
            <w:pPr>
              <w:jc w:val="left"/>
              <w:rPr>
                <w:rFonts w:ascii="Arial" w:hAnsi="Arial" w:cs="Arial"/>
                <w:sz w:val="22"/>
              </w:rPr>
            </w:pPr>
            <w:r w:rsidRPr="00144477">
              <w:rPr>
                <w:rFonts w:ascii="Arial" w:hAnsi="Arial" w:cs="Arial"/>
                <w:sz w:val="22"/>
              </w:rPr>
              <w:t xml:space="preserve">Access </w:t>
            </w:r>
            <w:r>
              <w:rPr>
                <w:rFonts w:ascii="Arial" w:hAnsi="Arial" w:cs="Arial"/>
                <w:sz w:val="22"/>
              </w:rPr>
              <w:t>and review relevant websites to answer the question below relating to building and construction projects and obligations to environmental protection.</w:t>
            </w:r>
          </w:p>
        </w:tc>
      </w:tr>
    </w:tbl>
    <w:p w14:paraId="4B3111FA" w14:textId="77777777" w:rsidR="00264C98" w:rsidRPr="00594B1F" w:rsidRDefault="00264C98" w:rsidP="00264C98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64C98" w:rsidRPr="008C0248" w14:paraId="6865F6C9" w14:textId="77777777" w:rsidTr="009D5F8F">
        <w:tc>
          <w:tcPr>
            <w:tcW w:w="9016" w:type="dxa"/>
            <w:shd w:val="clear" w:color="auto" w:fill="D9D9D9"/>
          </w:tcPr>
          <w:p w14:paraId="348B8B26" w14:textId="77300623" w:rsidR="00264C98" w:rsidRPr="008C0248" w:rsidRDefault="00264C98" w:rsidP="00AC7F14">
            <w:pPr>
              <w:pStyle w:val="ListParagraph"/>
              <w:keepNext/>
              <w:numPr>
                <w:ilvl w:val="0"/>
                <w:numId w:val="76"/>
              </w:numPr>
              <w:ind w:left="357" w:hanging="357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Discuss</w:t>
            </w:r>
            <w:r w:rsidRPr="00264C98">
              <w:rPr>
                <w:rFonts w:ascii="Arial" w:hAnsi="Arial" w:cs="Arial"/>
                <w:b/>
                <w:sz w:val="22"/>
              </w:rPr>
              <w:t xml:space="preserve"> environmental protection laws, </w:t>
            </w:r>
            <w:r>
              <w:rPr>
                <w:rFonts w:ascii="Arial" w:hAnsi="Arial" w:cs="Arial"/>
                <w:b/>
                <w:sz w:val="22"/>
              </w:rPr>
              <w:t>and the effect these have on</w:t>
            </w:r>
            <w:r w:rsidRPr="00264C98">
              <w:rPr>
                <w:rFonts w:ascii="Arial" w:hAnsi="Arial" w:cs="Arial"/>
                <w:b/>
                <w:sz w:val="22"/>
              </w:rPr>
              <w:t xml:space="preserve"> building and construction projects</w:t>
            </w:r>
            <w:r>
              <w:rPr>
                <w:rFonts w:ascii="Arial" w:hAnsi="Arial" w:cs="Arial"/>
                <w:b/>
                <w:sz w:val="22"/>
              </w:rPr>
              <w:t>. Provide two (2) examples.</w:t>
            </w:r>
          </w:p>
        </w:tc>
      </w:tr>
      <w:tr w:rsidR="00264C98" w:rsidRPr="00E827B6" w14:paraId="4DB14695" w14:textId="77777777" w:rsidTr="00995E05">
        <w:trPr>
          <w:trHeight w:val="10148"/>
        </w:trPr>
        <w:tc>
          <w:tcPr>
            <w:tcW w:w="9016" w:type="dxa"/>
            <w:shd w:val="clear" w:color="auto" w:fill="auto"/>
          </w:tcPr>
          <w:p w14:paraId="33B1F92F" w14:textId="229660AF" w:rsidR="00264C98" w:rsidRPr="00E827B6" w:rsidRDefault="00264C98" w:rsidP="00730492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266558472" w:edGrp="everyone"/>
            <w:permEnd w:id="1266558472"/>
          </w:p>
        </w:tc>
      </w:tr>
    </w:tbl>
    <w:p w14:paraId="7B1810C6" w14:textId="77777777" w:rsidR="00264C98" w:rsidRPr="00594B1F" w:rsidRDefault="00264C98" w:rsidP="00264C98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264C98" w:rsidRPr="00830749" w14:paraId="20467501" w14:textId="77777777" w:rsidTr="009D5F8F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65487503" w14:textId="77777777" w:rsidR="00264C98" w:rsidRPr="001C4084" w:rsidRDefault="00264C98" w:rsidP="009D5F8F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27BDE250" w14:textId="56B46DFD" w:rsidR="00264C98" w:rsidRPr="001C4084" w:rsidRDefault="00264C98" w:rsidP="009D5F8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167488930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3A9FD1F5" w14:textId="77777777" w:rsidR="00264C98" w:rsidRPr="00533511" w:rsidRDefault="00B910D3" w:rsidP="009D5F8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494490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64C9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67488930"/>
          </w:p>
        </w:tc>
      </w:tr>
    </w:tbl>
    <w:p w14:paraId="2E785C47" w14:textId="77777777" w:rsidR="00264C98" w:rsidRPr="00E827B6" w:rsidRDefault="00264C98" w:rsidP="004E206C">
      <w:pPr>
        <w:rPr>
          <w:rFonts w:ascii="Arial" w:hAnsi="Arial" w:cs="Arial"/>
          <w:sz w:val="20"/>
        </w:rPr>
      </w:pPr>
    </w:p>
    <w:p w14:paraId="29FDC08B" w14:textId="33D3806F" w:rsidR="00C76B5E" w:rsidRPr="00E827B6" w:rsidRDefault="00C76B5E" w:rsidP="005037A0">
      <w:pPr>
        <w:pStyle w:val="02TACheckbox"/>
        <w:rPr>
          <w:sz w:val="96"/>
          <w:szCs w:val="96"/>
        </w:rPr>
        <w:sectPr w:rsidR="00C76B5E" w:rsidRPr="00E827B6" w:rsidSect="00787509">
          <w:headerReference w:type="even" r:id="rId16"/>
          <w:headerReference w:type="default" r:id="rId17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7020EA7B" w:rsidR="004E699E" w:rsidRPr="004932A4" w:rsidRDefault="00B910D3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68603B">
            <w:rPr>
              <w:szCs w:val="32"/>
            </w:rPr>
            <w:t>CPCCBC4009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329D49D3" w:rsidR="004E699E" w:rsidRDefault="00B910D3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68603B">
            <w:rPr>
              <w:szCs w:val="32"/>
            </w:rPr>
            <w:t>Apply legal requirements to building and construction projects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109ADFA8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902BF8" w:rsidRPr="00750D30" w14:paraId="61E94F7A" w14:textId="77777777" w:rsidTr="00AA576C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82EC0D" w14:textId="77777777" w:rsidR="00902BF8" w:rsidRPr="00750D30" w:rsidRDefault="00902BF8" w:rsidP="00AA576C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9A67527" w14:textId="77777777" w:rsidR="00902BF8" w:rsidRPr="00E827B6" w:rsidRDefault="00902BF8" w:rsidP="00AA576C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407337087" w:edGrp="everyone"/>
            <w:permEnd w:id="1407337087"/>
          </w:p>
        </w:tc>
      </w:tr>
    </w:tbl>
    <w:p w14:paraId="4E9AF441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p w14:paraId="7E42C2A0" w14:textId="7617C16F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22671D0D" w:rsidR="00BE45C9" w:rsidRPr="00750D30" w:rsidRDefault="00BE45C9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personnel, unless the steps note this assistance. </w:t>
            </w:r>
          </w:p>
          <w:p w14:paraId="53A2FB28" w14:textId="515DA76C" w:rsidR="004E699E" w:rsidRPr="00750D30" w:rsidRDefault="004E699E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4E206C">
            <w:pPr>
              <w:numPr>
                <w:ilvl w:val="1"/>
                <w:numId w:val="27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4E206C">
            <w:pPr>
              <w:numPr>
                <w:ilvl w:val="1"/>
                <w:numId w:val="27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4E206C">
            <w:pPr>
              <w:numPr>
                <w:ilvl w:val="2"/>
                <w:numId w:val="27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4E206C">
            <w:pPr>
              <w:numPr>
                <w:ilvl w:val="1"/>
                <w:numId w:val="27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4E206C">
            <w:pPr>
              <w:numPr>
                <w:ilvl w:val="1"/>
                <w:numId w:val="27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4E206C">
            <w:pPr>
              <w:numPr>
                <w:ilvl w:val="1"/>
                <w:numId w:val="27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8"/>
        <w:gridCol w:w="1417"/>
        <w:gridCol w:w="1418"/>
        <w:gridCol w:w="2662"/>
        <w:gridCol w:w="1287"/>
        <w:gridCol w:w="1287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57509D" w:rsidRPr="004932A4" w14:paraId="70AC8A23" w14:textId="77777777" w:rsidTr="00FE6500">
        <w:trPr>
          <w:trHeight w:val="217"/>
          <w:jc w:val="center"/>
        </w:trPr>
        <w:tc>
          <w:tcPr>
            <w:tcW w:w="978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662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FE6500">
        <w:trPr>
          <w:cantSplit/>
          <w:jc w:val="center"/>
        </w:trPr>
        <w:tc>
          <w:tcPr>
            <w:tcW w:w="978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8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662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FE6500" w:rsidRPr="004932A4" w14:paraId="33EE888A" w14:textId="77777777" w:rsidTr="00FE6500">
        <w:trPr>
          <w:cantSplit/>
          <w:jc w:val="center"/>
        </w:trPr>
        <w:tc>
          <w:tcPr>
            <w:tcW w:w="978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664D9002" w14:textId="5DC9ABEE" w:rsidR="00FE6500" w:rsidRPr="00B50A09" w:rsidRDefault="00FE6500" w:rsidP="00FE6500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B50A09">
              <w:rPr>
                <w:rFonts w:ascii="Arial" w:hAnsi="Arial" w:cs="Arial"/>
                <w:sz w:val="19"/>
                <w:szCs w:val="19"/>
              </w:rPr>
              <w:t>Task 1</w:t>
            </w:r>
          </w:p>
        </w:tc>
        <w:permStart w:id="1514545319" w:edGrp="everyone"/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14:paraId="013F31AB" w14:textId="699D3BEE" w:rsidR="00FE6500" w:rsidRPr="00B50A09" w:rsidRDefault="00B910D3" w:rsidP="00FE6500">
            <w:pPr>
              <w:ind w:left="-108"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34612543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FE6500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1514545319"/>
          </w:p>
        </w:tc>
        <w:permStart w:id="2093299721" w:edGrp="everyone"/>
        <w:tc>
          <w:tcPr>
            <w:tcW w:w="1418" w:type="dxa"/>
            <w:vAlign w:val="center"/>
          </w:tcPr>
          <w:p w14:paraId="4BC0BE64" w14:textId="77777777" w:rsidR="00FE6500" w:rsidRPr="00906AB7" w:rsidRDefault="00B910D3" w:rsidP="00FE6500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E6500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2093299721"/>
            <w:r w:rsidR="00FE6500" w:rsidRPr="00D06775">
              <w:rPr>
                <w:rFonts w:ascii="Arial" w:hAnsi="Arial" w:cs="Arial"/>
                <w:sz w:val="28"/>
              </w:rPr>
              <w:t xml:space="preserve"> </w:t>
            </w:r>
            <w:r w:rsidR="00FE6500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 w14:paraId="2E502A3F" w14:textId="3C54D3ED" w:rsidR="00FE6500" w:rsidRPr="00A44CB5" w:rsidRDefault="00B910D3" w:rsidP="00FE650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547265840" w:edGrp="everyone"/>
                <w:r w:rsidR="00FE6500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  <w:permEnd w:id="1547265840"/>
              </w:sdtContent>
            </w:sdt>
            <w:r w:rsidR="00FE6500" w:rsidRPr="00D06775">
              <w:rPr>
                <w:rFonts w:ascii="Arial" w:hAnsi="Arial" w:cs="Arial"/>
                <w:sz w:val="28"/>
              </w:rPr>
              <w:t xml:space="preserve"> </w:t>
            </w:r>
            <w:r w:rsidR="00FE6500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662" w:type="dxa"/>
            <w:vAlign w:val="center"/>
          </w:tcPr>
          <w:p w14:paraId="413EA5E3" w14:textId="15844B82" w:rsidR="00FE6500" w:rsidRPr="00A44CB5" w:rsidRDefault="00FE6500" w:rsidP="00FE650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85398801" w:edGrp="everyone"/>
            <w:permEnd w:id="1785398801"/>
          </w:p>
        </w:tc>
        <w:permStart w:id="1618744276" w:edGrp="everyone"/>
        <w:tc>
          <w:tcPr>
            <w:tcW w:w="1287" w:type="dxa"/>
            <w:vAlign w:val="center"/>
          </w:tcPr>
          <w:p w14:paraId="70611D39" w14:textId="4FF4D037" w:rsidR="00FE6500" w:rsidRPr="00533511" w:rsidRDefault="00B910D3" w:rsidP="00FE6500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E6500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618744276"/>
          </w:p>
        </w:tc>
        <w:permStart w:id="882525803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58AB0513" w14:textId="4138A594" w:rsidR="00FE6500" w:rsidRPr="00533511" w:rsidRDefault="00B910D3" w:rsidP="00FE6500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E6500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882525803"/>
          </w:p>
        </w:tc>
      </w:tr>
    </w:tbl>
    <w:p w14:paraId="3D3CC559" w14:textId="77777777" w:rsidR="001B28E5" w:rsidRDefault="001B28E5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1B28E5" w:rsidRPr="00C92642" w14:paraId="4223DA93" w14:textId="77777777" w:rsidTr="00350C80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F6BB5A1" w14:textId="27E8BF8C" w:rsidR="001B28E5" w:rsidRPr="00DE303D" w:rsidRDefault="001B28E5" w:rsidP="00350C80">
            <w:pPr>
              <w:jc w:val="lef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ASSESSOR </w:t>
            </w:r>
            <w:r w:rsidRPr="00DE303D">
              <w:rPr>
                <w:rFonts w:ascii="Arial" w:hAnsi="Arial" w:cs="Arial"/>
                <w:b/>
                <w:sz w:val="20"/>
              </w:rPr>
              <w:t>COMMENTS</w:t>
            </w:r>
            <w:r>
              <w:rPr>
                <w:rFonts w:ascii="Arial" w:hAnsi="Arial" w:cs="Arial"/>
                <w:b/>
                <w:sz w:val="20"/>
              </w:rPr>
              <w:t>: GENERAL</w:t>
            </w:r>
          </w:p>
        </w:tc>
      </w:tr>
      <w:tr w:rsidR="001B28E5" w:rsidRPr="00C92642" w14:paraId="40639AE4" w14:textId="77777777" w:rsidTr="00350C80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4850141" w14:textId="77777777" w:rsidR="001B28E5" w:rsidRPr="00DE303D" w:rsidRDefault="001B28E5" w:rsidP="00350C80">
            <w:pPr>
              <w:ind w:right="390"/>
              <w:rPr>
                <w:rFonts w:ascii="Arial" w:hAnsi="Arial" w:cs="Arial"/>
                <w:b/>
                <w:bCs/>
                <w:spacing w:val="-2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2"/>
                <w:sz w:val="20"/>
              </w:rPr>
              <w:t>As necessary, outline:</w:t>
            </w:r>
          </w:p>
          <w:p w14:paraId="2D8E223C" w14:textId="77777777" w:rsidR="001B28E5" w:rsidRPr="00DE303D" w:rsidRDefault="001B28E5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pacing w:val="-2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Details on reattempts, alternative arrangements or reasonable adjustments made.</w:t>
            </w:r>
          </w:p>
          <w:p w14:paraId="40C428F2" w14:textId="77777777" w:rsidR="001B28E5" w:rsidRPr="00DE303D" w:rsidRDefault="001B28E5" w:rsidP="004E206C">
            <w:pPr>
              <w:numPr>
                <w:ilvl w:val="0"/>
                <w:numId w:val="27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Where a Participant is deemed ‘Not Satisfactory’, provide recommendations for future training.</w:t>
            </w:r>
          </w:p>
        </w:tc>
      </w:tr>
      <w:tr w:rsidR="003102F8" w:rsidRPr="003102F8" w14:paraId="6F8E3443" w14:textId="77777777" w:rsidTr="003102F8">
        <w:trPr>
          <w:trHeight w:val="215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839E18A" w14:textId="77777777" w:rsidR="003102F8" w:rsidRPr="003102F8" w:rsidRDefault="003102F8" w:rsidP="003102F8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320974676" w:edGrp="everyone"/>
            <w:permEnd w:id="1320974676"/>
          </w:p>
        </w:tc>
      </w:tr>
    </w:tbl>
    <w:p w14:paraId="76F6A902" w14:textId="77777777" w:rsidR="00BD2F22" w:rsidRDefault="00BD2F22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1"/>
        <w:gridCol w:w="8391"/>
      </w:tblGrid>
      <w:tr w:rsidR="00E6168D" w:rsidRPr="00BA4D9F" w14:paraId="788D9B59" w14:textId="34CD404B" w:rsidTr="00D80DF0">
        <w:trPr>
          <w:trHeight w:val="47"/>
          <w:tblHeader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1A4182AB" w:rsidR="00E6168D" w:rsidRPr="0011416F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ASSESSOR COMMENTS: PRACTICAL </w:t>
            </w:r>
            <w:r w:rsidRPr="003D6A86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TASK </w:t>
            </w:r>
            <w:r w:rsidR="003A6294">
              <w:rPr>
                <w:rFonts w:ascii="Arial" w:hAnsi="Arial" w:cs="Arial"/>
                <w:b/>
                <w:bCs/>
                <w:spacing w:val="-2"/>
                <w:sz w:val="20"/>
              </w:rPr>
              <w:t>1</w:t>
            </w: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: </w:t>
            </w:r>
          </w:p>
        </w:tc>
      </w:tr>
      <w:permStart w:id="86387527" w:edGrp="everyone"/>
      <w:tr w:rsidR="003102F8" w:rsidRPr="00BA4D9F" w14:paraId="63646E18" w14:textId="77777777" w:rsidTr="005B26D6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48BE43E9" w14:textId="77777777" w:rsidR="003102F8" w:rsidRDefault="00B910D3" w:rsidP="003102F8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102F8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86387527"/>
            <w:r w:rsidR="003102F8" w:rsidRPr="006C1A6C">
              <w:rPr>
                <w:rFonts w:ascii="Arial" w:hAnsi="Arial" w:cs="Arial"/>
                <w:szCs w:val="18"/>
              </w:rPr>
              <w:t xml:space="preserve"> </w:t>
            </w:r>
            <w:r w:rsidR="003102F8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ermStart w:id="1922314285" w:edGrp="everyone"/>
          <w:p w14:paraId="788D64E4" w14:textId="46401AA9" w:rsidR="003102F8" w:rsidRDefault="00B910D3" w:rsidP="003102F8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102F8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922314285"/>
            <w:r w:rsidR="003102F8" w:rsidRPr="006C1A6C">
              <w:rPr>
                <w:rFonts w:ascii="Arial" w:hAnsi="Arial" w:cs="Arial"/>
                <w:szCs w:val="18"/>
              </w:rPr>
              <w:t xml:space="preserve"> </w:t>
            </w:r>
            <w:r w:rsidR="003102F8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3102F8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3102F8">
              <w:rPr>
                <w:rFonts w:ascii="Arial" w:hAnsi="Arial" w:cs="Arial"/>
                <w:sz w:val="19"/>
                <w:szCs w:val="19"/>
              </w:rPr>
              <w:t>[</w:t>
            </w:r>
            <w:permStart w:id="1513321645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102F8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513321645"/>
            <w:r w:rsidR="003102F8" w:rsidRPr="002908D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permStart w:id="1765479197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102F8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765479197"/>
            <w:r w:rsidR="003102F8" w:rsidRPr="002908D0">
              <w:rPr>
                <w:rFonts w:ascii="Arial" w:hAnsi="Arial" w:cs="Arial"/>
                <w:sz w:val="19"/>
                <w:szCs w:val="19"/>
              </w:rPr>
              <w:t xml:space="preserve"> Specific student</w:t>
            </w:r>
            <w:r w:rsidR="003102F8">
              <w:rPr>
                <w:rFonts w:ascii="Arial" w:hAnsi="Arial" w:cs="Arial"/>
                <w:sz w:val="19"/>
                <w:szCs w:val="19"/>
              </w:rPr>
              <w:t>s involved – identify students]</w:t>
            </w:r>
          </w:p>
        </w:tc>
      </w:tr>
      <w:tr w:rsidR="003102F8" w:rsidRPr="00BA4D9F" w14:paraId="52227B5E" w14:textId="3EB974F1" w:rsidTr="00E01273">
        <w:trPr>
          <w:trHeight w:val="75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3102F8" w:rsidRPr="00BD2F22" w:rsidRDefault="003102F8" w:rsidP="003102F8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3102F8" w:rsidRPr="00BD2F22" w:rsidRDefault="003102F8" w:rsidP="003102F8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3102F8" w:rsidRPr="00BA4D9F" w14:paraId="2835A828" w14:textId="77777777" w:rsidTr="00E01273">
        <w:trPr>
          <w:trHeight w:val="1020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3FF4B6" w14:textId="0F9914E4" w:rsidR="003102F8" w:rsidRPr="009707D8" w:rsidRDefault="003102F8" w:rsidP="003102F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_Ref127510978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408AB33" w14:textId="77777777" w:rsidR="003102F8" w:rsidRDefault="003102F8" w:rsidP="003102F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707D8">
              <w:rPr>
                <w:rFonts w:ascii="Arial" w:hAnsi="Arial" w:cs="Arial"/>
                <w:sz w:val="19"/>
                <w:szCs w:val="19"/>
              </w:rPr>
              <w:t xml:space="preserve">Specify </w:t>
            </w:r>
            <w:r>
              <w:rPr>
                <w:rFonts w:ascii="Arial" w:hAnsi="Arial" w:cs="Arial"/>
                <w:sz w:val="19"/>
                <w:szCs w:val="19"/>
              </w:rPr>
              <w:t xml:space="preserve">how </w:t>
            </w:r>
            <w:r w:rsidRPr="00497D67">
              <w:rPr>
                <w:rFonts w:ascii="Arial" w:hAnsi="Arial" w:cs="Arial"/>
                <w:sz w:val="19"/>
                <w:szCs w:val="19"/>
              </w:rPr>
              <w:t>builder registration and licencing requirements and limitations were determined</w:t>
            </w:r>
            <w:r w:rsidRPr="009707D8">
              <w:rPr>
                <w:rFonts w:ascii="Arial" w:hAnsi="Arial" w:cs="Arial"/>
                <w:sz w:val="19"/>
                <w:szCs w:val="19"/>
              </w:rPr>
              <w:t>:</w:t>
            </w:r>
          </w:p>
          <w:p w14:paraId="0D9BAC82" w14:textId="19307BC3" w:rsidR="003102F8" w:rsidRPr="003102F8" w:rsidRDefault="003102F8" w:rsidP="003102F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2033213335" w:edGrp="everyone"/>
            <w:permEnd w:id="2033213335"/>
          </w:p>
        </w:tc>
      </w:tr>
      <w:tr w:rsidR="003102F8" w:rsidRPr="00BA4D9F" w14:paraId="17AB1AB1" w14:textId="77777777" w:rsidTr="00E01273">
        <w:trPr>
          <w:trHeight w:val="1020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C527B24" w14:textId="2158015E" w:rsidR="003102F8" w:rsidRDefault="003102F8" w:rsidP="003102F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_Ref127511250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41ED6E9" w14:textId="77777777" w:rsidR="003102F8" w:rsidRDefault="003102F8" w:rsidP="003102F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the</w:t>
            </w:r>
            <w:r w:rsidRPr="004B5603">
              <w:rPr>
                <w:rFonts w:ascii="Arial" w:hAnsi="Arial" w:cs="Arial"/>
                <w:sz w:val="19"/>
                <w:szCs w:val="19"/>
              </w:rPr>
              <w:t xml:space="preserve"> type of building and construction project</w:t>
            </w:r>
            <w:r>
              <w:rPr>
                <w:rFonts w:ascii="Arial" w:hAnsi="Arial" w:cs="Arial"/>
                <w:sz w:val="19"/>
                <w:szCs w:val="19"/>
              </w:rPr>
              <w:t xml:space="preserve"> being undertaken</w:t>
            </w:r>
            <w:r w:rsidRPr="004B5603">
              <w:rPr>
                <w:rFonts w:ascii="Arial" w:hAnsi="Arial" w:cs="Arial"/>
                <w:sz w:val="19"/>
                <w:szCs w:val="19"/>
              </w:rPr>
              <w:t>.</w:t>
            </w:r>
          </w:p>
          <w:p w14:paraId="734ACD19" w14:textId="63517614" w:rsidR="003102F8" w:rsidRPr="003102F8" w:rsidRDefault="003102F8" w:rsidP="003102F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870477855" w:edGrp="everyone"/>
            <w:permEnd w:id="870477855"/>
          </w:p>
        </w:tc>
      </w:tr>
      <w:tr w:rsidR="003102F8" w:rsidRPr="00BA4D9F" w14:paraId="3828B969" w14:textId="77777777" w:rsidTr="00E01273">
        <w:trPr>
          <w:trHeight w:val="1361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97B699D" w14:textId="6681D5F1" w:rsidR="003102F8" w:rsidRDefault="003102F8" w:rsidP="003102F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_Ref127511250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_Ref127517259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9806497" w14:textId="77777777" w:rsidR="003102F8" w:rsidRDefault="003102F8" w:rsidP="003102F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Acts and regulations accessed to confirm legal requirements relating to the project.</w:t>
            </w:r>
          </w:p>
          <w:p w14:paraId="0E8FA7E5" w14:textId="6BE4899E" w:rsidR="003102F8" w:rsidRPr="003102F8" w:rsidRDefault="003102F8" w:rsidP="003102F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2071541919" w:edGrp="everyone"/>
            <w:permEnd w:id="2071541919"/>
          </w:p>
        </w:tc>
      </w:tr>
      <w:tr w:rsidR="003102F8" w:rsidRPr="00BA4D9F" w14:paraId="41B71D25" w14:textId="77777777" w:rsidTr="00E01273">
        <w:trPr>
          <w:trHeight w:val="1361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9FAF36E" w14:textId="032535F8" w:rsidR="003102F8" w:rsidRDefault="003102F8" w:rsidP="003102F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_Ref127517310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1.1E.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99D7ABA" w14:textId="77777777" w:rsidR="003102F8" w:rsidRDefault="003102F8" w:rsidP="003102F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Specify who was contacted regarding </w:t>
            </w:r>
            <w:r w:rsidRPr="00DC6FAD">
              <w:rPr>
                <w:rFonts w:ascii="Arial" w:hAnsi="Arial" w:cs="Arial"/>
                <w:sz w:val="19"/>
                <w:szCs w:val="19"/>
              </w:rPr>
              <w:t>building permits and approvals</w:t>
            </w:r>
            <w:r>
              <w:rPr>
                <w:rFonts w:ascii="Arial" w:hAnsi="Arial" w:cs="Arial"/>
                <w:sz w:val="19"/>
                <w:szCs w:val="19"/>
              </w:rPr>
              <w:t xml:space="preserve"> and limitations.</w:t>
            </w:r>
          </w:p>
          <w:p w14:paraId="4B5973AA" w14:textId="62C5CEDA" w:rsidR="003102F8" w:rsidRDefault="003102F8" w:rsidP="003102F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308508093" w:edGrp="everyone"/>
            <w:permEnd w:id="308508093"/>
          </w:p>
        </w:tc>
      </w:tr>
      <w:tr w:rsidR="003102F8" w:rsidRPr="00BA4D9F" w14:paraId="0CECC7C5" w14:textId="77777777" w:rsidTr="00E01273">
        <w:trPr>
          <w:trHeight w:val="1361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01E899" w14:textId="5C7CEEB2" w:rsidR="003102F8" w:rsidRDefault="003102F8" w:rsidP="003102F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_Ref127517643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1.1G.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BC252A6" w14:textId="77777777" w:rsidR="003102F8" w:rsidRDefault="003102F8" w:rsidP="003102F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Specify how </w:t>
            </w:r>
            <w:r w:rsidRPr="00DC6FAD">
              <w:rPr>
                <w:rFonts w:ascii="Arial" w:hAnsi="Arial" w:cs="Arial"/>
                <w:sz w:val="19"/>
                <w:szCs w:val="19"/>
              </w:rPr>
              <w:t>sustainability, environmental &amp; waste management requirements</w:t>
            </w:r>
            <w:r>
              <w:rPr>
                <w:rFonts w:ascii="Arial" w:hAnsi="Arial" w:cs="Arial"/>
                <w:sz w:val="19"/>
                <w:szCs w:val="19"/>
              </w:rPr>
              <w:t xml:space="preserve"> were determined:</w:t>
            </w:r>
          </w:p>
          <w:p w14:paraId="4144F160" w14:textId="2C3581D3" w:rsidR="003102F8" w:rsidRPr="003102F8" w:rsidRDefault="003102F8" w:rsidP="003102F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802698714" w:edGrp="everyone"/>
            <w:permEnd w:id="802698714"/>
          </w:p>
        </w:tc>
      </w:tr>
      <w:tr w:rsidR="003102F8" w:rsidRPr="00BA4D9F" w14:paraId="0AD675F6" w14:textId="77777777" w:rsidTr="00E01273">
        <w:trPr>
          <w:trHeight w:val="1361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5050DFF" w14:textId="47C73A53" w:rsidR="003102F8" w:rsidRDefault="003102F8" w:rsidP="003102F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_Ref127517883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1.2C.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_Ref127518873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1.4B.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94881F" w14:textId="77777777" w:rsidR="003102F8" w:rsidRPr="00D80DF0" w:rsidRDefault="003102F8" w:rsidP="003102F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D80DF0">
              <w:rPr>
                <w:rFonts w:ascii="Arial" w:hAnsi="Arial" w:cs="Arial"/>
                <w:sz w:val="19"/>
                <w:szCs w:val="19"/>
              </w:rPr>
              <w:t>Specify (</w:t>
            </w:r>
            <w:r w:rsidRPr="00D80DF0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D80DF0">
              <w:rPr>
                <w:rFonts w:ascii="Arial" w:hAnsi="Arial" w:cs="Arial"/>
                <w:sz w:val="19"/>
                <w:szCs w:val="19"/>
              </w:rPr>
              <w:t>) strategies applied to keep workers updated on on-site safety and responsibilities.</w:t>
            </w:r>
          </w:p>
          <w:permStart w:id="1350840074" w:edGrp="everyone"/>
          <w:p w14:paraId="4DF6A9A1" w14:textId="2ECFC0DE" w:rsidR="003102F8" w:rsidRDefault="00B910D3" w:rsidP="003102F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2771057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102F8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350840074"/>
            <w:r w:rsidR="003102F8" w:rsidRPr="009707D8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3102F8">
              <w:rPr>
                <w:rFonts w:ascii="Arial" w:hAnsi="Arial" w:cs="Arial"/>
                <w:sz w:val="19"/>
                <w:szCs w:val="19"/>
              </w:rPr>
              <w:t xml:space="preserve">Site induction </w:t>
            </w:r>
            <w:permStart w:id="2005797731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129390656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102F8" w:rsidRPr="009707D8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005797731"/>
              </w:sdtContent>
            </w:sdt>
            <w:r w:rsidR="003102F8" w:rsidRPr="009707D8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3102F8">
              <w:rPr>
                <w:rFonts w:ascii="Arial" w:hAnsi="Arial" w:cs="Arial"/>
                <w:sz w:val="19"/>
                <w:szCs w:val="19"/>
              </w:rPr>
              <w:t>Daily safety meetings before work begins</w:t>
            </w:r>
            <w:r w:rsidR="003102F8" w:rsidRPr="009707D8">
              <w:rPr>
                <w:rFonts w:ascii="Arial" w:hAnsi="Arial" w:cs="Arial"/>
                <w:sz w:val="19"/>
                <w:szCs w:val="19"/>
              </w:rPr>
              <w:t xml:space="preserve"> </w:t>
            </w:r>
            <w:permStart w:id="391196438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05797285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102F8" w:rsidRPr="009707D8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391196438"/>
              </w:sdtContent>
            </w:sdt>
            <w:r w:rsidR="003102F8" w:rsidRPr="009707D8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3102F8">
              <w:rPr>
                <w:rFonts w:ascii="Arial" w:hAnsi="Arial" w:cs="Arial"/>
                <w:sz w:val="19"/>
                <w:szCs w:val="19"/>
              </w:rPr>
              <w:t>Tool box talks</w:t>
            </w:r>
            <w:r w:rsidR="003102F8" w:rsidRPr="009707D8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3102F8">
              <w:rPr>
                <w:rFonts w:ascii="Arial" w:hAnsi="Arial" w:cs="Arial"/>
                <w:sz w:val="19"/>
                <w:szCs w:val="19"/>
              </w:rPr>
              <w:br/>
            </w:r>
            <w:permStart w:id="791811340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20608435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102F8" w:rsidRPr="009707D8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791811340"/>
              </w:sdtContent>
            </w:sdt>
            <w:r w:rsidR="003102F8" w:rsidRPr="009707D8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3102F8">
              <w:rPr>
                <w:rFonts w:ascii="Arial" w:hAnsi="Arial" w:cs="Arial"/>
                <w:sz w:val="19"/>
                <w:szCs w:val="19"/>
              </w:rPr>
              <w:t xml:space="preserve">Memo boards at site office </w:t>
            </w:r>
            <w:permStart w:id="139622451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2287261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102F8" w:rsidRPr="009707D8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39622451"/>
              </w:sdtContent>
            </w:sdt>
            <w:r w:rsidR="003102F8" w:rsidRPr="009707D8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3102F8">
              <w:rPr>
                <w:rFonts w:ascii="Arial" w:hAnsi="Arial" w:cs="Arial"/>
                <w:sz w:val="19"/>
                <w:szCs w:val="19"/>
              </w:rPr>
              <w:t xml:space="preserve">External fire and first aid training </w:t>
            </w:r>
            <w:permStart w:id="423122262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8466778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102F8" w:rsidRPr="009707D8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423122262"/>
              </w:sdtContent>
            </w:sdt>
            <w:r w:rsidR="003102F8" w:rsidRPr="009707D8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3102F8">
              <w:rPr>
                <w:rFonts w:ascii="Arial" w:hAnsi="Arial" w:cs="Arial"/>
                <w:sz w:val="19"/>
                <w:szCs w:val="19"/>
              </w:rPr>
              <w:t>External apprentice training</w:t>
            </w:r>
            <w:r w:rsidR="003102F8" w:rsidRPr="009707D8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3102F8">
              <w:rPr>
                <w:rFonts w:ascii="Arial" w:hAnsi="Arial" w:cs="Arial"/>
                <w:sz w:val="19"/>
                <w:szCs w:val="19"/>
              </w:rPr>
              <w:br/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3856501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911614525" w:edGrp="everyone"/>
                <w:r w:rsidR="003102F8" w:rsidRPr="009707D8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911614525"/>
              </w:sdtContent>
            </w:sdt>
            <w:r w:rsidR="003102F8" w:rsidRPr="009707D8">
              <w:rPr>
                <w:rFonts w:ascii="Arial" w:hAnsi="Arial" w:cs="Arial"/>
                <w:sz w:val="19"/>
                <w:szCs w:val="19"/>
              </w:rPr>
              <w:t xml:space="preserve"> Other (please specify):</w:t>
            </w:r>
            <w:r w:rsidR="003102F8">
              <w:rPr>
                <w:rFonts w:ascii="Arial" w:hAnsi="Arial" w:cs="Arial"/>
                <w:sz w:val="19"/>
                <w:szCs w:val="19"/>
              </w:rPr>
              <w:t xml:space="preserve"> </w:t>
            </w:r>
            <w:permStart w:id="615806040" w:edGrp="everyone"/>
            <w:permEnd w:id="615806040"/>
          </w:p>
        </w:tc>
      </w:tr>
      <w:tr w:rsidR="003102F8" w:rsidRPr="00BA4D9F" w14:paraId="54DE91A7" w14:textId="77777777" w:rsidTr="00E01273">
        <w:trPr>
          <w:trHeight w:val="1361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03D2EFE" w14:textId="5881A3DC" w:rsidR="003102F8" w:rsidRDefault="003102F8" w:rsidP="003102F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lastRenderedPageBreak/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_Ref127518209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1.3A.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5B5D5D2" w14:textId="77777777" w:rsidR="003102F8" w:rsidRDefault="003102F8" w:rsidP="00F7309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how it was confirmed that legal requirements were met during contract writing of both building contract and subcontractor contracts.</w:t>
            </w:r>
          </w:p>
          <w:p w14:paraId="66408942" w14:textId="7CAFF779" w:rsidR="00F73091" w:rsidRPr="00F73091" w:rsidRDefault="00F73091" w:rsidP="00F7309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331902483" w:edGrp="everyone"/>
            <w:permEnd w:id="331902483"/>
          </w:p>
        </w:tc>
      </w:tr>
      <w:tr w:rsidR="003102F8" w:rsidRPr="00BA4D9F" w14:paraId="496D46E4" w14:textId="77777777" w:rsidTr="00E01273">
        <w:trPr>
          <w:trHeight w:val="1361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622B917" w14:textId="1964E1F6" w:rsidR="003102F8" w:rsidRDefault="003102F8" w:rsidP="003102F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_Ref127518393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1.3C.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3A351E4" w14:textId="77777777" w:rsidR="003102F8" w:rsidRDefault="003102F8" w:rsidP="00F7309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how insurance policy currency was confirmed, including workers compensation.</w:t>
            </w:r>
          </w:p>
          <w:p w14:paraId="2D23973A" w14:textId="6DAB6735" w:rsidR="00F73091" w:rsidRPr="00F73091" w:rsidRDefault="00F73091" w:rsidP="00F7309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53570739" w:edGrp="everyone"/>
            <w:permEnd w:id="153570739"/>
          </w:p>
        </w:tc>
      </w:tr>
      <w:tr w:rsidR="003102F8" w:rsidRPr="00BA4D9F" w14:paraId="528F8D35" w14:textId="77777777" w:rsidTr="00E01273">
        <w:trPr>
          <w:trHeight w:val="1361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B8318B0" w14:textId="223EE4DE" w:rsidR="003102F8" w:rsidRDefault="003102F8" w:rsidP="003102F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_Ref127518574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1.3D.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  <w:p w14:paraId="004562DD" w14:textId="3CCDC7D7" w:rsidR="003102F8" w:rsidRDefault="003102F8" w:rsidP="003102F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_Ref127518784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1.4A.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00911A1" w14:textId="77777777" w:rsidR="003102F8" w:rsidRDefault="003102F8" w:rsidP="003102F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payroll system administered.</w:t>
            </w:r>
          </w:p>
          <w:p w14:paraId="00EE5716" w14:textId="4CF50D39" w:rsidR="00F73091" w:rsidRDefault="00F73091" w:rsidP="003102F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2069583413" w:edGrp="everyone"/>
            <w:permEnd w:id="2069583413"/>
          </w:p>
        </w:tc>
      </w:tr>
      <w:tr w:rsidR="003102F8" w:rsidRPr="00BA4D9F" w14:paraId="44B67AF9" w14:textId="77777777" w:rsidTr="00E01273">
        <w:trPr>
          <w:trHeight w:val="1361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E0B1B17" w14:textId="4A9E8399" w:rsidR="003102F8" w:rsidRDefault="003102F8" w:rsidP="003102F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_Ref127518656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1.3E.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6CE18CA" w14:textId="77777777" w:rsidR="003102F8" w:rsidRDefault="003102F8" w:rsidP="003102F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how financial transactions were made.</w:t>
            </w:r>
          </w:p>
          <w:p w14:paraId="2B1AF85B" w14:textId="08FDAC77" w:rsidR="00F73091" w:rsidRDefault="00F73091" w:rsidP="003102F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642682336" w:edGrp="everyone"/>
            <w:permEnd w:id="1642682336"/>
          </w:p>
        </w:tc>
      </w:tr>
      <w:tr w:rsidR="003102F8" w:rsidRPr="00BA4D9F" w14:paraId="5E7F6DEF" w14:textId="77777777" w:rsidTr="00E01273">
        <w:trPr>
          <w:trHeight w:val="1361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79879FA" w14:textId="2233B700" w:rsidR="003102F8" w:rsidRDefault="003102F8" w:rsidP="003102F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_Ref127518930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1.4C.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1050679" w14:textId="77777777" w:rsidR="003102F8" w:rsidRDefault="003102F8" w:rsidP="00F7309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How was information regarding discrimination and harassment shared with workers and contractors.</w:t>
            </w:r>
          </w:p>
          <w:p w14:paraId="1F8C254B" w14:textId="136FBF27" w:rsidR="00F73091" w:rsidRPr="00F73091" w:rsidRDefault="00F73091" w:rsidP="00F7309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1632191297" w:edGrp="everyone"/>
            <w:permEnd w:id="1632191297"/>
          </w:p>
        </w:tc>
      </w:tr>
      <w:tr w:rsidR="003102F8" w:rsidRPr="00BA4D9F" w14:paraId="473FFD16" w14:textId="2463FF27" w:rsidTr="00E01273">
        <w:trPr>
          <w:trHeight w:val="1020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7A3B41" w14:textId="6778FCA6" w:rsidR="003102F8" w:rsidRPr="009707D8" w:rsidRDefault="003102F8" w:rsidP="003102F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_Ref127520592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1.5A.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C94291" w14:textId="77777777" w:rsidR="003102F8" w:rsidRDefault="003102F8" w:rsidP="00F7309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two (2) workplace disputes resolved according to workplace policy and procedure.</w:t>
            </w:r>
          </w:p>
          <w:p w14:paraId="2B404400" w14:textId="47073000" w:rsidR="00F73091" w:rsidRPr="00F73091" w:rsidRDefault="00F73091" w:rsidP="00F7309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522459488" w:edGrp="everyone"/>
            <w:permEnd w:id="522459488"/>
          </w:p>
        </w:tc>
      </w:tr>
      <w:tr w:rsidR="003102F8" w:rsidRPr="00BA4D9F" w14:paraId="2A955467" w14:textId="77777777" w:rsidTr="007B104E">
        <w:trPr>
          <w:trHeight w:val="1197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128FA08" w14:textId="2763D47C" w:rsidR="003102F8" w:rsidRPr="009707D8" w:rsidRDefault="003102F8" w:rsidP="003102F8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_Ref127520735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1.5B.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FBC2BD7" w14:textId="77777777" w:rsidR="003102F8" w:rsidRDefault="003102F8" w:rsidP="00F7309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two (2) complaints addressed promptly and resolved with best solution for all.</w:t>
            </w:r>
          </w:p>
          <w:p w14:paraId="4C0D0568" w14:textId="55516C7F" w:rsidR="00F73091" w:rsidRPr="00F73091" w:rsidRDefault="00F73091" w:rsidP="00F7309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permStart w:id="2035771625" w:edGrp="everyone"/>
            <w:permEnd w:id="2035771625"/>
          </w:p>
        </w:tc>
      </w:tr>
    </w:tbl>
    <w:p w14:paraId="333B5F02" w14:textId="77777777" w:rsidR="00AC0794" w:rsidRDefault="00AC0794" w:rsidP="00AC0794"/>
    <w:p w14:paraId="6D0EFAF6" w14:textId="75415B67" w:rsidR="002908D0" w:rsidRDefault="002908D0" w:rsidP="00AC0794"/>
    <w:p w14:paraId="675C812A" w14:textId="77777777" w:rsidR="002908D0" w:rsidRDefault="002908D0">
      <w:pPr>
        <w:jc w:val="left"/>
      </w:pPr>
      <w:r>
        <w:br w:type="page"/>
      </w:r>
    </w:p>
    <w:p w14:paraId="74F82739" w14:textId="132D74BB" w:rsidR="00FC083A" w:rsidRPr="00BF7956" w:rsidRDefault="00B910D3" w:rsidP="00FC083A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-728684688"/>
          <w:placeholder>
            <w:docPart w:val="696ED913DD914085BEA781096DA96B48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68603B">
            <w:rPr>
              <w:rFonts w:ascii="Arial Black" w:hAnsi="Arial Black"/>
            </w:rPr>
            <w:t>CPCCBC4009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173453010"/>
        <w:placeholder>
          <w:docPart w:val="453F67D637E945B0AE9214EC705285D0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6F05B562" w14:textId="3ABFE90C" w:rsidR="00FC083A" w:rsidRPr="00BF7956" w:rsidRDefault="0068603B" w:rsidP="00FC083A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Apply legal requirements to building and construction projects</w:t>
          </w:r>
        </w:p>
      </w:sdtContent>
    </w:sdt>
    <w:p w14:paraId="490C5E39" w14:textId="77777777" w:rsidR="00FC083A" w:rsidRDefault="00FC083A" w:rsidP="00FC083A"/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98"/>
        <w:gridCol w:w="6474"/>
      </w:tblGrid>
      <w:tr w:rsidR="00FC083A" w:rsidRPr="00683908" w14:paraId="3B5F7F9A" w14:textId="77777777" w:rsidTr="003735CC">
        <w:trPr>
          <w:trHeight w:val="567"/>
          <w:tblHeader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7A8780A7" w14:textId="08FA7EFE" w:rsidR="00FC083A" w:rsidRPr="00696855" w:rsidRDefault="00FC083A" w:rsidP="00A80ACC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4B326E">
              <w:rPr>
                <w:rFonts w:cs="Arial"/>
                <w:b/>
                <w:sz w:val="28"/>
                <w:szCs w:val="28"/>
              </w:rPr>
              <w:t xml:space="preserve">Practical Task 1 </w:t>
            </w:r>
          </w:p>
        </w:tc>
      </w:tr>
      <w:tr w:rsidR="00FC083A" w:rsidRPr="000559FC" w14:paraId="64EBEA44" w14:textId="77777777" w:rsidTr="00A80ACC">
        <w:trPr>
          <w:trHeight w:val="50"/>
        </w:trPr>
        <w:tc>
          <w:tcPr>
            <w:tcW w:w="9072" w:type="dxa"/>
            <w:gridSpan w:val="2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59AF1760" w14:textId="77777777" w:rsidR="00FC083A" w:rsidRPr="0047390E" w:rsidRDefault="00FC083A" w:rsidP="00A80ACC">
            <w:pPr>
              <w:jc w:val="left"/>
              <w:rPr>
                <w:rFonts w:cs="Arial"/>
                <w:b/>
                <w:sz w:val="20"/>
              </w:rPr>
            </w:pPr>
            <w:r w:rsidRPr="0047390E">
              <w:rPr>
                <w:rFonts w:cs="Arial"/>
                <w:b/>
                <w:sz w:val="20"/>
              </w:rPr>
              <w:t>Description of task:</w:t>
            </w:r>
          </w:p>
          <w:p w14:paraId="5AD88611" w14:textId="5F1AC13D" w:rsidR="00FC083A" w:rsidRDefault="00B50A09" w:rsidP="00A80ACC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participant must demonstrate </w:t>
            </w:r>
            <w:r w:rsidR="004C5238" w:rsidRPr="004C5238">
              <w:rPr>
                <w:rFonts w:cs="Arial"/>
                <w:sz w:val="20"/>
              </w:rPr>
              <w:t>the skills and knowledge required</w:t>
            </w:r>
            <w:r w:rsidR="004C5238">
              <w:rPr>
                <w:rFonts w:cs="Arial"/>
                <w:sz w:val="20"/>
              </w:rPr>
              <w:t xml:space="preserve"> </w:t>
            </w:r>
            <w:r w:rsidR="004C5238" w:rsidRPr="004C5238">
              <w:rPr>
                <w:rFonts w:cs="Arial"/>
                <w:sz w:val="20"/>
              </w:rPr>
              <w:t xml:space="preserve">for applying legal requirements </w:t>
            </w:r>
            <w:r w:rsidR="004C5238">
              <w:rPr>
                <w:rFonts w:cs="Arial"/>
                <w:sz w:val="20"/>
              </w:rPr>
              <w:t xml:space="preserve">to </w:t>
            </w:r>
            <w:r w:rsidR="004C5238" w:rsidRPr="004C5238">
              <w:rPr>
                <w:rFonts w:cs="Arial"/>
                <w:sz w:val="20"/>
              </w:rPr>
              <w:t>one</w:t>
            </w:r>
            <w:r w:rsidR="004C5238">
              <w:rPr>
                <w:rFonts w:cs="Arial"/>
                <w:sz w:val="20"/>
              </w:rPr>
              <w:t xml:space="preserve"> (1)</w:t>
            </w:r>
            <w:r w:rsidR="004C5238" w:rsidRPr="004C5238">
              <w:rPr>
                <w:rFonts w:cs="Arial"/>
                <w:sz w:val="20"/>
              </w:rPr>
              <w:t xml:space="preserve"> residential or commercial building and construction project.</w:t>
            </w:r>
            <w:r w:rsidR="004C5238">
              <w:rPr>
                <w:rFonts w:cs="Arial"/>
                <w:sz w:val="20"/>
              </w:rPr>
              <w:t xml:space="preserve"> The participant must be a contributing part of the team, </w:t>
            </w:r>
            <w:r w:rsidR="0017430C">
              <w:rPr>
                <w:rFonts w:cs="Arial"/>
                <w:sz w:val="20"/>
              </w:rPr>
              <w:t xml:space="preserve">before and during construction, </w:t>
            </w:r>
            <w:r w:rsidR="004C5238">
              <w:rPr>
                <w:rFonts w:cs="Arial"/>
                <w:sz w:val="20"/>
              </w:rPr>
              <w:t>researching and applying legislated and quality requirements applicable to the project, including:</w:t>
            </w:r>
          </w:p>
          <w:p w14:paraId="2A8BB10B" w14:textId="0F54E3A1" w:rsidR="004C5238" w:rsidRDefault="004C5238" w:rsidP="004C5238">
            <w:pPr>
              <w:pStyle w:val="ListParagraph"/>
              <w:numPr>
                <w:ilvl w:val="0"/>
                <w:numId w:val="7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Identify legislation relating to the construction project</w:t>
            </w:r>
          </w:p>
          <w:p w14:paraId="708D1CE4" w14:textId="0F46BC8A" w:rsidR="004C5238" w:rsidRDefault="004C5238" w:rsidP="004C5238">
            <w:pPr>
              <w:pStyle w:val="ListParagraph"/>
              <w:numPr>
                <w:ilvl w:val="1"/>
                <w:numId w:val="7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Determine class of building and builder registration and licencing requirements and limitations</w:t>
            </w:r>
          </w:p>
          <w:p w14:paraId="0D18AF67" w14:textId="4C7BD556" w:rsidR="004C5238" w:rsidRPr="004C5238" w:rsidRDefault="004C5238" w:rsidP="004C5238">
            <w:pPr>
              <w:pStyle w:val="ListParagraph"/>
              <w:numPr>
                <w:ilvl w:val="1"/>
                <w:numId w:val="7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Determine</w:t>
            </w:r>
            <w:r w:rsidRPr="004C5238">
              <w:rPr>
                <w:rFonts w:cs="Arial"/>
                <w:sz w:val="20"/>
              </w:rPr>
              <w:t xml:space="preserve"> legal requirements from relevant Acts and regulations appropriate to the type of building and construction project.</w:t>
            </w:r>
          </w:p>
          <w:p w14:paraId="1FAF5CDF" w14:textId="7C5B8EBC" w:rsidR="004C5238" w:rsidRPr="004C5238" w:rsidRDefault="004C5238" w:rsidP="00C47605">
            <w:pPr>
              <w:pStyle w:val="ListParagraph"/>
              <w:numPr>
                <w:ilvl w:val="1"/>
                <w:numId w:val="78"/>
              </w:numPr>
              <w:jc w:val="left"/>
              <w:rPr>
                <w:rFonts w:cs="Arial"/>
                <w:sz w:val="20"/>
              </w:rPr>
            </w:pPr>
            <w:r w:rsidRPr="004C5238">
              <w:rPr>
                <w:rFonts w:cs="Arial"/>
                <w:sz w:val="20"/>
              </w:rPr>
              <w:t>Confirm legal requirements for building contracts, construction insurance, industrial relations obligations and payroll systems</w:t>
            </w:r>
            <w:r>
              <w:rPr>
                <w:rFonts w:cs="Arial"/>
                <w:sz w:val="20"/>
              </w:rPr>
              <w:t xml:space="preserve"> are met</w:t>
            </w:r>
            <w:r w:rsidRPr="004C5238">
              <w:rPr>
                <w:rFonts w:cs="Arial"/>
                <w:sz w:val="20"/>
              </w:rPr>
              <w:t>.</w:t>
            </w:r>
          </w:p>
          <w:p w14:paraId="258AA95C" w14:textId="1749C99D" w:rsidR="004C5238" w:rsidRPr="004C5238" w:rsidRDefault="0017430C" w:rsidP="004C5238">
            <w:pPr>
              <w:pStyle w:val="ListParagraph"/>
              <w:numPr>
                <w:ilvl w:val="1"/>
                <w:numId w:val="7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Determine building permits and approvals have been sought and determine any c</w:t>
            </w:r>
            <w:r w:rsidRPr="0017430C">
              <w:rPr>
                <w:rFonts w:cs="Arial"/>
                <w:sz w:val="20"/>
              </w:rPr>
              <w:t>onstruction activity restrictions, limitations and conditions</w:t>
            </w:r>
            <w:r>
              <w:rPr>
                <w:rFonts w:cs="Arial"/>
                <w:sz w:val="20"/>
              </w:rPr>
              <w:t xml:space="preserve"> that must be met.</w:t>
            </w:r>
          </w:p>
          <w:p w14:paraId="538FF9CD" w14:textId="7D0D7F6A" w:rsidR="004C5238" w:rsidRDefault="0017430C" w:rsidP="004C5238">
            <w:pPr>
              <w:pStyle w:val="ListParagraph"/>
              <w:numPr>
                <w:ilvl w:val="1"/>
                <w:numId w:val="7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Confirm and document subcontractors, site supervisors, manager and workers qualifications, competencies and licences</w:t>
            </w:r>
            <w:r w:rsidR="00A42516">
              <w:rPr>
                <w:rFonts w:cs="Arial"/>
                <w:sz w:val="20"/>
              </w:rPr>
              <w:t xml:space="preserve"> are current and</w:t>
            </w:r>
            <w:r>
              <w:rPr>
                <w:rFonts w:cs="Arial"/>
                <w:sz w:val="20"/>
              </w:rPr>
              <w:t xml:space="preserve"> meet legislated requirements.</w:t>
            </w:r>
          </w:p>
          <w:p w14:paraId="2B223DF7" w14:textId="57A3F6A3" w:rsidR="0017430C" w:rsidRDefault="0017430C" w:rsidP="004C5238">
            <w:pPr>
              <w:pStyle w:val="ListParagraph"/>
              <w:numPr>
                <w:ilvl w:val="1"/>
                <w:numId w:val="7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Determine </w:t>
            </w:r>
            <w:r w:rsidRPr="0017430C">
              <w:rPr>
                <w:rFonts w:cs="Arial"/>
                <w:sz w:val="20"/>
              </w:rPr>
              <w:t xml:space="preserve">sustainability, environmental </w:t>
            </w:r>
            <w:r w:rsidR="00A42516">
              <w:rPr>
                <w:rFonts w:cs="Arial"/>
                <w:sz w:val="20"/>
              </w:rPr>
              <w:t>&amp;</w:t>
            </w:r>
            <w:r w:rsidRPr="0017430C">
              <w:rPr>
                <w:rFonts w:cs="Arial"/>
                <w:sz w:val="20"/>
              </w:rPr>
              <w:t xml:space="preserve"> waste management requirements</w:t>
            </w:r>
            <w:r>
              <w:rPr>
                <w:rFonts w:cs="Arial"/>
                <w:sz w:val="20"/>
              </w:rPr>
              <w:t xml:space="preserve"> relevant to the site.</w:t>
            </w:r>
          </w:p>
          <w:p w14:paraId="18B5DE92" w14:textId="1C94E644" w:rsidR="0017430C" w:rsidRDefault="0017430C" w:rsidP="004C5238">
            <w:pPr>
              <w:pStyle w:val="ListParagraph"/>
              <w:numPr>
                <w:ilvl w:val="1"/>
                <w:numId w:val="7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Read codes of practice for construction work to confirm WHS legislated requirements are met.</w:t>
            </w:r>
          </w:p>
          <w:p w14:paraId="2C5EAF9E" w14:textId="4CBC8DDA" w:rsidR="0017430C" w:rsidRDefault="0017430C" w:rsidP="0017430C">
            <w:pPr>
              <w:pStyle w:val="ListParagraph"/>
              <w:numPr>
                <w:ilvl w:val="0"/>
                <w:numId w:val="7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Apply site safety requirements</w:t>
            </w:r>
          </w:p>
          <w:p w14:paraId="04CF98EC" w14:textId="77777777" w:rsidR="0017430C" w:rsidRPr="0017430C" w:rsidRDefault="0017430C" w:rsidP="0017430C">
            <w:pPr>
              <w:pStyle w:val="ListParagraph"/>
              <w:numPr>
                <w:ilvl w:val="1"/>
                <w:numId w:val="78"/>
              </w:numPr>
              <w:jc w:val="left"/>
              <w:rPr>
                <w:rFonts w:cs="Arial"/>
                <w:sz w:val="20"/>
              </w:rPr>
            </w:pPr>
            <w:r w:rsidRPr="0017430C">
              <w:rPr>
                <w:rFonts w:cs="Arial"/>
                <w:sz w:val="20"/>
              </w:rPr>
              <w:t>Apply all the relevant requirements of WHS regulations that apply to the project.</w:t>
            </w:r>
          </w:p>
          <w:p w14:paraId="6D1536D5" w14:textId="71C861CA" w:rsidR="0017430C" w:rsidRPr="0017430C" w:rsidRDefault="0017430C" w:rsidP="0017430C">
            <w:pPr>
              <w:pStyle w:val="ListParagraph"/>
              <w:numPr>
                <w:ilvl w:val="1"/>
                <w:numId w:val="78"/>
              </w:numPr>
              <w:jc w:val="left"/>
              <w:rPr>
                <w:rFonts w:cs="Arial"/>
                <w:sz w:val="20"/>
              </w:rPr>
            </w:pPr>
            <w:r w:rsidRPr="0017430C">
              <w:rPr>
                <w:rFonts w:cs="Arial"/>
                <w:sz w:val="20"/>
              </w:rPr>
              <w:t xml:space="preserve">Adapt </w:t>
            </w:r>
            <w:r>
              <w:rPr>
                <w:rFonts w:cs="Arial"/>
                <w:sz w:val="20"/>
              </w:rPr>
              <w:t>existing</w:t>
            </w:r>
            <w:r w:rsidRPr="0017430C">
              <w:rPr>
                <w:rFonts w:cs="Arial"/>
                <w:sz w:val="20"/>
              </w:rPr>
              <w:t xml:space="preserve"> workplace procedures and workplace safety requirements to align with the project.</w:t>
            </w:r>
          </w:p>
          <w:p w14:paraId="789AC560" w14:textId="1F568EF6" w:rsidR="0017430C" w:rsidRDefault="00A42516" w:rsidP="0017430C">
            <w:pPr>
              <w:pStyle w:val="ListParagraph"/>
              <w:numPr>
                <w:ilvl w:val="1"/>
                <w:numId w:val="7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Apply</w:t>
            </w:r>
            <w:r w:rsidR="0017430C" w:rsidRPr="0017430C">
              <w:rPr>
                <w:rFonts w:cs="Arial"/>
                <w:sz w:val="20"/>
              </w:rPr>
              <w:t xml:space="preserve"> induct</w:t>
            </w:r>
            <w:r>
              <w:rPr>
                <w:rFonts w:cs="Arial"/>
                <w:sz w:val="20"/>
              </w:rPr>
              <w:t>ion and other strategies to keep workers</w:t>
            </w:r>
            <w:r w:rsidR="0017430C" w:rsidRPr="0017430C">
              <w:rPr>
                <w:rFonts w:cs="Arial"/>
                <w:sz w:val="20"/>
              </w:rPr>
              <w:t xml:space="preserve"> updated </w:t>
            </w:r>
            <w:r>
              <w:rPr>
                <w:rFonts w:cs="Arial"/>
                <w:sz w:val="20"/>
              </w:rPr>
              <w:t>on</w:t>
            </w:r>
            <w:r w:rsidR="0017430C" w:rsidRPr="0017430C">
              <w:rPr>
                <w:rFonts w:cs="Arial"/>
                <w:sz w:val="20"/>
              </w:rPr>
              <w:t xml:space="preserve"> on-site safety responsibilities.</w:t>
            </w:r>
          </w:p>
          <w:p w14:paraId="327760C8" w14:textId="21733EC6" w:rsidR="0017430C" w:rsidRDefault="0017430C" w:rsidP="0017430C">
            <w:pPr>
              <w:pStyle w:val="ListParagraph"/>
              <w:numPr>
                <w:ilvl w:val="0"/>
                <w:numId w:val="7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Apply legal requirements</w:t>
            </w:r>
          </w:p>
          <w:p w14:paraId="5D3C01F4" w14:textId="337BDC46" w:rsidR="0017430C" w:rsidRDefault="0017430C" w:rsidP="0017430C">
            <w:pPr>
              <w:pStyle w:val="ListParagraph"/>
              <w:numPr>
                <w:ilvl w:val="1"/>
                <w:numId w:val="7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Adhere to</w:t>
            </w:r>
            <w:r w:rsidRPr="0017430C">
              <w:rPr>
                <w:rFonts w:cs="Arial"/>
                <w:sz w:val="20"/>
              </w:rPr>
              <w:t xml:space="preserve"> state or territory laws and regulations, and fair trading legislation</w:t>
            </w:r>
            <w:r>
              <w:rPr>
                <w:rFonts w:cs="Arial"/>
                <w:sz w:val="20"/>
              </w:rPr>
              <w:t xml:space="preserve"> while organising contracts</w:t>
            </w:r>
            <w:r w:rsidR="003735CC">
              <w:rPr>
                <w:rFonts w:cs="Arial"/>
                <w:sz w:val="20"/>
              </w:rPr>
              <w:t>.</w:t>
            </w:r>
          </w:p>
          <w:p w14:paraId="16C327E2" w14:textId="3B3401E0" w:rsidR="0017430C" w:rsidRDefault="0017430C" w:rsidP="0017430C">
            <w:pPr>
              <w:pStyle w:val="ListParagraph"/>
              <w:numPr>
                <w:ilvl w:val="1"/>
                <w:numId w:val="7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Adhere to </w:t>
            </w:r>
            <w:r w:rsidRPr="0017430C">
              <w:rPr>
                <w:rFonts w:cs="Arial"/>
                <w:sz w:val="20"/>
              </w:rPr>
              <w:t>contract agreements and meet all the conditions during construction of the project.</w:t>
            </w:r>
          </w:p>
          <w:p w14:paraId="5538C704" w14:textId="4B430E65" w:rsidR="0017430C" w:rsidRDefault="0017430C" w:rsidP="0017430C">
            <w:pPr>
              <w:pStyle w:val="ListParagraph"/>
              <w:numPr>
                <w:ilvl w:val="1"/>
                <w:numId w:val="7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Confirm the currency of </w:t>
            </w:r>
            <w:r w:rsidR="00545AA7">
              <w:rPr>
                <w:rFonts w:cs="Arial"/>
                <w:sz w:val="20"/>
              </w:rPr>
              <w:t xml:space="preserve">all mandatory </w:t>
            </w:r>
            <w:r>
              <w:rPr>
                <w:rFonts w:cs="Arial"/>
                <w:sz w:val="20"/>
              </w:rPr>
              <w:t>building, subcontractor and workers compensation insurance</w:t>
            </w:r>
            <w:r w:rsidR="00545AA7">
              <w:rPr>
                <w:rFonts w:cs="Arial"/>
                <w:sz w:val="20"/>
              </w:rPr>
              <w:t xml:space="preserve"> to ensure sufficient and legislated insurance in in place to cover workers, materials and building.</w:t>
            </w:r>
          </w:p>
          <w:p w14:paraId="6C308B36" w14:textId="3566A46C" w:rsidR="00545AA7" w:rsidRDefault="00545AA7" w:rsidP="0017430C">
            <w:pPr>
              <w:pStyle w:val="ListParagraph"/>
              <w:numPr>
                <w:ilvl w:val="1"/>
                <w:numId w:val="78"/>
              </w:numPr>
              <w:jc w:val="left"/>
              <w:rPr>
                <w:rFonts w:cs="Arial"/>
                <w:sz w:val="20"/>
              </w:rPr>
            </w:pPr>
            <w:r w:rsidRPr="00545AA7">
              <w:rPr>
                <w:rFonts w:cs="Arial"/>
                <w:sz w:val="20"/>
              </w:rPr>
              <w:t>Administer payroll system which incorporates employee and contractor payments, deduction of taxes, including goods and services tax (GST), tracking of transactions and calculating wages.</w:t>
            </w:r>
          </w:p>
          <w:p w14:paraId="3DBE937C" w14:textId="6463A460" w:rsidR="00545AA7" w:rsidRDefault="00545AA7" w:rsidP="0017430C">
            <w:pPr>
              <w:pStyle w:val="ListParagraph"/>
              <w:numPr>
                <w:ilvl w:val="1"/>
                <w:numId w:val="7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Make financial transactions correctly to pay supplier invoices and other required payments.</w:t>
            </w:r>
          </w:p>
          <w:p w14:paraId="5DA5EAA3" w14:textId="25877651" w:rsidR="00545AA7" w:rsidRDefault="00545AA7" w:rsidP="0017430C">
            <w:pPr>
              <w:pStyle w:val="ListParagraph"/>
              <w:numPr>
                <w:ilvl w:val="1"/>
                <w:numId w:val="7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</w:t>
            </w:r>
            <w:r w:rsidRPr="00545AA7">
              <w:rPr>
                <w:rFonts w:cs="Arial"/>
                <w:sz w:val="20"/>
              </w:rPr>
              <w:t>pply building and construction standards and codes during construction</w:t>
            </w:r>
            <w:r>
              <w:rPr>
                <w:rFonts w:cs="Arial"/>
                <w:sz w:val="20"/>
              </w:rPr>
              <w:t>.</w:t>
            </w:r>
          </w:p>
          <w:p w14:paraId="4830B84C" w14:textId="3D5346D6" w:rsidR="00545AA7" w:rsidRDefault="00545AA7" w:rsidP="00545AA7">
            <w:pPr>
              <w:pStyle w:val="ListParagraph"/>
              <w:numPr>
                <w:ilvl w:val="0"/>
                <w:numId w:val="7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Apply industrial relations</w:t>
            </w:r>
          </w:p>
          <w:p w14:paraId="037AC78D" w14:textId="66315C36" w:rsidR="00545AA7" w:rsidRPr="00545AA7" w:rsidRDefault="00545AA7" w:rsidP="00545AA7">
            <w:pPr>
              <w:pStyle w:val="ListParagraph"/>
              <w:numPr>
                <w:ilvl w:val="1"/>
                <w:numId w:val="7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Ensure </w:t>
            </w:r>
            <w:r w:rsidRPr="00545AA7">
              <w:rPr>
                <w:rFonts w:cs="Arial"/>
                <w:sz w:val="20"/>
              </w:rPr>
              <w:t xml:space="preserve">workplace and subcontractor agreements and </w:t>
            </w:r>
            <w:r w:rsidR="003735CC">
              <w:rPr>
                <w:rFonts w:cs="Arial"/>
                <w:sz w:val="20"/>
              </w:rPr>
              <w:t>A</w:t>
            </w:r>
            <w:r w:rsidRPr="00545AA7">
              <w:rPr>
                <w:rFonts w:cs="Arial"/>
                <w:sz w:val="20"/>
              </w:rPr>
              <w:t xml:space="preserve">wards </w:t>
            </w:r>
            <w:r>
              <w:rPr>
                <w:rFonts w:cs="Arial"/>
                <w:sz w:val="20"/>
              </w:rPr>
              <w:t>are current , meet industrial relations requirements and are complied with.</w:t>
            </w:r>
          </w:p>
          <w:p w14:paraId="52A45E12" w14:textId="4F369DFC" w:rsidR="00545AA7" w:rsidRDefault="00545AA7" w:rsidP="00545AA7">
            <w:pPr>
              <w:pStyle w:val="ListParagraph"/>
              <w:numPr>
                <w:ilvl w:val="1"/>
                <w:numId w:val="7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Organise and provide agreed training to workers and apprentices as required.</w:t>
            </w:r>
          </w:p>
          <w:p w14:paraId="7D57BD9C" w14:textId="07745A69" w:rsidR="00545AA7" w:rsidRDefault="00545AA7" w:rsidP="00545AA7">
            <w:pPr>
              <w:pStyle w:val="ListParagraph"/>
              <w:numPr>
                <w:ilvl w:val="1"/>
                <w:numId w:val="7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Provide information </w:t>
            </w:r>
            <w:r w:rsidR="003735CC">
              <w:rPr>
                <w:rFonts w:cs="Arial"/>
                <w:sz w:val="20"/>
              </w:rPr>
              <w:t>on</w:t>
            </w:r>
            <w:r>
              <w:rPr>
                <w:rFonts w:cs="Arial"/>
                <w:sz w:val="20"/>
              </w:rPr>
              <w:t xml:space="preserve"> discrimination </w:t>
            </w:r>
            <w:r w:rsidR="003735CC">
              <w:rPr>
                <w:rFonts w:cs="Arial"/>
                <w:sz w:val="20"/>
              </w:rPr>
              <w:t>&amp;</w:t>
            </w:r>
            <w:r>
              <w:rPr>
                <w:rFonts w:cs="Arial"/>
                <w:sz w:val="20"/>
              </w:rPr>
              <w:t xml:space="preserve"> harassment to workers and monitor for positive actions.</w:t>
            </w:r>
          </w:p>
          <w:p w14:paraId="53D8B1AB" w14:textId="6C3BADB9" w:rsidR="00545AA7" w:rsidRDefault="00545AA7" w:rsidP="00545AA7">
            <w:pPr>
              <w:pStyle w:val="ListParagraph"/>
              <w:numPr>
                <w:ilvl w:val="0"/>
                <w:numId w:val="7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Resolve disputes and complaints\</w:t>
            </w:r>
          </w:p>
          <w:p w14:paraId="48848DB0" w14:textId="2E4D348B" w:rsidR="00545AA7" w:rsidRDefault="00545AA7" w:rsidP="00545AA7">
            <w:pPr>
              <w:pStyle w:val="ListParagraph"/>
              <w:numPr>
                <w:ilvl w:val="1"/>
                <w:numId w:val="78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Apply workplace dispute resolution processes.</w:t>
            </w:r>
          </w:p>
          <w:p w14:paraId="6AA02FEE" w14:textId="7CFC3EA7" w:rsidR="00545AA7" w:rsidRPr="00545AA7" w:rsidRDefault="00545AA7" w:rsidP="00545AA7">
            <w:pPr>
              <w:pStyle w:val="ListParagraph"/>
              <w:numPr>
                <w:ilvl w:val="1"/>
                <w:numId w:val="78"/>
              </w:numPr>
              <w:jc w:val="left"/>
              <w:rPr>
                <w:rFonts w:cs="Arial"/>
                <w:sz w:val="20"/>
              </w:rPr>
            </w:pPr>
            <w:r w:rsidRPr="00545AA7">
              <w:rPr>
                <w:rFonts w:cs="Arial"/>
                <w:sz w:val="20"/>
              </w:rPr>
              <w:t>Address complaints promptly, consult with complainant and resolve issue with the best solution for all.</w:t>
            </w:r>
          </w:p>
          <w:p w14:paraId="62E590B0" w14:textId="42C77A44" w:rsidR="00545AA7" w:rsidRPr="004C5238" w:rsidRDefault="00545AA7" w:rsidP="00545AA7">
            <w:pPr>
              <w:pStyle w:val="ListParagraph"/>
              <w:numPr>
                <w:ilvl w:val="1"/>
                <w:numId w:val="78"/>
              </w:numPr>
              <w:jc w:val="left"/>
              <w:rPr>
                <w:rFonts w:cs="Arial"/>
                <w:sz w:val="20"/>
              </w:rPr>
            </w:pPr>
            <w:r w:rsidRPr="00545AA7">
              <w:rPr>
                <w:rFonts w:cs="Arial"/>
                <w:sz w:val="20"/>
              </w:rPr>
              <w:t>Record dispute outcome and maintain documentation</w:t>
            </w:r>
            <w:r>
              <w:rPr>
                <w:rFonts w:cs="Arial"/>
                <w:sz w:val="20"/>
              </w:rPr>
              <w:t>.</w:t>
            </w:r>
          </w:p>
          <w:p w14:paraId="02FA3633" w14:textId="77777777" w:rsidR="004C5238" w:rsidRPr="0047390E" w:rsidRDefault="004C5238" w:rsidP="00A80ACC">
            <w:pPr>
              <w:jc w:val="left"/>
              <w:rPr>
                <w:rFonts w:cs="Arial"/>
                <w:sz w:val="20"/>
              </w:rPr>
            </w:pPr>
          </w:p>
          <w:p w14:paraId="3F9C295F" w14:textId="5A7BCABF" w:rsidR="00041FA8" w:rsidRPr="0047390E" w:rsidRDefault="00FC083A" w:rsidP="00041FA8">
            <w:pPr>
              <w:jc w:val="left"/>
              <w:rPr>
                <w:rFonts w:cs="Arial"/>
                <w:sz w:val="20"/>
              </w:rPr>
            </w:pPr>
            <w:r w:rsidRPr="00FC083A">
              <w:rPr>
                <w:rFonts w:cs="Arial"/>
                <w:sz w:val="20"/>
              </w:rPr>
              <w:t xml:space="preserve">These tasks may be simulated or real. The </w:t>
            </w:r>
            <w:r w:rsidR="00750D30">
              <w:rPr>
                <w:rFonts w:cs="Arial"/>
                <w:sz w:val="20"/>
              </w:rPr>
              <w:t>Participant</w:t>
            </w:r>
            <w:r w:rsidRPr="00FC083A">
              <w:rPr>
                <w:rFonts w:cs="Arial"/>
                <w:sz w:val="20"/>
              </w:rPr>
              <w:t xml:space="preserve"> is to gather evidence of how they have completed each component of the Practical Task, which is to be submitted with this Practical Assessment sheet. The </w:t>
            </w:r>
            <w:r w:rsidR="00BE45C9">
              <w:rPr>
                <w:rFonts w:cs="Arial"/>
                <w:sz w:val="20"/>
              </w:rPr>
              <w:t>O</w:t>
            </w:r>
            <w:r w:rsidRPr="00FC083A">
              <w:rPr>
                <w:rFonts w:cs="Arial"/>
                <w:sz w:val="20"/>
              </w:rPr>
              <w:t xml:space="preserve">bserver is to provide detailed comments on the tasks completed by the </w:t>
            </w:r>
            <w:r w:rsidR="00BE45C9">
              <w:rPr>
                <w:rFonts w:cs="Arial"/>
                <w:sz w:val="20"/>
              </w:rPr>
              <w:t>P</w:t>
            </w:r>
            <w:r w:rsidRPr="00FC083A">
              <w:rPr>
                <w:rFonts w:cs="Arial"/>
                <w:sz w:val="20"/>
              </w:rPr>
              <w:t>articipant</w:t>
            </w:r>
            <w:r w:rsidR="00041FA8">
              <w:rPr>
                <w:rFonts w:cs="Arial"/>
                <w:sz w:val="20"/>
              </w:rPr>
              <w:t xml:space="preserve"> (on the Observer Comments, overleaf)</w:t>
            </w:r>
            <w:r w:rsidRPr="00FC083A">
              <w:rPr>
                <w:rFonts w:cs="Arial"/>
                <w:sz w:val="20"/>
              </w:rPr>
              <w:t xml:space="preserve">. The </w:t>
            </w:r>
            <w:r w:rsidR="00BE45C9">
              <w:rPr>
                <w:rFonts w:cs="Arial"/>
                <w:sz w:val="20"/>
              </w:rPr>
              <w:t>A</w:t>
            </w:r>
            <w:r w:rsidRPr="00FC083A">
              <w:rPr>
                <w:rFonts w:cs="Arial"/>
                <w:sz w:val="20"/>
              </w:rPr>
              <w:t xml:space="preserve">ssessor is to verify the </w:t>
            </w:r>
            <w:r w:rsidR="00BE45C9">
              <w:rPr>
                <w:rFonts w:cs="Arial"/>
                <w:sz w:val="20"/>
              </w:rPr>
              <w:t>O</w:t>
            </w:r>
            <w:r w:rsidRPr="00FC083A">
              <w:rPr>
                <w:rFonts w:cs="Arial"/>
                <w:sz w:val="20"/>
              </w:rPr>
              <w:t>bserver’s comments</w:t>
            </w:r>
            <w:r w:rsidR="00041FA8">
              <w:rPr>
                <w:rFonts w:cs="Arial"/>
                <w:sz w:val="20"/>
              </w:rPr>
              <w:t>, noting their findings</w:t>
            </w:r>
            <w:r w:rsidRPr="00FC083A">
              <w:rPr>
                <w:rFonts w:cs="Arial"/>
                <w:sz w:val="20"/>
              </w:rPr>
              <w:t xml:space="preserve"> in the Assessor Comments </w:t>
            </w:r>
            <w:r w:rsidR="00041FA8">
              <w:rPr>
                <w:rFonts w:cs="Arial"/>
                <w:sz w:val="20"/>
              </w:rPr>
              <w:t>(on the back of the Practical Assessment cover page) and provide the assessment outcome</w:t>
            </w:r>
            <w:r w:rsidR="00041FA8" w:rsidRPr="00703DE3">
              <w:rPr>
                <w:rFonts w:cs="Arial"/>
                <w:sz w:val="20"/>
              </w:rPr>
              <w:t>.</w:t>
            </w:r>
          </w:p>
        </w:tc>
      </w:tr>
      <w:tr w:rsidR="00FC083A" w:rsidRPr="000559FC" w14:paraId="1E5E0621" w14:textId="77777777" w:rsidTr="00A80ACC">
        <w:trPr>
          <w:trHeight w:val="70"/>
        </w:trPr>
        <w:tc>
          <w:tcPr>
            <w:tcW w:w="9072" w:type="dxa"/>
            <w:gridSpan w:val="2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9871ADA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5F1E0977" w14:textId="1593F128" w:rsidR="00FC083A" w:rsidRPr="000861CC" w:rsidRDefault="00A42516" w:rsidP="00FC083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Workplace, Building project, Access to internet/ intranet; workplace policies and procedures, contract templates/documents; site documents; site diary; schedule; Insurance documents; payroll software or system including PAYG components; HR resources including employment agreements, Awards, Training agreements; Dispute resolution policies and procedures. </w:t>
            </w:r>
          </w:p>
        </w:tc>
      </w:tr>
      <w:tr w:rsidR="00FC083A" w:rsidRPr="00683908" w14:paraId="4E8228A8" w14:textId="77777777" w:rsidTr="00A80ACC">
        <w:trPr>
          <w:trHeight w:val="567"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181DE90C" w14:textId="7F6C132E" w:rsidR="00FC083A" w:rsidRPr="00696855" w:rsidRDefault="00162AE6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lastRenderedPageBreak/>
              <w:t>Observer details</w:t>
            </w:r>
          </w:p>
        </w:tc>
      </w:tr>
      <w:tr w:rsidR="00FC083A" w:rsidRPr="00683908" w14:paraId="18151E20" w14:textId="77777777" w:rsidTr="00A80ACC">
        <w:trPr>
          <w:trHeight w:val="454"/>
        </w:trPr>
        <w:tc>
          <w:tcPr>
            <w:tcW w:w="2598" w:type="dxa"/>
            <w:tcBorders>
              <w:top w:val="single" w:sz="12" w:space="0" w:color="auto"/>
              <w:left w:val="single" w:sz="12" w:space="0" w:color="000000"/>
              <w:right w:val="single" w:sz="4" w:space="0" w:color="000000"/>
            </w:tcBorders>
            <w:vAlign w:val="center"/>
          </w:tcPr>
          <w:p w14:paraId="725E90D1" w14:textId="12122B17" w:rsidR="00FC083A" w:rsidRPr="00696855" w:rsidRDefault="00162AE6" w:rsidP="00A80ACC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4" w:type="dxa"/>
            <w:tcBorders>
              <w:top w:val="single" w:sz="12" w:space="0" w:color="auto"/>
              <w:left w:val="single" w:sz="4" w:space="0" w:color="000000"/>
              <w:right w:val="single" w:sz="12" w:space="0" w:color="000000"/>
            </w:tcBorders>
            <w:vAlign w:val="center"/>
          </w:tcPr>
          <w:p w14:paraId="30E68F53" w14:textId="77777777" w:rsidR="00FC083A" w:rsidRPr="00DE6B06" w:rsidRDefault="00FC083A" w:rsidP="00A80ACC">
            <w:pPr>
              <w:jc w:val="left"/>
              <w:rPr>
                <w:rFonts w:ascii="Arial" w:hAnsi="Arial" w:cs="Arial"/>
                <w:sz w:val="22"/>
              </w:rPr>
            </w:pPr>
            <w:permStart w:id="1799827821" w:edGrp="everyone"/>
            <w:permEnd w:id="1799827821"/>
          </w:p>
        </w:tc>
      </w:tr>
      <w:tr w:rsidR="00FC083A" w:rsidRPr="00683908" w14:paraId="47E71B4B" w14:textId="77777777" w:rsidTr="00A80ACC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191D8FEA" w14:textId="77777777" w:rsidR="00FC083A" w:rsidRDefault="00FC083A" w:rsidP="00A80ACC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Role of observer </w:t>
            </w:r>
          </w:p>
          <w:p w14:paraId="1E26B098" w14:textId="77777777" w:rsidR="00FC083A" w:rsidRPr="00696855" w:rsidRDefault="00FC083A" w:rsidP="00A80ACC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(Confirm suitability to sign)</w:t>
            </w:r>
          </w:p>
        </w:tc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4D516D9E" w14:textId="77777777" w:rsidR="00FC083A" w:rsidRPr="00DE6B06" w:rsidRDefault="00FC083A" w:rsidP="00A80ACC">
            <w:pPr>
              <w:jc w:val="left"/>
              <w:rPr>
                <w:rFonts w:ascii="Arial" w:hAnsi="Arial" w:cs="Arial"/>
                <w:sz w:val="22"/>
              </w:rPr>
            </w:pPr>
            <w:permStart w:id="663499856" w:edGrp="everyone"/>
            <w:permEnd w:id="663499856"/>
          </w:p>
        </w:tc>
      </w:tr>
      <w:tr w:rsidR="00FC083A" w:rsidRPr="00683908" w14:paraId="637AD768" w14:textId="77777777" w:rsidTr="00A80ACC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080EDE5F" w14:textId="77777777" w:rsidR="00FC083A" w:rsidRDefault="00FC083A" w:rsidP="00A80ACC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Email address of observer</w:t>
            </w:r>
          </w:p>
        </w:tc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3D7598FC" w14:textId="77777777" w:rsidR="00FC083A" w:rsidRPr="00DE6B06" w:rsidRDefault="00FC083A" w:rsidP="00A80ACC">
            <w:pPr>
              <w:jc w:val="left"/>
              <w:rPr>
                <w:rFonts w:ascii="Arial" w:hAnsi="Arial" w:cs="Arial"/>
                <w:sz w:val="22"/>
              </w:rPr>
            </w:pPr>
            <w:permStart w:id="2052718707" w:edGrp="everyone"/>
            <w:permEnd w:id="2052718707"/>
          </w:p>
        </w:tc>
      </w:tr>
      <w:tr w:rsidR="00F73091" w:rsidRPr="00683908" w14:paraId="1BEE3403" w14:textId="77777777" w:rsidTr="00A80ACC">
        <w:trPr>
          <w:trHeight w:val="850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7AA6A524" w14:textId="77777777" w:rsidR="00F73091" w:rsidRPr="00696855" w:rsidRDefault="00F73091" w:rsidP="00F73091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Signature of 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permStart w:id="1931484831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048728312"/>
            <w:showingPlcHdr/>
            <w:picture/>
          </w:sdtPr>
          <w:sdtEndPr/>
          <w:sdtContent>
            <w:tc>
              <w:tcPr>
                <w:tcW w:w="6474" w:type="dxa"/>
                <w:tcBorders>
                  <w:left w:val="single" w:sz="4" w:space="0" w:color="000000"/>
                  <w:right w:val="single" w:sz="12" w:space="0" w:color="000000"/>
                </w:tcBorders>
                <w:vAlign w:val="center"/>
              </w:tcPr>
              <w:p w14:paraId="661A59A6" w14:textId="63EB92E1" w:rsidR="00F73091" w:rsidRPr="00F73091" w:rsidRDefault="00F73091" w:rsidP="00F73091">
                <w:pPr>
                  <w:jc w:val="left"/>
                </w:pPr>
                <w:r w:rsidRPr="002373CE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5F6EB3B4" wp14:editId="34F0E4CC">
                      <wp:extent cx="3913549" cy="360000"/>
                      <wp:effectExtent l="0" t="0" r="0" b="2540"/>
                      <wp:docPr id="8" name="Picture 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931484831" w:displacedByCustomXml="prev"/>
      </w:tr>
      <w:tr w:rsidR="00F73091" w:rsidRPr="00683908" w14:paraId="6BD19315" w14:textId="77777777" w:rsidTr="00A80ACC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1C4E107D" w14:textId="77777777" w:rsidR="00F73091" w:rsidRPr="00696855" w:rsidRDefault="00F73091" w:rsidP="00F73091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Date:</w:t>
            </w:r>
          </w:p>
        </w:tc>
        <w:permStart w:id="1309095594" w:edGrp="everyone"/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79DB4421" w14:textId="43205E65" w:rsidR="00F73091" w:rsidRPr="00DE6B06" w:rsidRDefault="00B910D3" w:rsidP="00F73091">
            <w:pPr>
              <w:jc w:val="left"/>
              <w:rPr>
                <w:rFonts w:ascii="Arial" w:hAnsi="Arial" w:cs="Arial"/>
                <w:sz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790589695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F73091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1309095594"/>
          </w:p>
        </w:tc>
      </w:tr>
    </w:tbl>
    <w:p w14:paraId="521FB641" w14:textId="77777777" w:rsidR="004C68EC" w:rsidRPr="004C68EC" w:rsidRDefault="004C68EC">
      <w:pPr>
        <w:rPr>
          <w:sz w:val="19"/>
          <w:szCs w:val="19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946"/>
        <w:gridCol w:w="2126"/>
      </w:tblGrid>
      <w:tr w:rsidR="00AC7F14" w:rsidRPr="00683908" w14:paraId="387DBEB9" w14:textId="77777777" w:rsidTr="00AC7F14">
        <w:trPr>
          <w:trHeight w:val="722"/>
          <w:tblHeader/>
        </w:trPr>
        <w:tc>
          <w:tcPr>
            <w:tcW w:w="6946" w:type="dxa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62047873" w14:textId="4870D474" w:rsidR="00AC7F14" w:rsidRPr="0019760F" w:rsidRDefault="00AC7F14" w:rsidP="00A80ACC">
            <w:pPr>
              <w:jc w:val="center"/>
              <w:rPr>
                <w:rFonts w:cs="Arial"/>
                <w:b/>
                <w:sz w:val="20"/>
              </w:rPr>
            </w:pPr>
            <w:bookmarkStart w:id="26" w:name="_Hlk128564119"/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2126" w:type="dxa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608DBC4D" w14:textId="77777777" w:rsidR="00AC7F14" w:rsidRPr="00696855" w:rsidRDefault="00AC7F14" w:rsidP="00A80ACC">
            <w:pPr>
              <w:jc w:val="center"/>
              <w:rPr>
                <w:rFonts w:cs="Arial"/>
                <w:sz w:val="20"/>
              </w:rPr>
            </w:pPr>
            <w:r w:rsidRPr="004B0BF6">
              <w:rPr>
                <w:rFonts w:cs="Arial"/>
                <w:b/>
                <w:sz w:val="20"/>
              </w:rPr>
              <w:t xml:space="preserve">Tick if satisfactorily completed. </w:t>
            </w:r>
            <w:r w:rsidRPr="004B0BF6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FC083A" w:rsidRPr="00696855" w14:paraId="47954F60" w14:textId="77777777" w:rsidTr="00BE45C9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59FC855E" w14:textId="25AF5279" w:rsidR="00FC083A" w:rsidRPr="005A68BC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1 </w:t>
            </w:r>
            <w:r w:rsidR="003A6294" w:rsidRPr="003A6294">
              <w:rPr>
                <w:rFonts w:cs="Arial"/>
                <w:b/>
                <w:sz w:val="20"/>
              </w:rPr>
              <w:t>Identify legislation relating to the construction project.</w:t>
            </w:r>
          </w:p>
        </w:tc>
      </w:tr>
      <w:tr w:rsidR="00F73091" w:rsidRPr="00696855" w14:paraId="65B19E1E" w14:textId="77777777" w:rsidTr="00C27005">
        <w:trPr>
          <w:trHeight w:val="25"/>
        </w:trPr>
        <w:tc>
          <w:tcPr>
            <w:tcW w:w="6946" w:type="dxa"/>
            <w:tcBorders>
              <w:left w:val="single" w:sz="12" w:space="0" w:color="000000"/>
            </w:tcBorders>
          </w:tcPr>
          <w:p w14:paraId="4612EE37" w14:textId="2C89F241" w:rsidR="00F73091" w:rsidRPr="00D80DF0" w:rsidRDefault="00F73091" w:rsidP="00F73091">
            <w:pPr>
              <w:pStyle w:val="331PASListTask1"/>
            </w:pPr>
            <w:bookmarkStart w:id="27" w:name="_Ref127521875"/>
            <w:r w:rsidRPr="00D80DF0">
              <w:t>Access NCC and correctly determine the class of building for the project.</w:t>
            </w:r>
            <w:bookmarkEnd w:id="27"/>
          </w:p>
        </w:tc>
        <w:permStart w:id="953044477" w:edGrp="everyone" w:displacedByCustomXml="next"/>
        <w:sdt>
          <w:sdtPr>
            <w:rPr>
              <w:rFonts w:cs="Arial"/>
              <w:sz w:val="36"/>
              <w:szCs w:val="36"/>
            </w:rPr>
            <w:id w:val="47610518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126" w:type="dxa"/>
                <w:tcBorders>
                  <w:right w:val="single" w:sz="12" w:space="0" w:color="000000"/>
                </w:tcBorders>
                <w:vAlign w:val="center"/>
              </w:tcPr>
              <w:p w14:paraId="5F4993BD" w14:textId="75DFD9B0" w:rsidR="00F73091" w:rsidRPr="004E1BC5" w:rsidRDefault="00F73091" w:rsidP="00F7309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53044477" w:displacedByCustomXml="prev"/>
      </w:tr>
      <w:tr w:rsidR="00F73091" w:rsidRPr="00696855" w14:paraId="3EBDCDF5" w14:textId="77777777" w:rsidTr="00C27005">
        <w:trPr>
          <w:trHeight w:val="25"/>
        </w:trPr>
        <w:tc>
          <w:tcPr>
            <w:tcW w:w="6946" w:type="dxa"/>
            <w:tcBorders>
              <w:left w:val="single" w:sz="12" w:space="0" w:color="000000"/>
            </w:tcBorders>
          </w:tcPr>
          <w:p w14:paraId="6A0BD0B8" w14:textId="0640C582" w:rsidR="00F73091" w:rsidRPr="00D80DF0" w:rsidRDefault="00F73091" w:rsidP="00F73091">
            <w:pPr>
              <w:pStyle w:val="331PASListTask1"/>
            </w:pPr>
            <w:bookmarkStart w:id="28" w:name="_Ref127510978"/>
            <w:r w:rsidRPr="00D80DF0">
              <w:t>Confirm current builder registration and licencing requirements. (Attach screenshot or document)</w:t>
            </w:r>
            <w:bookmarkEnd w:id="28"/>
          </w:p>
        </w:tc>
        <w:permStart w:id="1876065711" w:edGrp="everyone" w:displacedByCustomXml="next"/>
        <w:sdt>
          <w:sdtPr>
            <w:rPr>
              <w:rFonts w:cs="Arial"/>
              <w:sz w:val="36"/>
              <w:szCs w:val="36"/>
            </w:rPr>
            <w:id w:val="13314976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126" w:type="dxa"/>
                <w:tcBorders>
                  <w:right w:val="single" w:sz="12" w:space="0" w:color="000000"/>
                </w:tcBorders>
                <w:vAlign w:val="center"/>
              </w:tcPr>
              <w:p w14:paraId="62530B4B" w14:textId="25EAF685" w:rsidR="00F73091" w:rsidRPr="004E1BC5" w:rsidRDefault="00F73091" w:rsidP="00F7309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76065711" w:displacedByCustomXml="prev"/>
      </w:tr>
      <w:tr w:rsidR="00F73091" w:rsidRPr="00696855" w14:paraId="36AA5C98" w14:textId="77777777" w:rsidTr="00C27005">
        <w:trPr>
          <w:trHeight w:val="25"/>
        </w:trPr>
        <w:tc>
          <w:tcPr>
            <w:tcW w:w="6946" w:type="dxa"/>
            <w:tcBorders>
              <w:left w:val="single" w:sz="12" w:space="0" w:color="000000"/>
            </w:tcBorders>
          </w:tcPr>
          <w:p w14:paraId="702455A2" w14:textId="34D51191" w:rsidR="00F73091" w:rsidRPr="00D80DF0" w:rsidRDefault="00F73091" w:rsidP="00F73091">
            <w:pPr>
              <w:pStyle w:val="331PASListTask1"/>
            </w:pPr>
            <w:bookmarkStart w:id="29" w:name="_Ref127511250"/>
            <w:r w:rsidRPr="00D80DF0">
              <w:t>Determine legal requirements from relevant Acts and regulations appropriate to the type of building and construction project.</w:t>
            </w:r>
            <w:bookmarkEnd w:id="29"/>
          </w:p>
        </w:tc>
        <w:permStart w:id="484778907" w:edGrp="everyone" w:displacedByCustomXml="next"/>
        <w:sdt>
          <w:sdtPr>
            <w:rPr>
              <w:rFonts w:cs="Arial"/>
              <w:sz w:val="36"/>
              <w:szCs w:val="36"/>
            </w:rPr>
            <w:id w:val="-20804270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126" w:type="dxa"/>
                <w:tcBorders>
                  <w:right w:val="single" w:sz="12" w:space="0" w:color="000000"/>
                </w:tcBorders>
                <w:vAlign w:val="center"/>
              </w:tcPr>
              <w:p w14:paraId="3CF62761" w14:textId="404F4C0C" w:rsidR="00F73091" w:rsidRPr="004E1BC5" w:rsidRDefault="00F73091" w:rsidP="00F7309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84778907" w:displacedByCustomXml="prev"/>
      </w:tr>
      <w:tr w:rsidR="00F73091" w:rsidRPr="00696855" w14:paraId="304C4E88" w14:textId="77777777" w:rsidTr="00C27005">
        <w:trPr>
          <w:trHeight w:val="25"/>
        </w:trPr>
        <w:tc>
          <w:tcPr>
            <w:tcW w:w="6946" w:type="dxa"/>
            <w:tcBorders>
              <w:left w:val="single" w:sz="12" w:space="0" w:color="000000"/>
            </w:tcBorders>
          </w:tcPr>
          <w:p w14:paraId="376FB299" w14:textId="62E86E43" w:rsidR="00F73091" w:rsidRPr="00D80DF0" w:rsidRDefault="00F73091" w:rsidP="00F73091">
            <w:pPr>
              <w:pStyle w:val="331PASListTask1"/>
            </w:pPr>
            <w:bookmarkStart w:id="30" w:name="_Ref127517259"/>
            <w:r w:rsidRPr="00D80DF0">
              <w:t>Confirm legal requirements for building contracts, construction insurance, industrial relations.</w:t>
            </w:r>
            <w:bookmarkEnd w:id="30"/>
          </w:p>
        </w:tc>
        <w:permStart w:id="560011569" w:edGrp="everyone" w:displacedByCustomXml="next"/>
        <w:sdt>
          <w:sdtPr>
            <w:rPr>
              <w:rFonts w:cs="Arial"/>
              <w:sz w:val="36"/>
              <w:szCs w:val="36"/>
            </w:rPr>
            <w:id w:val="20517169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126" w:type="dxa"/>
                <w:tcBorders>
                  <w:right w:val="single" w:sz="12" w:space="0" w:color="000000"/>
                </w:tcBorders>
                <w:vAlign w:val="center"/>
              </w:tcPr>
              <w:p w14:paraId="53237025" w14:textId="4B079B07" w:rsidR="00F73091" w:rsidRPr="004E1BC5" w:rsidRDefault="00F73091" w:rsidP="00F7309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60011569" w:displacedByCustomXml="prev"/>
      </w:tr>
      <w:tr w:rsidR="00F73091" w:rsidRPr="00696855" w14:paraId="2EF54375" w14:textId="77777777" w:rsidTr="00C27005">
        <w:trPr>
          <w:trHeight w:val="25"/>
        </w:trPr>
        <w:tc>
          <w:tcPr>
            <w:tcW w:w="6946" w:type="dxa"/>
            <w:tcBorders>
              <w:left w:val="single" w:sz="12" w:space="0" w:color="000000"/>
            </w:tcBorders>
          </w:tcPr>
          <w:p w14:paraId="1292FA90" w14:textId="1223F93A" w:rsidR="00F73091" w:rsidRPr="00D80DF0" w:rsidRDefault="00F73091" w:rsidP="00F73091">
            <w:pPr>
              <w:pStyle w:val="331PASListTask1"/>
            </w:pPr>
            <w:bookmarkStart w:id="31" w:name="_Ref127517310"/>
            <w:r w:rsidRPr="00D80DF0">
              <w:t>Determine building permits and approvals have been sought and determine any construction activity restrictions, limitations and conditions that must be met.</w:t>
            </w:r>
            <w:bookmarkEnd w:id="31"/>
          </w:p>
        </w:tc>
        <w:permStart w:id="1116824827" w:edGrp="everyone" w:displacedByCustomXml="next"/>
        <w:sdt>
          <w:sdtPr>
            <w:rPr>
              <w:rFonts w:cs="Arial"/>
              <w:sz w:val="36"/>
              <w:szCs w:val="36"/>
            </w:rPr>
            <w:id w:val="-730512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126" w:type="dxa"/>
                <w:tcBorders>
                  <w:right w:val="single" w:sz="12" w:space="0" w:color="000000"/>
                </w:tcBorders>
                <w:vAlign w:val="center"/>
              </w:tcPr>
              <w:p w14:paraId="2BA30F86" w14:textId="76C01D03" w:rsidR="00F73091" w:rsidRPr="004E1BC5" w:rsidRDefault="00F73091" w:rsidP="00F7309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16824827" w:displacedByCustomXml="prev"/>
      </w:tr>
      <w:tr w:rsidR="00F73091" w:rsidRPr="00696855" w14:paraId="37C1A69E" w14:textId="77777777" w:rsidTr="00C27005">
        <w:trPr>
          <w:trHeight w:val="25"/>
        </w:trPr>
        <w:tc>
          <w:tcPr>
            <w:tcW w:w="6946" w:type="dxa"/>
            <w:tcBorders>
              <w:left w:val="single" w:sz="12" w:space="0" w:color="000000"/>
            </w:tcBorders>
          </w:tcPr>
          <w:p w14:paraId="7CA60D78" w14:textId="4690DB2D" w:rsidR="00F73091" w:rsidRPr="00D80DF0" w:rsidRDefault="00F73091" w:rsidP="00F73091">
            <w:pPr>
              <w:pStyle w:val="331PASListTask1"/>
            </w:pPr>
            <w:bookmarkStart w:id="32" w:name="_Ref127522188"/>
            <w:r w:rsidRPr="00D80DF0">
              <w:t>Confirm and document subcontractors, site supervisors, manager and workers qualifications, competencies and licences are current and meet legislated requirements. . (Attach screenshot or document).</w:t>
            </w:r>
            <w:bookmarkEnd w:id="32"/>
          </w:p>
        </w:tc>
        <w:permStart w:id="1211432997" w:edGrp="everyone" w:displacedByCustomXml="next"/>
        <w:sdt>
          <w:sdtPr>
            <w:rPr>
              <w:rFonts w:cs="Arial"/>
              <w:sz w:val="36"/>
              <w:szCs w:val="36"/>
            </w:rPr>
            <w:id w:val="-20418873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126" w:type="dxa"/>
                <w:tcBorders>
                  <w:right w:val="single" w:sz="12" w:space="0" w:color="000000"/>
                </w:tcBorders>
                <w:vAlign w:val="center"/>
              </w:tcPr>
              <w:p w14:paraId="095FB579" w14:textId="6F38A589" w:rsidR="00F73091" w:rsidRPr="004E1BC5" w:rsidRDefault="00F73091" w:rsidP="00F7309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11432997" w:displacedByCustomXml="prev"/>
      </w:tr>
      <w:tr w:rsidR="00F73091" w:rsidRPr="00696855" w14:paraId="245C8F91" w14:textId="77777777" w:rsidTr="00C27005">
        <w:trPr>
          <w:trHeight w:val="25"/>
        </w:trPr>
        <w:tc>
          <w:tcPr>
            <w:tcW w:w="6946" w:type="dxa"/>
            <w:tcBorders>
              <w:left w:val="single" w:sz="12" w:space="0" w:color="000000"/>
            </w:tcBorders>
          </w:tcPr>
          <w:p w14:paraId="1B21D610" w14:textId="6DAACAA4" w:rsidR="00F73091" w:rsidRPr="00D80DF0" w:rsidRDefault="00F73091" w:rsidP="00F73091">
            <w:pPr>
              <w:pStyle w:val="331PASListTask1"/>
            </w:pPr>
            <w:bookmarkStart w:id="33" w:name="_Ref127517643"/>
            <w:r w:rsidRPr="00D80DF0">
              <w:t>Determine sustainability, environmental &amp; waste management requirements relevant to the site.</w:t>
            </w:r>
            <w:bookmarkEnd w:id="33"/>
          </w:p>
        </w:tc>
        <w:permStart w:id="842924759" w:edGrp="everyone" w:displacedByCustomXml="next"/>
        <w:sdt>
          <w:sdtPr>
            <w:rPr>
              <w:rFonts w:cs="Arial"/>
              <w:sz w:val="36"/>
              <w:szCs w:val="36"/>
            </w:rPr>
            <w:id w:val="-6979335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126" w:type="dxa"/>
                <w:tcBorders>
                  <w:right w:val="single" w:sz="12" w:space="0" w:color="000000"/>
                </w:tcBorders>
                <w:vAlign w:val="center"/>
              </w:tcPr>
              <w:p w14:paraId="7C1DF568" w14:textId="3BA827B3" w:rsidR="00F73091" w:rsidRPr="004E1BC5" w:rsidRDefault="00F73091" w:rsidP="00F7309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42924759" w:displacedByCustomXml="prev"/>
      </w:tr>
      <w:tr w:rsidR="00F73091" w:rsidRPr="00696855" w14:paraId="5D220A72" w14:textId="77777777" w:rsidTr="00C27005">
        <w:trPr>
          <w:trHeight w:val="25"/>
        </w:trPr>
        <w:tc>
          <w:tcPr>
            <w:tcW w:w="6946" w:type="dxa"/>
            <w:tcBorders>
              <w:left w:val="single" w:sz="12" w:space="0" w:color="000000"/>
            </w:tcBorders>
          </w:tcPr>
          <w:p w14:paraId="0DFC8006" w14:textId="15EC0C4D" w:rsidR="00F73091" w:rsidRPr="00D80DF0" w:rsidRDefault="00F73091" w:rsidP="00F73091">
            <w:pPr>
              <w:pStyle w:val="331PASListTask1"/>
            </w:pPr>
            <w:bookmarkStart w:id="34" w:name="_Ref127522208"/>
            <w:r w:rsidRPr="00D80DF0">
              <w:t>Read codes of practice for construction work to confirm WHS legislated requirements are met.</w:t>
            </w:r>
            <w:bookmarkEnd w:id="34"/>
          </w:p>
        </w:tc>
        <w:permStart w:id="1349650864" w:edGrp="everyone" w:displacedByCustomXml="next"/>
        <w:sdt>
          <w:sdtPr>
            <w:rPr>
              <w:rFonts w:cs="Arial"/>
              <w:sz w:val="36"/>
              <w:szCs w:val="36"/>
            </w:rPr>
            <w:id w:val="20478609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126" w:type="dxa"/>
                <w:tcBorders>
                  <w:right w:val="single" w:sz="12" w:space="0" w:color="000000"/>
                </w:tcBorders>
                <w:vAlign w:val="center"/>
              </w:tcPr>
              <w:p w14:paraId="2AC8318F" w14:textId="7DACFD9F" w:rsidR="00F73091" w:rsidRPr="004E1BC5" w:rsidRDefault="00F73091" w:rsidP="00F7309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49650864" w:displacedByCustomXml="prev"/>
      </w:tr>
      <w:tr w:rsidR="00FC083A" w:rsidRPr="00696855" w14:paraId="6209610F" w14:textId="77777777" w:rsidTr="00214EFD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1229A0C5" w14:textId="404148DF" w:rsidR="00FC083A" w:rsidRPr="004E1BC5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2 </w:t>
            </w:r>
            <w:r w:rsidR="003A6294" w:rsidRPr="003A6294">
              <w:rPr>
                <w:rFonts w:cs="Arial"/>
                <w:b/>
                <w:sz w:val="20"/>
              </w:rPr>
              <w:t>Apply site safety requirements.</w:t>
            </w:r>
          </w:p>
        </w:tc>
      </w:tr>
      <w:tr w:rsidR="00F73091" w:rsidRPr="00696855" w14:paraId="60E3723C" w14:textId="77777777" w:rsidTr="00835828">
        <w:trPr>
          <w:trHeight w:val="25"/>
        </w:trPr>
        <w:tc>
          <w:tcPr>
            <w:tcW w:w="6946" w:type="dxa"/>
            <w:tcBorders>
              <w:left w:val="single" w:sz="12" w:space="0" w:color="000000"/>
            </w:tcBorders>
          </w:tcPr>
          <w:p w14:paraId="1CDD5ED5" w14:textId="758D7DDA" w:rsidR="00F73091" w:rsidRPr="00931795" w:rsidRDefault="00F73091" w:rsidP="00F73091">
            <w:pPr>
              <w:pStyle w:val="332PASListTask1"/>
            </w:pPr>
            <w:bookmarkStart w:id="35" w:name="_Ref127522217"/>
            <w:r w:rsidRPr="006C604A">
              <w:t>Apply all the relevant requirements of WHS regulations that apply to the project.</w:t>
            </w:r>
            <w:bookmarkEnd w:id="35"/>
          </w:p>
        </w:tc>
        <w:permStart w:id="1344354696" w:edGrp="everyone" w:displacedByCustomXml="next"/>
        <w:sdt>
          <w:sdtPr>
            <w:rPr>
              <w:rFonts w:cs="Arial"/>
              <w:sz w:val="36"/>
              <w:szCs w:val="36"/>
            </w:rPr>
            <w:id w:val="74769626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126" w:type="dxa"/>
                <w:tcBorders>
                  <w:right w:val="single" w:sz="12" w:space="0" w:color="000000"/>
                </w:tcBorders>
                <w:vAlign w:val="center"/>
              </w:tcPr>
              <w:p w14:paraId="738BD7CF" w14:textId="3DCA1FCD" w:rsidR="00F73091" w:rsidRPr="004E1BC5" w:rsidRDefault="00F73091" w:rsidP="00F7309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44354696" w:displacedByCustomXml="prev"/>
      </w:tr>
      <w:tr w:rsidR="00F73091" w:rsidRPr="00696855" w14:paraId="7854F013" w14:textId="77777777" w:rsidTr="00835828">
        <w:trPr>
          <w:trHeight w:val="25"/>
        </w:trPr>
        <w:tc>
          <w:tcPr>
            <w:tcW w:w="6946" w:type="dxa"/>
            <w:tcBorders>
              <w:left w:val="single" w:sz="12" w:space="0" w:color="000000"/>
            </w:tcBorders>
          </w:tcPr>
          <w:p w14:paraId="10A24F0D" w14:textId="7703FC7E" w:rsidR="00F73091" w:rsidRPr="00931795" w:rsidRDefault="00F73091" w:rsidP="00F73091">
            <w:pPr>
              <w:pStyle w:val="332PASListTask1"/>
            </w:pPr>
            <w:bookmarkStart w:id="36" w:name="_Ref127522223"/>
            <w:r w:rsidRPr="006C604A">
              <w:t>Adapt existing workplace procedures and workplace safety requirements to align with the project.</w:t>
            </w:r>
            <w:r>
              <w:t xml:space="preserve"> </w:t>
            </w:r>
            <w:r w:rsidRPr="00D80DF0">
              <w:rPr>
                <w:i/>
                <w:iCs/>
              </w:rPr>
              <w:t>(Attach copy of documents adapted to suit site)</w:t>
            </w:r>
            <w:bookmarkEnd w:id="36"/>
          </w:p>
        </w:tc>
        <w:permStart w:id="2135825088" w:edGrp="everyone" w:displacedByCustomXml="next"/>
        <w:sdt>
          <w:sdtPr>
            <w:rPr>
              <w:rFonts w:cs="Arial"/>
              <w:sz w:val="36"/>
              <w:szCs w:val="36"/>
            </w:rPr>
            <w:id w:val="4764206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126" w:type="dxa"/>
                <w:tcBorders>
                  <w:right w:val="single" w:sz="12" w:space="0" w:color="000000"/>
                </w:tcBorders>
                <w:vAlign w:val="center"/>
              </w:tcPr>
              <w:p w14:paraId="3DBF64BD" w14:textId="2CCB2A61" w:rsidR="00F73091" w:rsidRPr="004E1BC5" w:rsidRDefault="00F73091" w:rsidP="00F7309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135825088" w:displacedByCustomXml="prev"/>
      </w:tr>
      <w:tr w:rsidR="00F73091" w:rsidRPr="00696855" w14:paraId="238C5FFB" w14:textId="77777777" w:rsidTr="00835828">
        <w:trPr>
          <w:trHeight w:val="25"/>
        </w:trPr>
        <w:tc>
          <w:tcPr>
            <w:tcW w:w="6946" w:type="dxa"/>
            <w:tcBorders>
              <w:left w:val="single" w:sz="12" w:space="0" w:color="000000"/>
            </w:tcBorders>
          </w:tcPr>
          <w:p w14:paraId="6D8B10E5" w14:textId="44F43022" w:rsidR="00F73091" w:rsidRPr="00931795" w:rsidRDefault="00F73091" w:rsidP="00F73091">
            <w:pPr>
              <w:pStyle w:val="332PASListTask1"/>
            </w:pPr>
            <w:bookmarkStart w:id="37" w:name="_Ref127517883"/>
            <w:r w:rsidRPr="006C604A">
              <w:t>Apply induction and other strategies to keep workers updated on on-site safety responsibilities.</w:t>
            </w:r>
            <w:bookmarkEnd w:id="37"/>
          </w:p>
        </w:tc>
        <w:permStart w:id="1754927314" w:edGrp="everyone" w:displacedByCustomXml="next"/>
        <w:sdt>
          <w:sdtPr>
            <w:rPr>
              <w:rFonts w:cs="Arial"/>
              <w:sz w:val="36"/>
              <w:szCs w:val="36"/>
            </w:rPr>
            <w:id w:val="3069059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126" w:type="dxa"/>
                <w:tcBorders>
                  <w:right w:val="single" w:sz="12" w:space="0" w:color="000000"/>
                </w:tcBorders>
                <w:vAlign w:val="center"/>
              </w:tcPr>
              <w:p w14:paraId="0B14151C" w14:textId="3AF64F2F" w:rsidR="00F73091" w:rsidRPr="004E1BC5" w:rsidRDefault="00F73091" w:rsidP="00F7309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54927314" w:displacedByCustomXml="prev"/>
      </w:tr>
      <w:tr w:rsidR="00FC083A" w:rsidRPr="00696855" w14:paraId="60958CD7" w14:textId="77777777" w:rsidTr="00214EFD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5B4AD335" w14:textId="3CFB8CEC" w:rsidR="00FC083A" w:rsidRPr="004E1BC5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3 </w:t>
            </w:r>
            <w:r w:rsidR="003A6294" w:rsidRPr="003A6294">
              <w:rPr>
                <w:rFonts w:cs="Arial"/>
                <w:b/>
                <w:sz w:val="20"/>
              </w:rPr>
              <w:t>Apply legal requirements</w:t>
            </w:r>
          </w:p>
        </w:tc>
      </w:tr>
      <w:tr w:rsidR="00F73091" w:rsidRPr="00696855" w14:paraId="688A7305" w14:textId="77777777" w:rsidTr="006416B9">
        <w:trPr>
          <w:trHeight w:val="25"/>
        </w:trPr>
        <w:tc>
          <w:tcPr>
            <w:tcW w:w="6946" w:type="dxa"/>
            <w:tcBorders>
              <w:left w:val="single" w:sz="12" w:space="0" w:color="000000"/>
            </w:tcBorders>
          </w:tcPr>
          <w:p w14:paraId="64490638" w14:textId="0866562F" w:rsidR="00F73091" w:rsidRPr="00931795" w:rsidRDefault="00F73091" w:rsidP="00F73091">
            <w:pPr>
              <w:pStyle w:val="333PASListTask1"/>
            </w:pPr>
            <w:bookmarkStart w:id="38" w:name="_Ref127518209"/>
            <w:r w:rsidRPr="009C7798">
              <w:t xml:space="preserve">Adhere to </w:t>
            </w:r>
            <w:r>
              <w:t xml:space="preserve">requirements for contracts – including common law, </w:t>
            </w:r>
            <w:r w:rsidRPr="009C7798">
              <w:t>state or territory laws and regulations and fair trading legislation.</w:t>
            </w:r>
            <w:bookmarkEnd w:id="38"/>
          </w:p>
        </w:tc>
        <w:permStart w:id="79782905" w:edGrp="everyone" w:displacedByCustomXml="next"/>
        <w:sdt>
          <w:sdtPr>
            <w:rPr>
              <w:rFonts w:cs="Arial"/>
              <w:sz w:val="36"/>
              <w:szCs w:val="36"/>
            </w:rPr>
            <w:id w:val="-18626545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126" w:type="dxa"/>
                <w:tcBorders>
                  <w:right w:val="single" w:sz="12" w:space="0" w:color="000000"/>
                </w:tcBorders>
                <w:vAlign w:val="center"/>
              </w:tcPr>
              <w:p w14:paraId="608084AF" w14:textId="0BC9706A" w:rsidR="00F73091" w:rsidRPr="004E1BC5" w:rsidRDefault="00F73091" w:rsidP="00F7309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79782905" w:displacedByCustomXml="prev"/>
      </w:tr>
      <w:tr w:rsidR="00F73091" w:rsidRPr="00696855" w14:paraId="50303B58" w14:textId="77777777" w:rsidTr="006416B9">
        <w:trPr>
          <w:trHeight w:val="25"/>
        </w:trPr>
        <w:tc>
          <w:tcPr>
            <w:tcW w:w="6946" w:type="dxa"/>
            <w:tcBorders>
              <w:left w:val="single" w:sz="12" w:space="0" w:color="000000"/>
            </w:tcBorders>
          </w:tcPr>
          <w:p w14:paraId="226B82D3" w14:textId="5685182F" w:rsidR="00F73091" w:rsidRPr="00931795" w:rsidRDefault="00F73091" w:rsidP="00F73091">
            <w:pPr>
              <w:pStyle w:val="333PASListTask1"/>
            </w:pPr>
            <w:bookmarkStart w:id="39" w:name="_Ref127522264"/>
            <w:r w:rsidRPr="009C7798">
              <w:t>Adhere to contract agreements and meet all the conditions during construction of the project.</w:t>
            </w:r>
            <w:bookmarkEnd w:id="39"/>
          </w:p>
        </w:tc>
        <w:permStart w:id="221654726" w:edGrp="everyone" w:displacedByCustomXml="next"/>
        <w:sdt>
          <w:sdtPr>
            <w:rPr>
              <w:rFonts w:cs="Arial"/>
              <w:sz w:val="36"/>
              <w:szCs w:val="36"/>
            </w:rPr>
            <w:id w:val="-181485851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126" w:type="dxa"/>
                <w:tcBorders>
                  <w:right w:val="single" w:sz="12" w:space="0" w:color="000000"/>
                </w:tcBorders>
                <w:vAlign w:val="center"/>
              </w:tcPr>
              <w:p w14:paraId="1186A3BC" w14:textId="154E3AA4" w:rsidR="00F73091" w:rsidRPr="004E1BC5" w:rsidRDefault="00F73091" w:rsidP="00F7309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21654726" w:displacedByCustomXml="prev"/>
      </w:tr>
      <w:tr w:rsidR="00F73091" w:rsidRPr="00696855" w14:paraId="3F7EF81F" w14:textId="77777777" w:rsidTr="00F73091">
        <w:trPr>
          <w:trHeight w:val="25"/>
        </w:trPr>
        <w:tc>
          <w:tcPr>
            <w:tcW w:w="6946" w:type="dxa"/>
            <w:tcBorders>
              <w:left w:val="single" w:sz="12" w:space="0" w:color="000000"/>
              <w:bottom w:val="single" w:sz="4" w:space="0" w:color="000000"/>
            </w:tcBorders>
          </w:tcPr>
          <w:p w14:paraId="6561701D" w14:textId="4AFD9B1D" w:rsidR="00F73091" w:rsidRPr="00931795" w:rsidRDefault="00F73091" w:rsidP="00F73091">
            <w:pPr>
              <w:pStyle w:val="333PASListTask1"/>
            </w:pPr>
            <w:bookmarkStart w:id="40" w:name="_Ref127518393"/>
            <w:r w:rsidRPr="009C7798">
              <w:t>Confirm the currency of all mandatory building, subcontractor and workers compensation insurance to ensure sufficient and legislated insurance in in place to cover workers, materials and building.</w:t>
            </w:r>
            <w:bookmarkEnd w:id="40"/>
          </w:p>
        </w:tc>
        <w:permStart w:id="852827855" w:edGrp="everyone" w:displacedByCustomXml="next"/>
        <w:sdt>
          <w:sdtPr>
            <w:rPr>
              <w:rFonts w:cs="Arial"/>
              <w:sz w:val="36"/>
              <w:szCs w:val="36"/>
            </w:rPr>
            <w:id w:val="-36329593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126" w:type="dxa"/>
                <w:tcBorders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6616FDDF" w14:textId="639BA69B" w:rsidR="00F73091" w:rsidRPr="004E1BC5" w:rsidRDefault="00F73091" w:rsidP="00F7309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52827855" w:displacedByCustomXml="prev"/>
      </w:tr>
      <w:tr w:rsidR="00F73091" w:rsidRPr="00696855" w14:paraId="09DFB6C3" w14:textId="77777777" w:rsidTr="00F73091">
        <w:trPr>
          <w:trHeight w:val="25"/>
        </w:trPr>
        <w:tc>
          <w:tcPr>
            <w:tcW w:w="6946" w:type="dxa"/>
            <w:tcBorders>
              <w:left w:val="single" w:sz="12" w:space="0" w:color="000000"/>
              <w:bottom w:val="single" w:sz="12" w:space="0" w:color="000000"/>
            </w:tcBorders>
          </w:tcPr>
          <w:p w14:paraId="57A8A791" w14:textId="7E3491C8" w:rsidR="00F73091" w:rsidRPr="00931795" w:rsidRDefault="00F73091" w:rsidP="00F73091">
            <w:pPr>
              <w:pStyle w:val="333PASListTask1"/>
            </w:pPr>
            <w:bookmarkStart w:id="41" w:name="_Ref127518574"/>
            <w:r w:rsidRPr="009C7798">
              <w:t>Administer payroll system which incorporates employee and contractor payments, deduction of taxes, including goods and services tax (GST), tracking of transactions and calculating wages.</w:t>
            </w:r>
            <w:bookmarkEnd w:id="41"/>
          </w:p>
        </w:tc>
        <w:permStart w:id="723206195" w:edGrp="everyone" w:displacedByCustomXml="next"/>
        <w:sdt>
          <w:sdtPr>
            <w:rPr>
              <w:rFonts w:cs="Arial"/>
              <w:sz w:val="36"/>
              <w:szCs w:val="36"/>
            </w:rPr>
            <w:id w:val="-8950505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126" w:type="dxa"/>
                <w:tcBorders>
                  <w:bottom w:val="single" w:sz="12" w:space="0" w:color="000000"/>
                  <w:right w:val="single" w:sz="12" w:space="0" w:color="000000"/>
                </w:tcBorders>
                <w:vAlign w:val="center"/>
              </w:tcPr>
              <w:p w14:paraId="7C31498E" w14:textId="684C0C37" w:rsidR="00F73091" w:rsidRPr="004E1BC5" w:rsidRDefault="00F73091" w:rsidP="00F7309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723206195" w:displacedByCustomXml="prev"/>
      </w:tr>
      <w:tr w:rsidR="00F73091" w:rsidRPr="00696855" w14:paraId="4A9C9C4E" w14:textId="77777777" w:rsidTr="00F73091">
        <w:trPr>
          <w:trHeight w:val="25"/>
        </w:trPr>
        <w:tc>
          <w:tcPr>
            <w:tcW w:w="6946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</w:tcPr>
          <w:p w14:paraId="0501A1E5" w14:textId="41C9953A" w:rsidR="00F73091" w:rsidRPr="00931795" w:rsidRDefault="00F73091" w:rsidP="00F73091">
            <w:pPr>
              <w:pStyle w:val="333PASListTask1"/>
            </w:pPr>
            <w:bookmarkStart w:id="42" w:name="_Ref127518656"/>
            <w:r w:rsidRPr="009C7798">
              <w:lastRenderedPageBreak/>
              <w:t>Make financial transactions correctly to pay supplier invoices and other required payments.</w:t>
            </w:r>
            <w:bookmarkEnd w:id="42"/>
          </w:p>
        </w:tc>
        <w:permStart w:id="1677475983" w:edGrp="everyone" w:displacedByCustomXml="next"/>
        <w:sdt>
          <w:sdtPr>
            <w:rPr>
              <w:rFonts w:cs="Arial"/>
              <w:sz w:val="36"/>
              <w:szCs w:val="36"/>
            </w:rPr>
            <w:id w:val="12914057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126" w:type="dxa"/>
                <w:tcBorders>
                  <w:top w:val="single" w:sz="12" w:space="0" w:color="000000"/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2AAC7F7F" w14:textId="0D3D6F13" w:rsidR="00F73091" w:rsidRPr="004E1BC5" w:rsidRDefault="00F73091" w:rsidP="00F7309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77475983" w:displacedByCustomXml="prev"/>
      </w:tr>
      <w:tr w:rsidR="00F73091" w:rsidRPr="00696855" w14:paraId="30899D35" w14:textId="77777777" w:rsidTr="00F73091">
        <w:trPr>
          <w:trHeight w:val="25"/>
        </w:trPr>
        <w:tc>
          <w:tcPr>
            <w:tcW w:w="6946" w:type="dxa"/>
            <w:tcBorders>
              <w:top w:val="single" w:sz="4" w:space="0" w:color="000000"/>
              <w:left w:val="single" w:sz="12" w:space="0" w:color="000000"/>
            </w:tcBorders>
          </w:tcPr>
          <w:p w14:paraId="7525460F" w14:textId="6D6E9760" w:rsidR="00F73091" w:rsidRPr="00931795" w:rsidRDefault="00F73091" w:rsidP="00F73091">
            <w:pPr>
              <w:pStyle w:val="333PASListTask1"/>
            </w:pPr>
            <w:bookmarkStart w:id="43" w:name="_Ref127522413"/>
            <w:r w:rsidRPr="009C7798">
              <w:t>Apply building and construction standards and codes during construction.</w:t>
            </w:r>
            <w:bookmarkEnd w:id="43"/>
          </w:p>
        </w:tc>
        <w:permStart w:id="1675306962" w:edGrp="everyone" w:displacedByCustomXml="next"/>
        <w:sdt>
          <w:sdtPr>
            <w:rPr>
              <w:rFonts w:cs="Arial"/>
              <w:sz w:val="36"/>
              <w:szCs w:val="36"/>
            </w:rPr>
            <w:id w:val="2971162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126" w:type="dxa"/>
                <w:tcBorders>
                  <w:top w:val="single" w:sz="4" w:space="0" w:color="000000"/>
                  <w:right w:val="single" w:sz="12" w:space="0" w:color="000000"/>
                </w:tcBorders>
                <w:vAlign w:val="center"/>
              </w:tcPr>
              <w:p w14:paraId="31FD929B" w14:textId="17B56F56" w:rsidR="00F73091" w:rsidRPr="004E1BC5" w:rsidRDefault="00F73091" w:rsidP="00F7309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75306962" w:displacedByCustomXml="prev"/>
      </w:tr>
      <w:tr w:rsidR="00FC083A" w:rsidRPr="00696855" w14:paraId="5F76313C" w14:textId="77777777" w:rsidTr="00214EFD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2A60D272" w14:textId="45A165F4" w:rsidR="00FC083A" w:rsidRPr="004E1BC5" w:rsidRDefault="00FC083A" w:rsidP="003A6294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4 </w:t>
            </w:r>
            <w:r w:rsidR="003A6294" w:rsidRPr="003A6294">
              <w:rPr>
                <w:rFonts w:cs="Arial"/>
                <w:b/>
                <w:sz w:val="20"/>
              </w:rPr>
              <w:t>Apply industrial relations.</w:t>
            </w:r>
          </w:p>
        </w:tc>
      </w:tr>
      <w:tr w:rsidR="00F73091" w:rsidRPr="00696855" w14:paraId="3C482F5B" w14:textId="77777777" w:rsidTr="00E40C11">
        <w:trPr>
          <w:trHeight w:val="25"/>
        </w:trPr>
        <w:tc>
          <w:tcPr>
            <w:tcW w:w="6946" w:type="dxa"/>
            <w:tcBorders>
              <w:left w:val="single" w:sz="12" w:space="0" w:color="000000"/>
            </w:tcBorders>
          </w:tcPr>
          <w:p w14:paraId="544BB21F" w14:textId="195FFE58" w:rsidR="00F73091" w:rsidRPr="003A6294" w:rsidRDefault="00F73091" w:rsidP="00F73091">
            <w:pPr>
              <w:pStyle w:val="334PASListTask1"/>
            </w:pPr>
            <w:bookmarkStart w:id="44" w:name="_Ref127518784"/>
            <w:bookmarkStart w:id="45" w:name="_Ref127522357"/>
            <w:r w:rsidRPr="00B73AB6">
              <w:t>Ensure workplace and subcontractor agreements and Awards are current , meet industrial relations requirements and are complied with.</w:t>
            </w:r>
            <w:bookmarkEnd w:id="44"/>
            <w:r>
              <w:t xml:space="preserve"> (attach screenshot or copy of Agreement/Award)</w:t>
            </w:r>
            <w:bookmarkEnd w:id="45"/>
          </w:p>
        </w:tc>
        <w:permStart w:id="333337" w:edGrp="everyone" w:displacedByCustomXml="next"/>
        <w:sdt>
          <w:sdtPr>
            <w:rPr>
              <w:rFonts w:cs="Arial"/>
              <w:sz w:val="36"/>
              <w:szCs w:val="36"/>
            </w:rPr>
            <w:id w:val="2786948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126" w:type="dxa"/>
                <w:tcBorders>
                  <w:right w:val="single" w:sz="12" w:space="0" w:color="000000"/>
                </w:tcBorders>
                <w:vAlign w:val="center"/>
              </w:tcPr>
              <w:p w14:paraId="76FD3B9B" w14:textId="65CC5BA1" w:rsidR="00F73091" w:rsidRPr="004E1BC5" w:rsidRDefault="00F73091" w:rsidP="00F7309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33337" w:displacedByCustomXml="prev"/>
      </w:tr>
      <w:tr w:rsidR="00F73091" w:rsidRPr="00696855" w14:paraId="5965B982" w14:textId="77777777" w:rsidTr="00E40C11">
        <w:trPr>
          <w:trHeight w:val="25"/>
        </w:trPr>
        <w:tc>
          <w:tcPr>
            <w:tcW w:w="6946" w:type="dxa"/>
            <w:tcBorders>
              <w:left w:val="single" w:sz="12" w:space="0" w:color="000000"/>
            </w:tcBorders>
          </w:tcPr>
          <w:p w14:paraId="384D9B23" w14:textId="7C56C70B" w:rsidR="00F73091" w:rsidRPr="003A6294" w:rsidRDefault="00F73091" w:rsidP="00F73091">
            <w:pPr>
              <w:pStyle w:val="334PASListTask1"/>
            </w:pPr>
            <w:bookmarkStart w:id="46" w:name="_Ref127518873"/>
            <w:r w:rsidRPr="00B73AB6">
              <w:t>Organise and provide agreed training to workers and apprentices as required.</w:t>
            </w:r>
            <w:bookmarkEnd w:id="46"/>
          </w:p>
        </w:tc>
        <w:permStart w:id="1562851547" w:edGrp="everyone" w:displacedByCustomXml="next"/>
        <w:sdt>
          <w:sdtPr>
            <w:rPr>
              <w:rFonts w:cs="Arial"/>
              <w:sz w:val="36"/>
              <w:szCs w:val="36"/>
            </w:rPr>
            <w:id w:val="-6748021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126" w:type="dxa"/>
                <w:tcBorders>
                  <w:right w:val="single" w:sz="12" w:space="0" w:color="000000"/>
                </w:tcBorders>
                <w:vAlign w:val="center"/>
              </w:tcPr>
              <w:p w14:paraId="144568D5" w14:textId="5C375EA7" w:rsidR="00F73091" w:rsidRPr="004E1BC5" w:rsidRDefault="00F73091" w:rsidP="00F7309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62851547" w:displacedByCustomXml="prev"/>
      </w:tr>
      <w:tr w:rsidR="00F73091" w:rsidRPr="00696855" w14:paraId="4DCA4257" w14:textId="77777777" w:rsidTr="00E40C11">
        <w:trPr>
          <w:trHeight w:val="25"/>
        </w:trPr>
        <w:tc>
          <w:tcPr>
            <w:tcW w:w="6946" w:type="dxa"/>
            <w:tcBorders>
              <w:left w:val="single" w:sz="12" w:space="0" w:color="000000"/>
            </w:tcBorders>
          </w:tcPr>
          <w:p w14:paraId="1936B49A" w14:textId="281EE24A" w:rsidR="00F73091" w:rsidRPr="003A6294" w:rsidRDefault="00F73091" w:rsidP="00F73091">
            <w:pPr>
              <w:pStyle w:val="334PASListTask1"/>
            </w:pPr>
            <w:bookmarkStart w:id="47" w:name="_Ref127518930"/>
            <w:r w:rsidRPr="00B73AB6">
              <w:t>Provide information on discrimination &amp; harassment to workers and monitor for positive actions.</w:t>
            </w:r>
            <w:bookmarkEnd w:id="47"/>
          </w:p>
        </w:tc>
        <w:permStart w:id="277101111" w:edGrp="everyone" w:displacedByCustomXml="next"/>
        <w:sdt>
          <w:sdtPr>
            <w:rPr>
              <w:rFonts w:cs="Arial"/>
              <w:sz w:val="36"/>
              <w:szCs w:val="36"/>
            </w:rPr>
            <w:id w:val="-15028040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126" w:type="dxa"/>
                <w:tcBorders>
                  <w:right w:val="single" w:sz="12" w:space="0" w:color="000000"/>
                </w:tcBorders>
                <w:vAlign w:val="center"/>
              </w:tcPr>
              <w:p w14:paraId="62BB42F2" w14:textId="4D0D0A3C" w:rsidR="00F73091" w:rsidRPr="004E1BC5" w:rsidRDefault="00F73091" w:rsidP="00F7309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77101111" w:displacedByCustomXml="prev"/>
      </w:tr>
      <w:tr w:rsidR="003A6294" w:rsidRPr="00696855" w14:paraId="4D798621" w14:textId="77777777" w:rsidTr="00214EFD">
        <w:trPr>
          <w:trHeight w:val="25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D9D9D9" w:themeFill="background1" w:themeFillShade="D9"/>
          </w:tcPr>
          <w:p w14:paraId="301FC29B" w14:textId="23517817" w:rsidR="003A6294" w:rsidRPr="004E1BC5" w:rsidRDefault="003A6294" w:rsidP="003A6294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5. </w:t>
            </w:r>
            <w:r w:rsidRPr="003A6294">
              <w:rPr>
                <w:rFonts w:cs="Arial"/>
                <w:b/>
                <w:sz w:val="20"/>
              </w:rPr>
              <w:t>Resolve disputes and complaints.</w:t>
            </w:r>
          </w:p>
        </w:tc>
      </w:tr>
      <w:tr w:rsidR="00F73091" w:rsidRPr="00696855" w14:paraId="6B48A13D" w14:textId="77777777" w:rsidTr="00D53F7A">
        <w:trPr>
          <w:trHeight w:val="25"/>
        </w:trPr>
        <w:tc>
          <w:tcPr>
            <w:tcW w:w="6946" w:type="dxa"/>
            <w:tcBorders>
              <w:left w:val="single" w:sz="12" w:space="0" w:color="000000"/>
            </w:tcBorders>
          </w:tcPr>
          <w:p w14:paraId="4A1B8750" w14:textId="01846198" w:rsidR="00F73091" w:rsidRPr="00931795" w:rsidRDefault="00F73091" w:rsidP="00F73091">
            <w:pPr>
              <w:pStyle w:val="335PASListTask1"/>
            </w:pPr>
            <w:bookmarkStart w:id="48" w:name="_Ref127520592"/>
            <w:r w:rsidRPr="00031C19">
              <w:t>Apply workplace dispute resolution processes.</w:t>
            </w:r>
            <w:bookmarkEnd w:id="48"/>
          </w:p>
        </w:tc>
        <w:permStart w:id="136142660" w:edGrp="everyone" w:displacedByCustomXml="next"/>
        <w:sdt>
          <w:sdtPr>
            <w:rPr>
              <w:rFonts w:cs="Arial"/>
              <w:sz w:val="36"/>
              <w:szCs w:val="36"/>
            </w:rPr>
            <w:id w:val="1713066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126" w:type="dxa"/>
                <w:tcBorders>
                  <w:right w:val="single" w:sz="12" w:space="0" w:color="000000"/>
                </w:tcBorders>
                <w:vAlign w:val="center"/>
              </w:tcPr>
              <w:p w14:paraId="1D22F469" w14:textId="78E4E771" w:rsidR="00F73091" w:rsidRPr="00F73091" w:rsidRDefault="00F73091" w:rsidP="00F7309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6142660" w:displacedByCustomXml="prev"/>
      </w:tr>
      <w:tr w:rsidR="00F73091" w:rsidRPr="00696855" w14:paraId="7C1597D8" w14:textId="77777777" w:rsidTr="00D53F7A">
        <w:trPr>
          <w:trHeight w:val="25"/>
        </w:trPr>
        <w:tc>
          <w:tcPr>
            <w:tcW w:w="6946" w:type="dxa"/>
            <w:tcBorders>
              <w:left w:val="single" w:sz="12" w:space="0" w:color="000000"/>
            </w:tcBorders>
          </w:tcPr>
          <w:p w14:paraId="5C5E7F32" w14:textId="4EA0AB68" w:rsidR="00F73091" w:rsidRPr="00931795" w:rsidRDefault="00F73091" w:rsidP="00F73091">
            <w:pPr>
              <w:pStyle w:val="335PASListTask1"/>
            </w:pPr>
            <w:bookmarkStart w:id="49" w:name="_Ref127520735"/>
            <w:r w:rsidRPr="00031C19">
              <w:t>Address complaints promptly, consult with complainant and resolve issue with the best solution for all.</w:t>
            </w:r>
            <w:bookmarkEnd w:id="49"/>
          </w:p>
        </w:tc>
        <w:permStart w:id="532759420" w:edGrp="everyone" w:displacedByCustomXml="next"/>
        <w:sdt>
          <w:sdtPr>
            <w:rPr>
              <w:rFonts w:cs="Arial"/>
              <w:sz w:val="36"/>
              <w:szCs w:val="36"/>
            </w:rPr>
            <w:id w:val="1883083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126" w:type="dxa"/>
                <w:tcBorders>
                  <w:right w:val="single" w:sz="12" w:space="0" w:color="000000"/>
                </w:tcBorders>
                <w:vAlign w:val="center"/>
              </w:tcPr>
              <w:p w14:paraId="30427981" w14:textId="65EDF1A5" w:rsidR="00F73091" w:rsidRPr="00F73091" w:rsidRDefault="00F73091" w:rsidP="00F7309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32759420" w:displacedByCustomXml="prev"/>
      </w:tr>
      <w:tr w:rsidR="00F73091" w:rsidRPr="00696855" w14:paraId="2BE447BD" w14:textId="77777777" w:rsidTr="00D53F7A">
        <w:trPr>
          <w:trHeight w:val="25"/>
        </w:trPr>
        <w:tc>
          <w:tcPr>
            <w:tcW w:w="6946" w:type="dxa"/>
            <w:tcBorders>
              <w:left w:val="single" w:sz="12" w:space="0" w:color="000000"/>
              <w:bottom w:val="single" w:sz="12" w:space="0" w:color="auto"/>
            </w:tcBorders>
          </w:tcPr>
          <w:p w14:paraId="2E8A84D2" w14:textId="39D8A48D" w:rsidR="00F73091" w:rsidRPr="00931795" w:rsidRDefault="00F73091" w:rsidP="00F73091">
            <w:pPr>
              <w:pStyle w:val="335PASListTask1"/>
            </w:pPr>
            <w:bookmarkStart w:id="50" w:name="_Ref127520920"/>
            <w:r w:rsidRPr="00031C19">
              <w:t>Record dispute outcome and maintain documentation.</w:t>
            </w:r>
            <w:bookmarkEnd w:id="50"/>
            <w:r>
              <w:t xml:space="preserve"> (attach screenshot or copy of record)</w:t>
            </w:r>
          </w:p>
        </w:tc>
        <w:permStart w:id="367734937" w:edGrp="everyone" w:displacedByCustomXml="next"/>
        <w:sdt>
          <w:sdtPr>
            <w:rPr>
              <w:rFonts w:cs="Arial"/>
              <w:sz w:val="36"/>
              <w:szCs w:val="36"/>
            </w:rPr>
            <w:id w:val="-39065163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126" w:type="dxa"/>
                <w:tcBorders>
                  <w:bottom w:val="single" w:sz="12" w:space="0" w:color="auto"/>
                  <w:right w:val="single" w:sz="12" w:space="0" w:color="000000"/>
                </w:tcBorders>
                <w:vAlign w:val="center"/>
              </w:tcPr>
              <w:p w14:paraId="131648E7" w14:textId="0A33ED15" w:rsidR="00F73091" w:rsidRPr="00F73091" w:rsidRDefault="00F73091" w:rsidP="00F73091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67734937" w:displacedByCustomXml="prev"/>
      </w:tr>
      <w:bookmarkEnd w:id="26"/>
    </w:tbl>
    <w:p w14:paraId="66B0C917" w14:textId="77777777" w:rsidR="00FC083A" w:rsidRDefault="00FC083A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71F772F" w14:textId="77777777" w:rsidR="00FC083A" w:rsidRDefault="00FC083A" w:rsidP="00FC083A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FC083A" w:rsidRPr="00BA4D9F" w14:paraId="201EEDB3" w14:textId="77777777" w:rsidTr="00F73091">
        <w:tc>
          <w:tcPr>
            <w:tcW w:w="9072" w:type="dxa"/>
          </w:tcPr>
          <w:p w14:paraId="7D2C1B44" w14:textId="77777777" w:rsidR="00FC083A" w:rsidRPr="00BA4D9F" w:rsidRDefault="00FC083A" w:rsidP="00A80ACC">
            <w:pPr>
              <w:jc w:val="left"/>
              <w:rPr>
                <w:rFonts w:ascii="Arial Black" w:hAnsi="Arial Black"/>
                <w:b/>
                <w:sz w:val="28"/>
                <w:szCs w:val="28"/>
              </w:rPr>
            </w:pPr>
            <w:r w:rsidRPr="00E24691">
              <w:rPr>
                <w:rFonts w:cs="Arial"/>
                <w:b/>
                <w:szCs w:val="22"/>
              </w:rPr>
              <w:t>Observer comments:</w:t>
            </w:r>
          </w:p>
        </w:tc>
      </w:tr>
      <w:tr w:rsidR="00F73091" w:rsidRPr="00F73091" w14:paraId="3A5B3E99" w14:textId="77777777" w:rsidTr="00F73091">
        <w:trPr>
          <w:trHeight w:val="13030"/>
        </w:trPr>
        <w:tc>
          <w:tcPr>
            <w:tcW w:w="9072" w:type="dxa"/>
          </w:tcPr>
          <w:p w14:paraId="5D91B861" w14:textId="77777777" w:rsidR="00F73091" w:rsidRPr="00F73091" w:rsidRDefault="00F73091" w:rsidP="00F73091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152331740" w:edGrp="everyone"/>
            <w:permEnd w:id="1152331740"/>
          </w:p>
        </w:tc>
      </w:tr>
    </w:tbl>
    <w:p w14:paraId="1200A142" w14:textId="218E2ED1" w:rsidR="0039623A" w:rsidRDefault="0039623A" w:rsidP="001A3ED6">
      <w:pPr>
        <w:jc w:val="left"/>
        <w:rPr>
          <w:rFonts w:ascii="Arial" w:hAnsi="Arial" w:cs="Arial"/>
          <w:sz w:val="22"/>
          <w:szCs w:val="22"/>
        </w:rPr>
      </w:pPr>
    </w:p>
    <w:sectPr w:rsidR="0039623A" w:rsidSect="001A3ED6">
      <w:headerReference w:type="even" r:id="rId18"/>
      <w:headerReference w:type="default" r:id="rId19"/>
      <w:footerReference w:type="default" r:id="rId20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EB5101" w14:textId="77777777" w:rsidR="0043335E" w:rsidRDefault="0043335E" w:rsidP="00A67754">
      <w:r>
        <w:separator/>
      </w:r>
    </w:p>
    <w:p w14:paraId="488F767E" w14:textId="77777777" w:rsidR="0043335E" w:rsidRDefault="0043335E"/>
    <w:p w14:paraId="42C1A59A" w14:textId="77777777" w:rsidR="0043335E" w:rsidRDefault="0043335E"/>
  </w:endnote>
  <w:endnote w:type="continuationSeparator" w:id="0">
    <w:p w14:paraId="476440A6" w14:textId="77777777" w:rsidR="0043335E" w:rsidRDefault="0043335E" w:rsidP="00A67754">
      <w:r>
        <w:continuationSeparator/>
      </w:r>
    </w:p>
    <w:p w14:paraId="6C11041B" w14:textId="77777777" w:rsidR="0043335E" w:rsidRDefault="0043335E"/>
    <w:p w14:paraId="63D77DE9" w14:textId="77777777" w:rsidR="0043335E" w:rsidRDefault="004333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5B488BA8" w:rsidR="006E5B7D" w:rsidRPr="00830749" w:rsidRDefault="00B910D3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9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8603B">
          <w:rPr>
            <w:rFonts w:ascii="Arial" w:hAnsi="Arial" w:cs="Arial"/>
            <w:b/>
            <w:sz w:val="16"/>
            <w:szCs w:val="16"/>
          </w:rPr>
          <w:t>v1-0_15/02/2023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305D6EC6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</w:t>
    </w:r>
    <w:r w:rsidRPr="0068603B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8603B" w:rsidRPr="0068603B">
          <w:rPr>
            <w:rFonts w:ascii="Arial" w:hAnsi="Arial" w:cs="Arial"/>
            <w:b/>
            <w:sz w:val="16"/>
            <w:szCs w:val="16"/>
          </w:rPr>
          <w:t>v1-0_15/02/2023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B910D3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13171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7C27C7C" w14:textId="35EF210E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8603B">
          <w:rPr>
            <w:rFonts w:ascii="Arial" w:hAnsi="Arial" w:cs="Arial"/>
            <w:b/>
            <w:sz w:val="16"/>
            <w:szCs w:val="16"/>
          </w:rPr>
          <w:t>v1-0_15/02/2023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B910D3">
          <w:rPr>
            <w:rFonts w:ascii="Arial" w:hAnsi="Arial" w:cs="Arial"/>
            <w:b/>
            <w:bCs/>
            <w:noProof/>
            <w:sz w:val="16"/>
            <w:szCs w:val="16"/>
          </w:rPr>
          <w:t>9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4288DC53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8603B">
          <w:rPr>
            <w:rFonts w:ascii="Arial" w:hAnsi="Arial" w:cs="Arial"/>
            <w:b/>
            <w:sz w:val="16"/>
            <w:szCs w:val="16"/>
          </w:rPr>
          <w:t>v1-0_15/02/2023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B910D3">
      <w:rPr>
        <w:rFonts w:ascii="Arial" w:hAnsi="Arial" w:cs="Arial"/>
        <w:b/>
        <w:noProof/>
        <w:sz w:val="16"/>
        <w:szCs w:val="16"/>
      </w:rPr>
      <w:t>7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D122EC" w14:textId="77777777" w:rsidR="0043335E" w:rsidRDefault="0043335E" w:rsidP="00A67754">
      <w:r>
        <w:separator/>
      </w:r>
    </w:p>
    <w:p w14:paraId="0E359300" w14:textId="77777777" w:rsidR="0043335E" w:rsidRDefault="0043335E"/>
    <w:p w14:paraId="3855239E" w14:textId="77777777" w:rsidR="0043335E" w:rsidRDefault="0043335E"/>
  </w:footnote>
  <w:footnote w:type="continuationSeparator" w:id="0">
    <w:p w14:paraId="15C6DF54" w14:textId="77777777" w:rsidR="0043335E" w:rsidRDefault="0043335E" w:rsidP="00A67754">
      <w:r>
        <w:continuationSeparator/>
      </w:r>
    </w:p>
    <w:p w14:paraId="097248B9" w14:textId="77777777" w:rsidR="0043335E" w:rsidRDefault="0043335E"/>
    <w:p w14:paraId="005CA552" w14:textId="77777777" w:rsidR="0043335E" w:rsidRDefault="0043335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A409D" w14:textId="3F99112D" w:rsidR="006E5B7D" w:rsidRDefault="00EA1924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</w:t>
    </w:r>
    <w:r w:rsidR="006E5B7D"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8603B">
          <w:rPr>
            <w:rFonts w:ascii="Arial" w:hAnsi="Arial" w:cs="Arial"/>
            <w:b/>
            <w:sz w:val="16"/>
            <w:szCs w:val="16"/>
          </w:rPr>
          <w:t>CPCCBC4009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8603B">
          <w:rPr>
            <w:rFonts w:ascii="Arial" w:hAnsi="Arial" w:cs="Arial"/>
            <w:b/>
            <w:sz w:val="16"/>
            <w:szCs w:val="16"/>
          </w:rPr>
          <w:t>Apply legal requirements to building and construction projects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DFCBC" w14:textId="47806902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8603B" w:rsidRPr="0068603B">
          <w:rPr>
            <w:rFonts w:ascii="Arial" w:hAnsi="Arial" w:cs="Arial"/>
            <w:b/>
            <w:sz w:val="16"/>
            <w:szCs w:val="16"/>
          </w:rPr>
          <w:t>CPCCBC4009</w:t>
        </w:r>
      </w:sdtContent>
    </w:sdt>
    <w:r w:rsidRPr="0068603B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8603B" w:rsidRPr="0068603B">
          <w:rPr>
            <w:rFonts w:ascii="Arial" w:hAnsi="Arial" w:cs="Arial"/>
            <w:b/>
            <w:sz w:val="16"/>
            <w:szCs w:val="16"/>
          </w:rPr>
          <w:t>Apply legal requirements to building and construction projects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613A1" w14:textId="095E84CB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8603B">
          <w:rPr>
            <w:rFonts w:ascii="Arial" w:hAnsi="Arial" w:cs="Arial"/>
            <w:b/>
            <w:sz w:val="16"/>
            <w:szCs w:val="16"/>
          </w:rPr>
          <w:t>CPCCBC4009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8603B">
          <w:rPr>
            <w:rFonts w:ascii="Arial" w:hAnsi="Arial" w:cs="Arial"/>
            <w:b/>
            <w:sz w:val="16"/>
            <w:szCs w:val="16"/>
          </w:rPr>
          <w:t>Apply legal requirements to building and construction projects</w:t>
        </w:r>
      </w:sdtContent>
    </w:sdt>
  </w:p>
  <w:p w14:paraId="532BC78D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9FD33" w14:textId="1B56756C" w:rsidR="00EA1924" w:rsidRDefault="00EA1924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Workbook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473747809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CPCCBC4009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9325497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Apply legal requirements to building and construction projects</w:t>
        </w:r>
      </w:sdtContent>
    </w:sdt>
  </w:p>
  <w:p w14:paraId="67036677" w14:textId="77777777" w:rsidR="00EA1924" w:rsidRPr="00830749" w:rsidRDefault="00EA1924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11552" w14:textId="57369F8B" w:rsidR="00787509" w:rsidRDefault="00787509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>Workbook</w:t>
    </w:r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81178384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8603B">
          <w:rPr>
            <w:rFonts w:ascii="Arial" w:hAnsi="Arial" w:cs="Arial"/>
            <w:b/>
            <w:sz w:val="16"/>
            <w:szCs w:val="16"/>
          </w:rPr>
          <w:t>CPCCBC4009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62798425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8603B">
          <w:rPr>
            <w:rFonts w:ascii="Arial" w:hAnsi="Arial" w:cs="Arial"/>
            <w:b/>
            <w:sz w:val="16"/>
            <w:szCs w:val="16"/>
          </w:rPr>
          <w:t>Apply legal requirements to building and construction projects</w:t>
        </w:r>
      </w:sdtContent>
    </w:sdt>
  </w:p>
  <w:p w14:paraId="785BC167" w14:textId="77777777" w:rsidR="00787509" w:rsidRPr="00830749" w:rsidRDefault="0078750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56D05" w14:textId="75A45086" w:rsidR="006E5B7D" w:rsidRDefault="001A3ED6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Practical </w:t>
    </w:r>
    <w:r w:rsidR="006E5B7D"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8603B">
          <w:rPr>
            <w:rFonts w:ascii="Arial" w:hAnsi="Arial" w:cs="Arial"/>
            <w:b/>
            <w:sz w:val="16"/>
            <w:szCs w:val="16"/>
          </w:rPr>
          <w:t>CPCCBC4009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8603B">
          <w:rPr>
            <w:rFonts w:ascii="Arial" w:hAnsi="Arial" w:cs="Arial"/>
            <w:b/>
            <w:sz w:val="16"/>
            <w:szCs w:val="16"/>
          </w:rPr>
          <w:t>Apply legal requirements to building and construction projects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7DE3C" w14:textId="50624006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1A3ED6">
      <w:rPr>
        <w:rFonts w:ascii="Arial" w:hAnsi="Arial" w:cs="Arial"/>
        <w:b/>
        <w:sz w:val="16"/>
        <w:szCs w:val="16"/>
      </w:rPr>
      <w:t xml:space="preserve">Practical </w:t>
    </w:r>
    <w:r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8603B">
          <w:rPr>
            <w:rFonts w:ascii="Arial" w:hAnsi="Arial" w:cs="Arial"/>
            <w:b/>
            <w:sz w:val="16"/>
            <w:szCs w:val="16"/>
          </w:rPr>
          <w:t>CPCCBC4009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8603B">
          <w:rPr>
            <w:rFonts w:ascii="Arial" w:hAnsi="Arial" w:cs="Arial"/>
            <w:b/>
            <w:sz w:val="16"/>
            <w:szCs w:val="16"/>
          </w:rPr>
          <w:t>Apply legal requirements to building and construction projects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83938"/>
    <w:multiLevelType w:val="multilevel"/>
    <w:tmpl w:val="0A5A84DE"/>
    <w:lvl w:ilvl="0">
      <w:numFmt w:val="decimal"/>
      <w:lvlText w:val="3.%1 "/>
      <w:lvlJc w:val="left"/>
      <w:pPr>
        <w:ind w:left="360" w:hanging="360"/>
      </w:pPr>
      <w:rPr>
        <w:rFonts w:hint="default"/>
      </w:rPr>
    </w:lvl>
    <w:lvl w:ilvl="1">
      <w:numFmt w:val="decimal"/>
      <w:lvlText w:val="2.%2 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" w15:restartNumberingAfterBreak="0">
    <w:nsid w:val="01C460E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3A6263F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4277A75"/>
    <w:multiLevelType w:val="singleLevel"/>
    <w:tmpl w:val="D5D6F8E4"/>
    <w:lvl w:ilvl="0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9C6E7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7" w15:restartNumberingAfterBreak="0">
    <w:nsid w:val="09C46548"/>
    <w:multiLevelType w:val="hybridMultilevel"/>
    <w:tmpl w:val="A8646F4A"/>
    <w:lvl w:ilvl="0" w:tplc="FFFFFFFF">
      <w:start w:val="1"/>
      <w:numFmt w:val="lowerLetter"/>
      <w:lvlText w:val="%1)"/>
      <w:lvlJc w:val="left"/>
      <w:pPr>
        <w:ind w:left="755" w:hanging="360"/>
      </w:pPr>
      <w:rPr>
        <w:rFonts w:ascii="Arial" w:eastAsiaTheme="minorHAnsi" w:hAnsi="Arial" w:cs="Arial" w:hint="default"/>
        <w:b w:val="0"/>
        <w:i w:val="0"/>
        <w:color w:val="auto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75" w:hanging="360"/>
      </w:pPr>
    </w:lvl>
    <w:lvl w:ilvl="2" w:tplc="FFFFFFFF" w:tentative="1">
      <w:start w:val="1"/>
      <w:numFmt w:val="lowerRoman"/>
      <w:lvlText w:val="%3."/>
      <w:lvlJc w:val="right"/>
      <w:pPr>
        <w:ind w:left="2195" w:hanging="180"/>
      </w:pPr>
    </w:lvl>
    <w:lvl w:ilvl="3" w:tplc="FFFFFFFF" w:tentative="1">
      <w:start w:val="1"/>
      <w:numFmt w:val="decimal"/>
      <w:lvlText w:val="%4."/>
      <w:lvlJc w:val="left"/>
      <w:pPr>
        <w:ind w:left="2915" w:hanging="360"/>
      </w:pPr>
    </w:lvl>
    <w:lvl w:ilvl="4" w:tplc="FFFFFFFF" w:tentative="1">
      <w:start w:val="1"/>
      <w:numFmt w:val="lowerLetter"/>
      <w:lvlText w:val="%5."/>
      <w:lvlJc w:val="left"/>
      <w:pPr>
        <w:ind w:left="3635" w:hanging="360"/>
      </w:pPr>
    </w:lvl>
    <w:lvl w:ilvl="5" w:tplc="FFFFFFFF" w:tentative="1">
      <w:start w:val="1"/>
      <w:numFmt w:val="lowerRoman"/>
      <w:lvlText w:val="%6."/>
      <w:lvlJc w:val="right"/>
      <w:pPr>
        <w:ind w:left="4355" w:hanging="180"/>
      </w:pPr>
    </w:lvl>
    <w:lvl w:ilvl="6" w:tplc="FFFFFFFF" w:tentative="1">
      <w:start w:val="1"/>
      <w:numFmt w:val="decimal"/>
      <w:lvlText w:val="%7."/>
      <w:lvlJc w:val="left"/>
      <w:pPr>
        <w:ind w:left="5075" w:hanging="360"/>
      </w:pPr>
    </w:lvl>
    <w:lvl w:ilvl="7" w:tplc="FFFFFFFF" w:tentative="1">
      <w:start w:val="1"/>
      <w:numFmt w:val="lowerLetter"/>
      <w:lvlText w:val="%8."/>
      <w:lvlJc w:val="left"/>
      <w:pPr>
        <w:ind w:left="5795" w:hanging="360"/>
      </w:pPr>
    </w:lvl>
    <w:lvl w:ilvl="8" w:tplc="FFFFFFFF" w:tentative="1">
      <w:start w:val="1"/>
      <w:numFmt w:val="lowerRoman"/>
      <w:lvlText w:val="%9."/>
      <w:lvlJc w:val="right"/>
      <w:pPr>
        <w:ind w:left="6515" w:hanging="180"/>
      </w:pPr>
    </w:lvl>
  </w:abstractNum>
  <w:abstractNum w:abstractNumId="8" w15:restartNumberingAfterBreak="0">
    <w:nsid w:val="0BC371C7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536B37"/>
    <w:multiLevelType w:val="hybridMultilevel"/>
    <w:tmpl w:val="A8646F4A"/>
    <w:lvl w:ilvl="0" w:tplc="FFFFFFFF">
      <w:start w:val="1"/>
      <w:numFmt w:val="lowerLetter"/>
      <w:lvlText w:val="%1)"/>
      <w:lvlJc w:val="left"/>
      <w:pPr>
        <w:ind w:left="755" w:hanging="360"/>
      </w:pPr>
      <w:rPr>
        <w:rFonts w:ascii="Arial" w:eastAsiaTheme="minorHAnsi" w:hAnsi="Arial" w:cs="Arial" w:hint="default"/>
        <w:b w:val="0"/>
        <w:i w:val="0"/>
        <w:color w:val="auto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75" w:hanging="360"/>
      </w:pPr>
    </w:lvl>
    <w:lvl w:ilvl="2" w:tplc="FFFFFFFF" w:tentative="1">
      <w:start w:val="1"/>
      <w:numFmt w:val="lowerRoman"/>
      <w:lvlText w:val="%3."/>
      <w:lvlJc w:val="right"/>
      <w:pPr>
        <w:ind w:left="2195" w:hanging="180"/>
      </w:pPr>
    </w:lvl>
    <w:lvl w:ilvl="3" w:tplc="FFFFFFFF" w:tentative="1">
      <w:start w:val="1"/>
      <w:numFmt w:val="decimal"/>
      <w:lvlText w:val="%4."/>
      <w:lvlJc w:val="left"/>
      <w:pPr>
        <w:ind w:left="2915" w:hanging="360"/>
      </w:pPr>
    </w:lvl>
    <w:lvl w:ilvl="4" w:tplc="FFFFFFFF" w:tentative="1">
      <w:start w:val="1"/>
      <w:numFmt w:val="lowerLetter"/>
      <w:lvlText w:val="%5."/>
      <w:lvlJc w:val="left"/>
      <w:pPr>
        <w:ind w:left="3635" w:hanging="360"/>
      </w:pPr>
    </w:lvl>
    <w:lvl w:ilvl="5" w:tplc="FFFFFFFF" w:tentative="1">
      <w:start w:val="1"/>
      <w:numFmt w:val="lowerRoman"/>
      <w:lvlText w:val="%6."/>
      <w:lvlJc w:val="right"/>
      <w:pPr>
        <w:ind w:left="4355" w:hanging="180"/>
      </w:pPr>
    </w:lvl>
    <w:lvl w:ilvl="6" w:tplc="FFFFFFFF" w:tentative="1">
      <w:start w:val="1"/>
      <w:numFmt w:val="decimal"/>
      <w:lvlText w:val="%7."/>
      <w:lvlJc w:val="left"/>
      <w:pPr>
        <w:ind w:left="5075" w:hanging="360"/>
      </w:pPr>
    </w:lvl>
    <w:lvl w:ilvl="7" w:tplc="FFFFFFFF" w:tentative="1">
      <w:start w:val="1"/>
      <w:numFmt w:val="lowerLetter"/>
      <w:lvlText w:val="%8."/>
      <w:lvlJc w:val="left"/>
      <w:pPr>
        <w:ind w:left="5795" w:hanging="360"/>
      </w:pPr>
    </w:lvl>
    <w:lvl w:ilvl="8" w:tplc="FFFFFFFF" w:tentative="1">
      <w:start w:val="1"/>
      <w:numFmt w:val="lowerRoman"/>
      <w:lvlText w:val="%9."/>
      <w:lvlJc w:val="right"/>
      <w:pPr>
        <w:ind w:left="6515" w:hanging="180"/>
      </w:pPr>
    </w:lvl>
  </w:abstractNum>
  <w:abstractNum w:abstractNumId="10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1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2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3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D322D06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5211FD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B96347"/>
    <w:multiLevelType w:val="hybridMultilevel"/>
    <w:tmpl w:val="E70A2C7E"/>
    <w:lvl w:ilvl="0" w:tplc="D6588D1A">
      <w:start w:val="1"/>
      <w:numFmt w:val="lowerLetter"/>
      <w:lvlText w:val="%1)"/>
      <w:lvlJc w:val="left"/>
      <w:pPr>
        <w:ind w:left="755" w:hanging="360"/>
      </w:pPr>
      <w:rPr>
        <w:rFonts w:ascii="Arial" w:eastAsiaTheme="minorHAnsi" w:hAnsi="Arial" w:cs="Arial" w:hint="default"/>
        <w:b w:val="0"/>
        <w:i w:val="0"/>
        <w:color w:val="auto"/>
        <w:sz w:val="22"/>
        <w:szCs w:val="22"/>
      </w:rPr>
    </w:lvl>
    <w:lvl w:ilvl="1" w:tplc="34090019" w:tentative="1">
      <w:start w:val="1"/>
      <w:numFmt w:val="lowerLetter"/>
      <w:lvlText w:val="%2."/>
      <w:lvlJc w:val="left"/>
      <w:pPr>
        <w:ind w:left="1475" w:hanging="360"/>
      </w:pPr>
    </w:lvl>
    <w:lvl w:ilvl="2" w:tplc="3409001B" w:tentative="1">
      <w:start w:val="1"/>
      <w:numFmt w:val="lowerRoman"/>
      <w:lvlText w:val="%3."/>
      <w:lvlJc w:val="right"/>
      <w:pPr>
        <w:ind w:left="2195" w:hanging="180"/>
      </w:pPr>
    </w:lvl>
    <w:lvl w:ilvl="3" w:tplc="3409000F" w:tentative="1">
      <w:start w:val="1"/>
      <w:numFmt w:val="decimal"/>
      <w:lvlText w:val="%4."/>
      <w:lvlJc w:val="left"/>
      <w:pPr>
        <w:ind w:left="2915" w:hanging="360"/>
      </w:pPr>
    </w:lvl>
    <w:lvl w:ilvl="4" w:tplc="34090019" w:tentative="1">
      <w:start w:val="1"/>
      <w:numFmt w:val="lowerLetter"/>
      <w:lvlText w:val="%5."/>
      <w:lvlJc w:val="left"/>
      <w:pPr>
        <w:ind w:left="3635" w:hanging="360"/>
      </w:pPr>
    </w:lvl>
    <w:lvl w:ilvl="5" w:tplc="3409001B" w:tentative="1">
      <w:start w:val="1"/>
      <w:numFmt w:val="lowerRoman"/>
      <w:lvlText w:val="%6."/>
      <w:lvlJc w:val="right"/>
      <w:pPr>
        <w:ind w:left="4355" w:hanging="180"/>
      </w:pPr>
    </w:lvl>
    <w:lvl w:ilvl="6" w:tplc="3409000F" w:tentative="1">
      <w:start w:val="1"/>
      <w:numFmt w:val="decimal"/>
      <w:lvlText w:val="%7."/>
      <w:lvlJc w:val="left"/>
      <w:pPr>
        <w:ind w:left="5075" w:hanging="360"/>
      </w:pPr>
    </w:lvl>
    <w:lvl w:ilvl="7" w:tplc="34090019" w:tentative="1">
      <w:start w:val="1"/>
      <w:numFmt w:val="lowerLetter"/>
      <w:lvlText w:val="%8."/>
      <w:lvlJc w:val="left"/>
      <w:pPr>
        <w:ind w:left="5795" w:hanging="360"/>
      </w:pPr>
    </w:lvl>
    <w:lvl w:ilvl="8" w:tplc="3409001B" w:tentative="1">
      <w:start w:val="1"/>
      <w:numFmt w:val="lowerRoman"/>
      <w:lvlText w:val="%9."/>
      <w:lvlJc w:val="right"/>
      <w:pPr>
        <w:ind w:left="6515" w:hanging="180"/>
      </w:pPr>
    </w:lvl>
  </w:abstractNum>
  <w:abstractNum w:abstractNumId="17" w15:restartNumberingAfterBreak="0">
    <w:nsid w:val="25C810FB"/>
    <w:multiLevelType w:val="hybridMultilevel"/>
    <w:tmpl w:val="0868F698"/>
    <w:lvl w:ilvl="0" w:tplc="A77E19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CE56F7"/>
    <w:multiLevelType w:val="hybridMultilevel"/>
    <w:tmpl w:val="A8646F4A"/>
    <w:lvl w:ilvl="0" w:tplc="FFFFFFFF">
      <w:start w:val="1"/>
      <w:numFmt w:val="lowerLetter"/>
      <w:lvlText w:val="%1)"/>
      <w:lvlJc w:val="left"/>
      <w:pPr>
        <w:ind w:left="755" w:hanging="360"/>
      </w:pPr>
      <w:rPr>
        <w:rFonts w:ascii="Arial" w:eastAsiaTheme="minorHAnsi" w:hAnsi="Arial" w:cs="Arial" w:hint="default"/>
        <w:b w:val="0"/>
        <w:i w:val="0"/>
        <w:color w:val="auto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75" w:hanging="360"/>
      </w:pPr>
    </w:lvl>
    <w:lvl w:ilvl="2" w:tplc="FFFFFFFF" w:tentative="1">
      <w:start w:val="1"/>
      <w:numFmt w:val="lowerRoman"/>
      <w:lvlText w:val="%3."/>
      <w:lvlJc w:val="right"/>
      <w:pPr>
        <w:ind w:left="2195" w:hanging="180"/>
      </w:pPr>
    </w:lvl>
    <w:lvl w:ilvl="3" w:tplc="FFFFFFFF" w:tentative="1">
      <w:start w:val="1"/>
      <w:numFmt w:val="decimal"/>
      <w:lvlText w:val="%4."/>
      <w:lvlJc w:val="left"/>
      <w:pPr>
        <w:ind w:left="2915" w:hanging="360"/>
      </w:pPr>
    </w:lvl>
    <w:lvl w:ilvl="4" w:tplc="FFFFFFFF" w:tentative="1">
      <w:start w:val="1"/>
      <w:numFmt w:val="lowerLetter"/>
      <w:lvlText w:val="%5."/>
      <w:lvlJc w:val="left"/>
      <w:pPr>
        <w:ind w:left="3635" w:hanging="360"/>
      </w:pPr>
    </w:lvl>
    <w:lvl w:ilvl="5" w:tplc="FFFFFFFF" w:tentative="1">
      <w:start w:val="1"/>
      <w:numFmt w:val="lowerRoman"/>
      <w:lvlText w:val="%6."/>
      <w:lvlJc w:val="right"/>
      <w:pPr>
        <w:ind w:left="4355" w:hanging="180"/>
      </w:pPr>
    </w:lvl>
    <w:lvl w:ilvl="6" w:tplc="FFFFFFFF" w:tentative="1">
      <w:start w:val="1"/>
      <w:numFmt w:val="decimal"/>
      <w:lvlText w:val="%7."/>
      <w:lvlJc w:val="left"/>
      <w:pPr>
        <w:ind w:left="5075" w:hanging="360"/>
      </w:pPr>
    </w:lvl>
    <w:lvl w:ilvl="7" w:tplc="FFFFFFFF" w:tentative="1">
      <w:start w:val="1"/>
      <w:numFmt w:val="lowerLetter"/>
      <w:lvlText w:val="%8."/>
      <w:lvlJc w:val="left"/>
      <w:pPr>
        <w:ind w:left="5795" w:hanging="360"/>
      </w:pPr>
    </w:lvl>
    <w:lvl w:ilvl="8" w:tplc="FFFFFFFF" w:tentative="1">
      <w:start w:val="1"/>
      <w:numFmt w:val="lowerRoman"/>
      <w:lvlText w:val="%9."/>
      <w:lvlJc w:val="right"/>
      <w:pPr>
        <w:ind w:left="6515" w:hanging="180"/>
      </w:pPr>
    </w:lvl>
  </w:abstractNum>
  <w:abstractNum w:abstractNumId="19" w15:restartNumberingAfterBreak="0">
    <w:nsid w:val="297A7AA2"/>
    <w:multiLevelType w:val="hybridMultilevel"/>
    <w:tmpl w:val="20C6AD0A"/>
    <w:lvl w:ilvl="0" w:tplc="FFFFFFFF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7C31B8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21" w15:restartNumberingAfterBreak="0">
    <w:nsid w:val="29A670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23" w15:restartNumberingAfterBreak="0">
    <w:nsid w:val="2A6B02B6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4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25" w15:restartNumberingAfterBreak="0">
    <w:nsid w:val="2DFA0257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2FCE2418"/>
    <w:multiLevelType w:val="hybridMultilevel"/>
    <w:tmpl w:val="493AAE40"/>
    <w:lvl w:ilvl="0" w:tplc="3D101A7A">
      <w:start w:val="1"/>
      <w:numFmt w:val="decimal"/>
      <w:lvlText w:val="ACTIVITY %1 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03810F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330579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3377F1A"/>
    <w:multiLevelType w:val="hybridMultilevel"/>
    <w:tmpl w:val="CA3E5E80"/>
    <w:lvl w:ilvl="0" w:tplc="FFFFFFFF">
      <w:start w:val="1"/>
      <w:numFmt w:val="lowerLetter"/>
      <w:lvlText w:val="%1)"/>
      <w:lvlJc w:val="left"/>
      <w:pPr>
        <w:ind w:left="780" w:hanging="360"/>
      </w:pPr>
      <w:rPr>
        <w:rFonts w:ascii="Arial" w:eastAsiaTheme="minorHAnsi" w:hAnsi="Arial" w:cs="Arial" w:hint="default"/>
        <w:b w:val="0"/>
        <w:i w:val="0"/>
        <w:color w:val="auto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0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6870B4C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A7720DA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34" w15:restartNumberingAfterBreak="0">
    <w:nsid w:val="3C1A7347"/>
    <w:multiLevelType w:val="hybridMultilevel"/>
    <w:tmpl w:val="8B8A976A"/>
    <w:lvl w:ilvl="0" w:tplc="F8207BCA"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CAE2AF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CEE3DA7"/>
    <w:multiLevelType w:val="hybridMultilevel"/>
    <w:tmpl w:val="3FFAB010"/>
    <w:lvl w:ilvl="0" w:tplc="FFFFFFFF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CFE1FB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3D6E65C9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D772FBC"/>
    <w:multiLevelType w:val="singleLevel"/>
    <w:tmpl w:val="D38EB066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40" w15:restartNumberingAfterBreak="0">
    <w:nsid w:val="3DCE5893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41" w15:restartNumberingAfterBreak="0">
    <w:nsid w:val="3FC11E3C"/>
    <w:multiLevelType w:val="singleLevel"/>
    <w:tmpl w:val="14D46C4C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42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69762C5"/>
    <w:multiLevelType w:val="hybridMultilevel"/>
    <w:tmpl w:val="BC663FF2"/>
    <w:lvl w:ilvl="0" w:tplc="A2C869C2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73E4D76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8B6253A"/>
    <w:multiLevelType w:val="singleLevel"/>
    <w:tmpl w:val="D5D6F8E4"/>
    <w:lvl w:ilvl="0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</w:abstractNum>
  <w:abstractNum w:abstractNumId="46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47" w15:restartNumberingAfterBreak="0">
    <w:nsid w:val="4A12667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 w15:restartNumberingAfterBreak="0">
    <w:nsid w:val="4C337F8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51" w15:restartNumberingAfterBreak="0">
    <w:nsid w:val="4E97471E"/>
    <w:multiLevelType w:val="hybridMultilevel"/>
    <w:tmpl w:val="0D921994"/>
    <w:lvl w:ilvl="0" w:tplc="0C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2" w15:restartNumberingAfterBreak="0">
    <w:nsid w:val="4FFE7AB4"/>
    <w:multiLevelType w:val="hybridMultilevel"/>
    <w:tmpl w:val="E5C65A06"/>
    <w:lvl w:ilvl="0" w:tplc="356489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55" w15:restartNumberingAfterBreak="0">
    <w:nsid w:val="50EA5F61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56" w15:restartNumberingAfterBreak="0">
    <w:nsid w:val="51FD2B55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57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8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EE52FCE"/>
    <w:multiLevelType w:val="multilevel"/>
    <w:tmpl w:val="9F52A49A"/>
    <w:lvl w:ilvl="0">
      <w:numFmt w:val="decimal"/>
      <w:lvlText w:val="4.%1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 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62" w15:restartNumberingAfterBreak="0">
    <w:nsid w:val="601977FE"/>
    <w:multiLevelType w:val="hybridMultilevel"/>
    <w:tmpl w:val="A8646F4A"/>
    <w:lvl w:ilvl="0" w:tplc="FFFFFFFF">
      <w:start w:val="1"/>
      <w:numFmt w:val="lowerLetter"/>
      <w:lvlText w:val="%1)"/>
      <w:lvlJc w:val="left"/>
      <w:pPr>
        <w:ind w:left="755" w:hanging="360"/>
      </w:pPr>
      <w:rPr>
        <w:rFonts w:ascii="Arial" w:eastAsiaTheme="minorHAnsi" w:hAnsi="Arial" w:cs="Arial" w:hint="default"/>
        <w:b w:val="0"/>
        <w:i w:val="0"/>
        <w:color w:val="auto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75" w:hanging="360"/>
      </w:pPr>
    </w:lvl>
    <w:lvl w:ilvl="2" w:tplc="FFFFFFFF" w:tentative="1">
      <w:start w:val="1"/>
      <w:numFmt w:val="lowerRoman"/>
      <w:lvlText w:val="%3."/>
      <w:lvlJc w:val="right"/>
      <w:pPr>
        <w:ind w:left="2195" w:hanging="180"/>
      </w:pPr>
    </w:lvl>
    <w:lvl w:ilvl="3" w:tplc="FFFFFFFF" w:tentative="1">
      <w:start w:val="1"/>
      <w:numFmt w:val="decimal"/>
      <w:lvlText w:val="%4."/>
      <w:lvlJc w:val="left"/>
      <w:pPr>
        <w:ind w:left="2915" w:hanging="360"/>
      </w:pPr>
    </w:lvl>
    <w:lvl w:ilvl="4" w:tplc="FFFFFFFF" w:tentative="1">
      <w:start w:val="1"/>
      <w:numFmt w:val="lowerLetter"/>
      <w:lvlText w:val="%5."/>
      <w:lvlJc w:val="left"/>
      <w:pPr>
        <w:ind w:left="3635" w:hanging="360"/>
      </w:pPr>
    </w:lvl>
    <w:lvl w:ilvl="5" w:tplc="FFFFFFFF" w:tentative="1">
      <w:start w:val="1"/>
      <w:numFmt w:val="lowerRoman"/>
      <w:lvlText w:val="%6."/>
      <w:lvlJc w:val="right"/>
      <w:pPr>
        <w:ind w:left="4355" w:hanging="180"/>
      </w:pPr>
    </w:lvl>
    <w:lvl w:ilvl="6" w:tplc="FFFFFFFF" w:tentative="1">
      <w:start w:val="1"/>
      <w:numFmt w:val="decimal"/>
      <w:lvlText w:val="%7."/>
      <w:lvlJc w:val="left"/>
      <w:pPr>
        <w:ind w:left="5075" w:hanging="360"/>
      </w:pPr>
    </w:lvl>
    <w:lvl w:ilvl="7" w:tplc="FFFFFFFF" w:tentative="1">
      <w:start w:val="1"/>
      <w:numFmt w:val="lowerLetter"/>
      <w:lvlText w:val="%8."/>
      <w:lvlJc w:val="left"/>
      <w:pPr>
        <w:ind w:left="5795" w:hanging="360"/>
      </w:pPr>
    </w:lvl>
    <w:lvl w:ilvl="8" w:tplc="FFFFFFFF" w:tentative="1">
      <w:start w:val="1"/>
      <w:numFmt w:val="lowerRoman"/>
      <w:lvlText w:val="%9."/>
      <w:lvlJc w:val="right"/>
      <w:pPr>
        <w:ind w:left="6515" w:hanging="180"/>
      </w:pPr>
    </w:lvl>
  </w:abstractNum>
  <w:abstractNum w:abstractNumId="63" w15:restartNumberingAfterBreak="0">
    <w:nsid w:val="64DD4C5A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64" w15:restartNumberingAfterBreak="0">
    <w:nsid w:val="65DE32B3"/>
    <w:multiLevelType w:val="multilevel"/>
    <w:tmpl w:val="B5E810EE"/>
    <w:lvl w:ilvl="0">
      <w:numFmt w:val="decimal"/>
      <w:lvlText w:val="2.%1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65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9B51E6A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A19177B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8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70" w15:restartNumberingAfterBreak="0">
    <w:nsid w:val="6DCB5733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71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4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A061A83"/>
    <w:multiLevelType w:val="hybridMultilevel"/>
    <w:tmpl w:val="A82E6CE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78" w15:restartNumberingAfterBreak="0">
    <w:nsid w:val="7FA77A66"/>
    <w:multiLevelType w:val="multilevel"/>
    <w:tmpl w:val="EA789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30196601">
    <w:abstractNumId w:val="31"/>
  </w:num>
  <w:num w:numId="2" w16cid:durableId="938607714">
    <w:abstractNumId w:val="50"/>
  </w:num>
  <w:num w:numId="3" w16cid:durableId="958145445">
    <w:abstractNumId w:val="24"/>
  </w:num>
  <w:num w:numId="4" w16cid:durableId="1970430309">
    <w:abstractNumId w:val="25"/>
  </w:num>
  <w:num w:numId="5" w16cid:durableId="1196194321">
    <w:abstractNumId w:val="46"/>
  </w:num>
  <w:num w:numId="6" w16cid:durableId="1867134969">
    <w:abstractNumId w:val="43"/>
  </w:num>
  <w:num w:numId="7" w16cid:durableId="1025326758">
    <w:abstractNumId w:val="71"/>
  </w:num>
  <w:num w:numId="8" w16cid:durableId="1482577371">
    <w:abstractNumId w:val="13"/>
  </w:num>
  <w:num w:numId="9" w16cid:durableId="1085491312">
    <w:abstractNumId w:val="6"/>
  </w:num>
  <w:num w:numId="10" w16cid:durableId="1369525979">
    <w:abstractNumId w:val="42"/>
  </w:num>
  <w:num w:numId="11" w16cid:durableId="744459">
    <w:abstractNumId w:val="30"/>
  </w:num>
  <w:num w:numId="12" w16cid:durableId="821968517">
    <w:abstractNumId w:val="41"/>
  </w:num>
  <w:num w:numId="13" w16cid:durableId="988678036">
    <w:abstractNumId w:val="54"/>
  </w:num>
  <w:num w:numId="14" w16cid:durableId="1018121069">
    <w:abstractNumId w:val="10"/>
  </w:num>
  <w:num w:numId="15" w16cid:durableId="1829783186">
    <w:abstractNumId w:val="65"/>
  </w:num>
  <w:num w:numId="16" w16cid:durableId="1142621158">
    <w:abstractNumId w:val="60"/>
  </w:num>
  <w:num w:numId="17" w16cid:durableId="1395468460">
    <w:abstractNumId w:val="53"/>
  </w:num>
  <w:num w:numId="18" w16cid:durableId="238446589">
    <w:abstractNumId w:val="68"/>
  </w:num>
  <w:num w:numId="19" w16cid:durableId="255016049">
    <w:abstractNumId w:val="22"/>
  </w:num>
  <w:num w:numId="20" w16cid:durableId="926841987">
    <w:abstractNumId w:val="77"/>
  </w:num>
  <w:num w:numId="21" w16cid:durableId="1303079462">
    <w:abstractNumId w:val="59"/>
  </w:num>
  <w:num w:numId="22" w16cid:durableId="1959607258">
    <w:abstractNumId w:val="0"/>
  </w:num>
  <w:num w:numId="23" w16cid:durableId="788476904">
    <w:abstractNumId w:val="49"/>
  </w:num>
  <w:num w:numId="24" w16cid:durableId="738527274">
    <w:abstractNumId w:val="74"/>
  </w:num>
  <w:num w:numId="25" w16cid:durableId="347292598">
    <w:abstractNumId w:val="58"/>
  </w:num>
  <w:num w:numId="26" w16cid:durableId="775098443">
    <w:abstractNumId w:val="73"/>
  </w:num>
  <w:num w:numId="27" w16cid:durableId="246036738">
    <w:abstractNumId w:val="57"/>
  </w:num>
  <w:num w:numId="28" w16cid:durableId="1151870601">
    <w:abstractNumId w:val="75"/>
  </w:num>
  <w:num w:numId="29" w16cid:durableId="1397627776">
    <w:abstractNumId w:val="72"/>
  </w:num>
  <w:num w:numId="30" w16cid:durableId="2001227000">
    <w:abstractNumId w:val="48"/>
  </w:num>
  <w:num w:numId="31" w16cid:durableId="1450705294">
    <w:abstractNumId w:val="44"/>
  </w:num>
  <w:num w:numId="32" w16cid:durableId="641617522">
    <w:abstractNumId w:val="66"/>
  </w:num>
  <w:num w:numId="33" w16cid:durableId="786042681">
    <w:abstractNumId w:val="2"/>
  </w:num>
  <w:num w:numId="34" w16cid:durableId="1275330794">
    <w:abstractNumId w:val="27"/>
  </w:num>
  <w:num w:numId="35" w16cid:durableId="792098474">
    <w:abstractNumId w:val="67"/>
  </w:num>
  <w:num w:numId="36" w16cid:durableId="1861820168">
    <w:abstractNumId w:val="23"/>
  </w:num>
  <w:num w:numId="37" w16cid:durableId="431824439">
    <w:abstractNumId w:val="20"/>
  </w:num>
  <w:num w:numId="38" w16cid:durableId="1970740571">
    <w:abstractNumId w:val="4"/>
  </w:num>
  <w:num w:numId="39" w16cid:durableId="260532433">
    <w:abstractNumId w:val="70"/>
  </w:num>
  <w:num w:numId="40" w16cid:durableId="519197551">
    <w:abstractNumId w:val="39"/>
  </w:num>
  <w:num w:numId="41" w16cid:durableId="247733029">
    <w:abstractNumId w:val="12"/>
  </w:num>
  <w:num w:numId="42" w16cid:durableId="186725779">
    <w:abstractNumId w:val="3"/>
  </w:num>
  <w:num w:numId="43" w16cid:durableId="2068724182">
    <w:abstractNumId w:val="5"/>
  </w:num>
  <w:num w:numId="44" w16cid:durableId="405343264">
    <w:abstractNumId w:val="32"/>
  </w:num>
  <w:num w:numId="45" w16cid:durableId="1341397274">
    <w:abstractNumId w:val="14"/>
  </w:num>
  <w:num w:numId="46" w16cid:durableId="870337645">
    <w:abstractNumId w:val="8"/>
  </w:num>
  <w:num w:numId="47" w16cid:durableId="934897106">
    <w:abstractNumId w:val="28"/>
  </w:num>
  <w:num w:numId="48" w16cid:durableId="1625581702">
    <w:abstractNumId w:val="40"/>
  </w:num>
  <w:num w:numId="49" w16cid:durableId="1663465611">
    <w:abstractNumId w:val="55"/>
  </w:num>
  <w:num w:numId="50" w16cid:durableId="901525759">
    <w:abstractNumId w:val="63"/>
  </w:num>
  <w:num w:numId="51" w16cid:durableId="1362123088">
    <w:abstractNumId w:val="56"/>
  </w:num>
  <w:num w:numId="52" w16cid:durableId="2115206706">
    <w:abstractNumId w:val="15"/>
  </w:num>
  <w:num w:numId="53" w16cid:durableId="1467120792">
    <w:abstractNumId w:val="35"/>
  </w:num>
  <w:num w:numId="54" w16cid:durableId="1486121235">
    <w:abstractNumId w:val="38"/>
  </w:num>
  <w:num w:numId="55" w16cid:durableId="2078940297">
    <w:abstractNumId w:val="21"/>
  </w:num>
  <w:num w:numId="56" w16cid:durableId="1242524746">
    <w:abstractNumId w:val="47"/>
  </w:num>
  <w:num w:numId="57" w16cid:durableId="982731599">
    <w:abstractNumId w:val="37"/>
  </w:num>
  <w:num w:numId="58" w16cid:durableId="459954404">
    <w:abstractNumId w:val="26"/>
  </w:num>
  <w:num w:numId="59" w16cid:durableId="1195267847">
    <w:abstractNumId w:val="11"/>
  </w:num>
  <w:num w:numId="60" w16cid:durableId="2001614847">
    <w:abstractNumId w:val="69"/>
  </w:num>
  <w:num w:numId="61" w16cid:durableId="2042709700">
    <w:abstractNumId w:val="64"/>
  </w:num>
  <w:num w:numId="62" w16cid:durableId="533734324">
    <w:abstractNumId w:val="34"/>
  </w:num>
  <w:num w:numId="63" w16cid:durableId="324669778">
    <w:abstractNumId w:val="61"/>
  </w:num>
  <w:num w:numId="64" w16cid:durableId="1579971952">
    <w:abstractNumId w:val="36"/>
  </w:num>
  <w:num w:numId="65" w16cid:durableId="2064673415">
    <w:abstractNumId w:val="19"/>
  </w:num>
  <w:num w:numId="66" w16cid:durableId="1457331020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 w16cid:durableId="1743140511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 w16cid:durableId="1733769848">
    <w:abstractNumId w:val="16"/>
  </w:num>
  <w:num w:numId="69" w16cid:durableId="1146244242">
    <w:abstractNumId w:val="7"/>
  </w:num>
  <w:num w:numId="70" w16cid:durableId="1322082875">
    <w:abstractNumId w:val="78"/>
  </w:num>
  <w:num w:numId="71" w16cid:durableId="11037157">
    <w:abstractNumId w:val="51"/>
  </w:num>
  <w:num w:numId="72" w16cid:durableId="139854787">
    <w:abstractNumId w:val="18"/>
  </w:num>
  <w:num w:numId="73" w16cid:durableId="2099397813">
    <w:abstractNumId w:val="17"/>
  </w:num>
  <w:num w:numId="74" w16cid:durableId="1337686635">
    <w:abstractNumId w:val="1"/>
  </w:num>
  <w:num w:numId="75" w16cid:durableId="1822189306">
    <w:abstractNumId w:val="9"/>
  </w:num>
  <w:num w:numId="76" w16cid:durableId="421150556">
    <w:abstractNumId w:val="62"/>
  </w:num>
  <w:num w:numId="77" w16cid:durableId="896235862">
    <w:abstractNumId w:val="52"/>
  </w:num>
  <w:num w:numId="78" w16cid:durableId="1567106526">
    <w:abstractNumId w:val="76"/>
  </w:num>
  <w:num w:numId="79" w16cid:durableId="1783844994">
    <w:abstractNumId w:val="45"/>
  </w:num>
  <w:num w:numId="80" w16cid:durableId="355231417">
    <w:abstractNumId w:val="33"/>
  </w:num>
  <w:num w:numId="81" w16cid:durableId="1322349017">
    <w:abstractNumId w:val="29"/>
  </w:num>
  <w:numIdMacAtCleanup w:val="7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B2larybahrMtQHCFgiM/DZRl8Tptqcr1VDv+1NTVMN/zPofpEcXHU2Vy+KKDyJTagADfwCOGnKFO0wbveM3cyg==" w:salt="99m0lpuTKqcfrIIQFRbbN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0720C"/>
    <w:rsid w:val="00010145"/>
    <w:rsid w:val="00010AAE"/>
    <w:rsid w:val="00020BB6"/>
    <w:rsid w:val="00024F65"/>
    <w:rsid w:val="00027B47"/>
    <w:rsid w:val="00035243"/>
    <w:rsid w:val="000403B8"/>
    <w:rsid w:val="00041FA8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9164E"/>
    <w:rsid w:val="000A2303"/>
    <w:rsid w:val="000A7B07"/>
    <w:rsid w:val="000B346C"/>
    <w:rsid w:val="000B7B64"/>
    <w:rsid w:val="000C233D"/>
    <w:rsid w:val="000C4F46"/>
    <w:rsid w:val="000C5322"/>
    <w:rsid w:val="000C6FB4"/>
    <w:rsid w:val="000C7FA2"/>
    <w:rsid w:val="000E2D74"/>
    <w:rsid w:val="000E310E"/>
    <w:rsid w:val="000E680F"/>
    <w:rsid w:val="000F0FCA"/>
    <w:rsid w:val="000F6AFC"/>
    <w:rsid w:val="00101E97"/>
    <w:rsid w:val="00103A5E"/>
    <w:rsid w:val="00106585"/>
    <w:rsid w:val="0011218C"/>
    <w:rsid w:val="0011416F"/>
    <w:rsid w:val="001157AF"/>
    <w:rsid w:val="00116C30"/>
    <w:rsid w:val="00122B03"/>
    <w:rsid w:val="0012562F"/>
    <w:rsid w:val="001266C6"/>
    <w:rsid w:val="00126C85"/>
    <w:rsid w:val="0012799D"/>
    <w:rsid w:val="00132977"/>
    <w:rsid w:val="00133A08"/>
    <w:rsid w:val="00136E8C"/>
    <w:rsid w:val="00144477"/>
    <w:rsid w:val="001457FC"/>
    <w:rsid w:val="001463EE"/>
    <w:rsid w:val="00152592"/>
    <w:rsid w:val="00154A40"/>
    <w:rsid w:val="00154DAE"/>
    <w:rsid w:val="0015733E"/>
    <w:rsid w:val="001578F8"/>
    <w:rsid w:val="00162AE6"/>
    <w:rsid w:val="00166E7F"/>
    <w:rsid w:val="001709EB"/>
    <w:rsid w:val="0017430C"/>
    <w:rsid w:val="00175F6C"/>
    <w:rsid w:val="00184237"/>
    <w:rsid w:val="0018673D"/>
    <w:rsid w:val="00187D1C"/>
    <w:rsid w:val="00191E86"/>
    <w:rsid w:val="0019250A"/>
    <w:rsid w:val="001A3ED6"/>
    <w:rsid w:val="001A77CF"/>
    <w:rsid w:val="001B0445"/>
    <w:rsid w:val="001B09BC"/>
    <w:rsid w:val="001B28E5"/>
    <w:rsid w:val="001B7A41"/>
    <w:rsid w:val="001C0B34"/>
    <w:rsid w:val="001C4084"/>
    <w:rsid w:val="001D01D1"/>
    <w:rsid w:val="001D4049"/>
    <w:rsid w:val="001E05E8"/>
    <w:rsid w:val="001E600A"/>
    <w:rsid w:val="001F0CB5"/>
    <w:rsid w:val="001F3555"/>
    <w:rsid w:val="001F6FA5"/>
    <w:rsid w:val="00201769"/>
    <w:rsid w:val="00201E01"/>
    <w:rsid w:val="00202782"/>
    <w:rsid w:val="00204C77"/>
    <w:rsid w:val="0021139D"/>
    <w:rsid w:val="00213294"/>
    <w:rsid w:val="002132B0"/>
    <w:rsid w:val="0021376B"/>
    <w:rsid w:val="00214096"/>
    <w:rsid w:val="00214EFD"/>
    <w:rsid w:val="002168EB"/>
    <w:rsid w:val="00220F44"/>
    <w:rsid w:val="0022264D"/>
    <w:rsid w:val="00222B64"/>
    <w:rsid w:val="00233402"/>
    <w:rsid w:val="002337BA"/>
    <w:rsid w:val="002342BE"/>
    <w:rsid w:val="00252300"/>
    <w:rsid w:val="00252494"/>
    <w:rsid w:val="00257322"/>
    <w:rsid w:val="00257541"/>
    <w:rsid w:val="0025778A"/>
    <w:rsid w:val="00264C98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2EDD"/>
    <w:rsid w:val="00287CC3"/>
    <w:rsid w:val="002908D0"/>
    <w:rsid w:val="00294162"/>
    <w:rsid w:val="002A1EB3"/>
    <w:rsid w:val="002A316B"/>
    <w:rsid w:val="002A35D4"/>
    <w:rsid w:val="002A3B59"/>
    <w:rsid w:val="002A4B14"/>
    <w:rsid w:val="002B03AC"/>
    <w:rsid w:val="002B2600"/>
    <w:rsid w:val="002B3B34"/>
    <w:rsid w:val="002B6786"/>
    <w:rsid w:val="002B7054"/>
    <w:rsid w:val="002C4301"/>
    <w:rsid w:val="002C66FA"/>
    <w:rsid w:val="002D0927"/>
    <w:rsid w:val="002D1837"/>
    <w:rsid w:val="002D3E2B"/>
    <w:rsid w:val="002D4C72"/>
    <w:rsid w:val="002D67B4"/>
    <w:rsid w:val="002D7E49"/>
    <w:rsid w:val="002E052A"/>
    <w:rsid w:val="002F1FE1"/>
    <w:rsid w:val="002F61A7"/>
    <w:rsid w:val="00301207"/>
    <w:rsid w:val="00301C4E"/>
    <w:rsid w:val="00304897"/>
    <w:rsid w:val="003050B6"/>
    <w:rsid w:val="00305282"/>
    <w:rsid w:val="003102F8"/>
    <w:rsid w:val="00311E5D"/>
    <w:rsid w:val="00314401"/>
    <w:rsid w:val="00314915"/>
    <w:rsid w:val="00315805"/>
    <w:rsid w:val="00315AAA"/>
    <w:rsid w:val="00317391"/>
    <w:rsid w:val="00317404"/>
    <w:rsid w:val="0032307A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735CC"/>
    <w:rsid w:val="00373EA2"/>
    <w:rsid w:val="00374DDE"/>
    <w:rsid w:val="003758B4"/>
    <w:rsid w:val="00376162"/>
    <w:rsid w:val="0039160D"/>
    <w:rsid w:val="0039623A"/>
    <w:rsid w:val="00396581"/>
    <w:rsid w:val="003A6294"/>
    <w:rsid w:val="003A687F"/>
    <w:rsid w:val="003B0094"/>
    <w:rsid w:val="003B0DC7"/>
    <w:rsid w:val="003B5C02"/>
    <w:rsid w:val="003C173C"/>
    <w:rsid w:val="003C33FB"/>
    <w:rsid w:val="003C3E0C"/>
    <w:rsid w:val="003C4881"/>
    <w:rsid w:val="003C6A1A"/>
    <w:rsid w:val="003D2DB8"/>
    <w:rsid w:val="003D337A"/>
    <w:rsid w:val="003D3B69"/>
    <w:rsid w:val="003D6A86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046"/>
    <w:rsid w:val="004163B0"/>
    <w:rsid w:val="00417106"/>
    <w:rsid w:val="00420D74"/>
    <w:rsid w:val="004316FB"/>
    <w:rsid w:val="0043335E"/>
    <w:rsid w:val="00433D65"/>
    <w:rsid w:val="00435D5B"/>
    <w:rsid w:val="004403AD"/>
    <w:rsid w:val="004467A9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6541"/>
    <w:rsid w:val="004901E5"/>
    <w:rsid w:val="00494241"/>
    <w:rsid w:val="00497D67"/>
    <w:rsid w:val="004A3499"/>
    <w:rsid w:val="004B007F"/>
    <w:rsid w:val="004B0525"/>
    <w:rsid w:val="004B326E"/>
    <w:rsid w:val="004B42E2"/>
    <w:rsid w:val="004B5603"/>
    <w:rsid w:val="004B6B29"/>
    <w:rsid w:val="004B7C32"/>
    <w:rsid w:val="004C31E8"/>
    <w:rsid w:val="004C3241"/>
    <w:rsid w:val="004C48E0"/>
    <w:rsid w:val="004C5238"/>
    <w:rsid w:val="004C56C5"/>
    <w:rsid w:val="004C68EC"/>
    <w:rsid w:val="004C6B3F"/>
    <w:rsid w:val="004C72F3"/>
    <w:rsid w:val="004D0680"/>
    <w:rsid w:val="004D18D8"/>
    <w:rsid w:val="004D7CCC"/>
    <w:rsid w:val="004E1BC5"/>
    <w:rsid w:val="004E206C"/>
    <w:rsid w:val="004E3FB7"/>
    <w:rsid w:val="004E5C7F"/>
    <w:rsid w:val="004E6613"/>
    <w:rsid w:val="004E67D0"/>
    <w:rsid w:val="004E699E"/>
    <w:rsid w:val="004E7502"/>
    <w:rsid w:val="004E79AD"/>
    <w:rsid w:val="004F06CC"/>
    <w:rsid w:val="0050226B"/>
    <w:rsid w:val="005025D4"/>
    <w:rsid w:val="005037A0"/>
    <w:rsid w:val="00503E80"/>
    <w:rsid w:val="005054E9"/>
    <w:rsid w:val="005075AF"/>
    <w:rsid w:val="005102BD"/>
    <w:rsid w:val="00511998"/>
    <w:rsid w:val="00512B1D"/>
    <w:rsid w:val="0051331A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AA7"/>
    <w:rsid w:val="00545C50"/>
    <w:rsid w:val="00547B7C"/>
    <w:rsid w:val="005526C8"/>
    <w:rsid w:val="005539E1"/>
    <w:rsid w:val="00555130"/>
    <w:rsid w:val="00555943"/>
    <w:rsid w:val="00573C4A"/>
    <w:rsid w:val="0057509D"/>
    <w:rsid w:val="00583840"/>
    <w:rsid w:val="00584F56"/>
    <w:rsid w:val="005868D2"/>
    <w:rsid w:val="00590B0B"/>
    <w:rsid w:val="005948F5"/>
    <w:rsid w:val="005A435B"/>
    <w:rsid w:val="005B3783"/>
    <w:rsid w:val="005B3D52"/>
    <w:rsid w:val="005B424E"/>
    <w:rsid w:val="005B4B38"/>
    <w:rsid w:val="005B4F95"/>
    <w:rsid w:val="005B7523"/>
    <w:rsid w:val="005B79FD"/>
    <w:rsid w:val="005C1FB7"/>
    <w:rsid w:val="005C20EC"/>
    <w:rsid w:val="005C48AD"/>
    <w:rsid w:val="005D0D43"/>
    <w:rsid w:val="005D6DBE"/>
    <w:rsid w:val="005E01DB"/>
    <w:rsid w:val="005E26ED"/>
    <w:rsid w:val="005E2B40"/>
    <w:rsid w:val="005E2C83"/>
    <w:rsid w:val="005F3093"/>
    <w:rsid w:val="005F48A3"/>
    <w:rsid w:val="005F55E6"/>
    <w:rsid w:val="005F56A8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204"/>
    <w:rsid w:val="00621440"/>
    <w:rsid w:val="00622B2F"/>
    <w:rsid w:val="00625D42"/>
    <w:rsid w:val="00625E7C"/>
    <w:rsid w:val="00626283"/>
    <w:rsid w:val="00627CAE"/>
    <w:rsid w:val="00630215"/>
    <w:rsid w:val="006302E6"/>
    <w:rsid w:val="00632918"/>
    <w:rsid w:val="00633CAE"/>
    <w:rsid w:val="0063511D"/>
    <w:rsid w:val="00637368"/>
    <w:rsid w:val="00640395"/>
    <w:rsid w:val="006407D6"/>
    <w:rsid w:val="00640DDA"/>
    <w:rsid w:val="006420A5"/>
    <w:rsid w:val="00650C50"/>
    <w:rsid w:val="0065179C"/>
    <w:rsid w:val="00651B97"/>
    <w:rsid w:val="00652FA9"/>
    <w:rsid w:val="00653936"/>
    <w:rsid w:val="006555C5"/>
    <w:rsid w:val="00655694"/>
    <w:rsid w:val="00655F6F"/>
    <w:rsid w:val="0065692C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603B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B7E12"/>
    <w:rsid w:val="006C1A6C"/>
    <w:rsid w:val="006C212E"/>
    <w:rsid w:val="006C26ED"/>
    <w:rsid w:val="006C509B"/>
    <w:rsid w:val="006C5BB4"/>
    <w:rsid w:val="006C7661"/>
    <w:rsid w:val="006D4449"/>
    <w:rsid w:val="006D4794"/>
    <w:rsid w:val="006E0BDE"/>
    <w:rsid w:val="006E5B7D"/>
    <w:rsid w:val="006F01CB"/>
    <w:rsid w:val="006F1570"/>
    <w:rsid w:val="006F1E14"/>
    <w:rsid w:val="006F5046"/>
    <w:rsid w:val="006F5707"/>
    <w:rsid w:val="006F68D3"/>
    <w:rsid w:val="006F7D66"/>
    <w:rsid w:val="00702F50"/>
    <w:rsid w:val="00703DE3"/>
    <w:rsid w:val="007045DB"/>
    <w:rsid w:val="007070CF"/>
    <w:rsid w:val="00707741"/>
    <w:rsid w:val="007103C6"/>
    <w:rsid w:val="007128AF"/>
    <w:rsid w:val="00714EB8"/>
    <w:rsid w:val="00720E1B"/>
    <w:rsid w:val="0072118A"/>
    <w:rsid w:val="0072174F"/>
    <w:rsid w:val="0072177C"/>
    <w:rsid w:val="00730492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0D30"/>
    <w:rsid w:val="007518B1"/>
    <w:rsid w:val="00754C46"/>
    <w:rsid w:val="00757B27"/>
    <w:rsid w:val="00760942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87509"/>
    <w:rsid w:val="00791658"/>
    <w:rsid w:val="00793EF5"/>
    <w:rsid w:val="007956AF"/>
    <w:rsid w:val="00795D87"/>
    <w:rsid w:val="007A1BB4"/>
    <w:rsid w:val="007A2087"/>
    <w:rsid w:val="007A5008"/>
    <w:rsid w:val="007B104E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0D7"/>
    <w:rsid w:val="007E72A0"/>
    <w:rsid w:val="007E7CAC"/>
    <w:rsid w:val="007F1F7F"/>
    <w:rsid w:val="007F2E89"/>
    <w:rsid w:val="007F575E"/>
    <w:rsid w:val="008121F4"/>
    <w:rsid w:val="008133D3"/>
    <w:rsid w:val="00817A2D"/>
    <w:rsid w:val="008264AD"/>
    <w:rsid w:val="00827AA9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43F9"/>
    <w:rsid w:val="00864D30"/>
    <w:rsid w:val="00872007"/>
    <w:rsid w:val="008748CE"/>
    <w:rsid w:val="00875329"/>
    <w:rsid w:val="00881F05"/>
    <w:rsid w:val="00882B9D"/>
    <w:rsid w:val="0088349C"/>
    <w:rsid w:val="008868DF"/>
    <w:rsid w:val="008947C5"/>
    <w:rsid w:val="008A082C"/>
    <w:rsid w:val="008A257C"/>
    <w:rsid w:val="008A2F2D"/>
    <w:rsid w:val="008A3172"/>
    <w:rsid w:val="008A3A99"/>
    <w:rsid w:val="008B09F5"/>
    <w:rsid w:val="008B22FC"/>
    <w:rsid w:val="008B39C9"/>
    <w:rsid w:val="008C0248"/>
    <w:rsid w:val="008C48F6"/>
    <w:rsid w:val="008D4DE9"/>
    <w:rsid w:val="008F0BA8"/>
    <w:rsid w:val="008F464C"/>
    <w:rsid w:val="00901593"/>
    <w:rsid w:val="009025D4"/>
    <w:rsid w:val="00902BF8"/>
    <w:rsid w:val="009030D3"/>
    <w:rsid w:val="009046CD"/>
    <w:rsid w:val="009055FD"/>
    <w:rsid w:val="009056E2"/>
    <w:rsid w:val="00906AB7"/>
    <w:rsid w:val="00914CA4"/>
    <w:rsid w:val="00917FD2"/>
    <w:rsid w:val="00920F6C"/>
    <w:rsid w:val="00921288"/>
    <w:rsid w:val="00925912"/>
    <w:rsid w:val="009304CA"/>
    <w:rsid w:val="0093060F"/>
    <w:rsid w:val="0093095D"/>
    <w:rsid w:val="009314F5"/>
    <w:rsid w:val="00931795"/>
    <w:rsid w:val="009324BA"/>
    <w:rsid w:val="00936180"/>
    <w:rsid w:val="00942B7B"/>
    <w:rsid w:val="00943A29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66633"/>
    <w:rsid w:val="009707D8"/>
    <w:rsid w:val="00970B74"/>
    <w:rsid w:val="00971AC8"/>
    <w:rsid w:val="0098186A"/>
    <w:rsid w:val="00986974"/>
    <w:rsid w:val="00986BC7"/>
    <w:rsid w:val="00993997"/>
    <w:rsid w:val="00994CC6"/>
    <w:rsid w:val="00995E05"/>
    <w:rsid w:val="00996BEA"/>
    <w:rsid w:val="009A34C4"/>
    <w:rsid w:val="009A4937"/>
    <w:rsid w:val="009B2A73"/>
    <w:rsid w:val="009B2C5D"/>
    <w:rsid w:val="009B750D"/>
    <w:rsid w:val="009C22FD"/>
    <w:rsid w:val="009C3C5F"/>
    <w:rsid w:val="009C7961"/>
    <w:rsid w:val="009D06DA"/>
    <w:rsid w:val="009D1E85"/>
    <w:rsid w:val="009E08FC"/>
    <w:rsid w:val="009E3CED"/>
    <w:rsid w:val="009E4376"/>
    <w:rsid w:val="009E78AF"/>
    <w:rsid w:val="009F34EB"/>
    <w:rsid w:val="00A07F94"/>
    <w:rsid w:val="00A10D53"/>
    <w:rsid w:val="00A2147E"/>
    <w:rsid w:val="00A21B16"/>
    <w:rsid w:val="00A25B81"/>
    <w:rsid w:val="00A2624A"/>
    <w:rsid w:val="00A265D7"/>
    <w:rsid w:val="00A33567"/>
    <w:rsid w:val="00A34BA9"/>
    <w:rsid w:val="00A36B30"/>
    <w:rsid w:val="00A406B8"/>
    <w:rsid w:val="00A41676"/>
    <w:rsid w:val="00A42516"/>
    <w:rsid w:val="00A42D15"/>
    <w:rsid w:val="00A43D76"/>
    <w:rsid w:val="00A44580"/>
    <w:rsid w:val="00A4462D"/>
    <w:rsid w:val="00A44CB5"/>
    <w:rsid w:val="00A526B7"/>
    <w:rsid w:val="00A52BAB"/>
    <w:rsid w:val="00A52C7C"/>
    <w:rsid w:val="00A56D8D"/>
    <w:rsid w:val="00A579E6"/>
    <w:rsid w:val="00A61D78"/>
    <w:rsid w:val="00A67415"/>
    <w:rsid w:val="00A67754"/>
    <w:rsid w:val="00A706D2"/>
    <w:rsid w:val="00A73B0E"/>
    <w:rsid w:val="00A7628D"/>
    <w:rsid w:val="00A763CE"/>
    <w:rsid w:val="00A76EA1"/>
    <w:rsid w:val="00A773FD"/>
    <w:rsid w:val="00A80ACC"/>
    <w:rsid w:val="00A81BDD"/>
    <w:rsid w:val="00A81FCA"/>
    <w:rsid w:val="00A827C6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263C"/>
    <w:rsid w:val="00AA517E"/>
    <w:rsid w:val="00AA653D"/>
    <w:rsid w:val="00AB15C0"/>
    <w:rsid w:val="00AB2814"/>
    <w:rsid w:val="00AB3FCA"/>
    <w:rsid w:val="00AB5FF9"/>
    <w:rsid w:val="00AC0794"/>
    <w:rsid w:val="00AC5726"/>
    <w:rsid w:val="00AC6BE2"/>
    <w:rsid w:val="00AC79B9"/>
    <w:rsid w:val="00AC7F14"/>
    <w:rsid w:val="00AD147B"/>
    <w:rsid w:val="00AD2C30"/>
    <w:rsid w:val="00AD390C"/>
    <w:rsid w:val="00AD7FAE"/>
    <w:rsid w:val="00AE25FB"/>
    <w:rsid w:val="00AE2D04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20C48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A09"/>
    <w:rsid w:val="00B50D23"/>
    <w:rsid w:val="00B60A8E"/>
    <w:rsid w:val="00B61114"/>
    <w:rsid w:val="00B63435"/>
    <w:rsid w:val="00B64BF7"/>
    <w:rsid w:val="00B65524"/>
    <w:rsid w:val="00B769CB"/>
    <w:rsid w:val="00B80970"/>
    <w:rsid w:val="00B84397"/>
    <w:rsid w:val="00B876C2"/>
    <w:rsid w:val="00B910D3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14F2"/>
    <w:rsid w:val="00BB3713"/>
    <w:rsid w:val="00BC1DF9"/>
    <w:rsid w:val="00BC6690"/>
    <w:rsid w:val="00BD1359"/>
    <w:rsid w:val="00BD2445"/>
    <w:rsid w:val="00BD2F22"/>
    <w:rsid w:val="00BD4B75"/>
    <w:rsid w:val="00BD5D83"/>
    <w:rsid w:val="00BE1F60"/>
    <w:rsid w:val="00BE2234"/>
    <w:rsid w:val="00BE45C9"/>
    <w:rsid w:val="00BE5659"/>
    <w:rsid w:val="00BF15FF"/>
    <w:rsid w:val="00BF51EE"/>
    <w:rsid w:val="00BF721E"/>
    <w:rsid w:val="00C01EED"/>
    <w:rsid w:val="00C02070"/>
    <w:rsid w:val="00C05340"/>
    <w:rsid w:val="00C0790A"/>
    <w:rsid w:val="00C116AB"/>
    <w:rsid w:val="00C145EE"/>
    <w:rsid w:val="00C1477C"/>
    <w:rsid w:val="00C15CA8"/>
    <w:rsid w:val="00C17076"/>
    <w:rsid w:val="00C21B79"/>
    <w:rsid w:val="00C25494"/>
    <w:rsid w:val="00C26A87"/>
    <w:rsid w:val="00C320F8"/>
    <w:rsid w:val="00C35DC9"/>
    <w:rsid w:val="00C3636D"/>
    <w:rsid w:val="00C373BC"/>
    <w:rsid w:val="00C41923"/>
    <w:rsid w:val="00C42B32"/>
    <w:rsid w:val="00C478B5"/>
    <w:rsid w:val="00C53DA4"/>
    <w:rsid w:val="00C547D1"/>
    <w:rsid w:val="00C55618"/>
    <w:rsid w:val="00C55A27"/>
    <w:rsid w:val="00C60356"/>
    <w:rsid w:val="00C62854"/>
    <w:rsid w:val="00C65EC9"/>
    <w:rsid w:val="00C6640A"/>
    <w:rsid w:val="00C731E3"/>
    <w:rsid w:val="00C7472B"/>
    <w:rsid w:val="00C76B5E"/>
    <w:rsid w:val="00C804A2"/>
    <w:rsid w:val="00C806B2"/>
    <w:rsid w:val="00C82BD7"/>
    <w:rsid w:val="00C83199"/>
    <w:rsid w:val="00C92642"/>
    <w:rsid w:val="00C931D7"/>
    <w:rsid w:val="00C9350D"/>
    <w:rsid w:val="00C95773"/>
    <w:rsid w:val="00C963C2"/>
    <w:rsid w:val="00C963E0"/>
    <w:rsid w:val="00C97C42"/>
    <w:rsid w:val="00CA0F42"/>
    <w:rsid w:val="00CA78C3"/>
    <w:rsid w:val="00CB0C5F"/>
    <w:rsid w:val="00CB7163"/>
    <w:rsid w:val="00CB7187"/>
    <w:rsid w:val="00CC0C9D"/>
    <w:rsid w:val="00CC2593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6775"/>
    <w:rsid w:val="00D07170"/>
    <w:rsid w:val="00D073B1"/>
    <w:rsid w:val="00D073B2"/>
    <w:rsid w:val="00D10C1C"/>
    <w:rsid w:val="00D12E1D"/>
    <w:rsid w:val="00D157D2"/>
    <w:rsid w:val="00D20EA7"/>
    <w:rsid w:val="00D21B60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44BC"/>
    <w:rsid w:val="00D72E53"/>
    <w:rsid w:val="00D74F43"/>
    <w:rsid w:val="00D762CD"/>
    <w:rsid w:val="00D80DF0"/>
    <w:rsid w:val="00D82F1D"/>
    <w:rsid w:val="00D936AE"/>
    <w:rsid w:val="00D952D8"/>
    <w:rsid w:val="00D95463"/>
    <w:rsid w:val="00D95679"/>
    <w:rsid w:val="00DA162F"/>
    <w:rsid w:val="00DA1B9E"/>
    <w:rsid w:val="00DA2AD9"/>
    <w:rsid w:val="00DA2CF0"/>
    <w:rsid w:val="00DA34F5"/>
    <w:rsid w:val="00DA44D3"/>
    <w:rsid w:val="00DA7219"/>
    <w:rsid w:val="00DB20FD"/>
    <w:rsid w:val="00DB24CF"/>
    <w:rsid w:val="00DB572F"/>
    <w:rsid w:val="00DB5E55"/>
    <w:rsid w:val="00DB620A"/>
    <w:rsid w:val="00DC02C7"/>
    <w:rsid w:val="00DC123B"/>
    <w:rsid w:val="00DC25CE"/>
    <w:rsid w:val="00DC54AD"/>
    <w:rsid w:val="00DC6FAD"/>
    <w:rsid w:val="00DC763D"/>
    <w:rsid w:val="00DD0BB5"/>
    <w:rsid w:val="00DD533D"/>
    <w:rsid w:val="00DD571C"/>
    <w:rsid w:val="00DE11E6"/>
    <w:rsid w:val="00DE18C7"/>
    <w:rsid w:val="00DE303D"/>
    <w:rsid w:val="00DE37A3"/>
    <w:rsid w:val="00DE52AD"/>
    <w:rsid w:val="00DF0328"/>
    <w:rsid w:val="00DF5671"/>
    <w:rsid w:val="00DF71FB"/>
    <w:rsid w:val="00E00B68"/>
    <w:rsid w:val="00E01273"/>
    <w:rsid w:val="00E015C8"/>
    <w:rsid w:val="00E0429C"/>
    <w:rsid w:val="00E06C7B"/>
    <w:rsid w:val="00E07F3E"/>
    <w:rsid w:val="00E106BF"/>
    <w:rsid w:val="00E122AC"/>
    <w:rsid w:val="00E14FDF"/>
    <w:rsid w:val="00E20A05"/>
    <w:rsid w:val="00E21C38"/>
    <w:rsid w:val="00E264E3"/>
    <w:rsid w:val="00E26E31"/>
    <w:rsid w:val="00E3181C"/>
    <w:rsid w:val="00E36EDD"/>
    <w:rsid w:val="00E40F29"/>
    <w:rsid w:val="00E42AA6"/>
    <w:rsid w:val="00E42E04"/>
    <w:rsid w:val="00E441DD"/>
    <w:rsid w:val="00E50AAD"/>
    <w:rsid w:val="00E51079"/>
    <w:rsid w:val="00E51C4F"/>
    <w:rsid w:val="00E5211E"/>
    <w:rsid w:val="00E548A5"/>
    <w:rsid w:val="00E572E5"/>
    <w:rsid w:val="00E6168D"/>
    <w:rsid w:val="00E62A2B"/>
    <w:rsid w:val="00E7090F"/>
    <w:rsid w:val="00E73C3C"/>
    <w:rsid w:val="00E77A19"/>
    <w:rsid w:val="00E827B6"/>
    <w:rsid w:val="00E83A7C"/>
    <w:rsid w:val="00E84CF0"/>
    <w:rsid w:val="00E85228"/>
    <w:rsid w:val="00E909B8"/>
    <w:rsid w:val="00E90CAF"/>
    <w:rsid w:val="00E91CA9"/>
    <w:rsid w:val="00E930E5"/>
    <w:rsid w:val="00E97F86"/>
    <w:rsid w:val="00EA1924"/>
    <w:rsid w:val="00EA24D4"/>
    <w:rsid w:val="00EA2593"/>
    <w:rsid w:val="00EA4ACC"/>
    <w:rsid w:val="00EA4C21"/>
    <w:rsid w:val="00EA5ACC"/>
    <w:rsid w:val="00EA7937"/>
    <w:rsid w:val="00EB0AA2"/>
    <w:rsid w:val="00EB100E"/>
    <w:rsid w:val="00EB2F5E"/>
    <w:rsid w:val="00EB3AA0"/>
    <w:rsid w:val="00EB5CE4"/>
    <w:rsid w:val="00EB7E28"/>
    <w:rsid w:val="00ED06CD"/>
    <w:rsid w:val="00ED4766"/>
    <w:rsid w:val="00EE0EDC"/>
    <w:rsid w:val="00EE235C"/>
    <w:rsid w:val="00EE272B"/>
    <w:rsid w:val="00EE4CDC"/>
    <w:rsid w:val="00EF2F06"/>
    <w:rsid w:val="00EF529A"/>
    <w:rsid w:val="00EF69A4"/>
    <w:rsid w:val="00EF7131"/>
    <w:rsid w:val="00EF7575"/>
    <w:rsid w:val="00F01B45"/>
    <w:rsid w:val="00F023CE"/>
    <w:rsid w:val="00F03457"/>
    <w:rsid w:val="00F04BBE"/>
    <w:rsid w:val="00F06E9D"/>
    <w:rsid w:val="00F07185"/>
    <w:rsid w:val="00F212C3"/>
    <w:rsid w:val="00F21DF2"/>
    <w:rsid w:val="00F22B42"/>
    <w:rsid w:val="00F23659"/>
    <w:rsid w:val="00F30473"/>
    <w:rsid w:val="00F3545B"/>
    <w:rsid w:val="00F425D4"/>
    <w:rsid w:val="00F4286F"/>
    <w:rsid w:val="00F46E9C"/>
    <w:rsid w:val="00F4706B"/>
    <w:rsid w:val="00F47987"/>
    <w:rsid w:val="00F55FA8"/>
    <w:rsid w:val="00F56D33"/>
    <w:rsid w:val="00F715C5"/>
    <w:rsid w:val="00F7213B"/>
    <w:rsid w:val="00F72340"/>
    <w:rsid w:val="00F72499"/>
    <w:rsid w:val="00F73091"/>
    <w:rsid w:val="00F739DD"/>
    <w:rsid w:val="00F73AD5"/>
    <w:rsid w:val="00F7653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1A3B"/>
    <w:rsid w:val="00FD51DF"/>
    <w:rsid w:val="00FE33FB"/>
    <w:rsid w:val="00FE5ACC"/>
    <w:rsid w:val="00FE5B94"/>
    <w:rsid w:val="00FE6500"/>
    <w:rsid w:val="00FF0FC5"/>
    <w:rsid w:val="00FF3FC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0DF0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9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Normal"/>
    <w:qFormat/>
    <w:rsid w:val="009C22FD"/>
    <w:pPr>
      <w:jc w:val="left"/>
    </w:pPr>
    <w:rPr>
      <w:rFonts w:ascii="Arial" w:hAnsi="Arial" w:cs="Arial"/>
      <w:vanish/>
      <w:color w:val="17365D" w:themeColor="text2" w:themeShade="BF"/>
      <w:sz w:val="19"/>
      <w:szCs w:val="19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20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26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8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aliases w:val="Compliant Table Grid"/>
    <w:basedOn w:val="TableNormal"/>
    <w:uiPriority w:val="3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702F50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702F50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40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5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8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9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9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7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1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21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22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2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2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2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26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26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customStyle="1" w:styleId="11CSTCPLQuestionBullet">
    <w:name w:val="(11) CSTC P/L Question Bullet"/>
    <w:basedOn w:val="Normal"/>
    <w:qFormat/>
    <w:rsid w:val="00920F6C"/>
    <w:pPr>
      <w:ind w:left="360" w:hanging="360"/>
      <w:jc w:val="left"/>
    </w:pPr>
    <w:rPr>
      <w:rFonts w:ascii="Arial" w:hAnsi="Arial"/>
      <w:b/>
    </w:rPr>
  </w:style>
  <w:style w:type="paragraph" w:customStyle="1" w:styleId="7BAnswer">
    <w:name w:val="7B Answer"/>
    <w:link w:val="7BAnswerChar"/>
    <w:autoRedefine/>
    <w:qFormat/>
    <w:rsid w:val="00920F6C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920F6C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920F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590B0B"/>
    <w:rPr>
      <w:rFonts w:ascii="Arial Narrow" w:hAnsi="Arial Narrow"/>
      <w:sz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4C31E8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n-AU"/>
    </w:rPr>
  </w:style>
  <w:style w:type="character" w:styleId="Hyperlink">
    <w:name w:val="Hyperlink"/>
    <w:basedOn w:val="DefaultParagraphFont"/>
    <w:uiPriority w:val="99"/>
    <w:semiHidden/>
    <w:unhideWhenUsed/>
    <w:rsid w:val="004C31E8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EA24D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81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5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2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3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5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header" Target="header6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eader" Target="header7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pPr>
            <w:pStyle w:val="4CAF7092A45A4C2BA9D45B8E381B042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pPr>
            <w:pStyle w:val="F081F68F18CE4C7DA827ED806257937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696ED913DD914085BEA781096DA96B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1FE878-BCB4-4273-8F04-AB8EE0BDAC47}"/>
      </w:docPartPr>
      <w:docPartBody>
        <w:p w:rsidR="007F5DDF" w:rsidRDefault="00C86AC1" w:rsidP="00C86AC1">
          <w:pPr>
            <w:pStyle w:val="696ED913DD914085BEA781096DA96B48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53F67D637E945B0AE9214EC705285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0F23B2-50E1-4593-B875-4C1A4DB685FF}"/>
      </w:docPartPr>
      <w:docPartBody>
        <w:p w:rsidR="007F5DDF" w:rsidRDefault="00C86AC1" w:rsidP="00C86AC1">
          <w:pPr>
            <w:pStyle w:val="453F67D637E945B0AE9214EC705285D0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51844A1133943CF8A8F5CA995E9E3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0C891-1170-4AD3-AC1C-35B3A0CCC91A}"/>
      </w:docPartPr>
      <w:docPartBody>
        <w:p w:rsidR="003C26A5" w:rsidRDefault="00276B73" w:rsidP="00276B73">
          <w:pPr>
            <w:pStyle w:val="651844A1133943CF8A8F5CA995E9E38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E671437E981C4ACE85A6EA8021A0FF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F15D04-74A6-4880-801C-7B0F0B601197}"/>
      </w:docPartPr>
      <w:docPartBody>
        <w:p w:rsidR="003C26A5" w:rsidRDefault="00276B73" w:rsidP="00276B73">
          <w:pPr>
            <w:pStyle w:val="E671437E981C4ACE85A6EA8021A0FF6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CA5F86216FC447A9BABD7C9C0E4755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D41181-1962-4B8B-848E-CA3810C54302}"/>
      </w:docPartPr>
      <w:docPartBody>
        <w:p w:rsidR="00921987" w:rsidRDefault="003D16E4" w:rsidP="003D16E4">
          <w:pPr>
            <w:pStyle w:val="CA5F86216FC447A9BABD7C9C0E47552E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5A3B5FE9825D44769FFE687D4588EB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92170E-B941-49F5-A6E0-F7B465D87EF4}"/>
      </w:docPartPr>
      <w:docPartBody>
        <w:p w:rsidR="00921987" w:rsidRDefault="003D16E4" w:rsidP="003D16E4">
          <w:pPr>
            <w:pStyle w:val="5A3B5FE9825D44769FFE687D4588EB5F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B5B42F6E133442FBAC4FEC9FDA82CF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A37872-B6B3-461E-8B12-58C5F59583D8}"/>
      </w:docPartPr>
      <w:docPartBody>
        <w:p w:rsidR="00921987" w:rsidRDefault="003D16E4" w:rsidP="003D16E4">
          <w:pPr>
            <w:pStyle w:val="B5B42F6E133442FBAC4FEC9FDA82CFA4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ED08273B2F8D49D499FFB31FC85E9C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2AB9D7-229F-4263-BBDF-6F8F9F4D034A}"/>
      </w:docPartPr>
      <w:docPartBody>
        <w:p w:rsidR="00921987" w:rsidRDefault="003D16E4" w:rsidP="003D16E4">
          <w:pPr>
            <w:pStyle w:val="ED08273B2F8D49D499FFB31FC85E9C61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503625434F924C14B5B5B03D626A3C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6C896D-FE53-40B9-954C-FC407B7DEF8D}"/>
      </w:docPartPr>
      <w:docPartBody>
        <w:p w:rsidR="00921987" w:rsidRDefault="003D16E4" w:rsidP="003D16E4">
          <w:pPr>
            <w:pStyle w:val="503625434F924C14B5B5B03D626A3CFC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55DCA"/>
    <w:rsid w:val="00181DB6"/>
    <w:rsid w:val="001E4222"/>
    <w:rsid w:val="001F2D33"/>
    <w:rsid w:val="00216485"/>
    <w:rsid w:val="00217293"/>
    <w:rsid w:val="00247826"/>
    <w:rsid w:val="0026412C"/>
    <w:rsid w:val="00276B73"/>
    <w:rsid w:val="002A67A7"/>
    <w:rsid w:val="003C26A5"/>
    <w:rsid w:val="003D16E4"/>
    <w:rsid w:val="003D7AF8"/>
    <w:rsid w:val="00506FD2"/>
    <w:rsid w:val="00530616"/>
    <w:rsid w:val="005D3BC9"/>
    <w:rsid w:val="006206DC"/>
    <w:rsid w:val="00645E48"/>
    <w:rsid w:val="00654A91"/>
    <w:rsid w:val="006A5ED9"/>
    <w:rsid w:val="00776B89"/>
    <w:rsid w:val="007C130D"/>
    <w:rsid w:val="007E2E66"/>
    <w:rsid w:val="007F5DDF"/>
    <w:rsid w:val="00834F76"/>
    <w:rsid w:val="00852839"/>
    <w:rsid w:val="00854CEF"/>
    <w:rsid w:val="008946ED"/>
    <w:rsid w:val="008A49B9"/>
    <w:rsid w:val="008C1EB3"/>
    <w:rsid w:val="008E6DF9"/>
    <w:rsid w:val="008F3A83"/>
    <w:rsid w:val="009133ED"/>
    <w:rsid w:val="0092096F"/>
    <w:rsid w:val="00921987"/>
    <w:rsid w:val="00955000"/>
    <w:rsid w:val="009662BC"/>
    <w:rsid w:val="0098441D"/>
    <w:rsid w:val="009A5338"/>
    <w:rsid w:val="009A7ADB"/>
    <w:rsid w:val="009B3343"/>
    <w:rsid w:val="009D1912"/>
    <w:rsid w:val="00A12C05"/>
    <w:rsid w:val="00A8521E"/>
    <w:rsid w:val="00B06821"/>
    <w:rsid w:val="00B4136F"/>
    <w:rsid w:val="00B4478C"/>
    <w:rsid w:val="00B50BE1"/>
    <w:rsid w:val="00B50CCC"/>
    <w:rsid w:val="00B54662"/>
    <w:rsid w:val="00B92AE2"/>
    <w:rsid w:val="00BB03B3"/>
    <w:rsid w:val="00C10BE1"/>
    <w:rsid w:val="00C21751"/>
    <w:rsid w:val="00C86AC1"/>
    <w:rsid w:val="00C942CC"/>
    <w:rsid w:val="00CF3EAC"/>
    <w:rsid w:val="00D1199A"/>
    <w:rsid w:val="00DC0AEB"/>
    <w:rsid w:val="00DC549C"/>
    <w:rsid w:val="00DD1CB8"/>
    <w:rsid w:val="00E04351"/>
    <w:rsid w:val="00E37314"/>
    <w:rsid w:val="00E45AA5"/>
    <w:rsid w:val="00E94F3E"/>
    <w:rsid w:val="00EA1D00"/>
    <w:rsid w:val="00EC27D2"/>
    <w:rsid w:val="00F21F00"/>
    <w:rsid w:val="00F27999"/>
    <w:rsid w:val="00F34F30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D16E4"/>
    <w:rPr>
      <w:color w:val="808080"/>
    </w:r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696ED913DD914085BEA781096DA96B48">
    <w:name w:val="696ED913DD914085BEA781096DA96B48"/>
    <w:rsid w:val="00C86AC1"/>
    <w:pPr>
      <w:spacing w:after="160" w:line="259" w:lineRule="auto"/>
    </w:pPr>
  </w:style>
  <w:style w:type="paragraph" w:customStyle="1" w:styleId="453F67D637E945B0AE9214EC705285D0">
    <w:name w:val="453F67D637E945B0AE9214EC705285D0"/>
    <w:rsid w:val="00C86AC1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651844A1133943CF8A8F5CA995E9E381">
    <w:name w:val="651844A1133943CF8A8F5CA995E9E381"/>
    <w:rsid w:val="00276B73"/>
    <w:pPr>
      <w:spacing w:after="160" w:line="259" w:lineRule="auto"/>
    </w:pPr>
  </w:style>
  <w:style w:type="paragraph" w:customStyle="1" w:styleId="E671437E981C4ACE85A6EA8021A0FF68">
    <w:name w:val="E671437E981C4ACE85A6EA8021A0FF68"/>
    <w:rsid w:val="00276B73"/>
    <w:pPr>
      <w:spacing w:after="160" w:line="259" w:lineRule="auto"/>
    </w:pPr>
  </w:style>
  <w:style w:type="paragraph" w:customStyle="1" w:styleId="CA5F86216FC447A9BABD7C9C0E47552E">
    <w:name w:val="CA5F86216FC447A9BABD7C9C0E47552E"/>
    <w:rsid w:val="003D16E4"/>
    <w:pPr>
      <w:spacing w:after="160" w:line="259" w:lineRule="auto"/>
    </w:pPr>
  </w:style>
  <w:style w:type="paragraph" w:customStyle="1" w:styleId="5A3B5FE9825D44769FFE687D4588EB5F">
    <w:name w:val="5A3B5FE9825D44769FFE687D4588EB5F"/>
    <w:rsid w:val="003D16E4"/>
    <w:pPr>
      <w:spacing w:after="160" w:line="259" w:lineRule="auto"/>
    </w:pPr>
  </w:style>
  <w:style w:type="paragraph" w:customStyle="1" w:styleId="B5B42F6E133442FBAC4FEC9FDA82CFA4">
    <w:name w:val="B5B42F6E133442FBAC4FEC9FDA82CFA4"/>
    <w:rsid w:val="003D16E4"/>
    <w:pPr>
      <w:spacing w:after="160" w:line="259" w:lineRule="auto"/>
    </w:pPr>
  </w:style>
  <w:style w:type="paragraph" w:customStyle="1" w:styleId="ED08273B2F8D49D499FFB31FC85E9C61">
    <w:name w:val="ED08273B2F8D49D499FFB31FC85E9C61"/>
    <w:rsid w:val="003D16E4"/>
    <w:pPr>
      <w:spacing w:after="160" w:line="259" w:lineRule="auto"/>
    </w:pPr>
  </w:style>
  <w:style w:type="paragraph" w:customStyle="1" w:styleId="503625434F924C14B5B5B03D626A3CFC">
    <w:name w:val="503625434F924C14B5B5B03D626A3CFC"/>
    <w:rsid w:val="003D16E4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2893</TotalTime>
  <Pages>31</Pages>
  <Words>3908</Words>
  <Characters>22280</Characters>
  <Application>Microsoft Office Word</Application>
  <DocSecurity>8</DocSecurity>
  <Lines>185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CPCCBC4009</vt:lpstr>
    </vt:vector>
  </TitlesOfParts>
  <Company/>
  <LinksUpToDate>false</LinksUpToDate>
  <CharactersWithSpaces>26136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CPCCBC4009</dc:title>
  <dc:subject>Apply legal requirements to building and construction projects</dc:subject>
  <dc:creator>Author Name</dc:creator>
  <cp:lastModifiedBy>Jonathan Curro</cp:lastModifiedBy>
  <cp:revision>26</cp:revision>
  <cp:lastPrinted>2021-09-20T03:02:00Z</cp:lastPrinted>
  <dcterms:created xsi:type="dcterms:W3CDTF">2023-02-15T00:37:00Z</dcterms:created>
  <dcterms:modified xsi:type="dcterms:W3CDTF">2023-04-13T04:45:00Z</dcterms:modified>
  <cp:contentStatus>v1-0_15/02/2023</cp:contentStatus>
</cp:coreProperties>
</file>