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6741B16" w:rsidR="00C76B5E" w:rsidRDefault="00EB3183" w:rsidP="00EB3183">
      <w:pPr>
        <w:pStyle w:val="01CSTCPLHeading1"/>
        <w:spacing w:before="240"/>
        <w:rPr>
          <w:caps w:val="0"/>
          <w:szCs w:val="32"/>
        </w:rPr>
      </w:pPr>
      <w:r w:rsidRPr="00EB3183">
        <w:rPr>
          <w:caps w:val="0"/>
          <w:szCs w:val="32"/>
        </w:rPr>
        <w:t xml:space="preserve">Project </w:t>
      </w:r>
      <w:r w:rsidR="0096067E">
        <w:rPr>
          <w:caps w:val="0"/>
          <w:szCs w:val="32"/>
        </w:rPr>
        <w:t>S</w:t>
      </w:r>
      <w:r w:rsidRPr="00EB3183">
        <w:rPr>
          <w:caps w:val="0"/>
          <w:szCs w:val="32"/>
        </w:rPr>
        <w:t xml:space="preserve">chedule </w:t>
      </w:r>
      <w:r w:rsidR="0096067E">
        <w:rPr>
          <w:caps w:val="0"/>
          <w:szCs w:val="32"/>
        </w:rPr>
        <w:t>T</w:t>
      </w:r>
      <w:r w:rsidRPr="00EB3183">
        <w:rPr>
          <w:caps w:val="0"/>
          <w:szCs w:val="32"/>
        </w:rPr>
        <w:t>emplate</w:t>
      </w:r>
    </w:p>
    <w:p w14:paraId="61F05A9C" w14:textId="77777777" w:rsidR="006F50DC" w:rsidRPr="006F50DC" w:rsidRDefault="006F50DC" w:rsidP="006F50DC">
      <w:pPr>
        <w:jc w:val="center"/>
        <w:rPr>
          <w:b/>
          <w:bCs/>
          <w:color w:val="FF0000"/>
        </w:rPr>
      </w:pPr>
      <w:r w:rsidRPr="006F50DC">
        <w:rPr>
          <w:b/>
          <w:bCs/>
          <w:color w:val="FF0000"/>
        </w:rPr>
        <w:t>SIMULATION PROJECT - The information is fictional and provided for the purpose of this simulation.</w:t>
      </w:r>
    </w:p>
    <w:p w14:paraId="7561EEE3" w14:textId="77777777" w:rsidR="006F50DC" w:rsidRPr="006F50DC" w:rsidRDefault="006F50DC" w:rsidP="006F50DC"/>
    <w:p w14:paraId="6036E386" w14:textId="77777777" w:rsidR="006F50DC" w:rsidRPr="006F50DC" w:rsidRDefault="006658BA" w:rsidP="006F50DC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6F50DC">
        <w:rPr>
          <w:rFonts w:ascii="Arial" w:hAnsi="Arial" w:cs="Arial"/>
          <w:b/>
          <w:bCs/>
          <w:sz w:val="22"/>
          <w:szCs w:val="22"/>
        </w:rPr>
        <w:t xml:space="preserve"> </w:t>
      </w:r>
      <w:r w:rsidR="006F50DC" w:rsidRPr="006F50DC">
        <w:rPr>
          <w:rFonts w:cs="Arial"/>
          <w:b/>
          <w:bCs/>
          <w:sz w:val="22"/>
          <w:szCs w:val="22"/>
        </w:rPr>
        <w:t>Foundation and Structure</w:t>
      </w:r>
    </w:p>
    <w:p w14:paraId="12B2F548" w14:textId="34C37AB9" w:rsidR="00D7254C" w:rsidRDefault="00D7254C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4B8EA2F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EEFFEF" w14:textId="23412597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FC4FCF" w14:textId="0FBD0EC8" w:rsidR="006658BA" w:rsidRPr="006658BA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Site preparation, foundation laying, structural framework</w:t>
            </w:r>
          </w:p>
        </w:tc>
      </w:tr>
      <w:tr w:rsidR="006658BA" w14:paraId="3AB150EF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C361403" w14:textId="154BD93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3CB9B068" w14:textId="26BB124F" w:rsidR="006658BA" w:rsidRPr="00F607A0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0-30%</w:t>
            </w:r>
          </w:p>
        </w:tc>
      </w:tr>
      <w:tr w:rsidR="006658BA" w14:paraId="6491058A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68F124" w14:textId="19D7DD48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0D77430" w14:textId="38059A53" w:rsidR="006658BA" w:rsidRPr="00F607A0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01/04/2023</w:t>
            </w:r>
          </w:p>
        </w:tc>
      </w:tr>
      <w:tr w:rsidR="006658BA" w14:paraId="33967B5C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EDB1AAE" w14:textId="0950DAA4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579FAC8" w14:textId="076E09A2" w:rsidR="006658BA" w:rsidRPr="00F607A0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30/06/2023</w:t>
            </w:r>
          </w:p>
        </w:tc>
      </w:tr>
      <w:tr w:rsidR="006658BA" w14:paraId="0AA40719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74D619D" w14:textId="7DE083F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5AF1D5CD" w14:textId="31D7D313" w:rsidR="006658BA" w:rsidRPr="00F607A0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02/04/2023</w:t>
            </w:r>
          </w:p>
        </w:tc>
      </w:tr>
      <w:tr w:rsidR="006658BA" w14:paraId="77A7F55D" w14:textId="77777777" w:rsidTr="006B3C90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7DD9D3" w14:textId="29348CE1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2EF13C6D" w14:textId="569CB075" w:rsidR="006658BA" w:rsidRPr="00F607A0" w:rsidRDefault="001C1831" w:rsidP="006B3C9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C1831">
              <w:rPr>
                <w:rFonts w:ascii="Arial" w:hAnsi="Arial" w:cs="Arial"/>
                <w:sz w:val="22"/>
                <w:szCs w:val="22"/>
              </w:rPr>
              <w:t>10/04/2023 (Structural Steel), 08/04/2023 (Concrete)</w:t>
            </w: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2611D075" w14:textId="5F728DB1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919"/>
        <w:gridCol w:w="2919"/>
        <w:gridCol w:w="2919"/>
        <w:gridCol w:w="2919"/>
        <w:gridCol w:w="2920"/>
      </w:tblGrid>
      <w:tr w:rsidR="006658BA" w14:paraId="19AC0849" w14:textId="77777777" w:rsidTr="006B3C90"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0E3614F4" w14:textId="5A464EE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4BCE9B39" w14:textId="564CBFF0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025B797" w14:textId="596C4EDA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2010C8C" w14:textId="2B19D3E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2920" w:type="dxa"/>
            <w:shd w:val="clear" w:color="auto" w:fill="D9D9D9" w:themeFill="background1" w:themeFillShade="D9"/>
            <w:vAlign w:val="center"/>
          </w:tcPr>
          <w:p w14:paraId="0D4B37E5" w14:textId="18E3A63B" w:rsidR="006658BA" w:rsidRPr="006658BA" w:rsidRDefault="006658BA" w:rsidP="006658B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F890173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27CFD4FF" w14:textId="77777777" w:rsidR="001C1831" w:rsidRPr="001C1831" w:rsidRDefault="001C1831" w:rsidP="001C183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1831">
              <w:rPr>
                <w:rFonts w:ascii="Arial" w:hAnsi="Arial" w:cs="Arial"/>
                <w:b/>
                <w:bCs/>
                <w:sz w:val="22"/>
                <w:szCs w:val="22"/>
              </w:rPr>
              <w:t>Site Excavation</w:t>
            </w:r>
          </w:p>
          <w:p w14:paraId="77C6A5E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1AD81A90" w14:textId="4F1C52C5" w:rsidR="006658BA" w:rsidRDefault="00A5074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741">
              <w:rPr>
                <w:rFonts w:ascii="Arial" w:hAnsi="Arial" w:cs="Arial"/>
                <w:sz w:val="22"/>
                <w:szCs w:val="22"/>
              </w:rPr>
              <w:t>02/04/2023</w:t>
            </w:r>
          </w:p>
        </w:tc>
        <w:tc>
          <w:tcPr>
            <w:tcW w:w="2919" w:type="dxa"/>
            <w:vAlign w:val="center"/>
          </w:tcPr>
          <w:p w14:paraId="6F7FD941" w14:textId="7C18988D" w:rsidR="006658BA" w:rsidRDefault="00A5074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741">
              <w:rPr>
                <w:rFonts w:ascii="Arial" w:hAnsi="Arial" w:cs="Arial"/>
                <w:sz w:val="22"/>
                <w:szCs w:val="22"/>
              </w:rPr>
              <w:t>07/04/2023</w:t>
            </w:r>
          </w:p>
        </w:tc>
        <w:tc>
          <w:tcPr>
            <w:tcW w:w="2919" w:type="dxa"/>
            <w:vAlign w:val="center"/>
          </w:tcPr>
          <w:p w14:paraId="16BE95BE" w14:textId="1B26EA07" w:rsidR="006658BA" w:rsidRDefault="00A5074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741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2920" w:type="dxa"/>
            <w:vAlign w:val="center"/>
          </w:tcPr>
          <w:p w14:paraId="288348B5" w14:textId="6AD47F30" w:rsidR="006658BA" w:rsidRDefault="00A5074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50741">
              <w:rPr>
                <w:rFonts w:ascii="Arial" w:hAnsi="Arial" w:cs="Arial"/>
                <w:sz w:val="22"/>
                <w:szCs w:val="22"/>
              </w:rPr>
              <w:t>Excavation team</w:t>
            </w:r>
          </w:p>
        </w:tc>
      </w:tr>
      <w:tr w:rsidR="006658BA" w14:paraId="2DB4CDD4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155BB318" w14:textId="77777777" w:rsidR="002D66ED" w:rsidRPr="002D66ED" w:rsidRDefault="002D66ED" w:rsidP="002D66ED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6ED">
              <w:rPr>
                <w:rFonts w:ascii="Arial" w:hAnsi="Arial" w:cs="Arial"/>
                <w:b/>
                <w:bCs/>
                <w:sz w:val="22"/>
                <w:szCs w:val="22"/>
              </w:rPr>
              <w:t>Foundation Pouring</w:t>
            </w:r>
          </w:p>
          <w:p w14:paraId="56096D5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42B5B220" w14:textId="53D6A81C" w:rsidR="006658BA" w:rsidRDefault="00EA355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3554">
              <w:rPr>
                <w:rFonts w:ascii="Arial" w:hAnsi="Arial" w:cs="Arial"/>
                <w:sz w:val="22"/>
                <w:szCs w:val="22"/>
              </w:rPr>
              <w:t>08/04/2023</w:t>
            </w:r>
          </w:p>
        </w:tc>
        <w:tc>
          <w:tcPr>
            <w:tcW w:w="2919" w:type="dxa"/>
            <w:vAlign w:val="center"/>
          </w:tcPr>
          <w:p w14:paraId="4F7F3C95" w14:textId="12A656EF" w:rsidR="006658BA" w:rsidRDefault="00EA355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3554">
              <w:rPr>
                <w:rFonts w:ascii="Arial" w:hAnsi="Arial" w:cs="Arial"/>
                <w:sz w:val="22"/>
                <w:szCs w:val="22"/>
              </w:rPr>
              <w:t>12/04/2023</w:t>
            </w:r>
          </w:p>
        </w:tc>
        <w:tc>
          <w:tcPr>
            <w:tcW w:w="2919" w:type="dxa"/>
            <w:vAlign w:val="center"/>
          </w:tcPr>
          <w:p w14:paraId="5F43FA7E" w14:textId="10B91D65" w:rsidR="006658BA" w:rsidRDefault="00EA355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A3554">
              <w:rPr>
                <w:rFonts w:ascii="Arial" w:hAnsi="Arial" w:cs="Arial"/>
                <w:sz w:val="22"/>
                <w:szCs w:val="22"/>
              </w:rPr>
              <w:t>Ready-Mix Concrete</w:t>
            </w:r>
            <w:r w:rsidR="003F5A0C">
              <w:rPr>
                <w:rFonts w:ascii="Arial" w:hAnsi="Arial" w:cs="Arial"/>
                <w:sz w:val="22"/>
                <w:szCs w:val="22"/>
              </w:rPr>
              <w:t xml:space="preserve"> and Reinforcement</w:t>
            </w:r>
          </w:p>
        </w:tc>
        <w:tc>
          <w:tcPr>
            <w:tcW w:w="2920" w:type="dxa"/>
            <w:vAlign w:val="center"/>
          </w:tcPr>
          <w:p w14:paraId="4DED8FDC" w14:textId="1E77F7ED" w:rsidR="006658BA" w:rsidRDefault="003F5A0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F5A0C">
              <w:rPr>
                <w:rFonts w:ascii="Arial" w:hAnsi="Arial" w:cs="Arial"/>
                <w:sz w:val="22"/>
                <w:szCs w:val="22"/>
              </w:rPr>
              <w:t> Concrete layers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reo fixers</w:t>
            </w:r>
          </w:p>
        </w:tc>
      </w:tr>
      <w:tr w:rsidR="006658BA" w14:paraId="4C7681FA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4446CBF0" w14:textId="77777777" w:rsidR="002D66ED" w:rsidRPr="002D66ED" w:rsidRDefault="002D66ED" w:rsidP="002D66ED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66ED">
              <w:rPr>
                <w:rFonts w:ascii="Arial" w:hAnsi="Arial" w:cs="Arial"/>
                <w:b/>
                <w:bCs/>
                <w:sz w:val="22"/>
                <w:szCs w:val="22"/>
              </w:rPr>
              <w:t>Structural Steel Erection</w:t>
            </w:r>
          </w:p>
          <w:p w14:paraId="0C490EDE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69CC0DBF" w14:textId="3094C070" w:rsidR="006658BA" w:rsidRDefault="00EF2755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2755">
              <w:rPr>
                <w:rFonts w:ascii="Arial" w:hAnsi="Arial" w:cs="Arial"/>
                <w:sz w:val="22"/>
                <w:szCs w:val="22"/>
              </w:rPr>
              <w:t>11/04/2023</w:t>
            </w:r>
          </w:p>
        </w:tc>
        <w:tc>
          <w:tcPr>
            <w:tcW w:w="2919" w:type="dxa"/>
            <w:vAlign w:val="center"/>
          </w:tcPr>
          <w:p w14:paraId="543853F1" w14:textId="36C107B8" w:rsidR="006658BA" w:rsidRDefault="00EF2755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2755">
              <w:rPr>
                <w:rFonts w:ascii="Arial" w:hAnsi="Arial" w:cs="Arial"/>
                <w:sz w:val="22"/>
                <w:szCs w:val="22"/>
              </w:rPr>
              <w:t>30/06/2023</w:t>
            </w:r>
          </w:p>
        </w:tc>
        <w:tc>
          <w:tcPr>
            <w:tcW w:w="2919" w:type="dxa"/>
            <w:vAlign w:val="center"/>
          </w:tcPr>
          <w:p w14:paraId="0FF9328C" w14:textId="313DABC8" w:rsidR="006658BA" w:rsidRDefault="00EF2755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2755">
              <w:rPr>
                <w:rFonts w:ascii="Arial" w:hAnsi="Arial" w:cs="Arial"/>
                <w:sz w:val="22"/>
                <w:szCs w:val="22"/>
              </w:rPr>
              <w:t>Structural Steel Beams</w:t>
            </w:r>
          </w:p>
        </w:tc>
        <w:tc>
          <w:tcPr>
            <w:tcW w:w="2920" w:type="dxa"/>
            <w:vAlign w:val="center"/>
          </w:tcPr>
          <w:p w14:paraId="6614F136" w14:textId="6B04974B" w:rsidR="006658BA" w:rsidRDefault="00EF2755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F2755">
              <w:rPr>
                <w:rFonts w:ascii="Arial" w:hAnsi="Arial" w:cs="Arial"/>
                <w:sz w:val="22"/>
                <w:szCs w:val="22"/>
              </w:rPr>
              <w:t>Steelworkers, crane operators</w:t>
            </w:r>
          </w:p>
        </w:tc>
      </w:tr>
      <w:tr w:rsidR="006658BA" w14:paraId="71BCB901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9653A1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3B72A89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38BAD56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729A298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20" w:type="dxa"/>
            <w:vAlign w:val="center"/>
          </w:tcPr>
          <w:p w14:paraId="1F393BE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0632B2CE" w14:textId="77777777" w:rsidTr="001C01BE">
        <w:trPr>
          <w:trHeight w:val="567"/>
        </w:trPr>
        <w:tc>
          <w:tcPr>
            <w:tcW w:w="2919" w:type="dxa"/>
            <w:vAlign w:val="center"/>
          </w:tcPr>
          <w:p w14:paraId="7012474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08449E6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4B7D66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9" w:type="dxa"/>
            <w:vAlign w:val="center"/>
          </w:tcPr>
          <w:p w14:paraId="24CF465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20" w:type="dxa"/>
            <w:vAlign w:val="center"/>
          </w:tcPr>
          <w:p w14:paraId="3ECAD3F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4623CF97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6DFC0CD" w14:textId="30F4565C" w:rsidR="006658BA" w:rsidRDefault="006658BA" w:rsidP="006B3C90">
      <w:pPr>
        <w:spacing w:after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C87C4A" w14:textId="77777777" w:rsidR="006B3C90" w:rsidRDefault="006B3C90" w:rsidP="006B3C90">
      <w:pPr>
        <w:jc w:val="left"/>
        <w:rPr>
          <w:rFonts w:ascii="Arial" w:hAnsi="Arial" w:cs="Arial"/>
          <w:sz w:val="22"/>
          <w:szCs w:val="22"/>
        </w:rPr>
      </w:pPr>
    </w:p>
    <w:p w14:paraId="28A1D1C1" w14:textId="156A1C33" w:rsidR="006658BA" w:rsidRDefault="006658BA" w:rsidP="006B3C9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4C82848C" w14:textId="262BD02F" w:rsidR="00951F2F" w:rsidRDefault="00951F2F" w:rsidP="00C76B5E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CB105C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D1F9EA7" w14:textId="3247D7CD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0E1A9009" w14:textId="77777777" w:rsidR="006658BA" w:rsidRDefault="002D66E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66ED">
              <w:rPr>
                <w:rFonts w:ascii="Arial" w:hAnsi="Arial" w:cs="Arial"/>
                <w:sz w:val="22"/>
                <w:szCs w:val="22"/>
              </w:rPr>
              <w:t>Weather delays</w:t>
            </w:r>
            <w:r>
              <w:rPr>
                <w:rFonts w:ascii="Arial" w:hAnsi="Arial" w:cs="Arial"/>
                <w:sz w:val="22"/>
                <w:szCs w:val="22"/>
              </w:rPr>
              <w:t>, Concrete Delivery Delays,</w:t>
            </w:r>
          </w:p>
          <w:p w14:paraId="1CE94962" w14:textId="5D9E3323" w:rsidR="002D66ED" w:rsidRDefault="002D66ED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Steel Fabrication Errors</w:t>
            </w:r>
          </w:p>
        </w:tc>
      </w:tr>
      <w:tr w:rsidR="006658BA" w14:paraId="0D7974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1B2377D" w14:textId="092EA765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37E95548" w14:textId="300C86ED" w:rsidR="006658BA" w:rsidRDefault="003F5A0C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Concrete, Reinforcement</w:t>
            </w:r>
            <w:r w:rsidR="00383579">
              <w:rPr>
                <w:rFonts w:ascii="Arial" w:hAnsi="Arial" w:cs="Arial"/>
                <w:sz w:val="22"/>
                <w:szCs w:val="22"/>
              </w:rPr>
              <w:t>, structural steel beams</w:t>
            </w:r>
          </w:p>
        </w:tc>
      </w:tr>
      <w:tr w:rsidR="006658BA" w14:paraId="3F737F91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F5F27AF" w14:textId="5DD891F3" w:rsidR="006658BA" w:rsidRPr="006658BA" w:rsidRDefault="006658BA" w:rsidP="006658B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359F685D" w14:textId="170DFD3E" w:rsidR="006658BA" w:rsidRDefault="00383579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Excavators, concrete layers, reo fixers, steel fabricators</w:t>
            </w:r>
          </w:p>
        </w:tc>
      </w:tr>
    </w:tbl>
    <w:p w14:paraId="79DE5E48" w14:textId="3B5683D8" w:rsidR="006658BA" w:rsidRDefault="006658BA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10DE1E5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28D5C0B" w14:textId="0DDFE11C" w:rsidR="004303F8" w:rsidRPr="004303F8" w:rsidRDefault="006658BA" w:rsidP="004303F8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4303F8" w:rsidRPr="004303F8">
        <w:rPr>
          <w:rFonts w:cs="Arial"/>
          <w:b/>
          <w:bCs/>
          <w:color w:val="000000"/>
          <w:sz w:val="27"/>
          <w:szCs w:val="27"/>
          <w:lang w:eastAsia="en-AU"/>
        </w:rPr>
        <w:t xml:space="preserve"> </w:t>
      </w:r>
      <w:r w:rsidR="004303F8" w:rsidRPr="004303F8">
        <w:rPr>
          <w:rFonts w:cs="Arial"/>
          <w:b/>
          <w:bCs/>
          <w:sz w:val="22"/>
          <w:szCs w:val="22"/>
        </w:rPr>
        <w:t>Exterior and Interior</w:t>
      </w:r>
    </w:p>
    <w:p w14:paraId="1CD9E0B0" w14:textId="341111AD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6D8D7CC7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30BF55E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7F8CB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4E912182" w14:textId="1D214DD0" w:rsidR="006658BA" w:rsidRPr="006658BA" w:rsidRDefault="004303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303F8">
              <w:rPr>
                <w:rFonts w:ascii="Arial" w:hAnsi="Arial" w:cs="Arial"/>
                <w:sz w:val="22"/>
                <w:szCs w:val="22"/>
              </w:rPr>
              <w:t>Enclosure of building, installation of windows, interior rough-in</w:t>
            </w:r>
          </w:p>
        </w:tc>
      </w:tr>
      <w:tr w:rsidR="006658BA" w14:paraId="5A3E184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74EC14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6358A1A5" w14:textId="3D93F38A" w:rsidR="006658BA" w:rsidRPr="00F607A0" w:rsidRDefault="004303F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303F8">
              <w:rPr>
                <w:rFonts w:ascii="Arial" w:hAnsi="Arial" w:cs="Arial"/>
                <w:sz w:val="22"/>
                <w:szCs w:val="22"/>
              </w:rPr>
              <w:t>30-60%</w:t>
            </w:r>
          </w:p>
        </w:tc>
      </w:tr>
      <w:tr w:rsidR="006658BA" w14:paraId="152723C9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B360D6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03ACBEFA" w14:textId="469C860F" w:rsidR="006658BA" w:rsidRPr="00F607A0" w:rsidRDefault="003A2B9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2B98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</w:tr>
      <w:tr w:rsidR="006658BA" w14:paraId="15883B3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9949AE2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750680CD" w14:textId="6A75B90D" w:rsidR="006658BA" w:rsidRPr="00F607A0" w:rsidRDefault="003A2B9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2B98">
              <w:rPr>
                <w:rFonts w:ascii="Arial" w:hAnsi="Arial" w:cs="Arial"/>
                <w:sz w:val="22"/>
                <w:szCs w:val="22"/>
              </w:rPr>
              <w:t>30/09/2023</w:t>
            </w:r>
          </w:p>
        </w:tc>
      </w:tr>
      <w:tr w:rsidR="006658BA" w14:paraId="5F1D8FC3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654D23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1F10B5DD" w14:textId="2A8A757E" w:rsidR="006658BA" w:rsidRPr="00F607A0" w:rsidRDefault="003A2B9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2B98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</w:tr>
      <w:tr w:rsidR="006658BA" w14:paraId="6335E94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C2119B0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6CE3335A" w14:textId="03B97F15" w:rsidR="006658BA" w:rsidRPr="00F607A0" w:rsidRDefault="003A2B9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2B98">
              <w:rPr>
                <w:rFonts w:ascii="Arial" w:hAnsi="Arial" w:cs="Arial"/>
                <w:sz w:val="22"/>
                <w:szCs w:val="22"/>
              </w:rPr>
              <w:t>01/07/2023 (Glass Panels), 05/07/2023 (Insulation)</w:t>
            </w:r>
          </w:p>
        </w:tc>
      </w:tr>
    </w:tbl>
    <w:p w14:paraId="2643EE24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1713934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52709DD8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6505C71C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9B45F7B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07BFB127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5FFBD2DF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5AD5AD92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42A51DC3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73189E59" w14:textId="77777777" w:rsidR="003A2B98" w:rsidRPr="003A2B98" w:rsidRDefault="003A2B98" w:rsidP="003A2B9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2B98">
              <w:rPr>
                <w:rFonts w:ascii="Arial" w:hAnsi="Arial" w:cs="Arial"/>
                <w:b/>
                <w:bCs/>
                <w:sz w:val="22"/>
                <w:szCs w:val="22"/>
              </w:rPr>
              <w:t>Window Installation</w:t>
            </w:r>
          </w:p>
          <w:p w14:paraId="45643F3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1D9C8FE" w14:textId="796442EA" w:rsidR="006658BA" w:rsidRDefault="003A2B98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2B98">
              <w:rPr>
                <w:rFonts w:ascii="Arial" w:hAnsi="Arial" w:cs="Arial"/>
                <w:sz w:val="22"/>
                <w:szCs w:val="22"/>
              </w:rPr>
              <w:t>01/07/2023</w:t>
            </w:r>
          </w:p>
        </w:tc>
        <w:tc>
          <w:tcPr>
            <w:tcW w:w="2770" w:type="dxa"/>
            <w:vAlign w:val="center"/>
          </w:tcPr>
          <w:p w14:paraId="0B0091F7" w14:textId="33BD3DB0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15/07/2023</w:t>
            </w:r>
          </w:p>
        </w:tc>
        <w:tc>
          <w:tcPr>
            <w:tcW w:w="2770" w:type="dxa"/>
            <w:vAlign w:val="center"/>
          </w:tcPr>
          <w:p w14:paraId="2FEC7478" w14:textId="2E908AAD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Window Glass Panels</w:t>
            </w:r>
          </w:p>
        </w:tc>
        <w:tc>
          <w:tcPr>
            <w:tcW w:w="3515" w:type="dxa"/>
            <w:vAlign w:val="center"/>
          </w:tcPr>
          <w:p w14:paraId="1D3CDADD" w14:textId="4D213C9C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Glaziers</w:t>
            </w:r>
          </w:p>
        </w:tc>
      </w:tr>
      <w:tr w:rsidR="006658BA" w14:paraId="6E6E4BE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202C25F8" w14:textId="77777777" w:rsidR="003A2B98" w:rsidRPr="003A2B98" w:rsidRDefault="003A2B98" w:rsidP="003A2B9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2B98">
              <w:rPr>
                <w:rFonts w:ascii="Arial" w:hAnsi="Arial" w:cs="Arial"/>
                <w:b/>
                <w:bCs/>
                <w:sz w:val="22"/>
                <w:szCs w:val="22"/>
              </w:rPr>
              <w:t>Interior Framing and Insulation</w:t>
            </w:r>
          </w:p>
          <w:p w14:paraId="537394A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41A000B" w14:textId="19FAD013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16/07/2023</w:t>
            </w:r>
          </w:p>
        </w:tc>
        <w:tc>
          <w:tcPr>
            <w:tcW w:w="2770" w:type="dxa"/>
            <w:vAlign w:val="center"/>
          </w:tcPr>
          <w:p w14:paraId="44805CC5" w14:textId="5748FCBC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15/08/2023</w:t>
            </w:r>
          </w:p>
        </w:tc>
        <w:tc>
          <w:tcPr>
            <w:tcW w:w="2770" w:type="dxa"/>
            <w:vAlign w:val="center"/>
          </w:tcPr>
          <w:p w14:paraId="0B73C2F1" w14:textId="092DB8A0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Timber, Insulation Materials</w:t>
            </w:r>
          </w:p>
        </w:tc>
        <w:tc>
          <w:tcPr>
            <w:tcW w:w="3515" w:type="dxa"/>
            <w:vAlign w:val="center"/>
          </w:tcPr>
          <w:p w14:paraId="730A5510" w14:textId="22C1C6C4" w:rsidR="006658BA" w:rsidRDefault="00E704B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704B0">
              <w:rPr>
                <w:rFonts w:ascii="Arial" w:hAnsi="Arial" w:cs="Arial"/>
                <w:sz w:val="22"/>
                <w:szCs w:val="22"/>
              </w:rPr>
              <w:t>Carpenters, insulators</w:t>
            </w:r>
          </w:p>
        </w:tc>
      </w:tr>
      <w:tr w:rsidR="006658BA" w14:paraId="6A44D90B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18620DB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4B525F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47EFBB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68BFDD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4395F0D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56B690D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E4767A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45FE6F4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E2BF98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8109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F6C3EE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25F44948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34DF6F4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7ABCFB9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F0BBE6C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094F97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2E3442D2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AC2494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CA3D772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3D4B988A" w14:textId="2C9FE1BD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1827C49F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0FA4F00A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8AEBD1C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299C199" w14:textId="494A659C" w:rsidR="006658BA" w:rsidRDefault="00910FA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10FA1">
              <w:rPr>
                <w:rFonts w:ascii="Arial" w:hAnsi="Arial" w:cs="Arial"/>
                <w:sz w:val="22"/>
                <w:szCs w:val="22"/>
              </w:rPr>
              <w:t>Incorrect window sizing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10FA1">
              <w:rPr>
                <w:rFonts w:ascii="Arial" w:hAnsi="Arial" w:cs="Arial"/>
                <w:sz w:val="22"/>
                <w:szCs w:val="22"/>
              </w:rPr>
              <w:t>Material shortages</w:t>
            </w:r>
          </w:p>
        </w:tc>
      </w:tr>
      <w:tr w:rsidR="006658BA" w14:paraId="279F74E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599610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282B7E77" w14:textId="0123494D" w:rsidR="006658BA" w:rsidRDefault="00910FA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10FA1">
              <w:rPr>
                <w:rFonts w:ascii="Arial" w:hAnsi="Arial" w:cs="Arial"/>
                <w:sz w:val="22"/>
                <w:szCs w:val="22"/>
              </w:rPr>
              <w:t>Window Glass Panels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10FA1">
              <w:rPr>
                <w:rFonts w:ascii="Arial" w:hAnsi="Arial" w:cs="Arial"/>
                <w:sz w:val="22"/>
                <w:szCs w:val="22"/>
              </w:rPr>
              <w:t>Timber, Insulation Materials</w:t>
            </w:r>
          </w:p>
        </w:tc>
      </w:tr>
      <w:tr w:rsidR="006658BA" w14:paraId="7EFDF48B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B55457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0156EE3B" w14:textId="40362183" w:rsidR="006658BA" w:rsidRDefault="00910FA1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10FA1">
              <w:rPr>
                <w:rFonts w:ascii="Arial" w:hAnsi="Arial" w:cs="Arial"/>
                <w:sz w:val="22"/>
                <w:szCs w:val="22"/>
              </w:rPr>
              <w:t>Glaziers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0299A" w:rsidRPr="0000299A">
              <w:rPr>
                <w:rFonts w:ascii="Arial" w:hAnsi="Arial" w:cs="Arial"/>
                <w:sz w:val="22"/>
                <w:szCs w:val="22"/>
              </w:rPr>
              <w:t>Carpenters, insulators</w:t>
            </w:r>
          </w:p>
        </w:tc>
      </w:tr>
    </w:tbl>
    <w:p w14:paraId="6F9B71A7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7ADB046" w14:textId="77777777" w:rsidR="006B3C90" w:rsidRDefault="006B3C90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8E7AC95" w14:textId="6C0D9AD0" w:rsidR="0000299A" w:rsidRPr="0000299A" w:rsidRDefault="006658BA" w:rsidP="0000299A">
      <w:pPr>
        <w:ind w:left="709" w:right="-24" w:hanging="709"/>
        <w:rPr>
          <w:rFonts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Stage:</w:t>
      </w:r>
      <w:r w:rsidR="0000299A" w:rsidRPr="0000299A">
        <w:rPr>
          <w:rFonts w:cs="Arial"/>
          <w:b/>
          <w:bCs/>
          <w:color w:val="000000"/>
          <w:sz w:val="27"/>
          <w:szCs w:val="27"/>
          <w:lang w:eastAsia="en-AU"/>
        </w:rPr>
        <w:t xml:space="preserve"> </w:t>
      </w:r>
      <w:r w:rsidR="0000299A" w:rsidRPr="0000299A">
        <w:rPr>
          <w:rFonts w:cs="Arial"/>
          <w:b/>
          <w:bCs/>
          <w:sz w:val="22"/>
          <w:szCs w:val="22"/>
        </w:rPr>
        <w:t>Finishing and Commissioning</w:t>
      </w:r>
    </w:p>
    <w:p w14:paraId="480613E9" w14:textId="1AD4AD6B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2C369C46" w14:textId="77777777" w:rsidR="006658BA" w:rsidRPr="00F607A0" w:rsidRDefault="006658BA" w:rsidP="006658BA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2E7DBDC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615FFF9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Milestones to be completed</w:t>
            </w:r>
          </w:p>
        </w:tc>
        <w:tc>
          <w:tcPr>
            <w:tcW w:w="11482" w:type="dxa"/>
            <w:vAlign w:val="center"/>
          </w:tcPr>
          <w:p w14:paraId="5509C56D" w14:textId="2A9AAB8D" w:rsidR="006658BA" w:rsidRPr="006658BA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Painting, fixture installations, final inspections</w:t>
            </w:r>
          </w:p>
        </w:tc>
      </w:tr>
      <w:tr w:rsidR="006658BA" w14:paraId="367628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EA6B0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Estimated project progress</w:t>
            </w:r>
          </w:p>
        </w:tc>
        <w:tc>
          <w:tcPr>
            <w:tcW w:w="11482" w:type="dxa"/>
            <w:vAlign w:val="center"/>
          </w:tcPr>
          <w:p w14:paraId="1318B8CC" w14:textId="6AC6085B" w:rsidR="006658BA" w:rsidRPr="00F607A0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60-100%</w:t>
            </w:r>
          </w:p>
        </w:tc>
      </w:tr>
      <w:tr w:rsidR="006658BA" w14:paraId="62AA8BB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DE9632F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11482" w:type="dxa"/>
            <w:vAlign w:val="center"/>
          </w:tcPr>
          <w:p w14:paraId="2D8F0473" w14:textId="0945852E" w:rsidR="006658BA" w:rsidRPr="00F607A0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</w:tr>
      <w:tr w:rsidR="006658BA" w14:paraId="3098215D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3BEC073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11482" w:type="dxa"/>
            <w:vAlign w:val="center"/>
          </w:tcPr>
          <w:p w14:paraId="07E9D4DF" w14:textId="7E6F663B" w:rsidR="006658BA" w:rsidRPr="00F607A0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31/12/2023</w:t>
            </w:r>
          </w:p>
        </w:tc>
      </w:tr>
      <w:tr w:rsidR="006658BA" w14:paraId="3BA5DD0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744C905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start date</w:t>
            </w:r>
          </w:p>
        </w:tc>
        <w:tc>
          <w:tcPr>
            <w:tcW w:w="11482" w:type="dxa"/>
            <w:vAlign w:val="center"/>
          </w:tcPr>
          <w:p w14:paraId="04E0B5AA" w14:textId="0F5ECB62" w:rsidR="006658BA" w:rsidRPr="00F607A0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</w:tr>
      <w:tr w:rsidR="006658BA" w14:paraId="576DB422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51C2336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Delivery date for materials</w:t>
            </w:r>
          </w:p>
        </w:tc>
        <w:tc>
          <w:tcPr>
            <w:tcW w:w="11482" w:type="dxa"/>
            <w:vAlign w:val="center"/>
          </w:tcPr>
          <w:p w14:paraId="037FC322" w14:textId="7E17709E" w:rsidR="006658BA" w:rsidRPr="00F607A0" w:rsidRDefault="0000299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0299A">
              <w:rPr>
                <w:rFonts w:ascii="Arial" w:hAnsi="Arial" w:cs="Arial"/>
                <w:sz w:val="22"/>
                <w:szCs w:val="22"/>
              </w:rPr>
              <w:t>25/09/2023 (Paint), 05/10/2023 (Fixtures)</w:t>
            </w:r>
          </w:p>
        </w:tc>
      </w:tr>
    </w:tbl>
    <w:p w14:paraId="26A472D1" w14:textId="77777777" w:rsidR="006658BA" w:rsidRDefault="006658BA" w:rsidP="006658BA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0DD57613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71"/>
        <w:gridCol w:w="2770"/>
        <w:gridCol w:w="2770"/>
        <w:gridCol w:w="2770"/>
        <w:gridCol w:w="3515"/>
      </w:tblGrid>
      <w:tr w:rsidR="006658BA" w14:paraId="2EE8670D" w14:textId="77777777" w:rsidTr="006B3C90">
        <w:tc>
          <w:tcPr>
            <w:tcW w:w="2771" w:type="dxa"/>
            <w:shd w:val="clear" w:color="auto" w:fill="D9D9D9" w:themeFill="background1" w:themeFillShade="D9"/>
            <w:vAlign w:val="center"/>
          </w:tcPr>
          <w:p w14:paraId="511F689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Task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3CFBE004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Start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25CDC2A9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End date</w:t>
            </w:r>
          </w:p>
        </w:tc>
        <w:tc>
          <w:tcPr>
            <w:tcW w:w="2770" w:type="dxa"/>
            <w:shd w:val="clear" w:color="auto" w:fill="D9D9D9" w:themeFill="background1" w:themeFillShade="D9"/>
            <w:vAlign w:val="center"/>
          </w:tcPr>
          <w:p w14:paraId="61B192A0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Materials required</w:t>
            </w: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7452FE08" w14:textId="77777777" w:rsidR="006658BA" w:rsidRPr="006658BA" w:rsidRDefault="006658BA" w:rsidP="00EF69F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</w:rPr>
              <w:t>Labour required</w:t>
            </w:r>
          </w:p>
        </w:tc>
      </w:tr>
      <w:tr w:rsidR="006658BA" w14:paraId="10BD3C92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436E559D" w14:textId="77777777" w:rsidR="00940624" w:rsidRPr="00940624" w:rsidRDefault="00940624" w:rsidP="00940624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0624">
              <w:rPr>
                <w:rFonts w:ascii="Arial" w:hAnsi="Arial" w:cs="Arial"/>
                <w:b/>
                <w:bCs/>
                <w:sz w:val="22"/>
                <w:szCs w:val="22"/>
              </w:rPr>
              <w:t>Painting</w:t>
            </w:r>
          </w:p>
          <w:p w14:paraId="24C6382A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3655FF3" w14:textId="2E5E89E0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01/10/2023</w:t>
            </w:r>
          </w:p>
        </w:tc>
        <w:tc>
          <w:tcPr>
            <w:tcW w:w="2770" w:type="dxa"/>
            <w:vAlign w:val="center"/>
          </w:tcPr>
          <w:p w14:paraId="431ECC10" w14:textId="73BF0F16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20/10/2023</w:t>
            </w:r>
          </w:p>
        </w:tc>
        <w:tc>
          <w:tcPr>
            <w:tcW w:w="2770" w:type="dxa"/>
            <w:vAlign w:val="center"/>
          </w:tcPr>
          <w:p w14:paraId="0F87530A" w14:textId="04A19AE1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Paint</w:t>
            </w:r>
          </w:p>
        </w:tc>
        <w:tc>
          <w:tcPr>
            <w:tcW w:w="3515" w:type="dxa"/>
            <w:vAlign w:val="center"/>
          </w:tcPr>
          <w:p w14:paraId="55895636" w14:textId="642155AE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Painters</w:t>
            </w:r>
          </w:p>
        </w:tc>
      </w:tr>
      <w:tr w:rsidR="006658BA" w14:paraId="0BD415B4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2DF9A770" w14:textId="77777777" w:rsidR="00940624" w:rsidRPr="00940624" w:rsidRDefault="00940624" w:rsidP="00940624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062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 Fixture and Finishing Touches</w:t>
            </w:r>
          </w:p>
          <w:p w14:paraId="46C976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39D5939B" w14:textId="5D52C867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21/10/2023</w:t>
            </w:r>
          </w:p>
        </w:tc>
        <w:tc>
          <w:tcPr>
            <w:tcW w:w="2770" w:type="dxa"/>
            <w:vAlign w:val="center"/>
          </w:tcPr>
          <w:p w14:paraId="518C645E" w14:textId="60120DDD" w:rsidR="006658BA" w:rsidRDefault="0094062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40624">
              <w:rPr>
                <w:rFonts w:ascii="Arial" w:hAnsi="Arial" w:cs="Arial"/>
                <w:sz w:val="22"/>
                <w:szCs w:val="22"/>
              </w:rPr>
              <w:t>30/11/2023</w:t>
            </w:r>
          </w:p>
        </w:tc>
        <w:tc>
          <w:tcPr>
            <w:tcW w:w="2770" w:type="dxa"/>
            <w:vAlign w:val="center"/>
          </w:tcPr>
          <w:p w14:paraId="11F359CB" w14:textId="2BD5D271" w:rsidR="006658BA" w:rsidRDefault="009B584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5840">
              <w:rPr>
                <w:rFonts w:ascii="Arial" w:hAnsi="Arial" w:cs="Arial"/>
                <w:sz w:val="22"/>
                <w:szCs w:val="22"/>
              </w:rPr>
              <w:t>Lighting fixtures, plumbing fixtures, hardware</w:t>
            </w:r>
          </w:p>
        </w:tc>
        <w:tc>
          <w:tcPr>
            <w:tcW w:w="3515" w:type="dxa"/>
            <w:vAlign w:val="center"/>
          </w:tcPr>
          <w:p w14:paraId="3FC88CF3" w14:textId="3AF61E1B" w:rsidR="006658BA" w:rsidRDefault="009B584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5840">
              <w:rPr>
                <w:rFonts w:ascii="Arial" w:hAnsi="Arial" w:cs="Arial"/>
                <w:sz w:val="22"/>
                <w:szCs w:val="22"/>
              </w:rPr>
              <w:t xml:space="preserve">Electricians, plumbers, general </w:t>
            </w:r>
            <w:proofErr w:type="spellStart"/>
            <w:r w:rsidRPr="009B5840">
              <w:rPr>
                <w:rFonts w:ascii="Arial" w:hAnsi="Arial" w:cs="Arial"/>
                <w:sz w:val="22"/>
                <w:szCs w:val="22"/>
              </w:rPr>
              <w:t>labor</w:t>
            </w:r>
            <w:proofErr w:type="spellEnd"/>
          </w:p>
        </w:tc>
      </w:tr>
      <w:tr w:rsidR="006658BA" w14:paraId="70F435C7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251628B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73E6BA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0B3C00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6AD9A8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3B3164C9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68B7C8E5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3C00D6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59CFEB6F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887DD3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2F3D4870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5D10CDE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58BA" w14:paraId="425E2939" w14:textId="77777777" w:rsidTr="001C01BE">
        <w:trPr>
          <w:trHeight w:val="567"/>
        </w:trPr>
        <w:tc>
          <w:tcPr>
            <w:tcW w:w="2771" w:type="dxa"/>
            <w:vAlign w:val="center"/>
          </w:tcPr>
          <w:p w14:paraId="6DA2D8F3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1B69C15D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432BD398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0" w:type="dxa"/>
            <w:vAlign w:val="center"/>
          </w:tcPr>
          <w:p w14:paraId="03613AA6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5" w:type="dxa"/>
            <w:vAlign w:val="center"/>
          </w:tcPr>
          <w:p w14:paraId="4413B045" w14:textId="77777777" w:rsidR="006658BA" w:rsidRDefault="006658BA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60479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5A794E5" w14:textId="1A17D426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</w:p>
    <w:p w14:paraId="0689B044" w14:textId="77777777" w:rsidR="006B3C90" w:rsidRDefault="006B3C90" w:rsidP="006658BA">
      <w:pPr>
        <w:jc w:val="left"/>
        <w:rPr>
          <w:rFonts w:ascii="Arial" w:hAnsi="Arial" w:cs="Arial"/>
          <w:sz w:val="22"/>
          <w:szCs w:val="22"/>
        </w:rPr>
      </w:pPr>
    </w:p>
    <w:p w14:paraId="1907E6A4" w14:textId="7D502433" w:rsidR="006658BA" w:rsidRDefault="006658BA" w:rsidP="006658B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Contingency</w:t>
      </w:r>
    </w:p>
    <w:p w14:paraId="5F27E610" w14:textId="77777777" w:rsidR="006658BA" w:rsidRDefault="006658BA" w:rsidP="006658BA">
      <w:pPr>
        <w:ind w:left="709" w:right="-24" w:hanging="709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114"/>
        <w:gridCol w:w="11482"/>
      </w:tblGrid>
      <w:tr w:rsidR="006658BA" w14:paraId="7F9C72E6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8B1CE6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Summary of contingency</w:t>
            </w:r>
          </w:p>
        </w:tc>
        <w:tc>
          <w:tcPr>
            <w:tcW w:w="11482" w:type="dxa"/>
            <w:vAlign w:val="center"/>
          </w:tcPr>
          <w:p w14:paraId="7848100B" w14:textId="7D342BE6" w:rsidR="006658BA" w:rsidRDefault="009B584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5840">
              <w:rPr>
                <w:rFonts w:ascii="Arial" w:hAnsi="Arial" w:cs="Arial"/>
                <w:sz w:val="22"/>
                <w:szCs w:val="22"/>
              </w:rPr>
              <w:t> Delays in prior tasks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B5840">
              <w:rPr>
                <w:rFonts w:ascii="Arial" w:hAnsi="Arial" w:cs="Arial"/>
                <w:sz w:val="22"/>
                <w:szCs w:val="22"/>
              </w:rPr>
              <w:t>Supplier delivery issues</w:t>
            </w:r>
          </w:p>
        </w:tc>
      </w:tr>
      <w:tr w:rsidR="006658BA" w14:paraId="3DC7E370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FF0D9F7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Materials needed</w:t>
            </w:r>
          </w:p>
        </w:tc>
        <w:tc>
          <w:tcPr>
            <w:tcW w:w="11482" w:type="dxa"/>
            <w:vAlign w:val="center"/>
          </w:tcPr>
          <w:p w14:paraId="45E6AEAC" w14:textId="6DF1BFFD" w:rsidR="006658BA" w:rsidRDefault="009B5840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Paint, </w:t>
            </w:r>
            <w:r w:rsidR="00B52CE4">
              <w:rPr>
                <w:rFonts w:ascii="Arial" w:hAnsi="Arial" w:cs="Arial"/>
                <w:sz w:val="22"/>
                <w:szCs w:val="22"/>
              </w:rPr>
              <w:t>lighting fixtures, plumbing fixtures and hardware</w:t>
            </w:r>
          </w:p>
        </w:tc>
      </w:tr>
      <w:tr w:rsidR="006658BA" w14:paraId="761916B4" w14:textId="77777777" w:rsidTr="001C01BE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86D0931" w14:textId="77777777" w:rsidR="006658BA" w:rsidRPr="006658BA" w:rsidRDefault="006658BA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58BA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Labour needed</w:t>
            </w:r>
          </w:p>
        </w:tc>
        <w:tc>
          <w:tcPr>
            <w:tcW w:w="11482" w:type="dxa"/>
            <w:vAlign w:val="center"/>
          </w:tcPr>
          <w:p w14:paraId="4A067DE8" w14:textId="798A324A" w:rsidR="006658BA" w:rsidRDefault="00B52CE4" w:rsidP="001C01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Painters, electricians, plumbers and general labour</w:t>
            </w:r>
          </w:p>
        </w:tc>
      </w:tr>
    </w:tbl>
    <w:p w14:paraId="3B88E709" w14:textId="77777777" w:rsidR="006658BA" w:rsidRDefault="006658BA" w:rsidP="006658B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84E3F28" w14:textId="77777777" w:rsidR="006658BA" w:rsidRPr="006658BA" w:rsidRDefault="006658BA" w:rsidP="006658BA">
      <w:pPr>
        <w:ind w:right="-24"/>
        <w:rPr>
          <w:rFonts w:ascii="Arial" w:hAnsi="Arial" w:cs="Arial"/>
          <w:sz w:val="22"/>
          <w:szCs w:val="22"/>
        </w:rPr>
      </w:pPr>
    </w:p>
    <w:sectPr w:rsidR="006658BA" w:rsidRPr="006658BA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87A8B" w14:textId="77777777" w:rsidR="008B0FA7" w:rsidRDefault="008B0FA7" w:rsidP="00A67754">
      <w:r>
        <w:separator/>
      </w:r>
    </w:p>
  </w:endnote>
  <w:endnote w:type="continuationSeparator" w:id="0">
    <w:p w14:paraId="68CACED5" w14:textId="77777777" w:rsidR="008B0FA7" w:rsidRDefault="008B0FA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E2D7" w14:textId="77777777" w:rsidR="00CA70AA" w:rsidRDefault="00CA7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93D22" w14:textId="77777777" w:rsidR="008B0FA7" w:rsidRDefault="008B0FA7" w:rsidP="00A67754">
      <w:r>
        <w:separator/>
      </w:r>
    </w:p>
  </w:footnote>
  <w:footnote w:type="continuationSeparator" w:id="0">
    <w:p w14:paraId="45F0991F" w14:textId="77777777" w:rsidR="008B0FA7" w:rsidRDefault="008B0FA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55142" w14:textId="771B5B3F" w:rsidR="006B3C90" w:rsidRDefault="0000000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56531939"/>
        <w:placeholder>
          <w:docPart w:val="B7284C1DD50B4AC695B64A20422BBB9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377601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6B3C90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59085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A9B46C4" w14:textId="77777777" w:rsidR="006B3C90" w:rsidRPr="00830749" w:rsidRDefault="006B3C90" w:rsidP="006B3C90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1C967ACE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0B20E717F12648D2BDBA7308EE13CBD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3C90">
          <w:rPr>
            <w:rFonts w:ascii="Arial" w:hAnsi="Arial" w:cs="Arial"/>
            <w:b/>
            <w:sz w:val="16"/>
            <w:szCs w:val="16"/>
          </w:rPr>
          <w:t>Handout 7</w:t>
        </w:r>
      </w:sdtContent>
    </w:sdt>
    <w:r w:rsidR="006B3C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B3C90" w:rsidRPr="006B3C90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5FBC" w14:textId="77777777" w:rsidR="00CA70AA" w:rsidRDefault="00CA70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299A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1BE"/>
    <w:rsid w:val="001C0B34"/>
    <w:rsid w:val="001C1831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D66ED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3579"/>
    <w:rsid w:val="0039160D"/>
    <w:rsid w:val="00396581"/>
    <w:rsid w:val="003A2B98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3F5A0C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03F8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58BA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3C90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0DC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0FA7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0FA1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0624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7E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5840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51A5"/>
    <w:rsid w:val="00A50741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2CE4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0AA"/>
    <w:rsid w:val="00CA78C3"/>
    <w:rsid w:val="00CB7163"/>
    <w:rsid w:val="00CB7187"/>
    <w:rsid w:val="00CC3D35"/>
    <w:rsid w:val="00CC5E27"/>
    <w:rsid w:val="00CD0491"/>
    <w:rsid w:val="00CD3B3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4B0"/>
    <w:rsid w:val="00E7090F"/>
    <w:rsid w:val="00E77A19"/>
    <w:rsid w:val="00E83A7C"/>
    <w:rsid w:val="00E85228"/>
    <w:rsid w:val="00E930E5"/>
    <w:rsid w:val="00EA2593"/>
    <w:rsid w:val="00EA3554"/>
    <w:rsid w:val="00EA4ACC"/>
    <w:rsid w:val="00EA4C21"/>
    <w:rsid w:val="00EA5ACC"/>
    <w:rsid w:val="00EB0AA2"/>
    <w:rsid w:val="00EB100E"/>
    <w:rsid w:val="00EB2F5E"/>
    <w:rsid w:val="00EB3183"/>
    <w:rsid w:val="00EB5CE4"/>
    <w:rsid w:val="00EB7E28"/>
    <w:rsid w:val="00EE0EDC"/>
    <w:rsid w:val="00EE235C"/>
    <w:rsid w:val="00EE272B"/>
    <w:rsid w:val="00EE4CDC"/>
    <w:rsid w:val="00EF2755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9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B20E717F12648D2BDBA7308EE13C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0AB7-8334-47A5-A50B-A81DE6CCB752}"/>
      </w:docPartPr>
      <w:docPartBody>
        <w:p w:rsidR="00FE7008" w:rsidRDefault="00FE7008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B7284C1DD50B4AC695B64A20422B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A5956-640E-4E8D-AB94-D45BDAAE4110}"/>
      </w:docPartPr>
      <w:docPartBody>
        <w:p w:rsidR="00FE7008" w:rsidRDefault="00FE7008" w:rsidP="00FE7008">
          <w:pPr>
            <w:pStyle w:val="B7284C1DD50B4AC695B64A20422BBB9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463764"/>
    <w:rsid w:val="004E6F8F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7008"/>
    <w:rPr>
      <w:color w:val="808080"/>
    </w:rPr>
  </w:style>
  <w:style w:type="paragraph" w:customStyle="1" w:styleId="B7284C1DD50B4AC695B64A20422BBB90">
    <w:name w:val="B7284C1DD50B4AC695B64A20422BBB90"/>
    <w:rsid w:val="00FE700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23</TotalTime>
  <Pages>4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22</cp:revision>
  <cp:lastPrinted>2014-09-18T04:01:00Z</cp:lastPrinted>
  <dcterms:created xsi:type="dcterms:W3CDTF">2023-04-13T21:10:00Z</dcterms:created>
  <dcterms:modified xsi:type="dcterms:W3CDTF">2025-02-12T05:25:00Z</dcterms:modified>
  <cp:category>Handout 7</cp:category>
  <cp:contentStatus>v1-1_13/04/2023</cp:contentStatus>
</cp:coreProperties>
</file>