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2191023"/>
    <w:bookmarkStart w:id="2" w:name="_Ref427670006"/>
    <w:p w:rsidR="0091255A" w:rsidRPr="00DD7A44" w:rsidRDefault="007779DD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D37307FE1B84FAC891CDA163CECBDF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91255A">
            <w:rPr>
              <w:szCs w:val="32"/>
            </w:rPr>
            <w:t>CPCCBC4012B</w:t>
          </w:r>
        </w:sdtContent>
      </w:sdt>
      <w:r w:rsidR="0091255A" w:rsidRPr="00DD7A44">
        <w:rPr>
          <w:szCs w:val="32"/>
        </w:rPr>
        <w:t xml:space="preserve"> </w:t>
      </w:r>
    </w:p>
    <w:p w:rsidR="0091255A" w:rsidRPr="00DD7A44" w:rsidRDefault="007779DD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92919DA88EE495BB05B394BF94F0A1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91255A">
            <w:rPr>
              <w:szCs w:val="32"/>
            </w:rPr>
            <w:t>Read and interpret plans and specifications</w:t>
          </w:r>
        </w:sdtContent>
      </w:sdt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1255A" w:rsidRPr="00DD7A44" w:rsidTr="00900CA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1B60D6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86613326" w:edGrp="everyone"/>
            <w:r>
              <w:rPr>
                <w:rFonts w:ascii="Arial" w:hAnsi="Arial" w:cs="Arial"/>
                <w:sz w:val="22"/>
                <w:szCs w:val="22"/>
              </w:rPr>
              <w:t>Miljan Tepic</w:t>
            </w:r>
            <w:permEnd w:id="286613326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50777629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AA2491" wp14:editId="4B49B554">
                      <wp:extent cx="997377" cy="428625"/>
                      <wp:effectExtent l="0" t="0" r="0" b="0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97377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07776294" w:displacedByCustomXml="prev"/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46484068" w:edGrp="everyone"/>
            <w:permEnd w:id="246484068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42613831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BE2B82" wp14:editId="4B980BD1">
                      <wp:extent cx="3933825" cy="409575"/>
                      <wp:effectExtent l="0" t="0" r="9525" b="9525"/>
                      <wp:docPr id="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426138313" w:displacedByCustomXml="next"/>
          </w:sdtContent>
        </w:sdt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91850315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7C8BF3F3AC1412B9EBE4EB950B661DE"/>
            </w:placeholder>
            <w:date w:fullDate="2019-07-1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FC5D9B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15/07/2019</w:t>
                </w:r>
              </w:p>
            </w:tc>
          </w:sdtContent>
        </w:sdt>
      </w:tr>
      <w:permEnd w:id="1891850315"/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1255A" w:rsidRPr="00DD7A44" w:rsidTr="00900CA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1255A" w:rsidRPr="00DD7A44" w:rsidTr="00900CA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1255A" w:rsidRPr="00FC6580" w:rsidRDefault="00FC6580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2559" w:type="dxa"/>
            <w:vMerge w:val="restart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83779897" w:edGrp="everyone"/>
            <w:permEnd w:id="983779897"/>
          </w:p>
        </w:tc>
        <w:tc>
          <w:tcPr>
            <w:tcW w:w="1272" w:type="dxa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1255A" w:rsidRPr="00DD7A44" w:rsidTr="00900CA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780188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8018820" w:displacedByCustomXml="prev"/>
        <w:permStart w:id="11682003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820035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255A" w:rsidRPr="00DD7A44" w:rsidTr="00900CA3">
        <w:tc>
          <w:tcPr>
            <w:tcW w:w="9016" w:type="dxa"/>
            <w:shd w:val="clear" w:color="auto" w:fill="D9D9D9" w:themeFill="background1" w:themeFillShade="D9"/>
          </w:tcPr>
          <w:p w:rsidR="0091255A" w:rsidRPr="00DD7A44" w:rsidRDefault="0091255A" w:rsidP="00900CA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1255A" w:rsidRPr="00DD7A44" w:rsidTr="00900CA3">
        <w:trPr>
          <w:trHeight w:val="13602"/>
        </w:trPr>
        <w:tc>
          <w:tcPr>
            <w:tcW w:w="9016" w:type="dxa"/>
          </w:tcPr>
          <w:p w:rsidR="0091255A" w:rsidRPr="00DD7A44" w:rsidRDefault="0091255A" w:rsidP="00900CA3">
            <w:pPr>
              <w:rPr>
                <w:rFonts w:ascii="Arial" w:hAnsi="Arial" w:cs="Arial"/>
                <w:szCs w:val="24"/>
              </w:rPr>
            </w:pPr>
            <w:permStart w:id="1401237128" w:edGrp="everyone"/>
            <w:permEnd w:id="1401237128"/>
          </w:p>
        </w:tc>
      </w:tr>
    </w:tbl>
    <w:bookmarkEnd w:id="0"/>
    <w:p w:rsidR="001806F4" w:rsidRPr="00830749" w:rsidRDefault="001806F4" w:rsidP="001806F4">
      <w:pPr>
        <w:pStyle w:val="11CSTCPLQuestionBullet"/>
        <w:ind w:left="709" w:hanging="709"/>
      </w:pPr>
      <w:r>
        <w:lastRenderedPageBreak/>
        <w:t>Plans and specifications are used to inform which of the following processes? Tick all that apply.</w:t>
      </w:r>
      <w:bookmarkEnd w:id="1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184822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3982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8482291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5187451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33835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55585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1874518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Building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6296172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3065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55585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2961720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 xml:space="preserve">Development applications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682232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7846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55585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6822321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Estimation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6144211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97197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182296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1442114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Planning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3824464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9773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182296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8244643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Supervisory tasks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872522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21059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182296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872522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pStyle w:val="11CSTCPLQuestionBullet"/>
        <w:numPr>
          <w:ilvl w:val="0"/>
          <w:numId w:val="0"/>
        </w:numPr>
      </w:pPr>
    </w:p>
    <w:p w:rsidR="00A74253" w:rsidRPr="00830749" w:rsidRDefault="00A74253" w:rsidP="00A74253">
      <w:pPr>
        <w:pStyle w:val="11CSTCPLQuestionBullet"/>
        <w:ind w:left="709" w:hanging="709"/>
      </w:pPr>
      <w:bookmarkStart w:id="3" w:name="_Ref532191033"/>
      <w:r w:rsidRPr="003662E9">
        <w:t>Which compass direction is always shown</w:t>
      </w:r>
      <w:r w:rsidR="001806F4">
        <w:t xml:space="preserve"> on plans and drawings</w:t>
      </w:r>
      <w:r>
        <w:t>?</w:t>
      </w:r>
      <w:bookmarkEnd w:id="2"/>
      <w:bookmarkEnd w:id="3"/>
    </w:p>
    <w:p w:rsidR="00A74253" w:rsidRPr="00830749" w:rsidRDefault="00A74253" w:rsidP="00A7425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CF78F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555853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442671438" w:edGrp="everyone"/>
            <w:r>
              <w:rPr>
                <w:rFonts w:ascii="Arial" w:hAnsi="Arial" w:cs="Arial"/>
                <w:sz w:val="22"/>
                <w:szCs w:val="22"/>
              </w:rPr>
              <w:t>North</w:t>
            </w:r>
            <w:permEnd w:id="1442671438"/>
          </w:p>
        </w:tc>
        <w:permStart w:id="16288383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4540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8838368" w:displacedByCustomXml="prev"/>
      </w:tr>
    </w:tbl>
    <w:p w:rsidR="00A74253" w:rsidRDefault="00A74253" w:rsidP="00A74253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4" w:name="_Ref427670124"/>
      <w:r w:rsidRPr="00D74546">
        <w:t xml:space="preserve">What </w:t>
      </w:r>
      <w:r w:rsidR="000A6153">
        <w:t xml:space="preserve">information is provided on a </w:t>
      </w:r>
      <w:r w:rsidRPr="00D74546">
        <w:t>location plan</w:t>
      </w:r>
      <w:r>
        <w:t>?</w:t>
      </w:r>
      <w:bookmarkEnd w:id="4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0D110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2452A8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717706219" w:edGrp="everyone"/>
            <w:r>
              <w:rPr>
                <w:rFonts w:ascii="Arial" w:hAnsi="Arial" w:cs="Arial"/>
                <w:sz w:val="22"/>
                <w:szCs w:val="22"/>
              </w:rPr>
              <w:t>Location plan shows a top-down view of a site in a street. Aids in understanding where a site is located and the general orientation of the site.</w:t>
            </w:r>
            <w:permEnd w:id="1717706219"/>
          </w:p>
        </w:tc>
        <w:permStart w:id="16274163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1402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7416341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5" w:name="_Ref427670125"/>
      <w:r w:rsidRPr="00D74546">
        <w:rPr>
          <w:bCs/>
        </w:rPr>
        <w:t xml:space="preserve">What </w:t>
      </w:r>
      <w:r w:rsidR="000A6153">
        <w:rPr>
          <w:bCs/>
        </w:rPr>
        <w:t xml:space="preserve">detail </w:t>
      </w:r>
      <w:r>
        <w:rPr>
          <w:bCs/>
        </w:rPr>
        <w:t>does a</w:t>
      </w:r>
      <w:r w:rsidRPr="00D74546">
        <w:rPr>
          <w:bCs/>
        </w:rPr>
        <w:t xml:space="preserve"> site or block plan</w:t>
      </w:r>
      <w:r>
        <w:rPr>
          <w:bCs/>
        </w:rPr>
        <w:t xml:space="preserve"> contain?</w:t>
      </w:r>
      <w:bookmarkEnd w:id="5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56403E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048A8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032538030" w:edGrp="everyone"/>
            <w:r>
              <w:rPr>
                <w:rFonts w:ascii="Arial" w:hAnsi="Arial" w:cs="Arial"/>
                <w:sz w:val="22"/>
                <w:szCs w:val="22"/>
              </w:rPr>
              <w:t xml:space="preserve">Site plan </w:t>
            </w:r>
            <w:r w:rsidR="00161F75">
              <w:rPr>
                <w:rFonts w:ascii="Arial" w:hAnsi="Arial" w:cs="Arial"/>
                <w:sz w:val="22"/>
                <w:szCs w:val="22"/>
              </w:rPr>
              <w:t>provides details of a site on which a development is proposed.</w:t>
            </w:r>
            <w:r w:rsidR="0051509D">
              <w:rPr>
                <w:rFonts w:ascii="Arial" w:hAnsi="Arial" w:cs="Arial"/>
                <w:sz w:val="22"/>
                <w:szCs w:val="22"/>
              </w:rPr>
              <w:t xml:space="preserve"> Usually drawn at 1:500 and shows the datum </w:t>
            </w:r>
            <w:r w:rsidR="00F360DB">
              <w:rPr>
                <w:rFonts w:ascii="Arial" w:hAnsi="Arial" w:cs="Arial"/>
                <w:sz w:val="22"/>
                <w:szCs w:val="22"/>
              </w:rPr>
              <w:t>and orientation to North.</w:t>
            </w:r>
            <w:permEnd w:id="2032538030"/>
          </w:p>
        </w:tc>
        <w:permStart w:id="11804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6608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0444" w:displacedByCustomXml="prev"/>
      </w:tr>
    </w:tbl>
    <w:p w:rsidR="006B7ABE" w:rsidRDefault="006B7ABE" w:rsidP="006B7ABE"/>
    <w:p w:rsidR="0010488F" w:rsidRPr="00830749" w:rsidRDefault="0010488F" w:rsidP="0010488F">
      <w:pPr>
        <w:pStyle w:val="11CSTCPLQuestionBullet"/>
        <w:ind w:left="709" w:hanging="709"/>
      </w:pPr>
      <w:bookmarkStart w:id="6" w:name="_Ref427670660"/>
      <w:r w:rsidRPr="00D74546">
        <w:t>What do floor plans identify</w:t>
      </w:r>
      <w:r>
        <w:t>?</w:t>
      </w:r>
      <w:bookmarkEnd w:id="6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0A0600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271626228" w:edGrp="everyone"/>
            <w:r>
              <w:rPr>
                <w:rFonts w:ascii="Arial" w:hAnsi="Arial" w:cs="Arial"/>
                <w:sz w:val="22"/>
                <w:szCs w:val="22"/>
              </w:rPr>
              <w:t xml:space="preserve">Floor plans show details of a specific structure including features such as rooms, walls, fixtures, door/window openings. </w:t>
            </w:r>
            <w:permEnd w:id="1271626228"/>
          </w:p>
        </w:tc>
        <w:permStart w:id="225059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6260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505932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365A01" w:rsidRPr="00830749" w:rsidRDefault="00365A01" w:rsidP="00365A01">
      <w:pPr>
        <w:pStyle w:val="11CSTCPLQuestionBullet"/>
        <w:ind w:left="709" w:hanging="709"/>
      </w:pPr>
      <w:bookmarkStart w:id="7" w:name="_Ref427671793"/>
      <w:r w:rsidRPr="00EF04C8">
        <w:t xml:space="preserve">What is a </w:t>
      </w:r>
      <w:r>
        <w:t>l</w:t>
      </w:r>
      <w:r w:rsidRPr="00EF04C8">
        <w:t xml:space="preserve">andscape </w:t>
      </w:r>
      <w:r>
        <w:t>p</w:t>
      </w:r>
      <w:r w:rsidRPr="00EF04C8">
        <w:t>lan</w:t>
      </w:r>
      <w:r w:rsidR="000A6153">
        <w:t xml:space="preserve"> and what information might it provide</w:t>
      </w:r>
      <w:r>
        <w:t>?</w:t>
      </w:r>
      <w:bookmarkEnd w:id="7"/>
    </w:p>
    <w:p w:rsidR="00365A01" w:rsidRPr="00830749" w:rsidRDefault="00365A01" w:rsidP="00365A0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AF4BF7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362838961" w:edGrp="everyone"/>
            <w:r>
              <w:rPr>
                <w:rFonts w:ascii="Arial" w:hAnsi="Arial" w:cs="Arial"/>
                <w:sz w:val="22"/>
                <w:szCs w:val="22"/>
              </w:rPr>
              <w:t xml:space="preserve">Landscape plans show the </w:t>
            </w:r>
            <w:r w:rsidR="008645CE">
              <w:rPr>
                <w:rFonts w:ascii="Arial" w:hAnsi="Arial" w:cs="Arial"/>
                <w:sz w:val="22"/>
                <w:szCs w:val="22"/>
              </w:rPr>
              <w:t xml:space="preserve">2D </w:t>
            </w:r>
            <w:r>
              <w:rPr>
                <w:rFonts w:ascii="Arial" w:hAnsi="Arial" w:cs="Arial"/>
                <w:sz w:val="22"/>
                <w:szCs w:val="22"/>
              </w:rPr>
              <w:t xml:space="preserve">landscape layout of the site. </w:t>
            </w:r>
            <w:r w:rsidR="008645CE">
              <w:rPr>
                <w:rFonts w:ascii="Arial" w:hAnsi="Arial" w:cs="Arial"/>
                <w:sz w:val="22"/>
                <w:szCs w:val="22"/>
              </w:rPr>
              <w:t>It may contain contours, slope direction, details of plants, paths, garden layouts and retaining walls.</w:t>
            </w:r>
            <w:permEnd w:id="362838961"/>
          </w:p>
        </w:tc>
        <w:permStart w:id="4087667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5947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8766762" w:displacedByCustomXml="prev"/>
      </w:tr>
    </w:tbl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8" w:name="_Ref427670661"/>
      <w:r w:rsidRPr="00EF04C8">
        <w:t>What are elevation views</w:t>
      </w:r>
      <w:r>
        <w:t>? W</w:t>
      </w:r>
      <w:r w:rsidRPr="00EF04C8">
        <w:t>hat do they provide to the plan reader</w:t>
      </w:r>
      <w:r>
        <w:t>?</w:t>
      </w:r>
      <w:bookmarkEnd w:id="8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E5100F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412111000" w:edGrp="everyone"/>
            <w:r>
              <w:rPr>
                <w:rFonts w:ascii="Arial" w:hAnsi="Arial" w:cs="Arial"/>
                <w:sz w:val="22"/>
                <w:szCs w:val="22"/>
              </w:rPr>
              <w:t>Elevation views are side views of a building. They usually show 4 sides; North, East, South and West.</w:t>
            </w:r>
            <w:permEnd w:id="412111000"/>
          </w:p>
        </w:tc>
        <w:permStart w:id="20468929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93322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689297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9" w:name="_Ref427670662"/>
      <w:r w:rsidRPr="00EF04C8">
        <w:t>What is a section</w:t>
      </w:r>
      <w:r>
        <w:t>?</w:t>
      </w:r>
      <w:bookmarkEnd w:id="9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41887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179548138" w:edGrp="everyone"/>
            <w:r>
              <w:rPr>
                <w:rFonts w:ascii="Arial" w:hAnsi="Arial" w:cs="Arial"/>
                <w:sz w:val="22"/>
                <w:szCs w:val="22"/>
              </w:rPr>
              <w:t>Section is a side view showing a cut-through which shows details that are not visible from elevation views.</w:t>
            </w:r>
            <w:permEnd w:id="1179548138"/>
          </w:p>
        </w:tc>
        <w:permStart w:id="21119648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82164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1964896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0" w:name="_Ref427670664"/>
      <w:r w:rsidRPr="00EF04C8">
        <w:t>What are detailed drawings</w:t>
      </w:r>
      <w:r>
        <w:t>?</w:t>
      </w:r>
      <w:bookmarkEnd w:id="10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8C10D5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390178416" w:edGrp="everyone"/>
            <w:r>
              <w:rPr>
                <w:rFonts w:ascii="Arial" w:hAnsi="Arial" w:cs="Arial"/>
                <w:sz w:val="22"/>
                <w:szCs w:val="22"/>
              </w:rPr>
              <w:t>Detailed drawings show specific items or locations that give additional details not shown on general drawings.</w:t>
            </w:r>
            <w:permEnd w:id="1390178416"/>
          </w:p>
        </w:tc>
        <w:permStart w:id="10617738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4661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177384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1" w:name="_Ref427671414"/>
      <w:r w:rsidRPr="00EF04C8">
        <w:t>What are specifications</w:t>
      </w:r>
      <w:r>
        <w:t>?</w:t>
      </w:r>
      <w:bookmarkEnd w:id="11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3E3C18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950603684" w:edGrp="everyone"/>
            <w:r>
              <w:rPr>
                <w:rFonts w:ascii="Arial" w:hAnsi="Arial" w:cs="Arial"/>
                <w:sz w:val="22"/>
                <w:szCs w:val="22"/>
              </w:rPr>
              <w:t>They are written details requirements that accompany drawings. They contain details such as the colour required, materials required and installation standards.</w:t>
            </w:r>
            <w:permEnd w:id="950603684"/>
          </w:p>
        </w:tc>
        <w:permStart w:id="21300011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191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000117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6B7ABE" w:rsidRDefault="006B7AB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CB6882" w:rsidRPr="00830749" w:rsidRDefault="00CB6882" w:rsidP="00CB6882">
      <w:pPr>
        <w:pStyle w:val="11CSTCPLQuestionBullet"/>
        <w:ind w:left="709" w:hanging="709"/>
      </w:pPr>
      <w:bookmarkStart w:id="12" w:name="_Ref427219196"/>
      <w:r>
        <w:lastRenderedPageBreak/>
        <w:t>Explain the meaning of the abbreviations in the table below.</w:t>
      </w:r>
      <w:bookmarkEnd w:id="12"/>
    </w:p>
    <w:p w:rsidR="00CB6882" w:rsidRPr="00830749" w:rsidRDefault="00CB6882" w:rsidP="00CB688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931C5E" w:rsidTr="006B7A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9612399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0915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1239951" w:displacedByCustomXml="prev"/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ACRYL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779D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87099172" w:edGrp="everyone"/>
            <w:r>
              <w:rPr>
                <w:rFonts w:ascii="Arial" w:hAnsi="Arial" w:cs="Arial"/>
                <w:sz w:val="22"/>
                <w:szCs w:val="22"/>
              </w:rPr>
              <w:t>Acrylic</w:t>
            </w:r>
            <w:permEnd w:id="13870991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AS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779D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62773285" w:edGrp="everyone"/>
            <w:r>
              <w:rPr>
                <w:rFonts w:ascii="Arial" w:hAnsi="Arial" w:cs="Arial"/>
                <w:sz w:val="22"/>
                <w:szCs w:val="22"/>
              </w:rPr>
              <w:t>Australian Standard</w:t>
            </w:r>
            <w:permEnd w:id="3627732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ASSD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779D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5753852" w:edGrp="everyone"/>
            <w:r>
              <w:rPr>
                <w:rFonts w:ascii="Arial" w:hAnsi="Arial" w:cs="Arial"/>
                <w:sz w:val="22"/>
                <w:szCs w:val="22"/>
              </w:rPr>
              <w:t>Assumed Datum</w:t>
            </w:r>
            <w:permEnd w:id="1657538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779D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56755734" w:edGrp="everyone"/>
            <w:r>
              <w:rPr>
                <w:rFonts w:ascii="Arial" w:hAnsi="Arial" w:cs="Arial"/>
                <w:sz w:val="22"/>
                <w:szCs w:val="22"/>
              </w:rPr>
              <w:t>Basin</w:t>
            </w:r>
            <w:permEnd w:id="15567557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BN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779D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27941868" w:edGrp="everyone"/>
            <w:r>
              <w:rPr>
                <w:rFonts w:ascii="Arial" w:hAnsi="Arial" w:cs="Arial"/>
                <w:sz w:val="22"/>
                <w:szCs w:val="22"/>
              </w:rPr>
              <w:t>Bull Nose</w:t>
            </w:r>
            <w:permEnd w:id="11279418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BTH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779D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71204617" w:edGrp="everyone"/>
            <w:r>
              <w:rPr>
                <w:rFonts w:ascii="Arial" w:hAnsi="Arial" w:cs="Arial"/>
                <w:sz w:val="22"/>
                <w:szCs w:val="22"/>
              </w:rPr>
              <w:t>Bathroom</w:t>
            </w:r>
            <w:permEnd w:id="17712046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BWK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779D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69617348" w:edGrp="everyone"/>
            <w:r>
              <w:rPr>
                <w:rFonts w:ascii="Arial" w:hAnsi="Arial" w:cs="Arial"/>
                <w:sz w:val="22"/>
                <w:szCs w:val="22"/>
              </w:rPr>
              <w:t>Brickwork</w:t>
            </w:r>
            <w:permEnd w:id="16696173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779D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28574341" w:edGrp="everyone"/>
            <w:r>
              <w:rPr>
                <w:rFonts w:ascii="Arial" w:hAnsi="Arial" w:cs="Arial"/>
                <w:sz w:val="22"/>
                <w:szCs w:val="22"/>
              </w:rPr>
              <w:t>Concrete Block</w:t>
            </w:r>
            <w:permEnd w:id="8285743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CF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61255429" w:edGrp="everyone"/>
            <w:r>
              <w:rPr>
                <w:rFonts w:ascii="Arial" w:hAnsi="Arial" w:cs="Arial"/>
                <w:sz w:val="22"/>
                <w:szCs w:val="22"/>
              </w:rPr>
              <w:t>Concrete Floor</w:t>
            </w:r>
            <w:permEnd w:id="11612554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71905125" w:edGrp="everyone"/>
            <w:r>
              <w:rPr>
                <w:rFonts w:ascii="Arial" w:hAnsi="Arial" w:cs="Arial"/>
                <w:sz w:val="22"/>
                <w:szCs w:val="22"/>
              </w:rPr>
              <w:t>Clear Glass</w:t>
            </w:r>
            <w:permEnd w:id="17719051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08856900" w:edGrp="everyone"/>
            <w:r>
              <w:rPr>
                <w:rFonts w:ascii="Arial" w:hAnsi="Arial" w:cs="Arial"/>
                <w:sz w:val="22"/>
                <w:szCs w:val="22"/>
              </w:rPr>
              <w:t>Ceiling Joist</w:t>
            </w:r>
            <w:permEnd w:id="14088569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CORR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47577458" w:edGrp="everyone"/>
            <w:r>
              <w:rPr>
                <w:rFonts w:ascii="Arial" w:hAnsi="Arial" w:cs="Arial"/>
                <w:sz w:val="22"/>
                <w:szCs w:val="22"/>
              </w:rPr>
              <w:t>Corrugated</w:t>
            </w:r>
            <w:permEnd w:id="6475774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79252025" w:edGrp="everyone"/>
            <w:r>
              <w:rPr>
                <w:rFonts w:ascii="Arial" w:hAnsi="Arial" w:cs="Arial"/>
                <w:sz w:val="22"/>
                <w:szCs w:val="22"/>
              </w:rPr>
              <w:t>Cold Water Tank</w:t>
            </w:r>
            <w:permEnd w:id="15792520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75262481" w:edGrp="everyone"/>
            <w:r>
              <w:rPr>
                <w:rFonts w:ascii="Arial" w:hAnsi="Arial" w:cs="Arial"/>
                <w:sz w:val="22"/>
                <w:szCs w:val="22"/>
              </w:rPr>
              <w:t>Double Glazing</w:t>
            </w:r>
            <w:permEnd w:id="8752624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77993710" w:edGrp="everyone"/>
            <w:r>
              <w:rPr>
                <w:rFonts w:ascii="Arial" w:hAnsi="Arial" w:cs="Arial"/>
                <w:sz w:val="22"/>
                <w:szCs w:val="22"/>
              </w:rPr>
              <w:t>Double Hung</w:t>
            </w:r>
            <w:permEnd w:id="17779937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DPC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16337164" w:edGrp="everyone"/>
            <w:r>
              <w:rPr>
                <w:rFonts w:ascii="Arial" w:hAnsi="Arial" w:cs="Arial"/>
                <w:sz w:val="22"/>
                <w:szCs w:val="22"/>
              </w:rPr>
              <w:t>Damp Proof Course</w:t>
            </w:r>
            <w:permEnd w:id="16163371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64625542" w:edGrp="everyone"/>
            <w:r>
              <w:rPr>
                <w:rFonts w:ascii="Arial" w:hAnsi="Arial" w:cs="Arial"/>
                <w:sz w:val="22"/>
                <w:szCs w:val="22"/>
              </w:rPr>
              <w:t>Distribution Switch Board</w:t>
            </w:r>
            <w:permEnd w:id="16646255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DW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10675039" w:edGrp="everyone"/>
            <w:r>
              <w:rPr>
                <w:rFonts w:ascii="Arial" w:hAnsi="Arial" w:cs="Arial"/>
                <w:sz w:val="22"/>
                <w:szCs w:val="22"/>
              </w:rPr>
              <w:t>Dishwasher</w:t>
            </w:r>
            <w:permEnd w:id="14106750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EJ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17830624" w:edGrp="everyone"/>
            <w:r>
              <w:rPr>
                <w:rFonts w:ascii="Arial" w:hAnsi="Arial" w:cs="Arial"/>
                <w:sz w:val="22"/>
                <w:szCs w:val="22"/>
              </w:rPr>
              <w:t>Expansion Joint</w:t>
            </w:r>
            <w:permEnd w:id="17178306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64414315" w:edGrp="everyone"/>
            <w:r>
              <w:rPr>
                <w:rFonts w:ascii="Arial" w:hAnsi="Arial" w:cs="Arial"/>
                <w:sz w:val="22"/>
                <w:szCs w:val="22"/>
              </w:rPr>
              <w:t>Fibrous Plaster Board</w:t>
            </w:r>
            <w:permEnd w:id="5644143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FFL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03920817" w:edGrp="everyone"/>
            <w:r>
              <w:rPr>
                <w:rFonts w:ascii="Arial" w:hAnsi="Arial" w:cs="Arial"/>
                <w:sz w:val="22"/>
                <w:szCs w:val="22"/>
              </w:rPr>
              <w:t>Finished floor level</w:t>
            </w:r>
            <w:permEnd w:id="21039208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57064156" w:edGrp="everyone"/>
            <w:r>
              <w:rPr>
                <w:rFonts w:ascii="Arial" w:hAnsi="Arial" w:cs="Arial"/>
                <w:sz w:val="22"/>
                <w:szCs w:val="22"/>
              </w:rPr>
              <w:t>Fire hose reel</w:t>
            </w:r>
            <w:permEnd w:id="13570641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GPO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97817203" w:edGrp="everyone"/>
            <w:r>
              <w:rPr>
                <w:rFonts w:ascii="Arial" w:hAnsi="Arial" w:cs="Arial"/>
                <w:sz w:val="22"/>
                <w:szCs w:val="22"/>
              </w:rPr>
              <w:t>General Purpose Outlet</w:t>
            </w:r>
            <w:permEnd w:id="2978172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00551851" w:edGrp="everyone"/>
            <w:r>
              <w:rPr>
                <w:rFonts w:ascii="Arial" w:hAnsi="Arial" w:cs="Arial"/>
                <w:sz w:val="22"/>
                <w:szCs w:val="22"/>
              </w:rPr>
              <w:t>Hardboard</w:t>
            </w:r>
            <w:permEnd w:id="11005518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HTR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2725347" w:edGrp="everyone"/>
            <w:r>
              <w:rPr>
                <w:rFonts w:ascii="Arial" w:hAnsi="Arial" w:cs="Arial"/>
                <w:sz w:val="22"/>
                <w:szCs w:val="22"/>
              </w:rPr>
              <w:t>Hot Water Unit</w:t>
            </w:r>
            <w:permEnd w:id="327253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HWD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FE336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28097119" w:edGrp="everyone"/>
            <w:r>
              <w:rPr>
                <w:rFonts w:ascii="Arial" w:hAnsi="Arial" w:cs="Arial"/>
                <w:sz w:val="22"/>
                <w:szCs w:val="22"/>
              </w:rPr>
              <w:t>Hardwood</w:t>
            </w:r>
            <w:permEnd w:id="11280971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CB6882" w:rsidRDefault="00CB6882" w:rsidP="00CB6882">
      <w:pPr>
        <w:rPr>
          <w:rFonts w:ascii="Arial" w:hAnsi="Arial" w:cs="Arial"/>
          <w:sz w:val="22"/>
          <w:szCs w:val="22"/>
        </w:rPr>
      </w:pPr>
    </w:p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06005A" w:rsidRPr="00830749" w:rsidRDefault="0006005A" w:rsidP="0006005A">
      <w:pPr>
        <w:pStyle w:val="11CSTCPLQuestionBullet"/>
        <w:ind w:left="709" w:hanging="709"/>
      </w:pPr>
      <w:bookmarkStart w:id="13" w:name="_Ref427675022"/>
      <w:r>
        <w:lastRenderedPageBreak/>
        <w:t>Name each of the drawing symbol images shown in the table below.</w:t>
      </w:r>
      <w:bookmarkEnd w:id="13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Image</w:t>
            </w:r>
          </w:p>
        </w:tc>
        <w:permStart w:id="19913813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948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1381372" w:displacedByCustomXml="prev"/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E336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438400100" w:edGrp="everyone"/>
            <w:r>
              <w:rPr>
                <w:rFonts w:ascii="Arial" w:hAnsi="Arial" w:cs="Arial"/>
                <w:sz w:val="22"/>
                <w:szCs w:val="22"/>
              </w:rPr>
              <w:t>Cavity brick</w:t>
            </w:r>
            <w:permEnd w:id="143840010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3D310F54" wp14:editId="1E25DC3D">
                  <wp:extent cx="1224000" cy="720000"/>
                  <wp:effectExtent l="0" t="0" r="0" b="4445"/>
                  <wp:docPr id="88" name="Picture 88" descr="Wall - Cavity br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all - Cavity br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E336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658347898" w:edGrp="everyone"/>
            <w:r>
              <w:rPr>
                <w:rFonts w:ascii="Arial" w:hAnsi="Arial" w:cs="Arial"/>
                <w:sz w:val="22"/>
                <w:szCs w:val="22"/>
              </w:rPr>
              <w:t>Brick and stud wall</w:t>
            </w:r>
            <w:permEnd w:id="165834789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2D7ED805" wp14:editId="7631F2B5">
                  <wp:extent cx="1224000" cy="720000"/>
                  <wp:effectExtent l="0" t="0" r="0" b="4445"/>
                  <wp:docPr id="89" name="Picture 89" descr="Wall - Brick 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all - Brick 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E336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412453470" w:edGrp="everyone"/>
            <w:r>
              <w:rPr>
                <w:rFonts w:ascii="Arial" w:hAnsi="Arial" w:cs="Arial"/>
                <w:sz w:val="22"/>
                <w:szCs w:val="22"/>
              </w:rPr>
              <w:t>Stud wall</w:t>
            </w:r>
            <w:permEnd w:id="141245347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7539011D" wp14:editId="26EC9D03">
                  <wp:extent cx="1224000" cy="720000"/>
                  <wp:effectExtent l="0" t="0" r="0" b="4445"/>
                  <wp:docPr id="8" name="Picture 8" descr="Wall - Timber stu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all - Timber stu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E336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692127971" w:edGrp="everyone"/>
            <w:r>
              <w:rPr>
                <w:rFonts w:ascii="Arial" w:hAnsi="Arial" w:cs="Arial"/>
                <w:sz w:val="22"/>
                <w:szCs w:val="22"/>
              </w:rPr>
              <w:t>Window (internal sill)</w:t>
            </w:r>
            <w:permEnd w:id="692127971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E505015" wp14:editId="4A1D2738">
                  <wp:extent cx="1224000" cy="720000"/>
                  <wp:effectExtent l="0" t="0" r="0" b="4445"/>
                  <wp:docPr id="90" name="Picture 90" descr="Window - In cavity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indow - In cavity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E336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86666482" w:edGrp="everyone"/>
            <w:r>
              <w:rPr>
                <w:rFonts w:ascii="Arial" w:hAnsi="Arial" w:cs="Arial"/>
                <w:sz w:val="22"/>
                <w:szCs w:val="22"/>
              </w:rPr>
              <w:t>Window (sill external)</w:t>
            </w:r>
            <w:permEnd w:id="18666648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B767745" wp14:editId="6ACA696E">
                  <wp:extent cx="1224000" cy="720000"/>
                  <wp:effectExtent l="0" t="0" r="0" b="4445"/>
                  <wp:docPr id="10" name="Picture 10" descr="Window - In single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indow - In single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E336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714320277" w:edGrp="everyone"/>
            <w:r>
              <w:rPr>
                <w:rFonts w:ascii="Arial" w:hAnsi="Arial" w:cs="Arial"/>
                <w:sz w:val="22"/>
                <w:szCs w:val="22"/>
              </w:rPr>
              <w:t>Door – swing angle</w:t>
            </w:r>
            <w:permEnd w:id="171432027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23B9938" wp14:editId="7371E7B6">
                  <wp:extent cx="1224000" cy="720000"/>
                  <wp:effectExtent l="0" t="0" r="0" b="4445"/>
                  <wp:docPr id="11" name="Picture 11" descr="Door - Swing si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oor - Swing si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E336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971918702" w:edGrp="everyone"/>
            <w:r>
              <w:rPr>
                <w:rFonts w:ascii="Arial" w:hAnsi="Arial" w:cs="Arial"/>
                <w:sz w:val="22"/>
                <w:szCs w:val="22"/>
              </w:rPr>
              <w:t xml:space="preserve">Door – </w:t>
            </w:r>
            <w:r>
              <w:rPr>
                <w:rFonts w:ascii="Arial" w:hAnsi="Arial" w:cs="Arial"/>
                <w:sz w:val="22"/>
                <w:szCs w:val="22"/>
              </w:rPr>
              <w:t>double</w:t>
            </w:r>
            <w:permEnd w:id="97191870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3D32062" wp14:editId="058E45C4">
                  <wp:extent cx="1224000" cy="720000"/>
                  <wp:effectExtent l="0" t="0" r="0" b="4445"/>
                  <wp:docPr id="13" name="Picture 13" descr="Door - Swing d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oor - Swing d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E336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2018257321" w:edGrp="everyone"/>
            <w:r>
              <w:rPr>
                <w:rFonts w:ascii="Arial" w:hAnsi="Arial" w:cs="Arial"/>
                <w:sz w:val="22"/>
                <w:szCs w:val="22"/>
              </w:rPr>
              <w:t>Door – sliding into pocket</w:t>
            </w:r>
            <w:permEnd w:id="2018257321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E1734EA" wp14:editId="1B55BE24">
                  <wp:extent cx="1224000" cy="720000"/>
                  <wp:effectExtent l="0" t="0" r="0" b="4445"/>
                  <wp:docPr id="14" name="Picture 14" descr="Door - Sliding into po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oor - Sliding into poc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E336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2093960690" w:edGrp="everyone"/>
            <w:r>
              <w:rPr>
                <w:rFonts w:ascii="Arial" w:hAnsi="Arial" w:cs="Arial"/>
                <w:sz w:val="22"/>
                <w:szCs w:val="22"/>
              </w:rPr>
              <w:t>Door - sliding exposed on wall</w:t>
            </w:r>
            <w:permEnd w:id="209396069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436C2958" wp14:editId="277AECA3">
                  <wp:extent cx="1224000" cy="720000"/>
                  <wp:effectExtent l="0" t="0" r="0" b="4445"/>
                  <wp:docPr id="15" name="Picture 15" descr="Door - Sliding exposed on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or - Sliding exposed on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E336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80443086" w:edGrp="everyone"/>
            <w:r>
              <w:rPr>
                <w:rFonts w:ascii="Arial" w:hAnsi="Arial" w:cs="Arial"/>
                <w:sz w:val="22"/>
                <w:szCs w:val="22"/>
              </w:rPr>
              <w:t>Socket outlet - power</w:t>
            </w:r>
            <w:permEnd w:id="8044308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1D4F09F" wp14:editId="511FE192">
                  <wp:extent cx="792000" cy="792000"/>
                  <wp:effectExtent l="0" t="0" r="8255" b="8255"/>
                  <wp:docPr id="16" name="Picture 16" descr="Socket outlet (power) - gene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cket outlet (power) - gene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79354E" w:rsidRDefault="0079354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005A" w:rsidRPr="00830749" w:rsidRDefault="0006005A" w:rsidP="0006005A">
      <w:pPr>
        <w:pStyle w:val="11CSTCPLQuestionBullet"/>
        <w:ind w:left="709" w:hanging="709"/>
      </w:pPr>
      <w:bookmarkStart w:id="14" w:name="_Ref427733304"/>
      <w:r>
        <w:lastRenderedPageBreak/>
        <w:t>Identify what the following window symbols represent on elevations.</w:t>
      </w:r>
      <w:bookmarkEnd w:id="14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Drawing</w:t>
            </w:r>
          </w:p>
        </w:tc>
        <w:permStart w:id="9655673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4324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5567325" w:displacedByCustomXml="prev"/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6620AC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699926795" w:edGrp="everyone"/>
            <w:r>
              <w:rPr>
                <w:rFonts w:ascii="Arial" w:hAnsi="Arial" w:cs="Arial"/>
                <w:sz w:val="22"/>
                <w:szCs w:val="22"/>
              </w:rPr>
              <w:t>Hinged at side</w:t>
            </w:r>
            <w:permEnd w:id="69992679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1F1865F2" wp14:editId="060BAD6A">
                  <wp:extent cx="720000" cy="720000"/>
                  <wp:effectExtent l="0" t="0" r="4445" b="4445"/>
                  <wp:docPr id="1028" name="Picture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A7CE8D9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6620AC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709767602" w:edGrp="everyone"/>
            <w:r>
              <w:rPr>
                <w:rFonts w:ascii="Arial" w:hAnsi="Arial" w:cs="Arial"/>
                <w:sz w:val="22"/>
                <w:szCs w:val="22"/>
              </w:rPr>
              <w:t>Hinged at top</w:t>
            </w:r>
            <w:permEnd w:id="70976760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09086D57" wp14:editId="23574E11">
                  <wp:extent cx="720000" cy="720000"/>
                  <wp:effectExtent l="0" t="0" r="4445" b="4445"/>
                  <wp:docPr id="1029" name="Picture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A7C3D7F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6620AC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946295663" w:edGrp="everyone"/>
            <w:r>
              <w:rPr>
                <w:rFonts w:ascii="Arial" w:hAnsi="Arial" w:cs="Arial"/>
                <w:sz w:val="22"/>
                <w:szCs w:val="22"/>
              </w:rPr>
              <w:t>Sliding horizontal doors</w:t>
            </w:r>
            <w:permEnd w:id="194629566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675AA323" wp14:editId="1B316210">
                  <wp:extent cx="727200" cy="720000"/>
                  <wp:effectExtent l="0" t="0" r="0" b="4445"/>
                  <wp:docPr id="1035" name="Picture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A7C9E93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6620AC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621951153" w:edGrp="everyone"/>
            <w:r>
              <w:rPr>
                <w:rFonts w:ascii="Arial" w:hAnsi="Arial" w:cs="Arial"/>
                <w:sz w:val="22"/>
                <w:szCs w:val="22"/>
              </w:rPr>
              <w:t>Fixed</w:t>
            </w:r>
            <w:permEnd w:id="62195115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508BCC50" wp14:editId="1E2A045D">
                  <wp:extent cx="727200" cy="720000"/>
                  <wp:effectExtent l="0" t="0" r="0" b="4445"/>
                  <wp:docPr id="1036" name="Picture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A7CD30B.tmp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jc w:val="left"/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5" w:name="_Ref532192707"/>
      <w:r>
        <w:t>What does a clouded area on a plan indicate?</w:t>
      </w:r>
      <w:bookmarkEnd w:id="15"/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  <w:r w:rsidRPr="00D06439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BBCF9" wp14:editId="1EBD90C0">
                <wp:simplePos x="0" y="0"/>
                <wp:positionH relativeFrom="column">
                  <wp:posOffset>1390650</wp:posOffset>
                </wp:positionH>
                <wp:positionV relativeFrom="paragraph">
                  <wp:posOffset>87630</wp:posOffset>
                </wp:positionV>
                <wp:extent cx="919480" cy="600075"/>
                <wp:effectExtent l="0" t="0" r="13970" b="28575"/>
                <wp:wrapNone/>
                <wp:docPr id="1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9480" cy="600075"/>
                        </a:xfrm>
                        <a:custGeom>
                          <a:avLst/>
                          <a:gdLst>
                            <a:gd name="T0" fmla="*/ 1208 w 1853"/>
                            <a:gd name="T1" fmla="*/ 80 h 1370"/>
                            <a:gd name="T2" fmla="*/ 1163 w 1853"/>
                            <a:gd name="T3" fmla="*/ 50 h 1370"/>
                            <a:gd name="T4" fmla="*/ 1073 w 1853"/>
                            <a:gd name="T5" fmla="*/ 20 h 1370"/>
                            <a:gd name="T6" fmla="*/ 503 w 1853"/>
                            <a:gd name="T7" fmla="*/ 65 h 1370"/>
                            <a:gd name="T8" fmla="*/ 443 w 1853"/>
                            <a:gd name="T9" fmla="*/ 125 h 1370"/>
                            <a:gd name="T10" fmla="*/ 368 w 1853"/>
                            <a:gd name="T11" fmla="*/ 170 h 1370"/>
                            <a:gd name="T12" fmla="*/ 293 w 1853"/>
                            <a:gd name="T13" fmla="*/ 260 h 1370"/>
                            <a:gd name="T14" fmla="*/ 113 w 1853"/>
                            <a:gd name="T15" fmla="*/ 365 h 1370"/>
                            <a:gd name="T16" fmla="*/ 68 w 1853"/>
                            <a:gd name="T17" fmla="*/ 575 h 1370"/>
                            <a:gd name="T18" fmla="*/ 8 w 1853"/>
                            <a:gd name="T19" fmla="*/ 695 h 1370"/>
                            <a:gd name="T20" fmla="*/ 38 w 1853"/>
                            <a:gd name="T21" fmla="*/ 950 h 1370"/>
                            <a:gd name="T22" fmla="*/ 113 w 1853"/>
                            <a:gd name="T23" fmla="*/ 1040 h 1370"/>
                            <a:gd name="T24" fmla="*/ 128 w 1853"/>
                            <a:gd name="T25" fmla="*/ 1130 h 1370"/>
                            <a:gd name="T26" fmla="*/ 323 w 1853"/>
                            <a:gd name="T27" fmla="*/ 1160 h 1370"/>
                            <a:gd name="T28" fmla="*/ 413 w 1853"/>
                            <a:gd name="T29" fmla="*/ 1190 h 1370"/>
                            <a:gd name="T30" fmla="*/ 473 w 1853"/>
                            <a:gd name="T31" fmla="*/ 1280 h 1370"/>
                            <a:gd name="T32" fmla="*/ 563 w 1853"/>
                            <a:gd name="T33" fmla="*/ 1310 h 1370"/>
                            <a:gd name="T34" fmla="*/ 818 w 1853"/>
                            <a:gd name="T35" fmla="*/ 1370 h 1370"/>
                            <a:gd name="T36" fmla="*/ 1283 w 1853"/>
                            <a:gd name="T37" fmla="*/ 1355 h 1370"/>
                            <a:gd name="T38" fmla="*/ 1418 w 1853"/>
                            <a:gd name="T39" fmla="*/ 1280 h 1370"/>
                            <a:gd name="T40" fmla="*/ 1508 w 1853"/>
                            <a:gd name="T41" fmla="*/ 1250 h 1370"/>
                            <a:gd name="T42" fmla="*/ 1718 w 1853"/>
                            <a:gd name="T43" fmla="*/ 1040 h 1370"/>
                            <a:gd name="T44" fmla="*/ 1778 w 1853"/>
                            <a:gd name="T45" fmla="*/ 950 h 1370"/>
                            <a:gd name="T46" fmla="*/ 1853 w 1853"/>
                            <a:gd name="T47" fmla="*/ 605 h 1370"/>
                            <a:gd name="T48" fmla="*/ 1838 w 1853"/>
                            <a:gd name="T49" fmla="*/ 515 h 1370"/>
                            <a:gd name="T50" fmla="*/ 1808 w 1853"/>
                            <a:gd name="T51" fmla="*/ 455 h 1370"/>
                            <a:gd name="T52" fmla="*/ 1793 w 1853"/>
                            <a:gd name="T53" fmla="*/ 290 h 1370"/>
                            <a:gd name="T54" fmla="*/ 1748 w 1853"/>
                            <a:gd name="T55" fmla="*/ 245 h 1370"/>
                            <a:gd name="T56" fmla="*/ 1718 w 1853"/>
                            <a:gd name="T57" fmla="*/ 200 h 1370"/>
                            <a:gd name="T58" fmla="*/ 1403 w 1853"/>
                            <a:gd name="T59" fmla="*/ 155 h 1370"/>
                            <a:gd name="T60" fmla="*/ 1208 w 1853"/>
                            <a:gd name="T61" fmla="*/ 80 h 13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1853" h="1370">
                              <a:moveTo>
                                <a:pt x="1208" y="80"/>
                              </a:moveTo>
                              <a:cubicBezTo>
                                <a:pt x="1193" y="70"/>
                                <a:pt x="1179" y="57"/>
                                <a:pt x="1163" y="50"/>
                              </a:cubicBezTo>
                              <a:cubicBezTo>
                                <a:pt x="1134" y="37"/>
                                <a:pt x="1073" y="20"/>
                                <a:pt x="1073" y="20"/>
                              </a:cubicBezTo>
                              <a:cubicBezTo>
                                <a:pt x="813" y="28"/>
                                <a:pt x="699" y="0"/>
                                <a:pt x="503" y="65"/>
                              </a:cubicBezTo>
                              <a:cubicBezTo>
                                <a:pt x="483" y="85"/>
                                <a:pt x="465" y="108"/>
                                <a:pt x="443" y="125"/>
                              </a:cubicBezTo>
                              <a:cubicBezTo>
                                <a:pt x="420" y="143"/>
                                <a:pt x="390" y="150"/>
                                <a:pt x="368" y="170"/>
                              </a:cubicBezTo>
                              <a:cubicBezTo>
                                <a:pt x="339" y="196"/>
                                <a:pt x="322" y="234"/>
                                <a:pt x="293" y="260"/>
                              </a:cubicBezTo>
                              <a:cubicBezTo>
                                <a:pt x="234" y="314"/>
                                <a:pt x="176" y="323"/>
                                <a:pt x="113" y="365"/>
                              </a:cubicBezTo>
                              <a:cubicBezTo>
                                <a:pt x="90" y="433"/>
                                <a:pt x="90" y="509"/>
                                <a:pt x="68" y="575"/>
                              </a:cubicBezTo>
                              <a:cubicBezTo>
                                <a:pt x="54" y="617"/>
                                <a:pt x="22" y="653"/>
                                <a:pt x="8" y="695"/>
                              </a:cubicBezTo>
                              <a:cubicBezTo>
                                <a:pt x="15" y="780"/>
                                <a:pt x="0" y="873"/>
                                <a:pt x="38" y="950"/>
                              </a:cubicBezTo>
                              <a:cubicBezTo>
                                <a:pt x="55" y="985"/>
                                <a:pt x="91" y="1008"/>
                                <a:pt x="113" y="1040"/>
                              </a:cubicBezTo>
                              <a:cubicBezTo>
                                <a:pt x="118" y="1070"/>
                                <a:pt x="103" y="1113"/>
                                <a:pt x="128" y="1130"/>
                              </a:cubicBezTo>
                              <a:cubicBezTo>
                                <a:pt x="182" y="1168"/>
                                <a:pt x="260" y="1141"/>
                                <a:pt x="323" y="1160"/>
                              </a:cubicBezTo>
                              <a:cubicBezTo>
                                <a:pt x="353" y="1169"/>
                                <a:pt x="413" y="1190"/>
                                <a:pt x="413" y="1190"/>
                              </a:cubicBezTo>
                              <a:cubicBezTo>
                                <a:pt x="427" y="1232"/>
                                <a:pt x="427" y="1254"/>
                                <a:pt x="473" y="1280"/>
                              </a:cubicBezTo>
                              <a:cubicBezTo>
                                <a:pt x="501" y="1295"/>
                                <a:pt x="537" y="1292"/>
                                <a:pt x="563" y="1310"/>
                              </a:cubicBezTo>
                              <a:cubicBezTo>
                                <a:pt x="652" y="1370"/>
                                <a:pt x="695" y="1359"/>
                                <a:pt x="818" y="1370"/>
                              </a:cubicBezTo>
                              <a:cubicBezTo>
                                <a:pt x="973" y="1365"/>
                                <a:pt x="1129" y="1369"/>
                                <a:pt x="1283" y="1355"/>
                              </a:cubicBezTo>
                              <a:cubicBezTo>
                                <a:pt x="1299" y="1354"/>
                                <a:pt x="1398" y="1289"/>
                                <a:pt x="1418" y="1280"/>
                              </a:cubicBezTo>
                              <a:cubicBezTo>
                                <a:pt x="1447" y="1267"/>
                                <a:pt x="1508" y="1250"/>
                                <a:pt x="1508" y="1250"/>
                              </a:cubicBezTo>
                              <a:cubicBezTo>
                                <a:pt x="1557" y="1201"/>
                                <a:pt x="1676" y="1103"/>
                                <a:pt x="1718" y="1040"/>
                              </a:cubicBezTo>
                              <a:cubicBezTo>
                                <a:pt x="1738" y="1010"/>
                                <a:pt x="1778" y="950"/>
                                <a:pt x="1778" y="950"/>
                              </a:cubicBezTo>
                              <a:cubicBezTo>
                                <a:pt x="1806" y="837"/>
                                <a:pt x="1834" y="720"/>
                                <a:pt x="1853" y="605"/>
                              </a:cubicBezTo>
                              <a:cubicBezTo>
                                <a:pt x="1848" y="575"/>
                                <a:pt x="1847" y="544"/>
                                <a:pt x="1838" y="515"/>
                              </a:cubicBezTo>
                              <a:cubicBezTo>
                                <a:pt x="1832" y="494"/>
                                <a:pt x="1812" y="477"/>
                                <a:pt x="1808" y="455"/>
                              </a:cubicBezTo>
                              <a:cubicBezTo>
                                <a:pt x="1797" y="401"/>
                                <a:pt x="1808" y="343"/>
                                <a:pt x="1793" y="290"/>
                              </a:cubicBezTo>
                              <a:cubicBezTo>
                                <a:pt x="1787" y="270"/>
                                <a:pt x="1762" y="261"/>
                                <a:pt x="1748" y="245"/>
                              </a:cubicBezTo>
                              <a:cubicBezTo>
                                <a:pt x="1736" y="231"/>
                                <a:pt x="1733" y="210"/>
                                <a:pt x="1718" y="200"/>
                              </a:cubicBezTo>
                              <a:cubicBezTo>
                                <a:pt x="1641" y="152"/>
                                <a:pt x="1459" y="159"/>
                                <a:pt x="1403" y="155"/>
                              </a:cubicBezTo>
                              <a:cubicBezTo>
                                <a:pt x="1342" y="63"/>
                                <a:pt x="1391" y="113"/>
                                <a:pt x="1208" y="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30E90" id="Freeform 32" o:spid="_x0000_s1026" style="position:absolute;margin-left:109.5pt;margin-top:6.9pt;width:72.4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3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" path="m1208,80c1193,70,1179,57,1163,50,1134,37,1073,20,1073,20,813,28,699,,503,65v-20,20,-38,43,-60,60c420,143,390,150,368,170v-29,26,-46,64,-75,90c234,314,176,323,113,365,90,433,90,509,68,575,54,617,22,653,8,695,15,780,,873,38,950v17,35,53,58,75,90c118,1070,103,1113,128,1130v54,38,132,11,195,30c353,1169,413,1190,413,1190v14,42,14,64,60,90c501,1295,537,1292,563,1310v89,60,132,49,255,60c973,1365,1129,1369,1283,1355v16,-1,115,-66,135,-75c1447,1267,1508,1250,1508,1250v49,-49,168,-147,210,-210c1738,1010,1778,950,1778,950v28,-113,56,-230,75,-345c1848,575,1847,544,1838,515v-6,-21,-26,-38,-30,-60c1797,401,1808,343,1793,290v-6,-20,-31,-29,-45,-45c1736,231,1733,210,1718,200v-77,-48,-259,-41,-315,-45c1342,63,1391,113,1208,80xe">
                <v:path arrowok="t" o:connecttype="custom" o:connectlocs="599424,35041;577094,21901;532435,8760;249594,28471;219822,54751;182606,74462;145390,113883;56072,159874;33742,251856;3970,304418;18856,416110;56072,455531;63515,494952;160276,508093;204935,521233;234708,560654;279367,573794;405901,600075;636639,593505;703628,560654;748287,547514;852491,455531;882264,416110;919480,264997;912037,225576;897150,199295;889707,127023;867378,107313;852491,87602;696185,67892;599424,35041" o:connectangles="0,0,0,0,0,0,0,0,0,0,0,0,0,0,0,0,0,0,0,0,0,0,0,0,0,0,0,0,0,0,0"/>
              </v:shape>
            </w:pict>
          </mc:Fallback>
        </mc:AlternateContent>
      </w: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D110E" w:rsidRPr="00830749" w:rsidTr="000D110E">
        <w:trPr>
          <w:trHeight w:val="12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110E" w:rsidRPr="001C4084" w:rsidRDefault="000D110E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10E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81279536" w:edGrp="everyone"/>
            <w:r>
              <w:rPr>
                <w:rFonts w:ascii="Arial" w:hAnsi="Arial" w:cs="Arial"/>
                <w:sz w:val="22"/>
                <w:szCs w:val="22"/>
              </w:rPr>
              <w:t>Indication of change detail – to draw the reader to changes since last drawing revision.</w:t>
            </w:r>
            <w:permEnd w:id="781279536"/>
          </w:p>
        </w:tc>
        <w:permStart w:id="2318823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10780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110E" w:rsidRPr="00DD7A44" w:rsidRDefault="000D110E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1882382" w:displacedByCustomXml="prev"/>
      </w:tr>
    </w:tbl>
    <w:p w:rsidR="00DC5B00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D06439" w:rsidRDefault="00585CFF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830749" w:rsidRDefault="00585CFF" w:rsidP="00585CFF">
      <w:pPr>
        <w:pStyle w:val="11CSTCPLQuestionBullet"/>
        <w:ind w:left="709" w:hanging="709"/>
      </w:pPr>
      <w:bookmarkStart w:id="16" w:name="_Ref532192900"/>
      <w:r>
        <w:t>An amendment to specifications could relate to which of the following? Tick all that apply.</w:t>
      </w:r>
      <w:bookmarkEnd w:id="16"/>
    </w:p>
    <w:p w:rsidR="00585CFF" w:rsidRPr="00830749" w:rsidRDefault="00585CFF" w:rsidP="00585CF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176617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3590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7661768" w:displacedByCustomXml="prev"/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5999299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5566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9992990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Contact details of all construction crew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8015301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167399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6620A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0153017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Materials or products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7820743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23747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6620A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8207438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Methods of carrying out specified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585CFF" w:rsidRDefault="00585CFF" w:rsidP="00585CFF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DC5B00" w:rsidRDefault="00DC5B00" w:rsidP="00DC5B00">
      <w:pPr>
        <w:jc w:val="left"/>
        <w:rPr>
          <w:rFonts w:ascii="Arial" w:hAnsi="Arial" w:cs="Arial"/>
          <w:b/>
          <w:i/>
          <w:sz w:val="22"/>
          <w:szCs w:val="22"/>
        </w:rPr>
      </w:pPr>
      <w:r w:rsidRPr="00DC5B00">
        <w:rPr>
          <w:rFonts w:ascii="Arial" w:hAnsi="Arial" w:cs="Arial"/>
          <w:b/>
          <w:i/>
          <w:sz w:val="22"/>
          <w:szCs w:val="22"/>
        </w:rPr>
        <w:lastRenderedPageBreak/>
        <w:t xml:space="preserve">Refer to the title block below to respond 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_Ref531861864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Q16.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  <w:r w:rsidRPr="00DC5B00">
        <w:rPr>
          <w:rFonts w:ascii="Arial" w:hAnsi="Arial" w:cs="Arial"/>
          <w:b/>
          <w:i/>
          <w:sz w:val="22"/>
          <w:szCs w:val="22"/>
        </w:rPr>
        <w:t xml:space="preserve">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_Ref531862015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Q18.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6748C1" w:rsidP="006748C1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D9B63C1" wp14:editId="1E917B07">
            <wp:extent cx="4461278" cy="4221126"/>
            <wp:effectExtent l="0" t="0" r="0" b="825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77331" cy="42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B00" w:rsidRPr="00997D1A" w:rsidRDefault="00997D1A" w:rsidP="00997D1A">
      <w:pPr>
        <w:jc w:val="right"/>
        <w:rPr>
          <w:rFonts w:cs="Arial"/>
          <w:sz w:val="16"/>
          <w:szCs w:val="16"/>
        </w:rPr>
      </w:pPr>
      <w:r w:rsidRPr="00997D1A">
        <w:rPr>
          <w:rFonts w:cs="Arial"/>
          <w:sz w:val="16"/>
          <w:szCs w:val="16"/>
        </w:rPr>
        <w:t xml:space="preserve">Source: </w:t>
      </w:r>
      <w:hyperlink r:id="rId26" w:history="1">
        <w:r w:rsidRPr="00997D1A">
          <w:rPr>
            <w:rStyle w:val="Hyperlink"/>
            <w:rFonts w:cs="Arial"/>
            <w:sz w:val="16"/>
            <w:szCs w:val="16"/>
          </w:rPr>
          <w:t>http://www.dtwd.wa.gov.au/sites/default/files/teachingproducts/BC1934_CCBY.PDF</w:t>
        </w:r>
      </w:hyperlink>
      <w:r w:rsidRPr="00997D1A">
        <w:rPr>
          <w:rFonts w:cs="Arial"/>
          <w:sz w:val="16"/>
          <w:szCs w:val="16"/>
        </w:rPr>
        <w:t xml:space="preserve"> </w:t>
      </w:r>
    </w:p>
    <w:p w:rsidR="00997D1A" w:rsidRDefault="00997D1A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7" w:name="_Ref531861864"/>
      <w:r>
        <w:t>On what date was an amendment made to the window details?</w:t>
      </w:r>
      <w:bookmarkEnd w:id="1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073F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3F3" w:rsidRPr="001C4084" w:rsidRDefault="00D073F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F3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71513286" w:edGrp="everyone"/>
            <w:r>
              <w:rPr>
                <w:rFonts w:ascii="Arial" w:hAnsi="Arial" w:cs="Arial"/>
                <w:sz w:val="22"/>
                <w:szCs w:val="22"/>
              </w:rPr>
              <w:t>05/10/2011</w:t>
            </w:r>
            <w:permEnd w:id="1771513286"/>
          </w:p>
        </w:tc>
        <w:permStart w:id="3214807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9813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73F3" w:rsidRPr="00DD7A44" w:rsidRDefault="00D073F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1480734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8" w:name="_Ref532193187"/>
      <w:r>
        <w:t xml:space="preserve">True or False (Tick your response): </w:t>
      </w:r>
      <w:r w:rsidR="006748C1">
        <w:t xml:space="preserve">Details of the window in </w:t>
      </w:r>
      <w:r w:rsidR="006748C1">
        <w:fldChar w:fldCharType="begin"/>
      </w:r>
      <w:r w:rsidR="006748C1">
        <w:instrText xml:space="preserve"> REF _Ref531861864 \r \h </w:instrText>
      </w:r>
      <w:r w:rsidR="006748C1">
        <w:fldChar w:fldCharType="separate"/>
      </w:r>
      <w:r w:rsidR="0024434D">
        <w:t xml:space="preserve">Q16. </w:t>
      </w:r>
      <w:r w:rsidR="006748C1">
        <w:fldChar w:fldCharType="end"/>
      </w:r>
      <w:r>
        <w:t xml:space="preserve">should </w:t>
      </w:r>
      <w:r w:rsidR="006748C1">
        <w:t xml:space="preserve">also </w:t>
      </w:r>
      <w:r>
        <w:t>be reflected in the specifications</w:t>
      </w:r>
      <w:r w:rsidR="005E4FE4">
        <w:t xml:space="preserve"> and confirmed with the client</w:t>
      </w:r>
      <w:r>
        <w:t>.</w:t>
      </w:r>
      <w:bookmarkEnd w:id="1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357424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9131663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6620A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3574242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318370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1047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1837097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749905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4312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499053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9" w:name="_Ref531862015"/>
      <w:r>
        <w:t>What amendment occurred on 08/11/2011?</w:t>
      </w:r>
      <w:bookmarkEnd w:id="19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6111" w:rsidRPr="00830749" w:rsidTr="005F6111">
        <w:trPr>
          <w:trHeight w:val="1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6111" w:rsidRPr="001C4084" w:rsidRDefault="005F611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11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39556330" w:edGrp="everyone"/>
            <w:r>
              <w:rPr>
                <w:rFonts w:ascii="Arial" w:hAnsi="Arial" w:cs="Arial"/>
                <w:sz w:val="22"/>
                <w:szCs w:val="22"/>
              </w:rPr>
              <w:t>Bedroom 3 wardrobe deleted</w:t>
            </w:r>
            <w:permEnd w:id="2139556330"/>
          </w:p>
        </w:tc>
        <w:permStart w:id="5260175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808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6111" w:rsidRPr="00DD7A44" w:rsidRDefault="005F611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6017566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F87BB4" w:rsidRDefault="00DC5B00" w:rsidP="00DC5B0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site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_Ref531861219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_Ref531861509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A65E0" w:rsidRDefault="00DC5B00" w:rsidP="00CA65E0">
      <w:pPr>
        <w:jc w:val="left"/>
      </w:pPr>
      <w:r>
        <w:rPr>
          <w:noProof/>
          <w:lang w:eastAsia="en-AU"/>
        </w:rPr>
        <w:drawing>
          <wp:inline distT="0" distB="0" distL="0" distR="0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B00" w:rsidRDefault="00DC5B00">
      <w:pPr>
        <w:jc w:val="left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0" w:name="_Ref531861219"/>
      <w:r>
        <w:lastRenderedPageBreak/>
        <w:t>What structure is being built on this site? Tick your response.</w:t>
      </w:r>
      <w:bookmarkEnd w:id="20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178734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5320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7873477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051942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6620A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519427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Residence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507465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31615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5074653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3225309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9390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225309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Shed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4773955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7196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773955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Water meter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1" w:name="_Ref532193598"/>
      <w:r>
        <w:t>What is the Lot number of this site?</w:t>
      </w:r>
      <w:bookmarkEnd w:id="21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11882136" w:edGrp="everyone"/>
            <w:r>
              <w:rPr>
                <w:rFonts w:ascii="Arial" w:hAnsi="Arial" w:cs="Arial"/>
                <w:sz w:val="22"/>
                <w:szCs w:val="22"/>
              </w:rPr>
              <w:t>16</w:t>
            </w:r>
            <w:permEnd w:id="1711882136"/>
          </w:p>
        </w:tc>
        <w:permStart w:id="14015177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868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1517732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2" w:name="_Ref532193601"/>
      <w:r>
        <w:t>What is the size of this lot?</w:t>
      </w:r>
      <w:bookmarkEnd w:id="22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84326370" w:edGrp="everyone"/>
            <w:r>
              <w:rPr>
                <w:rFonts w:ascii="Arial" w:hAnsi="Arial" w:cs="Arial"/>
                <w:sz w:val="22"/>
                <w:szCs w:val="22"/>
              </w:rPr>
              <w:t>3653m2</w:t>
            </w:r>
            <w:permEnd w:id="484326370"/>
          </w:p>
        </w:tc>
        <w:permStart w:id="7387418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21314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8741897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1F1F27" w:rsidRDefault="001F1F27" w:rsidP="00DC5B00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3" w:name="_Ref532193617"/>
      <w:r>
        <w:t xml:space="preserve">Is the shed </w:t>
      </w:r>
      <w:r w:rsidR="006F5FB5">
        <w:t xml:space="preserve">at the north-east of the proposed structure </w:t>
      </w:r>
      <w:r>
        <w:t>to be removed or retained? Tick your response.</w:t>
      </w:r>
      <w:bookmarkEnd w:id="23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72052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36977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205259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5879265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985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8792654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Removed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2930939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621191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6620A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930939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Retained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ind w:right="-24"/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4" w:name="_Ref532193558"/>
      <w:r>
        <w:t>True or False (Tick your response): The sewer is at the eastern boundary of the property.</w:t>
      </w:r>
      <w:bookmarkEnd w:id="24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292706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035607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2927068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583726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18789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8372617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585269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785313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6620A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852698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5" w:name="_Ref532193550"/>
      <w:r>
        <w:t xml:space="preserve">True or False (Tick your response): The driveway is </w:t>
      </w:r>
      <w:r w:rsidR="006F5FB5">
        <w:t>located to the south of the proposed property</w:t>
      </w:r>
      <w:r>
        <w:t>.</w:t>
      </w:r>
      <w:bookmarkEnd w:id="25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189235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032357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6620A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1892358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842962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633538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4296298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1019378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21176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0193783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6" w:name="_Ref532193569"/>
      <w:r>
        <w:t>What size is the easement on the eastern boundary of the site?</w:t>
      </w:r>
      <w:bookmarkEnd w:id="26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7930" w:rsidRPr="00830749" w:rsidTr="00335B61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7930" w:rsidRPr="001C4084" w:rsidRDefault="00CA793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30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96336814" w:edGrp="everyone"/>
            <w:r>
              <w:rPr>
                <w:rFonts w:ascii="Arial" w:hAnsi="Arial" w:cs="Arial"/>
                <w:sz w:val="22"/>
                <w:szCs w:val="22"/>
              </w:rPr>
              <w:t>5m</w:t>
            </w:r>
            <w:permEnd w:id="796336814"/>
          </w:p>
        </w:tc>
        <w:permStart w:id="2684585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0785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A7930" w:rsidRPr="00DD7A44" w:rsidRDefault="00CA793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8458537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7" w:name="_Ref531861509"/>
      <w:r>
        <w:t>True or False (Tick your response): The stormwater drain is constructed from PVC pipe.</w:t>
      </w:r>
      <w:bookmarkEnd w:id="2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837249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29583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6620A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8372495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316724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3350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1672487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6652086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90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6520868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Pr="00F87BB4" w:rsidRDefault="00CD6B4E" w:rsidP="00CD6B4E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contour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_Ref531872622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begin"/>
      </w:r>
      <w:r w:rsidR="00CF4616">
        <w:rPr>
          <w:rFonts w:ascii="Arial" w:hAnsi="Arial" w:cs="Arial"/>
          <w:b/>
          <w:i/>
          <w:sz w:val="22"/>
          <w:szCs w:val="22"/>
        </w:rPr>
        <w:instrText xml:space="preserve"> REF _Ref532193453 \r \h </w:instrText>
      </w:r>
      <w:r w:rsidR="00CF4616">
        <w:rPr>
          <w:rFonts w:ascii="Arial" w:hAnsi="Arial" w:cs="Arial"/>
          <w:b/>
          <w:i/>
          <w:sz w:val="22"/>
          <w:szCs w:val="22"/>
        </w:rPr>
      </w:r>
      <w:r w:rsidR="00CF4616">
        <w:rPr>
          <w:rFonts w:ascii="Arial" w:hAnsi="Arial" w:cs="Arial"/>
          <w:b/>
          <w:i/>
          <w:sz w:val="22"/>
          <w:szCs w:val="22"/>
        </w:rPr>
        <w:fldChar w:fldCharType="separate"/>
      </w:r>
      <w:r w:rsidR="00CF4616">
        <w:rPr>
          <w:rFonts w:ascii="Arial" w:hAnsi="Arial" w:cs="Arial"/>
          <w:b/>
          <w:i/>
          <w:sz w:val="22"/>
          <w:szCs w:val="22"/>
        </w:rPr>
        <w:t xml:space="preserve">Q28.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Default="00CD6B4E">
      <w:pPr>
        <w:jc w:val="left"/>
      </w:pPr>
      <w:r>
        <w:rPr>
          <w:noProof/>
          <w:lang w:eastAsia="en-AU"/>
        </w:rPr>
        <w:drawing>
          <wp:inline distT="0" distB="0" distL="0" distR="0">
            <wp:extent cx="5730446" cy="3305175"/>
            <wp:effectExtent l="0" t="0" r="3810" b="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3"/>
                    <a:stretch/>
                  </pic:blipFill>
                  <pic:spPr bwMode="auto">
                    <a:xfrm>
                      <a:off x="0" y="0"/>
                      <a:ext cx="5731510" cy="330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8" w:name="_Ref531872622"/>
      <w:r>
        <w:t>What is the level at the northernmost point of the site?</w:t>
      </w:r>
      <w:bookmarkEnd w:id="28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4096" w:rsidRPr="00830749" w:rsidTr="00957D2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4096" w:rsidRPr="001C4084" w:rsidRDefault="003340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6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26705424" w:edGrp="everyone"/>
            <w:r>
              <w:rPr>
                <w:rFonts w:ascii="Arial" w:hAnsi="Arial" w:cs="Arial"/>
                <w:sz w:val="22"/>
                <w:szCs w:val="22"/>
              </w:rPr>
              <w:t>3.94</w:t>
            </w:r>
            <w:permEnd w:id="1926705424"/>
          </w:p>
        </w:tc>
        <w:permStart w:id="6615916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2157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4096" w:rsidRPr="00DD7A44" w:rsidRDefault="003340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1591612" w:displacedByCustomXml="prev"/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9" w:name="_Ref532193453"/>
      <w:r>
        <w:t>Which end of the site has the lowest level? Tick your response.</w:t>
      </w:r>
      <w:bookmarkEnd w:id="29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9A4B4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123724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934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2372400" w:displacedByCustomXml="prev"/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6438622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39371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9D4A76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4386223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East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4521552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12502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6620AC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521552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West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A65E0" w:rsidRPr="00F87BB4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sectional drawing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_Ref427660755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_Ref427662218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Q49.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drawing>
          <wp:inline distT="0" distB="0" distL="0" distR="0" wp14:anchorId="52CE30B8" wp14:editId="4B2FF6E8">
            <wp:extent cx="8083443" cy="5728300"/>
            <wp:effectExtent l="53658" t="60642" r="105092" b="105093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7206" cy="57380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A65E0" w:rsidRPr="00352DB3" w:rsidRDefault="00CA65E0" w:rsidP="00CA65E0">
      <w:pPr>
        <w:pStyle w:val="11CSTCPLQuestionBullet"/>
        <w:ind w:left="709" w:hanging="709"/>
        <w:rPr>
          <w:szCs w:val="24"/>
        </w:rPr>
      </w:pPr>
      <w:bookmarkStart w:id="30" w:name="_Ref427660755"/>
      <w:bookmarkStart w:id="31" w:name="_Ref532194571"/>
      <w:r w:rsidRPr="00F87BB4">
        <w:lastRenderedPageBreak/>
        <w:t>Give a brief description about the building from the detail available in the sectional drawing</w:t>
      </w:r>
      <w:r>
        <w:t>.</w:t>
      </w:r>
      <w:bookmarkEnd w:id="30"/>
      <w:r w:rsidR="00352DB3">
        <w:t xml:space="preserve"> Is it the same structure proposed in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_Ref531861219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 xml:space="preserve">Q19.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 xml:space="preserve">to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_Ref531861509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>Q26.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>?</w:t>
      </w:r>
      <w:bookmarkEnd w:id="3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E780F" w:rsidRPr="00830749" w:rsidTr="001E780F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780F" w:rsidRPr="001C4084" w:rsidRDefault="001E780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AC" w:rsidRDefault="006620AC" w:rsidP="006620AC">
            <w:pPr>
              <w:rPr>
                <w:rFonts w:ascii="Arial" w:hAnsi="Arial" w:cs="Arial"/>
                <w:sz w:val="22"/>
                <w:szCs w:val="22"/>
              </w:rPr>
            </w:pPr>
            <w:permStart w:id="1500148532" w:edGrp="everyone"/>
            <w:r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same structure.</w:t>
            </w:r>
          </w:p>
          <w:p w:rsidR="006620AC" w:rsidRDefault="006620AC" w:rsidP="006620AC">
            <w:pPr>
              <w:rPr>
                <w:rFonts w:ascii="Arial" w:hAnsi="Arial" w:cs="Arial"/>
                <w:sz w:val="22"/>
                <w:szCs w:val="22"/>
              </w:rPr>
            </w:pPr>
          </w:p>
          <w:p w:rsidR="001E780F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It is a 2-storey residential, </w:t>
            </w:r>
            <w:r>
              <w:rPr>
                <w:rFonts w:ascii="Arial" w:hAnsi="Arial" w:cs="Arial"/>
                <w:sz w:val="22"/>
                <w:szCs w:val="22"/>
              </w:rPr>
              <w:t>standalone</w:t>
            </w:r>
            <w:r>
              <w:rPr>
                <w:rFonts w:ascii="Arial" w:hAnsi="Arial" w:cs="Arial"/>
                <w:sz w:val="22"/>
                <w:szCs w:val="22"/>
              </w:rPr>
              <w:t xml:space="preserve"> building. This </w:t>
            </w:r>
            <w:r>
              <w:rPr>
                <w:rFonts w:ascii="Arial" w:hAnsi="Arial" w:cs="Arial"/>
                <w:sz w:val="22"/>
                <w:szCs w:val="22"/>
              </w:rPr>
              <w:t>cross-sectional</w:t>
            </w:r>
            <w:r>
              <w:rPr>
                <w:rFonts w:ascii="Arial" w:hAnsi="Arial" w:cs="Arial"/>
                <w:sz w:val="22"/>
                <w:szCs w:val="22"/>
              </w:rPr>
              <w:t xml:space="preserve"> drawing shows family room, bathroom and 2 bedrooms, pitch of roof.</w:t>
            </w:r>
            <w:permEnd w:id="1500148532"/>
          </w:p>
        </w:tc>
        <w:permStart w:id="13519742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2786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780F" w:rsidRPr="00DD7A44" w:rsidRDefault="001E780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197423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2" w:name="_Ref427733756"/>
      <w:r w:rsidRPr="00F87BB4">
        <w:t>Who is the client</w:t>
      </w:r>
      <w:r>
        <w:t>?</w:t>
      </w:r>
      <w:bookmarkEnd w:id="3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B23AD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3AD" w:rsidRPr="001C4084" w:rsidRDefault="004B23A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AD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732873" w:edGrp="everyone"/>
            <w:r>
              <w:rPr>
                <w:rFonts w:ascii="Arial" w:hAnsi="Arial" w:cs="Arial"/>
                <w:sz w:val="22"/>
                <w:szCs w:val="22"/>
              </w:rPr>
              <w:t>H&amp;M Smith</w:t>
            </w:r>
            <w:permEnd w:id="15732873"/>
          </w:p>
        </w:tc>
        <w:permStart w:id="13588899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0100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B23AD" w:rsidRPr="00DD7A44" w:rsidRDefault="004B23A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888993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3" w:name="_Ref427733757"/>
      <w:r w:rsidRPr="00F87BB4">
        <w:t>Where is this project to be built</w:t>
      </w:r>
      <w:r>
        <w:t>?</w:t>
      </w:r>
      <w:bookmarkEnd w:id="3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71B96" w:rsidRPr="00830749" w:rsidTr="00B71B9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B96" w:rsidRPr="001C4084" w:rsidRDefault="00B71B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96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4666318" w:edGrp="everyone"/>
            <w:r>
              <w:rPr>
                <w:rFonts w:ascii="Arial" w:hAnsi="Arial" w:cs="Arial"/>
                <w:sz w:val="22"/>
                <w:szCs w:val="22"/>
              </w:rPr>
              <w:t xml:space="preserve">Lot 16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Glenvalley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Rd, Richmond</w:t>
            </w:r>
            <w:permEnd w:id="174666318"/>
          </w:p>
        </w:tc>
        <w:permStart w:id="20942092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0352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71B96" w:rsidRPr="00DD7A44" w:rsidRDefault="00B71B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420925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4" w:name="_Ref427733759"/>
      <w:r w:rsidRPr="00F87BB4">
        <w:t>What are the contact details for the draftsman</w:t>
      </w:r>
      <w:r>
        <w:t>?</w:t>
      </w:r>
      <w:bookmarkEnd w:id="3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B25BD" w:rsidRPr="00830749" w:rsidTr="002B25BD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BD" w:rsidRPr="001C4084" w:rsidRDefault="002B25B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0AC" w:rsidRDefault="006620AC" w:rsidP="006620AC">
            <w:pPr>
              <w:rPr>
                <w:rFonts w:ascii="Arial" w:hAnsi="Arial" w:cs="Arial"/>
                <w:sz w:val="22"/>
                <w:szCs w:val="22"/>
              </w:rPr>
            </w:pPr>
            <w:permStart w:id="2019230128" w:edGrp="everyone"/>
            <w:r>
              <w:rPr>
                <w:rFonts w:ascii="Arial" w:hAnsi="Arial" w:cs="Arial"/>
                <w:sz w:val="22"/>
                <w:szCs w:val="22"/>
              </w:rPr>
              <w:t>Draftsman is DJA</w:t>
            </w:r>
          </w:p>
          <w:p w:rsidR="006620AC" w:rsidRDefault="006620AC" w:rsidP="006620AC">
            <w:pPr>
              <w:rPr>
                <w:rFonts w:ascii="Arial" w:hAnsi="Arial" w:cs="Arial"/>
                <w:sz w:val="22"/>
                <w:szCs w:val="22"/>
              </w:rPr>
            </w:pPr>
          </w:p>
          <w:p w:rsidR="002B25BD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Contact details </w:t>
            </w:r>
            <w:r>
              <w:rPr>
                <w:rFonts w:ascii="Arial" w:hAnsi="Arial" w:cs="Arial"/>
                <w:sz w:val="22"/>
                <w:szCs w:val="22"/>
              </w:rPr>
              <w:t>are</w:t>
            </w:r>
            <w:r>
              <w:rPr>
                <w:rFonts w:ascii="Arial" w:hAnsi="Arial" w:cs="Arial"/>
                <w:sz w:val="22"/>
                <w:szCs w:val="22"/>
              </w:rPr>
              <w:t xml:space="preserve"> Joe Foreman,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 03 9514 2311</w:t>
            </w:r>
            <w:r>
              <w:rPr>
                <w:rFonts w:ascii="Arial" w:hAnsi="Arial" w:cs="Arial"/>
                <w:sz w:val="22"/>
                <w:szCs w:val="22"/>
              </w:rPr>
              <w:t xml:space="preserve"> mob: 0413 113 113.</w:t>
            </w:r>
            <w:permEnd w:id="2019230128"/>
          </w:p>
        </w:tc>
        <w:permStart w:id="6154682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51629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25BD" w:rsidRPr="00DD7A44" w:rsidRDefault="002B25B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546827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5" w:name="_Ref427733761"/>
      <w:r w:rsidRPr="00F87BB4">
        <w:t>What sheet number is this drawing</w:t>
      </w:r>
      <w:r>
        <w:t>?</w:t>
      </w:r>
      <w:bookmarkEnd w:id="3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28482924" w:edGrp="everyone"/>
            <w:r>
              <w:rPr>
                <w:rFonts w:ascii="Arial" w:hAnsi="Arial" w:cs="Arial"/>
                <w:sz w:val="22"/>
                <w:szCs w:val="22"/>
              </w:rPr>
              <w:t>Lot 16</w:t>
            </w:r>
            <w:permEnd w:id="528482924"/>
          </w:p>
        </w:tc>
        <w:permStart w:id="6581930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49511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819309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6" w:name="_Ref427660519"/>
      <w:bookmarkStart w:id="37" w:name="_Ref427733762"/>
      <w:r w:rsidRPr="00F87BB4">
        <w:t>What timber is required for loading and non-load bearing walls</w:t>
      </w:r>
      <w:bookmarkEnd w:id="36"/>
      <w:r>
        <w:t>?</w:t>
      </w:r>
      <w:bookmarkEnd w:id="3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95260154" w:edGrp="everyone"/>
            <w:r>
              <w:rPr>
                <w:rFonts w:ascii="Arial" w:hAnsi="Arial" w:cs="Arial"/>
                <w:sz w:val="22"/>
                <w:szCs w:val="22"/>
              </w:rPr>
              <w:t>Loading: Pine battens, LVL joists, Plywood flooring. Non-Loading: Weatherboard cladding</w:t>
            </w:r>
            <w:permEnd w:id="1295260154"/>
          </w:p>
        </w:tc>
        <w:permStart w:id="2720627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4142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206270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8" w:name="_Ref427733763"/>
      <w:r w:rsidRPr="00F87BB4">
        <w:lastRenderedPageBreak/>
        <w:t>What spacing is recommended for common studs</w:t>
      </w:r>
      <w:r>
        <w:t>?</w:t>
      </w:r>
      <w:bookmarkEnd w:id="3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26308608" w:edGrp="everyone"/>
            <w:r>
              <w:rPr>
                <w:rFonts w:ascii="Arial" w:hAnsi="Arial" w:cs="Arial"/>
                <w:sz w:val="22"/>
                <w:szCs w:val="22"/>
              </w:rPr>
              <w:t>600mm</w:t>
            </w:r>
            <w:permEnd w:id="326308608"/>
          </w:p>
        </w:tc>
        <w:permStart w:id="12168797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59446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687970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9" w:name="_Ref427733765"/>
      <w:r w:rsidRPr="00F87BB4">
        <w:t>What type of roof truss is to be installed</w:t>
      </w:r>
      <w:r>
        <w:t>?</w:t>
      </w:r>
      <w:bookmarkEnd w:id="3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7E95" w:rsidRPr="00830749" w:rsidTr="006E7E9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7E95" w:rsidRPr="001C4084" w:rsidRDefault="006E7E9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95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60088273" w:edGrp="everyone"/>
            <w:r>
              <w:rPr>
                <w:rFonts w:ascii="Arial" w:hAnsi="Arial" w:cs="Arial"/>
                <w:sz w:val="22"/>
                <w:szCs w:val="22"/>
              </w:rPr>
              <w:t>Scissor Trusses at 900 Spacing.</w:t>
            </w:r>
            <w:permEnd w:id="460088273"/>
          </w:p>
        </w:tc>
        <w:permStart w:id="19040381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6265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7E95" w:rsidRPr="00DD7A44" w:rsidRDefault="006E7E9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403810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0" w:name="_Ref427733766"/>
      <w:r w:rsidRPr="00F72FAF">
        <w:t>What centres are the trusses positioned at</w:t>
      </w:r>
      <w:r>
        <w:t>?</w:t>
      </w:r>
      <w:bookmarkEnd w:id="4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87030807" w:edGrp="everyone"/>
            <w:r>
              <w:rPr>
                <w:rFonts w:ascii="Arial" w:hAnsi="Arial" w:cs="Arial"/>
                <w:sz w:val="22"/>
                <w:szCs w:val="22"/>
              </w:rPr>
              <w:t>900mm</w:t>
            </w:r>
            <w:permEnd w:id="687030807"/>
          </w:p>
        </w:tc>
        <w:permStart w:id="6558426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7377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584265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1" w:name="_Ref427733769"/>
      <w:r w:rsidRPr="00F87BB4">
        <w:t>What size are the veranda posts</w:t>
      </w:r>
      <w:r>
        <w:t>?</w:t>
      </w:r>
      <w:bookmarkEnd w:id="4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41127682" w:edGrp="everyone"/>
            <w:r>
              <w:rPr>
                <w:rFonts w:ascii="Arial" w:hAnsi="Arial" w:cs="Arial"/>
                <w:sz w:val="22"/>
                <w:szCs w:val="22"/>
              </w:rPr>
              <w:t>90 x 90 mm</w:t>
            </w:r>
            <w:permEnd w:id="1241127682"/>
          </w:p>
        </w:tc>
        <w:permStart w:id="17469425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98518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694255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2" w:name="_Ref427733771"/>
      <w:r w:rsidRPr="00F87BB4">
        <w:t>What timber species are the veranda posts to come from</w:t>
      </w:r>
      <w:r>
        <w:t>?</w:t>
      </w:r>
      <w:bookmarkEnd w:id="4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36342953" w:edGrp="everyone"/>
            <w:r>
              <w:rPr>
                <w:rFonts w:ascii="Arial" w:hAnsi="Arial" w:cs="Arial"/>
                <w:sz w:val="22"/>
                <w:szCs w:val="22"/>
              </w:rPr>
              <w:t>DAR Oregon</w:t>
            </w:r>
            <w:permEnd w:id="1936342953"/>
          </w:p>
        </w:tc>
        <w:permStart w:id="20212832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892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128325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3" w:name="_Ref427733773"/>
      <w:r w:rsidRPr="00F87BB4">
        <w:t>What pitch is the roof</w:t>
      </w:r>
      <w:r>
        <w:t>?</w:t>
      </w:r>
      <w:bookmarkEnd w:id="4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33675355" w:edGrp="everyone"/>
            <w:r>
              <w:rPr>
                <w:rFonts w:ascii="Arial" w:hAnsi="Arial" w:cs="Arial"/>
                <w:sz w:val="22"/>
                <w:szCs w:val="22"/>
              </w:rPr>
              <w:t>30 degrees</w:t>
            </w:r>
            <w:permEnd w:id="1533675355"/>
          </w:p>
        </w:tc>
        <w:permStart w:id="8530169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6953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301693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4" w:name="_Ref427733774"/>
      <w:r w:rsidRPr="00F87BB4">
        <w:t>What size are the noggings and at what spacing</w:t>
      </w:r>
      <w:r>
        <w:t>?</w:t>
      </w:r>
      <w:bookmarkEnd w:id="4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D381F" w:rsidRPr="00830749" w:rsidTr="002D381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381F" w:rsidRPr="001C4084" w:rsidRDefault="002D381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1F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00335833" w:edGrp="everyone"/>
            <w:r>
              <w:rPr>
                <w:rFonts w:ascii="Arial" w:hAnsi="Arial" w:cs="Arial"/>
                <w:sz w:val="22"/>
                <w:szCs w:val="22"/>
              </w:rPr>
              <w:t>35 x 70 mm at 1350mm spacings</w:t>
            </w:r>
            <w:permEnd w:id="700335833"/>
          </w:p>
        </w:tc>
        <w:permStart w:id="611571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35325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D381F" w:rsidRPr="00DD7A44" w:rsidRDefault="002D381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15716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5" w:name="_Ref427733776"/>
      <w:r w:rsidRPr="00F87BB4">
        <w:t>What size are the ceiling joists</w:t>
      </w:r>
      <w:r>
        <w:t>?</w:t>
      </w:r>
      <w:bookmarkEnd w:id="4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B1405" w:rsidRPr="00830749" w:rsidTr="00325C3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1405" w:rsidRPr="001C4084" w:rsidRDefault="00BB140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405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85107880" w:edGrp="everyone"/>
            <w:r>
              <w:rPr>
                <w:rFonts w:ascii="Arial" w:hAnsi="Arial" w:cs="Arial"/>
                <w:sz w:val="22"/>
                <w:szCs w:val="22"/>
              </w:rPr>
              <w:t>HJ 240 joints</w:t>
            </w:r>
            <w:permEnd w:id="585107880"/>
          </w:p>
        </w:tc>
        <w:permStart w:id="12113959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1766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B1405" w:rsidRPr="00DD7A44" w:rsidRDefault="00BB140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139590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6" w:name="_Ref427733778"/>
      <w:r w:rsidRPr="00F87BB4">
        <w:lastRenderedPageBreak/>
        <w:t>What timber is used for roof battens and what spacing</w:t>
      </w:r>
      <w:r>
        <w:t>?</w:t>
      </w:r>
      <w:bookmarkEnd w:id="4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04333881" w:edGrp="everyone"/>
            <w:r>
              <w:rPr>
                <w:rFonts w:ascii="Arial" w:hAnsi="Arial" w:cs="Arial"/>
                <w:sz w:val="22"/>
                <w:szCs w:val="22"/>
              </w:rPr>
              <w:t>Pine battens at 900mm spacing</w:t>
            </w:r>
            <w:permEnd w:id="804333881"/>
          </w:p>
        </w:tc>
        <w:permStart w:id="6575987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5999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759874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7" w:name="_Ref427733780"/>
      <w:r w:rsidRPr="00F87BB4">
        <w:t>What thickness is the plasterboard sheeting</w:t>
      </w:r>
      <w:r>
        <w:t>?</w:t>
      </w:r>
      <w:bookmarkEnd w:id="4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51433594" w:edGrp="everyone"/>
            <w:r>
              <w:rPr>
                <w:rFonts w:ascii="Arial" w:hAnsi="Arial" w:cs="Arial"/>
                <w:sz w:val="22"/>
                <w:szCs w:val="22"/>
              </w:rPr>
              <w:t>10mm</w:t>
            </w:r>
            <w:permEnd w:id="2051433594"/>
          </w:p>
        </w:tc>
        <w:permStart w:id="208014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7035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0147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8" w:name="_Ref427733781"/>
      <w:r w:rsidRPr="00F87BB4">
        <w:t>What type of flooring is to be installed</w:t>
      </w:r>
      <w:r>
        <w:t>?</w:t>
      </w:r>
      <w:bookmarkEnd w:id="4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79778375" w:edGrp="everyone"/>
            <w:r>
              <w:rPr>
                <w:rFonts w:ascii="Arial" w:hAnsi="Arial" w:cs="Arial"/>
                <w:sz w:val="22"/>
                <w:szCs w:val="22"/>
              </w:rPr>
              <w:t>Not specified</w:t>
            </w:r>
            <w:permEnd w:id="279778375"/>
          </w:p>
        </w:tc>
        <w:permStart w:id="14749721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874542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497217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9" w:name="_Ref427733783"/>
      <w:r w:rsidRPr="00F87BB4">
        <w:t>What is the roof cladding material</w:t>
      </w:r>
      <w:r>
        <w:t>?</w:t>
      </w:r>
      <w:bookmarkEnd w:id="4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13679915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Colorbond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corrugated metal roofing</w:t>
            </w:r>
            <w:permEnd w:id="313679915"/>
          </w:p>
        </w:tc>
        <w:permStart w:id="17512624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23377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126245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0" w:name="_Ref427733784"/>
      <w:r w:rsidRPr="00F87BB4">
        <w:t>Where will you find information about the footings</w:t>
      </w:r>
      <w:r>
        <w:t>?</w:t>
      </w:r>
      <w:bookmarkEnd w:id="5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45116343" w:edGrp="everyone"/>
            <w:r>
              <w:rPr>
                <w:rFonts w:ascii="Arial" w:hAnsi="Arial" w:cs="Arial"/>
                <w:sz w:val="22"/>
                <w:szCs w:val="22"/>
              </w:rPr>
              <w:t>Foundation / Excavation Drawings</w:t>
            </w:r>
            <w:permEnd w:id="1645116343"/>
          </w:p>
        </w:tc>
        <w:permStart w:id="15170395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861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703959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1" w:name="_Ref427733786"/>
      <w:r w:rsidRPr="00F87BB4">
        <w:t xml:space="preserve">What do the letters </w:t>
      </w:r>
      <w:r w:rsidR="007E74D1">
        <w:t>‘</w:t>
      </w:r>
      <w:r w:rsidRPr="00F87BB4">
        <w:t>DAR</w:t>
      </w:r>
      <w:r w:rsidR="007E74D1">
        <w:t>’</w:t>
      </w:r>
      <w:r w:rsidRPr="00F87BB4">
        <w:t xml:space="preserve"> refer when timber ordering</w:t>
      </w:r>
      <w:r>
        <w:t>?</w:t>
      </w:r>
      <w:bookmarkEnd w:id="5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52829077" w:edGrp="everyone"/>
            <w:r>
              <w:rPr>
                <w:rFonts w:ascii="Arial" w:hAnsi="Arial" w:cs="Arial"/>
                <w:sz w:val="22"/>
                <w:szCs w:val="22"/>
              </w:rPr>
              <w:t>Dressed all round.</w:t>
            </w:r>
            <w:permEnd w:id="1752829077"/>
          </w:p>
        </w:tc>
        <w:permStart w:id="7353276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3539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532763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2" w:name="_Ref427662218"/>
      <w:r w:rsidRPr="00F72FAF">
        <w:t xml:space="preserve">Explain </w:t>
      </w:r>
      <w:r w:rsidR="007E74D1">
        <w:t>what ‘</w:t>
      </w:r>
      <w:r w:rsidRPr="00F72FAF">
        <w:t>240 x 63 LVL</w:t>
      </w:r>
      <w:r w:rsidR="007E74D1">
        <w:t xml:space="preserve">’ </w:t>
      </w:r>
      <w:r w:rsidRPr="00F72FAF">
        <w:t>refer</w:t>
      </w:r>
      <w:r w:rsidR="007E74D1">
        <w:t>s</w:t>
      </w:r>
      <w:r w:rsidRPr="00F72FAF">
        <w:t xml:space="preserve"> to on the section</w:t>
      </w:r>
      <w:r w:rsidR="007E74D1">
        <w:t>al drawing. What do the letters ‘LVL’ refer to</w:t>
      </w:r>
      <w:r>
        <w:t>?</w:t>
      </w:r>
      <w:bookmarkEnd w:id="5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75227" w:rsidRPr="00830749" w:rsidTr="00175227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5227" w:rsidRPr="001C4084" w:rsidRDefault="00175227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227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4400644" w:edGrp="everyone"/>
            <w:r>
              <w:rPr>
                <w:rFonts w:ascii="Arial" w:hAnsi="Arial" w:cs="Arial"/>
                <w:sz w:val="22"/>
                <w:szCs w:val="22"/>
              </w:rPr>
              <w:t>240mm depth by 63 mm thick, laminated veneer lumber.</w:t>
            </w:r>
            <w:permEnd w:id="24400644"/>
          </w:p>
        </w:tc>
        <w:permStart w:id="5516947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69017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5227" w:rsidRPr="00DD7A44" w:rsidRDefault="00175227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1694743" w:displacedByCustomXml="prev"/>
      </w:tr>
    </w:tbl>
    <w:p w:rsidR="007E74D1" w:rsidRDefault="007E74D1" w:rsidP="00CA65E0">
      <w:pPr>
        <w:rPr>
          <w:rFonts w:ascii="Arial" w:hAnsi="Arial" w:cs="Arial"/>
          <w:b/>
          <w:i/>
          <w:sz w:val="22"/>
          <w:szCs w:val="22"/>
        </w:rPr>
      </w:pPr>
    </w:p>
    <w:p w:rsidR="00CA65E0" w:rsidRPr="00F72FAF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drawing </w:t>
      </w:r>
      <w:r w:rsidR="0079354E">
        <w:rPr>
          <w:rFonts w:ascii="Arial" w:hAnsi="Arial" w:cs="Arial"/>
          <w:b/>
          <w:i/>
          <w:sz w:val="22"/>
          <w:szCs w:val="22"/>
        </w:rPr>
        <w:t>below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_Ref427663500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Q50.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_Ref427663512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Q65.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  <w:r w:rsidRPr="00567EDA">
        <w:rPr>
          <w:noProof/>
          <w:lang w:eastAsia="en-AU"/>
        </w:rPr>
        <w:drawing>
          <wp:inline distT="0" distB="0" distL="0" distR="0" wp14:anchorId="223AA20E" wp14:editId="3E67BCDA">
            <wp:extent cx="8199086" cy="5787367"/>
            <wp:effectExtent l="62865" t="51435" r="113030" b="11303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6387" cy="5792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79354E" w:rsidRPr="00F72FAF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3" w:name="_Ref427663500"/>
      <w:r w:rsidRPr="00F72FAF">
        <w:lastRenderedPageBreak/>
        <w:t>What is the number of the drawing</w:t>
      </w:r>
      <w:r>
        <w:t>?</w:t>
      </w:r>
      <w:bookmarkEnd w:id="5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25C35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C35" w:rsidRPr="001C4084" w:rsidRDefault="00325C3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35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69495373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769495373"/>
          </w:p>
        </w:tc>
        <w:permStart w:id="9540225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00098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25C35" w:rsidRPr="00DD7A44" w:rsidRDefault="00325C3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402252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4" w:name="_Ref427734104"/>
      <w:r w:rsidRPr="00F72FAF">
        <w:t>What is the Job Number</w:t>
      </w:r>
      <w:r>
        <w:t>?</w:t>
      </w:r>
      <w:bookmarkEnd w:id="5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2030331" w:edGrp="everyone"/>
            <w:r>
              <w:rPr>
                <w:rFonts w:ascii="Arial" w:hAnsi="Arial" w:cs="Arial"/>
                <w:sz w:val="22"/>
                <w:szCs w:val="22"/>
              </w:rPr>
              <w:t>OOR-112</w:t>
            </w:r>
            <w:permEnd w:id="162030331"/>
          </w:p>
        </w:tc>
        <w:permStart w:id="6948946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928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489460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5" w:name="_Ref427734106"/>
      <w:r w:rsidRPr="00F72FAF">
        <w:t>What is the scale of the drawing</w:t>
      </w:r>
      <w:r>
        <w:t>?</w:t>
      </w:r>
      <w:bookmarkEnd w:id="5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29748312" w:edGrp="everyone"/>
            <w:r>
              <w:rPr>
                <w:rFonts w:ascii="Arial" w:hAnsi="Arial" w:cs="Arial"/>
                <w:sz w:val="22"/>
                <w:szCs w:val="22"/>
              </w:rPr>
              <w:t>1-100</w:t>
            </w:r>
            <w:permEnd w:id="629748312"/>
          </w:p>
        </w:tc>
        <w:permStart w:id="599907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2355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99076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6" w:name="_Ref427733995"/>
      <w:r w:rsidRPr="00F72FAF">
        <w:t>What does the drawing show</w:t>
      </w:r>
      <w:r>
        <w:t>?</w:t>
      </w:r>
      <w:bookmarkEnd w:id="5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368BC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6620AC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813260383" w:edGrp="everyone"/>
            <w:r>
              <w:rPr>
                <w:rFonts w:ascii="Arial" w:hAnsi="Arial" w:cs="Arial"/>
                <w:sz w:val="22"/>
                <w:szCs w:val="22"/>
              </w:rPr>
              <w:t>Elevation views</w:t>
            </w:r>
            <w:permEnd w:id="1813260383"/>
          </w:p>
        </w:tc>
        <w:permStart w:id="14740634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4943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406346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7" w:name="_Ref427734110"/>
      <w:r w:rsidRPr="00F72FAF">
        <w:t>Which view shows the front of the house</w:t>
      </w:r>
      <w:r>
        <w:t>?</w:t>
      </w:r>
      <w:bookmarkEnd w:id="5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69372937" w:edGrp="everyone"/>
            <w:r>
              <w:rPr>
                <w:rFonts w:ascii="Arial" w:hAnsi="Arial" w:cs="Arial"/>
                <w:sz w:val="22"/>
                <w:szCs w:val="22"/>
              </w:rPr>
              <w:t>East elevation</w:t>
            </w:r>
            <w:permEnd w:id="1269372937"/>
          </w:p>
        </w:tc>
        <w:permStart w:id="235571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17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55717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8" w:name="_Ref427734113"/>
      <w:r w:rsidRPr="00F72FAF">
        <w:t>How many motor vehicles can be parked in the garage</w:t>
      </w:r>
      <w:r>
        <w:t>?</w:t>
      </w:r>
      <w:bookmarkEnd w:id="5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39238967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2039238967"/>
          </w:p>
        </w:tc>
        <w:permStart w:id="9370604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812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706043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9" w:name="_Ref427734114"/>
      <w:r w:rsidRPr="00F72FAF">
        <w:t>What are the window and doors made from</w:t>
      </w:r>
      <w:r>
        <w:t>?</w:t>
      </w:r>
      <w:bookmarkEnd w:id="5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16156041" w:edGrp="everyone"/>
            <w:r>
              <w:rPr>
                <w:rFonts w:ascii="Arial" w:hAnsi="Arial" w:cs="Arial"/>
                <w:sz w:val="22"/>
                <w:szCs w:val="22"/>
              </w:rPr>
              <w:t>Aluminium frame windows, timber doors.</w:t>
            </w:r>
            <w:permEnd w:id="1116156041"/>
          </w:p>
        </w:tc>
        <w:permStart w:id="9040167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7231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401677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585CFF" w:rsidRDefault="00585CFF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0" w:name="_Ref427734116"/>
      <w:r w:rsidRPr="00F72FAF">
        <w:t>What is the size of the eaves</w:t>
      </w:r>
      <w:r>
        <w:t>?</w:t>
      </w:r>
      <w:bookmarkEnd w:id="6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6620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84939658" w:edGrp="everyone"/>
            <w:r>
              <w:rPr>
                <w:rFonts w:ascii="Arial" w:hAnsi="Arial" w:cs="Arial"/>
                <w:sz w:val="22"/>
                <w:szCs w:val="22"/>
              </w:rPr>
              <w:t>450mm</w:t>
            </w:r>
            <w:permEnd w:id="584939658"/>
          </w:p>
        </w:tc>
        <w:permStart w:id="4928455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440822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284556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1" w:name="_Ref427734119"/>
      <w:r w:rsidRPr="00F72FAF">
        <w:lastRenderedPageBreak/>
        <w:t>What are the eaves lined with</w:t>
      </w:r>
      <w:r>
        <w:t>?</w:t>
      </w:r>
      <w:bookmarkEnd w:id="6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1A1C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73155090" w:edGrp="everyone"/>
            <w:r>
              <w:rPr>
                <w:rFonts w:ascii="Arial" w:hAnsi="Arial" w:cs="Arial"/>
                <w:sz w:val="22"/>
                <w:szCs w:val="22"/>
              </w:rPr>
              <w:t>Gutters</w:t>
            </w:r>
            <w:permEnd w:id="1773155090"/>
          </w:p>
        </w:tc>
        <w:permStart w:id="3630200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4436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302002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2" w:name="_Ref427734120"/>
      <w:r w:rsidRPr="00F72FAF">
        <w:t>What type of roof structure is the roof built from</w:t>
      </w:r>
      <w:r>
        <w:t>?</w:t>
      </w:r>
      <w:bookmarkEnd w:id="6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A1C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89206719" w:edGrp="everyone"/>
            <w:r>
              <w:rPr>
                <w:rFonts w:ascii="Arial" w:hAnsi="Arial" w:cs="Arial"/>
                <w:sz w:val="22"/>
                <w:szCs w:val="22"/>
              </w:rPr>
              <w:t>Timber framed roof trusses. Concrete tile cladding.</w:t>
            </w:r>
            <w:permEnd w:id="789206719"/>
          </w:p>
        </w:tc>
        <w:permStart w:id="16926685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9862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266851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4E773E" w:rsidRDefault="004E773E" w:rsidP="001806F4">
      <w:pPr>
        <w:pStyle w:val="11CSTCPLQuestionBullet"/>
        <w:ind w:left="709" w:hanging="709"/>
      </w:pPr>
      <w:bookmarkStart w:id="63" w:name="_Ref532197046"/>
      <w:r w:rsidRPr="004E773E">
        <w:t xml:space="preserve">Which Part of the NCC should be read for more detail about the requirements for the roof structure in </w:t>
      </w:r>
      <w:r w:rsidRPr="004E773E">
        <w:fldChar w:fldCharType="begin"/>
      </w:r>
      <w:r w:rsidRPr="004E773E">
        <w:instrText xml:space="preserve"> REF _Ref427734120 \r \h </w:instrText>
      </w:r>
      <w:r>
        <w:instrText xml:space="preserve"> \* MERGEFORMAT </w:instrText>
      </w:r>
      <w:r w:rsidRPr="004E773E">
        <w:fldChar w:fldCharType="separate"/>
      </w:r>
      <w:r w:rsidRPr="004E773E">
        <w:t>Q59.</w:t>
      </w:r>
      <w:r w:rsidRPr="004E773E">
        <w:fldChar w:fldCharType="end"/>
      </w:r>
      <w:r w:rsidR="001806F4" w:rsidRPr="004E773E">
        <w:t>?</w:t>
      </w:r>
      <w:bookmarkEnd w:id="63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A1C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909444" w:edGrp="everyone"/>
            <w:r>
              <w:rPr>
                <w:rFonts w:ascii="Arial" w:hAnsi="Arial" w:cs="Arial"/>
                <w:sz w:val="22"/>
                <w:szCs w:val="22"/>
              </w:rPr>
              <w:t>NCC Volume 2: Clause 3.11.6</w:t>
            </w:r>
            <w:permEnd w:id="17909444"/>
          </w:p>
        </w:tc>
        <w:permStart w:id="17512187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15022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1218797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4" w:name="_Ref532197154"/>
      <w:r>
        <w:t xml:space="preserve">Which Australian Standard should be read for more detail about the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4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A1C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50820412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2050820412"/>
          </w:p>
        </w:tc>
        <w:permStart w:id="956863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5301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686316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5" w:name="_Ref427734122"/>
      <w:r w:rsidRPr="00F72FAF">
        <w:t>What is the roof cladding materials made from</w:t>
      </w:r>
      <w:r>
        <w:t>?</w:t>
      </w:r>
      <w:bookmarkEnd w:id="6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A1C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13639666" w:edGrp="everyone"/>
            <w:r>
              <w:rPr>
                <w:rFonts w:ascii="Arial" w:hAnsi="Arial" w:cs="Arial"/>
                <w:sz w:val="22"/>
                <w:szCs w:val="22"/>
              </w:rPr>
              <w:t>Concrete Tile</w:t>
            </w:r>
            <w:permEnd w:id="1513639666"/>
          </w:p>
        </w:tc>
        <w:permStart w:id="21279091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375128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790913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CA65E0">
      <w:pPr>
        <w:rPr>
          <w:rFonts w:ascii="Arial" w:hAnsi="Arial" w:cs="Arial"/>
          <w:sz w:val="22"/>
          <w:szCs w:val="22"/>
        </w:rPr>
      </w:pPr>
    </w:p>
    <w:p w:rsidR="001806F4" w:rsidRPr="004E773E" w:rsidRDefault="004E773E" w:rsidP="0085609A">
      <w:pPr>
        <w:pStyle w:val="11CSTCPLQuestionBullet"/>
        <w:ind w:left="709" w:hanging="709"/>
      </w:pPr>
      <w:bookmarkStart w:id="66" w:name="_Ref532197156"/>
      <w:r w:rsidRPr="004E773E">
        <w:t xml:space="preserve">Which Part of the NCC should be read for more detail about the roof cladding materials in </w:t>
      </w:r>
      <w:r w:rsidRPr="004E773E">
        <w:fldChar w:fldCharType="begin"/>
      </w:r>
      <w:r w:rsidRPr="004E773E">
        <w:instrText xml:space="preserve"> REF _Ref427734122 \r \h </w:instrText>
      </w:r>
      <w:r>
        <w:instrText xml:space="preserve"> \* MERGEFORMAT </w:instrText>
      </w:r>
      <w:r w:rsidRPr="004E773E">
        <w:fldChar w:fldCharType="separate"/>
      </w:r>
      <w:r w:rsidRPr="004E773E">
        <w:t xml:space="preserve">Q62. </w:t>
      </w:r>
      <w:r w:rsidRPr="004E773E">
        <w:fldChar w:fldCharType="end"/>
      </w:r>
      <w:r w:rsidR="001806F4" w:rsidRPr="004E773E">
        <w:t>?</w:t>
      </w:r>
      <w:bookmarkEnd w:id="66"/>
    </w:p>
    <w:p w:rsidR="001806F4" w:rsidRPr="00830749" w:rsidRDefault="001806F4" w:rsidP="0085609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A1C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01384430" w:edGrp="everyone"/>
            <w:r>
              <w:rPr>
                <w:rFonts w:ascii="Arial" w:hAnsi="Arial" w:cs="Arial"/>
                <w:sz w:val="22"/>
                <w:szCs w:val="22"/>
              </w:rPr>
              <w:t>NCC Volume 2: Clause 3.5.1.0 and 3.5.1.2.</w:t>
            </w:r>
            <w:permEnd w:id="601384430"/>
          </w:p>
        </w:tc>
        <w:permStart w:id="9650336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8692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5033628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7" w:name="_Ref532197157"/>
      <w:r>
        <w:t xml:space="preserve">Which Australian Standard should be read for more detail about the roof cladding materials in </w:t>
      </w:r>
      <w:r>
        <w:fldChar w:fldCharType="begin"/>
      </w:r>
      <w:r>
        <w:instrText xml:space="preserve"> REF _Ref427734122 \r \h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7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A1C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68781646" w:edGrp="everyone"/>
            <w:r>
              <w:rPr>
                <w:rFonts w:ascii="Arial" w:hAnsi="Arial" w:cs="Arial"/>
                <w:sz w:val="22"/>
                <w:szCs w:val="22"/>
              </w:rPr>
              <w:t>AS 2049</w:t>
            </w:r>
            <w:permEnd w:id="1868781646"/>
          </w:p>
        </w:tc>
        <w:permStart w:id="16080110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9277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8011026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8" w:name="_Ref427663512"/>
      <w:r w:rsidRPr="00F72FAF">
        <w:t>What is the roof pitch</w:t>
      </w:r>
      <w:r>
        <w:t>?</w:t>
      </w:r>
      <w:bookmarkEnd w:id="6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A1C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81179492" w:edGrp="everyone"/>
            <w:r>
              <w:rPr>
                <w:rFonts w:ascii="Arial" w:hAnsi="Arial" w:cs="Arial"/>
                <w:sz w:val="22"/>
                <w:szCs w:val="22"/>
              </w:rPr>
              <w:t>22.5 degrees</w:t>
            </w:r>
            <w:permEnd w:id="1081179492"/>
          </w:p>
        </w:tc>
        <w:permStart w:id="8183117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4013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8311713" w:displacedByCustomXml="prev"/>
      </w:tr>
    </w:tbl>
    <w:p w:rsidR="001806F4" w:rsidRDefault="001806F4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69" w:name="_Ref531871432"/>
      <w:r>
        <w:lastRenderedPageBreak/>
        <w:t>Identify one (1) regulatory body you may need to submit plans to for approval?</w:t>
      </w:r>
      <w:bookmarkEnd w:id="69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A1C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74165659" w:edGrp="everyone"/>
            <w:r>
              <w:rPr>
                <w:rFonts w:ascii="Arial" w:hAnsi="Arial" w:cs="Arial"/>
                <w:sz w:val="22"/>
                <w:szCs w:val="22"/>
              </w:rPr>
              <w:t>City Council</w:t>
            </w:r>
            <w:permEnd w:id="1074165659"/>
          </w:p>
        </w:tc>
        <w:permStart w:id="4319551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45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1955112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0" w:name="_Ref532197251"/>
      <w:r>
        <w:t xml:space="preserve">Briefly describe the approval process and timeframes for an approval through the regulatory body in </w:t>
      </w:r>
      <w:r>
        <w:fldChar w:fldCharType="begin"/>
      </w:r>
      <w:r>
        <w:instrText xml:space="preserve"> REF _Ref531871432 \r \h </w:instrText>
      </w:r>
      <w:r>
        <w:fldChar w:fldCharType="separate"/>
      </w:r>
      <w:r w:rsidR="0024434D">
        <w:t xml:space="preserve">Q66. </w:t>
      </w:r>
      <w:r>
        <w:fldChar w:fldCharType="end"/>
      </w:r>
      <w:bookmarkEnd w:id="70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2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Default="00BD7D3C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574068682" w:edGrp="everyone"/>
            <w:r>
              <w:rPr>
                <w:rFonts w:ascii="Arial" w:hAnsi="Arial" w:cs="Arial"/>
                <w:sz w:val="22"/>
                <w:szCs w:val="22"/>
              </w:rPr>
              <w:t xml:space="preserve">Approvals begin with lodgement </w:t>
            </w:r>
            <w:r w:rsidR="00EB4CCF">
              <w:rPr>
                <w:rFonts w:ascii="Arial" w:hAnsi="Arial" w:cs="Arial"/>
                <w:sz w:val="22"/>
                <w:szCs w:val="22"/>
              </w:rPr>
              <w:t xml:space="preserve">of a development application that </w:t>
            </w:r>
            <w:r w:rsidR="00817447">
              <w:rPr>
                <w:rFonts w:ascii="Arial" w:hAnsi="Arial" w:cs="Arial"/>
                <w:sz w:val="22"/>
                <w:szCs w:val="22"/>
              </w:rPr>
              <w:t xml:space="preserve">will be assessed. Assessment time can vary from a few to many months and even years depending on the complexity and scale of the development application. </w:t>
            </w:r>
          </w:p>
          <w:p w:rsidR="00931C5E" w:rsidRPr="001C4084" w:rsidRDefault="00817447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Once a determination is made and the application approved, work can commence once a construction certificate has been issued. Following completion of works which can take months and even years,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occupation certificate is issued allowing the finished home to be occupied and used as a functioning home.</w:t>
            </w:r>
            <w:permEnd w:id="1574068682"/>
          </w:p>
        </w:tc>
        <w:permStart w:id="16715774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0945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1577489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1" w:name="_Ref427673788"/>
      <w:r>
        <w:rPr>
          <w:bCs/>
        </w:rPr>
        <w:t>What is a prime cost (PC) item</w:t>
      </w:r>
      <w:r>
        <w:t>? Give an example.</w:t>
      </w:r>
      <w:bookmarkEnd w:id="71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CC2" w:rsidRDefault="001A1CC2" w:rsidP="001A1CC2">
            <w:pPr>
              <w:rPr>
                <w:rFonts w:ascii="Arial" w:hAnsi="Arial" w:cs="Arial"/>
                <w:sz w:val="22"/>
                <w:szCs w:val="22"/>
              </w:rPr>
            </w:pPr>
            <w:permStart w:id="805312410" w:edGrp="everyone"/>
            <w:r>
              <w:rPr>
                <w:rFonts w:ascii="Arial" w:hAnsi="Arial" w:cs="Arial"/>
                <w:sz w:val="22"/>
                <w:szCs w:val="22"/>
              </w:rPr>
              <w:t>Prime cost – amount of money included in contract sum to purchase specific materials. The cost is estimated at contract signing, but the specific item is not selected until a later stage.</w:t>
            </w:r>
          </w:p>
          <w:p w:rsidR="001A1CC2" w:rsidRDefault="001A1CC2" w:rsidP="001A1CC2">
            <w:pPr>
              <w:rPr>
                <w:rFonts w:ascii="Arial" w:hAnsi="Arial" w:cs="Arial"/>
                <w:sz w:val="22"/>
                <w:szCs w:val="22"/>
              </w:rPr>
            </w:pPr>
          </w:p>
          <w:p w:rsidR="00931C5E" w:rsidRPr="001C4084" w:rsidRDefault="001A1CC2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EG: Client selects a more expensive door ($500) than the PC ($400). The total contract amount is now increased to $100</w:t>
            </w:r>
            <w:permEnd w:id="805312410"/>
          </w:p>
        </w:tc>
        <w:permStart w:id="11947902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55178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4790206" w:displacedByCustomXml="prev"/>
      </w:tr>
    </w:tbl>
    <w:p w:rsidR="00D06439" w:rsidRDefault="00D06439" w:rsidP="00D06439">
      <w:pPr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2" w:name="_Ref427673790"/>
      <w:r>
        <w:rPr>
          <w:bCs/>
        </w:rPr>
        <w:t>What is a provisional sum (PS) item</w:t>
      </w:r>
      <w:r>
        <w:t>? Give an example.</w:t>
      </w:r>
      <w:bookmarkEnd w:id="72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CC2" w:rsidRDefault="001A1CC2" w:rsidP="001A1CC2">
            <w:pPr>
              <w:rPr>
                <w:rFonts w:ascii="Arial" w:hAnsi="Arial" w:cs="Arial"/>
                <w:sz w:val="22"/>
                <w:szCs w:val="22"/>
              </w:rPr>
            </w:pPr>
            <w:permStart w:id="1086267705" w:edGrp="everyone"/>
            <w:r>
              <w:rPr>
                <w:rFonts w:ascii="Arial" w:hAnsi="Arial" w:cs="Arial"/>
                <w:sz w:val="22"/>
                <w:szCs w:val="22"/>
              </w:rPr>
              <w:t>An amount of money included in contract sum to cover work and/or materials not detailed when entering the contract.</w:t>
            </w:r>
          </w:p>
          <w:p w:rsidR="001A1CC2" w:rsidRDefault="001A1CC2" w:rsidP="001A1CC2">
            <w:pPr>
              <w:rPr>
                <w:rFonts w:ascii="Arial" w:hAnsi="Arial" w:cs="Arial"/>
                <w:sz w:val="22"/>
                <w:szCs w:val="22"/>
              </w:rPr>
            </w:pPr>
          </w:p>
          <w:p w:rsidR="00931C5E" w:rsidRPr="001C4084" w:rsidRDefault="001A1CC2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EG: Underground items not known before excavation works begin.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Therefore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Provisional Sum made for unknown costs.</w:t>
            </w:r>
            <w:permEnd w:id="1086267705"/>
          </w:p>
        </w:tc>
        <w:permStart w:id="2459681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323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5968111" w:displacedByCustomXml="prev"/>
      </w:tr>
    </w:tbl>
    <w:p w:rsidR="00997D1A" w:rsidRDefault="00997D1A">
      <w:pPr>
        <w:jc w:val="left"/>
        <w:rPr>
          <w:rFonts w:ascii="Arial" w:hAnsi="Arial" w:cs="Arial"/>
          <w:sz w:val="22"/>
          <w:szCs w:val="22"/>
        </w:rPr>
      </w:pPr>
    </w:p>
    <w:p w:rsidR="008335B8" w:rsidRPr="00F72FAF" w:rsidRDefault="008335B8" w:rsidP="008335B8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Bill of Quantities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_Ref531867328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_Ref531866973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F76DDE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38C8F7" wp14:editId="0646AB79">
            <wp:extent cx="5731510" cy="8193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7D69F8FE" wp14:editId="3142EB90">
            <wp:extent cx="5731510" cy="8193405"/>
            <wp:effectExtent l="0" t="0" r="254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8335B8">
      <w:pPr>
        <w:ind w:right="-24"/>
        <w:rPr>
          <w:rFonts w:cs="Arial"/>
          <w:sz w:val="16"/>
          <w:szCs w:val="16"/>
        </w:rPr>
      </w:pPr>
    </w:p>
    <w:p w:rsidR="008335B8" w:rsidRPr="008335B8" w:rsidRDefault="008335B8" w:rsidP="008335B8">
      <w:pPr>
        <w:ind w:right="-24"/>
        <w:jc w:val="right"/>
        <w:rPr>
          <w:rFonts w:cs="Arial"/>
          <w:sz w:val="16"/>
          <w:szCs w:val="16"/>
        </w:rPr>
      </w:pPr>
      <w:r w:rsidRPr="008335B8">
        <w:rPr>
          <w:rFonts w:cs="Arial"/>
          <w:sz w:val="16"/>
          <w:szCs w:val="16"/>
        </w:rPr>
        <w:t xml:space="preserve">Source: </w:t>
      </w:r>
      <w:hyperlink r:id="rId33" w:history="1">
        <w:r w:rsidRPr="008335B8">
          <w:rPr>
            <w:rStyle w:val="Hyperlink"/>
            <w:rFonts w:cs="Arial"/>
            <w:sz w:val="16"/>
            <w:szCs w:val="16"/>
          </w:rPr>
          <w:t>http://organizedbuilders.com.au/sites/default/files/BOQ-Summary.pdf</w:t>
        </w:r>
      </w:hyperlink>
      <w:r w:rsidRPr="008335B8">
        <w:rPr>
          <w:rFonts w:cs="Arial"/>
          <w:sz w:val="16"/>
          <w:szCs w:val="16"/>
        </w:rPr>
        <w:t xml:space="preserve"> </w:t>
      </w:r>
    </w:p>
    <w:p w:rsidR="008335B8" w:rsidRDefault="008335B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3" w:name="_Ref531867328"/>
      <w:r>
        <w:t>True or False (Tick your response): This Bill of Quantities represents a job for a two-storey house.</w:t>
      </w:r>
      <w:bookmarkEnd w:id="73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98068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323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614C49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980683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944817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7527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4481785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9888179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90698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614C49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8881790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4" w:name="_Ref532199102"/>
      <w:r>
        <w:t>Identify two (2) materials being used for the floors?</w:t>
      </w:r>
      <w:bookmarkEnd w:id="74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D109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614C49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900276567" w:edGrp="everyone"/>
            <w:r>
              <w:rPr>
                <w:rFonts w:ascii="Arial" w:hAnsi="Arial" w:cs="Arial"/>
                <w:sz w:val="22"/>
                <w:szCs w:val="22"/>
              </w:rPr>
              <w:t>Carpet and Vinyl</w:t>
            </w:r>
            <w:permEnd w:id="900276567"/>
          </w:p>
        </w:tc>
        <w:permStart w:id="7228887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5587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2888731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5" w:name="_Ref532199110"/>
      <w:r>
        <w:t xml:space="preserve">True or False (Tick your response): A landscaper has been </w:t>
      </w:r>
      <w:r w:rsidR="0055155C">
        <w:t xml:space="preserve">contracted </w:t>
      </w:r>
      <w:r>
        <w:t>for this job.</w:t>
      </w:r>
      <w:bookmarkEnd w:id="75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157516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76527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614C49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1575167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456692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00237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5669227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2749270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404571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492705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6" w:name="_Ref532199056"/>
      <w:r>
        <w:t xml:space="preserve">How much does the </w:t>
      </w:r>
      <w:r w:rsidR="0055155C">
        <w:t xml:space="preserve">contracted </w:t>
      </w:r>
      <w:r>
        <w:t>plasterer cost?</w:t>
      </w:r>
      <w:bookmarkEnd w:id="76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614C4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20166960" w:edGrp="everyone"/>
            <w:r>
              <w:rPr>
                <w:rFonts w:ascii="Arial" w:hAnsi="Arial" w:cs="Arial"/>
                <w:sz w:val="22"/>
                <w:szCs w:val="22"/>
              </w:rPr>
              <w:t>$12,900</w:t>
            </w:r>
            <w:permEnd w:id="2020166960"/>
          </w:p>
        </w:tc>
        <w:permStart w:id="4799401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2271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9940129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7" w:name="_Ref532199058"/>
      <w:r>
        <w:t>How much do the kitchen appliances cost?</w:t>
      </w:r>
      <w:bookmarkEnd w:id="77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614C4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46833745" w:edGrp="everyone"/>
            <w:r>
              <w:rPr>
                <w:rFonts w:ascii="Arial" w:hAnsi="Arial" w:cs="Arial"/>
                <w:sz w:val="22"/>
                <w:szCs w:val="22"/>
              </w:rPr>
              <w:t>$2,700</w:t>
            </w:r>
            <w:permEnd w:id="1246833745"/>
          </w:p>
        </w:tc>
        <w:permStart w:id="510168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529952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016885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8" w:name="_Ref532199060"/>
      <w:r>
        <w:t>What percentage of the total cost does the fixing stage represent</w:t>
      </w:r>
      <w:r w:rsidR="001F1F27">
        <w:t xml:space="preserve"> of the building contract</w:t>
      </w:r>
      <w:r>
        <w:t>?</w:t>
      </w:r>
      <w:bookmarkEnd w:id="78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614C4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97329126" w:edGrp="everyone"/>
            <w:r>
              <w:rPr>
                <w:rFonts w:ascii="Arial" w:hAnsi="Arial" w:cs="Arial"/>
                <w:sz w:val="22"/>
                <w:szCs w:val="22"/>
              </w:rPr>
              <w:t>23%</w:t>
            </w:r>
            <w:permEnd w:id="797329126"/>
          </w:p>
        </w:tc>
        <w:permStart w:id="960444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872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0444360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9" w:name="_Ref531866973"/>
      <w:r>
        <w:t>What percentage of the total cost does the completion stage represent</w:t>
      </w:r>
      <w:r w:rsidR="001F1F27">
        <w:t xml:space="preserve"> of the building contract</w:t>
      </w:r>
      <w:r>
        <w:t>?</w:t>
      </w:r>
      <w:bookmarkEnd w:id="79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614C4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85067625" w:edGrp="everyone"/>
            <w:r>
              <w:rPr>
                <w:rFonts w:ascii="Arial" w:hAnsi="Arial" w:cs="Arial"/>
                <w:sz w:val="22"/>
                <w:szCs w:val="22"/>
              </w:rPr>
              <w:t>17%</w:t>
            </w:r>
            <w:permEnd w:id="1485067625"/>
          </w:p>
        </w:tc>
        <w:permStart w:id="3535865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7632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3586598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119EB" w:rsidRPr="00F72FAF" w:rsidRDefault="008119EB" w:rsidP="008119EB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Purchase Order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_Ref531874116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_Ref531874565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Q82.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BF6EA1" w:rsidRDefault="008119EB" w:rsidP="00BF6EA1">
      <w:pPr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A365F9F" wp14:editId="64C73873">
            <wp:extent cx="5731510" cy="8194675"/>
            <wp:effectExtent l="0" t="0" r="2540" b="0"/>
            <wp:docPr id="1050" name="Picture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9EB" w:rsidRPr="008119EB" w:rsidRDefault="008119EB" w:rsidP="008119EB">
      <w:pPr>
        <w:jc w:val="right"/>
        <w:rPr>
          <w:rFonts w:cs="Arial"/>
          <w:b/>
          <w:i/>
          <w:sz w:val="16"/>
          <w:szCs w:val="16"/>
        </w:rPr>
      </w:pPr>
      <w:r w:rsidRPr="008119EB">
        <w:rPr>
          <w:rFonts w:cs="Arial"/>
          <w:b/>
          <w:i/>
          <w:sz w:val="16"/>
          <w:szCs w:val="16"/>
        </w:rPr>
        <w:t xml:space="preserve">Source: </w:t>
      </w:r>
      <w:hyperlink r:id="rId35" w:history="1">
        <w:r w:rsidRPr="008119EB">
          <w:rPr>
            <w:rStyle w:val="Hyperlink"/>
            <w:rFonts w:cs="Arial"/>
            <w:b/>
            <w:i/>
            <w:sz w:val="16"/>
            <w:szCs w:val="16"/>
          </w:rPr>
          <w:t>http://organizedbuilders.com.au/sites/default/files/Databuild-Bill-of-Quantities.pdf</w:t>
        </w:r>
      </w:hyperlink>
      <w:r w:rsidRPr="008119EB">
        <w:rPr>
          <w:rFonts w:cs="Arial"/>
          <w:b/>
          <w:i/>
          <w:sz w:val="16"/>
          <w:szCs w:val="16"/>
        </w:rPr>
        <w:t xml:space="preserve"> </w:t>
      </w:r>
    </w:p>
    <w:p w:rsidR="008119EB" w:rsidRDefault="008119EB" w:rsidP="00BF6EA1">
      <w:pPr>
        <w:rPr>
          <w:rFonts w:ascii="Arial" w:hAnsi="Arial" w:cs="Arial"/>
          <w:b/>
          <w:i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0" w:name="_Ref531874116"/>
      <w:r>
        <w:lastRenderedPageBreak/>
        <w:t>How many Pine F5 90 x 45 studs (2.4m long) are required?</w:t>
      </w:r>
      <w:bookmarkEnd w:id="8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614C4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10441012" w:edGrp="everyone"/>
            <w:r>
              <w:rPr>
                <w:rFonts w:ascii="Arial" w:hAnsi="Arial" w:cs="Arial"/>
                <w:sz w:val="22"/>
                <w:szCs w:val="22"/>
              </w:rPr>
              <w:t>100</w:t>
            </w:r>
            <w:permEnd w:id="1910441012"/>
          </w:p>
        </w:tc>
        <w:permStart w:id="19353650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78679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536508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1" w:name="_Ref532199470"/>
      <w:r>
        <w:t xml:space="preserve">If the material in </w:t>
      </w:r>
      <w:r>
        <w:fldChar w:fldCharType="begin"/>
      </w:r>
      <w:r>
        <w:instrText xml:space="preserve"> REF _Ref531874116 \r \h </w:instrText>
      </w:r>
      <w:r>
        <w:fldChar w:fldCharType="separate"/>
      </w:r>
      <w:r w:rsidR="0024434D">
        <w:t xml:space="preserve">Q77. </w:t>
      </w:r>
      <w:r>
        <w:fldChar w:fldCharType="end"/>
      </w:r>
      <w:r w:rsidR="00FC5357">
        <w:t xml:space="preserve">increased in </w:t>
      </w:r>
      <w:r>
        <w:t>cost</w:t>
      </w:r>
      <w:r w:rsidR="00FC5357">
        <w:t xml:space="preserve"> to</w:t>
      </w:r>
      <w:r>
        <w:t xml:space="preserve"> $2.75 each, what would be the total cost</w:t>
      </w:r>
      <w:r w:rsidR="00FC5357">
        <w:t xml:space="preserve"> for this material</w:t>
      </w:r>
      <w:r>
        <w:t>?</w:t>
      </w:r>
      <w:bookmarkEnd w:id="8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6D5E85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614C49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104449429" w:edGrp="everyone"/>
            <w:r>
              <w:rPr>
                <w:rFonts w:ascii="Arial" w:hAnsi="Arial" w:cs="Arial"/>
                <w:sz w:val="22"/>
                <w:szCs w:val="22"/>
              </w:rPr>
              <w:t>$275</w:t>
            </w:r>
            <w:permEnd w:id="2104449429"/>
          </w:p>
        </w:tc>
        <w:permStart w:id="10111600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289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1160022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2" w:name="_Ref532199474"/>
      <w:r>
        <w:t>How many sheet of ply are required in total (i.e. all sizes)?</w:t>
      </w:r>
      <w:bookmarkEnd w:id="82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D5E85" w:rsidRPr="00830749" w:rsidTr="0051509D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5E85" w:rsidRPr="001C4084" w:rsidRDefault="006D5E85" w:rsidP="0051509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85" w:rsidRPr="001C4084" w:rsidRDefault="00614C49" w:rsidP="0051509D">
            <w:pPr>
              <w:rPr>
                <w:rFonts w:ascii="Arial" w:hAnsi="Arial" w:cs="Arial"/>
                <w:sz w:val="22"/>
                <w:szCs w:val="22"/>
              </w:rPr>
            </w:pPr>
            <w:permStart w:id="222915130" w:edGrp="everyone"/>
            <w:r>
              <w:rPr>
                <w:rFonts w:ascii="Arial" w:hAnsi="Arial" w:cs="Arial"/>
                <w:sz w:val="22"/>
                <w:szCs w:val="22"/>
              </w:rPr>
              <w:t>13 sheets</w:t>
            </w:r>
            <w:permEnd w:id="222915130"/>
          </w:p>
        </w:tc>
        <w:permStart w:id="6224894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9509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D5E85" w:rsidRPr="00DD7A44" w:rsidRDefault="006D5E85" w:rsidP="0051509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248944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3" w:name="_Ref531874121"/>
      <w:r>
        <w:t>What material has the highest total cost?</w:t>
      </w:r>
      <w:bookmarkEnd w:id="83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51509D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51509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614C49" w:rsidP="0051509D">
            <w:pPr>
              <w:rPr>
                <w:rFonts w:ascii="Arial" w:hAnsi="Arial" w:cs="Arial"/>
                <w:sz w:val="22"/>
                <w:szCs w:val="22"/>
              </w:rPr>
            </w:pPr>
            <w:permStart w:id="1170695546" w:edGrp="everyone"/>
            <w:r>
              <w:rPr>
                <w:rFonts w:ascii="Arial" w:hAnsi="Arial" w:cs="Arial"/>
                <w:sz w:val="22"/>
                <w:szCs w:val="22"/>
              </w:rPr>
              <w:t>Pine 90 x 45 long lengths</w:t>
            </w:r>
            <w:permEnd w:id="1170695546"/>
          </w:p>
        </w:tc>
        <w:permStart w:id="2434721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06110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51509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3472158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4" w:name="_Ref531874448"/>
      <w:r>
        <w:t xml:space="preserve">How many metres are required of the material in </w:t>
      </w:r>
      <w:r>
        <w:fldChar w:fldCharType="begin"/>
      </w:r>
      <w:r>
        <w:instrText xml:space="preserve"> REF _Ref531874121 \r \h </w:instrText>
      </w:r>
      <w:r>
        <w:fldChar w:fldCharType="separate"/>
      </w:r>
      <w:r w:rsidR="0024434D">
        <w:t xml:space="preserve">Q80. </w:t>
      </w:r>
      <w:r>
        <w:fldChar w:fldCharType="end"/>
      </w:r>
      <w:r>
        <w:t>?</w:t>
      </w:r>
      <w:bookmarkEnd w:id="84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1A14C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51509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614C49" w:rsidP="0051509D">
            <w:pPr>
              <w:rPr>
                <w:rFonts w:ascii="Arial" w:hAnsi="Arial" w:cs="Arial"/>
                <w:sz w:val="22"/>
                <w:szCs w:val="22"/>
              </w:rPr>
            </w:pPr>
            <w:permStart w:id="84286045" w:edGrp="everyone"/>
            <w:r>
              <w:rPr>
                <w:rFonts w:ascii="Arial" w:hAnsi="Arial" w:cs="Arial"/>
                <w:sz w:val="22"/>
                <w:szCs w:val="22"/>
              </w:rPr>
              <w:t>322.5m</w:t>
            </w:r>
            <w:permEnd w:id="84286045"/>
          </w:p>
        </w:tc>
        <w:permStart w:id="14048323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5577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51509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4832309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5" w:name="_Ref531874565"/>
      <w:r>
        <w:t>What beam is identified as being a better option than F17?</w:t>
      </w:r>
      <w:bookmarkEnd w:id="85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A14C9">
        <w:trPr>
          <w:trHeight w:val="10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614C49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428304261" w:edGrp="everyone"/>
            <w:r>
              <w:rPr>
                <w:rFonts w:ascii="Arial" w:hAnsi="Arial" w:cs="Arial"/>
                <w:sz w:val="22"/>
                <w:szCs w:val="22"/>
              </w:rPr>
              <w:t>E14</w:t>
            </w:r>
            <w:permEnd w:id="428304261"/>
          </w:p>
        </w:tc>
        <w:permStart w:id="11942807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3979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4280782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BF6EA1" w:rsidRPr="00F72FAF" w:rsidRDefault="00BF6EA1" w:rsidP="00BF6EA1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labour chart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_Ref531873766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Q83.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_Ref531873882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Q86.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E542EA" w:rsidRDefault="00E542EA" w:rsidP="00E542EA">
      <w:pPr>
        <w:rPr>
          <w:rFonts w:ascii="Arial" w:hAnsi="Arial" w:cs="Arial"/>
          <w:sz w:val="22"/>
          <w:szCs w:val="22"/>
        </w:rPr>
      </w:pPr>
    </w:p>
    <w:p w:rsidR="00E542EA" w:rsidRDefault="00BF6EA1" w:rsidP="00E542EA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E48577" wp14:editId="27E891AB">
            <wp:extent cx="5885901" cy="8079474"/>
            <wp:effectExtent l="0" t="0" r="635" b="0"/>
            <wp:docPr id="1042" name="Picture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r="12404"/>
                    <a:stretch/>
                  </pic:blipFill>
                  <pic:spPr bwMode="auto">
                    <a:xfrm>
                      <a:off x="0" y="0"/>
                      <a:ext cx="5902710" cy="8102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EA1" w:rsidRPr="008119EB" w:rsidRDefault="008119EB" w:rsidP="008119EB">
      <w:pPr>
        <w:jc w:val="right"/>
        <w:rPr>
          <w:rFonts w:cs="Arial"/>
          <w:sz w:val="16"/>
          <w:szCs w:val="16"/>
        </w:rPr>
      </w:pPr>
      <w:r w:rsidRPr="008119EB">
        <w:rPr>
          <w:rFonts w:cs="Arial"/>
          <w:sz w:val="16"/>
          <w:szCs w:val="16"/>
        </w:rPr>
        <w:t xml:space="preserve">Source: </w:t>
      </w:r>
      <w:hyperlink r:id="rId37" w:history="1">
        <w:r w:rsidRPr="008119EB">
          <w:rPr>
            <w:rStyle w:val="Hyperlink"/>
            <w:rFonts w:cs="Arial"/>
            <w:sz w:val="16"/>
            <w:szCs w:val="16"/>
          </w:rPr>
          <w:t>https://www.archsd.gov.hk/media/89170/sor2013_vol1_builders_works_2013_11_04.pdf</w:t>
        </w:r>
      </w:hyperlink>
      <w:r w:rsidRPr="008119EB">
        <w:rPr>
          <w:rFonts w:cs="Arial"/>
          <w:sz w:val="16"/>
          <w:szCs w:val="16"/>
        </w:rPr>
        <w:t xml:space="preserve"> </w:t>
      </w:r>
    </w:p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BF6EA1" w:rsidRPr="00830749" w:rsidRDefault="00BF6EA1" w:rsidP="00BF6EA1">
      <w:pPr>
        <w:pStyle w:val="11CSTCPLQuestionBullet"/>
        <w:ind w:left="709" w:hanging="709"/>
      </w:pPr>
      <w:bookmarkStart w:id="86" w:name="_Ref531873766"/>
      <w:r>
        <w:lastRenderedPageBreak/>
        <w:t xml:space="preserve">Based on the hourly rates given, which is the </w:t>
      </w:r>
      <w:r w:rsidR="008119EB">
        <w:t>least</w:t>
      </w:r>
      <w:r>
        <w:t xml:space="preserve"> expensive trade</w:t>
      </w:r>
      <w:r w:rsidR="0055155C">
        <w:t xml:space="preserve"> to contract</w:t>
      </w:r>
      <w:r>
        <w:t>?</w:t>
      </w:r>
      <w:bookmarkEnd w:id="86"/>
    </w:p>
    <w:p w:rsidR="00BF6EA1" w:rsidRPr="00830749" w:rsidRDefault="00BF6EA1" w:rsidP="00BF6EA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C2F28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2F28" w:rsidRPr="001C4084" w:rsidRDefault="00EC2F28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28" w:rsidRPr="001C4084" w:rsidRDefault="00025EF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71268682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Asphalter</w:t>
            </w:r>
            <w:permEnd w:id="2071268682"/>
            <w:proofErr w:type="spellEnd"/>
          </w:p>
        </w:tc>
        <w:permStart w:id="717946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601579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C2F28" w:rsidRPr="00DD7A44" w:rsidRDefault="00EC2F28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794663" w:displacedByCustomXml="prev"/>
      </w:tr>
    </w:tbl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7" w:name="_Ref532199773"/>
      <w:r>
        <w:t xml:space="preserve">If the trade in </w:t>
      </w:r>
      <w:r>
        <w:fldChar w:fldCharType="begin"/>
      </w:r>
      <w:r>
        <w:instrText xml:space="preserve"> REF _Ref531873766 \r \h </w:instrText>
      </w:r>
      <w:r>
        <w:fldChar w:fldCharType="separate"/>
      </w:r>
      <w:r w:rsidR="0024434D">
        <w:t xml:space="preserve">Q83.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two (2) hours</w:t>
      </w:r>
      <w:r w:rsidR="0055155C">
        <w:t>’ work</w:t>
      </w:r>
      <w:r>
        <w:t>, how much would this cost?</w:t>
      </w:r>
      <w:bookmarkEnd w:id="87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A09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025EF3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118051000" w:edGrp="everyone"/>
            <w:r>
              <w:rPr>
                <w:rFonts w:ascii="Arial" w:hAnsi="Arial" w:cs="Arial"/>
                <w:sz w:val="22"/>
                <w:szCs w:val="22"/>
              </w:rPr>
              <w:t>$214.80</w:t>
            </w:r>
            <w:permEnd w:id="1118051000"/>
          </w:p>
        </w:tc>
        <w:permStart w:id="7112272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9486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122728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8" w:name="_Ref531873865"/>
      <w:r>
        <w:t>Based on the hourly rates given, which is the most expensive trade</w:t>
      </w:r>
      <w:r w:rsidR="0055155C">
        <w:t xml:space="preserve"> to contract</w:t>
      </w:r>
      <w:r>
        <w:t>?</w:t>
      </w:r>
      <w:bookmarkEnd w:id="88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64D69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4D69" w:rsidRPr="001C4084" w:rsidRDefault="00564D69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D69" w:rsidRPr="001C4084" w:rsidRDefault="00025EF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30843204" w:edGrp="everyone"/>
            <w:r>
              <w:rPr>
                <w:rFonts w:ascii="Arial" w:hAnsi="Arial" w:cs="Arial"/>
                <w:sz w:val="22"/>
                <w:szCs w:val="22"/>
              </w:rPr>
              <w:t>Bar bender and fixer</w:t>
            </w:r>
            <w:permEnd w:id="1930843204"/>
          </w:p>
        </w:tc>
        <w:permStart w:id="15477909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39137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64D69" w:rsidRPr="00DD7A44" w:rsidRDefault="00564D69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7790972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9" w:name="_Ref531873882"/>
      <w:r>
        <w:t xml:space="preserve">If the trade in </w:t>
      </w:r>
      <w:r>
        <w:fldChar w:fldCharType="begin"/>
      </w:r>
      <w:r>
        <w:instrText xml:space="preserve"> REF _Ref531873865 \r \h </w:instrText>
      </w:r>
      <w:r>
        <w:fldChar w:fldCharType="separate"/>
      </w:r>
      <w:r w:rsidR="0024434D">
        <w:t xml:space="preserve">Q85.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six (6) hours</w:t>
      </w:r>
      <w:r w:rsidR="0055155C">
        <w:t>’ work</w:t>
      </w:r>
      <w:r>
        <w:t>, how much would this cost?</w:t>
      </w:r>
      <w:bookmarkEnd w:id="89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51509D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51509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025EF3" w:rsidP="0051509D">
            <w:pPr>
              <w:rPr>
                <w:rFonts w:ascii="Arial" w:hAnsi="Arial" w:cs="Arial"/>
                <w:sz w:val="22"/>
                <w:szCs w:val="22"/>
              </w:rPr>
            </w:pPr>
            <w:permStart w:id="143419819" w:edGrp="everyone"/>
            <w:r>
              <w:rPr>
                <w:rFonts w:ascii="Arial" w:hAnsi="Arial" w:cs="Arial"/>
                <w:sz w:val="22"/>
                <w:szCs w:val="22"/>
              </w:rPr>
              <w:t>$1,285.80</w:t>
            </w:r>
            <w:permEnd w:id="143419819"/>
          </w:p>
        </w:tc>
        <w:permStart w:id="6427210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7020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51509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2721091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0092B" w:rsidRDefault="008119EB" w:rsidP="008119EB">
      <w:pPr>
        <w:jc w:val="left"/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0" w:name="_Ref531691201"/>
      <w:r>
        <w:t>Name the building legislation (Act and Regulations) that apply within your jurisdiction and should be referenced when reading plans</w:t>
      </w:r>
      <w:r w:rsidR="005E4FE4">
        <w:t xml:space="preserve"> and building contracts</w:t>
      </w:r>
      <w:r>
        <w:t>.</w:t>
      </w:r>
      <w:bookmarkEnd w:id="9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51509D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51509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B30AF9" w:rsidP="0051509D">
            <w:pPr>
              <w:rPr>
                <w:rFonts w:ascii="Arial" w:hAnsi="Arial" w:cs="Arial"/>
                <w:sz w:val="22"/>
                <w:szCs w:val="22"/>
              </w:rPr>
            </w:pPr>
            <w:permStart w:id="1078203421" w:edGrp="everyone"/>
            <w:r>
              <w:rPr>
                <w:rFonts w:ascii="Arial" w:hAnsi="Arial" w:cs="Arial"/>
                <w:sz w:val="22"/>
                <w:szCs w:val="22"/>
              </w:rPr>
              <w:t>NSW</w:t>
            </w:r>
            <w:r w:rsidR="00025EF3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5365A1">
              <w:rPr>
                <w:rFonts w:ascii="Arial" w:hAnsi="Arial" w:cs="Arial"/>
                <w:sz w:val="22"/>
                <w:szCs w:val="22"/>
              </w:rPr>
              <w:t xml:space="preserve">Home </w:t>
            </w:r>
            <w:r w:rsidR="00025EF3">
              <w:rPr>
                <w:rFonts w:ascii="Arial" w:hAnsi="Arial" w:cs="Arial"/>
                <w:sz w:val="22"/>
                <w:szCs w:val="22"/>
              </w:rPr>
              <w:t>Building Act 19</w:t>
            </w:r>
            <w:r w:rsidR="005365A1">
              <w:rPr>
                <w:rFonts w:ascii="Arial" w:hAnsi="Arial" w:cs="Arial"/>
                <w:sz w:val="22"/>
                <w:szCs w:val="22"/>
              </w:rPr>
              <w:t>89</w:t>
            </w:r>
            <w:r w:rsidR="00025EF3">
              <w:rPr>
                <w:rFonts w:ascii="Arial" w:hAnsi="Arial" w:cs="Arial"/>
                <w:sz w:val="22"/>
                <w:szCs w:val="22"/>
              </w:rPr>
              <w:t xml:space="preserve"> and Building Regulation </w:t>
            </w:r>
            <w:r w:rsidR="003E259E">
              <w:rPr>
                <w:rFonts w:ascii="Arial" w:hAnsi="Arial" w:cs="Arial"/>
                <w:sz w:val="22"/>
                <w:szCs w:val="22"/>
              </w:rPr>
              <w:t>2014</w:t>
            </w:r>
            <w:bookmarkStart w:id="91" w:name="_GoBack"/>
            <w:bookmarkEnd w:id="91"/>
            <w:permEnd w:id="1078203421"/>
          </w:p>
        </w:tc>
        <w:permStart w:id="520463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495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51509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046350" w:displacedByCustomXml="prev"/>
      </w:tr>
    </w:tbl>
    <w:p w:rsidR="00956D8C" w:rsidRDefault="00956D8C" w:rsidP="00FC6580"/>
    <w:sectPr w:rsidR="00956D8C" w:rsidSect="00FC6580">
      <w:headerReference w:type="even" r:id="rId38"/>
      <w:headerReference w:type="default" r:id="rId39"/>
      <w:footerReference w:type="even" r:id="rId40"/>
      <w:footerReference w:type="default" r:id="rId4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3C50" w:rsidRDefault="000B3C50" w:rsidP="00A67754">
      <w:r>
        <w:separator/>
      </w:r>
    </w:p>
  </w:endnote>
  <w:endnote w:type="continuationSeparator" w:id="0">
    <w:p w:rsidR="000B3C50" w:rsidRDefault="000B3C50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9DD" w:rsidRPr="00830749" w:rsidRDefault="007779DD" w:rsidP="0054158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779DD" w:rsidRDefault="007779DD" w:rsidP="00541589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E259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9DD" w:rsidRPr="00830749" w:rsidRDefault="007779D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779DD" w:rsidRPr="00830749" w:rsidRDefault="007779D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E259E">
      <w:rPr>
        <w:rFonts w:ascii="Arial" w:hAnsi="Arial" w:cs="Arial"/>
        <w:b/>
        <w:noProof/>
        <w:sz w:val="16"/>
        <w:szCs w:val="16"/>
      </w:rPr>
      <w:t>27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3C50" w:rsidRDefault="000B3C50" w:rsidP="00A67754">
      <w:r>
        <w:separator/>
      </w:r>
    </w:p>
  </w:footnote>
  <w:footnote w:type="continuationSeparator" w:id="0">
    <w:p w:rsidR="000B3C50" w:rsidRDefault="000B3C50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9DD" w:rsidRDefault="007779DD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7779DD" w:rsidRPr="00830749" w:rsidRDefault="007779DD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9DD" w:rsidRDefault="007779DD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7779DD" w:rsidRPr="00830749" w:rsidRDefault="007779DD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20"/>
  </w:num>
  <w:num w:numId="8">
    <w:abstractNumId w:val="14"/>
  </w:num>
  <w:num w:numId="9">
    <w:abstractNumId w:val="19"/>
  </w:num>
  <w:num w:numId="10">
    <w:abstractNumId w:val="12"/>
  </w:num>
  <w:num w:numId="11">
    <w:abstractNumId w:val="2"/>
  </w:num>
  <w:num w:numId="12">
    <w:abstractNumId w:val="9"/>
  </w:num>
  <w:num w:numId="13">
    <w:abstractNumId w:val="28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1"/>
  </w:num>
  <w:num w:numId="19">
    <w:abstractNumId w:val="11"/>
  </w:num>
  <w:num w:numId="20">
    <w:abstractNumId w:val="27"/>
  </w:num>
  <w:num w:numId="21">
    <w:abstractNumId w:val="22"/>
  </w:num>
  <w:num w:numId="22">
    <w:abstractNumId w:val="26"/>
  </w:num>
  <w:num w:numId="23">
    <w:abstractNumId w:val="24"/>
  </w:num>
  <w:num w:numId="24">
    <w:abstractNumId w:val="29"/>
  </w:num>
  <w:num w:numId="25">
    <w:abstractNumId w:val="4"/>
  </w:num>
  <w:num w:numId="26">
    <w:abstractNumId w:val="18"/>
  </w:num>
  <w:num w:numId="27">
    <w:abstractNumId w:val="25"/>
  </w:num>
  <w:num w:numId="28">
    <w:abstractNumId w:val="16"/>
  </w:num>
  <w:num w:numId="29">
    <w:abstractNumId w:val="13"/>
  </w:num>
  <w:num w:numId="30">
    <w:abstractNumId w:val="30"/>
  </w:num>
  <w:num w:numId="31">
    <w:abstractNumId w:val="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kJcvL5nC0LsPKnvYpXU9smWp8tJTHGmxrLXLu7juj34ns4BgFt3ZNsuzyyxkouoDeEPVApUvoAGMxFaSiTwFHQ==" w:salt="LUZ/8b7XncrIVga0kqtpX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5EF3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72EE"/>
    <w:rsid w:val="0007304B"/>
    <w:rsid w:val="00074457"/>
    <w:rsid w:val="00076AD6"/>
    <w:rsid w:val="0007791D"/>
    <w:rsid w:val="0008468E"/>
    <w:rsid w:val="00085F76"/>
    <w:rsid w:val="000878A3"/>
    <w:rsid w:val="00090D03"/>
    <w:rsid w:val="00091491"/>
    <w:rsid w:val="000A0600"/>
    <w:rsid w:val="000A2303"/>
    <w:rsid w:val="000A6153"/>
    <w:rsid w:val="000A7B07"/>
    <w:rsid w:val="000B346C"/>
    <w:rsid w:val="000B3C50"/>
    <w:rsid w:val="000B7B64"/>
    <w:rsid w:val="000C0E0A"/>
    <w:rsid w:val="000C233D"/>
    <w:rsid w:val="000C4F46"/>
    <w:rsid w:val="000C6FB4"/>
    <w:rsid w:val="000D110E"/>
    <w:rsid w:val="000D3673"/>
    <w:rsid w:val="000E680F"/>
    <w:rsid w:val="000F0FCA"/>
    <w:rsid w:val="00103A5E"/>
    <w:rsid w:val="0010488F"/>
    <w:rsid w:val="001157AF"/>
    <w:rsid w:val="00116C30"/>
    <w:rsid w:val="0012562F"/>
    <w:rsid w:val="001266C6"/>
    <w:rsid w:val="00126C85"/>
    <w:rsid w:val="00132977"/>
    <w:rsid w:val="001368BC"/>
    <w:rsid w:val="001457FC"/>
    <w:rsid w:val="00146133"/>
    <w:rsid w:val="00152592"/>
    <w:rsid w:val="001525FC"/>
    <w:rsid w:val="00154A40"/>
    <w:rsid w:val="00154DAE"/>
    <w:rsid w:val="001578F8"/>
    <w:rsid w:val="00161531"/>
    <w:rsid w:val="00161F75"/>
    <w:rsid w:val="00166E7F"/>
    <w:rsid w:val="001709EB"/>
    <w:rsid w:val="00175227"/>
    <w:rsid w:val="00175F6C"/>
    <w:rsid w:val="001806F4"/>
    <w:rsid w:val="00182296"/>
    <w:rsid w:val="00184237"/>
    <w:rsid w:val="0018473F"/>
    <w:rsid w:val="00185C8C"/>
    <w:rsid w:val="0018673D"/>
    <w:rsid w:val="00187D1C"/>
    <w:rsid w:val="00191E86"/>
    <w:rsid w:val="0019250A"/>
    <w:rsid w:val="00196FFB"/>
    <w:rsid w:val="001A14C9"/>
    <w:rsid w:val="001A1CC2"/>
    <w:rsid w:val="001A77CF"/>
    <w:rsid w:val="001B09BC"/>
    <w:rsid w:val="001B4113"/>
    <w:rsid w:val="001B60D6"/>
    <w:rsid w:val="001C0776"/>
    <w:rsid w:val="001C0B34"/>
    <w:rsid w:val="001C2ABE"/>
    <w:rsid w:val="001C4084"/>
    <w:rsid w:val="001D01D1"/>
    <w:rsid w:val="001E05E8"/>
    <w:rsid w:val="001E780F"/>
    <w:rsid w:val="001F1F27"/>
    <w:rsid w:val="001F2AD0"/>
    <w:rsid w:val="001F3555"/>
    <w:rsid w:val="001F6FA5"/>
    <w:rsid w:val="00201769"/>
    <w:rsid w:val="00201E01"/>
    <w:rsid w:val="00202782"/>
    <w:rsid w:val="00203EC3"/>
    <w:rsid w:val="00204C77"/>
    <w:rsid w:val="00213294"/>
    <w:rsid w:val="0021376B"/>
    <w:rsid w:val="00214096"/>
    <w:rsid w:val="002168EB"/>
    <w:rsid w:val="00217C56"/>
    <w:rsid w:val="00220F44"/>
    <w:rsid w:val="00222B5A"/>
    <w:rsid w:val="00222B64"/>
    <w:rsid w:val="00233402"/>
    <w:rsid w:val="002337BA"/>
    <w:rsid w:val="00234776"/>
    <w:rsid w:val="0024434D"/>
    <w:rsid w:val="002452A8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20B5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5BD"/>
    <w:rsid w:val="002B2600"/>
    <w:rsid w:val="002B6786"/>
    <w:rsid w:val="002B7054"/>
    <w:rsid w:val="002C181F"/>
    <w:rsid w:val="002C4301"/>
    <w:rsid w:val="002C4D10"/>
    <w:rsid w:val="002C66FA"/>
    <w:rsid w:val="002D1837"/>
    <w:rsid w:val="002D2449"/>
    <w:rsid w:val="002D381F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7391"/>
    <w:rsid w:val="00324DB2"/>
    <w:rsid w:val="003259FD"/>
    <w:rsid w:val="00325C35"/>
    <w:rsid w:val="00326BB7"/>
    <w:rsid w:val="00327E27"/>
    <w:rsid w:val="00334096"/>
    <w:rsid w:val="00335B61"/>
    <w:rsid w:val="00335F76"/>
    <w:rsid w:val="0033666D"/>
    <w:rsid w:val="00336763"/>
    <w:rsid w:val="003403FD"/>
    <w:rsid w:val="00347500"/>
    <w:rsid w:val="00347A6D"/>
    <w:rsid w:val="00352DB3"/>
    <w:rsid w:val="003548CB"/>
    <w:rsid w:val="00355D50"/>
    <w:rsid w:val="003614DC"/>
    <w:rsid w:val="00361CE5"/>
    <w:rsid w:val="00362760"/>
    <w:rsid w:val="00362C5B"/>
    <w:rsid w:val="00365A01"/>
    <w:rsid w:val="00374DDE"/>
    <w:rsid w:val="003758B4"/>
    <w:rsid w:val="00376162"/>
    <w:rsid w:val="003815F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4EA"/>
    <w:rsid w:val="003D2DB8"/>
    <w:rsid w:val="003D337A"/>
    <w:rsid w:val="003D6EB8"/>
    <w:rsid w:val="003D7CD7"/>
    <w:rsid w:val="003E1DAB"/>
    <w:rsid w:val="003E259E"/>
    <w:rsid w:val="003E3C18"/>
    <w:rsid w:val="003E41CD"/>
    <w:rsid w:val="003F4120"/>
    <w:rsid w:val="003F4E60"/>
    <w:rsid w:val="003F75C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19B2"/>
    <w:rsid w:val="0045425C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82720"/>
    <w:rsid w:val="004A3499"/>
    <w:rsid w:val="004A7664"/>
    <w:rsid w:val="004B0BF6"/>
    <w:rsid w:val="004B1F2B"/>
    <w:rsid w:val="004B23AD"/>
    <w:rsid w:val="004B42E2"/>
    <w:rsid w:val="004C0F70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73E"/>
    <w:rsid w:val="004E79AD"/>
    <w:rsid w:val="004F06CC"/>
    <w:rsid w:val="0050226B"/>
    <w:rsid w:val="005025D4"/>
    <w:rsid w:val="00503E80"/>
    <w:rsid w:val="00504CF0"/>
    <w:rsid w:val="005054E9"/>
    <w:rsid w:val="005075AF"/>
    <w:rsid w:val="005102BD"/>
    <w:rsid w:val="00512B1D"/>
    <w:rsid w:val="00512BC0"/>
    <w:rsid w:val="0051331A"/>
    <w:rsid w:val="0051509D"/>
    <w:rsid w:val="005156BE"/>
    <w:rsid w:val="00521DC6"/>
    <w:rsid w:val="00531973"/>
    <w:rsid w:val="0053197E"/>
    <w:rsid w:val="00532738"/>
    <w:rsid w:val="005334E1"/>
    <w:rsid w:val="005362A7"/>
    <w:rsid w:val="005365A1"/>
    <w:rsid w:val="00536B74"/>
    <w:rsid w:val="00536CB1"/>
    <w:rsid w:val="00541589"/>
    <w:rsid w:val="00543100"/>
    <w:rsid w:val="00544F28"/>
    <w:rsid w:val="0055155C"/>
    <w:rsid w:val="00555130"/>
    <w:rsid w:val="00555853"/>
    <w:rsid w:val="0056403E"/>
    <w:rsid w:val="00564D69"/>
    <w:rsid w:val="00573C4A"/>
    <w:rsid w:val="00576813"/>
    <w:rsid w:val="0058050E"/>
    <w:rsid w:val="00581F74"/>
    <w:rsid w:val="00583840"/>
    <w:rsid w:val="00585CFF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AA0"/>
    <w:rsid w:val="005D0D43"/>
    <w:rsid w:val="005D6DBE"/>
    <w:rsid w:val="005E232E"/>
    <w:rsid w:val="005E26ED"/>
    <w:rsid w:val="005E2B40"/>
    <w:rsid w:val="005E2C83"/>
    <w:rsid w:val="005E4FE4"/>
    <w:rsid w:val="005F3093"/>
    <w:rsid w:val="005F48A3"/>
    <w:rsid w:val="005F55E6"/>
    <w:rsid w:val="005F6111"/>
    <w:rsid w:val="00601B14"/>
    <w:rsid w:val="00601C41"/>
    <w:rsid w:val="006040AF"/>
    <w:rsid w:val="0060728C"/>
    <w:rsid w:val="00607B3E"/>
    <w:rsid w:val="00607DE8"/>
    <w:rsid w:val="0061390C"/>
    <w:rsid w:val="00614655"/>
    <w:rsid w:val="00614C49"/>
    <w:rsid w:val="00617C8E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20AC"/>
    <w:rsid w:val="00665015"/>
    <w:rsid w:val="00666379"/>
    <w:rsid w:val="0066767E"/>
    <w:rsid w:val="00672D43"/>
    <w:rsid w:val="00672FAE"/>
    <w:rsid w:val="00674685"/>
    <w:rsid w:val="006748C1"/>
    <w:rsid w:val="00674DE6"/>
    <w:rsid w:val="00675E17"/>
    <w:rsid w:val="00676440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9C3"/>
    <w:rsid w:val="006B7ABE"/>
    <w:rsid w:val="006B7CFD"/>
    <w:rsid w:val="006C212E"/>
    <w:rsid w:val="006C26ED"/>
    <w:rsid w:val="006C7661"/>
    <w:rsid w:val="006D4794"/>
    <w:rsid w:val="006D5E85"/>
    <w:rsid w:val="006E0BDE"/>
    <w:rsid w:val="006E0D26"/>
    <w:rsid w:val="006E47EF"/>
    <w:rsid w:val="006E7E95"/>
    <w:rsid w:val="006F1570"/>
    <w:rsid w:val="006F1E14"/>
    <w:rsid w:val="006F5046"/>
    <w:rsid w:val="006F5FB5"/>
    <w:rsid w:val="006F78F8"/>
    <w:rsid w:val="006F7D66"/>
    <w:rsid w:val="007019BA"/>
    <w:rsid w:val="007048A8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9DD"/>
    <w:rsid w:val="007830B6"/>
    <w:rsid w:val="0079354E"/>
    <w:rsid w:val="0079371C"/>
    <w:rsid w:val="00796F29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33EA"/>
    <w:rsid w:val="007E57E8"/>
    <w:rsid w:val="007E68AC"/>
    <w:rsid w:val="007E6AE3"/>
    <w:rsid w:val="007E72A0"/>
    <w:rsid w:val="007E74D1"/>
    <w:rsid w:val="007E7A67"/>
    <w:rsid w:val="007E7CAC"/>
    <w:rsid w:val="007F1F7F"/>
    <w:rsid w:val="007F575E"/>
    <w:rsid w:val="007F677F"/>
    <w:rsid w:val="008119EB"/>
    <w:rsid w:val="008121F4"/>
    <w:rsid w:val="008133D3"/>
    <w:rsid w:val="00817447"/>
    <w:rsid w:val="00817A2D"/>
    <w:rsid w:val="00822686"/>
    <w:rsid w:val="008264AD"/>
    <w:rsid w:val="00830749"/>
    <w:rsid w:val="0083163E"/>
    <w:rsid w:val="00833553"/>
    <w:rsid w:val="008335B8"/>
    <w:rsid w:val="00835B05"/>
    <w:rsid w:val="00841887"/>
    <w:rsid w:val="00842904"/>
    <w:rsid w:val="00842927"/>
    <w:rsid w:val="00843997"/>
    <w:rsid w:val="00847C7B"/>
    <w:rsid w:val="00855F97"/>
    <w:rsid w:val="0085609A"/>
    <w:rsid w:val="00860AFB"/>
    <w:rsid w:val="008645CE"/>
    <w:rsid w:val="00872A11"/>
    <w:rsid w:val="008748CE"/>
    <w:rsid w:val="00874A41"/>
    <w:rsid w:val="00882B9D"/>
    <w:rsid w:val="008868DF"/>
    <w:rsid w:val="008A082C"/>
    <w:rsid w:val="008A09B1"/>
    <w:rsid w:val="008A257C"/>
    <w:rsid w:val="008A3A99"/>
    <w:rsid w:val="008B39C9"/>
    <w:rsid w:val="008C10D5"/>
    <w:rsid w:val="008C48F6"/>
    <w:rsid w:val="008D453B"/>
    <w:rsid w:val="008D53C6"/>
    <w:rsid w:val="008D6E9C"/>
    <w:rsid w:val="008E6F7B"/>
    <w:rsid w:val="008F0BA8"/>
    <w:rsid w:val="008F464C"/>
    <w:rsid w:val="00900CA3"/>
    <w:rsid w:val="00901593"/>
    <w:rsid w:val="009025D4"/>
    <w:rsid w:val="00902B78"/>
    <w:rsid w:val="009055FD"/>
    <w:rsid w:val="009056E2"/>
    <w:rsid w:val="00906690"/>
    <w:rsid w:val="0091255A"/>
    <w:rsid w:val="009145F4"/>
    <w:rsid w:val="00917FD2"/>
    <w:rsid w:val="00921288"/>
    <w:rsid w:val="009304CA"/>
    <w:rsid w:val="0093060F"/>
    <w:rsid w:val="00931C5E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57D25"/>
    <w:rsid w:val="00970B74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63D3"/>
    <w:rsid w:val="009B750D"/>
    <w:rsid w:val="009C4335"/>
    <w:rsid w:val="009C7106"/>
    <w:rsid w:val="009C7961"/>
    <w:rsid w:val="009D1E85"/>
    <w:rsid w:val="009D22C4"/>
    <w:rsid w:val="009D4A76"/>
    <w:rsid w:val="009E08FC"/>
    <w:rsid w:val="009E33A9"/>
    <w:rsid w:val="009E3CED"/>
    <w:rsid w:val="009E4376"/>
    <w:rsid w:val="009E78AF"/>
    <w:rsid w:val="009F34EB"/>
    <w:rsid w:val="00A074F0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42DE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4BF7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AF9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1B96"/>
    <w:rsid w:val="00B80970"/>
    <w:rsid w:val="00B82C75"/>
    <w:rsid w:val="00B84397"/>
    <w:rsid w:val="00B84BDF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1405"/>
    <w:rsid w:val="00BC1BD9"/>
    <w:rsid w:val="00BC4E1A"/>
    <w:rsid w:val="00BD2445"/>
    <w:rsid w:val="00BD4B75"/>
    <w:rsid w:val="00BD5D83"/>
    <w:rsid w:val="00BD7D3C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08EE"/>
    <w:rsid w:val="00C21B79"/>
    <w:rsid w:val="00C25494"/>
    <w:rsid w:val="00C2568A"/>
    <w:rsid w:val="00C320F8"/>
    <w:rsid w:val="00C3460C"/>
    <w:rsid w:val="00C3636D"/>
    <w:rsid w:val="00C41923"/>
    <w:rsid w:val="00C43E7B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A7930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77FE"/>
    <w:rsid w:val="00CF4616"/>
    <w:rsid w:val="00CF476A"/>
    <w:rsid w:val="00CF577D"/>
    <w:rsid w:val="00CF687B"/>
    <w:rsid w:val="00CF777A"/>
    <w:rsid w:val="00CF78F7"/>
    <w:rsid w:val="00D05B7F"/>
    <w:rsid w:val="00D060EB"/>
    <w:rsid w:val="00D06439"/>
    <w:rsid w:val="00D07170"/>
    <w:rsid w:val="00D073F3"/>
    <w:rsid w:val="00D10916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785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418E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24F62"/>
    <w:rsid w:val="00E3181C"/>
    <w:rsid w:val="00E36EDD"/>
    <w:rsid w:val="00E441DD"/>
    <w:rsid w:val="00E50AAD"/>
    <w:rsid w:val="00E5100F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97601"/>
    <w:rsid w:val="00EA4ACC"/>
    <w:rsid w:val="00EA4C21"/>
    <w:rsid w:val="00EA5ACC"/>
    <w:rsid w:val="00EB0AA2"/>
    <w:rsid w:val="00EB100E"/>
    <w:rsid w:val="00EB2F5E"/>
    <w:rsid w:val="00EB4CCF"/>
    <w:rsid w:val="00EB7E28"/>
    <w:rsid w:val="00EB7F48"/>
    <w:rsid w:val="00EC2F2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1D91"/>
    <w:rsid w:val="00F360DB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B6A17"/>
    <w:rsid w:val="00FC01FD"/>
    <w:rsid w:val="00FC2BA4"/>
    <w:rsid w:val="00FC4794"/>
    <w:rsid w:val="00FC5357"/>
    <w:rsid w:val="00FC5D9B"/>
    <w:rsid w:val="00FC6580"/>
    <w:rsid w:val="00FC73DB"/>
    <w:rsid w:val="00FD01E7"/>
    <w:rsid w:val="00FD095A"/>
    <w:rsid w:val="00FD51DF"/>
    <w:rsid w:val="00FD7558"/>
    <w:rsid w:val="00FE336F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CCBD2F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hyperlink" Target="http://www.dtwd.wa.gov.au/sites/default/files/teachingproducts/BC1934_CCBY.PDF" TargetMode="External"/><Relationship Id="rId39" Type="http://schemas.openxmlformats.org/officeDocument/2006/relationships/header" Target="header2.xml"/><Relationship Id="rId21" Type="http://schemas.openxmlformats.org/officeDocument/2006/relationships/image" Target="media/image13.tmp"/><Relationship Id="rId34" Type="http://schemas.openxmlformats.org/officeDocument/2006/relationships/image" Target="media/image24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gif"/><Relationship Id="rId20" Type="http://schemas.openxmlformats.org/officeDocument/2006/relationships/image" Target="media/image12.gif"/><Relationship Id="rId29" Type="http://schemas.openxmlformats.org/officeDocument/2006/relationships/image" Target="media/image20.png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tmp"/><Relationship Id="rId32" Type="http://schemas.openxmlformats.org/officeDocument/2006/relationships/image" Target="media/image23.png"/><Relationship Id="rId37" Type="http://schemas.openxmlformats.org/officeDocument/2006/relationships/hyperlink" Target="https://www.archsd.gov.hk/media/89170/sor2013_vol1_builders_works_2013_11_04.pdf" TargetMode="External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tmp"/><Relationship Id="rId28" Type="http://schemas.openxmlformats.org/officeDocument/2006/relationships/image" Target="media/image19.png"/><Relationship Id="rId36" Type="http://schemas.openxmlformats.org/officeDocument/2006/relationships/image" Target="media/image25.png"/><Relationship Id="rId10" Type="http://schemas.openxmlformats.org/officeDocument/2006/relationships/image" Target="media/image2.png"/><Relationship Id="rId19" Type="http://schemas.openxmlformats.org/officeDocument/2006/relationships/image" Target="media/image11.gif"/><Relationship Id="rId31" Type="http://schemas.openxmlformats.org/officeDocument/2006/relationships/image" Target="media/image22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gif"/><Relationship Id="rId22" Type="http://schemas.openxmlformats.org/officeDocument/2006/relationships/image" Target="media/image14.tmp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yperlink" Target="http://organizedbuilders.com.au/sites/default/files/Databuild-Bill-of-Quantities.pdf" TargetMode="External"/><Relationship Id="rId43" Type="http://schemas.openxmlformats.org/officeDocument/2006/relationships/glossaryDocument" Target="glossary/document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gif"/><Relationship Id="rId17" Type="http://schemas.openxmlformats.org/officeDocument/2006/relationships/image" Target="media/image9.gif"/><Relationship Id="rId25" Type="http://schemas.openxmlformats.org/officeDocument/2006/relationships/image" Target="media/image17.png"/><Relationship Id="rId33" Type="http://schemas.openxmlformats.org/officeDocument/2006/relationships/hyperlink" Target="http://organizedbuilders.com.au/sites/default/files/BOQ-Summary.pdf" TargetMode="External"/><Relationship Id="rId38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37307FE1B84FAC891CDA163CECB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AE83-FFB2-48D2-ADDE-6140EA5622DE}"/>
      </w:docPartPr>
      <w:docPartBody>
        <w:p w:rsidR="001F4D72" w:rsidRDefault="001F4D72" w:rsidP="001F4D72">
          <w:pPr>
            <w:pStyle w:val="ED37307FE1B84FAC891CDA163CECBDF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92919DA88EE495BB05B394BF94F0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5074-0477-4E59-8581-2072489153B2}"/>
      </w:docPartPr>
      <w:docPartBody>
        <w:p w:rsidR="001F4D72" w:rsidRDefault="001F4D72" w:rsidP="001F4D72">
          <w:pPr>
            <w:pStyle w:val="F92919DA88EE495BB05B394BF94F0A1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7C8BF3F3AC1412B9EBE4EB950B66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0D07F-418B-4821-B7F7-C3F9F310A62C}"/>
      </w:docPartPr>
      <w:docPartBody>
        <w:p w:rsidR="001F4D72" w:rsidRDefault="001F4D72" w:rsidP="001F4D72">
          <w:pPr>
            <w:pStyle w:val="F7C8BF3F3AC1412B9EBE4EB950B661D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3647C"/>
    <w:rsid w:val="001125F5"/>
    <w:rsid w:val="00160AF1"/>
    <w:rsid w:val="001F4D72"/>
    <w:rsid w:val="00247826"/>
    <w:rsid w:val="00263EF0"/>
    <w:rsid w:val="002B2967"/>
    <w:rsid w:val="002F51A8"/>
    <w:rsid w:val="00387CF1"/>
    <w:rsid w:val="003A1AE6"/>
    <w:rsid w:val="003B2998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B2330"/>
    <w:rsid w:val="007B3A9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1F0A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4D7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D37307FE1B84FAC891CDA163CECBDFF">
    <w:name w:val="ED37307FE1B84FAC891CDA163CECBDFF"/>
    <w:rsid w:val="001F4D72"/>
    <w:pPr>
      <w:spacing w:after="160" w:line="259" w:lineRule="auto"/>
    </w:pPr>
  </w:style>
  <w:style w:type="paragraph" w:customStyle="1" w:styleId="F92919DA88EE495BB05B394BF94F0A11">
    <w:name w:val="F92919DA88EE495BB05B394BF94F0A11"/>
    <w:rsid w:val="001F4D72"/>
    <w:pPr>
      <w:spacing w:after="160" w:line="259" w:lineRule="auto"/>
    </w:pPr>
  </w:style>
  <w:style w:type="paragraph" w:customStyle="1" w:styleId="F7C8BF3F3AC1412B9EBE4EB950B661DE">
    <w:name w:val="F7C8BF3F3AC1412B9EBE4EB950B661DE"/>
    <w:rsid w:val="001F4D7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FFFD7-3934-41DA-985B-4157D3588EE2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5278E2E-437D-4DF3-82EE-7E1408B5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3221</TotalTime>
  <Pages>27</Pages>
  <Words>2235</Words>
  <Characters>12741</Characters>
  <Application>Microsoft Office Word</Application>
  <DocSecurity>8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CPCCBC4012B</vt:lpstr>
    </vt:vector>
  </TitlesOfParts>
  <Company/>
  <LinksUpToDate>false</LinksUpToDate>
  <CharactersWithSpaces>14947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CPCCBC4012B</dc:title>
  <dc:subject>Read and interpret plans and specifications</dc:subject>
  <dc:creator>Michelle Curro</dc:creator>
  <cp:lastModifiedBy>Miljan Tepic</cp:lastModifiedBy>
  <cp:revision>158</cp:revision>
  <cp:lastPrinted>2018-12-09T21:34:00Z</cp:lastPrinted>
  <dcterms:created xsi:type="dcterms:W3CDTF">2015-02-26T05:16:00Z</dcterms:created>
  <dcterms:modified xsi:type="dcterms:W3CDTF">2019-08-20T02:12:00Z</dcterms:modified>
  <cp:contentStatus>v1-2_03/05/2019</cp:contentStatus>
</cp:coreProperties>
</file>